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9E7" w:rsidRPr="00476E95" w:rsidRDefault="00FE69E7" w:rsidP="007674BB">
      <w:pPr>
        <w:spacing w:line="240" w:lineRule="exact"/>
        <w:jc w:val="center"/>
        <w:rPr>
          <w:rFonts w:ascii="Garamond" w:hAnsi="Garamond"/>
        </w:rPr>
      </w:pPr>
    </w:p>
    <w:tbl>
      <w:tblPr>
        <w:tblW w:w="9540" w:type="dxa"/>
        <w:tblInd w:w="-18" w:type="dxa"/>
        <w:tblLayout w:type="fixed"/>
        <w:tblLook w:val="01E0" w:firstRow="1" w:lastRow="1" w:firstColumn="1" w:lastColumn="1" w:noHBand="0" w:noVBand="0"/>
      </w:tblPr>
      <w:tblGrid>
        <w:gridCol w:w="5092"/>
        <w:gridCol w:w="668"/>
        <w:gridCol w:w="3780"/>
      </w:tblGrid>
      <w:tr w:rsidR="00FB1ECF" w:rsidRPr="00F2564F" w:rsidTr="00D15773">
        <w:trPr>
          <w:trHeight w:val="982"/>
        </w:trPr>
        <w:tc>
          <w:tcPr>
            <w:tcW w:w="5092" w:type="dxa"/>
            <w:shd w:val="clear" w:color="auto" w:fill="auto"/>
          </w:tcPr>
          <w:p w:rsidR="00FB1ECF" w:rsidRPr="00F2564F" w:rsidRDefault="00FB1ECF" w:rsidP="00F2564F">
            <w:pPr>
              <w:spacing w:before="80" w:line="240" w:lineRule="exact"/>
              <w:rPr>
                <w:sz w:val="28"/>
                <w:szCs w:val="28"/>
              </w:rPr>
            </w:pPr>
          </w:p>
        </w:tc>
        <w:tc>
          <w:tcPr>
            <w:tcW w:w="668" w:type="dxa"/>
            <w:shd w:val="clear" w:color="auto" w:fill="auto"/>
          </w:tcPr>
          <w:p w:rsidR="00FB1ECF" w:rsidRPr="00F2564F" w:rsidRDefault="00FB1ECF" w:rsidP="00F2564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780" w:type="dxa"/>
            <w:tcBorders>
              <w:left w:val="nil"/>
            </w:tcBorders>
            <w:shd w:val="clear" w:color="auto" w:fill="auto"/>
          </w:tcPr>
          <w:p w:rsidR="00FB1ECF" w:rsidRPr="00F2564F" w:rsidRDefault="00FB1ECF" w:rsidP="00F2564F">
            <w:pPr>
              <w:spacing w:line="240" w:lineRule="exact"/>
              <w:ind w:left="-108"/>
              <w:rPr>
                <w:sz w:val="28"/>
                <w:szCs w:val="28"/>
              </w:rPr>
            </w:pPr>
          </w:p>
        </w:tc>
      </w:tr>
    </w:tbl>
    <w:p w:rsidR="00D15773" w:rsidRPr="00C541EF" w:rsidRDefault="00D15773" w:rsidP="00C81626">
      <w:pPr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</w:tblGrid>
      <w:tr w:rsidR="00C541EF" w:rsidRPr="00F2564F" w:rsidTr="00F2564F">
        <w:tc>
          <w:tcPr>
            <w:tcW w:w="4968" w:type="dxa"/>
            <w:shd w:val="clear" w:color="auto" w:fill="auto"/>
          </w:tcPr>
          <w:p w:rsidR="00C541EF" w:rsidRPr="00F2564F" w:rsidRDefault="00C541EF" w:rsidP="00F2564F">
            <w:pPr>
              <w:spacing w:line="240" w:lineRule="exact"/>
              <w:rPr>
                <w:sz w:val="28"/>
                <w:szCs w:val="28"/>
              </w:rPr>
            </w:pPr>
          </w:p>
        </w:tc>
      </w:tr>
    </w:tbl>
    <w:p w:rsidR="003B1626" w:rsidRPr="006603E1" w:rsidRDefault="003B1626" w:rsidP="003B1626">
      <w:pPr>
        <w:widowControl w:val="0"/>
        <w:spacing w:line="240" w:lineRule="exact"/>
        <w:jc w:val="center"/>
        <w:rPr>
          <w:sz w:val="26"/>
          <w:szCs w:val="26"/>
        </w:rPr>
      </w:pPr>
      <w:r w:rsidRPr="006603E1">
        <w:rPr>
          <w:sz w:val="26"/>
          <w:szCs w:val="26"/>
        </w:rPr>
        <w:t>ПОЯСНИТЕЛЬНАЯ ЗАПИСКА</w:t>
      </w:r>
    </w:p>
    <w:p w:rsidR="00E23CAF" w:rsidRPr="006603E1" w:rsidRDefault="00E23CAF" w:rsidP="00E23CAF">
      <w:pPr>
        <w:spacing w:line="240" w:lineRule="exact"/>
        <w:jc w:val="center"/>
        <w:rPr>
          <w:sz w:val="26"/>
          <w:szCs w:val="26"/>
        </w:rPr>
      </w:pPr>
      <w:r w:rsidRPr="006603E1">
        <w:rPr>
          <w:sz w:val="26"/>
          <w:szCs w:val="26"/>
        </w:rPr>
        <w:t xml:space="preserve">к проекту закона Алтайского края </w:t>
      </w:r>
      <w:r w:rsidRPr="006603E1">
        <w:rPr>
          <w:rFonts w:eastAsia="Calibri"/>
          <w:sz w:val="26"/>
          <w:szCs w:val="26"/>
          <w:lang w:eastAsia="en-US"/>
        </w:rPr>
        <w:t>«</w:t>
      </w:r>
      <w:r w:rsidRPr="006603E1">
        <w:rPr>
          <w:sz w:val="26"/>
          <w:szCs w:val="26"/>
        </w:rPr>
        <w:t>О внесении изменений в закон Алтайского края «О развитии малого и среднего предпринимательства в А</w:t>
      </w:r>
      <w:r w:rsidRPr="006603E1">
        <w:rPr>
          <w:sz w:val="26"/>
          <w:szCs w:val="26"/>
        </w:rPr>
        <w:t>л</w:t>
      </w:r>
      <w:r w:rsidRPr="006603E1">
        <w:rPr>
          <w:sz w:val="26"/>
          <w:szCs w:val="26"/>
        </w:rPr>
        <w:t>тайском крае</w:t>
      </w:r>
      <w:r w:rsidRPr="006603E1">
        <w:rPr>
          <w:rFonts w:eastAsia="Calibri"/>
          <w:sz w:val="26"/>
          <w:szCs w:val="26"/>
          <w:lang w:eastAsia="en-US"/>
        </w:rPr>
        <w:t>»</w:t>
      </w:r>
    </w:p>
    <w:p w:rsidR="00E23CAF" w:rsidRPr="006603E1" w:rsidRDefault="00E23CAF" w:rsidP="00E23CAF">
      <w:pPr>
        <w:ind w:left="142"/>
        <w:jc w:val="center"/>
        <w:rPr>
          <w:sz w:val="26"/>
          <w:szCs w:val="26"/>
        </w:rPr>
      </w:pPr>
    </w:p>
    <w:p w:rsidR="00E23CAF" w:rsidRPr="006603E1" w:rsidRDefault="00E23CAF" w:rsidP="00E23CAF">
      <w:pPr>
        <w:tabs>
          <w:tab w:val="left" w:pos="3738"/>
        </w:tabs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6603E1">
        <w:rPr>
          <w:sz w:val="26"/>
          <w:szCs w:val="26"/>
        </w:rPr>
        <w:t>Внесение изменений в закон Алтай</w:t>
      </w:r>
      <w:r w:rsidR="00227454" w:rsidRPr="006603E1">
        <w:rPr>
          <w:sz w:val="26"/>
          <w:szCs w:val="26"/>
        </w:rPr>
        <w:t>ского края от 17.11.2008 № 110-</w:t>
      </w:r>
      <w:r w:rsidRPr="006603E1">
        <w:rPr>
          <w:sz w:val="26"/>
          <w:szCs w:val="26"/>
        </w:rPr>
        <w:t>З</w:t>
      </w:r>
      <w:r w:rsidR="00227454" w:rsidRPr="006603E1">
        <w:rPr>
          <w:sz w:val="26"/>
          <w:szCs w:val="26"/>
        </w:rPr>
        <w:t>С</w:t>
      </w:r>
      <w:r w:rsidRPr="006603E1">
        <w:rPr>
          <w:sz w:val="26"/>
          <w:szCs w:val="26"/>
        </w:rPr>
        <w:t xml:space="preserve"> </w:t>
      </w:r>
      <w:r w:rsidR="006603E1">
        <w:rPr>
          <w:sz w:val="26"/>
          <w:szCs w:val="26"/>
        </w:rPr>
        <w:br/>
      </w:r>
      <w:r w:rsidRPr="006603E1">
        <w:rPr>
          <w:sz w:val="26"/>
          <w:szCs w:val="26"/>
        </w:rPr>
        <w:t>«О развитии малого и среднего предпринимательства в Алтайском крае</w:t>
      </w:r>
      <w:r w:rsidRPr="006603E1">
        <w:rPr>
          <w:rFonts w:eastAsia="Calibri"/>
          <w:sz w:val="26"/>
          <w:szCs w:val="26"/>
          <w:lang w:eastAsia="en-US"/>
        </w:rPr>
        <w:t>» обусло</w:t>
      </w:r>
      <w:r w:rsidRPr="006603E1">
        <w:rPr>
          <w:rFonts w:eastAsia="Calibri"/>
          <w:sz w:val="26"/>
          <w:szCs w:val="26"/>
          <w:lang w:eastAsia="en-US"/>
        </w:rPr>
        <w:t>в</w:t>
      </w:r>
      <w:r w:rsidRPr="006603E1">
        <w:rPr>
          <w:rFonts w:eastAsia="Calibri"/>
          <w:sz w:val="26"/>
          <w:szCs w:val="26"/>
          <w:lang w:eastAsia="en-US"/>
        </w:rPr>
        <w:t xml:space="preserve">лено динамикой федерального законодательства. </w:t>
      </w:r>
    </w:p>
    <w:p w:rsidR="007B3282" w:rsidRPr="006603E1" w:rsidRDefault="007B3282" w:rsidP="00E23CAF">
      <w:pPr>
        <w:tabs>
          <w:tab w:val="left" w:pos="3738"/>
        </w:tabs>
        <w:ind w:firstLine="720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6603E1">
        <w:rPr>
          <w:sz w:val="26"/>
          <w:szCs w:val="26"/>
        </w:rPr>
        <w:t xml:space="preserve">Федеральными законами от 26.07.2019 № 245-ФЗ, </w:t>
      </w:r>
      <w:r w:rsidR="00966B79" w:rsidRPr="006603E1">
        <w:rPr>
          <w:sz w:val="26"/>
          <w:szCs w:val="26"/>
        </w:rPr>
        <w:t>от 02.08.2019 № 293-ФЗ, от 02.08.2019 № 279-ФЗ внесен ряд изменений в Федеральный з</w:t>
      </w:r>
      <w:r w:rsidR="00966B79" w:rsidRPr="006603E1">
        <w:rPr>
          <w:sz w:val="26"/>
          <w:szCs w:val="26"/>
        </w:rPr>
        <w:t>а</w:t>
      </w:r>
      <w:r w:rsidR="00966B79" w:rsidRPr="006603E1">
        <w:rPr>
          <w:sz w:val="26"/>
          <w:szCs w:val="26"/>
        </w:rPr>
        <w:t xml:space="preserve">кон </w:t>
      </w:r>
      <w:r w:rsidR="00082536" w:rsidRPr="006603E1">
        <w:rPr>
          <w:sz w:val="26"/>
          <w:szCs w:val="26"/>
        </w:rPr>
        <w:t xml:space="preserve">от 24.07.2007 № 209-ФЗ </w:t>
      </w:r>
      <w:r w:rsidR="00966B79" w:rsidRPr="006603E1">
        <w:rPr>
          <w:sz w:val="26"/>
          <w:szCs w:val="26"/>
        </w:rPr>
        <w:t>«О развитии малого и среднего предпринимательства в Российской Ф</w:t>
      </w:r>
      <w:r w:rsidR="00966B79" w:rsidRPr="006603E1">
        <w:rPr>
          <w:sz w:val="26"/>
          <w:szCs w:val="26"/>
        </w:rPr>
        <w:t>е</w:t>
      </w:r>
      <w:r w:rsidR="00966B79" w:rsidRPr="006603E1">
        <w:rPr>
          <w:sz w:val="26"/>
          <w:szCs w:val="26"/>
        </w:rPr>
        <w:t>д</w:t>
      </w:r>
      <w:r w:rsidR="00812F22" w:rsidRPr="006603E1">
        <w:rPr>
          <w:sz w:val="26"/>
          <w:szCs w:val="26"/>
        </w:rPr>
        <w:t>ерации» в части введения понятий</w:t>
      </w:r>
      <w:r w:rsidR="00966B79" w:rsidRPr="006603E1">
        <w:rPr>
          <w:sz w:val="26"/>
          <w:szCs w:val="26"/>
        </w:rPr>
        <w:t xml:space="preserve"> «социальное предпринимательство</w:t>
      </w:r>
      <w:r w:rsidR="00976EF3" w:rsidRPr="006603E1">
        <w:rPr>
          <w:sz w:val="26"/>
          <w:szCs w:val="26"/>
        </w:rPr>
        <w:t>»</w:t>
      </w:r>
      <w:r w:rsidR="00966B79" w:rsidRPr="006603E1">
        <w:rPr>
          <w:sz w:val="26"/>
          <w:szCs w:val="26"/>
        </w:rPr>
        <w:t>, «соц</w:t>
      </w:r>
      <w:r w:rsidR="00966B79" w:rsidRPr="006603E1">
        <w:rPr>
          <w:sz w:val="26"/>
          <w:szCs w:val="26"/>
        </w:rPr>
        <w:t>и</w:t>
      </w:r>
      <w:r w:rsidR="00966B79" w:rsidRPr="006603E1">
        <w:rPr>
          <w:sz w:val="26"/>
          <w:szCs w:val="26"/>
        </w:rPr>
        <w:t>альное предприятие», регламентации ведения единого реестра субъе</w:t>
      </w:r>
      <w:r w:rsidR="00966B79" w:rsidRPr="006603E1">
        <w:rPr>
          <w:sz w:val="26"/>
          <w:szCs w:val="26"/>
        </w:rPr>
        <w:t>к</w:t>
      </w:r>
      <w:r w:rsidR="00966B79" w:rsidRPr="006603E1">
        <w:rPr>
          <w:sz w:val="26"/>
          <w:szCs w:val="26"/>
        </w:rPr>
        <w:t>тов малого и среднего предпринимательства – получателей поддержки, уточнения статуса це</w:t>
      </w:r>
      <w:r w:rsidR="00966B79" w:rsidRPr="006603E1">
        <w:rPr>
          <w:sz w:val="26"/>
          <w:szCs w:val="26"/>
        </w:rPr>
        <w:t>н</w:t>
      </w:r>
      <w:r w:rsidR="00966B79" w:rsidRPr="006603E1">
        <w:rPr>
          <w:sz w:val="26"/>
          <w:szCs w:val="26"/>
        </w:rPr>
        <w:t>тров поддержки экспорта.</w:t>
      </w:r>
      <w:proofErr w:type="gramEnd"/>
    </w:p>
    <w:p w:rsidR="007B3282" w:rsidRPr="006603E1" w:rsidRDefault="00FA651E" w:rsidP="00812F2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6603E1">
        <w:rPr>
          <w:rFonts w:eastAsia="Calibri"/>
          <w:sz w:val="26"/>
          <w:szCs w:val="26"/>
          <w:lang w:eastAsia="en-US"/>
        </w:rPr>
        <w:t>Н</w:t>
      </w:r>
      <w:r w:rsidR="00966B79" w:rsidRPr="006603E1">
        <w:rPr>
          <w:rFonts w:eastAsia="Calibri"/>
          <w:sz w:val="26"/>
          <w:szCs w:val="26"/>
          <w:lang w:eastAsia="en-US"/>
        </w:rPr>
        <w:t>астоящим проектом закона предлагается наделить</w:t>
      </w:r>
      <w:r w:rsidR="009315E6" w:rsidRPr="006603E1">
        <w:rPr>
          <w:rFonts w:eastAsia="Calibri"/>
          <w:sz w:val="26"/>
          <w:szCs w:val="26"/>
          <w:lang w:eastAsia="en-US"/>
        </w:rPr>
        <w:t xml:space="preserve"> уполномоченный</w:t>
      </w:r>
      <w:r w:rsidR="00966B79" w:rsidRPr="006603E1">
        <w:rPr>
          <w:rFonts w:eastAsia="Calibri"/>
          <w:sz w:val="26"/>
          <w:szCs w:val="26"/>
          <w:lang w:eastAsia="en-US"/>
        </w:rPr>
        <w:t xml:space="preserve"> </w:t>
      </w:r>
      <w:r w:rsidR="00966B79" w:rsidRPr="006603E1">
        <w:rPr>
          <w:sz w:val="26"/>
          <w:szCs w:val="26"/>
        </w:rPr>
        <w:t xml:space="preserve">орган исполнительной власти Алтайского края в области развития малого и среднего предпринимательства полномочиями по предоставлению сведений для признания </w:t>
      </w:r>
      <w:r w:rsidR="00593DF5" w:rsidRPr="006603E1">
        <w:rPr>
          <w:sz w:val="26"/>
          <w:szCs w:val="26"/>
        </w:rPr>
        <w:t xml:space="preserve">деятельности </w:t>
      </w:r>
      <w:r w:rsidR="00966B79" w:rsidRPr="006603E1">
        <w:rPr>
          <w:sz w:val="26"/>
          <w:szCs w:val="26"/>
        </w:rPr>
        <w:t>хозяйствующего субъекта</w:t>
      </w:r>
      <w:r w:rsidR="008C6221" w:rsidRPr="006603E1">
        <w:rPr>
          <w:sz w:val="26"/>
          <w:szCs w:val="26"/>
        </w:rPr>
        <w:t>,</w:t>
      </w:r>
      <w:r w:rsidR="00966B79" w:rsidRPr="006603E1">
        <w:rPr>
          <w:sz w:val="26"/>
          <w:szCs w:val="26"/>
        </w:rPr>
        <w:t xml:space="preserve"> </w:t>
      </w:r>
      <w:r w:rsidR="00593DF5" w:rsidRPr="006603E1">
        <w:rPr>
          <w:sz w:val="26"/>
          <w:szCs w:val="26"/>
        </w:rPr>
        <w:t>относящей</w:t>
      </w:r>
      <w:r w:rsidR="00966B79" w:rsidRPr="006603E1">
        <w:rPr>
          <w:sz w:val="26"/>
          <w:szCs w:val="26"/>
        </w:rPr>
        <w:t xml:space="preserve">ся к категории </w:t>
      </w:r>
      <w:r w:rsidR="004D6A3A" w:rsidRPr="006603E1">
        <w:rPr>
          <w:sz w:val="26"/>
          <w:szCs w:val="26"/>
        </w:rPr>
        <w:t>социального предпринимательства,</w:t>
      </w:r>
      <w:r w:rsidR="00966B79" w:rsidRPr="006603E1">
        <w:rPr>
          <w:sz w:val="26"/>
          <w:szCs w:val="26"/>
        </w:rPr>
        <w:t xml:space="preserve"> </w:t>
      </w:r>
      <w:r w:rsidR="004D6A3A" w:rsidRPr="006603E1">
        <w:rPr>
          <w:sz w:val="26"/>
          <w:szCs w:val="26"/>
        </w:rPr>
        <w:t xml:space="preserve">а также сведений </w:t>
      </w:r>
      <w:r w:rsidR="00593DF5" w:rsidRPr="006603E1">
        <w:rPr>
          <w:sz w:val="26"/>
          <w:szCs w:val="26"/>
        </w:rPr>
        <w:t xml:space="preserve">о получателях и </w:t>
      </w:r>
      <w:r w:rsidR="004D6A3A" w:rsidRPr="006603E1">
        <w:rPr>
          <w:sz w:val="26"/>
          <w:szCs w:val="26"/>
        </w:rPr>
        <w:t>об оказанной поддержке, прекращении её оказания, обнаружении нарушения порядка и условий предоста</w:t>
      </w:r>
      <w:r w:rsidR="004D6A3A" w:rsidRPr="006603E1">
        <w:rPr>
          <w:sz w:val="26"/>
          <w:szCs w:val="26"/>
        </w:rPr>
        <w:t>в</w:t>
      </w:r>
      <w:r w:rsidR="004D6A3A" w:rsidRPr="006603E1">
        <w:rPr>
          <w:sz w:val="26"/>
          <w:szCs w:val="26"/>
        </w:rPr>
        <w:t>ления поддержки, в том числе нецелевого использования средств поддержки в</w:t>
      </w:r>
      <w:r w:rsidR="006004AE" w:rsidRPr="006603E1">
        <w:rPr>
          <w:sz w:val="26"/>
          <w:szCs w:val="26"/>
        </w:rPr>
        <w:t xml:space="preserve"> уполномоченный</w:t>
      </w:r>
      <w:proofErr w:type="gramEnd"/>
      <w:r w:rsidR="006004AE" w:rsidRPr="006603E1">
        <w:rPr>
          <w:sz w:val="26"/>
          <w:szCs w:val="26"/>
        </w:rPr>
        <w:t xml:space="preserve"> федеральный орган исполнительной власти. Кроме того</w:t>
      </w:r>
      <w:r w:rsidR="004D6A3A" w:rsidRPr="006603E1">
        <w:rPr>
          <w:sz w:val="26"/>
          <w:szCs w:val="26"/>
        </w:rPr>
        <w:t xml:space="preserve">, </w:t>
      </w:r>
      <w:r w:rsidR="00B26FA6" w:rsidRPr="006603E1">
        <w:rPr>
          <w:sz w:val="26"/>
          <w:szCs w:val="26"/>
        </w:rPr>
        <w:t>закон</w:t>
      </w:r>
      <w:r w:rsidR="00B26FA6" w:rsidRPr="006603E1">
        <w:rPr>
          <w:sz w:val="26"/>
          <w:szCs w:val="26"/>
        </w:rPr>
        <w:t>о</w:t>
      </w:r>
      <w:r w:rsidR="00B26FA6" w:rsidRPr="006603E1">
        <w:rPr>
          <w:sz w:val="26"/>
          <w:szCs w:val="26"/>
        </w:rPr>
        <w:t xml:space="preserve">проектом предлагается </w:t>
      </w:r>
      <w:r w:rsidR="00966B79" w:rsidRPr="006603E1">
        <w:rPr>
          <w:sz w:val="26"/>
          <w:szCs w:val="26"/>
        </w:rPr>
        <w:t xml:space="preserve">закрепить виды поддержки для </w:t>
      </w:r>
      <w:r w:rsidR="004D6A3A" w:rsidRPr="006603E1">
        <w:rPr>
          <w:sz w:val="26"/>
          <w:szCs w:val="26"/>
        </w:rPr>
        <w:t>субъектов</w:t>
      </w:r>
      <w:r w:rsidR="007C6713" w:rsidRPr="006603E1">
        <w:rPr>
          <w:sz w:val="26"/>
          <w:szCs w:val="26"/>
        </w:rPr>
        <w:t xml:space="preserve">, </w:t>
      </w:r>
      <w:r w:rsidR="004D6A3A" w:rsidRPr="006603E1">
        <w:rPr>
          <w:sz w:val="26"/>
          <w:szCs w:val="26"/>
        </w:rPr>
        <w:t>осуществля</w:t>
      </w:r>
      <w:r w:rsidR="004D6A3A" w:rsidRPr="006603E1">
        <w:rPr>
          <w:sz w:val="26"/>
          <w:szCs w:val="26"/>
        </w:rPr>
        <w:t>ю</w:t>
      </w:r>
      <w:r w:rsidR="004D6A3A" w:rsidRPr="006603E1">
        <w:rPr>
          <w:sz w:val="26"/>
          <w:szCs w:val="26"/>
        </w:rPr>
        <w:t xml:space="preserve">щих деятельность в </w:t>
      </w:r>
      <w:r w:rsidR="007C6713" w:rsidRPr="006603E1">
        <w:rPr>
          <w:sz w:val="26"/>
          <w:szCs w:val="26"/>
        </w:rPr>
        <w:t>сфере с</w:t>
      </w:r>
      <w:r w:rsidR="007C6713" w:rsidRPr="006603E1">
        <w:rPr>
          <w:sz w:val="26"/>
          <w:szCs w:val="26"/>
        </w:rPr>
        <w:t>о</w:t>
      </w:r>
      <w:r w:rsidR="007C6713" w:rsidRPr="006603E1">
        <w:rPr>
          <w:sz w:val="26"/>
          <w:szCs w:val="26"/>
        </w:rPr>
        <w:t>циального предпринимательства</w:t>
      </w:r>
      <w:r w:rsidR="004D6A3A" w:rsidRPr="006603E1">
        <w:rPr>
          <w:sz w:val="26"/>
          <w:szCs w:val="26"/>
        </w:rPr>
        <w:t>.</w:t>
      </w:r>
      <w:r w:rsidR="007C6713" w:rsidRPr="006603E1">
        <w:rPr>
          <w:sz w:val="26"/>
          <w:szCs w:val="26"/>
        </w:rPr>
        <w:t xml:space="preserve"> </w:t>
      </w:r>
    </w:p>
    <w:p w:rsidR="00393BDD" w:rsidRPr="006603E1" w:rsidRDefault="00976EF3" w:rsidP="00E23CAF">
      <w:pPr>
        <w:tabs>
          <w:tab w:val="left" w:pos="3738"/>
        </w:tabs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6603E1">
        <w:rPr>
          <w:sz w:val="26"/>
          <w:szCs w:val="26"/>
        </w:rPr>
        <w:t>И</w:t>
      </w:r>
      <w:r w:rsidR="00177A4D" w:rsidRPr="006603E1">
        <w:rPr>
          <w:sz w:val="26"/>
          <w:szCs w:val="26"/>
        </w:rPr>
        <w:t xml:space="preserve">зменения </w:t>
      </w:r>
      <w:r w:rsidR="006A52D8" w:rsidRPr="006603E1">
        <w:rPr>
          <w:sz w:val="26"/>
          <w:szCs w:val="26"/>
        </w:rPr>
        <w:t xml:space="preserve">в </w:t>
      </w:r>
      <w:r w:rsidR="00177A4D" w:rsidRPr="006603E1">
        <w:rPr>
          <w:sz w:val="26"/>
          <w:szCs w:val="26"/>
        </w:rPr>
        <w:t>части</w:t>
      </w:r>
      <w:r w:rsidR="006A52D8" w:rsidRPr="006603E1">
        <w:rPr>
          <w:sz w:val="26"/>
          <w:szCs w:val="26"/>
        </w:rPr>
        <w:t xml:space="preserve"> формирования единого реестра субъектов малого и сре</w:t>
      </w:r>
      <w:r w:rsidR="006A52D8" w:rsidRPr="006603E1">
        <w:rPr>
          <w:sz w:val="26"/>
          <w:szCs w:val="26"/>
        </w:rPr>
        <w:t>д</w:t>
      </w:r>
      <w:r w:rsidR="006A52D8" w:rsidRPr="006603E1">
        <w:rPr>
          <w:sz w:val="26"/>
          <w:szCs w:val="26"/>
        </w:rPr>
        <w:t xml:space="preserve">него предпринимательства </w:t>
      </w:r>
      <w:r w:rsidR="001B7938" w:rsidRPr="006603E1">
        <w:rPr>
          <w:sz w:val="26"/>
          <w:szCs w:val="26"/>
        </w:rPr>
        <w:t>–</w:t>
      </w:r>
      <w:r w:rsidR="006A52D8" w:rsidRPr="006603E1">
        <w:rPr>
          <w:sz w:val="26"/>
          <w:szCs w:val="26"/>
        </w:rPr>
        <w:t xml:space="preserve"> полу</w:t>
      </w:r>
      <w:r w:rsidR="00464FCA" w:rsidRPr="006603E1">
        <w:rPr>
          <w:sz w:val="26"/>
          <w:szCs w:val="26"/>
        </w:rPr>
        <w:t>чателей поддержки</w:t>
      </w:r>
      <w:r w:rsidR="001B7938" w:rsidRPr="006603E1">
        <w:rPr>
          <w:sz w:val="26"/>
          <w:szCs w:val="26"/>
        </w:rPr>
        <w:t xml:space="preserve"> </w:t>
      </w:r>
      <w:r w:rsidR="00B95987" w:rsidRPr="006603E1">
        <w:rPr>
          <w:sz w:val="26"/>
          <w:szCs w:val="26"/>
        </w:rPr>
        <w:t xml:space="preserve">вступят в законную силу </w:t>
      </w:r>
      <w:r w:rsidR="00177A4D" w:rsidRPr="006603E1">
        <w:rPr>
          <w:sz w:val="26"/>
          <w:szCs w:val="26"/>
        </w:rPr>
        <w:t xml:space="preserve">с </w:t>
      </w:r>
      <w:r w:rsidR="00580DD6" w:rsidRPr="006603E1">
        <w:rPr>
          <w:sz w:val="26"/>
          <w:szCs w:val="26"/>
        </w:rPr>
        <w:t>20.12.2020. При этом</w:t>
      </w:r>
      <w:r w:rsidR="00177A4D" w:rsidRPr="006603E1">
        <w:rPr>
          <w:sz w:val="26"/>
          <w:szCs w:val="26"/>
        </w:rPr>
        <w:t xml:space="preserve"> статьей 2 проекта з</w:t>
      </w:r>
      <w:r w:rsidR="00F1323E" w:rsidRPr="006603E1">
        <w:rPr>
          <w:sz w:val="26"/>
          <w:szCs w:val="26"/>
        </w:rPr>
        <w:t>акона</w:t>
      </w:r>
      <w:r w:rsidR="00580DD6" w:rsidRPr="006603E1">
        <w:rPr>
          <w:sz w:val="26"/>
          <w:szCs w:val="26"/>
        </w:rPr>
        <w:t xml:space="preserve"> </w:t>
      </w:r>
      <w:r w:rsidR="00F4480A" w:rsidRPr="006603E1">
        <w:rPr>
          <w:sz w:val="26"/>
          <w:szCs w:val="26"/>
        </w:rPr>
        <w:t xml:space="preserve">регламентированы </w:t>
      </w:r>
      <w:r w:rsidR="00F1323E" w:rsidRPr="006603E1">
        <w:rPr>
          <w:sz w:val="26"/>
          <w:szCs w:val="26"/>
        </w:rPr>
        <w:t>дифференцир</w:t>
      </w:r>
      <w:r w:rsidR="00F1323E" w:rsidRPr="006603E1">
        <w:rPr>
          <w:sz w:val="26"/>
          <w:szCs w:val="26"/>
        </w:rPr>
        <w:t>о</w:t>
      </w:r>
      <w:r w:rsidR="00F1323E" w:rsidRPr="006603E1">
        <w:rPr>
          <w:sz w:val="26"/>
          <w:szCs w:val="26"/>
        </w:rPr>
        <w:t xml:space="preserve">ванные </w:t>
      </w:r>
      <w:r w:rsidR="00F4480A" w:rsidRPr="006603E1">
        <w:rPr>
          <w:sz w:val="26"/>
          <w:szCs w:val="26"/>
        </w:rPr>
        <w:t xml:space="preserve">сроки предоставления таких сведений </w:t>
      </w:r>
      <w:r w:rsidR="00A75AD6" w:rsidRPr="006603E1">
        <w:rPr>
          <w:bCs/>
          <w:sz w:val="26"/>
          <w:szCs w:val="26"/>
        </w:rPr>
        <w:t xml:space="preserve">в отношении субъектов малого и среднего предпринимательства, решения о предоставлении поддержки которым приняты </w:t>
      </w:r>
      <w:r w:rsidR="00F1323E" w:rsidRPr="006603E1">
        <w:rPr>
          <w:bCs/>
          <w:sz w:val="26"/>
          <w:szCs w:val="26"/>
        </w:rPr>
        <w:t>в 2019 году.</w:t>
      </w:r>
    </w:p>
    <w:p w:rsidR="00E23CAF" w:rsidRPr="006603E1" w:rsidRDefault="00E23CAF" w:rsidP="00E23CAF">
      <w:pPr>
        <w:tabs>
          <w:tab w:val="left" w:pos="3738"/>
        </w:tabs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6603E1">
        <w:rPr>
          <w:rFonts w:eastAsia="Calibri"/>
          <w:sz w:val="26"/>
          <w:szCs w:val="26"/>
          <w:lang w:eastAsia="en-US"/>
        </w:rPr>
        <w:t xml:space="preserve">Принятие </w:t>
      </w:r>
      <w:r w:rsidR="006603E1">
        <w:rPr>
          <w:rFonts w:eastAsia="Calibri"/>
          <w:sz w:val="26"/>
          <w:szCs w:val="26"/>
          <w:lang w:eastAsia="en-US"/>
        </w:rPr>
        <w:t>предлагаемого закона Алтайского края</w:t>
      </w:r>
      <w:r w:rsidRPr="006603E1">
        <w:rPr>
          <w:rFonts w:eastAsia="Calibri"/>
          <w:sz w:val="26"/>
          <w:szCs w:val="26"/>
          <w:lang w:eastAsia="en-US"/>
        </w:rPr>
        <w:t xml:space="preserve"> не повлечет дополнител</w:t>
      </w:r>
      <w:r w:rsidRPr="006603E1">
        <w:rPr>
          <w:rFonts w:eastAsia="Calibri"/>
          <w:sz w:val="26"/>
          <w:szCs w:val="26"/>
          <w:lang w:eastAsia="en-US"/>
        </w:rPr>
        <w:t>ь</w:t>
      </w:r>
      <w:r w:rsidRPr="006603E1">
        <w:rPr>
          <w:rFonts w:eastAsia="Calibri"/>
          <w:sz w:val="26"/>
          <w:szCs w:val="26"/>
          <w:lang w:eastAsia="en-US"/>
        </w:rPr>
        <w:t>ных расходов из краевого бюджета.</w:t>
      </w:r>
    </w:p>
    <w:p w:rsidR="00E23CAF" w:rsidRPr="006603E1" w:rsidRDefault="00E23CAF" w:rsidP="00E23CAF">
      <w:pPr>
        <w:jc w:val="both"/>
        <w:rPr>
          <w:rFonts w:eastAsia="Calibri"/>
          <w:sz w:val="26"/>
          <w:szCs w:val="26"/>
          <w:lang w:eastAsia="en-US"/>
        </w:rPr>
      </w:pPr>
    </w:p>
    <w:p w:rsidR="00E23CAF" w:rsidRPr="006603E1" w:rsidRDefault="00E23CAF" w:rsidP="00E23CAF">
      <w:pPr>
        <w:jc w:val="both"/>
        <w:rPr>
          <w:rFonts w:eastAsia="Calibri"/>
          <w:sz w:val="26"/>
          <w:szCs w:val="26"/>
          <w:lang w:eastAsia="en-US"/>
        </w:rPr>
      </w:pPr>
    </w:p>
    <w:p w:rsidR="00E23CAF" w:rsidRPr="006603E1" w:rsidRDefault="00E23CAF" w:rsidP="00E23CAF">
      <w:pPr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E23CAF" w:rsidRPr="006603E1" w:rsidTr="00E0659E">
        <w:tc>
          <w:tcPr>
            <w:tcW w:w="4785" w:type="dxa"/>
          </w:tcPr>
          <w:p w:rsidR="00E23CAF" w:rsidRPr="006603E1" w:rsidRDefault="00E23CAF" w:rsidP="00E0659E">
            <w:pPr>
              <w:spacing w:line="24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785" w:type="dxa"/>
          </w:tcPr>
          <w:p w:rsidR="00E23CAF" w:rsidRPr="006603E1" w:rsidRDefault="00E23CAF" w:rsidP="00E0659E">
            <w:pPr>
              <w:pStyle w:val="9"/>
              <w:spacing w:line="240" w:lineRule="exact"/>
              <w:rPr>
                <w:rFonts w:eastAsia="Calibri"/>
                <w:sz w:val="26"/>
                <w:szCs w:val="26"/>
                <w:lang w:eastAsia="en-US"/>
              </w:rPr>
            </w:pPr>
            <w:r w:rsidRPr="006603E1">
              <w:rPr>
                <w:rFonts w:eastAsia="Calibri"/>
                <w:sz w:val="26"/>
                <w:szCs w:val="26"/>
                <w:lang w:eastAsia="en-US"/>
              </w:rPr>
              <w:t>В.П. Томенко</w:t>
            </w:r>
          </w:p>
        </w:tc>
      </w:tr>
    </w:tbl>
    <w:p w:rsidR="00AD2C64" w:rsidRPr="00F72AC4" w:rsidRDefault="00AD2C64" w:rsidP="00C81626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AD2C64" w:rsidRPr="00F72AC4" w:rsidRDefault="00AD2C64" w:rsidP="00C81626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AD2C64" w:rsidRPr="00F72AC4" w:rsidRDefault="00AD2C64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B81658" w:rsidRPr="00F72AC4" w:rsidRDefault="00B81658" w:rsidP="00B81658">
      <w:pPr>
        <w:tabs>
          <w:tab w:val="left" w:pos="3738"/>
        </w:tabs>
        <w:jc w:val="both"/>
        <w:rPr>
          <w:rFonts w:eastAsia="Calibri"/>
          <w:sz w:val="28"/>
          <w:szCs w:val="28"/>
          <w:lang w:eastAsia="en-US"/>
        </w:rPr>
      </w:pPr>
    </w:p>
    <w:p w:rsidR="00AD2C64" w:rsidRPr="00F72AC4" w:rsidRDefault="00AD2C64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AD2C64" w:rsidRPr="00F72AC4" w:rsidRDefault="00AD2C64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AD2C64" w:rsidRPr="00F72AC4" w:rsidRDefault="00AD2C64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AD2C64" w:rsidRPr="00F72AC4" w:rsidRDefault="00AD2C64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AD2C64" w:rsidRPr="00F72AC4" w:rsidRDefault="00AD2C64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5F5D2C" w:rsidRPr="00F72AC4" w:rsidRDefault="005F5D2C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5F5D2C" w:rsidRPr="00F72AC4" w:rsidRDefault="005F5D2C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5F5D2C" w:rsidRPr="00F72AC4" w:rsidRDefault="005F5D2C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5F5D2C" w:rsidRPr="00F72AC4" w:rsidRDefault="005F5D2C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E6536D" w:rsidRPr="00F72AC4" w:rsidRDefault="00E6536D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E6536D" w:rsidRPr="00F72AC4" w:rsidRDefault="00E6536D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E23CAF" w:rsidRDefault="00E23CAF" w:rsidP="00AD2C64">
      <w:pPr>
        <w:spacing w:line="240" w:lineRule="exact"/>
        <w:jc w:val="both"/>
      </w:pPr>
    </w:p>
    <w:p w:rsidR="0041638F" w:rsidRDefault="0041638F" w:rsidP="00AD2C64">
      <w:pPr>
        <w:spacing w:line="240" w:lineRule="exact"/>
        <w:jc w:val="both"/>
      </w:pPr>
    </w:p>
    <w:p w:rsidR="0041638F" w:rsidRDefault="0041638F" w:rsidP="00AD2C64">
      <w:pPr>
        <w:spacing w:line="240" w:lineRule="exact"/>
        <w:jc w:val="both"/>
      </w:pPr>
    </w:p>
    <w:p w:rsidR="0041638F" w:rsidRDefault="0041638F" w:rsidP="00AD2C64">
      <w:pPr>
        <w:spacing w:line="240" w:lineRule="exact"/>
        <w:jc w:val="both"/>
      </w:pPr>
    </w:p>
    <w:p w:rsidR="0041638F" w:rsidRDefault="0041638F" w:rsidP="00AD2C64">
      <w:pPr>
        <w:spacing w:line="240" w:lineRule="exact"/>
        <w:jc w:val="both"/>
      </w:pPr>
    </w:p>
    <w:p w:rsidR="0041638F" w:rsidRDefault="0041638F" w:rsidP="00AD2C64">
      <w:pPr>
        <w:spacing w:line="240" w:lineRule="exact"/>
        <w:jc w:val="both"/>
      </w:pPr>
    </w:p>
    <w:p w:rsidR="002638C0" w:rsidRDefault="002638C0" w:rsidP="00AD2C64">
      <w:pPr>
        <w:spacing w:line="240" w:lineRule="exact"/>
        <w:jc w:val="both"/>
      </w:pPr>
    </w:p>
    <w:p w:rsidR="002638C0" w:rsidRDefault="002638C0" w:rsidP="00AD2C64">
      <w:pPr>
        <w:spacing w:line="240" w:lineRule="exact"/>
        <w:jc w:val="both"/>
      </w:pPr>
    </w:p>
    <w:p w:rsidR="002638C0" w:rsidRDefault="002638C0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6F204D" w:rsidRDefault="006F204D" w:rsidP="00AD2C64">
      <w:pPr>
        <w:spacing w:line="240" w:lineRule="exact"/>
        <w:jc w:val="both"/>
      </w:pPr>
    </w:p>
    <w:p w:rsidR="006F204D" w:rsidRDefault="006F204D" w:rsidP="00AD2C64">
      <w:pPr>
        <w:spacing w:line="240" w:lineRule="exact"/>
        <w:jc w:val="both"/>
      </w:pPr>
    </w:p>
    <w:p w:rsidR="006F204D" w:rsidRDefault="006F204D" w:rsidP="00AD2C64">
      <w:pPr>
        <w:spacing w:line="240" w:lineRule="exact"/>
        <w:jc w:val="both"/>
      </w:pPr>
    </w:p>
    <w:p w:rsidR="006F204D" w:rsidRDefault="006F204D" w:rsidP="00AD2C64">
      <w:pPr>
        <w:spacing w:line="240" w:lineRule="exact"/>
        <w:jc w:val="both"/>
      </w:pPr>
    </w:p>
    <w:p w:rsidR="006F204D" w:rsidRDefault="006F204D" w:rsidP="00AD2C64">
      <w:pPr>
        <w:spacing w:line="240" w:lineRule="exact"/>
        <w:jc w:val="both"/>
      </w:pPr>
    </w:p>
    <w:p w:rsidR="006F204D" w:rsidRDefault="006F204D" w:rsidP="00AD2C64">
      <w:pPr>
        <w:spacing w:line="240" w:lineRule="exact"/>
        <w:jc w:val="both"/>
      </w:pPr>
    </w:p>
    <w:p w:rsidR="006F204D" w:rsidRDefault="006F204D" w:rsidP="00AD2C64">
      <w:pPr>
        <w:spacing w:line="240" w:lineRule="exact"/>
        <w:jc w:val="both"/>
      </w:pPr>
    </w:p>
    <w:p w:rsidR="006F204D" w:rsidRDefault="006F204D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773174" w:rsidRDefault="00773174" w:rsidP="00AD2C64">
      <w:pPr>
        <w:spacing w:line="240" w:lineRule="exact"/>
        <w:jc w:val="both"/>
      </w:pPr>
    </w:p>
    <w:p w:rsidR="00773174" w:rsidRDefault="0077317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E6536D" w:rsidRPr="00F30DB7" w:rsidRDefault="00FA651E" w:rsidP="00E6536D">
      <w:r>
        <w:t>Юрлова Наталия Александровна</w:t>
      </w:r>
    </w:p>
    <w:p w:rsidR="00AD2048" w:rsidRDefault="00E6536D" w:rsidP="00E6536D">
      <w:pPr>
        <w:spacing w:line="240" w:lineRule="exact"/>
        <w:jc w:val="both"/>
      </w:pPr>
      <w:r>
        <w:t>8 (3852) 66 89 27</w:t>
      </w:r>
    </w:p>
    <w:sectPr w:rsidR="00AD2048" w:rsidSect="006B5AC3">
      <w:headerReference w:type="even" r:id="rId8"/>
      <w:headerReference w:type="default" r:id="rId9"/>
      <w:headerReference w:type="first" r:id="rId10"/>
      <w:pgSz w:w="11906" w:h="16838" w:code="9"/>
      <w:pgMar w:top="1134" w:right="851" w:bottom="1134" w:left="1701" w:header="56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108" w:rsidRDefault="00210108">
      <w:r>
        <w:separator/>
      </w:r>
    </w:p>
  </w:endnote>
  <w:endnote w:type="continuationSeparator" w:id="0">
    <w:p w:rsidR="00210108" w:rsidRDefault="00210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108" w:rsidRDefault="00210108">
      <w:r>
        <w:separator/>
      </w:r>
    </w:p>
  </w:footnote>
  <w:footnote w:type="continuationSeparator" w:id="0">
    <w:p w:rsidR="00210108" w:rsidRDefault="00210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739" w:rsidRDefault="006D0739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A181D">
      <w:rPr>
        <w:rStyle w:val="a9"/>
        <w:noProof/>
      </w:rPr>
      <w:t>2</w:t>
    </w:r>
    <w:r>
      <w:rPr>
        <w:rStyle w:val="a9"/>
      </w:rPr>
      <w:fldChar w:fldCharType="end"/>
    </w:r>
  </w:p>
  <w:p w:rsidR="006D0739" w:rsidRDefault="006D0739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804" w:rsidRDefault="00B77804">
    <w:pPr>
      <w:pStyle w:val="a3"/>
      <w:jc w:val="right"/>
    </w:pPr>
  </w:p>
  <w:p w:rsidR="00953151" w:rsidRDefault="00953151" w:rsidP="00953151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048" w:rsidRDefault="00AD2048" w:rsidP="007D3C35">
    <w:pPr>
      <w:rPr>
        <w:vanish/>
      </w:rPr>
    </w:pPr>
  </w:p>
  <w:p w:rsidR="00AD2048" w:rsidRDefault="00AD2048" w:rsidP="007D3C35">
    <w:pPr>
      <w:rPr>
        <w:vanish/>
      </w:rPr>
    </w:pPr>
  </w:p>
  <w:p w:rsidR="007D3C35" w:rsidRPr="007D3C35" w:rsidRDefault="00CF1099" w:rsidP="007D3C35">
    <w:pPr>
      <w:rPr>
        <w:vanish/>
      </w:rPr>
    </w:pPr>
    <w:r>
      <w:rPr>
        <w:b/>
        <w:i/>
        <w:noProof/>
        <w:sz w:val="28"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393965B1" wp14:editId="69FF0D17">
              <wp:simplePos x="0" y="0"/>
              <wp:positionH relativeFrom="column">
                <wp:posOffset>2514600</wp:posOffset>
              </wp:positionH>
              <wp:positionV relativeFrom="paragraph">
                <wp:posOffset>-342900</wp:posOffset>
              </wp:positionV>
              <wp:extent cx="787400" cy="800100"/>
              <wp:effectExtent l="3810" t="15240" r="0" b="3810"/>
              <wp:wrapNone/>
              <wp:docPr id="7091" name="Полотно 709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g:wgp>
                      <wpg:cNvPr id="2" name="Group 7093"/>
                      <wpg:cNvGrpSpPr>
                        <a:grpSpLocks/>
                      </wpg:cNvGrpSpPr>
                      <wpg:grpSpPr bwMode="auto">
                        <a:xfrm>
                          <a:off x="320040" y="7620"/>
                          <a:ext cx="356870" cy="784860"/>
                          <a:chOff x="6165" y="426"/>
                          <a:chExt cx="562" cy="1236"/>
                        </a:xfrm>
                      </wpg:grpSpPr>
                      <wps:wsp>
                        <wps:cNvPr id="3" name="Freeform 7094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095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7096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097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098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50" y="5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099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50" y="5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7100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7101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7102"/>
                        <wps:cNvSpPr>
                          <a:spLocks noEditPoints="1"/>
                        </wps:cNvSpPr>
                        <wps:spPr bwMode="auto">
                          <a:xfrm>
                            <a:off x="6603" y="624"/>
                            <a:ext cx="59" cy="112"/>
                          </a:xfrm>
                          <a:custGeom>
                            <a:avLst/>
                            <a:gdLst>
                              <a:gd name="T0" fmla="*/ 40 w 59"/>
                              <a:gd name="T1" fmla="*/ 57 h 112"/>
                              <a:gd name="T2" fmla="*/ 0 w 59"/>
                              <a:gd name="T3" fmla="*/ 0 h 112"/>
                              <a:gd name="T4" fmla="*/ 40 w 59"/>
                              <a:gd name="T5" fmla="*/ 57 h 112"/>
                              <a:gd name="T6" fmla="*/ 40 w 59"/>
                              <a:gd name="T7" fmla="*/ 57 h 112"/>
                              <a:gd name="T8" fmla="*/ 50 w 59"/>
                              <a:gd name="T9" fmla="*/ 69 h 112"/>
                              <a:gd name="T10" fmla="*/ 57 w 59"/>
                              <a:gd name="T11" fmla="*/ 84 h 112"/>
                              <a:gd name="T12" fmla="*/ 59 w 59"/>
                              <a:gd name="T13" fmla="*/ 89 h 112"/>
                              <a:gd name="T14" fmla="*/ 57 w 59"/>
                              <a:gd name="T15" fmla="*/ 97 h 112"/>
                              <a:gd name="T16" fmla="*/ 57 w 59"/>
                              <a:gd name="T17" fmla="*/ 104 h 112"/>
                              <a:gd name="T18" fmla="*/ 54 w 59"/>
                              <a:gd name="T19" fmla="*/ 112 h 112"/>
                              <a:gd name="T20" fmla="*/ 47 w 59"/>
                              <a:gd name="T21" fmla="*/ 107 h 112"/>
                              <a:gd name="T22" fmla="*/ 42 w 59"/>
                              <a:gd name="T23" fmla="*/ 102 h 112"/>
                              <a:gd name="T24" fmla="*/ 37 w 59"/>
                              <a:gd name="T25" fmla="*/ 94 h 112"/>
                              <a:gd name="T26" fmla="*/ 35 w 59"/>
                              <a:gd name="T27" fmla="*/ 87 h 112"/>
                              <a:gd name="T28" fmla="*/ 32 w 59"/>
                              <a:gd name="T29" fmla="*/ 79 h 112"/>
                              <a:gd name="T30" fmla="*/ 32 w 59"/>
                              <a:gd name="T31" fmla="*/ 72 h 112"/>
                              <a:gd name="T32" fmla="*/ 35 w 59"/>
                              <a:gd name="T33" fmla="*/ 64 h 112"/>
                              <a:gd name="T34" fmla="*/ 40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  <a:moveTo>
                                  <a:pt x="40" y="57"/>
                                </a:moveTo>
                                <a:lnTo>
                                  <a:pt x="50" y="69"/>
                                </a:lnTo>
                                <a:lnTo>
                                  <a:pt x="57" y="84"/>
                                </a:lnTo>
                                <a:lnTo>
                                  <a:pt x="59" y="89"/>
                                </a:lnTo>
                                <a:lnTo>
                                  <a:pt x="57" y="97"/>
                                </a:lnTo>
                                <a:lnTo>
                                  <a:pt x="57" y="104"/>
                                </a:lnTo>
                                <a:lnTo>
                                  <a:pt x="54" y="112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4"/>
                                </a:lnTo>
                                <a:lnTo>
                                  <a:pt x="35" y="87"/>
                                </a:lnTo>
                                <a:lnTo>
                                  <a:pt x="32" y="79"/>
                                </a:lnTo>
                                <a:lnTo>
                                  <a:pt x="32" y="72"/>
                                </a:lnTo>
                                <a:lnTo>
                                  <a:pt x="35" y="64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103"/>
                        <wps:cNvSpPr>
                          <a:spLocks/>
                        </wps:cNvSpPr>
                        <wps:spPr bwMode="auto">
                          <a:xfrm>
                            <a:off x="6603" y="624"/>
                            <a:ext cx="40" cy="57"/>
                          </a:xfrm>
                          <a:custGeom>
                            <a:avLst/>
                            <a:gdLst>
                              <a:gd name="T0" fmla="*/ 40 w 40"/>
                              <a:gd name="T1" fmla="*/ 57 h 57"/>
                              <a:gd name="T2" fmla="*/ 0 w 40"/>
                              <a:gd name="T3" fmla="*/ 0 h 57"/>
                              <a:gd name="T4" fmla="*/ 4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7104"/>
                        <wps:cNvSpPr>
                          <a:spLocks/>
                        </wps:cNvSpPr>
                        <wps:spPr bwMode="auto">
                          <a:xfrm>
                            <a:off x="6635" y="681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18 w 27"/>
                              <a:gd name="T3" fmla="*/ 12 h 55"/>
                              <a:gd name="T4" fmla="*/ 25 w 27"/>
                              <a:gd name="T5" fmla="*/ 27 h 55"/>
                              <a:gd name="T6" fmla="*/ 27 w 27"/>
                              <a:gd name="T7" fmla="*/ 32 h 55"/>
                              <a:gd name="T8" fmla="*/ 25 w 27"/>
                              <a:gd name="T9" fmla="*/ 40 h 55"/>
                              <a:gd name="T10" fmla="*/ 25 w 27"/>
                              <a:gd name="T11" fmla="*/ 47 h 55"/>
                              <a:gd name="T12" fmla="*/ 22 w 27"/>
                              <a:gd name="T13" fmla="*/ 55 h 55"/>
                              <a:gd name="T14" fmla="*/ 15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37 h 55"/>
                              <a:gd name="T20" fmla="*/ 3 w 27"/>
                              <a:gd name="T21" fmla="*/ 30 h 55"/>
                              <a:gd name="T22" fmla="*/ 0 w 27"/>
                              <a:gd name="T23" fmla="*/ 22 h 55"/>
                              <a:gd name="T24" fmla="*/ 0 w 27"/>
                              <a:gd name="T25" fmla="*/ 15 h 55"/>
                              <a:gd name="T26" fmla="*/ 3 w 27"/>
                              <a:gd name="T27" fmla="*/ 7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18" y="12"/>
                                </a:lnTo>
                                <a:lnTo>
                                  <a:pt x="25" y="27"/>
                                </a:lnTo>
                                <a:lnTo>
                                  <a:pt x="27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7105"/>
                        <wps:cNvSpPr>
                          <a:spLocks noEditPoints="1"/>
                        </wps:cNvSpPr>
                        <wps:spPr bwMode="auto">
                          <a:xfrm>
                            <a:off x="6645" y="659"/>
                            <a:ext cx="40" cy="114"/>
                          </a:xfrm>
                          <a:custGeom>
                            <a:avLst/>
                            <a:gdLst>
                              <a:gd name="T0" fmla="*/ 22 w 40"/>
                              <a:gd name="T1" fmla="*/ 62 h 114"/>
                              <a:gd name="T2" fmla="*/ 0 w 40"/>
                              <a:gd name="T3" fmla="*/ 0 h 114"/>
                              <a:gd name="T4" fmla="*/ 22 w 40"/>
                              <a:gd name="T5" fmla="*/ 62 h 114"/>
                              <a:gd name="T6" fmla="*/ 22 w 40"/>
                              <a:gd name="T7" fmla="*/ 59 h 114"/>
                              <a:gd name="T8" fmla="*/ 32 w 40"/>
                              <a:gd name="T9" fmla="*/ 74 h 114"/>
                              <a:gd name="T10" fmla="*/ 37 w 40"/>
                              <a:gd name="T11" fmla="*/ 87 h 114"/>
                              <a:gd name="T12" fmla="*/ 40 w 40"/>
                              <a:gd name="T13" fmla="*/ 102 h 114"/>
                              <a:gd name="T14" fmla="*/ 35 w 40"/>
                              <a:gd name="T15" fmla="*/ 114 h 114"/>
                              <a:gd name="T16" fmla="*/ 30 w 40"/>
                              <a:gd name="T17" fmla="*/ 112 h 114"/>
                              <a:gd name="T18" fmla="*/ 25 w 40"/>
                              <a:gd name="T19" fmla="*/ 104 h 114"/>
                              <a:gd name="T20" fmla="*/ 20 w 40"/>
                              <a:gd name="T21" fmla="*/ 99 h 114"/>
                              <a:gd name="T22" fmla="*/ 17 w 40"/>
                              <a:gd name="T23" fmla="*/ 92 h 114"/>
                              <a:gd name="T24" fmla="*/ 15 w 40"/>
                              <a:gd name="T25" fmla="*/ 84 h 114"/>
                              <a:gd name="T26" fmla="*/ 15 w 40"/>
                              <a:gd name="T27" fmla="*/ 74 h 114"/>
                              <a:gd name="T28" fmla="*/ 17 w 40"/>
                              <a:gd name="T29" fmla="*/ 67 h 114"/>
                              <a:gd name="T30" fmla="*/ 22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  <a:moveTo>
                                  <a:pt x="22" y="59"/>
                                </a:moveTo>
                                <a:lnTo>
                                  <a:pt x="32" y="74"/>
                                </a:lnTo>
                                <a:lnTo>
                                  <a:pt x="37" y="87"/>
                                </a:lnTo>
                                <a:lnTo>
                                  <a:pt x="40" y="102"/>
                                </a:lnTo>
                                <a:lnTo>
                                  <a:pt x="35" y="114"/>
                                </a:lnTo>
                                <a:lnTo>
                                  <a:pt x="30" y="112"/>
                                </a:lnTo>
                                <a:lnTo>
                                  <a:pt x="25" y="104"/>
                                </a:lnTo>
                                <a:lnTo>
                                  <a:pt x="20" y="99"/>
                                </a:lnTo>
                                <a:lnTo>
                                  <a:pt x="17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4"/>
                                </a:lnTo>
                                <a:lnTo>
                                  <a:pt x="17" y="67"/>
                                </a:lnTo>
                                <a:lnTo>
                                  <a:pt x="2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7106"/>
                        <wps:cNvSpPr>
                          <a:spLocks/>
                        </wps:cNvSpPr>
                        <wps:spPr bwMode="auto">
                          <a:xfrm>
                            <a:off x="6645" y="659"/>
                            <a:ext cx="22" cy="62"/>
                          </a:xfrm>
                          <a:custGeom>
                            <a:avLst/>
                            <a:gdLst>
                              <a:gd name="T0" fmla="*/ 22 w 22"/>
                              <a:gd name="T1" fmla="*/ 62 h 62"/>
                              <a:gd name="T2" fmla="*/ 0 w 22"/>
                              <a:gd name="T3" fmla="*/ 0 h 62"/>
                              <a:gd name="T4" fmla="*/ 22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7107"/>
                        <wps:cNvSpPr>
                          <a:spLocks/>
                        </wps:cNvSpPr>
                        <wps:spPr bwMode="auto">
                          <a:xfrm>
                            <a:off x="6660" y="718"/>
                            <a:ext cx="25" cy="55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5"/>
                              <a:gd name="T2" fmla="*/ 17 w 25"/>
                              <a:gd name="T3" fmla="*/ 15 h 55"/>
                              <a:gd name="T4" fmla="*/ 22 w 25"/>
                              <a:gd name="T5" fmla="*/ 28 h 55"/>
                              <a:gd name="T6" fmla="*/ 25 w 25"/>
                              <a:gd name="T7" fmla="*/ 43 h 55"/>
                              <a:gd name="T8" fmla="*/ 20 w 25"/>
                              <a:gd name="T9" fmla="*/ 55 h 55"/>
                              <a:gd name="T10" fmla="*/ 15 w 25"/>
                              <a:gd name="T11" fmla="*/ 53 h 55"/>
                              <a:gd name="T12" fmla="*/ 10 w 25"/>
                              <a:gd name="T13" fmla="*/ 45 h 55"/>
                              <a:gd name="T14" fmla="*/ 5 w 25"/>
                              <a:gd name="T15" fmla="*/ 40 h 55"/>
                              <a:gd name="T16" fmla="*/ 2 w 25"/>
                              <a:gd name="T17" fmla="*/ 33 h 55"/>
                              <a:gd name="T18" fmla="*/ 0 w 25"/>
                              <a:gd name="T19" fmla="*/ 25 h 55"/>
                              <a:gd name="T20" fmla="*/ 0 w 25"/>
                              <a:gd name="T21" fmla="*/ 15 h 55"/>
                              <a:gd name="T22" fmla="*/ 2 w 25"/>
                              <a:gd name="T23" fmla="*/ 8 h 55"/>
                              <a:gd name="T24" fmla="*/ 7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7" y="0"/>
                                </a:moveTo>
                                <a:lnTo>
                                  <a:pt x="17" y="15"/>
                                </a:lnTo>
                                <a:lnTo>
                                  <a:pt x="22" y="28"/>
                                </a:lnTo>
                                <a:lnTo>
                                  <a:pt x="25" y="43"/>
                                </a:lnTo>
                                <a:lnTo>
                                  <a:pt x="20" y="55"/>
                                </a:lnTo>
                                <a:lnTo>
                                  <a:pt x="15" y="53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108"/>
                        <wps:cNvSpPr>
                          <a:spLocks noEditPoints="1"/>
                        </wps:cNvSpPr>
                        <wps:spPr bwMode="auto">
                          <a:xfrm>
                            <a:off x="6670" y="688"/>
                            <a:ext cx="40" cy="115"/>
                          </a:xfrm>
                          <a:custGeom>
                            <a:avLst/>
                            <a:gdLst>
                              <a:gd name="T0" fmla="*/ 22 w 40"/>
                              <a:gd name="T1" fmla="*/ 63 h 115"/>
                              <a:gd name="T2" fmla="*/ 0 w 40"/>
                              <a:gd name="T3" fmla="*/ 0 h 115"/>
                              <a:gd name="T4" fmla="*/ 22 w 40"/>
                              <a:gd name="T5" fmla="*/ 63 h 115"/>
                              <a:gd name="T6" fmla="*/ 22 w 40"/>
                              <a:gd name="T7" fmla="*/ 63 h 115"/>
                              <a:gd name="T8" fmla="*/ 32 w 40"/>
                              <a:gd name="T9" fmla="*/ 75 h 115"/>
                              <a:gd name="T10" fmla="*/ 37 w 40"/>
                              <a:gd name="T11" fmla="*/ 88 h 115"/>
                              <a:gd name="T12" fmla="*/ 40 w 40"/>
                              <a:gd name="T13" fmla="*/ 103 h 115"/>
                              <a:gd name="T14" fmla="*/ 35 w 40"/>
                              <a:gd name="T15" fmla="*/ 115 h 115"/>
                              <a:gd name="T16" fmla="*/ 30 w 40"/>
                              <a:gd name="T17" fmla="*/ 113 h 115"/>
                              <a:gd name="T18" fmla="*/ 22 w 40"/>
                              <a:gd name="T19" fmla="*/ 108 h 115"/>
                              <a:gd name="T20" fmla="*/ 20 w 40"/>
                              <a:gd name="T21" fmla="*/ 100 h 115"/>
                              <a:gd name="T22" fmla="*/ 17 w 40"/>
                              <a:gd name="T23" fmla="*/ 93 h 115"/>
                              <a:gd name="T24" fmla="*/ 15 w 40"/>
                              <a:gd name="T25" fmla="*/ 85 h 115"/>
                              <a:gd name="T26" fmla="*/ 15 w 40"/>
                              <a:gd name="T27" fmla="*/ 78 h 115"/>
                              <a:gd name="T28" fmla="*/ 17 w 40"/>
                              <a:gd name="T29" fmla="*/ 70 h 115"/>
                              <a:gd name="T30" fmla="*/ 22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  <a:moveTo>
                                  <a:pt x="22" y="63"/>
                                </a:moveTo>
                                <a:lnTo>
                                  <a:pt x="32" y="75"/>
                                </a:lnTo>
                                <a:lnTo>
                                  <a:pt x="37" y="88"/>
                                </a:lnTo>
                                <a:lnTo>
                                  <a:pt x="40" y="103"/>
                                </a:lnTo>
                                <a:lnTo>
                                  <a:pt x="35" y="115"/>
                                </a:lnTo>
                                <a:lnTo>
                                  <a:pt x="30" y="113"/>
                                </a:lnTo>
                                <a:lnTo>
                                  <a:pt x="22" y="108"/>
                                </a:lnTo>
                                <a:lnTo>
                                  <a:pt x="20" y="100"/>
                                </a:lnTo>
                                <a:lnTo>
                                  <a:pt x="17" y="93"/>
                                </a:lnTo>
                                <a:lnTo>
                                  <a:pt x="15" y="85"/>
                                </a:lnTo>
                                <a:lnTo>
                                  <a:pt x="15" y="78"/>
                                </a:lnTo>
                                <a:lnTo>
                                  <a:pt x="17" y="7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7109"/>
                        <wps:cNvSpPr>
                          <a:spLocks/>
                        </wps:cNvSpPr>
                        <wps:spPr bwMode="auto">
                          <a:xfrm>
                            <a:off x="6670" y="688"/>
                            <a:ext cx="22" cy="63"/>
                          </a:xfrm>
                          <a:custGeom>
                            <a:avLst/>
                            <a:gdLst>
                              <a:gd name="T0" fmla="*/ 22 w 22"/>
                              <a:gd name="T1" fmla="*/ 63 h 63"/>
                              <a:gd name="T2" fmla="*/ 0 w 22"/>
                              <a:gd name="T3" fmla="*/ 0 h 63"/>
                              <a:gd name="T4" fmla="*/ 22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7110"/>
                        <wps:cNvSpPr>
                          <a:spLocks/>
                        </wps:cNvSpPr>
                        <wps:spPr bwMode="auto">
                          <a:xfrm>
                            <a:off x="6685" y="751"/>
                            <a:ext cx="25" cy="52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2"/>
                              <a:gd name="T2" fmla="*/ 17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0 w 25"/>
                              <a:gd name="T9" fmla="*/ 52 h 52"/>
                              <a:gd name="T10" fmla="*/ 15 w 25"/>
                              <a:gd name="T11" fmla="*/ 50 h 52"/>
                              <a:gd name="T12" fmla="*/ 7 w 25"/>
                              <a:gd name="T13" fmla="*/ 45 h 52"/>
                              <a:gd name="T14" fmla="*/ 5 w 25"/>
                              <a:gd name="T15" fmla="*/ 37 h 52"/>
                              <a:gd name="T16" fmla="*/ 2 w 25"/>
                              <a:gd name="T17" fmla="*/ 30 h 52"/>
                              <a:gd name="T18" fmla="*/ 0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7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7" y="0"/>
                                </a:moveTo>
                                <a:lnTo>
                                  <a:pt x="17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7111"/>
                        <wps:cNvSpPr>
                          <a:spLocks noEditPoints="1"/>
                        </wps:cNvSpPr>
                        <wps:spPr bwMode="auto">
                          <a:xfrm>
                            <a:off x="6570" y="594"/>
                            <a:ext cx="63" cy="112"/>
                          </a:xfrm>
                          <a:custGeom>
                            <a:avLst/>
                            <a:gdLst>
                              <a:gd name="T0" fmla="*/ 43 w 63"/>
                              <a:gd name="T1" fmla="*/ 57 h 112"/>
                              <a:gd name="T2" fmla="*/ 0 w 63"/>
                              <a:gd name="T3" fmla="*/ 0 h 112"/>
                              <a:gd name="T4" fmla="*/ 43 w 63"/>
                              <a:gd name="T5" fmla="*/ 57 h 112"/>
                              <a:gd name="T6" fmla="*/ 43 w 63"/>
                              <a:gd name="T7" fmla="*/ 57 h 112"/>
                              <a:gd name="T8" fmla="*/ 55 w 63"/>
                              <a:gd name="T9" fmla="*/ 70 h 112"/>
                              <a:gd name="T10" fmla="*/ 60 w 63"/>
                              <a:gd name="T11" fmla="*/ 82 h 112"/>
                              <a:gd name="T12" fmla="*/ 63 w 63"/>
                              <a:gd name="T13" fmla="*/ 89 h 112"/>
                              <a:gd name="T14" fmla="*/ 63 w 63"/>
                              <a:gd name="T15" fmla="*/ 97 h 112"/>
                              <a:gd name="T16" fmla="*/ 60 w 63"/>
                              <a:gd name="T17" fmla="*/ 104 h 112"/>
                              <a:gd name="T18" fmla="*/ 58 w 63"/>
                              <a:gd name="T19" fmla="*/ 112 h 112"/>
                              <a:gd name="T20" fmla="*/ 50 w 63"/>
                              <a:gd name="T21" fmla="*/ 107 h 112"/>
                              <a:gd name="T22" fmla="*/ 45 w 63"/>
                              <a:gd name="T23" fmla="*/ 102 h 112"/>
                              <a:gd name="T24" fmla="*/ 40 w 63"/>
                              <a:gd name="T25" fmla="*/ 94 h 112"/>
                              <a:gd name="T26" fmla="*/ 38 w 63"/>
                              <a:gd name="T27" fmla="*/ 87 h 112"/>
                              <a:gd name="T28" fmla="*/ 35 w 63"/>
                              <a:gd name="T29" fmla="*/ 79 h 112"/>
                              <a:gd name="T30" fmla="*/ 38 w 63"/>
                              <a:gd name="T31" fmla="*/ 72 h 112"/>
                              <a:gd name="T32" fmla="*/ 38 w 63"/>
                              <a:gd name="T33" fmla="*/ 65 h 112"/>
                              <a:gd name="T34" fmla="*/ 43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  <a:moveTo>
                                  <a:pt x="43" y="57"/>
                                </a:moveTo>
                                <a:lnTo>
                                  <a:pt x="55" y="70"/>
                                </a:lnTo>
                                <a:lnTo>
                                  <a:pt x="60" y="82"/>
                                </a:lnTo>
                                <a:lnTo>
                                  <a:pt x="63" y="89"/>
                                </a:lnTo>
                                <a:lnTo>
                                  <a:pt x="63" y="97"/>
                                </a:lnTo>
                                <a:lnTo>
                                  <a:pt x="60" y="104"/>
                                </a:lnTo>
                                <a:lnTo>
                                  <a:pt x="58" y="112"/>
                                </a:lnTo>
                                <a:lnTo>
                                  <a:pt x="50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4"/>
                                </a:lnTo>
                                <a:lnTo>
                                  <a:pt x="38" y="87"/>
                                </a:lnTo>
                                <a:lnTo>
                                  <a:pt x="35" y="79"/>
                                </a:lnTo>
                                <a:lnTo>
                                  <a:pt x="38" y="72"/>
                                </a:lnTo>
                                <a:lnTo>
                                  <a:pt x="38" y="65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7112"/>
                        <wps:cNvSpPr>
                          <a:spLocks/>
                        </wps:cNvSpPr>
                        <wps:spPr bwMode="auto">
                          <a:xfrm>
                            <a:off x="6570" y="594"/>
                            <a:ext cx="43" cy="57"/>
                          </a:xfrm>
                          <a:custGeom>
                            <a:avLst/>
                            <a:gdLst>
                              <a:gd name="T0" fmla="*/ 43 w 43"/>
                              <a:gd name="T1" fmla="*/ 57 h 57"/>
                              <a:gd name="T2" fmla="*/ 0 w 43"/>
                              <a:gd name="T3" fmla="*/ 0 h 57"/>
                              <a:gd name="T4" fmla="*/ 43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7113"/>
                        <wps:cNvSpPr>
                          <a:spLocks/>
                        </wps:cNvSpPr>
                        <wps:spPr bwMode="auto">
                          <a:xfrm>
                            <a:off x="6605" y="651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5 w 28"/>
                              <a:gd name="T5" fmla="*/ 25 h 55"/>
                              <a:gd name="T6" fmla="*/ 28 w 28"/>
                              <a:gd name="T7" fmla="*/ 32 h 55"/>
                              <a:gd name="T8" fmla="*/ 28 w 28"/>
                              <a:gd name="T9" fmla="*/ 40 h 55"/>
                              <a:gd name="T10" fmla="*/ 25 w 28"/>
                              <a:gd name="T11" fmla="*/ 47 h 55"/>
                              <a:gd name="T12" fmla="*/ 23 w 28"/>
                              <a:gd name="T13" fmla="*/ 55 h 55"/>
                              <a:gd name="T14" fmla="*/ 15 w 28"/>
                              <a:gd name="T15" fmla="*/ 50 h 55"/>
                              <a:gd name="T16" fmla="*/ 10 w 28"/>
                              <a:gd name="T17" fmla="*/ 45 h 55"/>
                              <a:gd name="T18" fmla="*/ 5 w 28"/>
                              <a:gd name="T19" fmla="*/ 37 h 55"/>
                              <a:gd name="T20" fmla="*/ 3 w 28"/>
                              <a:gd name="T21" fmla="*/ 30 h 55"/>
                              <a:gd name="T22" fmla="*/ 0 w 28"/>
                              <a:gd name="T23" fmla="*/ 22 h 55"/>
                              <a:gd name="T24" fmla="*/ 3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3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7114"/>
                        <wps:cNvSpPr>
                          <a:spLocks noEditPoints="1"/>
                        </wps:cNvSpPr>
                        <wps:spPr bwMode="auto">
                          <a:xfrm>
                            <a:off x="6548" y="559"/>
                            <a:ext cx="57" cy="117"/>
                          </a:xfrm>
                          <a:custGeom>
                            <a:avLst/>
                            <a:gdLst>
                              <a:gd name="T0" fmla="*/ 37 w 57"/>
                              <a:gd name="T1" fmla="*/ 65 h 117"/>
                              <a:gd name="T2" fmla="*/ 0 w 57"/>
                              <a:gd name="T3" fmla="*/ 0 h 117"/>
                              <a:gd name="T4" fmla="*/ 37 w 57"/>
                              <a:gd name="T5" fmla="*/ 65 h 117"/>
                              <a:gd name="T6" fmla="*/ 37 w 57"/>
                              <a:gd name="T7" fmla="*/ 65 h 117"/>
                              <a:gd name="T8" fmla="*/ 50 w 57"/>
                              <a:gd name="T9" fmla="*/ 77 h 117"/>
                              <a:gd name="T10" fmla="*/ 55 w 57"/>
                              <a:gd name="T11" fmla="*/ 90 h 117"/>
                              <a:gd name="T12" fmla="*/ 57 w 57"/>
                              <a:gd name="T13" fmla="*/ 97 h 117"/>
                              <a:gd name="T14" fmla="*/ 57 w 57"/>
                              <a:gd name="T15" fmla="*/ 105 h 117"/>
                              <a:gd name="T16" fmla="*/ 55 w 57"/>
                              <a:gd name="T17" fmla="*/ 112 h 117"/>
                              <a:gd name="T18" fmla="*/ 52 w 57"/>
                              <a:gd name="T19" fmla="*/ 117 h 117"/>
                              <a:gd name="T20" fmla="*/ 45 w 57"/>
                              <a:gd name="T21" fmla="*/ 114 h 117"/>
                              <a:gd name="T22" fmla="*/ 40 w 57"/>
                              <a:gd name="T23" fmla="*/ 109 h 117"/>
                              <a:gd name="T24" fmla="*/ 35 w 57"/>
                              <a:gd name="T25" fmla="*/ 102 h 117"/>
                              <a:gd name="T26" fmla="*/ 32 w 57"/>
                              <a:gd name="T27" fmla="*/ 95 h 117"/>
                              <a:gd name="T28" fmla="*/ 30 w 57"/>
                              <a:gd name="T29" fmla="*/ 87 h 117"/>
                              <a:gd name="T30" fmla="*/ 30 w 57"/>
                              <a:gd name="T31" fmla="*/ 80 h 117"/>
                              <a:gd name="T32" fmla="*/ 32 w 57"/>
                              <a:gd name="T33" fmla="*/ 72 h 117"/>
                              <a:gd name="T34" fmla="*/ 37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  <a:moveTo>
                                  <a:pt x="37" y="65"/>
                                </a:moveTo>
                                <a:lnTo>
                                  <a:pt x="50" y="77"/>
                                </a:lnTo>
                                <a:lnTo>
                                  <a:pt x="55" y="90"/>
                                </a:lnTo>
                                <a:lnTo>
                                  <a:pt x="57" y="97"/>
                                </a:lnTo>
                                <a:lnTo>
                                  <a:pt x="57" y="105"/>
                                </a:lnTo>
                                <a:lnTo>
                                  <a:pt x="55" y="112"/>
                                </a:lnTo>
                                <a:lnTo>
                                  <a:pt x="52" y="117"/>
                                </a:lnTo>
                                <a:lnTo>
                                  <a:pt x="45" y="114"/>
                                </a:lnTo>
                                <a:lnTo>
                                  <a:pt x="40" y="109"/>
                                </a:lnTo>
                                <a:lnTo>
                                  <a:pt x="35" y="102"/>
                                </a:lnTo>
                                <a:lnTo>
                                  <a:pt x="32" y="95"/>
                                </a:lnTo>
                                <a:lnTo>
                                  <a:pt x="30" y="87"/>
                                </a:lnTo>
                                <a:lnTo>
                                  <a:pt x="30" y="80"/>
                                </a:lnTo>
                                <a:lnTo>
                                  <a:pt x="32" y="72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7115"/>
                        <wps:cNvSpPr>
                          <a:spLocks/>
                        </wps:cNvSpPr>
                        <wps:spPr bwMode="auto">
                          <a:xfrm>
                            <a:off x="6548" y="559"/>
                            <a:ext cx="37" cy="65"/>
                          </a:xfrm>
                          <a:custGeom>
                            <a:avLst/>
                            <a:gdLst>
                              <a:gd name="T0" fmla="*/ 37 w 37"/>
                              <a:gd name="T1" fmla="*/ 65 h 65"/>
                              <a:gd name="T2" fmla="*/ 0 w 37"/>
                              <a:gd name="T3" fmla="*/ 0 h 65"/>
                              <a:gd name="T4" fmla="*/ 37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116"/>
                        <wps:cNvSpPr>
                          <a:spLocks/>
                        </wps:cNvSpPr>
                        <wps:spPr bwMode="auto">
                          <a:xfrm>
                            <a:off x="6578" y="624"/>
                            <a:ext cx="27" cy="52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2"/>
                              <a:gd name="T2" fmla="*/ 20 w 27"/>
                              <a:gd name="T3" fmla="*/ 12 h 52"/>
                              <a:gd name="T4" fmla="*/ 25 w 27"/>
                              <a:gd name="T5" fmla="*/ 25 h 52"/>
                              <a:gd name="T6" fmla="*/ 27 w 27"/>
                              <a:gd name="T7" fmla="*/ 32 h 52"/>
                              <a:gd name="T8" fmla="*/ 27 w 27"/>
                              <a:gd name="T9" fmla="*/ 40 h 52"/>
                              <a:gd name="T10" fmla="*/ 25 w 27"/>
                              <a:gd name="T11" fmla="*/ 47 h 52"/>
                              <a:gd name="T12" fmla="*/ 22 w 27"/>
                              <a:gd name="T13" fmla="*/ 52 h 52"/>
                              <a:gd name="T14" fmla="*/ 15 w 27"/>
                              <a:gd name="T15" fmla="*/ 49 h 52"/>
                              <a:gd name="T16" fmla="*/ 10 w 27"/>
                              <a:gd name="T17" fmla="*/ 44 h 52"/>
                              <a:gd name="T18" fmla="*/ 5 w 27"/>
                              <a:gd name="T19" fmla="*/ 37 h 52"/>
                              <a:gd name="T20" fmla="*/ 2 w 27"/>
                              <a:gd name="T21" fmla="*/ 30 h 52"/>
                              <a:gd name="T22" fmla="*/ 0 w 27"/>
                              <a:gd name="T23" fmla="*/ 22 h 52"/>
                              <a:gd name="T24" fmla="*/ 0 w 27"/>
                              <a:gd name="T25" fmla="*/ 15 h 52"/>
                              <a:gd name="T26" fmla="*/ 2 w 27"/>
                              <a:gd name="T27" fmla="*/ 7 h 52"/>
                              <a:gd name="T28" fmla="*/ 7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7" y="0"/>
                                </a:moveTo>
                                <a:lnTo>
                                  <a:pt x="20" y="12"/>
                                </a:lnTo>
                                <a:lnTo>
                                  <a:pt x="25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2"/>
                                </a:lnTo>
                                <a:lnTo>
                                  <a:pt x="15" y="49"/>
                                </a:lnTo>
                                <a:lnTo>
                                  <a:pt x="10" y="44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7117"/>
                        <wps:cNvSpPr>
                          <a:spLocks noEditPoints="1"/>
                        </wps:cNvSpPr>
                        <wps:spPr bwMode="auto">
                          <a:xfrm>
                            <a:off x="6526" y="539"/>
                            <a:ext cx="54" cy="112"/>
                          </a:xfrm>
                          <a:custGeom>
                            <a:avLst/>
                            <a:gdLst>
                              <a:gd name="T0" fmla="*/ 35 w 54"/>
                              <a:gd name="T1" fmla="*/ 57 h 112"/>
                              <a:gd name="T2" fmla="*/ 0 w 54"/>
                              <a:gd name="T3" fmla="*/ 0 h 112"/>
                              <a:gd name="T4" fmla="*/ 35 w 54"/>
                              <a:gd name="T5" fmla="*/ 57 h 112"/>
                              <a:gd name="T6" fmla="*/ 35 w 54"/>
                              <a:gd name="T7" fmla="*/ 57 h 112"/>
                              <a:gd name="T8" fmla="*/ 47 w 54"/>
                              <a:gd name="T9" fmla="*/ 70 h 112"/>
                              <a:gd name="T10" fmla="*/ 52 w 54"/>
                              <a:gd name="T11" fmla="*/ 85 h 112"/>
                              <a:gd name="T12" fmla="*/ 54 w 54"/>
                              <a:gd name="T13" fmla="*/ 90 h 112"/>
                              <a:gd name="T14" fmla="*/ 54 w 54"/>
                              <a:gd name="T15" fmla="*/ 97 h 112"/>
                              <a:gd name="T16" fmla="*/ 54 w 54"/>
                              <a:gd name="T17" fmla="*/ 105 h 112"/>
                              <a:gd name="T18" fmla="*/ 52 w 54"/>
                              <a:gd name="T19" fmla="*/ 112 h 112"/>
                              <a:gd name="T20" fmla="*/ 44 w 54"/>
                              <a:gd name="T21" fmla="*/ 107 h 112"/>
                              <a:gd name="T22" fmla="*/ 37 w 54"/>
                              <a:gd name="T23" fmla="*/ 102 h 112"/>
                              <a:gd name="T24" fmla="*/ 32 w 54"/>
                              <a:gd name="T25" fmla="*/ 97 h 112"/>
                              <a:gd name="T26" fmla="*/ 30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30 w 54"/>
                              <a:gd name="T33" fmla="*/ 65 h 112"/>
                              <a:gd name="T34" fmla="*/ 35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  <a:moveTo>
                                  <a:pt x="35" y="57"/>
                                </a:moveTo>
                                <a:lnTo>
                                  <a:pt x="47" y="70"/>
                                </a:lnTo>
                                <a:lnTo>
                                  <a:pt x="52" y="85"/>
                                </a:lnTo>
                                <a:lnTo>
                                  <a:pt x="54" y="90"/>
                                </a:lnTo>
                                <a:lnTo>
                                  <a:pt x="54" y="97"/>
                                </a:lnTo>
                                <a:lnTo>
                                  <a:pt x="54" y="105"/>
                                </a:lnTo>
                                <a:lnTo>
                                  <a:pt x="52" y="112"/>
                                </a:lnTo>
                                <a:lnTo>
                                  <a:pt x="44" y="107"/>
                                </a:lnTo>
                                <a:lnTo>
                                  <a:pt x="37" y="102"/>
                                </a:lnTo>
                                <a:lnTo>
                                  <a:pt x="32" y="97"/>
                                </a:lnTo>
                                <a:lnTo>
                                  <a:pt x="30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30" y="65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7118"/>
                        <wps:cNvSpPr>
                          <a:spLocks/>
                        </wps:cNvSpPr>
                        <wps:spPr bwMode="auto">
                          <a:xfrm>
                            <a:off x="6526" y="539"/>
                            <a:ext cx="35" cy="57"/>
                          </a:xfrm>
                          <a:custGeom>
                            <a:avLst/>
                            <a:gdLst>
                              <a:gd name="T0" fmla="*/ 35 w 35"/>
                              <a:gd name="T1" fmla="*/ 57 h 57"/>
                              <a:gd name="T2" fmla="*/ 0 w 35"/>
                              <a:gd name="T3" fmla="*/ 0 h 57"/>
                              <a:gd name="T4" fmla="*/ 35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7119"/>
                        <wps:cNvSpPr>
                          <a:spLocks/>
                        </wps:cNvSpPr>
                        <wps:spPr bwMode="auto">
                          <a:xfrm>
                            <a:off x="6553" y="596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20 w 27"/>
                              <a:gd name="T3" fmla="*/ 13 h 55"/>
                              <a:gd name="T4" fmla="*/ 25 w 27"/>
                              <a:gd name="T5" fmla="*/ 28 h 55"/>
                              <a:gd name="T6" fmla="*/ 27 w 27"/>
                              <a:gd name="T7" fmla="*/ 33 h 55"/>
                              <a:gd name="T8" fmla="*/ 27 w 27"/>
                              <a:gd name="T9" fmla="*/ 40 h 55"/>
                              <a:gd name="T10" fmla="*/ 27 w 27"/>
                              <a:gd name="T11" fmla="*/ 48 h 55"/>
                              <a:gd name="T12" fmla="*/ 25 w 27"/>
                              <a:gd name="T13" fmla="*/ 55 h 55"/>
                              <a:gd name="T14" fmla="*/ 17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40 h 55"/>
                              <a:gd name="T20" fmla="*/ 3 w 27"/>
                              <a:gd name="T21" fmla="*/ 33 h 55"/>
                              <a:gd name="T22" fmla="*/ 0 w 27"/>
                              <a:gd name="T23" fmla="*/ 25 h 55"/>
                              <a:gd name="T24" fmla="*/ 0 w 27"/>
                              <a:gd name="T25" fmla="*/ 15 h 55"/>
                              <a:gd name="T26" fmla="*/ 3 w 27"/>
                              <a:gd name="T27" fmla="*/ 8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8"/>
                                </a:lnTo>
                                <a:lnTo>
                                  <a:pt x="27" y="33"/>
                                </a:lnTo>
                                <a:lnTo>
                                  <a:pt x="27" y="40"/>
                                </a:lnTo>
                                <a:lnTo>
                                  <a:pt x="27" y="48"/>
                                </a:lnTo>
                                <a:lnTo>
                                  <a:pt x="25" y="55"/>
                                </a:lnTo>
                                <a:lnTo>
                                  <a:pt x="17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7120"/>
                        <wps:cNvSpPr>
                          <a:spLocks noEditPoints="1"/>
                        </wps:cNvSpPr>
                        <wps:spPr bwMode="auto">
                          <a:xfrm>
                            <a:off x="6486" y="511"/>
                            <a:ext cx="65" cy="110"/>
                          </a:xfrm>
                          <a:custGeom>
                            <a:avLst/>
                            <a:gdLst>
                              <a:gd name="T0" fmla="*/ 45 w 65"/>
                              <a:gd name="T1" fmla="*/ 55 h 110"/>
                              <a:gd name="T2" fmla="*/ 0 w 65"/>
                              <a:gd name="T3" fmla="*/ 0 h 110"/>
                              <a:gd name="T4" fmla="*/ 45 w 65"/>
                              <a:gd name="T5" fmla="*/ 55 h 110"/>
                              <a:gd name="T6" fmla="*/ 45 w 65"/>
                              <a:gd name="T7" fmla="*/ 55 h 110"/>
                              <a:gd name="T8" fmla="*/ 57 w 65"/>
                              <a:gd name="T9" fmla="*/ 68 h 110"/>
                              <a:gd name="T10" fmla="*/ 65 w 65"/>
                              <a:gd name="T11" fmla="*/ 80 h 110"/>
                              <a:gd name="T12" fmla="*/ 65 w 65"/>
                              <a:gd name="T13" fmla="*/ 88 h 110"/>
                              <a:gd name="T14" fmla="*/ 65 w 65"/>
                              <a:gd name="T15" fmla="*/ 95 h 110"/>
                              <a:gd name="T16" fmla="*/ 65 w 65"/>
                              <a:gd name="T17" fmla="*/ 103 h 110"/>
                              <a:gd name="T18" fmla="*/ 62 w 65"/>
                              <a:gd name="T19" fmla="*/ 110 h 110"/>
                              <a:gd name="T20" fmla="*/ 55 w 65"/>
                              <a:gd name="T21" fmla="*/ 105 h 110"/>
                              <a:gd name="T22" fmla="*/ 47 w 65"/>
                              <a:gd name="T23" fmla="*/ 100 h 110"/>
                              <a:gd name="T24" fmla="*/ 45 w 65"/>
                              <a:gd name="T25" fmla="*/ 93 h 110"/>
                              <a:gd name="T26" fmla="*/ 40 w 65"/>
                              <a:gd name="T27" fmla="*/ 85 h 110"/>
                              <a:gd name="T28" fmla="*/ 37 w 65"/>
                              <a:gd name="T29" fmla="*/ 78 h 110"/>
                              <a:gd name="T30" fmla="*/ 37 w 65"/>
                              <a:gd name="T31" fmla="*/ 70 h 110"/>
                              <a:gd name="T32" fmla="*/ 40 w 65"/>
                              <a:gd name="T33" fmla="*/ 63 h 110"/>
                              <a:gd name="T34" fmla="*/ 45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  <a:moveTo>
                                  <a:pt x="45" y="55"/>
                                </a:moveTo>
                                <a:lnTo>
                                  <a:pt x="57" y="68"/>
                                </a:lnTo>
                                <a:lnTo>
                                  <a:pt x="65" y="80"/>
                                </a:lnTo>
                                <a:lnTo>
                                  <a:pt x="65" y="88"/>
                                </a:lnTo>
                                <a:lnTo>
                                  <a:pt x="65" y="95"/>
                                </a:lnTo>
                                <a:lnTo>
                                  <a:pt x="65" y="103"/>
                                </a:lnTo>
                                <a:lnTo>
                                  <a:pt x="62" y="110"/>
                                </a:lnTo>
                                <a:lnTo>
                                  <a:pt x="55" y="105"/>
                                </a:lnTo>
                                <a:lnTo>
                                  <a:pt x="47" y="100"/>
                                </a:lnTo>
                                <a:lnTo>
                                  <a:pt x="45" y="93"/>
                                </a:lnTo>
                                <a:lnTo>
                                  <a:pt x="40" y="85"/>
                                </a:lnTo>
                                <a:lnTo>
                                  <a:pt x="37" y="78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7121"/>
                        <wps:cNvSpPr>
                          <a:spLocks/>
                        </wps:cNvSpPr>
                        <wps:spPr bwMode="auto">
                          <a:xfrm>
                            <a:off x="6486" y="511"/>
                            <a:ext cx="45" cy="55"/>
                          </a:xfrm>
                          <a:custGeom>
                            <a:avLst/>
                            <a:gdLst>
                              <a:gd name="T0" fmla="*/ 45 w 45"/>
                              <a:gd name="T1" fmla="*/ 55 h 55"/>
                              <a:gd name="T2" fmla="*/ 0 w 45"/>
                              <a:gd name="T3" fmla="*/ 0 h 55"/>
                              <a:gd name="T4" fmla="*/ 45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7122"/>
                        <wps:cNvSpPr>
                          <a:spLocks/>
                        </wps:cNvSpPr>
                        <wps:spPr bwMode="auto">
                          <a:xfrm>
                            <a:off x="6523" y="566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8 w 28"/>
                              <a:gd name="T5" fmla="*/ 25 h 55"/>
                              <a:gd name="T6" fmla="*/ 28 w 28"/>
                              <a:gd name="T7" fmla="*/ 33 h 55"/>
                              <a:gd name="T8" fmla="*/ 28 w 28"/>
                              <a:gd name="T9" fmla="*/ 40 h 55"/>
                              <a:gd name="T10" fmla="*/ 28 w 28"/>
                              <a:gd name="T11" fmla="*/ 48 h 55"/>
                              <a:gd name="T12" fmla="*/ 25 w 28"/>
                              <a:gd name="T13" fmla="*/ 55 h 55"/>
                              <a:gd name="T14" fmla="*/ 18 w 28"/>
                              <a:gd name="T15" fmla="*/ 50 h 55"/>
                              <a:gd name="T16" fmla="*/ 10 w 28"/>
                              <a:gd name="T17" fmla="*/ 45 h 55"/>
                              <a:gd name="T18" fmla="*/ 8 w 28"/>
                              <a:gd name="T19" fmla="*/ 38 h 55"/>
                              <a:gd name="T20" fmla="*/ 3 w 28"/>
                              <a:gd name="T21" fmla="*/ 30 h 55"/>
                              <a:gd name="T22" fmla="*/ 0 w 28"/>
                              <a:gd name="T23" fmla="*/ 23 h 55"/>
                              <a:gd name="T24" fmla="*/ 0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8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40"/>
                                </a:lnTo>
                                <a:lnTo>
                                  <a:pt x="28" y="48"/>
                                </a:lnTo>
                                <a:lnTo>
                                  <a:pt x="25" y="55"/>
                                </a:lnTo>
                                <a:lnTo>
                                  <a:pt x="18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7123"/>
                        <wps:cNvSpPr>
                          <a:spLocks noEditPoints="1"/>
                        </wps:cNvSpPr>
                        <wps:spPr bwMode="auto">
                          <a:xfrm>
                            <a:off x="6444" y="489"/>
                            <a:ext cx="79" cy="107"/>
                          </a:xfrm>
                          <a:custGeom>
                            <a:avLst/>
                            <a:gdLst>
                              <a:gd name="T0" fmla="*/ 52 w 79"/>
                              <a:gd name="T1" fmla="*/ 55 h 107"/>
                              <a:gd name="T2" fmla="*/ 0 w 79"/>
                              <a:gd name="T3" fmla="*/ 0 h 107"/>
                              <a:gd name="T4" fmla="*/ 52 w 79"/>
                              <a:gd name="T5" fmla="*/ 55 h 107"/>
                              <a:gd name="T6" fmla="*/ 52 w 79"/>
                              <a:gd name="T7" fmla="*/ 55 h 107"/>
                              <a:gd name="T8" fmla="*/ 67 w 79"/>
                              <a:gd name="T9" fmla="*/ 67 h 107"/>
                              <a:gd name="T10" fmla="*/ 77 w 79"/>
                              <a:gd name="T11" fmla="*/ 80 h 107"/>
                              <a:gd name="T12" fmla="*/ 79 w 79"/>
                              <a:gd name="T13" fmla="*/ 87 h 107"/>
                              <a:gd name="T14" fmla="*/ 79 w 79"/>
                              <a:gd name="T15" fmla="*/ 95 h 107"/>
                              <a:gd name="T16" fmla="*/ 79 w 79"/>
                              <a:gd name="T17" fmla="*/ 102 h 107"/>
                              <a:gd name="T18" fmla="*/ 79 w 79"/>
                              <a:gd name="T19" fmla="*/ 107 h 107"/>
                              <a:gd name="T20" fmla="*/ 72 w 79"/>
                              <a:gd name="T21" fmla="*/ 105 h 107"/>
                              <a:gd name="T22" fmla="*/ 64 w 79"/>
                              <a:gd name="T23" fmla="*/ 100 h 107"/>
                              <a:gd name="T24" fmla="*/ 57 w 79"/>
                              <a:gd name="T25" fmla="*/ 92 h 107"/>
                              <a:gd name="T26" fmla="*/ 54 w 79"/>
                              <a:gd name="T27" fmla="*/ 85 h 107"/>
                              <a:gd name="T28" fmla="*/ 49 w 79"/>
                              <a:gd name="T29" fmla="*/ 77 h 107"/>
                              <a:gd name="T30" fmla="*/ 49 w 79"/>
                              <a:gd name="T31" fmla="*/ 70 h 107"/>
                              <a:gd name="T32" fmla="*/ 49 w 79"/>
                              <a:gd name="T33" fmla="*/ 62 h 107"/>
                              <a:gd name="T34" fmla="*/ 52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  <a:moveTo>
                                  <a:pt x="52" y="55"/>
                                </a:moveTo>
                                <a:lnTo>
                                  <a:pt x="67" y="67"/>
                                </a:lnTo>
                                <a:lnTo>
                                  <a:pt x="77" y="80"/>
                                </a:lnTo>
                                <a:lnTo>
                                  <a:pt x="79" y="87"/>
                                </a:lnTo>
                                <a:lnTo>
                                  <a:pt x="79" y="95"/>
                                </a:lnTo>
                                <a:lnTo>
                                  <a:pt x="79" y="102"/>
                                </a:lnTo>
                                <a:lnTo>
                                  <a:pt x="79" y="107"/>
                                </a:lnTo>
                                <a:lnTo>
                                  <a:pt x="72" y="105"/>
                                </a:lnTo>
                                <a:lnTo>
                                  <a:pt x="64" y="100"/>
                                </a:lnTo>
                                <a:lnTo>
                                  <a:pt x="57" y="92"/>
                                </a:lnTo>
                                <a:lnTo>
                                  <a:pt x="54" y="85"/>
                                </a:lnTo>
                                <a:lnTo>
                                  <a:pt x="49" y="77"/>
                                </a:lnTo>
                                <a:lnTo>
                                  <a:pt x="49" y="70"/>
                                </a:lnTo>
                                <a:lnTo>
                                  <a:pt x="49" y="62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7124"/>
                        <wps:cNvSpPr>
                          <a:spLocks/>
                        </wps:cNvSpPr>
                        <wps:spPr bwMode="auto">
                          <a:xfrm>
                            <a:off x="6444" y="489"/>
                            <a:ext cx="52" cy="55"/>
                          </a:xfrm>
                          <a:custGeom>
                            <a:avLst/>
                            <a:gdLst>
                              <a:gd name="T0" fmla="*/ 52 w 52"/>
                              <a:gd name="T1" fmla="*/ 55 h 55"/>
                              <a:gd name="T2" fmla="*/ 0 w 52"/>
                              <a:gd name="T3" fmla="*/ 0 h 55"/>
                              <a:gd name="T4" fmla="*/ 52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7125"/>
                        <wps:cNvSpPr>
                          <a:spLocks/>
                        </wps:cNvSpPr>
                        <wps:spPr bwMode="auto">
                          <a:xfrm>
                            <a:off x="6493" y="544"/>
                            <a:ext cx="30" cy="52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52"/>
                              <a:gd name="T2" fmla="*/ 18 w 30"/>
                              <a:gd name="T3" fmla="*/ 12 h 52"/>
                              <a:gd name="T4" fmla="*/ 28 w 30"/>
                              <a:gd name="T5" fmla="*/ 25 h 52"/>
                              <a:gd name="T6" fmla="*/ 30 w 30"/>
                              <a:gd name="T7" fmla="*/ 32 h 52"/>
                              <a:gd name="T8" fmla="*/ 30 w 30"/>
                              <a:gd name="T9" fmla="*/ 40 h 52"/>
                              <a:gd name="T10" fmla="*/ 30 w 30"/>
                              <a:gd name="T11" fmla="*/ 47 h 52"/>
                              <a:gd name="T12" fmla="*/ 30 w 30"/>
                              <a:gd name="T13" fmla="*/ 52 h 52"/>
                              <a:gd name="T14" fmla="*/ 23 w 30"/>
                              <a:gd name="T15" fmla="*/ 50 h 52"/>
                              <a:gd name="T16" fmla="*/ 15 w 30"/>
                              <a:gd name="T17" fmla="*/ 45 h 52"/>
                              <a:gd name="T18" fmla="*/ 8 w 30"/>
                              <a:gd name="T19" fmla="*/ 37 h 52"/>
                              <a:gd name="T20" fmla="*/ 5 w 30"/>
                              <a:gd name="T21" fmla="*/ 30 h 52"/>
                              <a:gd name="T22" fmla="*/ 0 w 30"/>
                              <a:gd name="T23" fmla="*/ 22 h 52"/>
                              <a:gd name="T24" fmla="*/ 0 w 30"/>
                              <a:gd name="T25" fmla="*/ 15 h 52"/>
                              <a:gd name="T26" fmla="*/ 0 w 30"/>
                              <a:gd name="T27" fmla="*/ 7 h 52"/>
                              <a:gd name="T28" fmla="*/ 3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" y="0"/>
                                </a:moveTo>
                                <a:lnTo>
                                  <a:pt x="18" y="12"/>
                                </a:lnTo>
                                <a:lnTo>
                                  <a:pt x="28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30" y="47"/>
                                </a:lnTo>
                                <a:lnTo>
                                  <a:pt x="30" y="52"/>
                                </a:lnTo>
                                <a:lnTo>
                                  <a:pt x="23" y="50"/>
                                </a:lnTo>
                                <a:lnTo>
                                  <a:pt x="15" y="45"/>
                                </a:lnTo>
                                <a:lnTo>
                                  <a:pt x="8" y="37"/>
                                </a:lnTo>
                                <a:lnTo>
                                  <a:pt x="5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7126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7127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7128"/>
                        <wps:cNvSpPr>
                          <a:spLocks noEditPoints="1"/>
                        </wps:cNvSpPr>
                        <wps:spPr bwMode="auto">
                          <a:xfrm>
                            <a:off x="6543" y="683"/>
                            <a:ext cx="114" cy="60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60"/>
                              <a:gd name="T2" fmla="*/ 77 w 114"/>
                              <a:gd name="T3" fmla="*/ 35 h 60"/>
                              <a:gd name="T4" fmla="*/ 90 w 114"/>
                              <a:gd name="T5" fmla="*/ 40 h 60"/>
                              <a:gd name="T6" fmla="*/ 105 w 114"/>
                              <a:gd name="T7" fmla="*/ 48 h 60"/>
                              <a:gd name="T8" fmla="*/ 114 w 114"/>
                              <a:gd name="T9" fmla="*/ 58 h 60"/>
                              <a:gd name="T10" fmla="*/ 110 w 114"/>
                              <a:gd name="T11" fmla="*/ 60 h 60"/>
                              <a:gd name="T12" fmla="*/ 102 w 114"/>
                              <a:gd name="T13" fmla="*/ 60 h 60"/>
                              <a:gd name="T14" fmla="*/ 95 w 114"/>
                              <a:gd name="T15" fmla="*/ 58 h 60"/>
                              <a:gd name="T16" fmla="*/ 87 w 114"/>
                              <a:gd name="T17" fmla="*/ 55 h 60"/>
                              <a:gd name="T18" fmla="*/ 80 w 114"/>
                              <a:gd name="T19" fmla="*/ 53 h 60"/>
                              <a:gd name="T20" fmla="*/ 72 w 114"/>
                              <a:gd name="T21" fmla="*/ 48 h 60"/>
                              <a:gd name="T22" fmla="*/ 65 w 114"/>
                              <a:gd name="T23" fmla="*/ 43 h 60"/>
                              <a:gd name="T24" fmla="*/ 60 w 114"/>
                              <a:gd name="T25" fmla="*/ 35 h 60"/>
                              <a:gd name="T26" fmla="*/ 60 w 114"/>
                              <a:gd name="T27" fmla="*/ 38 h 60"/>
                              <a:gd name="T28" fmla="*/ 0 w 114"/>
                              <a:gd name="T29" fmla="*/ 0 h 60"/>
                              <a:gd name="T30" fmla="*/ 60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60" y="35"/>
                                </a:moveTo>
                                <a:lnTo>
                                  <a:pt x="77" y="35"/>
                                </a:lnTo>
                                <a:lnTo>
                                  <a:pt x="90" y="40"/>
                                </a:lnTo>
                                <a:lnTo>
                                  <a:pt x="105" y="48"/>
                                </a:lnTo>
                                <a:lnTo>
                                  <a:pt x="114" y="58"/>
                                </a:lnTo>
                                <a:lnTo>
                                  <a:pt x="110" y="60"/>
                                </a:lnTo>
                                <a:lnTo>
                                  <a:pt x="102" y="60"/>
                                </a:lnTo>
                                <a:lnTo>
                                  <a:pt x="95" y="58"/>
                                </a:lnTo>
                                <a:lnTo>
                                  <a:pt x="87" y="55"/>
                                </a:lnTo>
                                <a:lnTo>
                                  <a:pt x="80" y="53"/>
                                </a:lnTo>
                                <a:lnTo>
                                  <a:pt x="72" y="48"/>
                                </a:lnTo>
                                <a:lnTo>
                                  <a:pt x="65" y="43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7129"/>
                        <wps:cNvSpPr>
                          <a:spLocks/>
                        </wps:cNvSpPr>
                        <wps:spPr bwMode="auto">
                          <a:xfrm>
                            <a:off x="6603" y="718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25"/>
                              <a:gd name="T2" fmla="*/ 17 w 54"/>
                              <a:gd name="T3" fmla="*/ 0 h 25"/>
                              <a:gd name="T4" fmla="*/ 30 w 54"/>
                              <a:gd name="T5" fmla="*/ 5 h 25"/>
                              <a:gd name="T6" fmla="*/ 45 w 54"/>
                              <a:gd name="T7" fmla="*/ 13 h 25"/>
                              <a:gd name="T8" fmla="*/ 54 w 54"/>
                              <a:gd name="T9" fmla="*/ 23 h 25"/>
                              <a:gd name="T10" fmla="*/ 50 w 54"/>
                              <a:gd name="T11" fmla="*/ 25 h 25"/>
                              <a:gd name="T12" fmla="*/ 42 w 54"/>
                              <a:gd name="T13" fmla="*/ 25 h 25"/>
                              <a:gd name="T14" fmla="*/ 35 w 54"/>
                              <a:gd name="T15" fmla="*/ 23 h 25"/>
                              <a:gd name="T16" fmla="*/ 27 w 54"/>
                              <a:gd name="T17" fmla="*/ 20 h 25"/>
                              <a:gd name="T18" fmla="*/ 20 w 54"/>
                              <a:gd name="T19" fmla="*/ 18 h 25"/>
                              <a:gd name="T20" fmla="*/ 12 w 54"/>
                              <a:gd name="T21" fmla="*/ 13 h 25"/>
                              <a:gd name="T22" fmla="*/ 5 w 54"/>
                              <a:gd name="T23" fmla="*/ 8 h 25"/>
                              <a:gd name="T24" fmla="*/ 0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0"/>
                                </a:moveTo>
                                <a:lnTo>
                                  <a:pt x="17" y="0"/>
                                </a:lnTo>
                                <a:lnTo>
                                  <a:pt x="30" y="5"/>
                                </a:lnTo>
                                <a:lnTo>
                                  <a:pt x="45" y="13"/>
                                </a:lnTo>
                                <a:lnTo>
                                  <a:pt x="54" y="23"/>
                                </a:lnTo>
                                <a:lnTo>
                                  <a:pt x="50" y="25"/>
                                </a:lnTo>
                                <a:lnTo>
                                  <a:pt x="42" y="25"/>
                                </a:lnTo>
                                <a:lnTo>
                                  <a:pt x="35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7130"/>
                        <wps:cNvSpPr>
                          <a:spLocks/>
                        </wps:cNvSpPr>
                        <wps:spPr bwMode="auto">
                          <a:xfrm>
                            <a:off x="6543" y="683"/>
                            <a:ext cx="60" cy="38"/>
                          </a:xfrm>
                          <a:custGeom>
                            <a:avLst/>
                            <a:gdLst>
                              <a:gd name="T0" fmla="*/ 60 w 60"/>
                              <a:gd name="T1" fmla="*/ 38 h 38"/>
                              <a:gd name="T2" fmla="*/ 0 w 60"/>
                              <a:gd name="T3" fmla="*/ 0 h 38"/>
                              <a:gd name="T4" fmla="*/ 6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7131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32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7133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7134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7135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7136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7137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7138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7139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7140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7141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7142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7143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7144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7145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7146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147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7148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7149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7150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7151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57" y="4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7152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57" y="4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7153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60" y="35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7154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60" y="35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7155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7156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7157"/>
                        <wps:cNvSpPr>
                          <a:spLocks noEditPoints="1"/>
                        </wps:cNvSpPr>
                        <wps:spPr bwMode="auto">
                          <a:xfrm>
                            <a:off x="6623" y="581"/>
                            <a:ext cx="57" cy="105"/>
                          </a:xfrm>
                          <a:custGeom>
                            <a:avLst/>
                            <a:gdLst>
                              <a:gd name="T0" fmla="*/ 39 w 57"/>
                              <a:gd name="T1" fmla="*/ 55 h 105"/>
                              <a:gd name="T2" fmla="*/ 0 w 57"/>
                              <a:gd name="T3" fmla="*/ 0 h 105"/>
                              <a:gd name="T4" fmla="*/ 39 w 57"/>
                              <a:gd name="T5" fmla="*/ 55 h 105"/>
                              <a:gd name="T6" fmla="*/ 39 w 57"/>
                              <a:gd name="T7" fmla="*/ 55 h 105"/>
                              <a:gd name="T8" fmla="*/ 49 w 57"/>
                              <a:gd name="T9" fmla="*/ 65 h 105"/>
                              <a:gd name="T10" fmla="*/ 57 w 57"/>
                              <a:gd name="T11" fmla="*/ 78 h 105"/>
                              <a:gd name="T12" fmla="*/ 57 w 57"/>
                              <a:gd name="T13" fmla="*/ 85 h 105"/>
                              <a:gd name="T14" fmla="*/ 57 w 57"/>
                              <a:gd name="T15" fmla="*/ 90 h 105"/>
                              <a:gd name="T16" fmla="*/ 57 w 57"/>
                              <a:gd name="T17" fmla="*/ 97 h 105"/>
                              <a:gd name="T18" fmla="*/ 54 w 57"/>
                              <a:gd name="T19" fmla="*/ 105 h 105"/>
                              <a:gd name="T20" fmla="*/ 47 w 57"/>
                              <a:gd name="T21" fmla="*/ 100 h 105"/>
                              <a:gd name="T22" fmla="*/ 39 w 57"/>
                              <a:gd name="T23" fmla="*/ 95 h 105"/>
                              <a:gd name="T24" fmla="*/ 37 w 57"/>
                              <a:gd name="T25" fmla="*/ 90 h 105"/>
                              <a:gd name="T26" fmla="*/ 32 w 57"/>
                              <a:gd name="T27" fmla="*/ 83 h 105"/>
                              <a:gd name="T28" fmla="*/ 32 w 57"/>
                              <a:gd name="T29" fmla="*/ 75 h 105"/>
                              <a:gd name="T30" fmla="*/ 32 w 57"/>
                              <a:gd name="T31" fmla="*/ 68 h 105"/>
                              <a:gd name="T32" fmla="*/ 34 w 57"/>
                              <a:gd name="T33" fmla="*/ 60 h 105"/>
                              <a:gd name="T34" fmla="*/ 39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  <a:moveTo>
                                  <a:pt x="39" y="55"/>
                                </a:moveTo>
                                <a:lnTo>
                                  <a:pt x="49" y="65"/>
                                </a:lnTo>
                                <a:lnTo>
                                  <a:pt x="57" y="78"/>
                                </a:lnTo>
                                <a:lnTo>
                                  <a:pt x="57" y="85"/>
                                </a:lnTo>
                                <a:lnTo>
                                  <a:pt x="57" y="90"/>
                                </a:lnTo>
                                <a:lnTo>
                                  <a:pt x="57" y="97"/>
                                </a:lnTo>
                                <a:lnTo>
                                  <a:pt x="54" y="105"/>
                                </a:lnTo>
                                <a:lnTo>
                                  <a:pt x="47" y="100"/>
                                </a:lnTo>
                                <a:lnTo>
                                  <a:pt x="39" y="95"/>
                                </a:lnTo>
                                <a:lnTo>
                                  <a:pt x="37" y="90"/>
                                </a:lnTo>
                                <a:lnTo>
                                  <a:pt x="32" y="83"/>
                                </a:lnTo>
                                <a:lnTo>
                                  <a:pt x="32" y="75"/>
                                </a:lnTo>
                                <a:lnTo>
                                  <a:pt x="32" y="68"/>
                                </a:lnTo>
                                <a:lnTo>
                                  <a:pt x="34" y="6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7158"/>
                        <wps:cNvSpPr>
                          <a:spLocks/>
                        </wps:cNvSpPr>
                        <wps:spPr bwMode="auto">
                          <a:xfrm>
                            <a:off x="6623" y="581"/>
                            <a:ext cx="39" cy="55"/>
                          </a:xfrm>
                          <a:custGeom>
                            <a:avLst/>
                            <a:gdLst>
                              <a:gd name="T0" fmla="*/ 39 w 39"/>
                              <a:gd name="T1" fmla="*/ 55 h 55"/>
                              <a:gd name="T2" fmla="*/ 0 w 39"/>
                              <a:gd name="T3" fmla="*/ 0 h 55"/>
                              <a:gd name="T4" fmla="*/ 39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7159"/>
                        <wps:cNvSpPr>
                          <a:spLocks/>
                        </wps:cNvSpPr>
                        <wps:spPr bwMode="auto">
                          <a:xfrm>
                            <a:off x="6655" y="636"/>
                            <a:ext cx="25" cy="50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0"/>
                              <a:gd name="T2" fmla="*/ 17 w 25"/>
                              <a:gd name="T3" fmla="*/ 10 h 50"/>
                              <a:gd name="T4" fmla="*/ 25 w 25"/>
                              <a:gd name="T5" fmla="*/ 23 h 50"/>
                              <a:gd name="T6" fmla="*/ 25 w 25"/>
                              <a:gd name="T7" fmla="*/ 30 h 50"/>
                              <a:gd name="T8" fmla="*/ 25 w 25"/>
                              <a:gd name="T9" fmla="*/ 35 h 50"/>
                              <a:gd name="T10" fmla="*/ 25 w 25"/>
                              <a:gd name="T11" fmla="*/ 42 h 50"/>
                              <a:gd name="T12" fmla="*/ 22 w 25"/>
                              <a:gd name="T13" fmla="*/ 50 h 50"/>
                              <a:gd name="T14" fmla="*/ 15 w 25"/>
                              <a:gd name="T15" fmla="*/ 45 h 50"/>
                              <a:gd name="T16" fmla="*/ 7 w 25"/>
                              <a:gd name="T17" fmla="*/ 40 h 50"/>
                              <a:gd name="T18" fmla="*/ 5 w 25"/>
                              <a:gd name="T19" fmla="*/ 35 h 50"/>
                              <a:gd name="T20" fmla="*/ 0 w 25"/>
                              <a:gd name="T21" fmla="*/ 28 h 50"/>
                              <a:gd name="T22" fmla="*/ 0 w 25"/>
                              <a:gd name="T23" fmla="*/ 20 h 50"/>
                              <a:gd name="T24" fmla="*/ 0 w 25"/>
                              <a:gd name="T25" fmla="*/ 13 h 50"/>
                              <a:gd name="T26" fmla="*/ 2 w 25"/>
                              <a:gd name="T27" fmla="*/ 5 h 50"/>
                              <a:gd name="T28" fmla="*/ 7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7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3"/>
                                </a:lnTo>
                                <a:lnTo>
                                  <a:pt x="25" y="30"/>
                                </a:lnTo>
                                <a:lnTo>
                                  <a:pt x="25" y="35"/>
                                </a:lnTo>
                                <a:lnTo>
                                  <a:pt x="25" y="42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160"/>
                        <wps:cNvSpPr>
                          <a:spLocks noEditPoints="1"/>
                        </wps:cNvSpPr>
                        <wps:spPr bwMode="auto">
                          <a:xfrm>
                            <a:off x="6665" y="614"/>
                            <a:ext cx="37" cy="107"/>
                          </a:xfrm>
                          <a:custGeom>
                            <a:avLst/>
                            <a:gdLst>
                              <a:gd name="T0" fmla="*/ 20 w 37"/>
                              <a:gd name="T1" fmla="*/ 57 h 107"/>
                              <a:gd name="T2" fmla="*/ 0 w 37"/>
                              <a:gd name="T3" fmla="*/ 0 h 107"/>
                              <a:gd name="T4" fmla="*/ 20 w 37"/>
                              <a:gd name="T5" fmla="*/ 57 h 107"/>
                              <a:gd name="T6" fmla="*/ 20 w 37"/>
                              <a:gd name="T7" fmla="*/ 57 h 107"/>
                              <a:gd name="T8" fmla="*/ 32 w 37"/>
                              <a:gd name="T9" fmla="*/ 67 h 107"/>
                              <a:gd name="T10" fmla="*/ 37 w 37"/>
                              <a:gd name="T11" fmla="*/ 79 h 107"/>
                              <a:gd name="T12" fmla="*/ 37 w 37"/>
                              <a:gd name="T13" fmla="*/ 94 h 107"/>
                              <a:gd name="T14" fmla="*/ 35 w 37"/>
                              <a:gd name="T15" fmla="*/ 107 h 107"/>
                              <a:gd name="T16" fmla="*/ 27 w 37"/>
                              <a:gd name="T17" fmla="*/ 102 h 107"/>
                              <a:gd name="T18" fmla="*/ 22 w 37"/>
                              <a:gd name="T19" fmla="*/ 97 h 107"/>
                              <a:gd name="T20" fmla="*/ 20 w 37"/>
                              <a:gd name="T21" fmla="*/ 92 h 107"/>
                              <a:gd name="T22" fmla="*/ 15 w 37"/>
                              <a:gd name="T23" fmla="*/ 84 h 107"/>
                              <a:gd name="T24" fmla="*/ 15 w 37"/>
                              <a:gd name="T25" fmla="*/ 77 h 107"/>
                              <a:gd name="T26" fmla="*/ 15 w 37"/>
                              <a:gd name="T27" fmla="*/ 69 h 107"/>
                              <a:gd name="T28" fmla="*/ 17 w 37"/>
                              <a:gd name="T29" fmla="*/ 62 h 107"/>
                              <a:gd name="T30" fmla="*/ 20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32" y="67"/>
                                </a:lnTo>
                                <a:lnTo>
                                  <a:pt x="37" y="79"/>
                                </a:lnTo>
                                <a:lnTo>
                                  <a:pt x="37" y="94"/>
                                </a:lnTo>
                                <a:lnTo>
                                  <a:pt x="35" y="107"/>
                                </a:lnTo>
                                <a:lnTo>
                                  <a:pt x="27" y="102"/>
                                </a:lnTo>
                                <a:lnTo>
                                  <a:pt x="22" y="97"/>
                                </a:lnTo>
                                <a:lnTo>
                                  <a:pt x="20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7"/>
                                </a:lnTo>
                                <a:lnTo>
                                  <a:pt x="15" y="69"/>
                                </a:lnTo>
                                <a:lnTo>
                                  <a:pt x="17" y="62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61"/>
                        <wps:cNvSpPr>
                          <a:spLocks/>
                        </wps:cNvSpPr>
                        <wps:spPr bwMode="auto">
                          <a:xfrm>
                            <a:off x="6665" y="614"/>
                            <a:ext cx="20" cy="57"/>
                          </a:xfrm>
                          <a:custGeom>
                            <a:avLst/>
                            <a:gdLst>
                              <a:gd name="T0" fmla="*/ 20 w 20"/>
                              <a:gd name="T1" fmla="*/ 57 h 57"/>
                              <a:gd name="T2" fmla="*/ 0 w 20"/>
                              <a:gd name="T3" fmla="*/ 0 h 57"/>
                              <a:gd name="T4" fmla="*/ 2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162"/>
                        <wps:cNvSpPr>
                          <a:spLocks/>
                        </wps:cNvSpPr>
                        <wps:spPr bwMode="auto">
                          <a:xfrm>
                            <a:off x="6680" y="671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0 h 50"/>
                              <a:gd name="T4" fmla="*/ 22 w 22"/>
                              <a:gd name="T5" fmla="*/ 22 h 50"/>
                              <a:gd name="T6" fmla="*/ 22 w 22"/>
                              <a:gd name="T7" fmla="*/ 37 h 50"/>
                              <a:gd name="T8" fmla="*/ 20 w 22"/>
                              <a:gd name="T9" fmla="*/ 50 h 50"/>
                              <a:gd name="T10" fmla="*/ 12 w 22"/>
                              <a:gd name="T11" fmla="*/ 45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7 h 50"/>
                              <a:gd name="T18" fmla="*/ 0 w 22"/>
                              <a:gd name="T19" fmla="*/ 20 h 50"/>
                              <a:gd name="T20" fmla="*/ 0 w 22"/>
                              <a:gd name="T21" fmla="*/ 12 h 50"/>
                              <a:gd name="T22" fmla="*/ 2 w 22"/>
                              <a:gd name="T23" fmla="*/ 5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2" y="22"/>
                                </a:lnTo>
                                <a:lnTo>
                                  <a:pt x="22" y="37"/>
                                </a:lnTo>
                                <a:lnTo>
                                  <a:pt x="20" y="50"/>
                                </a:lnTo>
                                <a:lnTo>
                                  <a:pt x="12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163"/>
                        <wps:cNvSpPr>
                          <a:spLocks noEditPoints="1"/>
                        </wps:cNvSpPr>
                        <wps:spPr bwMode="auto">
                          <a:xfrm>
                            <a:off x="6687" y="641"/>
                            <a:ext cx="40" cy="107"/>
                          </a:xfrm>
                          <a:custGeom>
                            <a:avLst/>
                            <a:gdLst>
                              <a:gd name="T0" fmla="*/ 23 w 40"/>
                              <a:gd name="T1" fmla="*/ 57 h 107"/>
                              <a:gd name="T2" fmla="*/ 0 w 40"/>
                              <a:gd name="T3" fmla="*/ 0 h 107"/>
                              <a:gd name="T4" fmla="*/ 23 w 40"/>
                              <a:gd name="T5" fmla="*/ 57 h 107"/>
                              <a:gd name="T6" fmla="*/ 23 w 40"/>
                              <a:gd name="T7" fmla="*/ 57 h 107"/>
                              <a:gd name="T8" fmla="*/ 35 w 40"/>
                              <a:gd name="T9" fmla="*/ 70 h 107"/>
                              <a:gd name="T10" fmla="*/ 40 w 40"/>
                              <a:gd name="T11" fmla="*/ 82 h 107"/>
                              <a:gd name="T12" fmla="*/ 40 w 40"/>
                              <a:gd name="T13" fmla="*/ 95 h 107"/>
                              <a:gd name="T14" fmla="*/ 38 w 40"/>
                              <a:gd name="T15" fmla="*/ 107 h 107"/>
                              <a:gd name="T16" fmla="*/ 30 w 40"/>
                              <a:gd name="T17" fmla="*/ 105 h 107"/>
                              <a:gd name="T18" fmla="*/ 25 w 40"/>
                              <a:gd name="T19" fmla="*/ 97 h 107"/>
                              <a:gd name="T20" fmla="*/ 23 w 40"/>
                              <a:gd name="T21" fmla="*/ 92 h 107"/>
                              <a:gd name="T22" fmla="*/ 18 w 40"/>
                              <a:gd name="T23" fmla="*/ 85 h 107"/>
                              <a:gd name="T24" fmla="*/ 18 w 40"/>
                              <a:gd name="T25" fmla="*/ 77 h 107"/>
                              <a:gd name="T26" fmla="*/ 18 w 40"/>
                              <a:gd name="T27" fmla="*/ 70 h 107"/>
                              <a:gd name="T28" fmla="*/ 20 w 40"/>
                              <a:gd name="T29" fmla="*/ 65 h 107"/>
                              <a:gd name="T30" fmla="*/ 23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  <a:moveTo>
                                  <a:pt x="23" y="57"/>
                                </a:moveTo>
                                <a:lnTo>
                                  <a:pt x="35" y="70"/>
                                </a:lnTo>
                                <a:lnTo>
                                  <a:pt x="40" y="82"/>
                                </a:lnTo>
                                <a:lnTo>
                                  <a:pt x="40" y="95"/>
                                </a:lnTo>
                                <a:lnTo>
                                  <a:pt x="38" y="107"/>
                                </a:lnTo>
                                <a:lnTo>
                                  <a:pt x="30" y="105"/>
                                </a:lnTo>
                                <a:lnTo>
                                  <a:pt x="25" y="97"/>
                                </a:lnTo>
                                <a:lnTo>
                                  <a:pt x="23" y="92"/>
                                </a:lnTo>
                                <a:lnTo>
                                  <a:pt x="18" y="85"/>
                                </a:lnTo>
                                <a:lnTo>
                                  <a:pt x="18" y="77"/>
                                </a:lnTo>
                                <a:lnTo>
                                  <a:pt x="18" y="70"/>
                                </a:lnTo>
                                <a:lnTo>
                                  <a:pt x="20" y="65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164"/>
                        <wps:cNvSpPr>
                          <a:spLocks/>
                        </wps:cNvSpPr>
                        <wps:spPr bwMode="auto">
                          <a:xfrm>
                            <a:off x="6687" y="641"/>
                            <a:ext cx="23" cy="57"/>
                          </a:xfrm>
                          <a:custGeom>
                            <a:avLst/>
                            <a:gdLst>
                              <a:gd name="T0" fmla="*/ 23 w 23"/>
                              <a:gd name="T1" fmla="*/ 57 h 57"/>
                              <a:gd name="T2" fmla="*/ 0 w 23"/>
                              <a:gd name="T3" fmla="*/ 0 h 57"/>
                              <a:gd name="T4" fmla="*/ 23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165"/>
                        <wps:cNvSpPr>
                          <a:spLocks/>
                        </wps:cNvSpPr>
                        <wps:spPr bwMode="auto">
                          <a:xfrm>
                            <a:off x="6705" y="698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3 h 50"/>
                              <a:gd name="T4" fmla="*/ 22 w 22"/>
                              <a:gd name="T5" fmla="*/ 25 h 50"/>
                              <a:gd name="T6" fmla="*/ 22 w 22"/>
                              <a:gd name="T7" fmla="*/ 38 h 50"/>
                              <a:gd name="T8" fmla="*/ 20 w 22"/>
                              <a:gd name="T9" fmla="*/ 50 h 50"/>
                              <a:gd name="T10" fmla="*/ 12 w 22"/>
                              <a:gd name="T11" fmla="*/ 48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8 h 50"/>
                              <a:gd name="T18" fmla="*/ 0 w 22"/>
                              <a:gd name="T19" fmla="*/ 20 h 50"/>
                              <a:gd name="T20" fmla="*/ 0 w 22"/>
                              <a:gd name="T21" fmla="*/ 13 h 50"/>
                              <a:gd name="T22" fmla="*/ 2 w 22"/>
                              <a:gd name="T23" fmla="*/ 8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3"/>
                                </a:lnTo>
                                <a:lnTo>
                                  <a:pt x="22" y="25"/>
                                </a:lnTo>
                                <a:lnTo>
                                  <a:pt x="22" y="38"/>
                                </a:lnTo>
                                <a:lnTo>
                                  <a:pt x="20" y="50"/>
                                </a:lnTo>
                                <a:lnTo>
                                  <a:pt x="12" y="48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166"/>
                        <wps:cNvSpPr>
                          <a:spLocks noEditPoints="1"/>
                        </wps:cNvSpPr>
                        <wps:spPr bwMode="auto">
                          <a:xfrm>
                            <a:off x="6590" y="554"/>
                            <a:ext cx="63" cy="102"/>
                          </a:xfrm>
                          <a:custGeom>
                            <a:avLst/>
                            <a:gdLst>
                              <a:gd name="T0" fmla="*/ 43 w 63"/>
                              <a:gd name="T1" fmla="*/ 52 h 102"/>
                              <a:gd name="T2" fmla="*/ 0 w 63"/>
                              <a:gd name="T3" fmla="*/ 0 h 102"/>
                              <a:gd name="T4" fmla="*/ 43 w 63"/>
                              <a:gd name="T5" fmla="*/ 52 h 102"/>
                              <a:gd name="T6" fmla="*/ 43 w 63"/>
                              <a:gd name="T7" fmla="*/ 52 h 102"/>
                              <a:gd name="T8" fmla="*/ 55 w 63"/>
                              <a:gd name="T9" fmla="*/ 65 h 102"/>
                              <a:gd name="T10" fmla="*/ 60 w 63"/>
                              <a:gd name="T11" fmla="*/ 77 h 102"/>
                              <a:gd name="T12" fmla="*/ 63 w 63"/>
                              <a:gd name="T13" fmla="*/ 85 h 102"/>
                              <a:gd name="T14" fmla="*/ 63 w 63"/>
                              <a:gd name="T15" fmla="*/ 90 h 102"/>
                              <a:gd name="T16" fmla="*/ 60 w 63"/>
                              <a:gd name="T17" fmla="*/ 97 h 102"/>
                              <a:gd name="T18" fmla="*/ 58 w 63"/>
                              <a:gd name="T19" fmla="*/ 102 h 102"/>
                              <a:gd name="T20" fmla="*/ 50 w 63"/>
                              <a:gd name="T21" fmla="*/ 100 h 102"/>
                              <a:gd name="T22" fmla="*/ 45 w 63"/>
                              <a:gd name="T23" fmla="*/ 95 h 102"/>
                              <a:gd name="T24" fmla="*/ 40 w 63"/>
                              <a:gd name="T25" fmla="*/ 87 h 102"/>
                              <a:gd name="T26" fmla="*/ 38 w 63"/>
                              <a:gd name="T27" fmla="*/ 82 h 102"/>
                              <a:gd name="T28" fmla="*/ 35 w 63"/>
                              <a:gd name="T29" fmla="*/ 75 h 102"/>
                              <a:gd name="T30" fmla="*/ 35 w 63"/>
                              <a:gd name="T31" fmla="*/ 67 h 102"/>
                              <a:gd name="T32" fmla="*/ 38 w 63"/>
                              <a:gd name="T33" fmla="*/ 60 h 102"/>
                              <a:gd name="T34" fmla="*/ 43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  <a:moveTo>
                                  <a:pt x="43" y="52"/>
                                </a:moveTo>
                                <a:lnTo>
                                  <a:pt x="55" y="65"/>
                                </a:lnTo>
                                <a:lnTo>
                                  <a:pt x="60" y="77"/>
                                </a:lnTo>
                                <a:lnTo>
                                  <a:pt x="63" y="85"/>
                                </a:lnTo>
                                <a:lnTo>
                                  <a:pt x="63" y="90"/>
                                </a:lnTo>
                                <a:lnTo>
                                  <a:pt x="60" y="97"/>
                                </a:lnTo>
                                <a:lnTo>
                                  <a:pt x="58" y="102"/>
                                </a:lnTo>
                                <a:lnTo>
                                  <a:pt x="50" y="100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8" y="82"/>
                                </a:lnTo>
                                <a:lnTo>
                                  <a:pt x="35" y="75"/>
                                </a:lnTo>
                                <a:lnTo>
                                  <a:pt x="35" y="67"/>
                                </a:lnTo>
                                <a:lnTo>
                                  <a:pt x="38" y="6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167"/>
                        <wps:cNvSpPr>
                          <a:spLocks/>
                        </wps:cNvSpPr>
                        <wps:spPr bwMode="auto">
                          <a:xfrm>
                            <a:off x="6590" y="554"/>
                            <a:ext cx="43" cy="52"/>
                          </a:xfrm>
                          <a:custGeom>
                            <a:avLst/>
                            <a:gdLst>
                              <a:gd name="T0" fmla="*/ 43 w 43"/>
                              <a:gd name="T1" fmla="*/ 52 h 52"/>
                              <a:gd name="T2" fmla="*/ 0 w 43"/>
                              <a:gd name="T3" fmla="*/ 0 h 52"/>
                              <a:gd name="T4" fmla="*/ 43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168"/>
                        <wps:cNvSpPr>
                          <a:spLocks/>
                        </wps:cNvSpPr>
                        <wps:spPr bwMode="auto">
                          <a:xfrm>
                            <a:off x="6625" y="606"/>
                            <a:ext cx="28" cy="50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0"/>
                              <a:gd name="T2" fmla="*/ 20 w 28"/>
                              <a:gd name="T3" fmla="*/ 13 h 50"/>
                              <a:gd name="T4" fmla="*/ 25 w 28"/>
                              <a:gd name="T5" fmla="*/ 25 h 50"/>
                              <a:gd name="T6" fmla="*/ 28 w 28"/>
                              <a:gd name="T7" fmla="*/ 33 h 50"/>
                              <a:gd name="T8" fmla="*/ 28 w 28"/>
                              <a:gd name="T9" fmla="*/ 38 h 50"/>
                              <a:gd name="T10" fmla="*/ 25 w 28"/>
                              <a:gd name="T11" fmla="*/ 45 h 50"/>
                              <a:gd name="T12" fmla="*/ 23 w 28"/>
                              <a:gd name="T13" fmla="*/ 50 h 50"/>
                              <a:gd name="T14" fmla="*/ 15 w 28"/>
                              <a:gd name="T15" fmla="*/ 48 h 50"/>
                              <a:gd name="T16" fmla="*/ 10 w 28"/>
                              <a:gd name="T17" fmla="*/ 43 h 50"/>
                              <a:gd name="T18" fmla="*/ 5 w 28"/>
                              <a:gd name="T19" fmla="*/ 35 h 50"/>
                              <a:gd name="T20" fmla="*/ 3 w 28"/>
                              <a:gd name="T21" fmla="*/ 30 h 50"/>
                              <a:gd name="T22" fmla="*/ 0 w 28"/>
                              <a:gd name="T23" fmla="*/ 23 h 50"/>
                              <a:gd name="T24" fmla="*/ 0 w 28"/>
                              <a:gd name="T25" fmla="*/ 15 h 50"/>
                              <a:gd name="T26" fmla="*/ 3 w 28"/>
                              <a:gd name="T27" fmla="*/ 8 h 50"/>
                              <a:gd name="T28" fmla="*/ 8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38"/>
                                </a:lnTo>
                                <a:lnTo>
                                  <a:pt x="25" y="45"/>
                                </a:lnTo>
                                <a:lnTo>
                                  <a:pt x="23" y="50"/>
                                </a:lnTo>
                                <a:lnTo>
                                  <a:pt x="15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169"/>
                        <wps:cNvSpPr>
                          <a:spLocks noEditPoints="1"/>
                        </wps:cNvSpPr>
                        <wps:spPr bwMode="auto">
                          <a:xfrm>
                            <a:off x="6568" y="521"/>
                            <a:ext cx="57" cy="110"/>
                          </a:xfrm>
                          <a:custGeom>
                            <a:avLst/>
                            <a:gdLst>
                              <a:gd name="T0" fmla="*/ 37 w 57"/>
                              <a:gd name="T1" fmla="*/ 60 h 110"/>
                              <a:gd name="T2" fmla="*/ 0 w 57"/>
                              <a:gd name="T3" fmla="*/ 0 h 110"/>
                              <a:gd name="T4" fmla="*/ 37 w 57"/>
                              <a:gd name="T5" fmla="*/ 60 h 110"/>
                              <a:gd name="T6" fmla="*/ 37 w 57"/>
                              <a:gd name="T7" fmla="*/ 60 h 110"/>
                              <a:gd name="T8" fmla="*/ 50 w 57"/>
                              <a:gd name="T9" fmla="*/ 73 h 110"/>
                              <a:gd name="T10" fmla="*/ 55 w 57"/>
                              <a:gd name="T11" fmla="*/ 83 h 110"/>
                              <a:gd name="T12" fmla="*/ 57 w 57"/>
                              <a:gd name="T13" fmla="*/ 90 h 110"/>
                              <a:gd name="T14" fmla="*/ 57 w 57"/>
                              <a:gd name="T15" fmla="*/ 98 h 110"/>
                              <a:gd name="T16" fmla="*/ 55 w 57"/>
                              <a:gd name="T17" fmla="*/ 103 h 110"/>
                              <a:gd name="T18" fmla="*/ 52 w 57"/>
                              <a:gd name="T19" fmla="*/ 110 h 110"/>
                              <a:gd name="T20" fmla="*/ 45 w 57"/>
                              <a:gd name="T21" fmla="*/ 105 h 110"/>
                              <a:gd name="T22" fmla="*/ 40 w 57"/>
                              <a:gd name="T23" fmla="*/ 100 h 110"/>
                              <a:gd name="T24" fmla="*/ 35 w 57"/>
                              <a:gd name="T25" fmla="*/ 95 h 110"/>
                              <a:gd name="T26" fmla="*/ 32 w 57"/>
                              <a:gd name="T27" fmla="*/ 88 h 110"/>
                              <a:gd name="T28" fmla="*/ 30 w 57"/>
                              <a:gd name="T29" fmla="*/ 80 h 110"/>
                              <a:gd name="T30" fmla="*/ 30 w 57"/>
                              <a:gd name="T31" fmla="*/ 73 h 110"/>
                              <a:gd name="T32" fmla="*/ 32 w 57"/>
                              <a:gd name="T33" fmla="*/ 65 h 110"/>
                              <a:gd name="T34" fmla="*/ 37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50" y="73"/>
                                </a:lnTo>
                                <a:lnTo>
                                  <a:pt x="55" y="83"/>
                                </a:lnTo>
                                <a:lnTo>
                                  <a:pt x="57" y="90"/>
                                </a:lnTo>
                                <a:lnTo>
                                  <a:pt x="57" y="98"/>
                                </a:lnTo>
                                <a:lnTo>
                                  <a:pt x="55" y="103"/>
                                </a:lnTo>
                                <a:lnTo>
                                  <a:pt x="52" y="110"/>
                                </a:lnTo>
                                <a:lnTo>
                                  <a:pt x="45" y="105"/>
                                </a:lnTo>
                                <a:lnTo>
                                  <a:pt x="40" y="100"/>
                                </a:lnTo>
                                <a:lnTo>
                                  <a:pt x="35" y="95"/>
                                </a:lnTo>
                                <a:lnTo>
                                  <a:pt x="32" y="88"/>
                                </a:lnTo>
                                <a:lnTo>
                                  <a:pt x="30" y="80"/>
                                </a:lnTo>
                                <a:lnTo>
                                  <a:pt x="30" y="73"/>
                                </a:lnTo>
                                <a:lnTo>
                                  <a:pt x="32" y="65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7170"/>
                        <wps:cNvSpPr>
                          <a:spLocks/>
                        </wps:cNvSpPr>
                        <wps:spPr bwMode="auto">
                          <a:xfrm>
                            <a:off x="6568" y="521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7171"/>
                        <wps:cNvSpPr>
                          <a:spLocks/>
                        </wps:cNvSpPr>
                        <wps:spPr bwMode="auto">
                          <a:xfrm>
                            <a:off x="6598" y="581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3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3 h 50"/>
                              <a:gd name="T12" fmla="*/ 22 w 27"/>
                              <a:gd name="T13" fmla="*/ 50 h 50"/>
                              <a:gd name="T14" fmla="*/ 15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2 w 27"/>
                              <a:gd name="T21" fmla="*/ 28 h 50"/>
                              <a:gd name="T22" fmla="*/ 0 w 27"/>
                              <a:gd name="T23" fmla="*/ 20 h 50"/>
                              <a:gd name="T24" fmla="*/ 0 w 27"/>
                              <a:gd name="T25" fmla="*/ 13 h 50"/>
                              <a:gd name="T26" fmla="*/ 2 w 27"/>
                              <a:gd name="T27" fmla="*/ 5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3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3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7172"/>
                        <wps:cNvSpPr>
                          <a:spLocks noEditPoints="1"/>
                        </wps:cNvSpPr>
                        <wps:spPr bwMode="auto">
                          <a:xfrm>
                            <a:off x="6546" y="504"/>
                            <a:ext cx="54" cy="102"/>
                          </a:xfrm>
                          <a:custGeom>
                            <a:avLst/>
                            <a:gdLst>
                              <a:gd name="T0" fmla="*/ 34 w 54"/>
                              <a:gd name="T1" fmla="*/ 52 h 102"/>
                              <a:gd name="T2" fmla="*/ 0 w 54"/>
                              <a:gd name="T3" fmla="*/ 0 h 102"/>
                              <a:gd name="T4" fmla="*/ 34 w 54"/>
                              <a:gd name="T5" fmla="*/ 52 h 102"/>
                              <a:gd name="T6" fmla="*/ 34 w 54"/>
                              <a:gd name="T7" fmla="*/ 52 h 102"/>
                              <a:gd name="T8" fmla="*/ 47 w 54"/>
                              <a:gd name="T9" fmla="*/ 65 h 102"/>
                              <a:gd name="T10" fmla="*/ 52 w 54"/>
                              <a:gd name="T11" fmla="*/ 77 h 102"/>
                              <a:gd name="T12" fmla="*/ 54 w 54"/>
                              <a:gd name="T13" fmla="*/ 82 h 102"/>
                              <a:gd name="T14" fmla="*/ 54 w 54"/>
                              <a:gd name="T15" fmla="*/ 90 h 102"/>
                              <a:gd name="T16" fmla="*/ 52 w 54"/>
                              <a:gd name="T17" fmla="*/ 97 h 102"/>
                              <a:gd name="T18" fmla="*/ 49 w 54"/>
                              <a:gd name="T19" fmla="*/ 102 h 102"/>
                              <a:gd name="T20" fmla="*/ 44 w 54"/>
                              <a:gd name="T21" fmla="*/ 100 h 102"/>
                              <a:gd name="T22" fmla="*/ 37 w 54"/>
                              <a:gd name="T23" fmla="*/ 95 h 102"/>
                              <a:gd name="T24" fmla="*/ 32 w 54"/>
                              <a:gd name="T25" fmla="*/ 87 h 102"/>
                              <a:gd name="T26" fmla="*/ 29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9 w 54"/>
                              <a:gd name="T33" fmla="*/ 60 h 102"/>
                              <a:gd name="T34" fmla="*/ 34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  <a:moveTo>
                                  <a:pt x="34" y="52"/>
                                </a:moveTo>
                                <a:lnTo>
                                  <a:pt x="47" y="65"/>
                                </a:lnTo>
                                <a:lnTo>
                                  <a:pt x="52" y="77"/>
                                </a:lnTo>
                                <a:lnTo>
                                  <a:pt x="54" y="82"/>
                                </a:lnTo>
                                <a:lnTo>
                                  <a:pt x="54" y="90"/>
                                </a:lnTo>
                                <a:lnTo>
                                  <a:pt x="52" y="97"/>
                                </a:lnTo>
                                <a:lnTo>
                                  <a:pt x="49" y="102"/>
                                </a:lnTo>
                                <a:lnTo>
                                  <a:pt x="44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29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9" y="6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7173"/>
                        <wps:cNvSpPr>
                          <a:spLocks/>
                        </wps:cNvSpPr>
                        <wps:spPr bwMode="auto">
                          <a:xfrm>
                            <a:off x="6546" y="504"/>
                            <a:ext cx="34" cy="52"/>
                          </a:xfrm>
                          <a:custGeom>
                            <a:avLst/>
                            <a:gdLst>
                              <a:gd name="T0" fmla="*/ 34 w 34"/>
                              <a:gd name="T1" fmla="*/ 52 h 52"/>
                              <a:gd name="T2" fmla="*/ 0 w 34"/>
                              <a:gd name="T3" fmla="*/ 0 h 52"/>
                              <a:gd name="T4" fmla="*/ 34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7174"/>
                        <wps:cNvSpPr>
                          <a:spLocks/>
                        </wps:cNvSpPr>
                        <wps:spPr bwMode="auto">
                          <a:xfrm>
                            <a:off x="6573" y="556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5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5 h 50"/>
                              <a:gd name="T12" fmla="*/ 22 w 27"/>
                              <a:gd name="T13" fmla="*/ 50 h 50"/>
                              <a:gd name="T14" fmla="*/ 17 w 27"/>
                              <a:gd name="T15" fmla="*/ 48 h 50"/>
                              <a:gd name="T16" fmla="*/ 10 w 27"/>
                              <a:gd name="T17" fmla="*/ 43 h 50"/>
                              <a:gd name="T18" fmla="*/ 5 w 27"/>
                              <a:gd name="T19" fmla="*/ 35 h 50"/>
                              <a:gd name="T20" fmla="*/ 2 w 27"/>
                              <a:gd name="T21" fmla="*/ 30 h 50"/>
                              <a:gd name="T22" fmla="*/ 0 w 27"/>
                              <a:gd name="T23" fmla="*/ 23 h 50"/>
                              <a:gd name="T24" fmla="*/ 0 w 27"/>
                              <a:gd name="T25" fmla="*/ 15 h 50"/>
                              <a:gd name="T26" fmla="*/ 2 w 27"/>
                              <a:gd name="T27" fmla="*/ 8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5"/>
                                </a:lnTo>
                                <a:lnTo>
                                  <a:pt x="22" y="50"/>
                                </a:lnTo>
                                <a:lnTo>
                                  <a:pt x="17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7175"/>
                        <wps:cNvSpPr>
                          <a:spLocks noEditPoints="1"/>
                        </wps:cNvSpPr>
                        <wps:spPr bwMode="auto">
                          <a:xfrm>
                            <a:off x="6506" y="476"/>
                            <a:ext cx="64" cy="103"/>
                          </a:xfrm>
                          <a:custGeom>
                            <a:avLst/>
                            <a:gdLst>
                              <a:gd name="T0" fmla="*/ 45 w 64"/>
                              <a:gd name="T1" fmla="*/ 53 h 103"/>
                              <a:gd name="T2" fmla="*/ 0 w 64"/>
                              <a:gd name="T3" fmla="*/ 0 h 103"/>
                              <a:gd name="T4" fmla="*/ 45 w 64"/>
                              <a:gd name="T5" fmla="*/ 53 h 103"/>
                              <a:gd name="T6" fmla="*/ 45 w 64"/>
                              <a:gd name="T7" fmla="*/ 53 h 103"/>
                              <a:gd name="T8" fmla="*/ 57 w 64"/>
                              <a:gd name="T9" fmla="*/ 63 h 103"/>
                              <a:gd name="T10" fmla="*/ 62 w 64"/>
                              <a:gd name="T11" fmla="*/ 75 h 103"/>
                              <a:gd name="T12" fmla="*/ 64 w 64"/>
                              <a:gd name="T13" fmla="*/ 83 h 103"/>
                              <a:gd name="T14" fmla="*/ 64 w 64"/>
                              <a:gd name="T15" fmla="*/ 88 h 103"/>
                              <a:gd name="T16" fmla="*/ 62 w 64"/>
                              <a:gd name="T17" fmla="*/ 95 h 103"/>
                              <a:gd name="T18" fmla="*/ 60 w 64"/>
                              <a:gd name="T19" fmla="*/ 103 h 103"/>
                              <a:gd name="T20" fmla="*/ 55 w 64"/>
                              <a:gd name="T21" fmla="*/ 98 h 103"/>
                              <a:gd name="T22" fmla="*/ 47 w 64"/>
                              <a:gd name="T23" fmla="*/ 93 h 103"/>
                              <a:gd name="T24" fmla="*/ 42 w 64"/>
                              <a:gd name="T25" fmla="*/ 88 h 103"/>
                              <a:gd name="T26" fmla="*/ 40 w 64"/>
                              <a:gd name="T27" fmla="*/ 80 h 103"/>
                              <a:gd name="T28" fmla="*/ 37 w 64"/>
                              <a:gd name="T29" fmla="*/ 73 h 103"/>
                              <a:gd name="T30" fmla="*/ 37 w 64"/>
                              <a:gd name="T31" fmla="*/ 65 h 103"/>
                              <a:gd name="T32" fmla="*/ 40 w 64"/>
                              <a:gd name="T33" fmla="*/ 60 h 103"/>
                              <a:gd name="T34" fmla="*/ 45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  <a:moveTo>
                                  <a:pt x="45" y="53"/>
                                </a:moveTo>
                                <a:lnTo>
                                  <a:pt x="57" y="63"/>
                                </a:lnTo>
                                <a:lnTo>
                                  <a:pt x="62" y="75"/>
                                </a:lnTo>
                                <a:lnTo>
                                  <a:pt x="64" y="83"/>
                                </a:lnTo>
                                <a:lnTo>
                                  <a:pt x="64" y="88"/>
                                </a:lnTo>
                                <a:lnTo>
                                  <a:pt x="62" y="95"/>
                                </a:lnTo>
                                <a:lnTo>
                                  <a:pt x="60" y="103"/>
                                </a:lnTo>
                                <a:lnTo>
                                  <a:pt x="55" y="98"/>
                                </a:lnTo>
                                <a:lnTo>
                                  <a:pt x="47" y="93"/>
                                </a:lnTo>
                                <a:lnTo>
                                  <a:pt x="42" y="88"/>
                                </a:lnTo>
                                <a:lnTo>
                                  <a:pt x="40" y="80"/>
                                </a:lnTo>
                                <a:lnTo>
                                  <a:pt x="37" y="73"/>
                                </a:lnTo>
                                <a:lnTo>
                                  <a:pt x="37" y="65"/>
                                </a:lnTo>
                                <a:lnTo>
                                  <a:pt x="40" y="6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7176"/>
                        <wps:cNvSpPr>
                          <a:spLocks/>
                        </wps:cNvSpPr>
                        <wps:spPr bwMode="auto">
                          <a:xfrm>
                            <a:off x="6506" y="476"/>
                            <a:ext cx="45" cy="53"/>
                          </a:xfrm>
                          <a:custGeom>
                            <a:avLst/>
                            <a:gdLst>
                              <a:gd name="T0" fmla="*/ 45 w 45"/>
                              <a:gd name="T1" fmla="*/ 53 h 53"/>
                              <a:gd name="T2" fmla="*/ 0 w 45"/>
                              <a:gd name="T3" fmla="*/ 0 h 53"/>
                              <a:gd name="T4" fmla="*/ 45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7177"/>
                        <wps:cNvSpPr>
                          <a:spLocks/>
                        </wps:cNvSpPr>
                        <wps:spPr bwMode="auto">
                          <a:xfrm>
                            <a:off x="6543" y="529"/>
                            <a:ext cx="27" cy="50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0"/>
                              <a:gd name="T2" fmla="*/ 20 w 27"/>
                              <a:gd name="T3" fmla="*/ 10 h 50"/>
                              <a:gd name="T4" fmla="*/ 25 w 27"/>
                              <a:gd name="T5" fmla="*/ 22 h 50"/>
                              <a:gd name="T6" fmla="*/ 27 w 27"/>
                              <a:gd name="T7" fmla="*/ 30 h 50"/>
                              <a:gd name="T8" fmla="*/ 27 w 27"/>
                              <a:gd name="T9" fmla="*/ 35 h 50"/>
                              <a:gd name="T10" fmla="*/ 25 w 27"/>
                              <a:gd name="T11" fmla="*/ 42 h 50"/>
                              <a:gd name="T12" fmla="*/ 23 w 27"/>
                              <a:gd name="T13" fmla="*/ 50 h 50"/>
                              <a:gd name="T14" fmla="*/ 18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3 w 27"/>
                              <a:gd name="T21" fmla="*/ 27 h 50"/>
                              <a:gd name="T22" fmla="*/ 0 w 27"/>
                              <a:gd name="T23" fmla="*/ 20 h 50"/>
                              <a:gd name="T24" fmla="*/ 0 w 27"/>
                              <a:gd name="T25" fmla="*/ 12 h 50"/>
                              <a:gd name="T26" fmla="*/ 3 w 27"/>
                              <a:gd name="T27" fmla="*/ 7 h 50"/>
                              <a:gd name="T28" fmla="*/ 8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8" y="0"/>
                                </a:moveTo>
                                <a:lnTo>
                                  <a:pt x="20" y="10"/>
                                </a:lnTo>
                                <a:lnTo>
                                  <a:pt x="25" y="22"/>
                                </a:lnTo>
                                <a:lnTo>
                                  <a:pt x="27" y="30"/>
                                </a:lnTo>
                                <a:lnTo>
                                  <a:pt x="27" y="35"/>
                                </a:lnTo>
                                <a:lnTo>
                                  <a:pt x="25" y="42"/>
                                </a:lnTo>
                                <a:lnTo>
                                  <a:pt x="23" y="50"/>
                                </a:lnTo>
                                <a:lnTo>
                                  <a:pt x="18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7178"/>
                        <wps:cNvSpPr>
                          <a:spLocks noEditPoints="1"/>
                        </wps:cNvSpPr>
                        <wps:spPr bwMode="auto">
                          <a:xfrm>
                            <a:off x="6461" y="459"/>
                            <a:ext cx="82" cy="97"/>
                          </a:xfrm>
                          <a:custGeom>
                            <a:avLst/>
                            <a:gdLst>
                              <a:gd name="T0" fmla="*/ 55 w 82"/>
                              <a:gd name="T1" fmla="*/ 50 h 97"/>
                              <a:gd name="T2" fmla="*/ 0 w 82"/>
                              <a:gd name="T3" fmla="*/ 0 h 97"/>
                              <a:gd name="T4" fmla="*/ 55 w 82"/>
                              <a:gd name="T5" fmla="*/ 50 h 97"/>
                              <a:gd name="T6" fmla="*/ 55 w 82"/>
                              <a:gd name="T7" fmla="*/ 50 h 97"/>
                              <a:gd name="T8" fmla="*/ 70 w 82"/>
                              <a:gd name="T9" fmla="*/ 60 h 97"/>
                              <a:gd name="T10" fmla="*/ 77 w 82"/>
                              <a:gd name="T11" fmla="*/ 72 h 97"/>
                              <a:gd name="T12" fmla="*/ 82 w 82"/>
                              <a:gd name="T13" fmla="*/ 80 h 97"/>
                              <a:gd name="T14" fmla="*/ 82 w 82"/>
                              <a:gd name="T15" fmla="*/ 85 h 97"/>
                              <a:gd name="T16" fmla="*/ 82 w 82"/>
                              <a:gd name="T17" fmla="*/ 92 h 97"/>
                              <a:gd name="T18" fmla="*/ 82 w 82"/>
                              <a:gd name="T19" fmla="*/ 97 h 97"/>
                              <a:gd name="T20" fmla="*/ 72 w 82"/>
                              <a:gd name="T21" fmla="*/ 95 h 97"/>
                              <a:gd name="T22" fmla="*/ 67 w 82"/>
                              <a:gd name="T23" fmla="*/ 90 h 97"/>
                              <a:gd name="T24" fmla="*/ 60 w 82"/>
                              <a:gd name="T25" fmla="*/ 85 h 97"/>
                              <a:gd name="T26" fmla="*/ 55 w 82"/>
                              <a:gd name="T27" fmla="*/ 77 h 97"/>
                              <a:gd name="T28" fmla="*/ 52 w 82"/>
                              <a:gd name="T29" fmla="*/ 70 h 97"/>
                              <a:gd name="T30" fmla="*/ 52 w 82"/>
                              <a:gd name="T31" fmla="*/ 62 h 97"/>
                              <a:gd name="T32" fmla="*/ 52 w 82"/>
                              <a:gd name="T33" fmla="*/ 55 h 97"/>
                              <a:gd name="T34" fmla="*/ 55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  <a:moveTo>
                                  <a:pt x="55" y="50"/>
                                </a:moveTo>
                                <a:lnTo>
                                  <a:pt x="70" y="60"/>
                                </a:lnTo>
                                <a:lnTo>
                                  <a:pt x="77" y="72"/>
                                </a:lnTo>
                                <a:lnTo>
                                  <a:pt x="82" y="80"/>
                                </a:lnTo>
                                <a:lnTo>
                                  <a:pt x="82" y="85"/>
                                </a:lnTo>
                                <a:lnTo>
                                  <a:pt x="82" y="92"/>
                                </a:lnTo>
                                <a:lnTo>
                                  <a:pt x="82" y="97"/>
                                </a:lnTo>
                                <a:lnTo>
                                  <a:pt x="72" y="95"/>
                                </a:lnTo>
                                <a:lnTo>
                                  <a:pt x="67" y="90"/>
                                </a:lnTo>
                                <a:lnTo>
                                  <a:pt x="60" y="85"/>
                                </a:lnTo>
                                <a:lnTo>
                                  <a:pt x="55" y="77"/>
                                </a:lnTo>
                                <a:lnTo>
                                  <a:pt x="52" y="70"/>
                                </a:lnTo>
                                <a:lnTo>
                                  <a:pt x="52" y="62"/>
                                </a:lnTo>
                                <a:lnTo>
                                  <a:pt x="52" y="55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179"/>
                        <wps:cNvSpPr>
                          <a:spLocks/>
                        </wps:cNvSpPr>
                        <wps:spPr bwMode="auto">
                          <a:xfrm>
                            <a:off x="6461" y="459"/>
                            <a:ext cx="55" cy="50"/>
                          </a:xfrm>
                          <a:custGeom>
                            <a:avLst/>
                            <a:gdLst>
                              <a:gd name="T0" fmla="*/ 55 w 55"/>
                              <a:gd name="T1" fmla="*/ 50 h 50"/>
                              <a:gd name="T2" fmla="*/ 0 w 55"/>
                              <a:gd name="T3" fmla="*/ 0 h 50"/>
                              <a:gd name="T4" fmla="*/ 55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7180"/>
                        <wps:cNvSpPr>
                          <a:spLocks/>
                        </wps:cNvSpPr>
                        <wps:spPr bwMode="auto">
                          <a:xfrm>
                            <a:off x="6513" y="509"/>
                            <a:ext cx="30" cy="47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47"/>
                              <a:gd name="T2" fmla="*/ 18 w 30"/>
                              <a:gd name="T3" fmla="*/ 10 h 47"/>
                              <a:gd name="T4" fmla="*/ 25 w 30"/>
                              <a:gd name="T5" fmla="*/ 22 h 47"/>
                              <a:gd name="T6" fmla="*/ 30 w 30"/>
                              <a:gd name="T7" fmla="*/ 30 h 47"/>
                              <a:gd name="T8" fmla="*/ 30 w 30"/>
                              <a:gd name="T9" fmla="*/ 35 h 47"/>
                              <a:gd name="T10" fmla="*/ 30 w 30"/>
                              <a:gd name="T11" fmla="*/ 42 h 47"/>
                              <a:gd name="T12" fmla="*/ 30 w 30"/>
                              <a:gd name="T13" fmla="*/ 47 h 47"/>
                              <a:gd name="T14" fmla="*/ 20 w 30"/>
                              <a:gd name="T15" fmla="*/ 45 h 47"/>
                              <a:gd name="T16" fmla="*/ 15 w 30"/>
                              <a:gd name="T17" fmla="*/ 40 h 47"/>
                              <a:gd name="T18" fmla="*/ 8 w 30"/>
                              <a:gd name="T19" fmla="*/ 35 h 47"/>
                              <a:gd name="T20" fmla="*/ 3 w 30"/>
                              <a:gd name="T21" fmla="*/ 27 h 47"/>
                              <a:gd name="T22" fmla="*/ 0 w 30"/>
                              <a:gd name="T23" fmla="*/ 20 h 47"/>
                              <a:gd name="T24" fmla="*/ 0 w 30"/>
                              <a:gd name="T25" fmla="*/ 12 h 47"/>
                              <a:gd name="T26" fmla="*/ 0 w 30"/>
                              <a:gd name="T27" fmla="*/ 5 h 47"/>
                              <a:gd name="T28" fmla="*/ 3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3" y="0"/>
                                </a:moveTo>
                                <a:lnTo>
                                  <a:pt x="18" y="10"/>
                                </a:lnTo>
                                <a:lnTo>
                                  <a:pt x="25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5"/>
                                </a:lnTo>
                                <a:lnTo>
                                  <a:pt x="30" y="42"/>
                                </a:lnTo>
                                <a:lnTo>
                                  <a:pt x="30" y="47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7181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7182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7183"/>
                        <wps:cNvSpPr>
                          <a:spLocks noEditPoints="1"/>
                        </wps:cNvSpPr>
                        <wps:spPr bwMode="auto">
                          <a:xfrm>
                            <a:off x="6563" y="636"/>
                            <a:ext cx="114" cy="55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55"/>
                              <a:gd name="T2" fmla="*/ 75 w 114"/>
                              <a:gd name="T3" fmla="*/ 32 h 55"/>
                              <a:gd name="T4" fmla="*/ 90 w 114"/>
                              <a:gd name="T5" fmla="*/ 37 h 55"/>
                              <a:gd name="T6" fmla="*/ 104 w 114"/>
                              <a:gd name="T7" fmla="*/ 42 h 55"/>
                              <a:gd name="T8" fmla="*/ 114 w 114"/>
                              <a:gd name="T9" fmla="*/ 52 h 55"/>
                              <a:gd name="T10" fmla="*/ 102 w 114"/>
                              <a:gd name="T11" fmla="*/ 55 h 55"/>
                              <a:gd name="T12" fmla="*/ 87 w 114"/>
                              <a:gd name="T13" fmla="*/ 52 h 55"/>
                              <a:gd name="T14" fmla="*/ 80 w 114"/>
                              <a:gd name="T15" fmla="*/ 50 h 55"/>
                              <a:gd name="T16" fmla="*/ 72 w 114"/>
                              <a:gd name="T17" fmla="*/ 45 h 55"/>
                              <a:gd name="T18" fmla="*/ 65 w 114"/>
                              <a:gd name="T19" fmla="*/ 40 h 55"/>
                              <a:gd name="T20" fmla="*/ 60 w 114"/>
                              <a:gd name="T21" fmla="*/ 35 h 55"/>
                              <a:gd name="T22" fmla="*/ 60 w 114"/>
                              <a:gd name="T23" fmla="*/ 35 h 55"/>
                              <a:gd name="T24" fmla="*/ 0 w 114"/>
                              <a:gd name="T25" fmla="*/ 0 h 55"/>
                              <a:gd name="T26" fmla="*/ 60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60" y="35"/>
                                </a:moveTo>
                                <a:lnTo>
                                  <a:pt x="75" y="32"/>
                                </a:lnTo>
                                <a:lnTo>
                                  <a:pt x="90" y="37"/>
                                </a:lnTo>
                                <a:lnTo>
                                  <a:pt x="104" y="42"/>
                                </a:lnTo>
                                <a:lnTo>
                                  <a:pt x="114" y="52"/>
                                </a:lnTo>
                                <a:lnTo>
                                  <a:pt x="102" y="55"/>
                                </a:lnTo>
                                <a:lnTo>
                                  <a:pt x="87" y="52"/>
                                </a:lnTo>
                                <a:lnTo>
                                  <a:pt x="80" y="50"/>
                                </a:lnTo>
                                <a:lnTo>
                                  <a:pt x="72" y="45"/>
                                </a:lnTo>
                                <a:lnTo>
                                  <a:pt x="65" y="40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7184"/>
                        <wps:cNvSpPr>
                          <a:spLocks/>
                        </wps:cNvSpPr>
                        <wps:spPr bwMode="auto">
                          <a:xfrm>
                            <a:off x="6623" y="668"/>
                            <a:ext cx="54" cy="2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23"/>
                              <a:gd name="T2" fmla="*/ 15 w 54"/>
                              <a:gd name="T3" fmla="*/ 0 h 23"/>
                              <a:gd name="T4" fmla="*/ 30 w 54"/>
                              <a:gd name="T5" fmla="*/ 5 h 23"/>
                              <a:gd name="T6" fmla="*/ 44 w 54"/>
                              <a:gd name="T7" fmla="*/ 10 h 23"/>
                              <a:gd name="T8" fmla="*/ 54 w 54"/>
                              <a:gd name="T9" fmla="*/ 20 h 23"/>
                              <a:gd name="T10" fmla="*/ 42 w 54"/>
                              <a:gd name="T11" fmla="*/ 23 h 23"/>
                              <a:gd name="T12" fmla="*/ 27 w 54"/>
                              <a:gd name="T13" fmla="*/ 20 h 23"/>
                              <a:gd name="T14" fmla="*/ 20 w 54"/>
                              <a:gd name="T15" fmla="*/ 18 h 23"/>
                              <a:gd name="T16" fmla="*/ 12 w 54"/>
                              <a:gd name="T17" fmla="*/ 13 h 23"/>
                              <a:gd name="T18" fmla="*/ 5 w 54"/>
                              <a:gd name="T19" fmla="*/ 8 h 23"/>
                              <a:gd name="T20" fmla="*/ 0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5"/>
                                </a:lnTo>
                                <a:lnTo>
                                  <a:pt x="44" y="10"/>
                                </a:lnTo>
                                <a:lnTo>
                                  <a:pt x="54" y="20"/>
                                </a:lnTo>
                                <a:lnTo>
                                  <a:pt x="42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7185"/>
                        <wps:cNvSpPr>
                          <a:spLocks/>
                        </wps:cNvSpPr>
                        <wps:spPr bwMode="auto">
                          <a:xfrm>
                            <a:off x="6563" y="636"/>
                            <a:ext cx="60" cy="35"/>
                          </a:xfrm>
                          <a:custGeom>
                            <a:avLst/>
                            <a:gdLst>
                              <a:gd name="T0" fmla="*/ 60 w 60"/>
                              <a:gd name="T1" fmla="*/ 35 h 35"/>
                              <a:gd name="T2" fmla="*/ 0 w 60"/>
                              <a:gd name="T3" fmla="*/ 0 h 35"/>
                              <a:gd name="T4" fmla="*/ 6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7186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7187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7188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7189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7190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7191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7192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7193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7194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7195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7196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7197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7198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7199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7200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7201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7202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7203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7204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7205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7206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58" y="37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7207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58" y="37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7208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57" y="32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7209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57" y="32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7210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7211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7212"/>
                        <wps:cNvSpPr>
                          <a:spLocks noEditPoints="1"/>
                        </wps:cNvSpPr>
                        <wps:spPr bwMode="auto">
                          <a:xfrm>
                            <a:off x="6491" y="50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3 h 88"/>
                              <a:gd name="T10" fmla="*/ 70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3 h 88"/>
                              <a:gd name="T18" fmla="*/ 72 w 72"/>
                              <a:gd name="T19" fmla="*/ 88 h 88"/>
                              <a:gd name="T20" fmla="*/ 65 w 72"/>
                              <a:gd name="T21" fmla="*/ 88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5 w 72"/>
                              <a:gd name="T29" fmla="*/ 65 h 88"/>
                              <a:gd name="T30" fmla="*/ 45 w 72"/>
                              <a:gd name="T31" fmla="*/ 58 h 88"/>
                              <a:gd name="T32" fmla="*/ 45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3"/>
                                </a:lnTo>
                                <a:lnTo>
                                  <a:pt x="70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3"/>
                                </a:lnTo>
                                <a:lnTo>
                                  <a:pt x="72" y="88"/>
                                </a:lnTo>
                                <a:lnTo>
                                  <a:pt x="65" y="88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5" y="65"/>
                                </a:lnTo>
                                <a:lnTo>
                                  <a:pt x="45" y="58"/>
                                </a:lnTo>
                                <a:lnTo>
                                  <a:pt x="45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7213"/>
                        <wps:cNvSpPr>
                          <a:spLocks/>
                        </wps:cNvSpPr>
                        <wps:spPr bwMode="auto">
                          <a:xfrm>
                            <a:off x="6491" y="50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7214"/>
                        <wps:cNvSpPr>
                          <a:spLocks/>
                        </wps:cNvSpPr>
                        <wps:spPr bwMode="auto">
                          <a:xfrm>
                            <a:off x="6536" y="54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7 w 27"/>
                              <a:gd name="T3" fmla="*/ 10 h 45"/>
                              <a:gd name="T4" fmla="*/ 25 w 27"/>
                              <a:gd name="T5" fmla="*/ 20 h 45"/>
                              <a:gd name="T6" fmla="*/ 27 w 27"/>
                              <a:gd name="T7" fmla="*/ 25 h 45"/>
                              <a:gd name="T8" fmla="*/ 27 w 27"/>
                              <a:gd name="T9" fmla="*/ 32 h 45"/>
                              <a:gd name="T10" fmla="*/ 27 w 27"/>
                              <a:gd name="T11" fmla="*/ 40 h 45"/>
                              <a:gd name="T12" fmla="*/ 27 w 27"/>
                              <a:gd name="T13" fmla="*/ 45 h 45"/>
                              <a:gd name="T14" fmla="*/ 20 w 27"/>
                              <a:gd name="T15" fmla="*/ 45 h 45"/>
                              <a:gd name="T16" fmla="*/ 12 w 27"/>
                              <a:gd name="T17" fmla="*/ 40 h 45"/>
                              <a:gd name="T18" fmla="*/ 7 w 27"/>
                              <a:gd name="T19" fmla="*/ 35 h 45"/>
                              <a:gd name="T20" fmla="*/ 2 w 27"/>
                              <a:gd name="T21" fmla="*/ 30 h 45"/>
                              <a:gd name="T22" fmla="*/ 0 w 27"/>
                              <a:gd name="T23" fmla="*/ 22 h 45"/>
                              <a:gd name="T24" fmla="*/ 0 w 27"/>
                              <a:gd name="T25" fmla="*/ 15 h 45"/>
                              <a:gd name="T26" fmla="*/ 0 w 27"/>
                              <a:gd name="T27" fmla="*/ 7 h 45"/>
                              <a:gd name="T28" fmla="*/ 2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7215"/>
                        <wps:cNvSpPr>
                          <a:spLocks noEditPoints="1"/>
                        </wps:cNvSpPr>
                        <wps:spPr bwMode="auto">
                          <a:xfrm>
                            <a:off x="6538" y="529"/>
                            <a:ext cx="55" cy="95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5"/>
                              <a:gd name="T2" fmla="*/ 0 w 55"/>
                              <a:gd name="T3" fmla="*/ 0 h 95"/>
                              <a:gd name="T4" fmla="*/ 32 w 55"/>
                              <a:gd name="T5" fmla="*/ 50 h 95"/>
                              <a:gd name="T6" fmla="*/ 30 w 55"/>
                              <a:gd name="T7" fmla="*/ 50 h 95"/>
                              <a:gd name="T8" fmla="*/ 42 w 55"/>
                              <a:gd name="T9" fmla="*/ 57 h 95"/>
                              <a:gd name="T10" fmla="*/ 52 w 55"/>
                              <a:gd name="T11" fmla="*/ 70 h 95"/>
                              <a:gd name="T12" fmla="*/ 55 w 55"/>
                              <a:gd name="T13" fmla="*/ 82 h 95"/>
                              <a:gd name="T14" fmla="*/ 52 w 55"/>
                              <a:gd name="T15" fmla="*/ 95 h 95"/>
                              <a:gd name="T16" fmla="*/ 47 w 55"/>
                              <a:gd name="T17" fmla="*/ 92 h 95"/>
                              <a:gd name="T18" fmla="*/ 40 w 55"/>
                              <a:gd name="T19" fmla="*/ 90 h 95"/>
                              <a:gd name="T20" fmla="*/ 35 w 55"/>
                              <a:gd name="T21" fmla="*/ 85 h 95"/>
                              <a:gd name="T22" fmla="*/ 32 w 55"/>
                              <a:gd name="T23" fmla="*/ 77 h 95"/>
                              <a:gd name="T24" fmla="*/ 28 w 55"/>
                              <a:gd name="T25" fmla="*/ 72 h 95"/>
                              <a:gd name="T26" fmla="*/ 28 w 55"/>
                              <a:gd name="T27" fmla="*/ 65 h 95"/>
                              <a:gd name="T28" fmla="*/ 28 w 55"/>
                              <a:gd name="T29" fmla="*/ 57 h 95"/>
                              <a:gd name="T30" fmla="*/ 30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57"/>
                                </a:lnTo>
                                <a:lnTo>
                                  <a:pt x="52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5"/>
                                </a:lnTo>
                                <a:lnTo>
                                  <a:pt x="47" y="92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7216"/>
                        <wps:cNvSpPr>
                          <a:spLocks/>
                        </wps:cNvSpPr>
                        <wps:spPr bwMode="auto">
                          <a:xfrm>
                            <a:off x="6538" y="52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7217"/>
                        <wps:cNvSpPr>
                          <a:spLocks/>
                        </wps:cNvSpPr>
                        <wps:spPr bwMode="auto">
                          <a:xfrm>
                            <a:off x="6566" y="57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4 w 27"/>
                              <a:gd name="T3" fmla="*/ 7 h 45"/>
                              <a:gd name="T4" fmla="*/ 24 w 27"/>
                              <a:gd name="T5" fmla="*/ 20 h 45"/>
                              <a:gd name="T6" fmla="*/ 27 w 27"/>
                              <a:gd name="T7" fmla="*/ 32 h 45"/>
                              <a:gd name="T8" fmla="*/ 24 w 27"/>
                              <a:gd name="T9" fmla="*/ 45 h 45"/>
                              <a:gd name="T10" fmla="*/ 19 w 27"/>
                              <a:gd name="T11" fmla="*/ 42 h 45"/>
                              <a:gd name="T12" fmla="*/ 12 w 27"/>
                              <a:gd name="T13" fmla="*/ 40 h 45"/>
                              <a:gd name="T14" fmla="*/ 7 w 27"/>
                              <a:gd name="T15" fmla="*/ 35 h 45"/>
                              <a:gd name="T16" fmla="*/ 4 w 27"/>
                              <a:gd name="T17" fmla="*/ 27 h 45"/>
                              <a:gd name="T18" fmla="*/ 0 w 27"/>
                              <a:gd name="T19" fmla="*/ 22 h 45"/>
                              <a:gd name="T20" fmla="*/ 0 w 27"/>
                              <a:gd name="T21" fmla="*/ 15 h 45"/>
                              <a:gd name="T22" fmla="*/ 0 w 27"/>
                              <a:gd name="T23" fmla="*/ 7 h 45"/>
                              <a:gd name="T24" fmla="*/ 2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4" y="7"/>
                                </a:lnTo>
                                <a:lnTo>
                                  <a:pt x="24" y="20"/>
                                </a:lnTo>
                                <a:lnTo>
                                  <a:pt x="27" y="32"/>
                                </a:lnTo>
                                <a:lnTo>
                                  <a:pt x="24" y="45"/>
                                </a:lnTo>
                                <a:lnTo>
                                  <a:pt x="19" y="42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4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7218"/>
                        <wps:cNvSpPr>
                          <a:spLocks noEditPoints="1"/>
                        </wps:cNvSpPr>
                        <wps:spPr bwMode="auto">
                          <a:xfrm>
                            <a:off x="6568" y="549"/>
                            <a:ext cx="55" cy="97"/>
                          </a:xfrm>
                          <a:custGeom>
                            <a:avLst/>
                            <a:gdLst>
                              <a:gd name="T0" fmla="*/ 30 w 55"/>
                              <a:gd name="T1" fmla="*/ 50 h 97"/>
                              <a:gd name="T2" fmla="*/ 0 w 55"/>
                              <a:gd name="T3" fmla="*/ 0 h 97"/>
                              <a:gd name="T4" fmla="*/ 30 w 55"/>
                              <a:gd name="T5" fmla="*/ 50 h 97"/>
                              <a:gd name="T6" fmla="*/ 30 w 55"/>
                              <a:gd name="T7" fmla="*/ 50 h 97"/>
                              <a:gd name="T8" fmla="*/ 42 w 55"/>
                              <a:gd name="T9" fmla="*/ 60 h 97"/>
                              <a:gd name="T10" fmla="*/ 50 w 55"/>
                              <a:gd name="T11" fmla="*/ 70 h 97"/>
                              <a:gd name="T12" fmla="*/ 55 w 55"/>
                              <a:gd name="T13" fmla="*/ 82 h 97"/>
                              <a:gd name="T14" fmla="*/ 52 w 55"/>
                              <a:gd name="T15" fmla="*/ 97 h 97"/>
                              <a:gd name="T16" fmla="*/ 45 w 55"/>
                              <a:gd name="T17" fmla="*/ 95 h 97"/>
                              <a:gd name="T18" fmla="*/ 40 w 55"/>
                              <a:gd name="T19" fmla="*/ 90 h 97"/>
                              <a:gd name="T20" fmla="*/ 35 w 55"/>
                              <a:gd name="T21" fmla="*/ 85 h 97"/>
                              <a:gd name="T22" fmla="*/ 30 w 55"/>
                              <a:gd name="T23" fmla="*/ 80 h 97"/>
                              <a:gd name="T24" fmla="*/ 27 w 55"/>
                              <a:gd name="T25" fmla="*/ 72 h 97"/>
                              <a:gd name="T26" fmla="*/ 27 w 55"/>
                              <a:gd name="T27" fmla="*/ 65 h 97"/>
                              <a:gd name="T28" fmla="*/ 27 w 55"/>
                              <a:gd name="T29" fmla="*/ 57 h 97"/>
                              <a:gd name="T30" fmla="*/ 30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7"/>
                                </a:lnTo>
                                <a:lnTo>
                                  <a:pt x="45" y="95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7219"/>
                        <wps:cNvSpPr>
                          <a:spLocks/>
                        </wps:cNvSpPr>
                        <wps:spPr bwMode="auto">
                          <a:xfrm>
                            <a:off x="6568" y="549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7220"/>
                        <wps:cNvSpPr>
                          <a:spLocks/>
                        </wps:cNvSpPr>
                        <wps:spPr bwMode="auto">
                          <a:xfrm>
                            <a:off x="6595" y="599"/>
                            <a:ext cx="28" cy="47"/>
                          </a:xfrm>
                          <a:custGeom>
                            <a:avLst/>
                            <a:gdLst>
                              <a:gd name="T0" fmla="*/ 3 w 28"/>
                              <a:gd name="T1" fmla="*/ 0 h 47"/>
                              <a:gd name="T2" fmla="*/ 15 w 28"/>
                              <a:gd name="T3" fmla="*/ 10 h 47"/>
                              <a:gd name="T4" fmla="*/ 23 w 28"/>
                              <a:gd name="T5" fmla="*/ 20 h 47"/>
                              <a:gd name="T6" fmla="*/ 28 w 28"/>
                              <a:gd name="T7" fmla="*/ 32 h 47"/>
                              <a:gd name="T8" fmla="*/ 25 w 28"/>
                              <a:gd name="T9" fmla="*/ 47 h 47"/>
                              <a:gd name="T10" fmla="*/ 18 w 28"/>
                              <a:gd name="T11" fmla="*/ 45 h 47"/>
                              <a:gd name="T12" fmla="*/ 13 w 28"/>
                              <a:gd name="T13" fmla="*/ 40 h 47"/>
                              <a:gd name="T14" fmla="*/ 8 w 28"/>
                              <a:gd name="T15" fmla="*/ 35 h 47"/>
                              <a:gd name="T16" fmla="*/ 3 w 28"/>
                              <a:gd name="T17" fmla="*/ 30 h 47"/>
                              <a:gd name="T18" fmla="*/ 0 w 28"/>
                              <a:gd name="T19" fmla="*/ 22 h 47"/>
                              <a:gd name="T20" fmla="*/ 0 w 28"/>
                              <a:gd name="T21" fmla="*/ 15 h 47"/>
                              <a:gd name="T22" fmla="*/ 0 w 28"/>
                              <a:gd name="T23" fmla="*/ 7 h 47"/>
                              <a:gd name="T24" fmla="*/ 3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3" y="20"/>
                                </a:lnTo>
                                <a:lnTo>
                                  <a:pt x="28" y="32"/>
                                </a:lnTo>
                                <a:lnTo>
                                  <a:pt x="25" y="47"/>
                                </a:lnTo>
                                <a:lnTo>
                                  <a:pt x="18" y="45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7221"/>
                        <wps:cNvSpPr>
                          <a:spLocks noEditPoints="1"/>
                        </wps:cNvSpPr>
                        <wps:spPr bwMode="auto">
                          <a:xfrm>
                            <a:off x="6456" y="489"/>
                            <a:ext cx="75" cy="85"/>
                          </a:xfrm>
                          <a:custGeom>
                            <a:avLst/>
                            <a:gdLst>
                              <a:gd name="T0" fmla="*/ 50 w 75"/>
                              <a:gd name="T1" fmla="*/ 40 h 85"/>
                              <a:gd name="T2" fmla="*/ 0 w 75"/>
                              <a:gd name="T3" fmla="*/ 0 h 85"/>
                              <a:gd name="T4" fmla="*/ 50 w 75"/>
                              <a:gd name="T5" fmla="*/ 40 h 85"/>
                              <a:gd name="T6" fmla="*/ 50 w 75"/>
                              <a:gd name="T7" fmla="*/ 40 h 85"/>
                              <a:gd name="T8" fmla="*/ 62 w 75"/>
                              <a:gd name="T9" fmla="*/ 50 h 85"/>
                              <a:gd name="T10" fmla="*/ 72 w 75"/>
                              <a:gd name="T11" fmla="*/ 60 h 85"/>
                              <a:gd name="T12" fmla="*/ 75 w 75"/>
                              <a:gd name="T13" fmla="*/ 65 h 85"/>
                              <a:gd name="T14" fmla="*/ 75 w 75"/>
                              <a:gd name="T15" fmla="*/ 72 h 85"/>
                              <a:gd name="T16" fmla="*/ 75 w 75"/>
                              <a:gd name="T17" fmla="*/ 77 h 85"/>
                              <a:gd name="T18" fmla="*/ 72 w 75"/>
                              <a:gd name="T19" fmla="*/ 85 h 85"/>
                              <a:gd name="T20" fmla="*/ 65 w 75"/>
                              <a:gd name="T21" fmla="*/ 82 h 85"/>
                              <a:gd name="T22" fmla="*/ 60 w 75"/>
                              <a:gd name="T23" fmla="*/ 80 h 85"/>
                              <a:gd name="T24" fmla="*/ 55 w 75"/>
                              <a:gd name="T25" fmla="*/ 75 h 85"/>
                              <a:gd name="T26" fmla="*/ 50 w 75"/>
                              <a:gd name="T27" fmla="*/ 70 h 85"/>
                              <a:gd name="T28" fmla="*/ 47 w 75"/>
                              <a:gd name="T29" fmla="*/ 62 h 85"/>
                              <a:gd name="T30" fmla="*/ 45 w 75"/>
                              <a:gd name="T31" fmla="*/ 55 h 85"/>
                              <a:gd name="T32" fmla="*/ 47 w 75"/>
                              <a:gd name="T33" fmla="*/ 47 h 85"/>
                              <a:gd name="T34" fmla="*/ 50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  <a:moveTo>
                                  <a:pt x="50" y="40"/>
                                </a:moveTo>
                                <a:lnTo>
                                  <a:pt x="62" y="50"/>
                                </a:lnTo>
                                <a:lnTo>
                                  <a:pt x="72" y="60"/>
                                </a:lnTo>
                                <a:lnTo>
                                  <a:pt x="75" y="65"/>
                                </a:lnTo>
                                <a:lnTo>
                                  <a:pt x="75" y="72"/>
                                </a:lnTo>
                                <a:lnTo>
                                  <a:pt x="75" y="77"/>
                                </a:lnTo>
                                <a:lnTo>
                                  <a:pt x="72" y="85"/>
                                </a:lnTo>
                                <a:lnTo>
                                  <a:pt x="65" y="82"/>
                                </a:lnTo>
                                <a:lnTo>
                                  <a:pt x="60" y="80"/>
                                </a:lnTo>
                                <a:lnTo>
                                  <a:pt x="55" y="75"/>
                                </a:lnTo>
                                <a:lnTo>
                                  <a:pt x="50" y="70"/>
                                </a:lnTo>
                                <a:lnTo>
                                  <a:pt x="47" y="62"/>
                                </a:lnTo>
                                <a:lnTo>
                                  <a:pt x="45" y="55"/>
                                </a:lnTo>
                                <a:lnTo>
                                  <a:pt x="47" y="47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7222"/>
                        <wps:cNvSpPr>
                          <a:spLocks/>
                        </wps:cNvSpPr>
                        <wps:spPr bwMode="auto">
                          <a:xfrm>
                            <a:off x="6456" y="489"/>
                            <a:ext cx="50" cy="40"/>
                          </a:xfrm>
                          <a:custGeom>
                            <a:avLst/>
                            <a:gdLst>
                              <a:gd name="T0" fmla="*/ 50 w 50"/>
                              <a:gd name="T1" fmla="*/ 40 h 40"/>
                              <a:gd name="T2" fmla="*/ 0 w 50"/>
                              <a:gd name="T3" fmla="*/ 0 h 40"/>
                              <a:gd name="T4" fmla="*/ 5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7223"/>
                        <wps:cNvSpPr>
                          <a:spLocks/>
                        </wps:cNvSpPr>
                        <wps:spPr bwMode="auto">
                          <a:xfrm>
                            <a:off x="6501" y="52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7224"/>
                        <wps:cNvSpPr>
                          <a:spLocks noEditPoints="1"/>
                        </wps:cNvSpPr>
                        <wps:spPr bwMode="auto">
                          <a:xfrm>
                            <a:off x="6429" y="461"/>
                            <a:ext cx="69" cy="95"/>
                          </a:xfrm>
                          <a:custGeom>
                            <a:avLst/>
                            <a:gdLst>
                              <a:gd name="T0" fmla="*/ 45 w 69"/>
                              <a:gd name="T1" fmla="*/ 50 h 95"/>
                              <a:gd name="T2" fmla="*/ 0 w 69"/>
                              <a:gd name="T3" fmla="*/ 0 h 95"/>
                              <a:gd name="T4" fmla="*/ 45 w 69"/>
                              <a:gd name="T5" fmla="*/ 50 h 95"/>
                              <a:gd name="T6" fmla="*/ 45 w 69"/>
                              <a:gd name="T7" fmla="*/ 50 h 95"/>
                              <a:gd name="T8" fmla="*/ 59 w 69"/>
                              <a:gd name="T9" fmla="*/ 58 h 95"/>
                              <a:gd name="T10" fmla="*/ 67 w 69"/>
                              <a:gd name="T11" fmla="*/ 68 h 95"/>
                              <a:gd name="T12" fmla="*/ 69 w 69"/>
                              <a:gd name="T13" fmla="*/ 75 h 95"/>
                              <a:gd name="T14" fmla="*/ 69 w 69"/>
                              <a:gd name="T15" fmla="*/ 80 h 95"/>
                              <a:gd name="T16" fmla="*/ 69 w 69"/>
                              <a:gd name="T17" fmla="*/ 88 h 95"/>
                              <a:gd name="T18" fmla="*/ 69 w 69"/>
                              <a:gd name="T19" fmla="*/ 95 h 95"/>
                              <a:gd name="T20" fmla="*/ 62 w 69"/>
                              <a:gd name="T21" fmla="*/ 93 h 95"/>
                              <a:gd name="T22" fmla="*/ 55 w 69"/>
                              <a:gd name="T23" fmla="*/ 88 h 95"/>
                              <a:gd name="T24" fmla="*/ 50 w 69"/>
                              <a:gd name="T25" fmla="*/ 85 h 95"/>
                              <a:gd name="T26" fmla="*/ 45 w 69"/>
                              <a:gd name="T27" fmla="*/ 78 h 95"/>
                              <a:gd name="T28" fmla="*/ 42 w 69"/>
                              <a:gd name="T29" fmla="*/ 73 h 95"/>
                              <a:gd name="T30" fmla="*/ 42 w 69"/>
                              <a:gd name="T31" fmla="*/ 65 h 95"/>
                              <a:gd name="T32" fmla="*/ 42 w 69"/>
                              <a:gd name="T33" fmla="*/ 58 h 95"/>
                              <a:gd name="T34" fmla="*/ 45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  <a:moveTo>
                                  <a:pt x="45" y="50"/>
                                </a:moveTo>
                                <a:lnTo>
                                  <a:pt x="59" y="58"/>
                                </a:lnTo>
                                <a:lnTo>
                                  <a:pt x="67" y="68"/>
                                </a:lnTo>
                                <a:lnTo>
                                  <a:pt x="69" y="75"/>
                                </a:lnTo>
                                <a:lnTo>
                                  <a:pt x="69" y="80"/>
                                </a:lnTo>
                                <a:lnTo>
                                  <a:pt x="69" y="88"/>
                                </a:lnTo>
                                <a:lnTo>
                                  <a:pt x="69" y="95"/>
                                </a:lnTo>
                                <a:lnTo>
                                  <a:pt x="62" y="93"/>
                                </a:lnTo>
                                <a:lnTo>
                                  <a:pt x="55" y="88"/>
                                </a:lnTo>
                                <a:lnTo>
                                  <a:pt x="50" y="85"/>
                                </a:lnTo>
                                <a:lnTo>
                                  <a:pt x="45" y="78"/>
                                </a:lnTo>
                                <a:lnTo>
                                  <a:pt x="42" y="73"/>
                                </a:lnTo>
                                <a:lnTo>
                                  <a:pt x="42" y="65"/>
                                </a:lnTo>
                                <a:lnTo>
                                  <a:pt x="42" y="58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7225"/>
                        <wps:cNvSpPr>
                          <a:spLocks/>
                        </wps:cNvSpPr>
                        <wps:spPr bwMode="auto">
                          <a:xfrm>
                            <a:off x="6429" y="461"/>
                            <a:ext cx="45" cy="50"/>
                          </a:xfrm>
                          <a:custGeom>
                            <a:avLst/>
                            <a:gdLst>
                              <a:gd name="T0" fmla="*/ 45 w 45"/>
                              <a:gd name="T1" fmla="*/ 50 h 50"/>
                              <a:gd name="T2" fmla="*/ 0 w 45"/>
                              <a:gd name="T3" fmla="*/ 0 h 50"/>
                              <a:gd name="T4" fmla="*/ 45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7226"/>
                        <wps:cNvSpPr>
                          <a:spLocks/>
                        </wps:cNvSpPr>
                        <wps:spPr bwMode="auto">
                          <a:xfrm>
                            <a:off x="6471" y="511"/>
                            <a:ext cx="27" cy="45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5"/>
                              <a:gd name="T2" fmla="*/ 17 w 27"/>
                              <a:gd name="T3" fmla="*/ 8 h 45"/>
                              <a:gd name="T4" fmla="*/ 25 w 27"/>
                              <a:gd name="T5" fmla="*/ 18 h 45"/>
                              <a:gd name="T6" fmla="*/ 27 w 27"/>
                              <a:gd name="T7" fmla="*/ 25 h 45"/>
                              <a:gd name="T8" fmla="*/ 27 w 27"/>
                              <a:gd name="T9" fmla="*/ 30 h 45"/>
                              <a:gd name="T10" fmla="*/ 27 w 27"/>
                              <a:gd name="T11" fmla="*/ 38 h 45"/>
                              <a:gd name="T12" fmla="*/ 27 w 27"/>
                              <a:gd name="T13" fmla="*/ 45 h 45"/>
                              <a:gd name="T14" fmla="*/ 20 w 27"/>
                              <a:gd name="T15" fmla="*/ 43 h 45"/>
                              <a:gd name="T16" fmla="*/ 13 w 27"/>
                              <a:gd name="T17" fmla="*/ 38 h 45"/>
                              <a:gd name="T18" fmla="*/ 8 w 27"/>
                              <a:gd name="T19" fmla="*/ 35 h 45"/>
                              <a:gd name="T20" fmla="*/ 3 w 27"/>
                              <a:gd name="T21" fmla="*/ 28 h 45"/>
                              <a:gd name="T22" fmla="*/ 0 w 27"/>
                              <a:gd name="T23" fmla="*/ 23 h 45"/>
                              <a:gd name="T24" fmla="*/ 0 w 27"/>
                              <a:gd name="T25" fmla="*/ 15 h 45"/>
                              <a:gd name="T26" fmla="*/ 0 w 27"/>
                              <a:gd name="T27" fmla="*/ 8 h 45"/>
                              <a:gd name="T28" fmla="*/ 3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3" y="0"/>
                                </a:moveTo>
                                <a:lnTo>
                                  <a:pt x="17" y="8"/>
                                </a:lnTo>
                                <a:lnTo>
                                  <a:pt x="25" y="18"/>
                                </a:lnTo>
                                <a:lnTo>
                                  <a:pt x="27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3" y="38"/>
                                </a:lnTo>
                                <a:lnTo>
                                  <a:pt x="8" y="35"/>
                                </a:lnTo>
                                <a:lnTo>
                                  <a:pt x="3" y="28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7227"/>
                        <wps:cNvSpPr>
                          <a:spLocks noEditPoints="1"/>
                        </wps:cNvSpPr>
                        <wps:spPr bwMode="auto">
                          <a:xfrm>
                            <a:off x="6404" y="449"/>
                            <a:ext cx="67" cy="90"/>
                          </a:xfrm>
                          <a:custGeom>
                            <a:avLst/>
                            <a:gdLst>
                              <a:gd name="T0" fmla="*/ 42 w 67"/>
                              <a:gd name="T1" fmla="*/ 45 h 90"/>
                              <a:gd name="T2" fmla="*/ 0 w 67"/>
                              <a:gd name="T3" fmla="*/ 0 h 90"/>
                              <a:gd name="T4" fmla="*/ 42 w 67"/>
                              <a:gd name="T5" fmla="*/ 45 h 90"/>
                              <a:gd name="T6" fmla="*/ 42 w 67"/>
                              <a:gd name="T7" fmla="*/ 45 h 90"/>
                              <a:gd name="T8" fmla="*/ 55 w 67"/>
                              <a:gd name="T9" fmla="*/ 52 h 90"/>
                              <a:gd name="T10" fmla="*/ 65 w 67"/>
                              <a:gd name="T11" fmla="*/ 62 h 90"/>
                              <a:gd name="T12" fmla="*/ 67 w 67"/>
                              <a:gd name="T13" fmla="*/ 67 h 90"/>
                              <a:gd name="T14" fmla="*/ 67 w 67"/>
                              <a:gd name="T15" fmla="*/ 75 h 90"/>
                              <a:gd name="T16" fmla="*/ 67 w 67"/>
                              <a:gd name="T17" fmla="*/ 82 h 90"/>
                              <a:gd name="T18" fmla="*/ 67 w 67"/>
                              <a:gd name="T19" fmla="*/ 90 h 90"/>
                              <a:gd name="T20" fmla="*/ 60 w 67"/>
                              <a:gd name="T21" fmla="*/ 87 h 90"/>
                              <a:gd name="T22" fmla="*/ 52 w 67"/>
                              <a:gd name="T23" fmla="*/ 82 h 90"/>
                              <a:gd name="T24" fmla="*/ 47 w 67"/>
                              <a:gd name="T25" fmla="*/ 80 h 90"/>
                              <a:gd name="T26" fmla="*/ 42 w 67"/>
                              <a:gd name="T27" fmla="*/ 72 h 90"/>
                              <a:gd name="T28" fmla="*/ 40 w 67"/>
                              <a:gd name="T29" fmla="*/ 67 h 90"/>
                              <a:gd name="T30" fmla="*/ 37 w 67"/>
                              <a:gd name="T31" fmla="*/ 60 h 90"/>
                              <a:gd name="T32" fmla="*/ 37 w 67"/>
                              <a:gd name="T33" fmla="*/ 52 h 90"/>
                              <a:gd name="T34" fmla="*/ 42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55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67" y="75"/>
                                </a:lnTo>
                                <a:lnTo>
                                  <a:pt x="67" y="82"/>
                                </a:lnTo>
                                <a:lnTo>
                                  <a:pt x="67" y="90"/>
                                </a:lnTo>
                                <a:lnTo>
                                  <a:pt x="60" y="87"/>
                                </a:lnTo>
                                <a:lnTo>
                                  <a:pt x="52" y="82"/>
                                </a:lnTo>
                                <a:lnTo>
                                  <a:pt x="47" y="80"/>
                                </a:lnTo>
                                <a:lnTo>
                                  <a:pt x="42" y="72"/>
                                </a:lnTo>
                                <a:lnTo>
                                  <a:pt x="40" y="67"/>
                                </a:lnTo>
                                <a:lnTo>
                                  <a:pt x="37" y="60"/>
                                </a:lnTo>
                                <a:lnTo>
                                  <a:pt x="37" y="52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7228"/>
                        <wps:cNvSpPr>
                          <a:spLocks/>
                        </wps:cNvSpPr>
                        <wps:spPr bwMode="auto">
                          <a:xfrm>
                            <a:off x="6404" y="44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7229"/>
                        <wps:cNvSpPr>
                          <a:spLocks/>
                        </wps:cNvSpPr>
                        <wps:spPr bwMode="auto">
                          <a:xfrm>
                            <a:off x="6441" y="494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17 h 45"/>
                              <a:gd name="T6" fmla="*/ 30 w 30"/>
                              <a:gd name="T7" fmla="*/ 22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30 w 30"/>
                              <a:gd name="T13" fmla="*/ 45 h 45"/>
                              <a:gd name="T14" fmla="*/ 23 w 30"/>
                              <a:gd name="T15" fmla="*/ 42 h 45"/>
                              <a:gd name="T16" fmla="*/ 15 w 30"/>
                              <a:gd name="T17" fmla="*/ 37 h 45"/>
                              <a:gd name="T18" fmla="*/ 10 w 30"/>
                              <a:gd name="T19" fmla="*/ 35 h 45"/>
                              <a:gd name="T20" fmla="*/ 5 w 30"/>
                              <a:gd name="T21" fmla="*/ 27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17"/>
                                </a:lnTo>
                                <a:lnTo>
                                  <a:pt x="30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30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7"/>
                                </a:lnTo>
                                <a:lnTo>
                                  <a:pt x="10" y="35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7230"/>
                        <wps:cNvSpPr>
                          <a:spLocks noEditPoints="1"/>
                        </wps:cNvSpPr>
                        <wps:spPr bwMode="auto">
                          <a:xfrm>
                            <a:off x="6359" y="434"/>
                            <a:ext cx="77" cy="82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2"/>
                              <a:gd name="T2" fmla="*/ 0 w 77"/>
                              <a:gd name="T3" fmla="*/ 0 h 82"/>
                              <a:gd name="T4" fmla="*/ 52 w 77"/>
                              <a:gd name="T5" fmla="*/ 40 h 82"/>
                              <a:gd name="T6" fmla="*/ 52 w 77"/>
                              <a:gd name="T7" fmla="*/ 37 h 82"/>
                              <a:gd name="T8" fmla="*/ 65 w 77"/>
                              <a:gd name="T9" fmla="*/ 47 h 82"/>
                              <a:gd name="T10" fmla="*/ 75 w 77"/>
                              <a:gd name="T11" fmla="*/ 57 h 82"/>
                              <a:gd name="T12" fmla="*/ 77 w 77"/>
                              <a:gd name="T13" fmla="*/ 62 h 82"/>
                              <a:gd name="T14" fmla="*/ 77 w 77"/>
                              <a:gd name="T15" fmla="*/ 70 h 82"/>
                              <a:gd name="T16" fmla="*/ 77 w 77"/>
                              <a:gd name="T17" fmla="*/ 75 h 82"/>
                              <a:gd name="T18" fmla="*/ 77 w 77"/>
                              <a:gd name="T19" fmla="*/ 82 h 82"/>
                              <a:gd name="T20" fmla="*/ 70 w 77"/>
                              <a:gd name="T21" fmla="*/ 82 h 82"/>
                              <a:gd name="T22" fmla="*/ 62 w 77"/>
                              <a:gd name="T23" fmla="*/ 77 h 82"/>
                              <a:gd name="T24" fmla="*/ 57 w 77"/>
                              <a:gd name="T25" fmla="*/ 72 h 82"/>
                              <a:gd name="T26" fmla="*/ 52 w 77"/>
                              <a:gd name="T27" fmla="*/ 67 h 82"/>
                              <a:gd name="T28" fmla="*/ 50 w 77"/>
                              <a:gd name="T29" fmla="*/ 60 h 82"/>
                              <a:gd name="T30" fmla="*/ 47 w 77"/>
                              <a:gd name="T31" fmla="*/ 55 h 82"/>
                              <a:gd name="T32" fmla="*/ 50 w 77"/>
                              <a:gd name="T33" fmla="*/ 47 h 82"/>
                              <a:gd name="T34" fmla="*/ 52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37"/>
                                </a:moveTo>
                                <a:lnTo>
                                  <a:pt x="65" y="47"/>
                                </a:lnTo>
                                <a:lnTo>
                                  <a:pt x="75" y="57"/>
                                </a:lnTo>
                                <a:lnTo>
                                  <a:pt x="77" y="62"/>
                                </a:lnTo>
                                <a:lnTo>
                                  <a:pt x="77" y="70"/>
                                </a:lnTo>
                                <a:lnTo>
                                  <a:pt x="77" y="75"/>
                                </a:lnTo>
                                <a:lnTo>
                                  <a:pt x="77" y="82"/>
                                </a:lnTo>
                                <a:lnTo>
                                  <a:pt x="70" y="82"/>
                                </a:lnTo>
                                <a:lnTo>
                                  <a:pt x="62" y="77"/>
                                </a:lnTo>
                                <a:lnTo>
                                  <a:pt x="57" y="72"/>
                                </a:lnTo>
                                <a:lnTo>
                                  <a:pt x="52" y="67"/>
                                </a:lnTo>
                                <a:lnTo>
                                  <a:pt x="50" y="60"/>
                                </a:lnTo>
                                <a:lnTo>
                                  <a:pt x="47" y="55"/>
                                </a:lnTo>
                                <a:lnTo>
                                  <a:pt x="50" y="47"/>
                                </a:lnTo>
                                <a:lnTo>
                                  <a:pt x="5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7231"/>
                        <wps:cNvSpPr>
                          <a:spLocks/>
                        </wps:cNvSpPr>
                        <wps:spPr bwMode="auto">
                          <a:xfrm>
                            <a:off x="6359" y="434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7232"/>
                        <wps:cNvSpPr>
                          <a:spLocks/>
                        </wps:cNvSpPr>
                        <wps:spPr bwMode="auto">
                          <a:xfrm>
                            <a:off x="6406" y="47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8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3 w 30"/>
                              <a:gd name="T15" fmla="*/ 45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8 h 45"/>
                              <a:gd name="T26" fmla="*/ 3 w 30"/>
                              <a:gd name="T27" fmla="*/ 10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8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3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8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7233"/>
                        <wps:cNvSpPr>
                          <a:spLocks noEditPoints="1"/>
                        </wps:cNvSpPr>
                        <wps:spPr bwMode="auto">
                          <a:xfrm>
                            <a:off x="6312" y="426"/>
                            <a:ext cx="97" cy="75"/>
                          </a:xfrm>
                          <a:custGeom>
                            <a:avLst/>
                            <a:gdLst>
                              <a:gd name="T0" fmla="*/ 62 w 97"/>
                              <a:gd name="T1" fmla="*/ 35 h 75"/>
                              <a:gd name="T2" fmla="*/ 0 w 97"/>
                              <a:gd name="T3" fmla="*/ 0 h 75"/>
                              <a:gd name="T4" fmla="*/ 62 w 97"/>
                              <a:gd name="T5" fmla="*/ 35 h 75"/>
                              <a:gd name="T6" fmla="*/ 62 w 97"/>
                              <a:gd name="T7" fmla="*/ 35 h 75"/>
                              <a:gd name="T8" fmla="*/ 77 w 97"/>
                              <a:gd name="T9" fmla="*/ 43 h 75"/>
                              <a:gd name="T10" fmla="*/ 90 w 97"/>
                              <a:gd name="T11" fmla="*/ 53 h 75"/>
                              <a:gd name="T12" fmla="*/ 92 w 97"/>
                              <a:gd name="T13" fmla="*/ 58 h 75"/>
                              <a:gd name="T14" fmla="*/ 94 w 97"/>
                              <a:gd name="T15" fmla="*/ 63 h 75"/>
                              <a:gd name="T16" fmla="*/ 97 w 97"/>
                              <a:gd name="T17" fmla="*/ 70 h 75"/>
                              <a:gd name="T18" fmla="*/ 97 w 97"/>
                              <a:gd name="T19" fmla="*/ 75 h 75"/>
                              <a:gd name="T20" fmla="*/ 87 w 97"/>
                              <a:gd name="T21" fmla="*/ 75 h 75"/>
                              <a:gd name="T22" fmla="*/ 80 w 97"/>
                              <a:gd name="T23" fmla="*/ 73 h 75"/>
                              <a:gd name="T24" fmla="*/ 72 w 97"/>
                              <a:gd name="T25" fmla="*/ 68 h 75"/>
                              <a:gd name="T26" fmla="*/ 67 w 97"/>
                              <a:gd name="T27" fmla="*/ 63 h 75"/>
                              <a:gd name="T28" fmla="*/ 62 w 97"/>
                              <a:gd name="T29" fmla="*/ 55 h 75"/>
                              <a:gd name="T30" fmla="*/ 60 w 97"/>
                              <a:gd name="T31" fmla="*/ 50 h 75"/>
                              <a:gd name="T32" fmla="*/ 60 w 97"/>
                              <a:gd name="T33" fmla="*/ 43 h 75"/>
                              <a:gd name="T34" fmla="*/ 62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  <a:moveTo>
                                  <a:pt x="62" y="35"/>
                                </a:moveTo>
                                <a:lnTo>
                                  <a:pt x="77" y="43"/>
                                </a:lnTo>
                                <a:lnTo>
                                  <a:pt x="90" y="53"/>
                                </a:lnTo>
                                <a:lnTo>
                                  <a:pt x="92" y="58"/>
                                </a:lnTo>
                                <a:lnTo>
                                  <a:pt x="94" y="63"/>
                                </a:lnTo>
                                <a:lnTo>
                                  <a:pt x="97" y="70"/>
                                </a:lnTo>
                                <a:lnTo>
                                  <a:pt x="97" y="75"/>
                                </a:lnTo>
                                <a:lnTo>
                                  <a:pt x="87" y="75"/>
                                </a:lnTo>
                                <a:lnTo>
                                  <a:pt x="80" y="73"/>
                                </a:lnTo>
                                <a:lnTo>
                                  <a:pt x="72" y="68"/>
                                </a:lnTo>
                                <a:lnTo>
                                  <a:pt x="67" y="63"/>
                                </a:lnTo>
                                <a:lnTo>
                                  <a:pt x="62" y="55"/>
                                </a:lnTo>
                                <a:lnTo>
                                  <a:pt x="60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7234"/>
                        <wps:cNvSpPr>
                          <a:spLocks/>
                        </wps:cNvSpPr>
                        <wps:spPr bwMode="auto">
                          <a:xfrm>
                            <a:off x="6312" y="426"/>
                            <a:ext cx="62" cy="35"/>
                          </a:xfrm>
                          <a:custGeom>
                            <a:avLst/>
                            <a:gdLst>
                              <a:gd name="T0" fmla="*/ 62 w 62"/>
                              <a:gd name="T1" fmla="*/ 35 h 35"/>
                              <a:gd name="T2" fmla="*/ 0 w 62"/>
                              <a:gd name="T3" fmla="*/ 0 h 35"/>
                              <a:gd name="T4" fmla="*/ 62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7235"/>
                        <wps:cNvSpPr>
                          <a:spLocks/>
                        </wps:cNvSpPr>
                        <wps:spPr bwMode="auto">
                          <a:xfrm>
                            <a:off x="6372" y="461"/>
                            <a:ext cx="37" cy="40"/>
                          </a:xfrm>
                          <a:custGeom>
                            <a:avLst/>
                            <a:gdLst>
                              <a:gd name="T0" fmla="*/ 2 w 37"/>
                              <a:gd name="T1" fmla="*/ 0 h 40"/>
                              <a:gd name="T2" fmla="*/ 17 w 37"/>
                              <a:gd name="T3" fmla="*/ 8 h 40"/>
                              <a:gd name="T4" fmla="*/ 30 w 37"/>
                              <a:gd name="T5" fmla="*/ 18 h 40"/>
                              <a:gd name="T6" fmla="*/ 32 w 37"/>
                              <a:gd name="T7" fmla="*/ 23 h 40"/>
                              <a:gd name="T8" fmla="*/ 34 w 37"/>
                              <a:gd name="T9" fmla="*/ 28 h 40"/>
                              <a:gd name="T10" fmla="*/ 37 w 37"/>
                              <a:gd name="T11" fmla="*/ 35 h 40"/>
                              <a:gd name="T12" fmla="*/ 37 w 37"/>
                              <a:gd name="T13" fmla="*/ 40 h 40"/>
                              <a:gd name="T14" fmla="*/ 27 w 37"/>
                              <a:gd name="T15" fmla="*/ 40 h 40"/>
                              <a:gd name="T16" fmla="*/ 20 w 37"/>
                              <a:gd name="T17" fmla="*/ 38 h 40"/>
                              <a:gd name="T18" fmla="*/ 12 w 37"/>
                              <a:gd name="T19" fmla="*/ 33 h 40"/>
                              <a:gd name="T20" fmla="*/ 7 w 37"/>
                              <a:gd name="T21" fmla="*/ 28 h 40"/>
                              <a:gd name="T22" fmla="*/ 2 w 37"/>
                              <a:gd name="T23" fmla="*/ 20 h 40"/>
                              <a:gd name="T24" fmla="*/ 0 w 37"/>
                              <a:gd name="T25" fmla="*/ 15 h 40"/>
                              <a:gd name="T26" fmla="*/ 0 w 37"/>
                              <a:gd name="T27" fmla="*/ 8 h 40"/>
                              <a:gd name="T28" fmla="*/ 2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2" y="0"/>
                                </a:moveTo>
                                <a:lnTo>
                                  <a:pt x="17" y="8"/>
                                </a:lnTo>
                                <a:lnTo>
                                  <a:pt x="30" y="18"/>
                                </a:lnTo>
                                <a:lnTo>
                                  <a:pt x="32" y="23"/>
                                </a:lnTo>
                                <a:lnTo>
                                  <a:pt x="34" y="28"/>
                                </a:lnTo>
                                <a:lnTo>
                                  <a:pt x="37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0"/>
                                </a:lnTo>
                                <a:lnTo>
                                  <a:pt x="20" y="38"/>
                                </a:lnTo>
                                <a:lnTo>
                                  <a:pt x="12" y="33"/>
                                </a:lnTo>
                                <a:lnTo>
                                  <a:pt x="7" y="28"/>
                                </a:lnTo>
                                <a:lnTo>
                                  <a:pt x="2" y="20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7236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7237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7238"/>
                        <wps:cNvSpPr>
                          <a:spLocks noEditPoints="1"/>
                        </wps:cNvSpPr>
                        <wps:spPr bwMode="auto">
                          <a:xfrm>
                            <a:off x="6444" y="574"/>
                            <a:ext cx="122" cy="30"/>
                          </a:xfrm>
                          <a:custGeom>
                            <a:avLst/>
                            <a:gdLst>
                              <a:gd name="T0" fmla="*/ 62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7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2 w 122"/>
                              <a:gd name="T13" fmla="*/ 30 h 30"/>
                              <a:gd name="T14" fmla="*/ 84 w 122"/>
                              <a:gd name="T15" fmla="*/ 30 h 30"/>
                              <a:gd name="T16" fmla="*/ 77 w 122"/>
                              <a:gd name="T17" fmla="*/ 27 h 30"/>
                              <a:gd name="T18" fmla="*/ 69 w 122"/>
                              <a:gd name="T19" fmla="*/ 25 h 30"/>
                              <a:gd name="T20" fmla="*/ 62 w 122"/>
                              <a:gd name="T21" fmla="*/ 20 h 30"/>
                              <a:gd name="T22" fmla="*/ 62 w 122"/>
                              <a:gd name="T23" fmla="*/ 20 h 30"/>
                              <a:gd name="T24" fmla="*/ 0 w 122"/>
                              <a:gd name="T25" fmla="*/ 0 h 30"/>
                              <a:gd name="T26" fmla="*/ 62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2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7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2" y="30"/>
                                </a:lnTo>
                                <a:lnTo>
                                  <a:pt x="84" y="30"/>
                                </a:lnTo>
                                <a:lnTo>
                                  <a:pt x="77" y="27"/>
                                </a:lnTo>
                                <a:lnTo>
                                  <a:pt x="69" y="25"/>
                                </a:lnTo>
                                <a:lnTo>
                                  <a:pt x="62" y="20"/>
                                </a:lnTo>
                                <a:close/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7239"/>
                        <wps:cNvSpPr>
                          <a:spLocks/>
                        </wps:cNvSpPr>
                        <wps:spPr bwMode="auto">
                          <a:xfrm>
                            <a:off x="6506" y="589"/>
                            <a:ext cx="60" cy="15"/>
                          </a:xfrm>
                          <a:custGeom>
                            <a:avLst/>
                            <a:gdLst>
                              <a:gd name="T0" fmla="*/ 0 w 60"/>
                              <a:gd name="T1" fmla="*/ 5 h 15"/>
                              <a:gd name="T2" fmla="*/ 17 w 60"/>
                              <a:gd name="T3" fmla="*/ 0 h 15"/>
                              <a:gd name="T4" fmla="*/ 32 w 60"/>
                              <a:gd name="T5" fmla="*/ 0 h 15"/>
                              <a:gd name="T6" fmla="*/ 45 w 60"/>
                              <a:gd name="T7" fmla="*/ 2 h 15"/>
                              <a:gd name="T8" fmla="*/ 60 w 60"/>
                              <a:gd name="T9" fmla="*/ 10 h 15"/>
                              <a:gd name="T10" fmla="*/ 47 w 60"/>
                              <a:gd name="T11" fmla="*/ 15 h 15"/>
                              <a:gd name="T12" fmla="*/ 30 w 60"/>
                              <a:gd name="T13" fmla="*/ 15 h 15"/>
                              <a:gd name="T14" fmla="*/ 22 w 60"/>
                              <a:gd name="T15" fmla="*/ 15 h 15"/>
                              <a:gd name="T16" fmla="*/ 15 w 60"/>
                              <a:gd name="T17" fmla="*/ 12 h 15"/>
                              <a:gd name="T18" fmla="*/ 7 w 60"/>
                              <a:gd name="T19" fmla="*/ 10 h 15"/>
                              <a:gd name="T20" fmla="*/ 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2"/>
                                </a:lnTo>
                                <a:lnTo>
                                  <a:pt x="60" y="10"/>
                                </a:lnTo>
                                <a:lnTo>
                                  <a:pt x="47" y="15"/>
                                </a:lnTo>
                                <a:lnTo>
                                  <a:pt x="30" y="15"/>
                                </a:lnTo>
                                <a:lnTo>
                                  <a:pt x="22" y="15"/>
                                </a:lnTo>
                                <a:lnTo>
                                  <a:pt x="15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7240"/>
                        <wps:cNvSpPr>
                          <a:spLocks/>
                        </wps:cNvSpPr>
                        <wps:spPr bwMode="auto">
                          <a:xfrm>
                            <a:off x="6444" y="574"/>
                            <a:ext cx="62" cy="20"/>
                          </a:xfrm>
                          <a:custGeom>
                            <a:avLst/>
                            <a:gdLst>
                              <a:gd name="T0" fmla="*/ 62 w 62"/>
                              <a:gd name="T1" fmla="*/ 20 h 20"/>
                              <a:gd name="T2" fmla="*/ 0 w 62"/>
                              <a:gd name="T3" fmla="*/ 0 h 20"/>
                              <a:gd name="T4" fmla="*/ 62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7241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7242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7243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7244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7245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7246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7247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7248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7249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7250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7251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7252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7253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7254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7255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7256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7257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7258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7259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7260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7261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65" y="22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7262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65" y="22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7263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63" y="2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7264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63" y="2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7265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7266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7267"/>
                        <wps:cNvSpPr>
                          <a:spLocks noEditPoints="1"/>
                        </wps:cNvSpPr>
                        <wps:spPr bwMode="auto">
                          <a:xfrm>
                            <a:off x="6484" y="56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0 h 88"/>
                              <a:gd name="T10" fmla="*/ 69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0 h 88"/>
                              <a:gd name="T18" fmla="*/ 69 w 72"/>
                              <a:gd name="T19" fmla="*/ 88 h 88"/>
                              <a:gd name="T20" fmla="*/ 62 w 72"/>
                              <a:gd name="T21" fmla="*/ 85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4 w 72"/>
                              <a:gd name="T29" fmla="*/ 65 h 88"/>
                              <a:gd name="T30" fmla="*/ 42 w 72"/>
                              <a:gd name="T31" fmla="*/ 58 h 88"/>
                              <a:gd name="T32" fmla="*/ 44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0"/>
                                </a:lnTo>
                                <a:lnTo>
                                  <a:pt x="69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0"/>
                                </a:lnTo>
                                <a:lnTo>
                                  <a:pt x="69" y="88"/>
                                </a:lnTo>
                                <a:lnTo>
                                  <a:pt x="62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4" y="65"/>
                                </a:lnTo>
                                <a:lnTo>
                                  <a:pt x="42" y="58"/>
                                </a:lnTo>
                                <a:lnTo>
                                  <a:pt x="44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7268"/>
                        <wps:cNvSpPr>
                          <a:spLocks/>
                        </wps:cNvSpPr>
                        <wps:spPr bwMode="auto">
                          <a:xfrm>
                            <a:off x="6484" y="56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7269"/>
                        <wps:cNvSpPr>
                          <a:spLocks/>
                        </wps:cNvSpPr>
                        <wps:spPr bwMode="auto">
                          <a:xfrm>
                            <a:off x="6526" y="60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20 w 30"/>
                              <a:gd name="T3" fmla="*/ 7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20" y="7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7270"/>
                        <wps:cNvSpPr>
                          <a:spLocks noEditPoints="1"/>
                        </wps:cNvSpPr>
                        <wps:spPr bwMode="auto">
                          <a:xfrm>
                            <a:off x="6531" y="586"/>
                            <a:ext cx="54" cy="97"/>
                          </a:xfrm>
                          <a:custGeom>
                            <a:avLst/>
                            <a:gdLst>
                              <a:gd name="T0" fmla="*/ 30 w 54"/>
                              <a:gd name="T1" fmla="*/ 53 h 97"/>
                              <a:gd name="T2" fmla="*/ 0 w 54"/>
                              <a:gd name="T3" fmla="*/ 0 h 97"/>
                              <a:gd name="T4" fmla="*/ 30 w 54"/>
                              <a:gd name="T5" fmla="*/ 53 h 97"/>
                              <a:gd name="T6" fmla="*/ 30 w 54"/>
                              <a:gd name="T7" fmla="*/ 50 h 97"/>
                              <a:gd name="T8" fmla="*/ 42 w 54"/>
                              <a:gd name="T9" fmla="*/ 60 h 97"/>
                              <a:gd name="T10" fmla="*/ 49 w 54"/>
                              <a:gd name="T11" fmla="*/ 70 h 97"/>
                              <a:gd name="T12" fmla="*/ 54 w 54"/>
                              <a:gd name="T13" fmla="*/ 82 h 97"/>
                              <a:gd name="T14" fmla="*/ 52 w 54"/>
                              <a:gd name="T15" fmla="*/ 97 h 97"/>
                              <a:gd name="T16" fmla="*/ 44 w 54"/>
                              <a:gd name="T17" fmla="*/ 95 h 97"/>
                              <a:gd name="T18" fmla="*/ 39 w 54"/>
                              <a:gd name="T19" fmla="*/ 90 h 97"/>
                              <a:gd name="T20" fmla="*/ 35 w 54"/>
                              <a:gd name="T21" fmla="*/ 85 h 97"/>
                              <a:gd name="T22" fmla="*/ 30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30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49" y="70"/>
                                </a:lnTo>
                                <a:lnTo>
                                  <a:pt x="54" y="82"/>
                                </a:lnTo>
                                <a:lnTo>
                                  <a:pt x="52" y="97"/>
                                </a:lnTo>
                                <a:lnTo>
                                  <a:pt x="44" y="95"/>
                                </a:lnTo>
                                <a:lnTo>
                                  <a:pt x="39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7271"/>
                        <wps:cNvSpPr>
                          <a:spLocks/>
                        </wps:cNvSpPr>
                        <wps:spPr bwMode="auto">
                          <a:xfrm>
                            <a:off x="6531" y="586"/>
                            <a:ext cx="30" cy="53"/>
                          </a:xfrm>
                          <a:custGeom>
                            <a:avLst/>
                            <a:gdLst>
                              <a:gd name="T0" fmla="*/ 30 w 30"/>
                              <a:gd name="T1" fmla="*/ 53 h 53"/>
                              <a:gd name="T2" fmla="*/ 0 w 30"/>
                              <a:gd name="T3" fmla="*/ 0 h 53"/>
                              <a:gd name="T4" fmla="*/ 3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7272"/>
                        <wps:cNvSpPr>
                          <a:spLocks/>
                        </wps:cNvSpPr>
                        <wps:spPr bwMode="auto">
                          <a:xfrm>
                            <a:off x="6558" y="636"/>
                            <a:ext cx="27" cy="47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7"/>
                              <a:gd name="T2" fmla="*/ 15 w 27"/>
                              <a:gd name="T3" fmla="*/ 10 h 47"/>
                              <a:gd name="T4" fmla="*/ 22 w 27"/>
                              <a:gd name="T5" fmla="*/ 20 h 47"/>
                              <a:gd name="T6" fmla="*/ 27 w 27"/>
                              <a:gd name="T7" fmla="*/ 32 h 47"/>
                              <a:gd name="T8" fmla="*/ 25 w 27"/>
                              <a:gd name="T9" fmla="*/ 47 h 47"/>
                              <a:gd name="T10" fmla="*/ 17 w 27"/>
                              <a:gd name="T11" fmla="*/ 45 h 47"/>
                              <a:gd name="T12" fmla="*/ 12 w 27"/>
                              <a:gd name="T13" fmla="*/ 40 h 47"/>
                              <a:gd name="T14" fmla="*/ 8 w 27"/>
                              <a:gd name="T15" fmla="*/ 35 h 47"/>
                              <a:gd name="T16" fmla="*/ 3 w 27"/>
                              <a:gd name="T17" fmla="*/ 30 h 47"/>
                              <a:gd name="T18" fmla="*/ 0 w 27"/>
                              <a:gd name="T19" fmla="*/ 23 h 47"/>
                              <a:gd name="T20" fmla="*/ 0 w 27"/>
                              <a:gd name="T21" fmla="*/ 15 h 47"/>
                              <a:gd name="T22" fmla="*/ 0 w 27"/>
                              <a:gd name="T23" fmla="*/ 8 h 47"/>
                              <a:gd name="T24" fmla="*/ 3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2" y="20"/>
                                </a:lnTo>
                                <a:lnTo>
                                  <a:pt x="27" y="32"/>
                                </a:lnTo>
                                <a:lnTo>
                                  <a:pt x="25" y="47"/>
                                </a:lnTo>
                                <a:lnTo>
                                  <a:pt x="17" y="45"/>
                                </a:lnTo>
                                <a:lnTo>
                                  <a:pt x="12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7273"/>
                        <wps:cNvSpPr>
                          <a:spLocks noEditPoints="1"/>
                        </wps:cNvSpPr>
                        <wps:spPr bwMode="auto">
                          <a:xfrm>
                            <a:off x="6558" y="609"/>
                            <a:ext cx="55" cy="94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4"/>
                              <a:gd name="T2" fmla="*/ 0 w 55"/>
                              <a:gd name="T3" fmla="*/ 0 h 94"/>
                              <a:gd name="T4" fmla="*/ 32 w 55"/>
                              <a:gd name="T5" fmla="*/ 50 h 94"/>
                              <a:gd name="T6" fmla="*/ 32 w 55"/>
                              <a:gd name="T7" fmla="*/ 50 h 94"/>
                              <a:gd name="T8" fmla="*/ 45 w 55"/>
                              <a:gd name="T9" fmla="*/ 59 h 94"/>
                              <a:gd name="T10" fmla="*/ 52 w 55"/>
                              <a:gd name="T11" fmla="*/ 69 h 94"/>
                              <a:gd name="T12" fmla="*/ 55 w 55"/>
                              <a:gd name="T13" fmla="*/ 82 h 94"/>
                              <a:gd name="T14" fmla="*/ 55 w 55"/>
                              <a:gd name="T15" fmla="*/ 94 h 94"/>
                              <a:gd name="T16" fmla="*/ 47 w 55"/>
                              <a:gd name="T17" fmla="*/ 92 h 94"/>
                              <a:gd name="T18" fmla="*/ 42 w 55"/>
                              <a:gd name="T19" fmla="*/ 89 h 94"/>
                              <a:gd name="T20" fmla="*/ 37 w 55"/>
                              <a:gd name="T21" fmla="*/ 84 h 94"/>
                              <a:gd name="T22" fmla="*/ 32 w 55"/>
                              <a:gd name="T23" fmla="*/ 77 h 94"/>
                              <a:gd name="T24" fmla="*/ 30 w 55"/>
                              <a:gd name="T25" fmla="*/ 72 h 94"/>
                              <a:gd name="T26" fmla="*/ 27 w 55"/>
                              <a:gd name="T27" fmla="*/ 64 h 94"/>
                              <a:gd name="T28" fmla="*/ 30 w 55"/>
                              <a:gd name="T29" fmla="*/ 57 h 94"/>
                              <a:gd name="T30" fmla="*/ 32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2" y="50"/>
                                </a:moveTo>
                                <a:lnTo>
                                  <a:pt x="45" y="59"/>
                                </a:lnTo>
                                <a:lnTo>
                                  <a:pt x="52" y="69"/>
                                </a:lnTo>
                                <a:lnTo>
                                  <a:pt x="55" y="82"/>
                                </a:lnTo>
                                <a:lnTo>
                                  <a:pt x="55" y="94"/>
                                </a:lnTo>
                                <a:lnTo>
                                  <a:pt x="47" y="92"/>
                                </a:lnTo>
                                <a:lnTo>
                                  <a:pt x="42" y="89"/>
                                </a:lnTo>
                                <a:lnTo>
                                  <a:pt x="37" y="84"/>
                                </a:lnTo>
                                <a:lnTo>
                                  <a:pt x="32" y="77"/>
                                </a:lnTo>
                                <a:lnTo>
                                  <a:pt x="30" y="72"/>
                                </a:lnTo>
                                <a:lnTo>
                                  <a:pt x="27" y="64"/>
                                </a:lnTo>
                                <a:lnTo>
                                  <a:pt x="30" y="57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7274"/>
                        <wps:cNvSpPr>
                          <a:spLocks/>
                        </wps:cNvSpPr>
                        <wps:spPr bwMode="auto">
                          <a:xfrm>
                            <a:off x="6558" y="60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7275"/>
                        <wps:cNvSpPr>
                          <a:spLocks/>
                        </wps:cNvSpPr>
                        <wps:spPr bwMode="auto">
                          <a:xfrm>
                            <a:off x="6585" y="659"/>
                            <a:ext cx="28" cy="44"/>
                          </a:xfrm>
                          <a:custGeom>
                            <a:avLst/>
                            <a:gdLst>
                              <a:gd name="T0" fmla="*/ 5 w 28"/>
                              <a:gd name="T1" fmla="*/ 0 h 44"/>
                              <a:gd name="T2" fmla="*/ 18 w 28"/>
                              <a:gd name="T3" fmla="*/ 9 h 44"/>
                              <a:gd name="T4" fmla="*/ 25 w 28"/>
                              <a:gd name="T5" fmla="*/ 19 h 44"/>
                              <a:gd name="T6" fmla="*/ 28 w 28"/>
                              <a:gd name="T7" fmla="*/ 32 h 44"/>
                              <a:gd name="T8" fmla="*/ 28 w 28"/>
                              <a:gd name="T9" fmla="*/ 44 h 44"/>
                              <a:gd name="T10" fmla="*/ 20 w 28"/>
                              <a:gd name="T11" fmla="*/ 42 h 44"/>
                              <a:gd name="T12" fmla="*/ 15 w 28"/>
                              <a:gd name="T13" fmla="*/ 39 h 44"/>
                              <a:gd name="T14" fmla="*/ 10 w 28"/>
                              <a:gd name="T15" fmla="*/ 34 h 44"/>
                              <a:gd name="T16" fmla="*/ 5 w 28"/>
                              <a:gd name="T17" fmla="*/ 27 h 44"/>
                              <a:gd name="T18" fmla="*/ 3 w 28"/>
                              <a:gd name="T19" fmla="*/ 22 h 44"/>
                              <a:gd name="T20" fmla="*/ 0 w 28"/>
                              <a:gd name="T21" fmla="*/ 14 h 44"/>
                              <a:gd name="T22" fmla="*/ 3 w 28"/>
                              <a:gd name="T23" fmla="*/ 7 h 44"/>
                              <a:gd name="T24" fmla="*/ 5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5" y="0"/>
                                </a:moveTo>
                                <a:lnTo>
                                  <a:pt x="18" y="9"/>
                                </a:lnTo>
                                <a:lnTo>
                                  <a:pt x="25" y="19"/>
                                </a:lnTo>
                                <a:lnTo>
                                  <a:pt x="28" y="32"/>
                                </a:lnTo>
                                <a:lnTo>
                                  <a:pt x="28" y="44"/>
                                </a:lnTo>
                                <a:lnTo>
                                  <a:pt x="20" y="42"/>
                                </a:lnTo>
                                <a:lnTo>
                                  <a:pt x="15" y="39"/>
                                </a:lnTo>
                                <a:lnTo>
                                  <a:pt x="10" y="34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4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7276"/>
                        <wps:cNvSpPr>
                          <a:spLocks noEditPoints="1"/>
                        </wps:cNvSpPr>
                        <wps:spPr bwMode="auto">
                          <a:xfrm>
                            <a:off x="6449" y="546"/>
                            <a:ext cx="74" cy="88"/>
                          </a:xfrm>
                          <a:custGeom>
                            <a:avLst/>
                            <a:gdLst>
                              <a:gd name="T0" fmla="*/ 49 w 74"/>
                              <a:gd name="T1" fmla="*/ 43 h 88"/>
                              <a:gd name="T2" fmla="*/ 0 w 74"/>
                              <a:gd name="T3" fmla="*/ 0 h 88"/>
                              <a:gd name="T4" fmla="*/ 49 w 74"/>
                              <a:gd name="T5" fmla="*/ 43 h 88"/>
                              <a:gd name="T6" fmla="*/ 49 w 74"/>
                              <a:gd name="T7" fmla="*/ 43 h 88"/>
                              <a:gd name="T8" fmla="*/ 62 w 74"/>
                              <a:gd name="T9" fmla="*/ 50 h 88"/>
                              <a:gd name="T10" fmla="*/ 72 w 74"/>
                              <a:gd name="T11" fmla="*/ 63 h 88"/>
                              <a:gd name="T12" fmla="*/ 72 w 74"/>
                              <a:gd name="T13" fmla="*/ 68 h 88"/>
                              <a:gd name="T14" fmla="*/ 74 w 74"/>
                              <a:gd name="T15" fmla="*/ 73 h 88"/>
                              <a:gd name="T16" fmla="*/ 74 w 74"/>
                              <a:gd name="T17" fmla="*/ 80 h 88"/>
                              <a:gd name="T18" fmla="*/ 72 w 74"/>
                              <a:gd name="T19" fmla="*/ 88 h 88"/>
                              <a:gd name="T20" fmla="*/ 64 w 74"/>
                              <a:gd name="T21" fmla="*/ 85 h 88"/>
                              <a:gd name="T22" fmla="*/ 57 w 74"/>
                              <a:gd name="T23" fmla="*/ 83 h 88"/>
                              <a:gd name="T24" fmla="*/ 52 w 74"/>
                              <a:gd name="T25" fmla="*/ 78 h 88"/>
                              <a:gd name="T26" fmla="*/ 49 w 74"/>
                              <a:gd name="T27" fmla="*/ 70 h 88"/>
                              <a:gd name="T28" fmla="*/ 44 w 74"/>
                              <a:gd name="T29" fmla="*/ 65 h 88"/>
                              <a:gd name="T30" fmla="*/ 44 w 74"/>
                              <a:gd name="T31" fmla="*/ 58 h 88"/>
                              <a:gd name="T32" fmla="*/ 44 w 74"/>
                              <a:gd name="T33" fmla="*/ 50 h 88"/>
                              <a:gd name="T34" fmla="*/ 49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  <a:moveTo>
                                  <a:pt x="49" y="43"/>
                                </a:moveTo>
                                <a:lnTo>
                                  <a:pt x="62" y="50"/>
                                </a:lnTo>
                                <a:lnTo>
                                  <a:pt x="72" y="63"/>
                                </a:lnTo>
                                <a:lnTo>
                                  <a:pt x="72" y="68"/>
                                </a:lnTo>
                                <a:lnTo>
                                  <a:pt x="74" y="73"/>
                                </a:lnTo>
                                <a:lnTo>
                                  <a:pt x="74" y="80"/>
                                </a:lnTo>
                                <a:lnTo>
                                  <a:pt x="72" y="88"/>
                                </a:lnTo>
                                <a:lnTo>
                                  <a:pt x="64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9" y="70"/>
                                </a:lnTo>
                                <a:lnTo>
                                  <a:pt x="44" y="65"/>
                                </a:lnTo>
                                <a:lnTo>
                                  <a:pt x="44" y="58"/>
                                </a:lnTo>
                                <a:lnTo>
                                  <a:pt x="44" y="5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7277"/>
                        <wps:cNvSpPr>
                          <a:spLocks/>
                        </wps:cNvSpPr>
                        <wps:spPr bwMode="auto">
                          <a:xfrm>
                            <a:off x="6449" y="546"/>
                            <a:ext cx="49" cy="43"/>
                          </a:xfrm>
                          <a:custGeom>
                            <a:avLst/>
                            <a:gdLst>
                              <a:gd name="T0" fmla="*/ 49 w 49"/>
                              <a:gd name="T1" fmla="*/ 43 h 43"/>
                              <a:gd name="T2" fmla="*/ 0 w 49"/>
                              <a:gd name="T3" fmla="*/ 0 h 43"/>
                              <a:gd name="T4" fmla="*/ 49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7278"/>
                        <wps:cNvSpPr>
                          <a:spLocks/>
                        </wps:cNvSpPr>
                        <wps:spPr bwMode="auto">
                          <a:xfrm>
                            <a:off x="6493" y="58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20 h 45"/>
                              <a:gd name="T6" fmla="*/ 28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28 w 30"/>
                              <a:gd name="T13" fmla="*/ 45 h 45"/>
                              <a:gd name="T14" fmla="*/ 20 w 30"/>
                              <a:gd name="T15" fmla="*/ 42 h 45"/>
                              <a:gd name="T16" fmla="*/ 13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27 h 45"/>
                              <a:gd name="T22" fmla="*/ 0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20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28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7279"/>
                        <wps:cNvSpPr>
                          <a:spLocks noEditPoints="1"/>
                        </wps:cNvSpPr>
                        <wps:spPr bwMode="auto">
                          <a:xfrm>
                            <a:off x="6419" y="521"/>
                            <a:ext cx="72" cy="93"/>
                          </a:xfrm>
                          <a:custGeom>
                            <a:avLst/>
                            <a:gdLst>
                              <a:gd name="T0" fmla="*/ 47 w 72"/>
                              <a:gd name="T1" fmla="*/ 48 h 93"/>
                              <a:gd name="T2" fmla="*/ 0 w 72"/>
                              <a:gd name="T3" fmla="*/ 0 h 93"/>
                              <a:gd name="T4" fmla="*/ 47 w 72"/>
                              <a:gd name="T5" fmla="*/ 48 h 93"/>
                              <a:gd name="T6" fmla="*/ 47 w 72"/>
                              <a:gd name="T7" fmla="*/ 48 h 93"/>
                              <a:gd name="T8" fmla="*/ 60 w 72"/>
                              <a:gd name="T9" fmla="*/ 58 h 93"/>
                              <a:gd name="T10" fmla="*/ 69 w 72"/>
                              <a:gd name="T11" fmla="*/ 68 h 93"/>
                              <a:gd name="T12" fmla="*/ 72 w 72"/>
                              <a:gd name="T13" fmla="*/ 73 h 93"/>
                              <a:gd name="T14" fmla="*/ 72 w 72"/>
                              <a:gd name="T15" fmla="*/ 80 h 93"/>
                              <a:gd name="T16" fmla="*/ 72 w 72"/>
                              <a:gd name="T17" fmla="*/ 88 h 93"/>
                              <a:gd name="T18" fmla="*/ 69 w 72"/>
                              <a:gd name="T19" fmla="*/ 93 h 93"/>
                              <a:gd name="T20" fmla="*/ 62 w 72"/>
                              <a:gd name="T21" fmla="*/ 93 h 93"/>
                              <a:gd name="T22" fmla="*/ 57 w 72"/>
                              <a:gd name="T23" fmla="*/ 88 h 93"/>
                              <a:gd name="T24" fmla="*/ 50 w 72"/>
                              <a:gd name="T25" fmla="*/ 83 h 93"/>
                              <a:gd name="T26" fmla="*/ 47 w 72"/>
                              <a:gd name="T27" fmla="*/ 78 h 93"/>
                              <a:gd name="T28" fmla="*/ 45 w 72"/>
                              <a:gd name="T29" fmla="*/ 70 h 93"/>
                              <a:gd name="T30" fmla="*/ 42 w 72"/>
                              <a:gd name="T31" fmla="*/ 63 h 93"/>
                              <a:gd name="T32" fmla="*/ 45 w 72"/>
                              <a:gd name="T33" fmla="*/ 55 h 93"/>
                              <a:gd name="T34" fmla="*/ 47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  <a:moveTo>
                                  <a:pt x="47" y="48"/>
                                </a:moveTo>
                                <a:lnTo>
                                  <a:pt x="60" y="58"/>
                                </a:lnTo>
                                <a:lnTo>
                                  <a:pt x="69" y="68"/>
                                </a:lnTo>
                                <a:lnTo>
                                  <a:pt x="72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88"/>
                                </a:lnTo>
                                <a:lnTo>
                                  <a:pt x="69" y="93"/>
                                </a:lnTo>
                                <a:lnTo>
                                  <a:pt x="62" y="93"/>
                                </a:lnTo>
                                <a:lnTo>
                                  <a:pt x="57" y="88"/>
                                </a:lnTo>
                                <a:lnTo>
                                  <a:pt x="50" y="83"/>
                                </a:lnTo>
                                <a:lnTo>
                                  <a:pt x="47" y="78"/>
                                </a:lnTo>
                                <a:lnTo>
                                  <a:pt x="45" y="70"/>
                                </a:lnTo>
                                <a:lnTo>
                                  <a:pt x="42" y="63"/>
                                </a:lnTo>
                                <a:lnTo>
                                  <a:pt x="45" y="55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7280"/>
                        <wps:cNvSpPr>
                          <a:spLocks/>
                        </wps:cNvSpPr>
                        <wps:spPr bwMode="auto">
                          <a:xfrm>
                            <a:off x="6419" y="521"/>
                            <a:ext cx="47" cy="48"/>
                          </a:xfrm>
                          <a:custGeom>
                            <a:avLst/>
                            <a:gdLst>
                              <a:gd name="T0" fmla="*/ 47 w 47"/>
                              <a:gd name="T1" fmla="*/ 48 h 48"/>
                              <a:gd name="T2" fmla="*/ 0 w 47"/>
                              <a:gd name="T3" fmla="*/ 0 h 48"/>
                              <a:gd name="T4" fmla="*/ 47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7281"/>
                        <wps:cNvSpPr>
                          <a:spLocks/>
                        </wps:cNvSpPr>
                        <wps:spPr bwMode="auto">
                          <a:xfrm>
                            <a:off x="6461" y="56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40 h 45"/>
                              <a:gd name="T12" fmla="*/ 27 w 30"/>
                              <a:gd name="T13" fmla="*/ 45 h 45"/>
                              <a:gd name="T14" fmla="*/ 20 w 30"/>
                              <a:gd name="T15" fmla="*/ 45 h 45"/>
                              <a:gd name="T16" fmla="*/ 15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3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7282"/>
                        <wps:cNvSpPr>
                          <a:spLocks noEditPoints="1"/>
                        </wps:cNvSpPr>
                        <wps:spPr bwMode="auto">
                          <a:xfrm>
                            <a:off x="6394" y="509"/>
                            <a:ext cx="70" cy="87"/>
                          </a:xfrm>
                          <a:custGeom>
                            <a:avLst/>
                            <a:gdLst>
                              <a:gd name="T0" fmla="*/ 42 w 70"/>
                              <a:gd name="T1" fmla="*/ 45 h 87"/>
                              <a:gd name="T2" fmla="*/ 0 w 70"/>
                              <a:gd name="T3" fmla="*/ 0 h 87"/>
                              <a:gd name="T4" fmla="*/ 42 w 70"/>
                              <a:gd name="T5" fmla="*/ 45 h 87"/>
                              <a:gd name="T6" fmla="*/ 42 w 70"/>
                              <a:gd name="T7" fmla="*/ 42 h 87"/>
                              <a:gd name="T8" fmla="*/ 57 w 70"/>
                              <a:gd name="T9" fmla="*/ 52 h 87"/>
                              <a:gd name="T10" fmla="*/ 65 w 70"/>
                              <a:gd name="T11" fmla="*/ 62 h 87"/>
                              <a:gd name="T12" fmla="*/ 67 w 70"/>
                              <a:gd name="T13" fmla="*/ 67 h 87"/>
                              <a:gd name="T14" fmla="*/ 70 w 70"/>
                              <a:gd name="T15" fmla="*/ 75 h 87"/>
                              <a:gd name="T16" fmla="*/ 70 w 70"/>
                              <a:gd name="T17" fmla="*/ 80 h 87"/>
                              <a:gd name="T18" fmla="*/ 67 w 70"/>
                              <a:gd name="T19" fmla="*/ 87 h 87"/>
                              <a:gd name="T20" fmla="*/ 60 w 70"/>
                              <a:gd name="T21" fmla="*/ 85 h 87"/>
                              <a:gd name="T22" fmla="*/ 55 w 70"/>
                              <a:gd name="T23" fmla="*/ 82 h 87"/>
                              <a:gd name="T24" fmla="*/ 47 w 70"/>
                              <a:gd name="T25" fmla="*/ 77 h 87"/>
                              <a:gd name="T26" fmla="*/ 42 w 70"/>
                              <a:gd name="T27" fmla="*/ 72 h 87"/>
                              <a:gd name="T28" fmla="*/ 40 w 70"/>
                              <a:gd name="T29" fmla="*/ 65 h 87"/>
                              <a:gd name="T30" fmla="*/ 40 w 70"/>
                              <a:gd name="T31" fmla="*/ 60 h 87"/>
                              <a:gd name="T32" fmla="*/ 40 w 70"/>
                              <a:gd name="T33" fmla="*/ 50 h 87"/>
                              <a:gd name="T34" fmla="*/ 42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2"/>
                                </a:moveTo>
                                <a:lnTo>
                                  <a:pt x="57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70" y="75"/>
                                </a:lnTo>
                                <a:lnTo>
                                  <a:pt x="70" y="80"/>
                                </a:lnTo>
                                <a:lnTo>
                                  <a:pt x="67" y="87"/>
                                </a:lnTo>
                                <a:lnTo>
                                  <a:pt x="60" y="85"/>
                                </a:lnTo>
                                <a:lnTo>
                                  <a:pt x="55" y="82"/>
                                </a:lnTo>
                                <a:lnTo>
                                  <a:pt x="47" y="77"/>
                                </a:lnTo>
                                <a:lnTo>
                                  <a:pt x="42" y="72"/>
                                </a:lnTo>
                                <a:lnTo>
                                  <a:pt x="40" y="65"/>
                                </a:lnTo>
                                <a:lnTo>
                                  <a:pt x="40" y="60"/>
                                </a:lnTo>
                                <a:lnTo>
                                  <a:pt x="40" y="50"/>
                                </a:lnTo>
                                <a:lnTo>
                                  <a:pt x="4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7283"/>
                        <wps:cNvSpPr>
                          <a:spLocks/>
                        </wps:cNvSpPr>
                        <wps:spPr bwMode="auto">
                          <a:xfrm>
                            <a:off x="6394" y="50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7284"/>
                        <wps:cNvSpPr>
                          <a:spLocks/>
                        </wps:cNvSpPr>
                        <wps:spPr bwMode="auto">
                          <a:xfrm>
                            <a:off x="6434" y="551"/>
                            <a:ext cx="30" cy="45"/>
                          </a:xfrm>
                          <a:custGeom>
                            <a:avLst/>
                            <a:gdLst>
                              <a:gd name="T0" fmla="*/ 2 w 30"/>
                              <a:gd name="T1" fmla="*/ 0 h 45"/>
                              <a:gd name="T2" fmla="*/ 17 w 30"/>
                              <a:gd name="T3" fmla="*/ 10 h 45"/>
                              <a:gd name="T4" fmla="*/ 25 w 30"/>
                              <a:gd name="T5" fmla="*/ 20 h 45"/>
                              <a:gd name="T6" fmla="*/ 27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27 w 30"/>
                              <a:gd name="T13" fmla="*/ 45 h 45"/>
                              <a:gd name="T14" fmla="*/ 20 w 30"/>
                              <a:gd name="T15" fmla="*/ 43 h 45"/>
                              <a:gd name="T16" fmla="*/ 15 w 30"/>
                              <a:gd name="T17" fmla="*/ 40 h 45"/>
                              <a:gd name="T18" fmla="*/ 7 w 30"/>
                              <a:gd name="T19" fmla="*/ 35 h 45"/>
                              <a:gd name="T20" fmla="*/ 2 w 30"/>
                              <a:gd name="T21" fmla="*/ 30 h 45"/>
                              <a:gd name="T22" fmla="*/ 0 w 30"/>
                              <a:gd name="T23" fmla="*/ 23 h 45"/>
                              <a:gd name="T24" fmla="*/ 0 w 30"/>
                              <a:gd name="T25" fmla="*/ 18 h 45"/>
                              <a:gd name="T26" fmla="*/ 0 w 30"/>
                              <a:gd name="T27" fmla="*/ 8 h 45"/>
                              <a:gd name="T28" fmla="*/ 2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5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7285"/>
                        <wps:cNvSpPr>
                          <a:spLocks noEditPoints="1"/>
                        </wps:cNvSpPr>
                        <wps:spPr bwMode="auto">
                          <a:xfrm>
                            <a:off x="6352" y="491"/>
                            <a:ext cx="77" cy="85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5"/>
                              <a:gd name="T2" fmla="*/ 0 w 77"/>
                              <a:gd name="T3" fmla="*/ 0 h 85"/>
                              <a:gd name="T4" fmla="*/ 52 w 77"/>
                              <a:gd name="T5" fmla="*/ 40 h 85"/>
                              <a:gd name="T6" fmla="*/ 52 w 77"/>
                              <a:gd name="T7" fmla="*/ 40 h 85"/>
                              <a:gd name="T8" fmla="*/ 64 w 77"/>
                              <a:gd name="T9" fmla="*/ 48 h 85"/>
                              <a:gd name="T10" fmla="*/ 74 w 77"/>
                              <a:gd name="T11" fmla="*/ 60 h 85"/>
                              <a:gd name="T12" fmla="*/ 77 w 77"/>
                              <a:gd name="T13" fmla="*/ 65 h 85"/>
                              <a:gd name="T14" fmla="*/ 77 w 77"/>
                              <a:gd name="T15" fmla="*/ 70 h 85"/>
                              <a:gd name="T16" fmla="*/ 77 w 77"/>
                              <a:gd name="T17" fmla="*/ 78 h 85"/>
                              <a:gd name="T18" fmla="*/ 77 w 77"/>
                              <a:gd name="T19" fmla="*/ 85 h 85"/>
                              <a:gd name="T20" fmla="*/ 69 w 77"/>
                              <a:gd name="T21" fmla="*/ 83 h 85"/>
                              <a:gd name="T22" fmla="*/ 62 w 77"/>
                              <a:gd name="T23" fmla="*/ 80 h 85"/>
                              <a:gd name="T24" fmla="*/ 57 w 77"/>
                              <a:gd name="T25" fmla="*/ 75 h 85"/>
                              <a:gd name="T26" fmla="*/ 52 w 77"/>
                              <a:gd name="T27" fmla="*/ 70 h 85"/>
                              <a:gd name="T28" fmla="*/ 50 w 77"/>
                              <a:gd name="T29" fmla="*/ 63 h 85"/>
                              <a:gd name="T30" fmla="*/ 47 w 77"/>
                              <a:gd name="T31" fmla="*/ 55 h 85"/>
                              <a:gd name="T32" fmla="*/ 47 w 77"/>
                              <a:gd name="T33" fmla="*/ 48 h 85"/>
                              <a:gd name="T34" fmla="*/ 52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40"/>
                                </a:moveTo>
                                <a:lnTo>
                                  <a:pt x="64" y="48"/>
                                </a:lnTo>
                                <a:lnTo>
                                  <a:pt x="74" y="60"/>
                                </a:lnTo>
                                <a:lnTo>
                                  <a:pt x="77" y="65"/>
                                </a:lnTo>
                                <a:lnTo>
                                  <a:pt x="77" y="70"/>
                                </a:lnTo>
                                <a:lnTo>
                                  <a:pt x="77" y="78"/>
                                </a:lnTo>
                                <a:lnTo>
                                  <a:pt x="77" y="85"/>
                                </a:lnTo>
                                <a:lnTo>
                                  <a:pt x="69" y="83"/>
                                </a:lnTo>
                                <a:lnTo>
                                  <a:pt x="62" y="80"/>
                                </a:lnTo>
                                <a:lnTo>
                                  <a:pt x="57" y="75"/>
                                </a:lnTo>
                                <a:lnTo>
                                  <a:pt x="52" y="70"/>
                                </a:lnTo>
                                <a:lnTo>
                                  <a:pt x="50" y="63"/>
                                </a:lnTo>
                                <a:lnTo>
                                  <a:pt x="47" y="55"/>
                                </a:lnTo>
                                <a:lnTo>
                                  <a:pt x="47" y="48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7286"/>
                        <wps:cNvSpPr>
                          <a:spLocks/>
                        </wps:cNvSpPr>
                        <wps:spPr bwMode="auto">
                          <a:xfrm>
                            <a:off x="6352" y="491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7287"/>
                        <wps:cNvSpPr>
                          <a:spLocks/>
                        </wps:cNvSpPr>
                        <wps:spPr bwMode="auto">
                          <a:xfrm>
                            <a:off x="6399" y="53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8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2 w 30"/>
                              <a:gd name="T15" fmla="*/ 43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5 h 45"/>
                              <a:gd name="T26" fmla="*/ 0 w 30"/>
                              <a:gd name="T27" fmla="*/ 8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8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2" y="43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7288"/>
                        <wps:cNvSpPr>
                          <a:spLocks noEditPoints="1"/>
                        </wps:cNvSpPr>
                        <wps:spPr bwMode="auto">
                          <a:xfrm>
                            <a:off x="6305" y="484"/>
                            <a:ext cx="94" cy="77"/>
                          </a:xfrm>
                          <a:custGeom>
                            <a:avLst/>
                            <a:gdLst>
                              <a:gd name="T0" fmla="*/ 62 w 94"/>
                              <a:gd name="T1" fmla="*/ 37 h 77"/>
                              <a:gd name="T2" fmla="*/ 0 w 94"/>
                              <a:gd name="T3" fmla="*/ 0 h 77"/>
                              <a:gd name="T4" fmla="*/ 62 w 94"/>
                              <a:gd name="T5" fmla="*/ 37 h 77"/>
                              <a:gd name="T6" fmla="*/ 62 w 94"/>
                              <a:gd name="T7" fmla="*/ 37 h 77"/>
                              <a:gd name="T8" fmla="*/ 77 w 94"/>
                              <a:gd name="T9" fmla="*/ 45 h 77"/>
                              <a:gd name="T10" fmla="*/ 89 w 94"/>
                              <a:gd name="T11" fmla="*/ 52 h 77"/>
                              <a:gd name="T12" fmla="*/ 92 w 94"/>
                              <a:gd name="T13" fmla="*/ 60 h 77"/>
                              <a:gd name="T14" fmla="*/ 94 w 94"/>
                              <a:gd name="T15" fmla="*/ 65 h 77"/>
                              <a:gd name="T16" fmla="*/ 94 w 94"/>
                              <a:gd name="T17" fmla="*/ 70 h 77"/>
                              <a:gd name="T18" fmla="*/ 94 w 94"/>
                              <a:gd name="T19" fmla="*/ 77 h 77"/>
                              <a:gd name="T20" fmla="*/ 87 w 94"/>
                              <a:gd name="T21" fmla="*/ 77 h 77"/>
                              <a:gd name="T22" fmla="*/ 79 w 94"/>
                              <a:gd name="T23" fmla="*/ 72 h 77"/>
                              <a:gd name="T24" fmla="*/ 72 w 94"/>
                              <a:gd name="T25" fmla="*/ 70 h 77"/>
                              <a:gd name="T26" fmla="*/ 67 w 94"/>
                              <a:gd name="T27" fmla="*/ 62 h 77"/>
                              <a:gd name="T28" fmla="*/ 62 w 94"/>
                              <a:gd name="T29" fmla="*/ 57 h 77"/>
                              <a:gd name="T30" fmla="*/ 59 w 94"/>
                              <a:gd name="T31" fmla="*/ 50 h 77"/>
                              <a:gd name="T32" fmla="*/ 59 w 94"/>
                              <a:gd name="T33" fmla="*/ 45 h 77"/>
                              <a:gd name="T34" fmla="*/ 6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  <a:moveTo>
                                  <a:pt x="62" y="37"/>
                                </a:moveTo>
                                <a:lnTo>
                                  <a:pt x="77" y="45"/>
                                </a:lnTo>
                                <a:lnTo>
                                  <a:pt x="89" y="52"/>
                                </a:lnTo>
                                <a:lnTo>
                                  <a:pt x="92" y="60"/>
                                </a:lnTo>
                                <a:lnTo>
                                  <a:pt x="94" y="65"/>
                                </a:lnTo>
                                <a:lnTo>
                                  <a:pt x="94" y="70"/>
                                </a:lnTo>
                                <a:lnTo>
                                  <a:pt x="94" y="77"/>
                                </a:lnTo>
                                <a:lnTo>
                                  <a:pt x="87" y="77"/>
                                </a:lnTo>
                                <a:lnTo>
                                  <a:pt x="79" y="72"/>
                                </a:lnTo>
                                <a:lnTo>
                                  <a:pt x="72" y="70"/>
                                </a:lnTo>
                                <a:lnTo>
                                  <a:pt x="67" y="62"/>
                                </a:lnTo>
                                <a:lnTo>
                                  <a:pt x="62" y="57"/>
                                </a:lnTo>
                                <a:lnTo>
                                  <a:pt x="59" y="50"/>
                                </a:lnTo>
                                <a:lnTo>
                                  <a:pt x="59" y="45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7289"/>
                        <wps:cNvSpPr>
                          <a:spLocks/>
                        </wps:cNvSpPr>
                        <wps:spPr bwMode="auto">
                          <a:xfrm>
                            <a:off x="6305" y="484"/>
                            <a:ext cx="62" cy="37"/>
                          </a:xfrm>
                          <a:custGeom>
                            <a:avLst/>
                            <a:gdLst>
                              <a:gd name="T0" fmla="*/ 62 w 62"/>
                              <a:gd name="T1" fmla="*/ 37 h 37"/>
                              <a:gd name="T2" fmla="*/ 0 w 62"/>
                              <a:gd name="T3" fmla="*/ 0 h 37"/>
                              <a:gd name="T4" fmla="*/ 62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7290"/>
                        <wps:cNvSpPr>
                          <a:spLocks/>
                        </wps:cNvSpPr>
                        <wps:spPr bwMode="auto">
                          <a:xfrm>
                            <a:off x="6364" y="521"/>
                            <a:ext cx="35" cy="40"/>
                          </a:xfrm>
                          <a:custGeom>
                            <a:avLst/>
                            <a:gdLst>
                              <a:gd name="T0" fmla="*/ 3 w 35"/>
                              <a:gd name="T1" fmla="*/ 0 h 40"/>
                              <a:gd name="T2" fmla="*/ 18 w 35"/>
                              <a:gd name="T3" fmla="*/ 8 h 40"/>
                              <a:gd name="T4" fmla="*/ 30 w 35"/>
                              <a:gd name="T5" fmla="*/ 15 h 40"/>
                              <a:gd name="T6" fmla="*/ 33 w 35"/>
                              <a:gd name="T7" fmla="*/ 23 h 40"/>
                              <a:gd name="T8" fmla="*/ 35 w 35"/>
                              <a:gd name="T9" fmla="*/ 28 h 40"/>
                              <a:gd name="T10" fmla="*/ 35 w 35"/>
                              <a:gd name="T11" fmla="*/ 33 h 40"/>
                              <a:gd name="T12" fmla="*/ 35 w 35"/>
                              <a:gd name="T13" fmla="*/ 40 h 40"/>
                              <a:gd name="T14" fmla="*/ 28 w 35"/>
                              <a:gd name="T15" fmla="*/ 40 h 40"/>
                              <a:gd name="T16" fmla="*/ 20 w 35"/>
                              <a:gd name="T17" fmla="*/ 35 h 40"/>
                              <a:gd name="T18" fmla="*/ 13 w 35"/>
                              <a:gd name="T19" fmla="*/ 33 h 40"/>
                              <a:gd name="T20" fmla="*/ 8 w 35"/>
                              <a:gd name="T21" fmla="*/ 25 h 40"/>
                              <a:gd name="T22" fmla="*/ 3 w 35"/>
                              <a:gd name="T23" fmla="*/ 20 h 40"/>
                              <a:gd name="T24" fmla="*/ 0 w 35"/>
                              <a:gd name="T25" fmla="*/ 13 h 40"/>
                              <a:gd name="T26" fmla="*/ 0 w 35"/>
                              <a:gd name="T27" fmla="*/ 8 h 40"/>
                              <a:gd name="T28" fmla="*/ 3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" y="0"/>
                                </a:moveTo>
                                <a:lnTo>
                                  <a:pt x="18" y="8"/>
                                </a:lnTo>
                                <a:lnTo>
                                  <a:pt x="30" y="15"/>
                                </a:lnTo>
                                <a:lnTo>
                                  <a:pt x="33" y="23"/>
                                </a:lnTo>
                                <a:lnTo>
                                  <a:pt x="35" y="28"/>
                                </a:lnTo>
                                <a:lnTo>
                                  <a:pt x="35" y="33"/>
                                </a:lnTo>
                                <a:lnTo>
                                  <a:pt x="35" y="40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3" y="20"/>
                                </a:lnTo>
                                <a:lnTo>
                                  <a:pt x="0" y="13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7291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7292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7293"/>
                        <wps:cNvSpPr>
                          <a:spLocks noEditPoints="1"/>
                        </wps:cNvSpPr>
                        <wps:spPr bwMode="auto">
                          <a:xfrm>
                            <a:off x="6434" y="634"/>
                            <a:ext cx="122" cy="30"/>
                          </a:xfrm>
                          <a:custGeom>
                            <a:avLst/>
                            <a:gdLst>
                              <a:gd name="T0" fmla="*/ 64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9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4 w 122"/>
                              <a:gd name="T13" fmla="*/ 30 h 30"/>
                              <a:gd name="T14" fmla="*/ 87 w 122"/>
                              <a:gd name="T15" fmla="*/ 30 h 30"/>
                              <a:gd name="T16" fmla="*/ 77 w 122"/>
                              <a:gd name="T17" fmla="*/ 27 h 30"/>
                              <a:gd name="T18" fmla="*/ 72 w 122"/>
                              <a:gd name="T19" fmla="*/ 22 h 30"/>
                              <a:gd name="T20" fmla="*/ 64 w 122"/>
                              <a:gd name="T21" fmla="*/ 20 h 30"/>
                              <a:gd name="T22" fmla="*/ 64 w 122"/>
                              <a:gd name="T23" fmla="*/ 20 h 30"/>
                              <a:gd name="T24" fmla="*/ 0 w 122"/>
                              <a:gd name="T25" fmla="*/ 0 h 30"/>
                              <a:gd name="T26" fmla="*/ 64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4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9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4" y="30"/>
                                </a:lnTo>
                                <a:lnTo>
                                  <a:pt x="87" y="30"/>
                                </a:lnTo>
                                <a:lnTo>
                                  <a:pt x="77" y="27"/>
                                </a:lnTo>
                                <a:lnTo>
                                  <a:pt x="72" y="22"/>
                                </a:lnTo>
                                <a:lnTo>
                                  <a:pt x="64" y="20"/>
                                </a:lnTo>
                                <a:close/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203" name="Group 7294"/>
                      <wpg:cNvGrpSpPr>
                        <a:grpSpLocks/>
                      </wpg:cNvGrpSpPr>
                      <wpg:grpSpPr bwMode="auto">
                        <a:xfrm>
                          <a:off x="375285" y="82550"/>
                          <a:ext cx="404495" cy="630555"/>
                          <a:chOff x="6252" y="544"/>
                          <a:chExt cx="637" cy="993"/>
                        </a:xfrm>
                      </wpg:grpSpPr>
                      <wps:wsp>
                        <wps:cNvPr id="204" name="Freeform 7295"/>
                        <wps:cNvSpPr>
                          <a:spLocks/>
                        </wps:cNvSpPr>
                        <wps:spPr bwMode="auto">
                          <a:xfrm>
                            <a:off x="6498" y="649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5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2 h 15"/>
                              <a:gd name="T8" fmla="*/ 58 w 58"/>
                              <a:gd name="T9" fmla="*/ 10 h 15"/>
                              <a:gd name="T10" fmla="*/ 45 w 58"/>
                              <a:gd name="T11" fmla="*/ 15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2 h 15"/>
                              <a:gd name="T18" fmla="*/ 8 w 58"/>
                              <a:gd name="T19" fmla="*/ 7 h 15"/>
                              <a:gd name="T20" fmla="*/ 0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2"/>
                                </a:lnTo>
                                <a:lnTo>
                                  <a:pt x="58" y="10"/>
                                </a:lnTo>
                                <a:lnTo>
                                  <a:pt x="45" y="15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2"/>
                                </a:lnTo>
                                <a:lnTo>
                                  <a:pt x="8" y="7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7296"/>
                        <wps:cNvSpPr>
                          <a:spLocks/>
                        </wps:cNvSpPr>
                        <wps:spPr bwMode="auto">
                          <a:xfrm>
                            <a:off x="6434" y="634"/>
                            <a:ext cx="64" cy="20"/>
                          </a:xfrm>
                          <a:custGeom>
                            <a:avLst/>
                            <a:gdLst>
                              <a:gd name="T0" fmla="*/ 64 w 64"/>
                              <a:gd name="T1" fmla="*/ 20 h 20"/>
                              <a:gd name="T2" fmla="*/ 0 w 64"/>
                              <a:gd name="T3" fmla="*/ 0 h 20"/>
                              <a:gd name="T4" fmla="*/ 64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7297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7298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7299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7300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7301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7302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7303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7304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7305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7306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7307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7308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7309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7310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7311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7312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7313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7314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7315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7316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7317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62" y="25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7318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62" y="25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7319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65" y="17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7320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65" y="17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7321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7322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7323"/>
                        <wps:cNvSpPr>
                          <a:spLocks noEditPoints="1"/>
                        </wps:cNvSpPr>
                        <wps:spPr bwMode="auto">
                          <a:xfrm>
                            <a:off x="6635" y="1242"/>
                            <a:ext cx="80" cy="95"/>
                          </a:xfrm>
                          <a:custGeom>
                            <a:avLst/>
                            <a:gdLst>
                              <a:gd name="T0" fmla="*/ 42 w 80"/>
                              <a:gd name="T1" fmla="*/ 60 h 95"/>
                              <a:gd name="T2" fmla="*/ 80 w 80"/>
                              <a:gd name="T3" fmla="*/ 0 h 95"/>
                              <a:gd name="T4" fmla="*/ 42 w 80"/>
                              <a:gd name="T5" fmla="*/ 60 h 95"/>
                              <a:gd name="T6" fmla="*/ 42 w 80"/>
                              <a:gd name="T7" fmla="*/ 60 h 95"/>
                              <a:gd name="T8" fmla="*/ 35 w 80"/>
                              <a:gd name="T9" fmla="*/ 75 h 95"/>
                              <a:gd name="T10" fmla="*/ 27 w 80"/>
                              <a:gd name="T11" fmla="*/ 88 h 95"/>
                              <a:gd name="T12" fmla="*/ 20 w 80"/>
                              <a:gd name="T13" fmla="*/ 90 h 95"/>
                              <a:gd name="T14" fmla="*/ 15 w 80"/>
                              <a:gd name="T15" fmla="*/ 95 h 95"/>
                              <a:gd name="T16" fmla="*/ 8 w 80"/>
                              <a:gd name="T17" fmla="*/ 95 h 95"/>
                              <a:gd name="T18" fmla="*/ 0 w 80"/>
                              <a:gd name="T19" fmla="*/ 95 h 95"/>
                              <a:gd name="T20" fmla="*/ 0 w 80"/>
                              <a:gd name="T21" fmla="*/ 88 h 95"/>
                              <a:gd name="T22" fmla="*/ 3 w 80"/>
                              <a:gd name="T23" fmla="*/ 80 h 95"/>
                              <a:gd name="T24" fmla="*/ 8 w 80"/>
                              <a:gd name="T25" fmla="*/ 75 h 95"/>
                              <a:gd name="T26" fmla="*/ 13 w 80"/>
                              <a:gd name="T27" fmla="*/ 68 h 95"/>
                              <a:gd name="T28" fmla="*/ 18 w 80"/>
                              <a:gd name="T29" fmla="*/ 63 h 95"/>
                              <a:gd name="T30" fmla="*/ 25 w 80"/>
                              <a:gd name="T31" fmla="*/ 60 h 95"/>
                              <a:gd name="T32" fmla="*/ 35 w 80"/>
                              <a:gd name="T33" fmla="*/ 58 h 95"/>
                              <a:gd name="T34" fmla="*/ 42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42" y="60"/>
                                </a:moveTo>
                                <a:lnTo>
                                  <a:pt x="8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5"/>
                                </a:lnTo>
                                <a:lnTo>
                                  <a:pt x="27" y="88"/>
                                </a:lnTo>
                                <a:lnTo>
                                  <a:pt x="20" y="90"/>
                                </a:lnTo>
                                <a:lnTo>
                                  <a:pt x="15" y="95"/>
                                </a:lnTo>
                                <a:lnTo>
                                  <a:pt x="8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8"/>
                                </a:lnTo>
                                <a:lnTo>
                                  <a:pt x="3" y="80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lnTo>
                                  <a:pt x="18" y="63"/>
                                </a:lnTo>
                                <a:lnTo>
                                  <a:pt x="25" y="60"/>
                                </a:lnTo>
                                <a:lnTo>
                                  <a:pt x="35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7324"/>
                        <wps:cNvSpPr>
                          <a:spLocks/>
                        </wps:cNvSpPr>
                        <wps:spPr bwMode="auto">
                          <a:xfrm>
                            <a:off x="6677" y="1242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7325"/>
                        <wps:cNvSpPr>
                          <a:spLocks/>
                        </wps:cNvSpPr>
                        <wps:spPr bwMode="auto">
                          <a:xfrm>
                            <a:off x="6635" y="1300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7"/>
                              <a:gd name="T2" fmla="*/ 35 w 42"/>
                              <a:gd name="T3" fmla="*/ 17 h 37"/>
                              <a:gd name="T4" fmla="*/ 27 w 42"/>
                              <a:gd name="T5" fmla="*/ 30 h 37"/>
                              <a:gd name="T6" fmla="*/ 20 w 42"/>
                              <a:gd name="T7" fmla="*/ 32 h 37"/>
                              <a:gd name="T8" fmla="*/ 15 w 42"/>
                              <a:gd name="T9" fmla="*/ 37 h 37"/>
                              <a:gd name="T10" fmla="*/ 8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3 w 42"/>
                              <a:gd name="T17" fmla="*/ 22 h 37"/>
                              <a:gd name="T18" fmla="*/ 8 w 42"/>
                              <a:gd name="T19" fmla="*/ 17 h 37"/>
                              <a:gd name="T20" fmla="*/ 13 w 42"/>
                              <a:gd name="T21" fmla="*/ 10 h 37"/>
                              <a:gd name="T22" fmla="*/ 18 w 42"/>
                              <a:gd name="T23" fmla="*/ 5 h 37"/>
                              <a:gd name="T24" fmla="*/ 25 w 42"/>
                              <a:gd name="T25" fmla="*/ 2 h 37"/>
                              <a:gd name="T26" fmla="*/ 35 w 42"/>
                              <a:gd name="T27" fmla="*/ 0 h 37"/>
                              <a:gd name="T28" fmla="*/ 42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2"/>
                                </a:moveTo>
                                <a:lnTo>
                                  <a:pt x="35" y="17"/>
                                </a:lnTo>
                                <a:lnTo>
                                  <a:pt x="27" y="30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7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7326"/>
                        <wps:cNvSpPr>
                          <a:spLocks noEditPoints="1"/>
                        </wps:cNvSpPr>
                        <wps:spPr bwMode="auto">
                          <a:xfrm>
                            <a:off x="6610" y="1295"/>
                            <a:ext cx="90" cy="80"/>
                          </a:xfrm>
                          <a:custGeom>
                            <a:avLst/>
                            <a:gdLst>
                              <a:gd name="T0" fmla="*/ 43 w 90"/>
                              <a:gd name="T1" fmla="*/ 45 h 80"/>
                              <a:gd name="T2" fmla="*/ 90 w 90"/>
                              <a:gd name="T3" fmla="*/ 0 h 80"/>
                              <a:gd name="T4" fmla="*/ 43 w 90"/>
                              <a:gd name="T5" fmla="*/ 45 h 80"/>
                              <a:gd name="T6" fmla="*/ 43 w 90"/>
                              <a:gd name="T7" fmla="*/ 45 h 80"/>
                              <a:gd name="T8" fmla="*/ 35 w 90"/>
                              <a:gd name="T9" fmla="*/ 60 h 80"/>
                              <a:gd name="T10" fmla="*/ 25 w 90"/>
                              <a:gd name="T11" fmla="*/ 72 h 80"/>
                              <a:gd name="T12" fmla="*/ 13 w 90"/>
                              <a:gd name="T13" fmla="*/ 77 h 80"/>
                              <a:gd name="T14" fmla="*/ 0 w 90"/>
                              <a:gd name="T15" fmla="*/ 80 h 80"/>
                              <a:gd name="T16" fmla="*/ 0 w 90"/>
                              <a:gd name="T17" fmla="*/ 75 h 80"/>
                              <a:gd name="T18" fmla="*/ 3 w 90"/>
                              <a:gd name="T19" fmla="*/ 67 h 80"/>
                              <a:gd name="T20" fmla="*/ 8 w 90"/>
                              <a:gd name="T21" fmla="*/ 60 h 80"/>
                              <a:gd name="T22" fmla="*/ 13 w 90"/>
                              <a:gd name="T23" fmla="*/ 55 h 80"/>
                              <a:gd name="T24" fmla="*/ 20 w 90"/>
                              <a:gd name="T25" fmla="*/ 50 h 80"/>
                              <a:gd name="T26" fmla="*/ 28 w 90"/>
                              <a:gd name="T27" fmla="*/ 47 h 80"/>
                              <a:gd name="T28" fmla="*/ 35 w 90"/>
                              <a:gd name="T29" fmla="*/ 45 h 80"/>
                              <a:gd name="T30" fmla="*/ 43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3" y="45"/>
                                </a:moveTo>
                                <a:lnTo>
                                  <a:pt x="90" y="0"/>
                                </a:lnTo>
                                <a:lnTo>
                                  <a:pt x="43" y="45"/>
                                </a:lnTo>
                                <a:close/>
                                <a:moveTo>
                                  <a:pt x="43" y="45"/>
                                </a:moveTo>
                                <a:lnTo>
                                  <a:pt x="35" y="60"/>
                                </a:lnTo>
                                <a:lnTo>
                                  <a:pt x="25" y="72"/>
                                </a:lnTo>
                                <a:lnTo>
                                  <a:pt x="13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7"/>
                                </a:lnTo>
                                <a:lnTo>
                                  <a:pt x="8" y="60"/>
                                </a:lnTo>
                                <a:lnTo>
                                  <a:pt x="13" y="55"/>
                                </a:lnTo>
                                <a:lnTo>
                                  <a:pt x="20" y="50"/>
                                </a:lnTo>
                                <a:lnTo>
                                  <a:pt x="28" y="47"/>
                                </a:lnTo>
                                <a:lnTo>
                                  <a:pt x="35" y="45"/>
                                </a:lnTo>
                                <a:lnTo>
                                  <a:pt x="4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7327"/>
                        <wps:cNvSpPr>
                          <a:spLocks/>
                        </wps:cNvSpPr>
                        <wps:spPr bwMode="auto">
                          <a:xfrm>
                            <a:off x="6653" y="1295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7328"/>
                        <wps:cNvSpPr>
                          <a:spLocks/>
                        </wps:cNvSpPr>
                        <wps:spPr bwMode="auto">
                          <a:xfrm>
                            <a:off x="6610" y="1340"/>
                            <a:ext cx="43" cy="35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5"/>
                              <a:gd name="T2" fmla="*/ 35 w 43"/>
                              <a:gd name="T3" fmla="*/ 15 h 35"/>
                              <a:gd name="T4" fmla="*/ 25 w 43"/>
                              <a:gd name="T5" fmla="*/ 27 h 35"/>
                              <a:gd name="T6" fmla="*/ 13 w 43"/>
                              <a:gd name="T7" fmla="*/ 32 h 35"/>
                              <a:gd name="T8" fmla="*/ 0 w 43"/>
                              <a:gd name="T9" fmla="*/ 35 h 35"/>
                              <a:gd name="T10" fmla="*/ 0 w 43"/>
                              <a:gd name="T11" fmla="*/ 30 h 35"/>
                              <a:gd name="T12" fmla="*/ 3 w 43"/>
                              <a:gd name="T13" fmla="*/ 22 h 35"/>
                              <a:gd name="T14" fmla="*/ 8 w 43"/>
                              <a:gd name="T15" fmla="*/ 15 h 35"/>
                              <a:gd name="T16" fmla="*/ 13 w 43"/>
                              <a:gd name="T17" fmla="*/ 10 h 35"/>
                              <a:gd name="T18" fmla="*/ 20 w 43"/>
                              <a:gd name="T19" fmla="*/ 5 h 35"/>
                              <a:gd name="T20" fmla="*/ 28 w 43"/>
                              <a:gd name="T21" fmla="*/ 2 h 35"/>
                              <a:gd name="T22" fmla="*/ 35 w 43"/>
                              <a:gd name="T23" fmla="*/ 0 h 35"/>
                              <a:gd name="T24" fmla="*/ 43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7"/>
                                </a:lnTo>
                                <a:lnTo>
                                  <a:pt x="13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7329"/>
                        <wps:cNvSpPr>
                          <a:spLocks noEditPoints="1"/>
                        </wps:cNvSpPr>
                        <wps:spPr bwMode="auto">
                          <a:xfrm>
                            <a:off x="6593" y="1330"/>
                            <a:ext cx="89" cy="80"/>
                          </a:xfrm>
                          <a:custGeom>
                            <a:avLst/>
                            <a:gdLst>
                              <a:gd name="T0" fmla="*/ 42 w 89"/>
                              <a:gd name="T1" fmla="*/ 45 h 80"/>
                              <a:gd name="T2" fmla="*/ 89 w 89"/>
                              <a:gd name="T3" fmla="*/ 0 h 80"/>
                              <a:gd name="T4" fmla="*/ 42 w 89"/>
                              <a:gd name="T5" fmla="*/ 45 h 80"/>
                              <a:gd name="T6" fmla="*/ 42 w 89"/>
                              <a:gd name="T7" fmla="*/ 45 h 80"/>
                              <a:gd name="T8" fmla="*/ 35 w 89"/>
                              <a:gd name="T9" fmla="*/ 60 h 80"/>
                              <a:gd name="T10" fmla="*/ 27 w 89"/>
                              <a:gd name="T11" fmla="*/ 70 h 80"/>
                              <a:gd name="T12" fmla="*/ 15 w 89"/>
                              <a:gd name="T13" fmla="*/ 77 h 80"/>
                              <a:gd name="T14" fmla="*/ 0 w 89"/>
                              <a:gd name="T15" fmla="*/ 80 h 80"/>
                              <a:gd name="T16" fmla="*/ 0 w 89"/>
                              <a:gd name="T17" fmla="*/ 75 h 80"/>
                              <a:gd name="T18" fmla="*/ 2 w 89"/>
                              <a:gd name="T19" fmla="*/ 67 h 80"/>
                              <a:gd name="T20" fmla="*/ 7 w 89"/>
                              <a:gd name="T21" fmla="*/ 60 h 80"/>
                              <a:gd name="T22" fmla="*/ 12 w 89"/>
                              <a:gd name="T23" fmla="*/ 55 h 80"/>
                              <a:gd name="T24" fmla="*/ 20 w 89"/>
                              <a:gd name="T25" fmla="*/ 50 h 80"/>
                              <a:gd name="T26" fmla="*/ 27 w 89"/>
                              <a:gd name="T27" fmla="*/ 47 h 80"/>
                              <a:gd name="T28" fmla="*/ 35 w 89"/>
                              <a:gd name="T29" fmla="*/ 45 h 80"/>
                              <a:gd name="T30" fmla="*/ 42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2" y="45"/>
                                </a:moveTo>
                                <a:lnTo>
                                  <a:pt x="89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2" y="67"/>
                                </a:lnTo>
                                <a:lnTo>
                                  <a:pt x="7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47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7330"/>
                        <wps:cNvSpPr>
                          <a:spLocks/>
                        </wps:cNvSpPr>
                        <wps:spPr bwMode="auto">
                          <a:xfrm>
                            <a:off x="6635" y="1330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7331"/>
                        <wps:cNvSpPr>
                          <a:spLocks/>
                        </wps:cNvSpPr>
                        <wps:spPr bwMode="auto">
                          <a:xfrm>
                            <a:off x="6593" y="1375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5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2 h 35"/>
                              <a:gd name="T8" fmla="*/ 0 w 42"/>
                              <a:gd name="T9" fmla="*/ 35 h 35"/>
                              <a:gd name="T10" fmla="*/ 0 w 42"/>
                              <a:gd name="T11" fmla="*/ 30 h 35"/>
                              <a:gd name="T12" fmla="*/ 2 w 42"/>
                              <a:gd name="T13" fmla="*/ 22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2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7332"/>
                        <wps:cNvSpPr>
                          <a:spLocks noEditPoints="1"/>
                        </wps:cNvSpPr>
                        <wps:spPr bwMode="auto">
                          <a:xfrm>
                            <a:off x="6650" y="1202"/>
                            <a:ext cx="77" cy="98"/>
                          </a:xfrm>
                          <a:custGeom>
                            <a:avLst/>
                            <a:gdLst>
                              <a:gd name="T0" fmla="*/ 42 w 77"/>
                              <a:gd name="T1" fmla="*/ 60 h 98"/>
                              <a:gd name="T2" fmla="*/ 77 w 77"/>
                              <a:gd name="T3" fmla="*/ 0 h 98"/>
                              <a:gd name="T4" fmla="*/ 42 w 77"/>
                              <a:gd name="T5" fmla="*/ 60 h 98"/>
                              <a:gd name="T6" fmla="*/ 42 w 77"/>
                              <a:gd name="T7" fmla="*/ 60 h 98"/>
                              <a:gd name="T8" fmla="*/ 35 w 77"/>
                              <a:gd name="T9" fmla="*/ 78 h 98"/>
                              <a:gd name="T10" fmla="*/ 27 w 77"/>
                              <a:gd name="T11" fmla="*/ 88 h 98"/>
                              <a:gd name="T12" fmla="*/ 20 w 77"/>
                              <a:gd name="T13" fmla="*/ 93 h 98"/>
                              <a:gd name="T14" fmla="*/ 15 w 77"/>
                              <a:gd name="T15" fmla="*/ 95 h 98"/>
                              <a:gd name="T16" fmla="*/ 7 w 77"/>
                              <a:gd name="T17" fmla="*/ 98 h 98"/>
                              <a:gd name="T18" fmla="*/ 0 w 77"/>
                              <a:gd name="T19" fmla="*/ 98 h 98"/>
                              <a:gd name="T20" fmla="*/ 0 w 77"/>
                              <a:gd name="T21" fmla="*/ 90 h 98"/>
                              <a:gd name="T22" fmla="*/ 3 w 77"/>
                              <a:gd name="T23" fmla="*/ 83 h 98"/>
                              <a:gd name="T24" fmla="*/ 7 w 77"/>
                              <a:gd name="T25" fmla="*/ 75 h 98"/>
                              <a:gd name="T26" fmla="*/ 12 w 77"/>
                              <a:gd name="T27" fmla="*/ 70 h 98"/>
                              <a:gd name="T28" fmla="*/ 17 w 77"/>
                              <a:gd name="T29" fmla="*/ 65 h 98"/>
                              <a:gd name="T30" fmla="*/ 25 w 77"/>
                              <a:gd name="T31" fmla="*/ 63 h 98"/>
                              <a:gd name="T32" fmla="*/ 35 w 77"/>
                              <a:gd name="T33" fmla="*/ 60 h 98"/>
                              <a:gd name="T34" fmla="*/ 42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42" y="60"/>
                                </a:moveTo>
                                <a:lnTo>
                                  <a:pt x="77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8"/>
                                </a:lnTo>
                                <a:lnTo>
                                  <a:pt x="27" y="88"/>
                                </a:lnTo>
                                <a:lnTo>
                                  <a:pt x="20" y="93"/>
                                </a:lnTo>
                                <a:lnTo>
                                  <a:pt x="15" y="95"/>
                                </a:lnTo>
                                <a:lnTo>
                                  <a:pt x="7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7" y="75"/>
                                </a:lnTo>
                                <a:lnTo>
                                  <a:pt x="12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3"/>
                                </a:lnTo>
                                <a:lnTo>
                                  <a:pt x="35" y="6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7333"/>
                        <wps:cNvSpPr>
                          <a:spLocks/>
                        </wps:cNvSpPr>
                        <wps:spPr bwMode="auto">
                          <a:xfrm>
                            <a:off x="6692" y="1202"/>
                            <a:ext cx="35" cy="60"/>
                          </a:xfrm>
                          <a:custGeom>
                            <a:avLst/>
                            <a:gdLst>
                              <a:gd name="T0" fmla="*/ 0 w 35"/>
                              <a:gd name="T1" fmla="*/ 60 h 60"/>
                              <a:gd name="T2" fmla="*/ 35 w 35"/>
                              <a:gd name="T3" fmla="*/ 0 h 60"/>
                              <a:gd name="T4" fmla="*/ 0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0" y="60"/>
                                </a:moveTo>
                                <a:lnTo>
                                  <a:pt x="3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7334"/>
                        <wps:cNvSpPr>
                          <a:spLocks/>
                        </wps:cNvSpPr>
                        <wps:spPr bwMode="auto">
                          <a:xfrm>
                            <a:off x="6650" y="126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8"/>
                              <a:gd name="T2" fmla="*/ 35 w 42"/>
                              <a:gd name="T3" fmla="*/ 18 h 38"/>
                              <a:gd name="T4" fmla="*/ 27 w 42"/>
                              <a:gd name="T5" fmla="*/ 28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3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5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0"/>
                                </a:moveTo>
                                <a:lnTo>
                                  <a:pt x="35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7335"/>
                        <wps:cNvSpPr>
                          <a:spLocks noEditPoints="1"/>
                        </wps:cNvSpPr>
                        <wps:spPr bwMode="auto">
                          <a:xfrm>
                            <a:off x="6662" y="1168"/>
                            <a:ext cx="87" cy="94"/>
                          </a:xfrm>
                          <a:custGeom>
                            <a:avLst/>
                            <a:gdLst>
                              <a:gd name="T0" fmla="*/ 45 w 87"/>
                              <a:gd name="T1" fmla="*/ 59 h 94"/>
                              <a:gd name="T2" fmla="*/ 87 w 87"/>
                              <a:gd name="T3" fmla="*/ 0 h 94"/>
                              <a:gd name="T4" fmla="*/ 45 w 87"/>
                              <a:gd name="T5" fmla="*/ 59 h 94"/>
                              <a:gd name="T6" fmla="*/ 45 w 87"/>
                              <a:gd name="T7" fmla="*/ 59 h 94"/>
                              <a:gd name="T8" fmla="*/ 38 w 87"/>
                              <a:gd name="T9" fmla="*/ 74 h 94"/>
                              <a:gd name="T10" fmla="*/ 28 w 87"/>
                              <a:gd name="T11" fmla="*/ 84 h 94"/>
                              <a:gd name="T12" fmla="*/ 23 w 87"/>
                              <a:gd name="T13" fmla="*/ 89 h 94"/>
                              <a:gd name="T14" fmla="*/ 15 w 87"/>
                              <a:gd name="T15" fmla="*/ 92 h 94"/>
                              <a:gd name="T16" fmla="*/ 8 w 87"/>
                              <a:gd name="T17" fmla="*/ 94 h 94"/>
                              <a:gd name="T18" fmla="*/ 0 w 87"/>
                              <a:gd name="T19" fmla="*/ 94 h 94"/>
                              <a:gd name="T20" fmla="*/ 3 w 87"/>
                              <a:gd name="T21" fmla="*/ 87 h 94"/>
                              <a:gd name="T22" fmla="*/ 5 w 87"/>
                              <a:gd name="T23" fmla="*/ 79 h 94"/>
                              <a:gd name="T24" fmla="*/ 8 w 87"/>
                              <a:gd name="T25" fmla="*/ 72 h 94"/>
                              <a:gd name="T26" fmla="*/ 13 w 87"/>
                              <a:gd name="T27" fmla="*/ 67 h 94"/>
                              <a:gd name="T28" fmla="*/ 20 w 87"/>
                              <a:gd name="T29" fmla="*/ 62 h 94"/>
                              <a:gd name="T30" fmla="*/ 28 w 87"/>
                              <a:gd name="T31" fmla="*/ 59 h 94"/>
                              <a:gd name="T32" fmla="*/ 35 w 87"/>
                              <a:gd name="T33" fmla="*/ 57 h 94"/>
                              <a:gd name="T34" fmla="*/ 45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5" y="59"/>
                                </a:moveTo>
                                <a:lnTo>
                                  <a:pt x="87" y="0"/>
                                </a:lnTo>
                                <a:lnTo>
                                  <a:pt x="45" y="59"/>
                                </a:lnTo>
                                <a:close/>
                                <a:moveTo>
                                  <a:pt x="45" y="59"/>
                                </a:moveTo>
                                <a:lnTo>
                                  <a:pt x="38" y="74"/>
                                </a:lnTo>
                                <a:lnTo>
                                  <a:pt x="28" y="84"/>
                                </a:lnTo>
                                <a:lnTo>
                                  <a:pt x="23" y="89"/>
                                </a:lnTo>
                                <a:lnTo>
                                  <a:pt x="15" y="92"/>
                                </a:lnTo>
                                <a:lnTo>
                                  <a:pt x="8" y="94"/>
                                </a:lnTo>
                                <a:lnTo>
                                  <a:pt x="0" y="94"/>
                                </a:lnTo>
                                <a:lnTo>
                                  <a:pt x="3" y="87"/>
                                </a:lnTo>
                                <a:lnTo>
                                  <a:pt x="5" y="79"/>
                                </a:lnTo>
                                <a:lnTo>
                                  <a:pt x="8" y="72"/>
                                </a:lnTo>
                                <a:lnTo>
                                  <a:pt x="13" y="67"/>
                                </a:lnTo>
                                <a:lnTo>
                                  <a:pt x="20" y="62"/>
                                </a:lnTo>
                                <a:lnTo>
                                  <a:pt x="28" y="59"/>
                                </a:lnTo>
                                <a:lnTo>
                                  <a:pt x="35" y="57"/>
                                </a:lnTo>
                                <a:lnTo>
                                  <a:pt x="45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7336"/>
                        <wps:cNvSpPr>
                          <a:spLocks/>
                        </wps:cNvSpPr>
                        <wps:spPr bwMode="auto">
                          <a:xfrm>
                            <a:off x="6707" y="1168"/>
                            <a:ext cx="42" cy="59"/>
                          </a:xfrm>
                          <a:custGeom>
                            <a:avLst/>
                            <a:gdLst>
                              <a:gd name="T0" fmla="*/ 0 w 42"/>
                              <a:gd name="T1" fmla="*/ 59 h 59"/>
                              <a:gd name="T2" fmla="*/ 42 w 42"/>
                              <a:gd name="T3" fmla="*/ 0 h 59"/>
                              <a:gd name="T4" fmla="*/ 0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0" y="59"/>
                                </a:moveTo>
                                <a:lnTo>
                                  <a:pt x="42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7337"/>
                        <wps:cNvSpPr>
                          <a:spLocks/>
                        </wps:cNvSpPr>
                        <wps:spPr bwMode="auto">
                          <a:xfrm>
                            <a:off x="6662" y="1225"/>
                            <a:ext cx="45" cy="37"/>
                          </a:xfrm>
                          <a:custGeom>
                            <a:avLst/>
                            <a:gdLst>
                              <a:gd name="T0" fmla="*/ 45 w 45"/>
                              <a:gd name="T1" fmla="*/ 2 h 37"/>
                              <a:gd name="T2" fmla="*/ 38 w 45"/>
                              <a:gd name="T3" fmla="*/ 17 h 37"/>
                              <a:gd name="T4" fmla="*/ 28 w 45"/>
                              <a:gd name="T5" fmla="*/ 27 h 37"/>
                              <a:gd name="T6" fmla="*/ 23 w 45"/>
                              <a:gd name="T7" fmla="*/ 32 h 37"/>
                              <a:gd name="T8" fmla="*/ 15 w 45"/>
                              <a:gd name="T9" fmla="*/ 35 h 37"/>
                              <a:gd name="T10" fmla="*/ 8 w 45"/>
                              <a:gd name="T11" fmla="*/ 37 h 37"/>
                              <a:gd name="T12" fmla="*/ 0 w 45"/>
                              <a:gd name="T13" fmla="*/ 37 h 37"/>
                              <a:gd name="T14" fmla="*/ 3 w 45"/>
                              <a:gd name="T15" fmla="*/ 30 h 37"/>
                              <a:gd name="T16" fmla="*/ 5 w 45"/>
                              <a:gd name="T17" fmla="*/ 22 h 37"/>
                              <a:gd name="T18" fmla="*/ 8 w 45"/>
                              <a:gd name="T19" fmla="*/ 15 h 37"/>
                              <a:gd name="T20" fmla="*/ 13 w 45"/>
                              <a:gd name="T21" fmla="*/ 10 h 37"/>
                              <a:gd name="T22" fmla="*/ 20 w 45"/>
                              <a:gd name="T23" fmla="*/ 5 h 37"/>
                              <a:gd name="T24" fmla="*/ 28 w 45"/>
                              <a:gd name="T25" fmla="*/ 2 h 37"/>
                              <a:gd name="T26" fmla="*/ 35 w 45"/>
                              <a:gd name="T27" fmla="*/ 0 h 37"/>
                              <a:gd name="T28" fmla="*/ 45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45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5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5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7338"/>
                        <wps:cNvSpPr>
                          <a:spLocks noEditPoints="1"/>
                        </wps:cNvSpPr>
                        <wps:spPr bwMode="auto">
                          <a:xfrm>
                            <a:off x="6677" y="1138"/>
                            <a:ext cx="80" cy="92"/>
                          </a:xfrm>
                          <a:custGeom>
                            <a:avLst/>
                            <a:gdLst>
                              <a:gd name="T0" fmla="*/ 43 w 80"/>
                              <a:gd name="T1" fmla="*/ 54 h 92"/>
                              <a:gd name="T2" fmla="*/ 80 w 80"/>
                              <a:gd name="T3" fmla="*/ 0 h 92"/>
                              <a:gd name="T4" fmla="*/ 43 w 80"/>
                              <a:gd name="T5" fmla="*/ 54 h 92"/>
                              <a:gd name="T6" fmla="*/ 43 w 80"/>
                              <a:gd name="T7" fmla="*/ 54 h 92"/>
                              <a:gd name="T8" fmla="*/ 35 w 80"/>
                              <a:gd name="T9" fmla="*/ 69 h 92"/>
                              <a:gd name="T10" fmla="*/ 28 w 80"/>
                              <a:gd name="T11" fmla="*/ 82 h 92"/>
                              <a:gd name="T12" fmla="*/ 20 w 80"/>
                              <a:gd name="T13" fmla="*/ 87 h 92"/>
                              <a:gd name="T14" fmla="*/ 15 w 80"/>
                              <a:gd name="T15" fmla="*/ 89 h 92"/>
                              <a:gd name="T16" fmla="*/ 8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4 h 92"/>
                              <a:gd name="T22" fmla="*/ 3 w 80"/>
                              <a:gd name="T23" fmla="*/ 77 h 92"/>
                              <a:gd name="T24" fmla="*/ 8 w 80"/>
                              <a:gd name="T25" fmla="*/ 69 h 92"/>
                              <a:gd name="T26" fmla="*/ 13 w 80"/>
                              <a:gd name="T27" fmla="*/ 64 h 92"/>
                              <a:gd name="T28" fmla="*/ 18 w 80"/>
                              <a:gd name="T29" fmla="*/ 59 h 92"/>
                              <a:gd name="T30" fmla="*/ 25 w 80"/>
                              <a:gd name="T31" fmla="*/ 57 h 92"/>
                              <a:gd name="T32" fmla="*/ 33 w 80"/>
                              <a:gd name="T33" fmla="*/ 54 h 92"/>
                              <a:gd name="T34" fmla="*/ 43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3" y="54"/>
                                </a:moveTo>
                                <a:lnTo>
                                  <a:pt x="80" y="0"/>
                                </a:lnTo>
                                <a:lnTo>
                                  <a:pt x="43" y="54"/>
                                </a:lnTo>
                                <a:close/>
                                <a:moveTo>
                                  <a:pt x="43" y="54"/>
                                </a:moveTo>
                                <a:lnTo>
                                  <a:pt x="35" y="69"/>
                                </a:lnTo>
                                <a:lnTo>
                                  <a:pt x="28" y="82"/>
                                </a:lnTo>
                                <a:lnTo>
                                  <a:pt x="20" y="87"/>
                                </a:lnTo>
                                <a:lnTo>
                                  <a:pt x="15" y="89"/>
                                </a:lnTo>
                                <a:lnTo>
                                  <a:pt x="8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8" y="69"/>
                                </a:lnTo>
                                <a:lnTo>
                                  <a:pt x="13" y="64"/>
                                </a:lnTo>
                                <a:lnTo>
                                  <a:pt x="18" y="59"/>
                                </a:lnTo>
                                <a:lnTo>
                                  <a:pt x="25" y="57"/>
                                </a:lnTo>
                                <a:lnTo>
                                  <a:pt x="33" y="54"/>
                                </a:lnTo>
                                <a:lnTo>
                                  <a:pt x="43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7339"/>
                        <wps:cNvSpPr>
                          <a:spLocks/>
                        </wps:cNvSpPr>
                        <wps:spPr bwMode="auto">
                          <a:xfrm>
                            <a:off x="6720" y="1138"/>
                            <a:ext cx="37" cy="54"/>
                          </a:xfrm>
                          <a:custGeom>
                            <a:avLst/>
                            <a:gdLst>
                              <a:gd name="T0" fmla="*/ 0 w 37"/>
                              <a:gd name="T1" fmla="*/ 54 h 54"/>
                              <a:gd name="T2" fmla="*/ 37 w 37"/>
                              <a:gd name="T3" fmla="*/ 0 h 54"/>
                              <a:gd name="T4" fmla="*/ 0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0" y="54"/>
                                </a:moveTo>
                                <a:lnTo>
                                  <a:pt x="37" y="0"/>
                                </a:lnTo>
                                <a:lnTo>
                                  <a:pt x="0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7340"/>
                        <wps:cNvSpPr>
                          <a:spLocks/>
                        </wps:cNvSpPr>
                        <wps:spPr bwMode="auto">
                          <a:xfrm>
                            <a:off x="6677" y="1192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8 w 43"/>
                              <a:gd name="T5" fmla="*/ 28 h 38"/>
                              <a:gd name="T6" fmla="*/ 20 w 43"/>
                              <a:gd name="T7" fmla="*/ 33 h 38"/>
                              <a:gd name="T8" fmla="*/ 15 w 43"/>
                              <a:gd name="T9" fmla="*/ 35 h 38"/>
                              <a:gd name="T10" fmla="*/ 8 w 43"/>
                              <a:gd name="T11" fmla="*/ 38 h 38"/>
                              <a:gd name="T12" fmla="*/ 0 w 43"/>
                              <a:gd name="T13" fmla="*/ 38 h 38"/>
                              <a:gd name="T14" fmla="*/ 0 w 43"/>
                              <a:gd name="T15" fmla="*/ 30 h 38"/>
                              <a:gd name="T16" fmla="*/ 3 w 43"/>
                              <a:gd name="T17" fmla="*/ 23 h 38"/>
                              <a:gd name="T18" fmla="*/ 8 w 43"/>
                              <a:gd name="T19" fmla="*/ 15 h 38"/>
                              <a:gd name="T20" fmla="*/ 13 w 43"/>
                              <a:gd name="T21" fmla="*/ 10 h 38"/>
                              <a:gd name="T22" fmla="*/ 18 w 43"/>
                              <a:gd name="T23" fmla="*/ 5 h 38"/>
                              <a:gd name="T24" fmla="*/ 25 w 43"/>
                              <a:gd name="T25" fmla="*/ 3 h 38"/>
                              <a:gd name="T26" fmla="*/ 33 w 43"/>
                              <a:gd name="T27" fmla="*/ 0 h 38"/>
                              <a:gd name="T28" fmla="*/ 43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8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8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7341"/>
                        <wps:cNvSpPr>
                          <a:spLocks noEditPoints="1"/>
                        </wps:cNvSpPr>
                        <wps:spPr bwMode="auto">
                          <a:xfrm>
                            <a:off x="6692" y="1090"/>
                            <a:ext cx="75" cy="100"/>
                          </a:xfrm>
                          <a:custGeom>
                            <a:avLst/>
                            <a:gdLst>
                              <a:gd name="T0" fmla="*/ 43 w 75"/>
                              <a:gd name="T1" fmla="*/ 63 h 100"/>
                              <a:gd name="T2" fmla="*/ 75 w 75"/>
                              <a:gd name="T3" fmla="*/ 0 h 100"/>
                              <a:gd name="T4" fmla="*/ 43 w 75"/>
                              <a:gd name="T5" fmla="*/ 63 h 100"/>
                              <a:gd name="T6" fmla="*/ 43 w 75"/>
                              <a:gd name="T7" fmla="*/ 63 h 100"/>
                              <a:gd name="T8" fmla="*/ 38 w 75"/>
                              <a:gd name="T9" fmla="*/ 80 h 100"/>
                              <a:gd name="T10" fmla="*/ 28 w 75"/>
                              <a:gd name="T11" fmla="*/ 90 h 100"/>
                              <a:gd name="T12" fmla="*/ 23 w 75"/>
                              <a:gd name="T13" fmla="*/ 95 h 100"/>
                              <a:gd name="T14" fmla="*/ 15 w 75"/>
                              <a:gd name="T15" fmla="*/ 97 h 100"/>
                              <a:gd name="T16" fmla="*/ 8 w 75"/>
                              <a:gd name="T17" fmla="*/ 100 h 100"/>
                              <a:gd name="T18" fmla="*/ 0 w 75"/>
                              <a:gd name="T19" fmla="*/ 100 h 100"/>
                              <a:gd name="T20" fmla="*/ 0 w 75"/>
                              <a:gd name="T21" fmla="*/ 92 h 100"/>
                              <a:gd name="T22" fmla="*/ 3 w 75"/>
                              <a:gd name="T23" fmla="*/ 85 h 100"/>
                              <a:gd name="T24" fmla="*/ 8 w 75"/>
                              <a:gd name="T25" fmla="*/ 78 h 100"/>
                              <a:gd name="T26" fmla="*/ 13 w 75"/>
                              <a:gd name="T27" fmla="*/ 73 h 100"/>
                              <a:gd name="T28" fmla="*/ 18 w 75"/>
                              <a:gd name="T29" fmla="*/ 68 h 100"/>
                              <a:gd name="T30" fmla="*/ 25 w 75"/>
                              <a:gd name="T31" fmla="*/ 65 h 100"/>
                              <a:gd name="T32" fmla="*/ 35 w 75"/>
                              <a:gd name="T33" fmla="*/ 63 h 100"/>
                              <a:gd name="T34" fmla="*/ 43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43" y="63"/>
                                </a:moveTo>
                                <a:lnTo>
                                  <a:pt x="75" y="0"/>
                                </a:lnTo>
                                <a:lnTo>
                                  <a:pt x="43" y="63"/>
                                </a:lnTo>
                                <a:close/>
                                <a:moveTo>
                                  <a:pt x="43" y="63"/>
                                </a:moveTo>
                                <a:lnTo>
                                  <a:pt x="38" y="80"/>
                                </a:lnTo>
                                <a:lnTo>
                                  <a:pt x="28" y="90"/>
                                </a:lnTo>
                                <a:lnTo>
                                  <a:pt x="23" y="95"/>
                                </a:lnTo>
                                <a:lnTo>
                                  <a:pt x="15" y="97"/>
                                </a:lnTo>
                                <a:lnTo>
                                  <a:pt x="8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8" y="78"/>
                                </a:lnTo>
                                <a:lnTo>
                                  <a:pt x="13" y="73"/>
                                </a:lnTo>
                                <a:lnTo>
                                  <a:pt x="18" y="68"/>
                                </a:lnTo>
                                <a:lnTo>
                                  <a:pt x="25" y="65"/>
                                </a:lnTo>
                                <a:lnTo>
                                  <a:pt x="35" y="63"/>
                                </a:lnTo>
                                <a:lnTo>
                                  <a:pt x="43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7342"/>
                        <wps:cNvSpPr>
                          <a:spLocks/>
                        </wps:cNvSpPr>
                        <wps:spPr bwMode="auto">
                          <a:xfrm>
                            <a:off x="6735" y="1090"/>
                            <a:ext cx="32" cy="63"/>
                          </a:xfrm>
                          <a:custGeom>
                            <a:avLst/>
                            <a:gdLst>
                              <a:gd name="T0" fmla="*/ 0 w 32"/>
                              <a:gd name="T1" fmla="*/ 63 h 63"/>
                              <a:gd name="T2" fmla="*/ 32 w 32"/>
                              <a:gd name="T3" fmla="*/ 0 h 63"/>
                              <a:gd name="T4" fmla="*/ 0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0" y="63"/>
                                </a:moveTo>
                                <a:lnTo>
                                  <a:pt x="3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7343"/>
                        <wps:cNvSpPr>
                          <a:spLocks/>
                        </wps:cNvSpPr>
                        <wps:spPr bwMode="auto">
                          <a:xfrm>
                            <a:off x="6692" y="115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38 w 43"/>
                              <a:gd name="T3" fmla="*/ 17 h 37"/>
                              <a:gd name="T4" fmla="*/ 28 w 43"/>
                              <a:gd name="T5" fmla="*/ 27 h 37"/>
                              <a:gd name="T6" fmla="*/ 23 w 43"/>
                              <a:gd name="T7" fmla="*/ 32 h 37"/>
                              <a:gd name="T8" fmla="*/ 15 w 43"/>
                              <a:gd name="T9" fmla="*/ 34 h 37"/>
                              <a:gd name="T10" fmla="*/ 8 w 43"/>
                              <a:gd name="T11" fmla="*/ 37 h 37"/>
                              <a:gd name="T12" fmla="*/ 0 w 43"/>
                              <a:gd name="T13" fmla="*/ 37 h 37"/>
                              <a:gd name="T14" fmla="*/ 0 w 43"/>
                              <a:gd name="T15" fmla="*/ 29 h 37"/>
                              <a:gd name="T16" fmla="*/ 3 w 43"/>
                              <a:gd name="T17" fmla="*/ 22 h 37"/>
                              <a:gd name="T18" fmla="*/ 8 w 43"/>
                              <a:gd name="T19" fmla="*/ 15 h 37"/>
                              <a:gd name="T20" fmla="*/ 13 w 43"/>
                              <a:gd name="T21" fmla="*/ 10 h 37"/>
                              <a:gd name="T22" fmla="*/ 18 w 43"/>
                              <a:gd name="T23" fmla="*/ 5 h 37"/>
                              <a:gd name="T24" fmla="*/ 25 w 43"/>
                              <a:gd name="T25" fmla="*/ 2 h 37"/>
                              <a:gd name="T26" fmla="*/ 35 w 43"/>
                              <a:gd name="T27" fmla="*/ 0 h 37"/>
                              <a:gd name="T28" fmla="*/ 43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4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7344"/>
                        <wps:cNvSpPr>
                          <a:spLocks noEditPoints="1"/>
                        </wps:cNvSpPr>
                        <wps:spPr bwMode="auto">
                          <a:xfrm>
                            <a:off x="6702" y="1043"/>
                            <a:ext cx="65" cy="117"/>
                          </a:xfrm>
                          <a:custGeom>
                            <a:avLst/>
                            <a:gdLst>
                              <a:gd name="T0" fmla="*/ 37 w 65"/>
                              <a:gd name="T1" fmla="*/ 70 h 117"/>
                              <a:gd name="T2" fmla="*/ 65 w 65"/>
                              <a:gd name="T3" fmla="*/ 0 h 117"/>
                              <a:gd name="T4" fmla="*/ 37 w 65"/>
                              <a:gd name="T5" fmla="*/ 70 h 117"/>
                              <a:gd name="T6" fmla="*/ 37 w 65"/>
                              <a:gd name="T7" fmla="*/ 70 h 117"/>
                              <a:gd name="T8" fmla="*/ 33 w 65"/>
                              <a:gd name="T9" fmla="*/ 87 h 117"/>
                              <a:gd name="T10" fmla="*/ 25 w 65"/>
                              <a:gd name="T11" fmla="*/ 102 h 117"/>
                              <a:gd name="T12" fmla="*/ 20 w 65"/>
                              <a:gd name="T13" fmla="*/ 107 h 117"/>
                              <a:gd name="T14" fmla="*/ 15 w 65"/>
                              <a:gd name="T15" fmla="*/ 112 h 117"/>
                              <a:gd name="T16" fmla="*/ 8 w 65"/>
                              <a:gd name="T17" fmla="*/ 115 h 117"/>
                              <a:gd name="T18" fmla="*/ 0 w 65"/>
                              <a:gd name="T19" fmla="*/ 117 h 117"/>
                              <a:gd name="T20" fmla="*/ 0 w 65"/>
                              <a:gd name="T21" fmla="*/ 107 h 117"/>
                              <a:gd name="T22" fmla="*/ 3 w 65"/>
                              <a:gd name="T23" fmla="*/ 100 h 117"/>
                              <a:gd name="T24" fmla="*/ 5 w 65"/>
                              <a:gd name="T25" fmla="*/ 92 h 117"/>
                              <a:gd name="T26" fmla="*/ 10 w 65"/>
                              <a:gd name="T27" fmla="*/ 85 h 117"/>
                              <a:gd name="T28" fmla="*/ 15 w 65"/>
                              <a:gd name="T29" fmla="*/ 77 h 117"/>
                              <a:gd name="T30" fmla="*/ 23 w 65"/>
                              <a:gd name="T31" fmla="*/ 75 h 117"/>
                              <a:gd name="T32" fmla="*/ 30 w 65"/>
                              <a:gd name="T33" fmla="*/ 72 h 117"/>
                              <a:gd name="T34" fmla="*/ 37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37" y="70"/>
                                </a:moveTo>
                                <a:lnTo>
                                  <a:pt x="65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3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8" y="115"/>
                                </a:lnTo>
                                <a:lnTo>
                                  <a:pt x="0" y="117"/>
                                </a:lnTo>
                                <a:lnTo>
                                  <a:pt x="0" y="107"/>
                                </a:lnTo>
                                <a:lnTo>
                                  <a:pt x="3" y="100"/>
                                </a:lnTo>
                                <a:lnTo>
                                  <a:pt x="5" y="92"/>
                                </a:lnTo>
                                <a:lnTo>
                                  <a:pt x="10" y="85"/>
                                </a:lnTo>
                                <a:lnTo>
                                  <a:pt x="15" y="77"/>
                                </a:lnTo>
                                <a:lnTo>
                                  <a:pt x="23" y="75"/>
                                </a:lnTo>
                                <a:lnTo>
                                  <a:pt x="30" y="72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7345"/>
                        <wps:cNvSpPr>
                          <a:spLocks/>
                        </wps:cNvSpPr>
                        <wps:spPr bwMode="auto">
                          <a:xfrm>
                            <a:off x="6739" y="1043"/>
                            <a:ext cx="28" cy="70"/>
                          </a:xfrm>
                          <a:custGeom>
                            <a:avLst/>
                            <a:gdLst>
                              <a:gd name="T0" fmla="*/ 0 w 28"/>
                              <a:gd name="T1" fmla="*/ 70 h 70"/>
                              <a:gd name="T2" fmla="*/ 28 w 28"/>
                              <a:gd name="T3" fmla="*/ 0 h 70"/>
                              <a:gd name="T4" fmla="*/ 0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0" y="70"/>
                                </a:moveTo>
                                <a:lnTo>
                                  <a:pt x="28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7346"/>
                        <wps:cNvSpPr>
                          <a:spLocks/>
                        </wps:cNvSpPr>
                        <wps:spPr bwMode="auto">
                          <a:xfrm>
                            <a:off x="6702" y="1113"/>
                            <a:ext cx="37" cy="4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7"/>
                              <a:gd name="T2" fmla="*/ 33 w 37"/>
                              <a:gd name="T3" fmla="*/ 17 h 47"/>
                              <a:gd name="T4" fmla="*/ 25 w 37"/>
                              <a:gd name="T5" fmla="*/ 32 h 47"/>
                              <a:gd name="T6" fmla="*/ 20 w 37"/>
                              <a:gd name="T7" fmla="*/ 37 h 47"/>
                              <a:gd name="T8" fmla="*/ 15 w 37"/>
                              <a:gd name="T9" fmla="*/ 42 h 47"/>
                              <a:gd name="T10" fmla="*/ 8 w 37"/>
                              <a:gd name="T11" fmla="*/ 45 h 47"/>
                              <a:gd name="T12" fmla="*/ 0 w 37"/>
                              <a:gd name="T13" fmla="*/ 47 h 47"/>
                              <a:gd name="T14" fmla="*/ 0 w 37"/>
                              <a:gd name="T15" fmla="*/ 37 h 47"/>
                              <a:gd name="T16" fmla="*/ 3 w 37"/>
                              <a:gd name="T17" fmla="*/ 30 h 47"/>
                              <a:gd name="T18" fmla="*/ 5 w 37"/>
                              <a:gd name="T19" fmla="*/ 22 h 47"/>
                              <a:gd name="T20" fmla="*/ 10 w 37"/>
                              <a:gd name="T21" fmla="*/ 15 h 47"/>
                              <a:gd name="T22" fmla="*/ 15 w 37"/>
                              <a:gd name="T23" fmla="*/ 7 h 47"/>
                              <a:gd name="T24" fmla="*/ 23 w 37"/>
                              <a:gd name="T25" fmla="*/ 5 h 47"/>
                              <a:gd name="T26" fmla="*/ 30 w 37"/>
                              <a:gd name="T27" fmla="*/ 2 h 47"/>
                              <a:gd name="T28" fmla="*/ 37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37" y="0"/>
                                </a:moveTo>
                                <a:lnTo>
                                  <a:pt x="33" y="17"/>
                                </a:lnTo>
                                <a:lnTo>
                                  <a:pt x="25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8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10" y="15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7347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7348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7349"/>
                        <wps:cNvSpPr>
                          <a:spLocks noEditPoints="1"/>
                        </wps:cNvSpPr>
                        <wps:spPr bwMode="auto">
                          <a:xfrm>
                            <a:off x="6618" y="1215"/>
                            <a:ext cx="17" cy="127"/>
                          </a:xfrm>
                          <a:custGeom>
                            <a:avLst/>
                            <a:gdLst>
                              <a:gd name="T0" fmla="*/ 7 w 17"/>
                              <a:gd name="T1" fmla="*/ 70 h 127"/>
                              <a:gd name="T2" fmla="*/ 15 w 17"/>
                              <a:gd name="T3" fmla="*/ 82 h 127"/>
                              <a:gd name="T4" fmla="*/ 17 w 17"/>
                              <a:gd name="T5" fmla="*/ 97 h 127"/>
                              <a:gd name="T6" fmla="*/ 17 w 17"/>
                              <a:gd name="T7" fmla="*/ 112 h 127"/>
                              <a:gd name="T8" fmla="*/ 12 w 17"/>
                              <a:gd name="T9" fmla="*/ 127 h 127"/>
                              <a:gd name="T10" fmla="*/ 7 w 17"/>
                              <a:gd name="T11" fmla="*/ 122 h 127"/>
                              <a:gd name="T12" fmla="*/ 5 w 17"/>
                              <a:gd name="T13" fmla="*/ 117 h 127"/>
                              <a:gd name="T14" fmla="*/ 2 w 17"/>
                              <a:gd name="T15" fmla="*/ 110 h 127"/>
                              <a:gd name="T16" fmla="*/ 0 w 17"/>
                              <a:gd name="T17" fmla="*/ 102 h 127"/>
                              <a:gd name="T18" fmla="*/ 0 w 17"/>
                              <a:gd name="T19" fmla="*/ 92 h 127"/>
                              <a:gd name="T20" fmla="*/ 2 w 17"/>
                              <a:gd name="T21" fmla="*/ 85 h 127"/>
                              <a:gd name="T22" fmla="*/ 5 w 17"/>
                              <a:gd name="T23" fmla="*/ 77 h 127"/>
                              <a:gd name="T24" fmla="*/ 7 w 17"/>
                              <a:gd name="T25" fmla="*/ 70 h 127"/>
                              <a:gd name="T26" fmla="*/ 7 w 17"/>
                              <a:gd name="T27" fmla="*/ 70 h 127"/>
                              <a:gd name="T28" fmla="*/ 15 w 17"/>
                              <a:gd name="T29" fmla="*/ 0 h 127"/>
                              <a:gd name="T30" fmla="*/ 7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7" y="70"/>
                                </a:moveTo>
                                <a:lnTo>
                                  <a:pt x="15" y="82"/>
                                </a:lnTo>
                                <a:lnTo>
                                  <a:pt x="17" y="97"/>
                                </a:lnTo>
                                <a:lnTo>
                                  <a:pt x="17" y="112"/>
                                </a:lnTo>
                                <a:lnTo>
                                  <a:pt x="12" y="127"/>
                                </a:lnTo>
                                <a:lnTo>
                                  <a:pt x="7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7" y="70"/>
                                </a:lnTo>
                                <a:close/>
                                <a:moveTo>
                                  <a:pt x="7" y="70"/>
                                </a:moveTo>
                                <a:lnTo>
                                  <a:pt x="15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7350"/>
                        <wps:cNvSpPr>
                          <a:spLocks/>
                        </wps:cNvSpPr>
                        <wps:spPr bwMode="auto">
                          <a:xfrm>
                            <a:off x="6618" y="1285"/>
                            <a:ext cx="17" cy="57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7"/>
                              <a:gd name="T2" fmla="*/ 15 w 17"/>
                              <a:gd name="T3" fmla="*/ 12 h 57"/>
                              <a:gd name="T4" fmla="*/ 17 w 17"/>
                              <a:gd name="T5" fmla="*/ 27 h 57"/>
                              <a:gd name="T6" fmla="*/ 17 w 17"/>
                              <a:gd name="T7" fmla="*/ 42 h 57"/>
                              <a:gd name="T8" fmla="*/ 12 w 17"/>
                              <a:gd name="T9" fmla="*/ 57 h 57"/>
                              <a:gd name="T10" fmla="*/ 7 w 17"/>
                              <a:gd name="T11" fmla="*/ 52 h 57"/>
                              <a:gd name="T12" fmla="*/ 5 w 17"/>
                              <a:gd name="T13" fmla="*/ 47 h 57"/>
                              <a:gd name="T14" fmla="*/ 2 w 17"/>
                              <a:gd name="T15" fmla="*/ 40 h 57"/>
                              <a:gd name="T16" fmla="*/ 0 w 17"/>
                              <a:gd name="T17" fmla="*/ 32 h 57"/>
                              <a:gd name="T18" fmla="*/ 0 w 17"/>
                              <a:gd name="T19" fmla="*/ 22 h 57"/>
                              <a:gd name="T20" fmla="*/ 2 w 17"/>
                              <a:gd name="T21" fmla="*/ 15 h 57"/>
                              <a:gd name="T22" fmla="*/ 5 w 17"/>
                              <a:gd name="T23" fmla="*/ 7 h 57"/>
                              <a:gd name="T24" fmla="*/ 7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7" y="0"/>
                                </a:moveTo>
                                <a:lnTo>
                                  <a:pt x="15" y="12"/>
                                </a:lnTo>
                                <a:lnTo>
                                  <a:pt x="17" y="27"/>
                                </a:lnTo>
                                <a:lnTo>
                                  <a:pt x="17" y="42"/>
                                </a:lnTo>
                                <a:lnTo>
                                  <a:pt x="12" y="57"/>
                                </a:lnTo>
                                <a:lnTo>
                                  <a:pt x="7" y="52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7351"/>
                        <wps:cNvSpPr>
                          <a:spLocks/>
                        </wps:cNvSpPr>
                        <wps:spPr bwMode="auto">
                          <a:xfrm>
                            <a:off x="6625" y="1215"/>
                            <a:ext cx="8" cy="70"/>
                          </a:xfrm>
                          <a:custGeom>
                            <a:avLst/>
                            <a:gdLst>
                              <a:gd name="T0" fmla="*/ 0 w 8"/>
                              <a:gd name="T1" fmla="*/ 70 h 70"/>
                              <a:gd name="T2" fmla="*/ 8 w 8"/>
                              <a:gd name="T3" fmla="*/ 0 h 70"/>
                              <a:gd name="T4" fmla="*/ 0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0" y="70"/>
                                </a:moveTo>
                                <a:lnTo>
                                  <a:pt x="8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7352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7353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7354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7355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7356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7357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7358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7359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7360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7361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7362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7363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7364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7365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7366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7367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7368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7369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7370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7371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7372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0" y="7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7373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0" y="7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7374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7375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7376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7377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7378"/>
                        <wps:cNvSpPr>
                          <a:spLocks noEditPoints="1"/>
                        </wps:cNvSpPr>
                        <wps:spPr bwMode="auto">
                          <a:xfrm>
                            <a:off x="6727" y="1242"/>
                            <a:ext cx="90" cy="88"/>
                          </a:xfrm>
                          <a:custGeom>
                            <a:avLst/>
                            <a:gdLst>
                              <a:gd name="T0" fmla="*/ 47 w 90"/>
                              <a:gd name="T1" fmla="*/ 55 h 88"/>
                              <a:gd name="T2" fmla="*/ 90 w 90"/>
                              <a:gd name="T3" fmla="*/ 0 h 88"/>
                              <a:gd name="T4" fmla="*/ 47 w 90"/>
                              <a:gd name="T5" fmla="*/ 55 h 88"/>
                              <a:gd name="T6" fmla="*/ 47 w 90"/>
                              <a:gd name="T7" fmla="*/ 55 h 88"/>
                              <a:gd name="T8" fmla="*/ 37 w 90"/>
                              <a:gd name="T9" fmla="*/ 70 h 88"/>
                              <a:gd name="T10" fmla="*/ 27 w 90"/>
                              <a:gd name="T11" fmla="*/ 83 h 88"/>
                              <a:gd name="T12" fmla="*/ 20 w 90"/>
                              <a:gd name="T13" fmla="*/ 85 h 88"/>
                              <a:gd name="T14" fmla="*/ 15 w 90"/>
                              <a:gd name="T15" fmla="*/ 88 h 88"/>
                              <a:gd name="T16" fmla="*/ 8 w 90"/>
                              <a:gd name="T17" fmla="*/ 88 h 88"/>
                              <a:gd name="T18" fmla="*/ 0 w 90"/>
                              <a:gd name="T19" fmla="*/ 88 h 88"/>
                              <a:gd name="T20" fmla="*/ 0 w 90"/>
                              <a:gd name="T21" fmla="*/ 80 h 88"/>
                              <a:gd name="T22" fmla="*/ 5 w 90"/>
                              <a:gd name="T23" fmla="*/ 73 h 88"/>
                              <a:gd name="T24" fmla="*/ 10 w 90"/>
                              <a:gd name="T25" fmla="*/ 68 h 88"/>
                              <a:gd name="T26" fmla="*/ 15 w 90"/>
                              <a:gd name="T27" fmla="*/ 63 h 88"/>
                              <a:gd name="T28" fmla="*/ 22 w 90"/>
                              <a:gd name="T29" fmla="*/ 58 h 88"/>
                              <a:gd name="T30" fmla="*/ 30 w 90"/>
                              <a:gd name="T31" fmla="*/ 55 h 88"/>
                              <a:gd name="T32" fmla="*/ 37 w 90"/>
                              <a:gd name="T33" fmla="*/ 55 h 88"/>
                              <a:gd name="T34" fmla="*/ 47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7" y="55"/>
                                </a:moveTo>
                                <a:lnTo>
                                  <a:pt x="90" y="0"/>
                                </a:lnTo>
                                <a:lnTo>
                                  <a:pt x="47" y="55"/>
                                </a:lnTo>
                                <a:close/>
                                <a:moveTo>
                                  <a:pt x="47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3"/>
                                </a:lnTo>
                                <a:lnTo>
                                  <a:pt x="20" y="85"/>
                                </a:lnTo>
                                <a:lnTo>
                                  <a:pt x="15" y="88"/>
                                </a:lnTo>
                                <a:lnTo>
                                  <a:pt x="8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0"/>
                                </a:lnTo>
                                <a:lnTo>
                                  <a:pt x="5" y="73"/>
                                </a:lnTo>
                                <a:lnTo>
                                  <a:pt x="10" y="68"/>
                                </a:lnTo>
                                <a:lnTo>
                                  <a:pt x="15" y="63"/>
                                </a:lnTo>
                                <a:lnTo>
                                  <a:pt x="22" y="58"/>
                                </a:lnTo>
                                <a:lnTo>
                                  <a:pt x="30" y="55"/>
                                </a:lnTo>
                                <a:lnTo>
                                  <a:pt x="37" y="55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7379"/>
                        <wps:cNvSpPr>
                          <a:spLocks/>
                        </wps:cNvSpPr>
                        <wps:spPr bwMode="auto">
                          <a:xfrm>
                            <a:off x="6774" y="1242"/>
                            <a:ext cx="43" cy="55"/>
                          </a:xfrm>
                          <a:custGeom>
                            <a:avLst/>
                            <a:gdLst>
                              <a:gd name="T0" fmla="*/ 0 w 43"/>
                              <a:gd name="T1" fmla="*/ 55 h 55"/>
                              <a:gd name="T2" fmla="*/ 43 w 43"/>
                              <a:gd name="T3" fmla="*/ 0 h 55"/>
                              <a:gd name="T4" fmla="*/ 0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0" y="55"/>
                                </a:moveTo>
                                <a:lnTo>
                                  <a:pt x="4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7380"/>
                        <wps:cNvSpPr>
                          <a:spLocks/>
                        </wps:cNvSpPr>
                        <wps:spPr bwMode="auto">
                          <a:xfrm>
                            <a:off x="6727" y="1297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3"/>
                              <a:gd name="T2" fmla="*/ 37 w 47"/>
                              <a:gd name="T3" fmla="*/ 15 h 33"/>
                              <a:gd name="T4" fmla="*/ 27 w 47"/>
                              <a:gd name="T5" fmla="*/ 28 h 33"/>
                              <a:gd name="T6" fmla="*/ 20 w 47"/>
                              <a:gd name="T7" fmla="*/ 30 h 33"/>
                              <a:gd name="T8" fmla="*/ 15 w 47"/>
                              <a:gd name="T9" fmla="*/ 33 h 33"/>
                              <a:gd name="T10" fmla="*/ 8 w 47"/>
                              <a:gd name="T11" fmla="*/ 33 h 33"/>
                              <a:gd name="T12" fmla="*/ 0 w 47"/>
                              <a:gd name="T13" fmla="*/ 33 h 33"/>
                              <a:gd name="T14" fmla="*/ 0 w 47"/>
                              <a:gd name="T15" fmla="*/ 25 h 33"/>
                              <a:gd name="T16" fmla="*/ 5 w 47"/>
                              <a:gd name="T17" fmla="*/ 18 h 33"/>
                              <a:gd name="T18" fmla="*/ 10 w 47"/>
                              <a:gd name="T19" fmla="*/ 13 h 33"/>
                              <a:gd name="T20" fmla="*/ 15 w 47"/>
                              <a:gd name="T21" fmla="*/ 8 h 33"/>
                              <a:gd name="T22" fmla="*/ 22 w 47"/>
                              <a:gd name="T23" fmla="*/ 3 h 33"/>
                              <a:gd name="T24" fmla="*/ 30 w 47"/>
                              <a:gd name="T25" fmla="*/ 0 h 33"/>
                              <a:gd name="T26" fmla="*/ 37 w 47"/>
                              <a:gd name="T27" fmla="*/ 0 h 33"/>
                              <a:gd name="T28" fmla="*/ 47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8"/>
                                </a:lnTo>
                                <a:lnTo>
                                  <a:pt x="20" y="30"/>
                                </a:lnTo>
                                <a:lnTo>
                                  <a:pt x="15" y="33"/>
                                </a:lnTo>
                                <a:lnTo>
                                  <a:pt x="8" y="33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7381"/>
                        <wps:cNvSpPr>
                          <a:spLocks noEditPoints="1"/>
                        </wps:cNvSpPr>
                        <wps:spPr bwMode="auto">
                          <a:xfrm>
                            <a:off x="6697" y="1292"/>
                            <a:ext cx="100" cy="73"/>
                          </a:xfrm>
                          <a:custGeom>
                            <a:avLst/>
                            <a:gdLst>
                              <a:gd name="T0" fmla="*/ 47 w 100"/>
                              <a:gd name="T1" fmla="*/ 43 h 73"/>
                              <a:gd name="T2" fmla="*/ 100 w 100"/>
                              <a:gd name="T3" fmla="*/ 0 h 73"/>
                              <a:gd name="T4" fmla="*/ 47 w 100"/>
                              <a:gd name="T5" fmla="*/ 43 h 73"/>
                              <a:gd name="T6" fmla="*/ 47 w 100"/>
                              <a:gd name="T7" fmla="*/ 43 h 73"/>
                              <a:gd name="T8" fmla="*/ 40 w 100"/>
                              <a:gd name="T9" fmla="*/ 55 h 73"/>
                              <a:gd name="T10" fmla="*/ 28 w 100"/>
                              <a:gd name="T11" fmla="*/ 65 h 73"/>
                              <a:gd name="T12" fmla="*/ 15 w 100"/>
                              <a:gd name="T13" fmla="*/ 73 h 73"/>
                              <a:gd name="T14" fmla="*/ 0 w 100"/>
                              <a:gd name="T15" fmla="*/ 73 h 73"/>
                              <a:gd name="T16" fmla="*/ 3 w 100"/>
                              <a:gd name="T17" fmla="*/ 65 h 73"/>
                              <a:gd name="T18" fmla="*/ 5 w 100"/>
                              <a:gd name="T19" fmla="*/ 58 h 73"/>
                              <a:gd name="T20" fmla="*/ 10 w 100"/>
                              <a:gd name="T21" fmla="*/ 53 h 73"/>
                              <a:gd name="T22" fmla="*/ 18 w 100"/>
                              <a:gd name="T23" fmla="*/ 48 h 73"/>
                              <a:gd name="T24" fmla="*/ 23 w 100"/>
                              <a:gd name="T25" fmla="*/ 43 h 73"/>
                              <a:gd name="T26" fmla="*/ 33 w 100"/>
                              <a:gd name="T27" fmla="*/ 40 h 73"/>
                              <a:gd name="T28" fmla="*/ 40 w 100"/>
                              <a:gd name="T29" fmla="*/ 40 h 73"/>
                              <a:gd name="T30" fmla="*/ 47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47" y="43"/>
                                </a:moveTo>
                                <a:lnTo>
                                  <a:pt x="10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40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3"/>
                                </a:lnTo>
                                <a:lnTo>
                                  <a:pt x="0" y="73"/>
                                </a:lnTo>
                                <a:lnTo>
                                  <a:pt x="3" y="65"/>
                                </a:lnTo>
                                <a:lnTo>
                                  <a:pt x="5" y="58"/>
                                </a:lnTo>
                                <a:lnTo>
                                  <a:pt x="10" y="53"/>
                                </a:lnTo>
                                <a:lnTo>
                                  <a:pt x="18" y="48"/>
                                </a:lnTo>
                                <a:lnTo>
                                  <a:pt x="23" y="43"/>
                                </a:lnTo>
                                <a:lnTo>
                                  <a:pt x="33" y="40"/>
                                </a:lnTo>
                                <a:lnTo>
                                  <a:pt x="40" y="4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7382"/>
                        <wps:cNvSpPr>
                          <a:spLocks/>
                        </wps:cNvSpPr>
                        <wps:spPr bwMode="auto">
                          <a:xfrm>
                            <a:off x="6744" y="1292"/>
                            <a:ext cx="53" cy="43"/>
                          </a:xfrm>
                          <a:custGeom>
                            <a:avLst/>
                            <a:gdLst>
                              <a:gd name="T0" fmla="*/ 0 w 53"/>
                              <a:gd name="T1" fmla="*/ 43 h 43"/>
                              <a:gd name="T2" fmla="*/ 53 w 53"/>
                              <a:gd name="T3" fmla="*/ 0 h 43"/>
                              <a:gd name="T4" fmla="*/ 0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0" y="43"/>
                                </a:moveTo>
                                <a:lnTo>
                                  <a:pt x="53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7383"/>
                        <wps:cNvSpPr>
                          <a:spLocks/>
                        </wps:cNvSpPr>
                        <wps:spPr bwMode="auto">
                          <a:xfrm>
                            <a:off x="6697" y="1332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3"/>
                              <a:gd name="T2" fmla="*/ 40 w 47"/>
                              <a:gd name="T3" fmla="*/ 15 h 33"/>
                              <a:gd name="T4" fmla="*/ 28 w 47"/>
                              <a:gd name="T5" fmla="*/ 25 h 33"/>
                              <a:gd name="T6" fmla="*/ 15 w 47"/>
                              <a:gd name="T7" fmla="*/ 33 h 33"/>
                              <a:gd name="T8" fmla="*/ 0 w 47"/>
                              <a:gd name="T9" fmla="*/ 33 h 33"/>
                              <a:gd name="T10" fmla="*/ 3 w 47"/>
                              <a:gd name="T11" fmla="*/ 25 h 33"/>
                              <a:gd name="T12" fmla="*/ 5 w 47"/>
                              <a:gd name="T13" fmla="*/ 18 h 33"/>
                              <a:gd name="T14" fmla="*/ 10 w 47"/>
                              <a:gd name="T15" fmla="*/ 13 h 33"/>
                              <a:gd name="T16" fmla="*/ 18 w 47"/>
                              <a:gd name="T17" fmla="*/ 8 h 33"/>
                              <a:gd name="T18" fmla="*/ 23 w 47"/>
                              <a:gd name="T19" fmla="*/ 3 h 33"/>
                              <a:gd name="T20" fmla="*/ 33 w 47"/>
                              <a:gd name="T21" fmla="*/ 0 h 33"/>
                              <a:gd name="T22" fmla="*/ 40 w 47"/>
                              <a:gd name="T23" fmla="*/ 0 h 33"/>
                              <a:gd name="T24" fmla="*/ 47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3"/>
                                </a:moveTo>
                                <a:lnTo>
                                  <a:pt x="40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3" y="3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7384"/>
                        <wps:cNvSpPr>
                          <a:spLocks noEditPoints="1"/>
                        </wps:cNvSpPr>
                        <wps:spPr bwMode="auto">
                          <a:xfrm>
                            <a:off x="6677" y="1325"/>
                            <a:ext cx="100" cy="72"/>
                          </a:xfrm>
                          <a:custGeom>
                            <a:avLst/>
                            <a:gdLst>
                              <a:gd name="T0" fmla="*/ 48 w 100"/>
                              <a:gd name="T1" fmla="*/ 42 h 72"/>
                              <a:gd name="T2" fmla="*/ 100 w 100"/>
                              <a:gd name="T3" fmla="*/ 0 h 72"/>
                              <a:gd name="T4" fmla="*/ 48 w 100"/>
                              <a:gd name="T5" fmla="*/ 42 h 72"/>
                              <a:gd name="T6" fmla="*/ 48 w 100"/>
                              <a:gd name="T7" fmla="*/ 42 h 72"/>
                              <a:gd name="T8" fmla="*/ 38 w 100"/>
                              <a:gd name="T9" fmla="*/ 55 h 72"/>
                              <a:gd name="T10" fmla="*/ 28 w 100"/>
                              <a:gd name="T11" fmla="*/ 65 h 72"/>
                              <a:gd name="T12" fmla="*/ 15 w 100"/>
                              <a:gd name="T13" fmla="*/ 72 h 72"/>
                              <a:gd name="T14" fmla="*/ 0 w 100"/>
                              <a:gd name="T15" fmla="*/ 72 h 72"/>
                              <a:gd name="T16" fmla="*/ 0 w 100"/>
                              <a:gd name="T17" fmla="*/ 65 h 72"/>
                              <a:gd name="T18" fmla="*/ 5 w 100"/>
                              <a:gd name="T19" fmla="*/ 60 h 72"/>
                              <a:gd name="T20" fmla="*/ 10 w 100"/>
                              <a:gd name="T21" fmla="*/ 52 h 72"/>
                              <a:gd name="T22" fmla="*/ 15 w 100"/>
                              <a:gd name="T23" fmla="*/ 47 h 72"/>
                              <a:gd name="T24" fmla="*/ 23 w 100"/>
                              <a:gd name="T25" fmla="*/ 45 h 72"/>
                              <a:gd name="T26" fmla="*/ 30 w 100"/>
                              <a:gd name="T27" fmla="*/ 42 h 72"/>
                              <a:gd name="T28" fmla="*/ 38 w 100"/>
                              <a:gd name="T29" fmla="*/ 40 h 72"/>
                              <a:gd name="T30" fmla="*/ 48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48" y="42"/>
                                </a:moveTo>
                                <a:lnTo>
                                  <a:pt x="100" y="0"/>
                                </a:lnTo>
                                <a:lnTo>
                                  <a:pt x="48" y="42"/>
                                </a:lnTo>
                                <a:close/>
                                <a:moveTo>
                                  <a:pt x="48" y="42"/>
                                </a:moveTo>
                                <a:lnTo>
                                  <a:pt x="38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2"/>
                                </a:lnTo>
                                <a:lnTo>
                                  <a:pt x="0" y="72"/>
                                </a:lnTo>
                                <a:lnTo>
                                  <a:pt x="0" y="65"/>
                                </a:lnTo>
                                <a:lnTo>
                                  <a:pt x="5" y="60"/>
                                </a:lnTo>
                                <a:lnTo>
                                  <a:pt x="10" y="52"/>
                                </a:lnTo>
                                <a:lnTo>
                                  <a:pt x="15" y="47"/>
                                </a:lnTo>
                                <a:lnTo>
                                  <a:pt x="23" y="45"/>
                                </a:lnTo>
                                <a:lnTo>
                                  <a:pt x="30" y="42"/>
                                </a:lnTo>
                                <a:lnTo>
                                  <a:pt x="38" y="40"/>
                                </a:lnTo>
                                <a:lnTo>
                                  <a:pt x="4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7385"/>
                        <wps:cNvSpPr>
                          <a:spLocks/>
                        </wps:cNvSpPr>
                        <wps:spPr bwMode="auto">
                          <a:xfrm>
                            <a:off x="6725" y="1325"/>
                            <a:ext cx="52" cy="42"/>
                          </a:xfrm>
                          <a:custGeom>
                            <a:avLst/>
                            <a:gdLst>
                              <a:gd name="T0" fmla="*/ 0 w 52"/>
                              <a:gd name="T1" fmla="*/ 42 h 42"/>
                              <a:gd name="T2" fmla="*/ 52 w 52"/>
                              <a:gd name="T3" fmla="*/ 0 h 42"/>
                              <a:gd name="T4" fmla="*/ 0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0" y="42"/>
                                </a:moveTo>
                                <a:lnTo>
                                  <a:pt x="52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7386"/>
                        <wps:cNvSpPr>
                          <a:spLocks/>
                        </wps:cNvSpPr>
                        <wps:spPr bwMode="auto">
                          <a:xfrm>
                            <a:off x="6677" y="136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5 h 32"/>
                              <a:gd name="T4" fmla="*/ 28 w 48"/>
                              <a:gd name="T5" fmla="*/ 25 h 32"/>
                              <a:gd name="T6" fmla="*/ 15 w 48"/>
                              <a:gd name="T7" fmla="*/ 32 h 32"/>
                              <a:gd name="T8" fmla="*/ 0 w 48"/>
                              <a:gd name="T9" fmla="*/ 32 h 32"/>
                              <a:gd name="T10" fmla="*/ 0 w 48"/>
                              <a:gd name="T11" fmla="*/ 25 h 32"/>
                              <a:gd name="T12" fmla="*/ 5 w 48"/>
                              <a:gd name="T13" fmla="*/ 20 h 32"/>
                              <a:gd name="T14" fmla="*/ 10 w 48"/>
                              <a:gd name="T15" fmla="*/ 12 h 32"/>
                              <a:gd name="T16" fmla="*/ 15 w 48"/>
                              <a:gd name="T17" fmla="*/ 7 h 32"/>
                              <a:gd name="T18" fmla="*/ 23 w 48"/>
                              <a:gd name="T19" fmla="*/ 5 h 32"/>
                              <a:gd name="T20" fmla="*/ 30 w 48"/>
                              <a:gd name="T21" fmla="*/ 2 h 32"/>
                              <a:gd name="T22" fmla="*/ 38 w 48"/>
                              <a:gd name="T23" fmla="*/ 0 h 32"/>
                              <a:gd name="T24" fmla="*/ 48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7387"/>
                        <wps:cNvSpPr>
                          <a:spLocks noEditPoints="1"/>
                        </wps:cNvSpPr>
                        <wps:spPr bwMode="auto">
                          <a:xfrm>
                            <a:off x="6744" y="1202"/>
                            <a:ext cx="90" cy="93"/>
                          </a:xfrm>
                          <a:custGeom>
                            <a:avLst/>
                            <a:gdLst>
                              <a:gd name="T0" fmla="*/ 48 w 90"/>
                              <a:gd name="T1" fmla="*/ 60 h 93"/>
                              <a:gd name="T2" fmla="*/ 90 w 90"/>
                              <a:gd name="T3" fmla="*/ 0 h 93"/>
                              <a:gd name="T4" fmla="*/ 48 w 90"/>
                              <a:gd name="T5" fmla="*/ 60 h 93"/>
                              <a:gd name="T6" fmla="*/ 48 w 90"/>
                              <a:gd name="T7" fmla="*/ 60 h 93"/>
                              <a:gd name="T8" fmla="*/ 40 w 90"/>
                              <a:gd name="T9" fmla="*/ 75 h 93"/>
                              <a:gd name="T10" fmla="*/ 30 w 90"/>
                              <a:gd name="T11" fmla="*/ 85 h 93"/>
                              <a:gd name="T12" fmla="*/ 23 w 90"/>
                              <a:gd name="T13" fmla="*/ 88 h 93"/>
                              <a:gd name="T14" fmla="*/ 18 w 90"/>
                              <a:gd name="T15" fmla="*/ 90 h 93"/>
                              <a:gd name="T16" fmla="*/ 10 w 90"/>
                              <a:gd name="T17" fmla="*/ 93 h 93"/>
                              <a:gd name="T18" fmla="*/ 0 w 90"/>
                              <a:gd name="T19" fmla="*/ 90 h 93"/>
                              <a:gd name="T20" fmla="*/ 3 w 90"/>
                              <a:gd name="T21" fmla="*/ 83 h 93"/>
                              <a:gd name="T22" fmla="*/ 5 w 90"/>
                              <a:gd name="T23" fmla="*/ 75 h 93"/>
                              <a:gd name="T24" fmla="*/ 10 w 90"/>
                              <a:gd name="T25" fmla="*/ 70 h 93"/>
                              <a:gd name="T26" fmla="*/ 18 w 90"/>
                              <a:gd name="T27" fmla="*/ 65 h 93"/>
                              <a:gd name="T28" fmla="*/ 25 w 90"/>
                              <a:gd name="T29" fmla="*/ 60 h 93"/>
                              <a:gd name="T30" fmla="*/ 33 w 90"/>
                              <a:gd name="T31" fmla="*/ 58 h 93"/>
                              <a:gd name="T32" fmla="*/ 40 w 90"/>
                              <a:gd name="T33" fmla="*/ 58 h 93"/>
                              <a:gd name="T34" fmla="*/ 48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8" y="60"/>
                                </a:moveTo>
                                <a:lnTo>
                                  <a:pt x="90" y="0"/>
                                </a:lnTo>
                                <a:lnTo>
                                  <a:pt x="48" y="60"/>
                                </a:lnTo>
                                <a:close/>
                                <a:moveTo>
                                  <a:pt x="48" y="60"/>
                                </a:moveTo>
                                <a:lnTo>
                                  <a:pt x="40" y="75"/>
                                </a:lnTo>
                                <a:lnTo>
                                  <a:pt x="30" y="85"/>
                                </a:lnTo>
                                <a:lnTo>
                                  <a:pt x="23" y="88"/>
                                </a:lnTo>
                                <a:lnTo>
                                  <a:pt x="18" y="90"/>
                                </a:lnTo>
                                <a:lnTo>
                                  <a:pt x="10" y="93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5" y="75"/>
                                </a:lnTo>
                                <a:lnTo>
                                  <a:pt x="10" y="70"/>
                                </a:lnTo>
                                <a:lnTo>
                                  <a:pt x="18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8"/>
                                </a:lnTo>
                                <a:lnTo>
                                  <a:pt x="40" y="58"/>
                                </a:lnTo>
                                <a:lnTo>
                                  <a:pt x="4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7388"/>
                        <wps:cNvSpPr>
                          <a:spLocks/>
                        </wps:cNvSpPr>
                        <wps:spPr bwMode="auto">
                          <a:xfrm>
                            <a:off x="6792" y="1202"/>
                            <a:ext cx="42" cy="60"/>
                          </a:xfrm>
                          <a:custGeom>
                            <a:avLst/>
                            <a:gdLst>
                              <a:gd name="T0" fmla="*/ 0 w 42"/>
                              <a:gd name="T1" fmla="*/ 60 h 60"/>
                              <a:gd name="T2" fmla="*/ 42 w 42"/>
                              <a:gd name="T3" fmla="*/ 0 h 60"/>
                              <a:gd name="T4" fmla="*/ 0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0" y="60"/>
                                </a:moveTo>
                                <a:lnTo>
                                  <a:pt x="4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7389"/>
                        <wps:cNvSpPr>
                          <a:spLocks/>
                        </wps:cNvSpPr>
                        <wps:spPr bwMode="auto">
                          <a:xfrm>
                            <a:off x="6744" y="1260"/>
                            <a:ext cx="48" cy="35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5"/>
                              <a:gd name="T2" fmla="*/ 40 w 48"/>
                              <a:gd name="T3" fmla="*/ 17 h 35"/>
                              <a:gd name="T4" fmla="*/ 30 w 48"/>
                              <a:gd name="T5" fmla="*/ 27 h 35"/>
                              <a:gd name="T6" fmla="*/ 23 w 48"/>
                              <a:gd name="T7" fmla="*/ 30 h 35"/>
                              <a:gd name="T8" fmla="*/ 18 w 48"/>
                              <a:gd name="T9" fmla="*/ 32 h 35"/>
                              <a:gd name="T10" fmla="*/ 10 w 48"/>
                              <a:gd name="T11" fmla="*/ 35 h 35"/>
                              <a:gd name="T12" fmla="*/ 0 w 48"/>
                              <a:gd name="T13" fmla="*/ 32 h 35"/>
                              <a:gd name="T14" fmla="*/ 3 w 48"/>
                              <a:gd name="T15" fmla="*/ 25 h 35"/>
                              <a:gd name="T16" fmla="*/ 5 w 48"/>
                              <a:gd name="T17" fmla="*/ 17 h 35"/>
                              <a:gd name="T18" fmla="*/ 10 w 48"/>
                              <a:gd name="T19" fmla="*/ 12 h 35"/>
                              <a:gd name="T20" fmla="*/ 18 w 48"/>
                              <a:gd name="T21" fmla="*/ 7 h 35"/>
                              <a:gd name="T22" fmla="*/ 25 w 48"/>
                              <a:gd name="T23" fmla="*/ 2 h 35"/>
                              <a:gd name="T24" fmla="*/ 33 w 48"/>
                              <a:gd name="T25" fmla="*/ 0 h 35"/>
                              <a:gd name="T26" fmla="*/ 40 w 48"/>
                              <a:gd name="T27" fmla="*/ 0 h 35"/>
                              <a:gd name="T28" fmla="*/ 48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48" y="2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3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8" y="7"/>
                                </a:lnTo>
                                <a:lnTo>
                                  <a:pt x="25" y="2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7390"/>
                        <wps:cNvSpPr>
                          <a:spLocks noEditPoints="1"/>
                        </wps:cNvSpPr>
                        <wps:spPr bwMode="auto">
                          <a:xfrm>
                            <a:off x="6764" y="1170"/>
                            <a:ext cx="95" cy="87"/>
                          </a:xfrm>
                          <a:custGeom>
                            <a:avLst/>
                            <a:gdLst>
                              <a:gd name="T0" fmla="*/ 48 w 95"/>
                              <a:gd name="T1" fmla="*/ 57 h 87"/>
                              <a:gd name="T2" fmla="*/ 95 w 95"/>
                              <a:gd name="T3" fmla="*/ 0 h 87"/>
                              <a:gd name="T4" fmla="*/ 48 w 95"/>
                              <a:gd name="T5" fmla="*/ 57 h 87"/>
                              <a:gd name="T6" fmla="*/ 48 w 95"/>
                              <a:gd name="T7" fmla="*/ 57 h 87"/>
                              <a:gd name="T8" fmla="*/ 38 w 95"/>
                              <a:gd name="T9" fmla="*/ 72 h 87"/>
                              <a:gd name="T10" fmla="*/ 28 w 95"/>
                              <a:gd name="T11" fmla="*/ 82 h 87"/>
                              <a:gd name="T12" fmla="*/ 20 w 95"/>
                              <a:gd name="T13" fmla="*/ 85 h 87"/>
                              <a:gd name="T14" fmla="*/ 15 w 95"/>
                              <a:gd name="T15" fmla="*/ 87 h 87"/>
                              <a:gd name="T16" fmla="*/ 8 w 95"/>
                              <a:gd name="T17" fmla="*/ 87 h 87"/>
                              <a:gd name="T18" fmla="*/ 0 w 95"/>
                              <a:gd name="T19" fmla="*/ 87 h 87"/>
                              <a:gd name="T20" fmla="*/ 0 w 95"/>
                              <a:gd name="T21" fmla="*/ 80 h 87"/>
                              <a:gd name="T22" fmla="*/ 5 w 95"/>
                              <a:gd name="T23" fmla="*/ 72 h 87"/>
                              <a:gd name="T24" fmla="*/ 10 w 95"/>
                              <a:gd name="T25" fmla="*/ 67 h 87"/>
                              <a:gd name="T26" fmla="*/ 15 w 95"/>
                              <a:gd name="T27" fmla="*/ 62 h 87"/>
                              <a:gd name="T28" fmla="*/ 23 w 95"/>
                              <a:gd name="T29" fmla="*/ 57 h 87"/>
                              <a:gd name="T30" fmla="*/ 30 w 95"/>
                              <a:gd name="T31" fmla="*/ 55 h 87"/>
                              <a:gd name="T32" fmla="*/ 38 w 95"/>
                              <a:gd name="T33" fmla="*/ 55 h 87"/>
                              <a:gd name="T34" fmla="*/ 48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8" y="57"/>
                                </a:moveTo>
                                <a:lnTo>
                                  <a:pt x="95" y="0"/>
                                </a:lnTo>
                                <a:lnTo>
                                  <a:pt x="48" y="57"/>
                                </a:lnTo>
                                <a:close/>
                                <a:moveTo>
                                  <a:pt x="48" y="57"/>
                                </a:moveTo>
                                <a:lnTo>
                                  <a:pt x="38" y="72"/>
                                </a:lnTo>
                                <a:lnTo>
                                  <a:pt x="28" y="82"/>
                                </a:lnTo>
                                <a:lnTo>
                                  <a:pt x="20" y="85"/>
                                </a:lnTo>
                                <a:lnTo>
                                  <a:pt x="15" y="87"/>
                                </a:lnTo>
                                <a:lnTo>
                                  <a:pt x="8" y="87"/>
                                </a:lnTo>
                                <a:lnTo>
                                  <a:pt x="0" y="87"/>
                                </a:lnTo>
                                <a:lnTo>
                                  <a:pt x="0" y="80"/>
                                </a:lnTo>
                                <a:lnTo>
                                  <a:pt x="5" y="72"/>
                                </a:lnTo>
                                <a:lnTo>
                                  <a:pt x="10" y="67"/>
                                </a:lnTo>
                                <a:lnTo>
                                  <a:pt x="15" y="62"/>
                                </a:lnTo>
                                <a:lnTo>
                                  <a:pt x="23" y="57"/>
                                </a:lnTo>
                                <a:lnTo>
                                  <a:pt x="30" y="55"/>
                                </a:lnTo>
                                <a:lnTo>
                                  <a:pt x="38" y="55"/>
                                </a:lnTo>
                                <a:lnTo>
                                  <a:pt x="48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7391"/>
                        <wps:cNvSpPr>
                          <a:spLocks/>
                        </wps:cNvSpPr>
                        <wps:spPr bwMode="auto">
                          <a:xfrm>
                            <a:off x="6812" y="1170"/>
                            <a:ext cx="47" cy="57"/>
                          </a:xfrm>
                          <a:custGeom>
                            <a:avLst/>
                            <a:gdLst>
                              <a:gd name="T0" fmla="*/ 0 w 47"/>
                              <a:gd name="T1" fmla="*/ 57 h 57"/>
                              <a:gd name="T2" fmla="*/ 47 w 47"/>
                              <a:gd name="T3" fmla="*/ 0 h 57"/>
                              <a:gd name="T4" fmla="*/ 0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0" y="57"/>
                                </a:moveTo>
                                <a:lnTo>
                                  <a:pt x="4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7392"/>
                        <wps:cNvSpPr>
                          <a:spLocks/>
                        </wps:cNvSpPr>
                        <wps:spPr bwMode="auto">
                          <a:xfrm>
                            <a:off x="6764" y="122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7 h 32"/>
                              <a:gd name="T4" fmla="*/ 28 w 48"/>
                              <a:gd name="T5" fmla="*/ 27 h 32"/>
                              <a:gd name="T6" fmla="*/ 20 w 48"/>
                              <a:gd name="T7" fmla="*/ 30 h 32"/>
                              <a:gd name="T8" fmla="*/ 15 w 48"/>
                              <a:gd name="T9" fmla="*/ 32 h 32"/>
                              <a:gd name="T10" fmla="*/ 8 w 48"/>
                              <a:gd name="T11" fmla="*/ 32 h 32"/>
                              <a:gd name="T12" fmla="*/ 0 w 48"/>
                              <a:gd name="T13" fmla="*/ 32 h 32"/>
                              <a:gd name="T14" fmla="*/ 0 w 48"/>
                              <a:gd name="T15" fmla="*/ 25 h 32"/>
                              <a:gd name="T16" fmla="*/ 5 w 48"/>
                              <a:gd name="T17" fmla="*/ 17 h 32"/>
                              <a:gd name="T18" fmla="*/ 10 w 48"/>
                              <a:gd name="T19" fmla="*/ 12 h 32"/>
                              <a:gd name="T20" fmla="*/ 15 w 48"/>
                              <a:gd name="T21" fmla="*/ 7 h 32"/>
                              <a:gd name="T22" fmla="*/ 23 w 48"/>
                              <a:gd name="T23" fmla="*/ 2 h 32"/>
                              <a:gd name="T24" fmla="*/ 30 w 48"/>
                              <a:gd name="T25" fmla="*/ 0 h 32"/>
                              <a:gd name="T26" fmla="*/ 38 w 48"/>
                              <a:gd name="T27" fmla="*/ 0 h 32"/>
                              <a:gd name="T28" fmla="*/ 48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0" y="30"/>
                                </a:lnTo>
                                <a:lnTo>
                                  <a:pt x="15" y="32"/>
                                </a:lnTo>
                                <a:lnTo>
                                  <a:pt x="8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7393"/>
                        <wps:cNvSpPr>
                          <a:spLocks noEditPoints="1"/>
                        </wps:cNvSpPr>
                        <wps:spPr bwMode="auto">
                          <a:xfrm>
                            <a:off x="6782" y="1143"/>
                            <a:ext cx="89" cy="84"/>
                          </a:xfrm>
                          <a:custGeom>
                            <a:avLst/>
                            <a:gdLst>
                              <a:gd name="T0" fmla="*/ 44 w 89"/>
                              <a:gd name="T1" fmla="*/ 52 h 84"/>
                              <a:gd name="T2" fmla="*/ 89 w 89"/>
                              <a:gd name="T3" fmla="*/ 0 h 84"/>
                              <a:gd name="T4" fmla="*/ 44 w 89"/>
                              <a:gd name="T5" fmla="*/ 52 h 84"/>
                              <a:gd name="T6" fmla="*/ 44 w 89"/>
                              <a:gd name="T7" fmla="*/ 52 h 84"/>
                              <a:gd name="T8" fmla="*/ 37 w 89"/>
                              <a:gd name="T9" fmla="*/ 67 h 84"/>
                              <a:gd name="T10" fmla="*/ 27 w 89"/>
                              <a:gd name="T11" fmla="*/ 77 h 84"/>
                              <a:gd name="T12" fmla="*/ 20 w 89"/>
                              <a:gd name="T13" fmla="*/ 82 h 84"/>
                              <a:gd name="T14" fmla="*/ 15 w 89"/>
                              <a:gd name="T15" fmla="*/ 84 h 84"/>
                              <a:gd name="T16" fmla="*/ 7 w 89"/>
                              <a:gd name="T17" fmla="*/ 84 h 84"/>
                              <a:gd name="T18" fmla="*/ 0 w 89"/>
                              <a:gd name="T19" fmla="*/ 84 h 84"/>
                              <a:gd name="T20" fmla="*/ 0 w 89"/>
                              <a:gd name="T21" fmla="*/ 77 h 84"/>
                              <a:gd name="T22" fmla="*/ 2 w 89"/>
                              <a:gd name="T23" fmla="*/ 69 h 84"/>
                              <a:gd name="T24" fmla="*/ 7 w 89"/>
                              <a:gd name="T25" fmla="*/ 62 h 84"/>
                              <a:gd name="T26" fmla="*/ 15 w 89"/>
                              <a:gd name="T27" fmla="*/ 57 h 84"/>
                              <a:gd name="T28" fmla="*/ 20 w 89"/>
                              <a:gd name="T29" fmla="*/ 54 h 84"/>
                              <a:gd name="T30" fmla="*/ 27 w 89"/>
                              <a:gd name="T31" fmla="*/ 49 h 84"/>
                              <a:gd name="T32" fmla="*/ 37 w 89"/>
                              <a:gd name="T33" fmla="*/ 49 h 84"/>
                              <a:gd name="T34" fmla="*/ 44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4" y="52"/>
                                </a:moveTo>
                                <a:lnTo>
                                  <a:pt x="89" y="0"/>
                                </a:lnTo>
                                <a:lnTo>
                                  <a:pt x="44" y="52"/>
                                </a:lnTo>
                                <a:close/>
                                <a:moveTo>
                                  <a:pt x="44" y="52"/>
                                </a:moveTo>
                                <a:lnTo>
                                  <a:pt x="37" y="67"/>
                                </a:lnTo>
                                <a:lnTo>
                                  <a:pt x="27" y="77"/>
                                </a:lnTo>
                                <a:lnTo>
                                  <a:pt x="20" y="82"/>
                                </a:lnTo>
                                <a:lnTo>
                                  <a:pt x="15" y="84"/>
                                </a:lnTo>
                                <a:lnTo>
                                  <a:pt x="7" y="84"/>
                                </a:lnTo>
                                <a:lnTo>
                                  <a:pt x="0" y="84"/>
                                </a:lnTo>
                                <a:lnTo>
                                  <a:pt x="0" y="77"/>
                                </a:lnTo>
                                <a:lnTo>
                                  <a:pt x="2" y="69"/>
                                </a:lnTo>
                                <a:lnTo>
                                  <a:pt x="7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4"/>
                                </a:lnTo>
                                <a:lnTo>
                                  <a:pt x="27" y="49"/>
                                </a:lnTo>
                                <a:lnTo>
                                  <a:pt x="37" y="49"/>
                                </a:lnTo>
                                <a:lnTo>
                                  <a:pt x="4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7394"/>
                        <wps:cNvSpPr>
                          <a:spLocks/>
                        </wps:cNvSpPr>
                        <wps:spPr bwMode="auto">
                          <a:xfrm>
                            <a:off x="6826" y="1143"/>
                            <a:ext cx="45" cy="52"/>
                          </a:xfrm>
                          <a:custGeom>
                            <a:avLst/>
                            <a:gdLst>
                              <a:gd name="T0" fmla="*/ 0 w 45"/>
                              <a:gd name="T1" fmla="*/ 52 h 52"/>
                              <a:gd name="T2" fmla="*/ 45 w 45"/>
                              <a:gd name="T3" fmla="*/ 0 h 52"/>
                              <a:gd name="T4" fmla="*/ 0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0" y="52"/>
                                </a:moveTo>
                                <a:lnTo>
                                  <a:pt x="4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7395"/>
                        <wps:cNvSpPr>
                          <a:spLocks/>
                        </wps:cNvSpPr>
                        <wps:spPr bwMode="auto">
                          <a:xfrm>
                            <a:off x="6782" y="1192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3 h 35"/>
                              <a:gd name="T2" fmla="*/ 37 w 44"/>
                              <a:gd name="T3" fmla="*/ 18 h 35"/>
                              <a:gd name="T4" fmla="*/ 27 w 44"/>
                              <a:gd name="T5" fmla="*/ 28 h 35"/>
                              <a:gd name="T6" fmla="*/ 20 w 44"/>
                              <a:gd name="T7" fmla="*/ 33 h 35"/>
                              <a:gd name="T8" fmla="*/ 15 w 44"/>
                              <a:gd name="T9" fmla="*/ 35 h 35"/>
                              <a:gd name="T10" fmla="*/ 7 w 44"/>
                              <a:gd name="T11" fmla="*/ 35 h 35"/>
                              <a:gd name="T12" fmla="*/ 0 w 44"/>
                              <a:gd name="T13" fmla="*/ 35 h 35"/>
                              <a:gd name="T14" fmla="*/ 0 w 44"/>
                              <a:gd name="T15" fmla="*/ 28 h 35"/>
                              <a:gd name="T16" fmla="*/ 2 w 44"/>
                              <a:gd name="T17" fmla="*/ 20 h 35"/>
                              <a:gd name="T18" fmla="*/ 7 w 44"/>
                              <a:gd name="T19" fmla="*/ 13 h 35"/>
                              <a:gd name="T20" fmla="*/ 15 w 44"/>
                              <a:gd name="T21" fmla="*/ 8 h 35"/>
                              <a:gd name="T22" fmla="*/ 20 w 44"/>
                              <a:gd name="T23" fmla="*/ 5 h 35"/>
                              <a:gd name="T24" fmla="*/ 27 w 44"/>
                              <a:gd name="T25" fmla="*/ 0 h 35"/>
                              <a:gd name="T26" fmla="*/ 37 w 44"/>
                              <a:gd name="T27" fmla="*/ 0 h 35"/>
                              <a:gd name="T28" fmla="*/ 44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0"/>
                                </a:lnTo>
                                <a:lnTo>
                                  <a:pt x="7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7396"/>
                        <wps:cNvSpPr>
                          <a:spLocks noEditPoints="1"/>
                        </wps:cNvSpPr>
                        <wps:spPr bwMode="auto">
                          <a:xfrm>
                            <a:off x="6799" y="1098"/>
                            <a:ext cx="85" cy="92"/>
                          </a:xfrm>
                          <a:custGeom>
                            <a:avLst/>
                            <a:gdLst>
                              <a:gd name="T0" fmla="*/ 47 w 85"/>
                              <a:gd name="T1" fmla="*/ 60 h 92"/>
                              <a:gd name="T2" fmla="*/ 85 w 85"/>
                              <a:gd name="T3" fmla="*/ 0 h 92"/>
                              <a:gd name="T4" fmla="*/ 47 w 85"/>
                              <a:gd name="T5" fmla="*/ 60 h 92"/>
                              <a:gd name="T6" fmla="*/ 47 w 85"/>
                              <a:gd name="T7" fmla="*/ 60 h 92"/>
                              <a:gd name="T8" fmla="*/ 40 w 85"/>
                              <a:gd name="T9" fmla="*/ 74 h 92"/>
                              <a:gd name="T10" fmla="*/ 30 w 85"/>
                              <a:gd name="T11" fmla="*/ 84 h 92"/>
                              <a:gd name="T12" fmla="*/ 22 w 85"/>
                              <a:gd name="T13" fmla="*/ 87 h 92"/>
                              <a:gd name="T14" fmla="*/ 18 w 85"/>
                              <a:gd name="T15" fmla="*/ 89 h 92"/>
                              <a:gd name="T16" fmla="*/ 10 w 85"/>
                              <a:gd name="T17" fmla="*/ 92 h 92"/>
                              <a:gd name="T18" fmla="*/ 0 w 85"/>
                              <a:gd name="T19" fmla="*/ 92 h 92"/>
                              <a:gd name="T20" fmla="*/ 3 w 85"/>
                              <a:gd name="T21" fmla="*/ 84 h 92"/>
                              <a:gd name="T22" fmla="*/ 5 w 85"/>
                              <a:gd name="T23" fmla="*/ 77 h 92"/>
                              <a:gd name="T24" fmla="*/ 10 w 85"/>
                              <a:gd name="T25" fmla="*/ 70 h 92"/>
                              <a:gd name="T26" fmla="*/ 15 w 85"/>
                              <a:gd name="T27" fmla="*/ 65 h 92"/>
                              <a:gd name="T28" fmla="*/ 22 w 85"/>
                              <a:gd name="T29" fmla="*/ 60 h 92"/>
                              <a:gd name="T30" fmla="*/ 30 w 85"/>
                              <a:gd name="T31" fmla="*/ 57 h 92"/>
                              <a:gd name="T32" fmla="*/ 40 w 85"/>
                              <a:gd name="T33" fmla="*/ 57 h 92"/>
                              <a:gd name="T34" fmla="*/ 47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47" y="60"/>
                                </a:moveTo>
                                <a:lnTo>
                                  <a:pt x="85" y="0"/>
                                </a:lnTo>
                                <a:lnTo>
                                  <a:pt x="47" y="60"/>
                                </a:lnTo>
                                <a:close/>
                                <a:moveTo>
                                  <a:pt x="47" y="60"/>
                                </a:moveTo>
                                <a:lnTo>
                                  <a:pt x="40" y="74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18" y="89"/>
                                </a:lnTo>
                                <a:lnTo>
                                  <a:pt x="10" y="92"/>
                                </a:lnTo>
                                <a:lnTo>
                                  <a:pt x="0" y="92"/>
                                </a:lnTo>
                                <a:lnTo>
                                  <a:pt x="3" y="84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0"/>
                                </a:lnTo>
                                <a:lnTo>
                                  <a:pt x="30" y="57"/>
                                </a:lnTo>
                                <a:lnTo>
                                  <a:pt x="40" y="57"/>
                                </a:lnTo>
                                <a:lnTo>
                                  <a:pt x="4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7397"/>
                        <wps:cNvSpPr>
                          <a:spLocks/>
                        </wps:cNvSpPr>
                        <wps:spPr bwMode="auto">
                          <a:xfrm>
                            <a:off x="6846" y="1098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7398"/>
                        <wps:cNvSpPr>
                          <a:spLocks/>
                        </wps:cNvSpPr>
                        <wps:spPr bwMode="auto">
                          <a:xfrm>
                            <a:off x="6799" y="1155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5"/>
                              <a:gd name="T2" fmla="*/ 40 w 47"/>
                              <a:gd name="T3" fmla="*/ 17 h 35"/>
                              <a:gd name="T4" fmla="*/ 30 w 47"/>
                              <a:gd name="T5" fmla="*/ 27 h 35"/>
                              <a:gd name="T6" fmla="*/ 22 w 47"/>
                              <a:gd name="T7" fmla="*/ 30 h 35"/>
                              <a:gd name="T8" fmla="*/ 18 w 47"/>
                              <a:gd name="T9" fmla="*/ 32 h 35"/>
                              <a:gd name="T10" fmla="*/ 10 w 47"/>
                              <a:gd name="T11" fmla="*/ 35 h 35"/>
                              <a:gd name="T12" fmla="*/ 0 w 47"/>
                              <a:gd name="T13" fmla="*/ 35 h 35"/>
                              <a:gd name="T14" fmla="*/ 3 w 47"/>
                              <a:gd name="T15" fmla="*/ 27 h 35"/>
                              <a:gd name="T16" fmla="*/ 5 w 47"/>
                              <a:gd name="T17" fmla="*/ 20 h 35"/>
                              <a:gd name="T18" fmla="*/ 10 w 47"/>
                              <a:gd name="T19" fmla="*/ 13 h 35"/>
                              <a:gd name="T20" fmla="*/ 15 w 47"/>
                              <a:gd name="T21" fmla="*/ 8 h 35"/>
                              <a:gd name="T22" fmla="*/ 22 w 47"/>
                              <a:gd name="T23" fmla="*/ 3 h 35"/>
                              <a:gd name="T24" fmla="*/ 30 w 47"/>
                              <a:gd name="T25" fmla="*/ 0 h 35"/>
                              <a:gd name="T26" fmla="*/ 40 w 47"/>
                              <a:gd name="T27" fmla="*/ 0 h 35"/>
                              <a:gd name="T28" fmla="*/ 47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3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2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5"/>
                                </a:lnTo>
                                <a:lnTo>
                                  <a:pt x="3" y="27"/>
                                </a:lnTo>
                                <a:lnTo>
                                  <a:pt x="5" y="20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7399"/>
                        <wps:cNvSpPr>
                          <a:spLocks noEditPoints="1"/>
                        </wps:cNvSpPr>
                        <wps:spPr bwMode="auto">
                          <a:xfrm>
                            <a:off x="6814" y="1050"/>
                            <a:ext cx="75" cy="110"/>
                          </a:xfrm>
                          <a:custGeom>
                            <a:avLst/>
                            <a:gdLst>
                              <a:gd name="T0" fmla="*/ 42 w 75"/>
                              <a:gd name="T1" fmla="*/ 68 h 110"/>
                              <a:gd name="T2" fmla="*/ 75 w 75"/>
                              <a:gd name="T3" fmla="*/ 0 h 110"/>
                              <a:gd name="T4" fmla="*/ 42 w 75"/>
                              <a:gd name="T5" fmla="*/ 68 h 110"/>
                              <a:gd name="T6" fmla="*/ 42 w 75"/>
                              <a:gd name="T7" fmla="*/ 68 h 110"/>
                              <a:gd name="T8" fmla="*/ 35 w 75"/>
                              <a:gd name="T9" fmla="*/ 85 h 110"/>
                              <a:gd name="T10" fmla="*/ 25 w 75"/>
                              <a:gd name="T11" fmla="*/ 98 h 110"/>
                              <a:gd name="T12" fmla="*/ 20 w 75"/>
                              <a:gd name="T13" fmla="*/ 103 h 110"/>
                              <a:gd name="T14" fmla="*/ 15 w 75"/>
                              <a:gd name="T15" fmla="*/ 105 h 110"/>
                              <a:gd name="T16" fmla="*/ 7 w 75"/>
                              <a:gd name="T17" fmla="*/ 108 h 110"/>
                              <a:gd name="T18" fmla="*/ 0 w 75"/>
                              <a:gd name="T19" fmla="*/ 110 h 110"/>
                              <a:gd name="T20" fmla="*/ 0 w 75"/>
                              <a:gd name="T21" fmla="*/ 100 h 110"/>
                              <a:gd name="T22" fmla="*/ 3 w 75"/>
                              <a:gd name="T23" fmla="*/ 93 h 110"/>
                              <a:gd name="T24" fmla="*/ 7 w 75"/>
                              <a:gd name="T25" fmla="*/ 85 h 110"/>
                              <a:gd name="T26" fmla="*/ 12 w 75"/>
                              <a:gd name="T27" fmla="*/ 78 h 110"/>
                              <a:gd name="T28" fmla="*/ 20 w 75"/>
                              <a:gd name="T29" fmla="*/ 73 h 110"/>
                              <a:gd name="T30" fmla="*/ 27 w 75"/>
                              <a:gd name="T31" fmla="*/ 70 h 110"/>
                              <a:gd name="T32" fmla="*/ 35 w 75"/>
                              <a:gd name="T33" fmla="*/ 68 h 110"/>
                              <a:gd name="T34" fmla="*/ 42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2" y="68"/>
                                </a:moveTo>
                                <a:lnTo>
                                  <a:pt x="75" y="0"/>
                                </a:lnTo>
                                <a:lnTo>
                                  <a:pt x="42" y="68"/>
                                </a:lnTo>
                                <a:close/>
                                <a:moveTo>
                                  <a:pt x="42" y="68"/>
                                </a:moveTo>
                                <a:lnTo>
                                  <a:pt x="35" y="85"/>
                                </a:lnTo>
                                <a:lnTo>
                                  <a:pt x="25" y="98"/>
                                </a:lnTo>
                                <a:lnTo>
                                  <a:pt x="20" y="103"/>
                                </a:lnTo>
                                <a:lnTo>
                                  <a:pt x="15" y="105"/>
                                </a:lnTo>
                                <a:lnTo>
                                  <a:pt x="7" y="108"/>
                                </a:lnTo>
                                <a:lnTo>
                                  <a:pt x="0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3"/>
                                </a:lnTo>
                                <a:lnTo>
                                  <a:pt x="7" y="85"/>
                                </a:lnTo>
                                <a:lnTo>
                                  <a:pt x="12" y="78"/>
                                </a:lnTo>
                                <a:lnTo>
                                  <a:pt x="20" y="73"/>
                                </a:lnTo>
                                <a:lnTo>
                                  <a:pt x="27" y="70"/>
                                </a:lnTo>
                                <a:lnTo>
                                  <a:pt x="35" y="68"/>
                                </a:lnTo>
                                <a:lnTo>
                                  <a:pt x="4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7400"/>
                        <wps:cNvSpPr>
                          <a:spLocks/>
                        </wps:cNvSpPr>
                        <wps:spPr bwMode="auto">
                          <a:xfrm>
                            <a:off x="6856" y="1050"/>
                            <a:ext cx="33" cy="68"/>
                          </a:xfrm>
                          <a:custGeom>
                            <a:avLst/>
                            <a:gdLst>
                              <a:gd name="T0" fmla="*/ 0 w 33"/>
                              <a:gd name="T1" fmla="*/ 68 h 68"/>
                              <a:gd name="T2" fmla="*/ 33 w 33"/>
                              <a:gd name="T3" fmla="*/ 0 h 68"/>
                              <a:gd name="T4" fmla="*/ 0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0" y="68"/>
                                </a:moveTo>
                                <a:lnTo>
                                  <a:pt x="3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7401"/>
                        <wps:cNvSpPr>
                          <a:spLocks/>
                        </wps:cNvSpPr>
                        <wps:spPr bwMode="auto">
                          <a:xfrm>
                            <a:off x="6814" y="1118"/>
                            <a:ext cx="42" cy="4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2"/>
                              <a:gd name="T2" fmla="*/ 35 w 42"/>
                              <a:gd name="T3" fmla="*/ 17 h 42"/>
                              <a:gd name="T4" fmla="*/ 25 w 42"/>
                              <a:gd name="T5" fmla="*/ 30 h 42"/>
                              <a:gd name="T6" fmla="*/ 20 w 42"/>
                              <a:gd name="T7" fmla="*/ 35 h 42"/>
                              <a:gd name="T8" fmla="*/ 15 w 42"/>
                              <a:gd name="T9" fmla="*/ 37 h 42"/>
                              <a:gd name="T10" fmla="*/ 7 w 42"/>
                              <a:gd name="T11" fmla="*/ 40 h 42"/>
                              <a:gd name="T12" fmla="*/ 0 w 42"/>
                              <a:gd name="T13" fmla="*/ 42 h 42"/>
                              <a:gd name="T14" fmla="*/ 0 w 42"/>
                              <a:gd name="T15" fmla="*/ 32 h 42"/>
                              <a:gd name="T16" fmla="*/ 3 w 42"/>
                              <a:gd name="T17" fmla="*/ 25 h 42"/>
                              <a:gd name="T18" fmla="*/ 7 w 42"/>
                              <a:gd name="T19" fmla="*/ 17 h 42"/>
                              <a:gd name="T20" fmla="*/ 12 w 42"/>
                              <a:gd name="T21" fmla="*/ 10 h 42"/>
                              <a:gd name="T22" fmla="*/ 20 w 42"/>
                              <a:gd name="T23" fmla="*/ 5 h 42"/>
                              <a:gd name="T24" fmla="*/ 27 w 42"/>
                              <a:gd name="T25" fmla="*/ 2 h 42"/>
                              <a:gd name="T26" fmla="*/ 35 w 42"/>
                              <a:gd name="T27" fmla="*/ 0 h 42"/>
                              <a:gd name="T28" fmla="*/ 42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42" y="0"/>
                                </a:moveTo>
                                <a:lnTo>
                                  <a:pt x="35" y="17"/>
                                </a:lnTo>
                                <a:lnTo>
                                  <a:pt x="25" y="30"/>
                                </a:lnTo>
                                <a:lnTo>
                                  <a:pt x="20" y="35"/>
                                </a:lnTo>
                                <a:lnTo>
                                  <a:pt x="15" y="37"/>
                                </a:lnTo>
                                <a:lnTo>
                                  <a:pt x="7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7" y="17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7402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7403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7404"/>
                        <wps:cNvSpPr>
                          <a:spLocks noEditPoints="1"/>
                        </wps:cNvSpPr>
                        <wps:spPr bwMode="auto">
                          <a:xfrm>
                            <a:off x="6712" y="1207"/>
                            <a:ext cx="27" cy="125"/>
                          </a:xfrm>
                          <a:custGeom>
                            <a:avLst/>
                            <a:gdLst>
                              <a:gd name="T0" fmla="*/ 13 w 27"/>
                              <a:gd name="T1" fmla="*/ 68 h 125"/>
                              <a:gd name="T2" fmla="*/ 18 w 27"/>
                              <a:gd name="T3" fmla="*/ 83 h 125"/>
                              <a:gd name="T4" fmla="*/ 20 w 27"/>
                              <a:gd name="T5" fmla="*/ 98 h 125"/>
                              <a:gd name="T6" fmla="*/ 18 w 27"/>
                              <a:gd name="T7" fmla="*/ 113 h 125"/>
                              <a:gd name="T8" fmla="*/ 10 w 27"/>
                              <a:gd name="T9" fmla="*/ 125 h 125"/>
                              <a:gd name="T10" fmla="*/ 5 w 27"/>
                              <a:gd name="T11" fmla="*/ 120 h 125"/>
                              <a:gd name="T12" fmla="*/ 3 w 27"/>
                              <a:gd name="T13" fmla="*/ 115 h 125"/>
                              <a:gd name="T14" fmla="*/ 3 w 27"/>
                              <a:gd name="T15" fmla="*/ 108 h 125"/>
                              <a:gd name="T16" fmla="*/ 0 w 27"/>
                              <a:gd name="T17" fmla="*/ 100 h 125"/>
                              <a:gd name="T18" fmla="*/ 3 w 27"/>
                              <a:gd name="T19" fmla="*/ 90 h 125"/>
                              <a:gd name="T20" fmla="*/ 5 w 27"/>
                              <a:gd name="T21" fmla="*/ 83 h 125"/>
                              <a:gd name="T22" fmla="*/ 8 w 27"/>
                              <a:gd name="T23" fmla="*/ 75 h 125"/>
                              <a:gd name="T24" fmla="*/ 13 w 27"/>
                              <a:gd name="T25" fmla="*/ 68 h 125"/>
                              <a:gd name="T26" fmla="*/ 10 w 27"/>
                              <a:gd name="T27" fmla="*/ 68 h 125"/>
                              <a:gd name="T28" fmla="*/ 27 w 27"/>
                              <a:gd name="T29" fmla="*/ 0 h 125"/>
                              <a:gd name="T30" fmla="*/ 10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3" y="68"/>
                                </a:moveTo>
                                <a:lnTo>
                                  <a:pt x="18" y="83"/>
                                </a:lnTo>
                                <a:lnTo>
                                  <a:pt x="20" y="98"/>
                                </a:lnTo>
                                <a:lnTo>
                                  <a:pt x="18" y="113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5"/>
                                </a:lnTo>
                                <a:lnTo>
                                  <a:pt x="3" y="108"/>
                                </a:lnTo>
                                <a:lnTo>
                                  <a:pt x="0" y="100"/>
                                </a:lnTo>
                                <a:lnTo>
                                  <a:pt x="3" y="90"/>
                                </a:lnTo>
                                <a:lnTo>
                                  <a:pt x="5" y="83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close/>
                                <a:moveTo>
                                  <a:pt x="10" y="68"/>
                                </a:moveTo>
                                <a:lnTo>
                                  <a:pt x="27" y="0"/>
                                </a:lnTo>
                                <a:lnTo>
                                  <a:pt x="1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7405"/>
                        <wps:cNvSpPr>
                          <a:spLocks/>
                        </wps:cNvSpPr>
                        <wps:spPr bwMode="auto">
                          <a:xfrm>
                            <a:off x="6712" y="1275"/>
                            <a:ext cx="20" cy="57"/>
                          </a:xfrm>
                          <a:custGeom>
                            <a:avLst/>
                            <a:gdLst>
                              <a:gd name="T0" fmla="*/ 13 w 20"/>
                              <a:gd name="T1" fmla="*/ 0 h 57"/>
                              <a:gd name="T2" fmla="*/ 18 w 20"/>
                              <a:gd name="T3" fmla="*/ 15 h 57"/>
                              <a:gd name="T4" fmla="*/ 20 w 20"/>
                              <a:gd name="T5" fmla="*/ 30 h 57"/>
                              <a:gd name="T6" fmla="*/ 18 w 20"/>
                              <a:gd name="T7" fmla="*/ 45 h 57"/>
                              <a:gd name="T8" fmla="*/ 10 w 20"/>
                              <a:gd name="T9" fmla="*/ 57 h 57"/>
                              <a:gd name="T10" fmla="*/ 5 w 20"/>
                              <a:gd name="T11" fmla="*/ 52 h 57"/>
                              <a:gd name="T12" fmla="*/ 3 w 20"/>
                              <a:gd name="T13" fmla="*/ 47 h 57"/>
                              <a:gd name="T14" fmla="*/ 3 w 20"/>
                              <a:gd name="T15" fmla="*/ 40 h 57"/>
                              <a:gd name="T16" fmla="*/ 0 w 20"/>
                              <a:gd name="T17" fmla="*/ 32 h 57"/>
                              <a:gd name="T18" fmla="*/ 3 w 20"/>
                              <a:gd name="T19" fmla="*/ 22 h 57"/>
                              <a:gd name="T20" fmla="*/ 5 w 20"/>
                              <a:gd name="T21" fmla="*/ 15 h 57"/>
                              <a:gd name="T22" fmla="*/ 8 w 20"/>
                              <a:gd name="T23" fmla="*/ 7 h 57"/>
                              <a:gd name="T24" fmla="*/ 13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13" y="0"/>
                                </a:moveTo>
                                <a:lnTo>
                                  <a:pt x="18" y="15"/>
                                </a:lnTo>
                                <a:lnTo>
                                  <a:pt x="20" y="30"/>
                                </a:lnTo>
                                <a:lnTo>
                                  <a:pt x="18" y="45"/>
                                </a:lnTo>
                                <a:lnTo>
                                  <a:pt x="10" y="57"/>
                                </a:lnTo>
                                <a:lnTo>
                                  <a:pt x="5" y="52"/>
                                </a:lnTo>
                                <a:lnTo>
                                  <a:pt x="3" y="47"/>
                                </a:lnTo>
                                <a:lnTo>
                                  <a:pt x="3" y="40"/>
                                </a:lnTo>
                                <a:lnTo>
                                  <a:pt x="0" y="32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7406"/>
                        <wps:cNvSpPr>
                          <a:spLocks/>
                        </wps:cNvSpPr>
                        <wps:spPr bwMode="auto">
                          <a:xfrm>
                            <a:off x="6722" y="1207"/>
                            <a:ext cx="17" cy="68"/>
                          </a:xfrm>
                          <a:custGeom>
                            <a:avLst/>
                            <a:gdLst>
                              <a:gd name="T0" fmla="*/ 0 w 17"/>
                              <a:gd name="T1" fmla="*/ 68 h 68"/>
                              <a:gd name="T2" fmla="*/ 17 w 17"/>
                              <a:gd name="T3" fmla="*/ 0 h 68"/>
                              <a:gd name="T4" fmla="*/ 0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0" y="68"/>
                                </a:moveTo>
                                <a:lnTo>
                                  <a:pt x="17" y="0"/>
                                </a:ln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7407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7408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7409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7410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7411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7412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7413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7414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7415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7416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7417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7418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7419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7420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7421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7422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7423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7424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7425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7426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7427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17" y="67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7428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17" y="67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7429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7430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7431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7432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7433"/>
                        <wps:cNvSpPr>
                          <a:spLocks noEditPoints="1"/>
                        </wps:cNvSpPr>
                        <wps:spPr bwMode="auto">
                          <a:xfrm>
                            <a:off x="6695" y="1235"/>
                            <a:ext cx="79" cy="95"/>
                          </a:xfrm>
                          <a:custGeom>
                            <a:avLst/>
                            <a:gdLst>
                              <a:gd name="T0" fmla="*/ 42 w 79"/>
                              <a:gd name="T1" fmla="*/ 60 h 95"/>
                              <a:gd name="T2" fmla="*/ 79 w 79"/>
                              <a:gd name="T3" fmla="*/ 0 h 95"/>
                              <a:gd name="T4" fmla="*/ 42 w 79"/>
                              <a:gd name="T5" fmla="*/ 60 h 95"/>
                              <a:gd name="T6" fmla="*/ 42 w 79"/>
                              <a:gd name="T7" fmla="*/ 60 h 95"/>
                              <a:gd name="T8" fmla="*/ 37 w 79"/>
                              <a:gd name="T9" fmla="*/ 75 h 95"/>
                              <a:gd name="T10" fmla="*/ 27 w 79"/>
                              <a:gd name="T11" fmla="*/ 87 h 95"/>
                              <a:gd name="T12" fmla="*/ 20 w 79"/>
                              <a:gd name="T13" fmla="*/ 90 h 95"/>
                              <a:gd name="T14" fmla="*/ 15 w 79"/>
                              <a:gd name="T15" fmla="*/ 92 h 95"/>
                              <a:gd name="T16" fmla="*/ 7 w 79"/>
                              <a:gd name="T17" fmla="*/ 95 h 95"/>
                              <a:gd name="T18" fmla="*/ 0 w 79"/>
                              <a:gd name="T19" fmla="*/ 95 h 95"/>
                              <a:gd name="T20" fmla="*/ 0 w 79"/>
                              <a:gd name="T21" fmla="*/ 87 h 95"/>
                              <a:gd name="T22" fmla="*/ 2 w 79"/>
                              <a:gd name="T23" fmla="*/ 80 h 95"/>
                              <a:gd name="T24" fmla="*/ 7 w 79"/>
                              <a:gd name="T25" fmla="*/ 75 h 95"/>
                              <a:gd name="T26" fmla="*/ 12 w 79"/>
                              <a:gd name="T27" fmla="*/ 67 h 95"/>
                              <a:gd name="T28" fmla="*/ 20 w 79"/>
                              <a:gd name="T29" fmla="*/ 62 h 95"/>
                              <a:gd name="T30" fmla="*/ 27 w 79"/>
                              <a:gd name="T31" fmla="*/ 60 h 95"/>
                              <a:gd name="T32" fmla="*/ 35 w 79"/>
                              <a:gd name="T33" fmla="*/ 57 h 95"/>
                              <a:gd name="T34" fmla="*/ 42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42" y="60"/>
                                </a:moveTo>
                                <a:lnTo>
                                  <a:pt x="79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7" y="75"/>
                                </a:lnTo>
                                <a:lnTo>
                                  <a:pt x="27" y="87"/>
                                </a:lnTo>
                                <a:lnTo>
                                  <a:pt x="20" y="90"/>
                                </a:lnTo>
                                <a:lnTo>
                                  <a:pt x="15" y="92"/>
                                </a:lnTo>
                                <a:lnTo>
                                  <a:pt x="7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2" y="80"/>
                                </a:lnTo>
                                <a:lnTo>
                                  <a:pt x="7" y="75"/>
                                </a:lnTo>
                                <a:lnTo>
                                  <a:pt x="12" y="67"/>
                                </a:lnTo>
                                <a:lnTo>
                                  <a:pt x="20" y="62"/>
                                </a:lnTo>
                                <a:lnTo>
                                  <a:pt x="27" y="60"/>
                                </a:lnTo>
                                <a:lnTo>
                                  <a:pt x="35" y="57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7434"/>
                        <wps:cNvSpPr>
                          <a:spLocks/>
                        </wps:cNvSpPr>
                        <wps:spPr bwMode="auto">
                          <a:xfrm>
                            <a:off x="6737" y="1235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7435"/>
                        <wps:cNvSpPr>
                          <a:spLocks/>
                        </wps:cNvSpPr>
                        <wps:spPr bwMode="auto">
                          <a:xfrm>
                            <a:off x="6695" y="129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7 w 42"/>
                              <a:gd name="T3" fmla="*/ 18 h 38"/>
                              <a:gd name="T4" fmla="*/ 27 w 42"/>
                              <a:gd name="T5" fmla="*/ 30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8 h 38"/>
                              <a:gd name="T20" fmla="*/ 12 w 42"/>
                              <a:gd name="T21" fmla="*/ 10 h 38"/>
                              <a:gd name="T22" fmla="*/ 20 w 42"/>
                              <a:gd name="T23" fmla="*/ 5 h 38"/>
                              <a:gd name="T24" fmla="*/ 27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8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7436"/>
                        <wps:cNvSpPr>
                          <a:spLocks noEditPoints="1"/>
                        </wps:cNvSpPr>
                        <wps:spPr bwMode="auto">
                          <a:xfrm>
                            <a:off x="6670" y="1285"/>
                            <a:ext cx="89" cy="82"/>
                          </a:xfrm>
                          <a:custGeom>
                            <a:avLst/>
                            <a:gdLst>
                              <a:gd name="T0" fmla="*/ 42 w 89"/>
                              <a:gd name="T1" fmla="*/ 47 h 82"/>
                              <a:gd name="T2" fmla="*/ 89 w 89"/>
                              <a:gd name="T3" fmla="*/ 0 h 82"/>
                              <a:gd name="T4" fmla="*/ 42 w 89"/>
                              <a:gd name="T5" fmla="*/ 47 h 82"/>
                              <a:gd name="T6" fmla="*/ 42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5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2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20 w 89"/>
                              <a:gd name="T25" fmla="*/ 52 h 82"/>
                              <a:gd name="T26" fmla="*/ 27 w 89"/>
                              <a:gd name="T27" fmla="*/ 50 h 82"/>
                              <a:gd name="T28" fmla="*/ 35 w 89"/>
                              <a:gd name="T29" fmla="*/ 47 h 82"/>
                              <a:gd name="T30" fmla="*/ 42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2" y="47"/>
                                </a:moveTo>
                                <a:lnTo>
                                  <a:pt x="89" y="0"/>
                                </a:lnTo>
                                <a:lnTo>
                                  <a:pt x="42" y="47"/>
                                </a:lnTo>
                                <a:close/>
                                <a:moveTo>
                                  <a:pt x="42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7437"/>
                        <wps:cNvSpPr>
                          <a:spLocks/>
                        </wps:cNvSpPr>
                        <wps:spPr bwMode="auto">
                          <a:xfrm>
                            <a:off x="6712" y="1285"/>
                            <a:ext cx="47" cy="47"/>
                          </a:xfrm>
                          <a:custGeom>
                            <a:avLst/>
                            <a:gdLst>
                              <a:gd name="T0" fmla="*/ 0 w 47"/>
                              <a:gd name="T1" fmla="*/ 47 h 47"/>
                              <a:gd name="T2" fmla="*/ 47 w 47"/>
                              <a:gd name="T3" fmla="*/ 0 h 47"/>
                              <a:gd name="T4" fmla="*/ 0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0" y="47"/>
                                </a:moveTo>
                                <a:lnTo>
                                  <a:pt x="47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7438"/>
                        <wps:cNvSpPr>
                          <a:spLocks/>
                        </wps:cNvSpPr>
                        <wps:spPr bwMode="auto">
                          <a:xfrm>
                            <a:off x="6670" y="1332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7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3 h 35"/>
                              <a:gd name="T8" fmla="*/ 0 w 42"/>
                              <a:gd name="T9" fmla="*/ 35 h 35"/>
                              <a:gd name="T10" fmla="*/ 0 w 42"/>
                              <a:gd name="T11" fmla="*/ 28 h 35"/>
                              <a:gd name="T12" fmla="*/ 2 w 42"/>
                              <a:gd name="T13" fmla="*/ 23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3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7439"/>
                        <wps:cNvSpPr>
                          <a:spLocks noEditPoints="1"/>
                        </wps:cNvSpPr>
                        <wps:spPr bwMode="auto">
                          <a:xfrm>
                            <a:off x="6653" y="1320"/>
                            <a:ext cx="89" cy="82"/>
                          </a:xfrm>
                          <a:custGeom>
                            <a:avLst/>
                            <a:gdLst>
                              <a:gd name="T0" fmla="*/ 44 w 89"/>
                              <a:gd name="T1" fmla="*/ 47 h 82"/>
                              <a:gd name="T2" fmla="*/ 89 w 89"/>
                              <a:gd name="T3" fmla="*/ 0 h 82"/>
                              <a:gd name="T4" fmla="*/ 44 w 89"/>
                              <a:gd name="T5" fmla="*/ 47 h 82"/>
                              <a:gd name="T6" fmla="*/ 44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4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4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19 w 89"/>
                              <a:gd name="T25" fmla="*/ 52 h 82"/>
                              <a:gd name="T26" fmla="*/ 27 w 89"/>
                              <a:gd name="T27" fmla="*/ 47 h 82"/>
                              <a:gd name="T28" fmla="*/ 34 w 89"/>
                              <a:gd name="T29" fmla="*/ 47 h 82"/>
                              <a:gd name="T30" fmla="*/ 44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4" y="47"/>
                                </a:moveTo>
                                <a:lnTo>
                                  <a:pt x="89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4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4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19" y="52"/>
                                </a:lnTo>
                                <a:lnTo>
                                  <a:pt x="27" y="47"/>
                                </a:lnTo>
                                <a:lnTo>
                                  <a:pt x="3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7440"/>
                        <wps:cNvSpPr>
                          <a:spLocks/>
                        </wps:cNvSpPr>
                        <wps:spPr bwMode="auto">
                          <a:xfrm>
                            <a:off x="6697" y="1320"/>
                            <a:ext cx="45" cy="47"/>
                          </a:xfrm>
                          <a:custGeom>
                            <a:avLst/>
                            <a:gdLst>
                              <a:gd name="T0" fmla="*/ 0 w 45"/>
                              <a:gd name="T1" fmla="*/ 47 h 47"/>
                              <a:gd name="T2" fmla="*/ 45 w 45"/>
                              <a:gd name="T3" fmla="*/ 0 h 47"/>
                              <a:gd name="T4" fmla="*/ 0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0" y="47"/>
                                </a:moveTo>
                                <a:lnTo>
                                  <a:pt x="45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7441"/>
                        <wps:cNvSpPr>
                          <a:spLocks/>
                        </wps:cNvSpPr>
                        <wps:spPr bwMode="auto">
                          <a:xfrm>
                            <a:off x="6653" y="1367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35"/>
                              <a:gd name="T2" fmla="*/ 37 w 44"/>
                              <a:gd name="T3" fmla="*/ 15 h 35"/>
                              <a:gd name="T4" fmla="*/ 27 w 44"/>
                              <a:gd name="T5" fmla="*/ 25 h 35"/>
                              <a:gd name="T6" fmla="*/ 14 w 44"/>
                              <a:gd name="T7" fmla="*/ 33 h 35"/>
                              <a:gd name="T8" fmla="*/ 0 w 44"/>
                              <a:gd name="T9" fmla="*/ 35 h 35"/>
                              <a:gd name="T10" fmla="*/ 0 w 44"/>
                              <a:gd name="T11" fmla="*/ 28 h 35"/>
                              <a:gd name="T12" fmla="*/ 4 w 44"/>
                              <a:gd name="T13" fmla="*/ 23 h 35"/>
                              <a:gd name="T14" fmla="*/ 7 w 44"/>
                              <a:gd name="T15" fmla="*/ 15 h 35"/>
                              <a:gd name="T16" fmla="*/ 12 w 44"/>
                              <a:gd name="T17" fmla="*/ 10 h 35"/>
                              <a:gd name="T18" fmla="*/ 19 w 44"/>
                              <a:gd name="T19" fmla="*/ 5 h 35"/>
                              <a:gd name="T20" fmla="*/ 27 w 44"/>
                              <a:gd name="T21" fmla="*/ 0 h 35"/>
                              <a:gd name="T22" fmla="*/ 34 w 44"/>
                              <a:gd name="T23" fmla="*/ 0 h 35"/>
                              <a:gd name="T24" fmla="*/ 44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4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4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9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7442"/>
                        <wps:cNvSpPr>
                          <a:spLocks noEditPoints="1"/>
                        </wps:cNvSpPr>
                        <wps:spPr bwMode="auto">
                          <a:xfrm>
                            <a:off x="6710" y="1192"/>
                            <a:ext cx="77" cy="100"/>
                          </a:xfrm>
                          <a:custGeom>
                            <a:avLst/>
                            <a:gdLst>
                              <a:gd name="T0" fmla="*/ 42 w 77"/>
                              <a:gd name="T1" fmla="*/ 63 h 100"/>
                              <a:gd name="T2" fmla="*/ 77 w 77"/>
                              <a:gd name="T3" fmla="*/ 0 h 100"/>
                              <a:gd name="T4" fmla="*/ 42 w 77"/>
                              <a:gd name="T5" fmla="*/ 63 h 100"/>
                              <a:gd name="T6" fmla="*/ 42 w 77"/>
                              <a:gd name="T7" fmla="*/ 63 h 100"/>
                              <a:gd name="T8" fmla="*/ 37 w 77"/>
                              <a:gd name="T9" fmla="*/ 80 h 100"/>
                              <a:gd name="T10" fmla="*/ 27 w 77"/>
                              <a:gd name="T11" fmla="*/ 90 h 100"/>
                              <a:gd name="T12" fmla="*/ 22 w 77"/>
                              <a:gd name="T13" fmla="*/ 95 h 100"/>
                              <a:gd name="T14" fmla="*/ 15 w 77"/>
                              <a:gd name="T15" fmla="*/ 98 h 100"/>
                              <a:gd name="T16" fmla="*/ 7 w 77"/>
                              <a:gd name="T17" fmla="*/ 100 h 100"/>
                              <a:gd name="T18" fmla="*/ 0 w 77"/>
                              <a:gd name="T19" fmla="*/ 100 h 100"/>
                              <a:gd name="T20" fmla="*/ 0 w 77"/>
                              <a:gd name="T21" fmla="*/ 93 h 100"/>
                              <a:gd name="T22" fmla="*/ 2 w 77"/>
                              <a:gd name="T23" fmla="*/ 85 h 100"/>
                              <a:gd name="T24" fmla="*/ 7 w 77"/>
                              <a:gd name="T25" fmla="*/ 78 h 100"/>
                              <a:gd name="T26" fmla="*/ 12 w 77"/>
                              <a:gd name="T27" fmla="*/ 73 h 100"/>
                              <a:gd name="T28" fmla="*/ 20 w 77"/>
                              <a:gd name="T29" fmla="*/ 68 h 100"/>
                              <a:gd name="T30" fmla="*/ 27 w 77"/>
                              <a:gd name="T31" fmla="*/ 63 h 100"/>
                              <a:gd name="T32" fmla="*/ 34 w 77"/>
                              <a:gd name="T33" fmla="*/ 63 h 100"/>
                              <a:gd name="T34" fmla="*/ 42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42" y="63"/>
                                </a:moveTo>
                                <a:lnTo>
                                  <a:pt x="77" y="0"/>
                                </a:lnTo>
                                <a:lnTo>
                                  <a:pt x="42" y="63"/>
                                </a:lnTo>
                                <a:close/>
                                <a:moveTo>
                                  <a:pt x="42" y="63"/>
                                </a:moveTo>
                                <a:lnTo>
                                  <a:pt x="37" y="80"/>
                                </a:lnTo>
                                <a:lnTo>
                                  <a:pt x="27" y="90"/>
                                </a:lnTo>
                                <a:lnTo>
                                  <a:pt x="22" y="95"/>
                                </a:lnTo>
                                <a:lnTo>
                                  <a:pt x="15" y="98"/>
                                </a:lnTo>
                                <a:lnTo>
                                  <a:pt x="7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2" y="85"/>
                                </a:lnTo>
                                <a:lnTo>
                                  <a:pt x="7" y="78"/>
                                </a:lnTo>
                                <a:lnTo>
                                  <a:pt x="12" y="73"/>
                                </a:lnTo>
                                <a:lnTo>
                                  <a:pt x="20" y="68"/>
                                </a:lnTo>
                                <a:lnTo>
                                  <a:pt x="27" y="63"/>
                                </a:lnTo>
                                <a:lnTo>
                                  <a:pt x="34" y="63"/>
                                </a:lnTo>
                                <a:lnTo>
                                  <a:pt x="4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7443"/>
                        <wps:cNvSpPr>
                          <a:spLocks/>
                        </wps:cNvSpPr>
                        <wps:spPr bwMode="auto">
                          <a:xfrm>
                            <a:off x="6752" y="1192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7444"/>
                        <wps:cNvSpPr>
                          <a:spLocks/>
                        </wps:cNvSpPr>
                        <wps:spPr bwMode="auto">
                          <a:xfrm>
                            <a:off x="6710" y="125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7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0 h 37"/>
                              <a:gd name="T26" fmla="*/ 34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7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7445"/>
                        <wps:cNvSpPr>
                          <a:spLocks noEditPoints="1"/>
                        </wps:cNvSpPr>
                        <wps:spPr bwMode="auto">
                          <a:xfrm>
                            <a:off x="6725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84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34 w 84"/>
                              <a:gd name="T9" fmla="*/ 77 h 97"/>
                              <a:gd name="T10" fmla="*/ 27 w 84"/>
                              <a:gd name="T11" fmla="*/ 87 h 97"/>
                              <a:gd name="T12" fmla="*/ 19 w 84"/>
                              <a:gd name="T13" fmla="*/ 92 h 97"/>
                              <a:gd name="T14" fmla="*/ 14 w 84"/>
                              <a:gd name="T15" fmla="*/ 94 h 97"/>
                              <a:gd name="T16" fmla="*/ 7 w 84"/>
                              <a:gd name="T17" fmla="*/ 97 h 97"/>
                              <a:gd name="T18" fmla="*/ 0 w 84"/>
                              <a:gd name="T19" fmla="*/ 97 h 97"/>
                              <a:gd name="T20" fmla="*/ 0 w 84"/>
                              <a:gd name="T21" fmla="*/ 89 h 97"/>
                              <a:gd name="T22" fmla="*/ 2 w 84"/>
                              <a:gd name="T23" fmla="*/ 82 h 97"/>
                              <a:gd name="T24" fmla="*/ 7 w 84"/>
                              <a:gd name="T25" fmla="*/ 74 h 97"/>
                              <a:gd name="T26" fmla="*/ 12 w 84"/>
                              <a:gd name="T27" fmla="*/ 69 h 97"/>
                              <a:gd name="T28" fmla="*/ 17 w 84"/>
                              <a:gd name="T29" fmla="*/ 64 h 97"/>
                              <a:gd name="T30" fmla="*/ 24 w 84"/>
                              <a:gd name="T31" fmla="*/ 62 h 97"/>
                              <a:gd name="T32" fmla="*/ 34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8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4" y="77"/>
                                </a:lnTo>
                                <a:lnTo>
                                  <a:pt x="27" y="87"/>
                                </a:lnTo>
                                <a:lnTo>
                                  <a:pt x="19" y="92"/>
                                </a:lnTo>
                                <a:lnTo>
                                  <a:pt x="14" y="94"/>
                                </a:lnTo>
                                <a:lnTo>
                                  <a:pt x="7" y="97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2" y="82"/>
                                </a:lnTo>
                                <a:lnTo>
                                  <a:pt x="7" y="74"/>
                                </a:lnTo>
                                <a:lnTo>
                                  <a:pt x="12" y="69"/>
                                </a:lnTo>
                                <a:lnTo>
                                  <a:pt x="17" y="64"/>
                                </a:lnTo>
                                <a:lnTo>
                                  <a:pt x="24" y="62"/>
                                </a:lnTo>
                                <a:lnTo>
                                  <a:pt x="34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7446"/>
                        <wps:cNvSpPr>
                          <a:spLocks/>
                        </wps:cNvSpPr>
                        <wps:spPr bwMode="auto">
                          <a:xfrm>
                            <a:off x="6767" y="1158"/>
                            <a:ext cx="42" cy="62"/>
                          </a:xfrm>
                          <a:custGeom>
                            <a:avLst/>
                            <a:gdLst>
                              <a:gd name="T0" fmla="*/ 0 w 42"/>
                              <a:gd name="T1" fmla="*/ 62 h 62"/>
                              <a:gd name="T2" fmla="*/ 42 w 42"/>
                              <a:gd name="T3" fmla="*/ 0 h 62"/>
                              <a:gd name="T4" fmla="*/ 0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0" y="62"/>
                                </a:moveTo>
                                <a:lnTo>
                                  <a:pt x="4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7447"/>
                        <wps:cNvSpPr>
                          <a:spLocks/>
                        </wps:cNvSpPr>
                        <wps:spPr bwMode="auto">
                          <a:xfrm>
                            <a:off x="6725" y="1217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4 w 42"/>
                              <a:gd name="T3" fmla="*/ 18 h 38"/>
                              <a:gd name="T4" fmla="*/ 27 w 42"/>
                              <a:gd name="T5" fmla="*/ 28 h 38"/>
                              <a:gd name="T6" fmla="*/ 19 w 42"/>
                              <a:gd name="T7" fmla="*/ 33 h 38"/>
                              <a:gd name="T8" fmla="*/ 14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4 w 42"/>
                              <a:gd name="T25" fmla="*/ 3 h 38"/>
                              <a:gd name="T26" fmla="*/ 34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4" y="18"/>
                                </a:lnTo>
                                <a:lnTo>
                                  <a:pt x="27" y="28"/>
                                </a:lnTo>
                                <a:lnTo>
                                  <a:pt x="19" y="33"/>
                                </a:lnTo>
                                <a:lnTo>
                                  <a:pt x="14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3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7448"/>
                        <wps:cNvSpPr>
                          <a:spLocks noEditPoints="1"/>
                        </wps:cNvSpPr>
                        <wps:spPr bwMode="auto">
                          <a:xfrm>
                            <a:off x="6737" y="1130"/>
                            <a:ext cx="80" cy="92"/>
                          </a:xfrm>
                          <a:custGeom>
                            <a:avLst/>
                            <a:gdLst>
                              <a:gd name="T0" fmla="*/ 42 w 80"/>
                              <a:gd name="T1" fmla="*/ 55 h 92"/>
                              <a:gd name="T2" fmla="*/ 80 w 80"/>
                              <a:gd name="T3" fmla="*/ 0 h 92"/>
                              <a:gd name="T4" fmla="*/ 42 w 80"/>
                              <a:gd name="T5" fmla="*/ 55 h 92"/>
                              <a:gd name="T6" fmla="*/ 42 w 80"/>
                              <a:gd name="T7" fmla="*/ 55 h 92"/>
                              <a:gd name="T8" fmla="*/ 37 w 80"/>
                              <a:gd name="T9" fmla="*/ 70 h 92"/>
                              <a:gd name="T10" fmla="*/ 27 w 80"/>
                              <a:gd name="T11" fmla="*/ 82 h 92"/>
                              <a:gd name="T12" fmla="*/ 22 w 80"/>
                              <a:gd name="T13" fmla="*/ 87 h 92"/>
                              <a:gd name="T14" fmla="*/ 15 w 80"/>
                              <a:gd name="T15" fmla="*/ 90 h 92"/>
                              <a:gd name="T16" fmla="*/ 7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5 h 92"/>
                              <a:gd name="T22" fmla="*/ 2 w 80"/>
                              <a:gd name="T23" fmla="*/ 77 h 92"/>
                              <a:gd name="T24" fmla="*/ 7 w 80"/>
                              <a:gd name="T25" fmla="*/ 70 h 92"/>
                              <a:gd name="T26" fmla="*/ 12 w 80"/>
                              <a:gd name="T27" fmla="*/ 65 h 92"/>
                              <a:gd name="T28" fmla="*/ 17 w 80"/>
                              <a:gd name="T29" fmla="*/ 60 h 92"/>
                              <a:gd name="T30" fmla="*/ 25 w 80"/>
                              <a:gd name="T31" fmla="*/ 55 h 92"/>
                              <a:gd name="T32" fmla="*/ 35 w 80"/>
                              <a:gd name="T33" fmla="*/ 55 h 92"/>
                              <a:gd name="T34" fmla="*/ 42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2" y="55"/>
                                </a:moveTo>
                                <a:lnTo>
                                  <a:pt x="80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2"/>
                                </a:lnTo>
                                <a:lnTo>
                                  <a:pt x="22" y="87"/>
                                </a:lnTo>
                                <a:lnTo>
                                  <a:pt x="15" y="90"/>
                                </a:lnTo>
                                <a:lnTo>
                                  <a:pt x="7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5"/>
                                </a:lnTo>
                                <a:lnTo>
                                  <a:pt x="2" y="77"/>
                                </a:lnTo>
                                <a:lnTo>
                                  <a:pt x="7" y="70"/>
                                </a:lnTo>
                                <a:lnTo>
                                  <a:pt x="12" y="65"/>
                                </a:lnTo>
                                <a:lnTo>
                                  <a:pt x="17" y="60"/>
                                </a:lnTo>
                                <a:lnTo>
                                  <a:pt x="25" y="55"/>
                                </a:lnTo>
                                <a:lnTo>
                                  <a:pt x="35" y="55"/>
                                </a:lnTo>
                                <a:lnTo>
                                  <a:pt x="4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7449"/>
                        <wps:cNvSpPr>
                          <a:spLocks/>
                        </wps:cNvSpPr>
                        <wps:spPr bwMode="auto">
                          <a:xfrm>
                            <a:off x="6779" y="1130"/>
                            <a:ext cx="38" cy="55"/>
                          </a:xfrm>
                          <a:custGeom>
                            <a:avLst/>
                            <a:gdLst>
                              <a:gd name="T0" fmla="*/ 0 w 38"/>
                              <a:gd name="T1" fmla="*/ 55 h 55"/>
                              <a:gd name="T2" fmla="*/ 38 w 38"/>
                              <a:gd name="T3" fmla="*/ 0 h 55"/>
                              <a:gd name="T4" fmla="*/ 0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0" y="55"/>
                                </a:moveTo>
                                <a:lnTo>
                                  <a:pt x="38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7450"/>
                        <wps:cNvSpPr>
                          <a:spLocks/>
                        </wps:cNvSpPr>
                        <wps:spPr bwMode="auto">
                          <a:xfrm>
                            <a:off x="6737" y="118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5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17 w 42"/>
                              <a:gd name="T23" fmla="*/ 5 h 37"/>
                              <a:gd name="T24" fmla="*/ 25 w 42"/>
                              <a:gd name="T25" fmla="*/ 0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7451"/>
                        <wps:cNvSpPr>
                          <a:spLocks noEditPoints="1"/>
                        </wps:cNvSpPr>
                        <wps:spPr bwMode="auto">
                          <a:xfrm>
                            <a:off x="6752" y="1083"/>
                            <a:ext cx="74" cy="99"/>
                          </a:xfrm>
                          <a:custGeom>
                            <a:avLst/>
                            <a:gdLst>
                              <a:gd name="T0" fmla="*/ 42 w 74"/>
                              <a:gd name="T1" fmla="*/ 62 h 99"/>
                              <a:gd name="T2" fmla="*/ 74 w 74"/>
                              <a:gd name="T3" fmla="*/ 0 h 99"/>
                              <a:gd name="T4" fmla="*/ 42 w 74"/>
                              <a:gd name="T5" fmla="*/ 62 h 99"/>
                              <a:gd name="T6" fmla="*/ 42 w 74"/>
                              <a:gd name="T7" fmla="*/ 62 h 99"/>
                              <a:gd name="T8" fmla="*/ 37 w 74"/>
                              <a:gd name="T9" fmla="*/ 80 h 99"/>
                              <a:gd name="T10" fmla="*/ 27 w 74"/>
                              <a:gd name="T11" fmla="*/ 89 h 99"/>
                              <a:gd name="T12" fmla="*/ 22 w 74"/>
                              <a:gd name="T13" fmla="*/ 94 h 99"/>
                              <a:gd name="T14" fmla="*/ 15 w 74"/>
                              <a:gd name="T15" fmla="*/ 97 h 99"/>
                              <a:gd name="T16" fmla="*/ 7 w 74"/>
                              <a:gd name="T17" fmla="*/ 99 h 99"/>
                              <a:gd name="T18" fmla="*/ 0 w 74"/>
                              <a:gd name="T19" fmla="*/ 99 h 99"/>
                              <a:gd name="T20" fmla="*/ 2 w 74"/>
                              <a:gd name="T21" fmla="*/ 92 h 99"/>
                              <a:gd name="T22" fmla="*/ 2 w 74"/>
                              <a:gd name="T23" fmla="*/ 85 h 99"/>
                              <a:gd name="T24" fmla="*/ 7 w 74"/>
                              <a:gd name="T25" fmla="*/ 77 h 99"/>
                              <a:gd name="T26" fmla="*/ 12 w 74"/>
                              <a:gd name="T27" fmla="*/ 72 h 99"/>
                              <a:gd name="T28" fmla="*/ 20 w 74"/>
                              <a:gd name="T29" fmla="*/ 67 h 99"/>
                              <a:gd name="T30" fmla="*/ 27 w 74"/>
                              <a:gd name="T31" fmla="*/ 65 h 99"/>
                              <a:gd name="T32" fmla="*/ 35 w 74"/>
                              <a:gd name="T33" fmla="*/ 62 h 99"/>
                              <a:gd name="T34" fmla="*/ 4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42" y="62"/>
                                </a:moveTo>
                                <a:lnTo>
                                  <a:pt x="7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7" y="80"/>
                                </a:lnTo>
                                <a:lnTo>
                                  <a:pt x="27" y="89"/>
                                </a:lnTo>
                                <a:lnTo>
                                  <a:pt x="22" y="94"/>
                                </a:lnTo>
                                <a:lnTo>
                                  <a:pt x="15" y="97"/>
                                </a:lnTo>
                                <a:lnTo>
                                  <a:pt x="7" y="99"/>
                                </a:lnTo>
                                <a:lnTo>
                                  <a:pt x="0" y="99"/>
                                </a:lnTo>
                                <a:lnTo>
                                  <a:pt x="2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2"/>
                                </a:lnTo>
                                <a:lnTo>
                                  <a:pt x="20" y="67"/>
                                </a:lnTo>
                                <a:lnTo>
                                  <a:pt x="27" y="65"/>
                                </a:lnTo>
                                <a:lnTo>
                                  <a:pt x="35" y="62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7452"/>
                        <wps:cNvSpPr>
                          <a:spLocks/>
                        </wps:cNvSpPr>
                        <wps:spPr bwMode="auto">
                          <a:xfrm>
                            <a:off x="6794" y="1083"/>
                            <a:ext cx="32" cy="62"/>
                          </a:xfrm>
                          <a:custGeom>
                            <a:avLst/>
                            <a:gdLst>
                              <a:gd name="T0" fmla="*/ 0 w 32"/>
                              <a:gd name="T1" fmla="*/ 62 h 62"/>
                              <a:gd name="T2" fmla="*/ 32 w 32"/>
                              <a:gd name="T3" fmla="*/ 0 h 62"/>
                              <a:gd name="T4" fmla="*/ 0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0" y="62"/>
                                </a:moveTo>
                                <a:lnTo>
                                  <a:pt x="3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7453"/>
                        <wps:cNvSpPr>
                          <a:spLocks/>
                        </wps:cNvSpPr>
                        <wps:spPr bwMode="auto">
                          <a:xfrm>
                            <a:off x="6752" y="114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8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2 w 42"/>
                              <a:gd name="T15" fmla="*/ 30 h 37"/>
                              <a:gd name="T16" fmla="*/ 2 w 42"/>
                              <a:gd name="T17" fmla="*/ 23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3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8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2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7454"/>
                        <wps:cNvSpPr>
                          <a:spLocks noEditPoints="1"/>
                        </wps:cNvSpPr>
                        <wps:spPr bwMode="auto">
                          <a:xfrm>
                            <a:off x="6762" y="1035"/>
                            <a:ext cx="64" cy="118"/>
                          </a:xfrm>
                          <a:custGeom>
                            <a:avLst/>
                            <a:gdLst>
                              <a:gd name="T0" fmla="*/ 37 w 64"/>
                              <a:gd name="T1" fmla="*/ 70 h 118"/>
                              <a:gd name="T2" fmla="*/ 64 w 64"/>
                              <a:gd name="T3" fmla="*/ 0 h 118"/>
                              <a:gd name="T4" fmla="*/ 37 w 64"/>
                              <a:gd name="T5" fmla="*/ 70 h 118"/>
                              <a:gd name="T6" fmla="*/ 37 w 64"/>
                              <a:gd name="T7" fmla="*/ 70 h 118"/>
                              <a:gd name="T8" fmla="*/ 32 w 64"/>
                              <a:gd name="T9" fmla="*/ 88 h 118"/>
                              <a:gd name="T10" fmla="*/ 25 w 64"/>
                              <a:gd name="T11" fmla="*/ 103 h 118"/>
                              <a:gd name="T12" fmla="*/ 20 w 64"/>
                              <a:gd name="T13" fmla="*/ 108 h 118"/>
                              <a:gd name="T14" fmla="*/ 15 w 64"/>
                              <a:gd name="T15" fmla="*/ 113 h 118"/>
                              <a:gd name="T16" fmla="*/ 7 w 64"/>
                              <a:gd name="T17" fmla="*/ 115 h 118"/>
                              <a:gd name="T18" fmla="*/ 0 w 64"/>
                              <a:gd name="T19" fmla="*/ 118 h 118"/>
                              <a:gd name="T20" fmla="*/ 0 w 64"/>
                              <a:gd name="T21" fmla="*/ 108 h 118"/>
                              <a:gd name="T22" fmla="*/ 2 w 64"/>
                              <a:gd name="T23" fmla="*/ 100 h 118"/>
                              <a:gd name="T24" fmla="*/ 5 w 64"/>
                              <a:gd name="T25" fmla="*/ 93 h 118"/>
                              <a:gd name="T26" fmla="*/ 10 w 64"/>
                              <a:gd name="T27" fmla="*/ 85 h 118"/>
                              <a:gd name="T28" fmla="*/ 15 w 64"/>
                              <a:gd name="T29" fmla="*/ 78 h 118"/>
                              <a:gd name="T30" fmla="*/ 22 w 64"/>
                              <a:gd name="T31" fmla="*/ 75 h 118"/>
                              <a:gd name="T32" fmla="*/ 30 w 64"/>
                              <a:gd name="T33" fmla="*/ 70 h 118"/>
                              <a:gd name="T34" fmla="*/ 3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37" y="70"/>
                                </a:moveTo>
                                <a:lnTo>
                                  <a:pt x="64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2" y="88"/>
                                </a:lnTo>
                                <a:lnTo>
                                  <a:pt x="25" y="103"/>
                                </a:lnTo>
                                <a:lnTo>
                                  <a:pt x="20" y="108"/>
                                </a:lnTo>
                                <a:lnTo>
                                  <a:pt x="15" y="113"/>
                                </a:lnTo>
                                <a:lnTo>
                                  <a:pt x="7" y="115"/>
                                </a:lnTo>
                                <a:lnTo>
                                  <a:pt x="0" y="118"/>
                                </a:lnTo>
                                <a:lnTo>
                                  <a:pt x="0" y="108"/>
                                </a:lnTo>
                                <a:lnTo>
                                  <a:pt x="2" y="100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78"/>
                                </a:lnTo>
                                <a:lnTo>
                                  <a:pt x="22" y="75"/>
                                </a:lnTo>
                                <a:lnTo>
                                  <a:pt x="30" y="70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7455"/>
                        <wps:cNvSpPr>
                          <a:spLocks/>
                        </wps:cNvSpPr>
                        <wps:spPr bwMode="auto">
                          <a:xfrm>
                            <a:off x="6799" y="1035"/>
                            <a:ext cx="27" cy="70"/>
                          </a:xfrm>
                          <a:custGeom>
                            <a:avLst/>
                            <a:gdLst>
                              <a:gd name="T0" fmla="*/ 0 w 27"/>
                              <a:gd name="T1" fmla="*/ 70 h 70"/>
                              <a:gd name="T2" fmla="*/ 27 w 27"/>
                              <a:gd name="T3" fmla="*/ 0 h 70"/>
                              <a:gd name="T4" fmla="*/ 0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0" y="70"/>
                                </a:moveTo>
                                <a:lnTo>
                                  <a:pt x="2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7456"/>
                        <wps:cNvSpPr>
                          <a:spLocks/>
                        </wps:cNvSpPr>
                        <wps:spPr bwMode="auto">
                          <a:xfrm>
                            <a:off x="6762" y="1105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8"/>
                              <a:gd name="T2" fmla="*/ 32 w 37"/>
                              <a:gd name="T3" fmla="*/ 18 h 48"/>
                              <a:gd name="T4" fmla="*/ 25 w 37"/>
                              <a:gd name="T5" fmla="*/ 33 h 48"/>
                              <a:gd name="T6" fmla="*/ 20 w 37"/>
                              <a:gd name="T7" fmla="*/ 38 h 48"/>
                              <a:gd name="T8" fmla="*/ 15 w 37"/>
                              <a:gd name="T9" fmla="*/ 43 h 48"/>
                              <a:gd name="T10" fmla="*/ 7 w 37"/>
                              <a:gd name="T11" fmla="*/ 45 h 48"/>
                              <a:gd name="T12" fmla="*/ 0 w 37"/>
                              <a:gd name="T13" fmla="*/ 48 h 48"/>
                              <a:gd name="T14" fmla="*/ 0 w 37"/>
                              <a:gd name="T15" fmla="*/ 38 h 48"/>
                              <a:gd name="T16" fmla="*/ 2 w 37"/>
                              <a:gd name="T17" fmla="*/ 30 h 48"/>
                              <a:gd name="T18" fmla="*/ 5 w 37"/>
                              <a:gd name="T19" fmla="*/ 23 h 48"/>
                              <a:gd name="T20" fmla="*/ 10 w 37"/>
                              <a:gd name="T21" fmla="*/ 15 h 48"/>
                              <a:gd name="T22" fmla="*/ 15 w 37"/>
                              <a:gd name="T23" fmla="*/ 8 h 48"/>
                              <a:gd name="T24" fmla="*/ 22 w 37"/>
                              <a:gd name="T25" fmla="*/ 5 h 48"/>
                              <a:gd name="T26" fmla="*/ 30 w 37"/>
                              <a:gd name="T27" fmla="*/ 0 h 48"/>
                              <a:gd name="T28" fmla="*/ 37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38"/>
                                </a:lnTo>
                                <a:lnTo>
                                  <a:pt x="15" y="43"/>
                                </a:lnTo>
                                <a:lnTo>
                                  <a:pt x="7" y="45"/>
                                </a:lnTo>
                                <a:lnTo>
                                  <a:pt x="0" y="48"/>
                                </a:lnTo>
                                <a:lnTo>
                                  <a:pt x="0" y="38"/>
                                </a:lnTo>
                                <a:lnTo>
                                  <a:pt x="2" y="30"/>
                                </a:lnTo>
                                <a:lnTo>
                                  <a:pt x="5" y="23"/>
                                </a:lnTo>
                                <a:lnTo>
                                  <a:pt x="10" y="15"/>
                                </a:lnTo>
                                <a:lnTo>
                                  <a:pt x="15" y="8"/>
                                </a:lnTo>
                                <a:lnTo>
                                  <a:pt x="22" y="5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7457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7458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7459"/>
                        <wps:cNvSpPr>
                          <a:spLocks noEditPoints="1"/>
                        </wps:cNvSpPr>
                        <wps:spPr bwMode="auto">
                          <a:xfrm>
                            <a:off x="6680" y="1207"/>
                            <a:ext cx="17" cy="128"/>
                          </a:xfrm>
                          <a:custGeom>
                            <a:avLst/>
                            <a:gdLst>
                              <a:gd name="T0" fmla="*/ 5 w 17"/>
                              <a:gd name="T1" fmla="*/ 70 h 128"/>
                              <a:gd name="T2" fmla="*/ 12 w 17"/>
                              <a:gd name="T3" fmla="*/ 83 h 128"/>
                              <a:gd name="T4" fmla="*/ 17 w 17"/>
                              <a:gd name="T5" fmla="*/ 98 h 128"/>
                              <a:gd name="T6" fmla="*/ 15 w 17"/>
                              <a:gd name="T7" fmla="*/ 113 h 128"/>
                              <a:gd name="T8" fmla="*/ 10 w 17"/>
                              <a:gd name="T9" fmla="*/ 128 h 128"/>
                              <a:gd name="T10" fmla="*/ 7 w 17"/>
                              <a:gd name="T11" fmla="*/ 123 h 128"/>
                              <a:gd name="T12" fmla="*/ 2 w 17"/>
                              <a:gd name="T13" fmla="*/ 118 h 128"/>
                              <a:gd name="T14" fmla="*/ 0 w 17"/>
                              <a:gd name="T15" fmla="*/ 110 h 128"/>
                              <a:gd name="T16" fmla="*/ 0 w 17"/>
                              <a:gd name="T17" fmla="*/ 103 h 128"/>
                              <a:gd name="T18" fmla="*/ 0 w 17"/>
                              <a:gd name="T19" fmla="*/ 93 h 128"/>
                              <a:gd name="T20" fmla="*/ 0 w 17"/>
                              <a:gd name="T21" fmla="*/ 85 h 128"/>
                              <a:gd name="T22" fmla="*/ 2 w 17"/>
                              <a:gd name="T23" fmla="*/ 78 h 128"/>
                              <a:gd name="T24" fmla="*/ 5 w 17"/>
                              <a:gd name="T25" fmla="*/ 70 h 128"/>
                              <a:gd name="T26" fmla="*/ 5 w 17"/>
                              <a:gd name="T27" fmla="*/ 70 h 128"/>
                              <a:gd name="T28" fmla="*/ 12 w 17"/>
                              <a:gd name="T29" fmla="*/ 0 h 128"/>
                              <a:gd name="T30" fmla="*/ 5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5" y="70"/>
                                </a:moveTo>
                                <a:lnTo>
                                  <a:pt x="12" y="83"/>
                                </a:lnTo>
                                <a:lnTo>
                                  <a:pt x="17" y="98"/>
                                </a:lnTo>
                                <a:lnTo>
                                  <a:pt x="15" y="113"/>
                                </a:lnTo>
                                <a:lnTo>
                                  <a:pt x="10" y="128"/>
                                </a:lnTo>
                                <a:lnTo>
                                  <a:pt x="7" y="123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0" y="85"/>
                                </a:lnTo>
                                <a:lnTo>
                                  <a:pt x="2" y="78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12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7460"/>
                        <wps:cNvSpPr>
                          <a:spLocks/>
                        </wps:cNvSpPr>
                        <wps:spPr bwMode="auto">
                          <a:xfrm>
                            <a:off x="6680" y="1277"/>
                            <a:ext cx="17" cy="58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8"/>
                              <a:gd name="T2" fmla="*/ 12 w 17"/>
                              <a:gd name="T3" fmla="*/ 13 h 58"/>
                              <a:gd name="T4" fmla="*/ 17 w 17"/>
                              <a:gd name="T5" fmla="*/ 28 h 58"/>
                              <a:gd name="T6" fmla="*/ 15 w 17"/>
                              <a:gd name="T7" fmla="*/ 43 h 58"/>
                              <a:gd name="T8" fmla="*/ 10 w 17"/>
                              <a:gd name="T9" fmla="*/ 58 h 58"/>
                              <a:gd name="T10" fmla="*/ 7 w 17"/>
                              <a:gd name="T11" fmla="*/ 53 h 58"/>
                              <a:gd name="T12" fmla="*/ 2 w 17"/>
                              <a:gd name="T13" fmla="*/ 48 h 58"/>
                              <a:gd name="T14" fmla="*/ 0 w 17"/>
                              <a:gd name="T15" fmla="*/ 40 h 58"/>
                              <a:gd name="T16" fmla="*/ 0 w 17"/>
                              <a:gd name="T17" fmla="*/ 33 h 58"/>
                              <a:gd name="T18" fmla="*/ 0 w 17"/>
                              <a:gd name="T19" fmla="*/ 23 h 58"/>
                              <a:gd name="T20" fmla="*/ 0 w 17"/>
                              <a:gd name="T21" fmla="*/ 15 h 58"/>
                              <a:gd name="T22" fmla="*/ 2 w 17"/>
                              <a:gd name="T23" fmla="*/ 8 h 58"/>
                              <a:gd name="T24" fmla="*/ 5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5" y="0"/>
                                </a:moveTo>
                                <a:lnTo>
                                  <a:pt x="12" y="13"/>
                                </a:lnTo>
                                <a:lnTo>
                                  <a:pt x="17" y="28"/>
                                </a:lnTo>
                                <a:lnTo>
                                  <a:pt x="15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7461"/>
                        <wps:cNvSpPr>
                          <a:spLocks/>
                        </wps:cNvSpPr>
                        <wps:spPr bwMode="auto">
                          <a:xfrm>
                            <a:off x="6685" y="1207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7462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7463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7464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7465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7466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7467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7468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7469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7470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7471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7472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7473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7474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7475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7476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7477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7478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7479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7480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7481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7482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2" y="7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7483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2" y="7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7484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2" y="68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7485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2" y="68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7486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7487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7488"/>
                        <wps:cNvSpPr>
                          <a:spLocks noEditPoints="1"/>
                        </wps:cNvSpPr>
                        <wps:spPr bwMode="auto">
                          <a:xfrm>
                            <a:off x="6387" y="1477"/>
                            <a:ext cx="104" cy="32"/>
                          </a:xfrm>
                          <a:custGeom>
                            <a:avLst/>
                            <a:gdLst>
                              <a:gd name="T0" fmla="*/ 47 w 104"/>
                              <a:gd name="T1" fmla="*/ 22 h 32"/>
                              <a:gd name="T2" fmla="*/ 104 w 104"/>
                              <a:gd name="T3" fmla="*/ 0 h 32"/>
                              <a:gd name="T4" fmla="*/ 47 w 104"/>
                              <a:gd name="T5" fmla="*/ 22 h 32"/>
                              <a:gd name="T6" fmla="*/ 49 w 104"/>
                              <a:gd name="T7" fmla="*/ 22 h 32"/>
                              <a:gd name="T8" fmla="*/ 34 w 104"/>
                              <a:gd name="T9" fmla="*/ 30 h 32"/>
                              <a:gd name="T10" fmla="*/ 24 w 104"/>
                              <a:gd name="T11" fmla="*/ 32 h 32"/>
                              <a:gd name="T12" fmla="*/ 12 w 104"/>
                              <a:gd name="T13" fmla="*/ 30 h 32"/>
                              <a:gd name="T14" fmla="*/ 0 w 104"/>
                              <a:gd name="T15" fmla="*/ 25 h 32"/>
                              <a:gd name="T16" fmla="*/ 5 w 104"/>
                              <a:gd name="T17" fmla="*/ 20 h 32"/>
                              <a:gd name="T18" fmla="*/ 10 w 104"/>
                              <a:gd name="T19" fmla="*/ 17 h 32"/>
                              <a:gd name="T20" fmla="*/ 17 w 104"/>
                              <a:gd name="T21" fmla="*/ 15 h 32"/>
                              <a:gd name="T22" fmla="*/ 22 w 104"/>
                              <a:gd name="T23" fmla="*/ 12 h 32"/>
                              <a:gd name="T24" fmla="*/ 29 w 104"/>
                              <a:gd name="T25" fmla="*/ 12 h 32"/>
                              <a:gd name="T26" fmla="*/ 37 w 104"/>
                              <a:gd name="T27" fmla="*/ 15 h 32"/>
                              <a:gd name="T28" fmla="*/ 42 w 104"/>
                              <a:gd name="T29" fmla="*/ 17 h 32"/>
                              <a:gd name="T30" fmla="*/ 49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47" y="22"/>
                                </a:moveTo>
                                <a:lnTo>
                                  <a:pt x="104" y="0"/>
                                </a:lnTo>
                                <a:lnTo>
                                  <a:pt x="47" y="22"/>
                                </a:lnTo>
                                <a:close/>
                                <a:moveTo>
                                  <a:pt x="49" y="22"/>
                                </a:moveTo>
                                <a:lnTo>
                                  <a:pt x="34" y="30"/>
                                </a:lnTo>
                                <a:lnTo>
                                  <a:pt x="24" y="32"/>
                                </a:lnTo>
                                <a:lnTo>
                                  <a:pt x="12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2" y="12"/>
                                </a:lnTo>
                                <a:lnTo>
                                  <a:pt x="29" y="12"/>
                                </a:lnTo>
                                <a:lnTo>
                                  <a:pt x="37" y="15"/>
                                </a:lnTo>
                                <a:lnTo>
                                  <a:pt x="42" y="17"/>
                                </a:lnTo>
                                <a:lnTo>
                                  <a:pt x="49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7489"/>
                        <wps:cNvSpPr>
                          <a:spLocks/>
                        </wps:cNvSpPr>
                        <wps:spPr bwMode="auto">
                          <a:xfrm>
                            <a:off x="6434" y="1477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7490"/>
                        <wps:cNvSpPr>
                          <a:spLocks/>
                        </wps:cNvSpPr>
                        <wps:spPr bwMode="auto">
                          <a:xfrm>
                            <a:off x="6387" y="1489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10 h 20"/>
                              <a:gd name="T2" fmla="*/ 34 w 49"/>
                              <a:gd name="T3" fmla="*/ 18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5 h 20"/>
                              <a:gd name="T14" fmla="*/ 17 w 49"/>
                              <a:gd name="T15" fmla="*/ 3 h 20"/>
                              <a:gd name="T16" fmla="*/ 22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3 h 20"/>
                              <a:gd name="T22" fmla="*/ 42 w 49"/>
                              <a:gd name="T23" fmla="*/ 5 h 20"/>
                              <a:gd name="T24" fmla="*/ 49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10"/>
                                </a:moveTo>
                                <a:lnTo>
                                  <a:pt x="34" y="18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5"/>
                                </a:lnTo>
                                <a:lnTo>
                                  <a:pt x="49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7491"/>
                        <wps:cNvSpPr>
                          <a:spLocks noEditPoints="1"/>
                        </wps:cNvSpPr>
                        <wps:spPr bwMode="auto">
                          <a:xfrm>
                            <a:off x="6352" y="150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2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7492"/>
                        <wps:cNvSpPr>
                          <a:spLocks/>
                        </wps:cNvSpPr>
                        <wps:spPr bwMode="auto">
                          <a:xfrm>
                            <a:off x="6399" y="150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7493"/>
                        <wps:cNvSpPr>
                          <a:spLocks/>
                        </wps:cNvSpPr>
                        <wps:spPr bwMode="auto">
                          <a:xfrm>
                            <a:off x="6352" y="150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7494"/>
                        <wps:cNvSpPr>
                          <a:spLocks noEditPoints="1"/>
                        </wps:cNvSpPr>
                        <wps:spPr bwMode="auto">
                          <a:xfrm>
                            <a:off x="6322" y="1519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404" name="Group 7495"/>
                      <wpg:cNvGrpSpPr>
                        <a:grpSpLocks/>
                      </wpg:cNvGrpSpPr>
                      <wpg:grpSpPr bwMode="auto">
                        <a:xfrm>
                          <a:off x="419735" y="185420"/>
                          <a:ext cx="287020" cy="549910"/>
                          <a:chOff x="6322" y="706"/>
                          <a:chExt cx="452" cy="866"/>
                        </a:xfrm>
                      </wpg:grpSpPr>
                      <wps:wsp>
                        <wps:cNvPr id="405" name="Freeform 7496"/>
                        <wps:cNvSpPr>
                          <a:spLocks/>
                        </wps:cNvSpPr>
                        <wps:spPr bwMode="auto">
                          <a:xfrm>
                            <a:off x="6369" y="1519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7497"/>
                        <wps:cNvSpPr>
                          <a:spLocks/>
                        </wps:cNvSpPr>
                        <wps:spPr bwMode="auto">
                          <a:xfrm>
                            <a:off x="6322" y="151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7498"/>
                        <wps:cNvSpPr>
                          <a:spLocks noEditPoints="1"/>
                        </wps:cNvSpPr>
                        <wps:spPr bwMode="auto">
                          <a:xfrm>
                            <a:off x="6416" y="1457"/>
                            <a:ext cx="105" cy="35"/>
                          </a:xfrm>
                          <a:custGeom>
                            <a:avLst/>
                            <a:gdLst>
                              <a:gd name="T0" fmla="*/ 50 w 105"/>
                              <a:gd name="T1" fmla="*/ 25 h 35"/>
                              <a:gd name="T2" fmla="*/ 105 w 105"/>
                              <a:gd name="T3" fmla="*/ 0 h 35"/>
                              <a:gd name="T4" fmla="*/ 50 w 105"/>
                              <a:gd name="T5" fmla="*/ 25 h 35"/>
                              <a:gd name="T6" fmla="*/ 50 w 105"/>
                              <a:gd name="T7" fmla="*/ 25 h 35"/>
                              <a:gd name="T8" fmla="*/ 38 w 105"/>
                              <a:gd name="T9" fmla="*/ 30 h 35"/>
                              <a:gd name="T10" fmla="*/ 25 w 105"/>
                              <a:gd name="T11" fmla="*/ 35 h 35"/>
                              <a:gd name="T12" fmla="*/ 13 w 105"/>
                              <a:gd name="T13" fmla="*/ 32 h 35"/>
                              <a:gd name="T14" fmla="*/ 0 w 105"/>
                              <a:gd name="T15" fmla="*/ 27 h 35"/>
                              <a:gd name="T16" fmla="*/ 5 w 105"/>
                              <a:gd name="T17" fmla="*/ 22 h 35"/>
                              <a:gd name="T18" fmla="*/ 10 w 105"/>
                              <a:gd name="T19" fmla="*/ 17 h 35"/>
                              <a:gd name="T20" fmla="*/ 18 w 105"/>
                              <a:gd name="T21" fmla="*/ 15 h 35"/>
                              <a:gd name="T22" fmla="*/ 25 w 105"/>
                              <a:gd name="T23" fmla="*/ 15 h 35"/>
                              <a:gd name="T24" fmla="*/ 30 w 105"/>
                              <a:gd name="T25" fmla="*/ 15 h 35"/>
                              <a:gd name="T26" fmla="*/ 38 w 105"/>
                              <a:gd name="T27" fmla="*/ 15 h 35"/>
                              <a:gd name="T28" fmla="*/ 45 w 105"/>
                              <a:gd name="T29" fmla="*/ 20 h 35"/>
                              <a:gd name="T30" fmla="*/ 50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0" y="25"/>
                                </a:moveTo>
                                <a:lnTo>
                                  <a:pt x="105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8" y="30"/>
                                </a:lnTo>
                                <a:lnTo>
                                  <a:pt x="25" y="35"/>
                                </a:lnTo>
                                <a:lnTo>
                                  <a:pt x="13" y="32"/>
                                </a:lnTo>
                                <a:lnTo>
                                  <a:pt x="0" y="27"/>
                                </a:lnTo>
                                <a:lnTo>
                                  <a:pt x="5" y="22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5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7499"/>
                        <wps:cNvSpPr>
                          <a:spLocks/>
                        </wps:cNvSpPr>
                        <wps:spPr bwMode="auto">
                          <a:xfrm>
                            <a:off x="6466" y="1457"/>
                            <a:ext cx="55" cy="25"/>
                          </a:xfrm>
                          <a:custGeom>
                            <a:avLst/>
                            <a:gdLst>
                              <a:gd name="T0" fmla="*/ 0 w 55"/>
                              <a:gd name="T1" fmla="*/ 25 h 25"/>
                              <a:gd name="T2" fmla="*/ 55 w 55"/>
                              <a:gd name="T3" fmla="*/ 0 h 25"/>
                              <a:gd name="T4" fmla="*/ 0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0" y="25"/>
                                </a:moveTo>
                                <a:lnTo>
                                  <a:pt x="5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7500"/>
                        <wps:cNvSpPr>
                          <a:spLocks/>
                        </wps:cNvSpPr>
                        <wps:spPr bwMode="auto">
                          <a:xfrm>
                            <a:off x="6416" y="1472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8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8 w 50"/>
                              <a:gd name="T21" fmla="*/ 0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8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7501"/>
                        <wps:cNvSpPr>
                          <a:spLocks noEditPoints="1"/>
                        </wps:cNvSpPr>
                        <wps:spPr bwMode="auto">
                          <a:xfrm>
                            <a:off x="6446" y="1444"/>
                            <a:ext cx="107" cy="28"/>
                          </a:xfrm>
                          <a:custGeom>
                            <a:avLst/>
                            <a:gdLst>
                              <a:gd name="T0" fmla="*/ 47 w 107"/>
                              <a:gd name="T1" fmla="*/ 18 h 28"/>
                              <a:gd name="T2" fmla="*/ 107 w 107"/>
                              <a:gd name="T3" fmla="*/ 0 h 28"/>
                              <a:gd name="T4" fmla="*/ 47 w 107"/>
                              <a:gd name="T5" fmla="*/ 18 h 28"/>
                              <a:gd name="T6" fmla="*/ 47 w 107"/>
                              <a:gd name="T7" fmla="*/ 18 h 28"/>
                              <a:gd name="T8" fmla="*/ 35 w 107"/>
                              <a:gd name="T9" fmla="*/ 25 h 28"/>
                              <a:gd name="T10" fmla="*/ 23 w 107"/>
                              <a:gd name="T11" fmla="*/ 28 h 28"/>
                              <a:gd name="T12" fmla="*/ 10 w 107"/>
                              <a:gd name="T13" fmla="*/ 28 h 28"/>
                              <a:gd name="T14" fmla="*/ 0 w 107"/>
                              <a:gd name="T15" fmla="*/ 23 h 28"/>
                              <a:gd name="T16" fmla="*/ 5 w 107"/>
                              <a:gd name="T17" fmla="*/ 18 h 28"/>
                              <a:gd name="T18" fmla="*/ 10 w 107"/>
                              <a:gd name="T19" fmla="*/ 13 h 28"/>
                              <a:gd name="T20" fmla="*/ 15 w 107"/>
                              <a:gd name="T21" fmla="*/ 10 h 28"/>
                              <a:gd name="T22" fmla="*/ 23 w 107"/>
                              <a:gd name="T23" fmla="*/ 10 h 28"/>
                              <a:gd name="T24" fmla="*/ 30 w 107"/>
                              <a:gd name="T25" fmla="*/ 10 h 28"/>
                              <a:gd name="T26" fmla="*/ 35 w 107"/>
                              <a:gd name="T27" fmla="*/ 10 h 28"/>
                              <a:gd name="T28" fmla="*/ 42 w 107"/>
                              <a:gd name="T29" fmla="*/ 13 h 28"/>
                              <a:gd name="T30" fmla="*/ 47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47" y="18"/>
                                </a:moveTo>
                                <a:lnTo>
                                  <a:pt x="107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3" y="28"/>
                                </a:lnTo>
                                <a:lnTo>
                                  <a:pt x="10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10"/>
                                </a:lnTo>
                                <a:lnTo>
                                  <a:pt x="23" y="10"/>
                                </a:lnTo>
                                <a:lnTo>
                                  <a:pt x="30" y="10"/>
                                </a:lnTo>
                                <a:lnTo>
                                  <a:pt x="35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7502"/>
                        <wps:cNvSpPr>
                          <a:spLocks/>
                        </wps:cNvSpPr>
                        <wps:spPr bwMode="auto">
                          <a:xfrm>
                            <a:off x="6493" y="1444"/>
                            <a:ext cx="60" cy="18"/>
                          </a:xfrm>
                          <a:custGeom>
                            <a:avLst/>
                            <a:gdLst>
                              <a:gd name="T0" fmla="*/ 0 w 60"/>
                              <a:gd name="T1" fmla="*/ 18 h 18"/>
                              <a:gd name="T2" fmla="*/ 60 w 60"/>
                              <a:gd name="T3" fmla="*/ 0 h 18"/>
                              <a:gd name="T4" fmla="*/ 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0" y="18"/>
                                </a:moveTo>
                                <a:lnTo>
                                  <a:pt x="6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7503"/>
                        <wps:cNvSpPr>
                          <a:spLocks/>
                        </wps:cNvSpPr>
                        <wps:spPr bwMode="auto">
                          <a:xfrm>
                            <a:off x="6446" y="145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3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3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3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7504"/>
                        <wps:cNvSpPr>
                          <a:spLocks noEditPoints="1"/>
                        </wps:cNvSpPr>
                        <wps:spPr bwMode="auto">
                          <a:xfrm>
                            <a:off x="6471" y="1429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50 w 102"/>
                              <a:gd name="T7" fmla="*/ 18 h 28"/>
                              <a:gd name="T8" fmla="*/ 37 w 102"/>
                              <a:gd name="T9" fmla="*/ 25 h 28"/>
                              <a:gd name="T10" fmla="*/ 25 w 102"/>
                              <a:gd name="T11" fmla="*/ 28 h 28"/>
                              <a:gd name="T12" fmla="*/ 13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50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50" y="18"/>
                                </a:moveTo>
                                <a:lnTo>
                                  <a:pt x="37" y="25"/>
                                </a:lnTo>
                                <a:lnTo>
                                  <a:pt x="25" y="28"/>
                                </a:lnTo>
                                <a:lnTo>
                                  <a:pt x="13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7505"/>
                        <wps:cNvSpPr>
                          <a:spLocks/>
                        </wps:cNvSpPr>
                        <wps:spPr bwMode="auto">
                          <a:xfrm>
                            <a:off x="6518" y="1429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7506"/>
                        <wps:cNvSpPr>
                          <a:spLocks/>
                        </wps:cNvSpPr>
                        <wps:spPr bwMode="auto">
                          <a:xfrm>
                            <a:off x="6471" y="143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7 h 20"/>
                              <a:gd name="T4" fmla="*/ 25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7 w 50"/>
                              <a:gd name="T15" fmla="*/ 2 h 20"/>
                              <a:gd name="T16" fmla="*/ 22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2 h 20"/>
                              <a:gd name="T22" fmla="*/ 42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7"/>
                                </a:lnTo>
                                <a:lnTo>
                                  <a:pt x="25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5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7507"/>
                        <wps:cNvSpPr>
                          <a:spLocks noEditPoints="1"/>
                        </wps:cNvSpPr>
                        <wps:spPr bwMode="auto">
                          <a:xfrm>
                            <a:off x="6503" y="1402"/>
                            <a:ext cx="102" cy="37"/>
                          </a:xfrm>
                          <a:custGeom>
                            <a:avLst/>
                            <a:gdLst>
                              <a:gd name="T0" fmla="*/ 48 w 102"/>
                              <a:gd name="T1" fmla="*/ 25 h 37"/>
                              <a:gd name="T2" fmla="*/ 102 w 102"/>
                              <a:gd name="T3" fmla="*/ 0 h 37"/>
                              <a:gd name="T4" fmla="*/ 48 w 102"/>
                              <a:gd name="T5" fmla="*/ 25 h 37"/>
                              <a:gd name="T6" fmla="*/ 48 w 102"/>
                              <a:gd name="T7" fmla="*/ 25 h 37"/>
                              <a:gd name="T8" fmla="*/ 35 w 102"/>
                              <a:gd name="T9" fmla="*/ 32 h 37"/>
                              <a:gd name="T10" fmla="*/ 23 w 102"/>
                              <a:gd name="T11" fmla="*/ 37 h 37"/>
                              <a:gd name="T12" fmla="*/ 10 w 102"/>
                              <a:gd name="T13" fmla="*/ 35 h 37"/>
                              <a:gd name="T14" fmla="*/ 0 w 102"/>
                              <a:gd name="T15" fmla="*/ 30 h 37"/>
                              <a:gd name="T16" fmla="*/ 3 w 102"/>
                              <a:gd name="T17" fmla="*/ 25 h 37"/>
                              <a:gd name="T18" fmla="*/ 10 w 102"/>
                              <a:gd name="T19" fmla="*/ 20 h 37"/>
                              <a:gd name="T20" fmla="*/ 15 w 102"/>
                              <a:gd name="T21" fmla="*/ 18 h 37"/>
                              <a:gd name="T22" fmla="*/ 23 w 102"/>
                              <a:gd name="T23" fmla="*/ 18 h 37"/>
                              <a:gd name="T24" fmla="*/ 28 w 102"/>
                              <a:gd name="T25" fmla="*/ 18 h 37"/>
                              <a:gd name="T26" fmla="*/ 35 w 102"/>
                              <a:gd name="T27" fmla="*/ 18 h 37"/>
                              <a:gd name="T28" fmla="*/ 43 w 102"/>
                              <a:gd name="T29" fmla="*/ 20 h 37"/>
                              <a:gd name="T30" fmla="*/ 48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8" y="25"/>
                                </a:moveTo>
                                <a:lnTo>
                                  <a:pt x="102" y="0"/>
                                </a:lnTo>
                                <a:lnTo>
                                  <a:pt x="48" y="25"/>
                                </a:lnTo>
                                <a:close/>
                                <a:moveTo>
                                  <a:pt x="48" y="25"/>
                                </a:moveTo>
                                <a:lnTo>
                                  <a:pt x="35" y="32"/>
                                </a:lnTo>
                                <a:lnTo>
                                  <a:pt x="23" y="37"/>
                                </a:lnTo>
                                <a:lnTo>
                                  <a:pt x="1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5"/>
                                </a:lnTo>
                                <a:lnTo>
                                  <a:pt x="10" y="20"/>
                                </a:lnTo>
                                <a:lnTo>
                                  <a:pt x="15" y="18"/>
                                </a:lnTo>
                                <a:lnTo>
                                  <a:pt x="23" y="18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3" y="20"/>
                                </a:lnTo>
                                <a:lnTo>
                                  <a:pt x="4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7508"/>
                        <wps:cNvSpPr>
                          <a:spLocks/>
                        </wps:cNvSpPr>
                        <wps:spPr bwMode="auto">
                          <a:xfrm>
                            <a:off x="6551" y="1402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25 h 25"/>
                              <a:gd name="T2" fmla="*/ 54 w 54"/>
                              <a:gd name="T3" fmla="*/ 0 h 25"/>
                              <a:gd name="T4" fmla="*/ 0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25"/>
                                </a:moveTo>
                                <a:lnTo>
                                  <a:pt x="54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7509"/>
                        <wps:cNvSpPr>
                          <a:spLocks/>
                        </wps:cNvSpPr>
                        <wps:spPr bwMode="auto">
                          <a:xfrm>
                            <a:off x="6503" y="1420"/>
                            <a:ext cx="48" cy="19"/>
                          </a:xfrm>
                          <a:custGeom>
                            <a:avLst/>
                            <a:gdLst>
                              <a:gd name="T0" fmla="*/ 48 w 48"/>
                              <a:gd name="T1" fmla="*/ 7 h 19"/>
                              <a:gd name="T2" fmla="*/ 35 w 48"/>
                              <a:gd name="T3" fmla="*/ 14 h 19"/>
                              <a:gd name="T4" fmla="*/ 23 w 48"/>
                              <a:gd name="T5" fmla="*/ 19 h 19"/>
                              <a:gd name="T6" fmla="*/ 10 w 48"/>
                              <a:gd name="T7" fmla="*/ 17 h 19"/>
                              <a:gd name="T8" fmla="*/ 0 w 48"/>
                              <a:gd name="T9" fmla="*/ 12 h 19"/>
                              <a:gd name="T10" fmla="*/ 3 w 48"/>
                              <a:gd name="T11" fmla="*/ 7 h 19"/>
                              <a:gd name="T12" fmla="*/ 10 w 48"/>
                              <a:gd name="T13" fmla="*/ 2 h 19"/>
                              <a:gd name="T14" fmla="*/ 15 w 48"/>
                              <a:gd name="T15" fmla="*/ 0 h 19"/>
                              <a:gd name="T16" fmla="*/ 23 w 48"/>
                              <a:gd name="T17" fmla="*/ 0 h 19"/>
                              <a:gd name="T18" fmla="*/ 28 w 48"/>
                              <a:gd name="T19" fmla="*/ 0 h 19"/>
                              <a:gd name="T20" fmla="*/ 35 w 48"/>
                              <a:gd name="T21" fmla="*/ 0 h 19"/>
                              <a:gd name="T22" fmla="*/ 43 w 48"/>
                              <a:gd name="T23" fmla="*/ 2 h 19"/>
                              <a:gd name="T24" fmla="*/ 48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48" y="7"/>
                                </a:moveTo>
                                <a:lnTo>
                                  <a:pt x="35" y="14"/>
                                </a:lnTo>
                                <a:lnTo>
                                  <a:pt x="23" y="19"/>
                                </a:lnTo>
                                <a:lnTo>
                                  <a:pt x="10" y="17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10" y="2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7510"/>
                        <wps:cNvSpPr>
                          <a:spLocks noEditPoints="1"/>
                        </wps:cNvSpPr>
                        <wps:spPr bwMode="auto">
                          <a:xfrm>
                            <a:off x="6526" y="1367"/>
                            <a:ext cx="102" cy="53"/>
                          </a:xfrm>
                          <a:custGeom>
                            <a:avLst/>
                            <a:gdLst>
                              <a:gd name="T0" fmla="*/ 47 w 102"/>
                              <a:gd name="T1" fmla="*/ 38 h 53"/>
                              <a:gd name="T2" fmla="*/ 102 w 102"/>
                              <a:gd name="T3" fmla="*/ 0 h 53"/>
                              <a:gd name="T4" fmla="*/ 47 w 102"/>
                              <a:gd name="T5" fmla="*/ 38 h 53"/>
                              <a:gd name="T6" fmla="*/ 49 w 102"/>
                              <a:gd name="T7" fmla="*/ 38 h 53"/>
                              <a:gd name="T8" fmla="*/ 35 w 102"/>
                              <a:gd name="T9" fmla="*/ 45 h 53"/>
                              <a:gd name="T10" fmla="*/ 22 w 102"/>
                              <a:gd name="T11" fmla="*/ 50 h 53"/>
                              <a:gd name="T12" fmla="*/ 12 w 102"/>
                              <a:gd name="T13" fmla="*/ 53 h 53"/>
                              <a:gd name="T14" fmla="*/ 0 w 102"/>
                              <a:gd name="T15" fmla="*/ 50 h 53"/>
                              <a:gd name="T16" fmla="*/ 5 w 102"/>
                              <a:gd name="T17" fmla="*/ 43 h 53"/>
                              <a:gd name="T18" fmla="*/ 10 w 102"/>
                              <a:gd name="T19" fmla="*/ 38 h 53"/>
                              <a:gd name="T20" fmla="*/ 15 w 102"/>
                              <a:gd name="T21" fmla="*/ 35 h 53"/>
                              <a:gd name="T22" fmla="*/ 22 w 102"/>
                              <a:gd name="T23" fmla="*/ 33 h 53"/>
                              <a:gd name="T24" fmla="*/ 30 w 102"/>
                              <a:gd name="T25" fmla="*/ 30 h 53"/>
                              <a:gd name="T26" fmla="*/ 37 w 102"/>
                              <a:gd name="T27" fmla="*/ 30 h 53"/>
                              <a:gd name="T28" fmla="*/ 42 w 102"/>
                              <a:gd name="T29" fmla="*/ 33 h 53"/>
                              <a:gd name="T30" fmla="*/ 49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47" y="38"/>
                                </a:moveTo>
                                <a:lnTo>
                                  <a:pt x="102" y="0"/>
                                </a:lnTo>
                                <a:lnTo>
                                  <a:pt x="47" y="38"/>
                                </a:lnTo>
                                <a:close/>
                                <a:moveTo>
                                  <a:pt x="49" y="38"/>
                                </a:moveTo>
                                <a:lnTo>
                                  <a:pt x="35" y="45"/>
                                </a:lnTo>
                                <a:lnTo>
                                  <a:pt x="22" y="50"/>
                                </a:lnTo>
                                <a:lnTo>
                                  <a:pt x="12" y="53"/>
                                </a:lnTo>
                                <a:lnTo>
                                  <a:pt x="0" y="50"/>
                                </a:lnTo>
                                <a:lnTo>
                                  <a:pt x="5" y="43"/>
                                </a:lnTo>
                                <a:lnTo>
                                  <a:pt x="10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30" y="30"/>
                                </a:lnTo>
                                <a:lnTo>
                                  <a:pt x="37" y="30"/>
                                </a:lnTo>
                                <a:lnTo>
                                  <a:pt x="42" y="33"/>
                                </a:lnTo>
                                <a:lnTo>
                                  <a:pt x="49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7511"/>
                        <wps:cNvSpPr>
                          <a:spLocks/>
                        </wps:cNvSpPr>
                        <wps:spPr bwMode="auto">
                          <a:xfrm>
                            <a:off x="6573" y="1367"/>
                            <a:ext cx="55" cy="38"/>
                          </a:xfrm>
                          <a:custGeom>
                            <a:avLst/>
                            <a:gdLst>
                              <a:gd name="T0" fmla="*/ 0 w 55"/>
                              <a:gd name="T1" fmla="*/ 38 h 38"/>
                              <a:gd name="T2" fmla="*/ 55 w 55"/>
                              <a:gd name="T3" fmla="*/ 0 h 38"/>
                              <a:gd name="T4" fmla="*/ 0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0" y="38"/>
                                </a:moveTo>
                                <a:lnTo>
                                  <a:pt x="55" y="0"/>
                                </a:lnTo>
                                <a:lnTo>
                                  <a:pt x="0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7512"/>
                        <wps:cNvSpPr>
                          <a:spLocks/>
                        </wps:cNvSpPr>
                        <wps:spPr bwMode="auto">
                          <a:xfrm>
                            <a:off x="6526" y="1397"/>
                            <a:ext cx="49" cy="23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3"/>
                              <a:gd name="T2" fmla="*/ 35 w 49"/>
                              <a:gd name="T3" fmla="*/ 15 h 23"/>
                              <a:gd name="T4" fmla="*/ 22 w 49"/>
                              <a:gd name="T5" fmla="*/ 20 h 23"/>
                              <a:gd name="T6" fmla="*/ 12 w 49"/>
                              <a:gd name="T7" fmla="*/ 23 h 23"/>
                              <a:gd name="T8" fmla="*/ 0 w 49"/>
                              <a:gd name="T9" fmla="*/ 20 h 23"/>
                              <a:gd name="T10" fmla="*/ 5 w 49"/>
                              <a:gd name="T11" fmla="*/ 13 h 23"/>
                              <a:gd name="T12" fmla="*/ 10 w 49"/>
                              <a:gd name="T13" fmla="*/ 8 h 23"/>
                              <a:gd name="T14" fmla="*/ 15 w 49"/>
                              <a:gd name="T15" fmla="*/ 5 h 23"/>
                              <a:gd name="T16" fmla="*/ 22 w 49"/>
                              <a:gd name="T17" fmla="*/ 3 h 23"/>
                              <a:gd name="T18" fmla="*/ 30 w 49"/>
                              <a:gd name="T19" fmla="*/ 0 h 23"/>
                              <a:gd name="T20" fmla="*/ 37 w 49"/>
                              <a:gd name="T21" fmla="*/ 0 h 23"/>
                              <a:gd name="T22" fmla="*/ 42 w 49"/>
                              <a:gd name="T23" fmla="*/ 3 h 23"/>
                              <a:gd name="T24" fmla="*/ 49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9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20"/>
                                </a:lnTo>
                                <a:lnTo>
                                  <a:pt x="12" y="23"/>
                                </a:lnTo>
                                <a:lnTo>
                                  <a:pt x="0" y="20"/>
                                </a:lnTo>
                                <a:lnTo>
                                  <a:pt x="5" y="13"/>
                                </a:lnTo>
                                <a:lnTo>
                                  <a:pt x="10" y="8"/>
                                </a:lnTo>
                                <a:lnTo>
                                  <a:pt x="15" y="5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3"/>
                                </a:lnTo>
                                <a:lnTo>
                                  <a:pt x="4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7513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7514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7515"/>
                        <wps:cNvSpPr>
                          <a:spLocks noEditPoints="1"/>
                        </wps:cNvSpPr>
                        <wps:spPr bwMode="auto">
                          <a:xfrm>
                            <a:off x="6382" y="1420"/>
                            <a:ext cx="67" cy="82"/>
                          </a:xfrm>
                          <a:custGeom>
                            <a:avLst/>
                            <a:gdLst>
                              <a:gd name="T0" fmla="*/ 27 w 67"/>
                              <a:gd name="T1" fmla="*/ 42 h 82"/>
                              <a:gd name="T2" fmla="*/ 24 w 67"/>
                              <a:gd name="T3" fmla="*/ 54 h 82"/>
                              <a:gd name="T4" fmla="*/ 20 w 67"/>
                              <a:gd name="T5" fmla="*/ 64 h 82"/>
                              <a:gd name="T6" fmla="*/ 12 w 67"/>
                              <a:gd name="T7" fmla="*/ 74 h 82"/>
                              <a:gd name="T8" fmla="*/ 0 w 67"/>
                              <a:gd name="T9" fmla="*/ 82 h 82"/>
                              <a:gd name="T10" fmla="*/ 2 w 67"/>
                              <a:gd name="T11" fmla="*/ 72 h 82"/>
                              <a:gd name="T12" fmla="*/ 7 w 67"/>
                              <a:gd name="T13" fmla="*/ 59 h 82"/>
                              <a:gd name="T14" fmla="*/ 15 w 67"/>
                              <a:gd name="T15" fmla="*/ 49 h 82"/>
                              <a:gd name="T16" fmla="*/ 27 w 67"/>
                              <a:gd name="T17" fmla="*/ 42 h 82"/>
                              <a:gd name="T18" fmla="*/ 27 w 67"/>
                              <a:gd name="T19" fmla="*/ 42 h 82"/>
                              <a:gd name="T20" fmla="*/ 67 w 67"/>
                              <a:gd name="T21" fmla="*/ 0 h 82"/>
                              <a:gd name="T22" fmla="*/ 27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27" y="42"/>
                                </a:moveTo>
                                <a:lnTo>
                                  <a:pt x="24" y="54"/>
                                </a:lnTo>
                                <a:lnTo>
                                  <a:pt x="20" y="64"/>
                                </a:lnTo>
                                <a:lnTo>
                                  <a:pt x="12" y="74"/>
                                </a:lnTo>
                                <a:lnTo>
                                  <a:pt x="0" y="82"/>
                                </a:lnTo>
                                <a:lnTo>
                                  <a:pt x="2" y="72"/>
                                </a:lnTo>
                                <a:lnTo>
                                  <a:pt x="7" y="59"/>
                                </a:lnTo>
                                <a:lnTo>
                                  <a:pt x="15" y="49"/>
                                </a:lnTo>
                                <a:lnTo>
                                  <a:pt x="27" y="42"/>
                                </a:lnTo>
                                <a:close/>
                                <a:moveTo>
                                  <a:pt x="27" y="42"/>
                                </a:moveTo>
                                <a:lnTo>
                                  <a:pt x="67" y="0"/>
                                </a:lnTo>
                                <a:lnTo>
                                  <a:pt x="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7516"/>
                        <wps:cNvSpPr>
                          <a:spLocks/>
                        </wps:cNvSpPr>
                        <wps:spPr bwMode="auto">
                          <a:xfrm>
                            <a:off x="6382" y="1462"/>
                            <a:ext cx="27" cy="40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0"/>
                              <a:gd name="T2" fmla="*/ 24 w 27"/>
                              <a:gd name="T3" fmla="*/ 12 h 40"/>
                              <a:gd name="T4" fmla="*/ 20 w 27"/>
                              <a:gd name="T5" fmla="*/ 22 h 40"/>
                              <a:gd name="T6" fmla="*/ 12 w 27"/>
                              <a:gd name="T7" fmla="*/ 32 h 40"/>
                              <a:gd name="T8" fmla="*/ 0 w 27"/>
                              <a:gd name="T9" fmla="*/ 40 h 40"/>
                              <a:gd name="T10" fmla="*/ 2 w 27"/>
                              <a:gd name="T11" fmla="*/ 30 h 40"/>
                              <a:gd name="T12" fmla="*/ 7 w 27"/>
                              <a:gd name="T13" fmla="*/ 17 h 40"/>
                              <a:gd name="T14" fmla="*/ 15 w 27"/>
                              <a:gd name="T15" fmla="*/ 7 h 40"/>
                              <a:gd name="T16" fmla="*/ 27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2"/>
                                </a:lnTo>
                                <a:lnTo>
                                  <a:pt x="12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5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7517"/>
                        <wps:cNvSpPr>
                          <a:spLocks/>
                        </wps:cNvSpPr>
                        <wps:spPr bwMode="auto">
                          <a:xfrm>
                            <a:off x="6409" y="1420"/>
                            <a:ext cx="40" cy="42"/>
                          </a:xfrm>
                          <a:custGeom>
                            <a:avLst/>
                            <a:gdLst>
                              <a:gd name="T0" fmla="*/ 0 w 40"/>
                              <a:gd name="T1" fmla="*/ 42 h 42"/>
                              <a:gd name="T2" fmla="*/ 40 w 40"/>
                              <a:gd name="T3" fmla="*/ 0 h 42"/>
                              <a:gd name="T4" fmla="*/ 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0" y="42"/>
                                </a:moveTo>
                                <a:lnTo>
                                  <a:pt x="40" y="0"/>
                                </a:lnTo>
                                <a:lnTo>
                                  <a:pt x="0" y="4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7518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7519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7520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7521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7522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7523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7524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7525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7526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7527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Freeform 7528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Freeform 7529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7530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7531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7532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7533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7534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7535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7536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7537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7538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7539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7540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7541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7542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7543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7544"/>
                        <wps:cNvSpPr>
                          <a:spLocks noEditPoints="1"/>
                        </wps:cNvSpPr>
                        <wps:spPr bwMode="auto">
                          <a:xfrm>
                            <a:off x="6454" y="1529"/>
                            <a:ext cx="104" cy="23"/>
                          </a:xfrm>
                          <a:custGeom>
                            <a:avLst/>
                            <a:gdLst>
                              <a:gd name="T0" fmla="*/ 47 w 104"/>
                              <a:gd name="T1" fmla="*/ 15 h 23"/>
                              <a:gd name="T2" fmla="*/ 104 w 104"/>
                              <a:gd name="T3" fmla="*/ 0 h 23"/>
                              <a:gd name="T4" fmla="*/ 47 w 104"/>
                              <a:gd name="T5" fmla="*/ 15 h 23"/>
                              <a:gd name="T6" fmla="*/ 47 w 104"/>
                              <a:gd name="T7" fmla="*/ 15 h 23"/>
                              <a:gd name="T8" fmla="*/ 34 w 104"/>
                              <a:gd name="T9" fmla="*/ 20 h 23"/>
                              <a:gd name="T10" fmla="*/ 22 w 104"/>
                              <a:gd name="T11" fmla="*/ 23 h 23"/>
                              <a:gd name="T12" fmla="*/ 10 w 104"/>
                              <a:gd name="T13" fmla="*/ 20 h 23"/>
                              <a:gd name="T14" fmla="*/ 0 w 104"/>
                              <a:gd name="T15" fmla="*/ 13 h 23"/>
                              <a:gd name="T16" fmla="*/ 5 w 104"/>
                              <a:gd name="T17" fmla="*/ 10 h 23"/>
                              <a:gd name="T18" fmla="*/ 10 w 104"/>
                              <a:gd name="T19" fmla="*/ 5 h 23"/>
                              <a:gd name="T20" fmla="*/ 17 w 104"/>
                              <a:gd name="T21" fmla="*/ 3 h 23"/>
                              <a:gd name="T22" fmla="*/ 25 w 104"/>
                              <a:gd name="T23" fmla="*/ 3 h 23"/>
                              <a:gd name="T24" fmla="*/ 30 w 104"/>
                              <a:gd name="T25" fmla="*/ 5 h 23"/>
                              <a:gd name="T26" fmla="*/ 37 w 104"/>
                              <a:gd name="T27" fmla="*/ 5 h 23"/>
                              <a:gd name="T28" fmla="*/ 42 w 104"/>
                              <a:gd name="T29" fmla="*/ 10 h 23"/>
                              <a:gd name="T30" fmla="*/ 4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47" y="15"/>
                                </a:moveTo>
                                <a:lnTo>
                                  <a:pt x="104" y="0"/>
                                </a:lnTo>
                                <a:lnTo>
                                  <a:pt x="47" y="15"/>
                                </a:lnTo>
                                <a:close/>
                                <a:moveTo>
                                  <a:pt x="47" y="15"/>
                                </a:moveTo>
                                <a:lnTo>
                                  <a:pt x="34" y="20"/>
                                </a:lnTo>
                                <a:lnTo>
                                  <a:pt x="22" y="23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3"/>
                                </a:lnTo>
                                <a:lnTo>
                                  <a:pt x="30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10"/>
                                </a:lnTo>
                                <a:lnTo>
                                  <a:pt x="4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7545"/>
                        <wps:cNvSpPr>
                          <a:spLocks/>
                        </wps:cNvSpPr>
                        <wps:spPr bwMode="auto">
                          <a:xfrm>
                            <a:off x="6501" y="15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15 h 15"/>
                              <a:gd name="T2" fmla="*/ 57 w 57"/>
                              <a:gd name="T3" fmla="*/ 0 h 15"/>
                              <a:gd name="T4" fmla="*/ 0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15"/>
                                </a:moveTo>
                                <a:lnTo>
                                  <a:pt x="57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7546"/>
                        <wps:cNvSpPr>
                          <a:spLocks/>
                        </wps:cNvSpPr>
                        <wps:spPr bwMode="auto">
                          <a:xfrm>
                            <a:off x="6454" y="153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4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4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7547"/>
                        <wps:cNvSpPr>
                          <a:spLocks noEditPoints="1"/>
                        </wps:cNvSpPr>
                        <wps:spPr bwMode="auto">
                          <a:xfrm>
                            <a:off x="6416" y="1542"/>
                            <a:ext cx="105" cy="17"/>
                          </a:xfrm>
                          <a:custGeom>
                            <a:avLst/>
                            <a:gdLst>
                              <a:gd name="T0" fmla="*/ 48 w 105"/>
                              <a:gd name="T1" fmla="*/ 12 h 17"/>
                              <a:gd name="T2" fmla="*/ 105 w 105"/>
                              <a:gd name="T3" fmla="*/ 10 h 17"/>
                              <a:gd name="T4" fmla="*/ 48 w 105"/>
                              <a:gd name="T5" fmla="*/ 12 h 17"/>
                              <a:gd name="T6" fmla="*/ 48 w 105"/>
                              <a:gd name="T7" fmla="*/ 12 h 17"/>
                              <a:gd name="T8" fmla="*/ 35 w 105"/>
                              <a:gd name="T9" fmla="*/ 17 h 17"/>
                              <a:gd name="T10" fmla="*/ 23 w 105"/>
                              <a:gd name="T11" fmla="*/ 17 h 17"/>
                              <a:gd name="T12" fmla="*/ 10 w 105"/>
                              <a:gd name="T13" fmla="*/ 15 h 17"/>
                              <a:gd name="T14" fmla="*/ 0 w 105"/>
                              <a:gd name="T15" fmla="*/ 10 h 17"/>
                              <a:gd name="T16" fmla="*/ 5 w 105"/>
                              <a:gd name="T17" fmla="*/ 5 h 17"/>
                              <a:gd name="T18" fmla="*/ 10 w 105"/>
                              <a:gd name="T19" fmla="*/ 2 h 17"/>
                              <a:gd name="T20" fmla="*/ 18 w 105"/>
                              <a:gd name="T21" fmla="*/ 0 h 17"/>
                              <a:gd name="T22" fmla="*/ 23 w 105"/>
                              <a:gd name="T23" fmla="*/ 0 h 17"/>
                              <a:gd name="T24" fmla="*/ 30 w 105"/>
                              <a:gd name="T25" fmla="*/ 2 h 17"/>
                              <a:gd name="T26" fmla="*/ 38 w 105"/>
                              <a:gd name="T27" fmla="*/ 2 h 17"/>
                              <a:gd name="T28" fmla="*/ 43 w 105"/>
                              <a:gd name="T29" fmla="*/ 7 h 17"/>
                              <a:gd name="T30" fmla="*/ 48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48" y="12"/>
                                </a:moveTo>
                                <a:lnTo>
                                  <a:pt x="105" y="10"/>
                                </a:lnTo>
                                <a:lnTo>
                                  <a:pt x="48" y="12"/>
                                </a:lnTo>
                                <a:close/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7548"/>
                        <wps:cNvSpPr>
                          <a:spLocks/>
                        </wps:cNvSpPr>
                        <wps:spPr bwMode="auto">
                          <a:xfrm>
                            <a:off x="6464" y="1552"/>
                            <a:ext cx="57" cy="2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2"/>
                              <a:gd name="T2" fmla="*/ 57 w 57"/>
                              <a:gd name="T3" fmla="*/ 0 h 2"/>
                              <a:gd name="T4" fmla="*/ 0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0" y="2"/>
                                </a:moveTo>
                                <a:lnTo>
                                  <a:pt x="5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7549"/>
                        <wps:cNvSpPr>
                          <a:spLocks/>
                        </wps:cNvSpPr>
                        <wps:spPr bwMode="auto">
                          <a:xfrm>
                            <a:off x="6416" y="1542"/>
                            <a:ext cx="48" cy="17"/>
                          </a:xfrm>
                          <a:custGeom>
                            <a:avLst/>
                            <a:gdLst>
                              <a:gd name="T0" fmla="*/ 48 w 48"/>
                              <a:gd name="T1" fmla="*/ 12 h 17"/>
                              <a:gd name="T2" fmla="*/ 35 w 48"/>
                              <a:gd name="T3" fmla="*/ 17 h 17"/>
                              <a:gd name="T4" fmla="*/ 23 w 48"/>
                              <a:gd name="T5" fmla="*/ 17 h 17"/>
                              <a:gd name="T6" fmla="*/ 10 w 48"/>
                              <a:gd name="T7" fmla="*/ 15 h 17"/>
                              <a:gd name="T8" fmla="*/ 0 w 48"/>
                              <a:gd name="T9" fmla="*/ 10 h 17"/>
                              <a:gd name="T10" fmla="*/ 5 w 48"/>
                              <a:gd name="T11" fmla="*/ 5 h 17"/>
                              <a:gd name="T12" fmla="*/ 10 w 48"/>
                              <a:gd name="T13" fmla="*/ 2 h 17"/>
                              <a:gd name="T14" fmla="*/ 18 w 48"/>
                              <a:gd name="T15" fmla="*/ 0 h 17"/>
                              <a:gd name="T16" fmla="*/ 23 w 48"/>
                              <a:gd name="T17" fmla="*/ 0 h 17"/>
                              <a:gd name="T18" fmla="*/ 30 w 48"/>
                              <a:gd name="T19" fmla="*/ 2 h 17"/>
                              <a:gd name="T20" fmla="*/ 38 w 48"/>
                              <a:gd name="T21" fmla="*/ 2 h 17"/>
                              <a:gd name="T22" fmla="*/ 43 w 48"/>
                              <a:gd name="T23" fmla="*/ 7 h 17"/>
                              <a:gd name="T24" fmla="*/ 48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7550"/>
                        <wps:cNvSpPr>
                          <a:spLocks noEditPoints="1"/>
                        </wps:cNvSpPr>
                        <wps:spPr bwMode="auto">
                          <a:xfrm>
                            <a:off x="6384" y="1554"/>
                            <a:ext cx="104" cy="18"/>
                          </a:xfrm>
                          <a:custGeom>
                            <a:avLst/>
                            <a:gdLst>
                              <a:gd name="T0" fmla="*/ 50 w 104"/>
                              <a:gd name="T1" fmla="*/ 13 h 18"/>
                              <a:gd name="T2" fmla="*/ 104 w 104"/>
                              <a:gd name="T3" fmla="*/ 10 h 18"/>
                              <a:gd name="T4" fmla="*/ 50 w 104"/>
                              <a:gd name="T5" fmla="*/ 13 h 18"/>
                              <a:gd name="T6" fmla="*/ 50 w 104"/>
                              <a:gd name="T7" fmla="*/ 13 h 18"/>
                              <a:gd name="T8" fmla="*/ 35 w 104"/>
                              <a:gd name="T9" fmla="*/ 18 h 18"/>
                              <a:gd name="T10" fmla="*/ 22 w 104"/>
                              <a:gd name="T11" fmla="*/ 18 h 18"/>
                              <a:gd name="T12" fmla="*/ 13 w 104"/>
                              <a:gd name="T13" fmla="*/ 15 h 18"/>
                              <a:gd name="T14" fmla="*/ 0 w 104"/>
                              <a:gd name="T15" fmla="*/ 10 h 18"/>
                              <a:gd name="T16" fmla="*/ 5 w 104"/>
                              <a:gd name="T17" fmla="*/ 5 h 18"/>
                              <a:gd name="T18" fmla="*/ 13 w 104"/>
                              <a:gd name="T19" fmla="*/ 3 h 18"/>
                              <a:gd name="T20" fmla="*/ 18 w 104"/>
                              <a:gd name="T21" fmla="*/ 0 h 18"/>
                              <a:gd name="T22" fmla="*/ 25 w 104"/>
                              <a:gd name="T23" fmla="*/ 0 h 18"/>
                              <a:gd name="T24" fmla="*/ 32 w 104"/>
                              <a:gd name="T25" fmla="*/ 0 h 18"/>
                              <a:gd name="T26" fmla="*/ 37 w 104"/>
                              <a:gd name="T27" fmla="*/ 3 h 18"/>
                              <a:gd name="T28" fmla="*/ 45 w 104"/>
                              <a:gd name="T29" fmla="*/ 8 h 18"/>
                              <a:gd name="T30" fmla="*/ 50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0" y="13"/>
                                </a:moveTo>
                                <a:lnTo>
                                  <a:pt x="104" y="10"/>
                                </a:lnTo>
                                <a:lnTo>
                                  <a:pt x="50" y="13"/>
                                </a:lnTo>
                                <a:close/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7551"/>
                        <wps:cNvSpPr>
                          <a:spLocks/>
                        </wps:cNvSpPr>
                        <wps:spPr bwMode="auto">
                          <a:xfrm>
                            <a:off x="6434" y="1564"/>
                            <a:ext cx="54" cy="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3"/>
                              <a:gd name="T2" fmla="*/ 54 w 54"/>
                              <a:gd name="T3" fmla="*/ 0 h 3"/>
                              <a:gd name="T4" fmla="*/ 0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0" y="3"/>
                                </a:moveTo>
                                <a:lnTo>
                                  <a:pt x="54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7552"/>
                        <wps:cNvSpPr>
                          <a:spLocks/>
                        </wps:cNvSpPr>
                        <wps:spPr bwMode="auto">
                          <a:xfrm>
                            <a:off x="6384" y="1554"/>
                            <a:ext cx="50" cy="18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18"/>
                              <a:gd name="T2" fmla="*/ 35 w 50"/>
                              <a:gd name="T3" fmla="*/ 18 h 18"/>
                              <a:gd name="T4" fmla="*/ 22 w 50"/>
                              <a:gd name="T5" fmla="*/ 18 h 18"/>
                              <a:gd name="T6" fmla="*/ 13 w 50"/>
                              <a:gd name="T7" fmla="*/ 15 h 18"/>
                              <a:gd name="T8" fmla="*/ 0 w 50"/>
                              <a:gd name="T9" fmla="*/ 10 h 18"/>
                              <a:gd name="T10" fmla="*/ 5 w 50"/>
                              <a:gd name="T11" fmla="*/ 5 h 18"/>
                              <a:gd name="T12" fmla="*/ 13 w 50"/>
                              <a:gd name="T13" fmla="*/ 3 h 18"/>
                              <a:gd name="T14" fmla="*/ 18 w 50"/>
                              <a:gd name="T15" fmla="*/ 0 h 18"/>
                              <a:gd name="T16" fmla="*/ 25 w 50"/>
                              <a:gd name="T17" fmla="*/ 0 h 18"/>
                              <a:gd name="T18" fmla="*/ 32 w 50"/>
                              <a:gd name="T19" fmla="*/ 0 h 18"/>
                              <a:gd name="T20" fmla="*/ 37 w 50"/>
                              <a:gd name="T21" fmla="*/ 3 h 18"/>
                              <a:gd name="T22" fmla="*/ 45 w 50"/>
                              <a:gd name="T23" fmla="*/ 8 h 18"/>
                              <a:gd name="T24" fmla="*/ 5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7553"/>
                        <wps:cNvSpPr>
                          <a:spLocks noEditPoints="1"/>
                        </wps:cNvSpPr>
                        <wps:spPr bwMode="auto">
                          <a:xfrm>
                            <a:off x="6486" y="1509"/>
                            <a:ext cx="104" cy="28"/>
                          </a:xfrm>
                          <a:custGeom>
                            <a:avLst/>
                            <a:gdLst>
                              <a:gd name="T0" fmla="*/ 47 w 104"/>
                              <a:gd name="T1" fmla="*/ 20 h 28"/>
                              <a:gd name="T2" fmla="*/ 104 w 104"/>
                              <a:gd name="T3" fmla="*/ 0 h 28"/>
                              <a:gd name="T4" fmla="*/ 47 w 104"/>
                              <a:gd name="T5" fmla="*/ 20 h 28"/>
                              <a:gd name="T6" fmla="*/ 47 w 104"/>
                              <a:gd name="T7" fmla="*/ 20 h 28"/>
                              <a:gd name="T8" fmla="*/ 35 w 104"/>
                              <a:gd name="T9" fmla="*/ 25 h 28"/>
                              <a:gd name="T10" fmla="*/ 22 w 104"/>
                              <a:gd name="T11" fmla="*/ 28 h 28"/>
                              <a:gd name="T12" fmla="*/ 10 w 104"/>
                              <a:gd name="T13" fmla="*/ 25 h 28"/>
                              <a:gd name="T14" fmla="*/ 0 w 104"/>
                              <a:gd name="T15" fmla="*/ 18 h 28"/>
                              <a:gd name="T16" fmla="*/ 5 w 104"/>
                              <a:gd name="T17" fmla="*/ 13 h 28"/>
                              <a:gd name="T18" fmla="*/ 10 w 104"/>
                              <a:gd name="T19" fmla="*/ 10 h 28"/>
                              <a:gd name="T20" fmla="*/ 17 w 104"/>
                              <a:gd name="T21" fmla="*/ 8 h 28"/>
                              <a:gd name="T22" fmla="*/ 25 w 104"/>
                              <a:gd name="T23" fmla="*/ 8 h 28"/>
                              <a:gd name="T24" fmla="*/ 30 w 104"/>
                              <a:gd name="T25" fmla="*/ 8 h 28"/>
                              <a:gd name="T26" fmla="*/ 37 w 104"/>
                              <a:gd name="T27" fmla="*/ 10 h 28"/>
                              <a:gd name="T28" fmla="*/ 42 w 104"/>
                              <a:gd name="T29" fmla="*/ 15 h 28"/>
                              <a:gd name="T30" fmla="*/ 4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47" y="20"/>
                                </a:moveTo>
                                <a:lnTo>
                                  <a:pt x="104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5"/>
                                </a:lnTo>
                                <a:lnTo>
                                  <a:pt x="22" y="28"/>
                                </a:lnTo>
                                <a:lnTo>
                                  <a:pt x="10" y="25"/>
                                </a:lnTo>
                                <a:lnTo>
                                  <a:pt x="0" y="18"/>
                                </a:lnTo>
                                <a:lnTo>
                                  <a:pt x="5" y="13"/>
                                </a:lnTo>
                                <a:lnTo>
                                  <a:pt x="10" y="10"/>
                                </a:lnTo>
                                <a:lnTo>
                                  <a:pt x="17" y="8"/>
                                </a:lnTo>
                                <a:lnTo>
                                  <a:pt x="25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7554"/>
                        <wps:cNvSpPr>
                          <a:spLocks/>
                        </wps:cNvSpPr>
                        <wps:spPr bwMode="auto">
                          <a:xfrm>
                            <a:off x="6533" y="1509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7555"/>
                        <wps:cNvSpPr>
                          <a:spLocks/>
                        </wps:cNvSpPr>
                        <wps:spPr bwMode="auto">
                          <a:xfrm>
                            <a:off x="6486" y="1517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5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7556"/>
                        <wps:cNvSpPr>
                          <a:spLocks noEditPoints="1"/>
                        </wps:cNvSpPr>
                        <wps:spPr bwMode="auto">
                          <a:xfrm>
                            <a:off x="6516" y="1502"/>
                            <a:ext cx="109" cy="20"/>
                          </a:xfrm>
                          <a:custGeom>
                            <a:avLst/>
                            <a:gdLst>
                              <a:gd name="T0" fmla="*/ 47 w 109"/>
                              <a:gd name="T1" fmla="*/ 12 h 20"/>
                              <a:gd name="T2" fmla="*/ 109 w 109"/>
                              <a:gd name="T3" fmla="*/ 0 h 20"/>
                              <a:gd name="T4" fmla="*/ 47 w 109"/>
                              <a:gd name="T5" fmla="*/ 12 h 20"/>
                              <a:gd name="T6" fmla="*/ 47 w 109"/>
                              <a:gd name="T7" fmla="*/ 12 h 20"/>
                              <a:gd name="T8" fmla="*/ 35 w 109"/>
                              <a:gd name="T9" fmla="*/ 17 h 20"/>
                              <a:gd name="T10" fmla="*/ 22 w 109"/>
                              <a:gd name="T11" fmla="*/ 20 h 20"/>
                              <a:gd name="T12" fmla="*/ 10 w 109"/>
                              <a:gd name="T13" fmla="*/ 17 h 20"/>
                              <a:gd name="T14" fmla="*/ 0 w 109"/>
                              <a:gd name="T15" fmla="*/ 10 h 20"/>
                              <a:gd name="T16" fmla="*/ 5 w 109"/>
                              <a:gd name="T17" fmla="*/ 7 h 20"/>
                              <a:gd name="T18" fmla="*/ 10 w 109"/>
                              <a:gd name="T19" fmla="*/ 2 h 20"/>
                              <a:gd name="T20" fmla="*/ 17 w 109"/>
                              <a:gd name="T21" fmla="*/ 2 h 20"/>
                              <a:gd name="T22" fmla="*/ 25 w 109"/>
                              <a:gd name="T23" fmla="*/ 0 h 20"/>
                              <a:gd name="T24" fmla="*/ 30 w 109"/>
                              <a:gd name="T25" fmla="*/ 2 h 20"/>
                              <a:gd name="T26" fmla="*/ 37 w 109"/>
                              <a:gd name="T27" fmla="*/ 2 h 20"/>
                              <a:gd name="T28" fmla="*/ 42 w 109"/>
                              <a:gd name="T29" fmla="*/ 7 h 20"/>
                              <a:gd name="T30" fmla="*/ 47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47" y="12"/>
                                </a:moveTo>
                                <a:lnTo>
                                  <a:pt x="109" y="0"/>
                                </a:lnTo>
                                <a:lnTo>
                                  <a:pt x="47" y="12"/>
                                </a:lnTo>
                                <a:close/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7557"/>
                        <wps:cNvSpPr>
                          <a:spLocks/>
                        </wps:cNvSpPr>
                        <wps:spPr bwMode="auto">
                          <a:xfrm>
                            <a:off x="6563" y="1502"/>
                            <a:ext cx="62" cy="12"/>
                          </a:xfrm>
                          <a:custGeom>
                            <a:avLst/>
                            <a:gdLst>
                              <a:gd name="T0" fmla="*/ 0 w 62"/>
                              <a:gd name="T1" fmla="*/ 12 h 12"/>
                              <a:gd name="T2" fmla="*/ 62 w 62"/>
                              <a:gd name="T3" fmla="*/ 0 h 12"/>
                              <a:gd name="T4" fmla="*/ 0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0" y="12"/>
                                </a:moveTo>
                                <a:lnTo>
                                  <a:pt x="62" y="0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7558"/>
                        <wps:cNvSpPr>
                          <a:spLocks/>
                        </wps:cNvSpPr>
                        <wps:spPr bwMode="auto">
                          <a:xfrm>
                            <a:off x="6516" y="150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2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7559"/>
                        <wps:cNvSpPr>
                          <a:spLocks noEditPoints="1"/>
                        </wps:cNvSpPr>
                        <wps:spPr bwMode="auto">
                          <a:xfrm>
                            <a:off x="6543" y="1489"/>
                            <a:ext cx="105" cy="20"/>
                          </a:xfrm>
                          <a:custGeom>
                            <a:avLst/>
                            <a:gdLst>
                              <a:gd name="T0" fmla="*/ 47 w 105"/>
                              <a:gd name="T1" fmla="*/ 13 h 20"/>
                              <a:gd name="T2" fmla="*/ 105 w 105"/>
                              <a:gd name="T3" fmla="*/ 0 h 20"/>
                              <a:gd name="T4" fmla="*/ 47 w 105"/>
                              <a:gd name="T5" fmla="*/ 13 h 20"/>
                              <a:gd name="T6" fmla="*/ 47 w 105"/>
                              <a:gd name="T7" fmla="*/ 13 h 20"/>
                              <a:gd name="T8" fmla="*/ 35 w 105"/>
                              <a:gd name="T9" fmla="*/ 18 h 20"/>
                              <a:gd name="T10" fmla="*/ 23 w 105"/>
                              <a:gd name="T11" fmla="*/ 20 h 20"/>
                              <a:gd name="T12" fmla="*/ 10 w 105"/>
                              <a:gd name="T13" fmla="*/ 18 h 20"/>
                              <a:gd name="T14" fmla="*/ 0 w 105"/>
                              <a:gd name="T15" fmla="*/ 10 h 20"/>
                              <a:gd name="T16" fmla="*/ 5 w 105"/>
                              <a:gd name="T17" fmla="*/ 8 h 20"/>
                              <a:gd name="T18" fmla="*/ 10 w 105"/>
                              <a:gd name="T19" fmla="*/ 3 h 20"/>
                              <a:gd name="T20" fmla="*/ 18 w 105"/>
                              <a:gd name="T21" fmla="*/ 0 h 20"/>
                              <a:gd name="T22" fmla="*/ 25 w 105"/>
                              <a:gd name="T23" fmla="*/ 0 h 20"/>
                              <a:gd name="T24" fmla="*/ 30 w 105"/>
                              <a:gd name="T25" fmla="*/ 0 h 20"/>
                              <a:gd name="T26" fmla="*/ 37 w 105"/>
                              <a:gd name="T27" fmla="*/ 3 h 20"/>
                              <a:gd name="T28" fmla="*/ 42 w 105"/>
                              <a:gd name="T29" fmla="*/ 8 h 20"/>
                              <a:gd name="T30" fmla="*/ 47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47" y="13"/>
                                </a:moveTo>
                                <a:lnTo>
                                  <a:pt x="105" y="0"/>
                                </a:lnTo>
                                <a:lnTo>
                                  <a:pt x="47" y="13"/>
                                </a:lnTo>
                                <a:close/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7560"/>
                        <wps:cNvSpPr>
                          <a:spLocks/>
                        </wps:cNvSpPr>
                        <wps:spPr bwMode="auto">
                          <a:xfrm>
                            <a:off x="6590" y="1489"/>
                            <a:ext cx="58" cy="13"/>
                          </a:xfrm>
                          <a:custGeom>
                            <a:avLst/>
                            <a:gdLst>
                              <a:gd name="T0" fmla="*/ 0 w 58"/>
                              <a:gd name="T1" fmla="*/ 13 h 13"/>
                              <a:gd name="T2" fmla="*/ 58 w 58"/>
                              <a:gd name="T3" fmla="*/ 0 h 13"/>
                              <a:gd name="T4" fmla="*/ 0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0" y="13"/>
                                </a:moveTo>
                                <a:lnTo>
                                  <a:pt x="58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7561"/>
                        <wps:cNvSpPr>
                          <a:spLocks/>
                        </wps:cNvSpPr>
                        <wps:spPr bwMode="auto">
                          <a:xfrm>
                            <a:off x="6543" y="1489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3 h 20"/>
                              <a:gd name="T2" fmla="*/ 35 w 47"/>
                              <a:gd name="T3" fmla="*/ 18 h 20"/>
                              <a:gd name="T4" fmla="*/ 23 w 47"/>
                              <a:gd name="T5" fmla="*/ 20 h 20"/>
                              <a:gd name="T6" fmla="*/ 10 w 47"/>
                              <a:gd name="T7" fmla="*/ 18 h 20"/>
                              <a:gd name="T8" fmla="*/ 0 w 47"/>
                              <a:gd name="T9" fmla="*/ 10 h 20"/>
                              <a:gd name="T10" fmla="*/ 5 w 47"/>
                              <a:gd name="T11" fmla="*/ 8 h 20"/>
                              <a:gd name="T12" fmla="*/ 10 w 47"/>
                              <a:gd name="T13" fmla="*/ 3 h 20"/>
                              <a:gd name="T14" fmla="*/ 18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3 h 20"/>
                              <a:gd name="T22" fmla="*/ 42 w 47"/>
                              <a:gd name="T23" fmla="*/ 8 h 20"/>
                              <a:gd name="T24" fmla="*/ 47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7562"/>
                        <wps:cNvSpPr>
                          <a:spLocks noEditPoints="1"/>
                        </wps:cNvSpPr>
                        <wps:spPr bwMode="auto">
                          <a:xfrm>
                            <a:off x="6575" y="1464"/>
                            <a:ext cx="105" cy="30"/>
                          </a:xfrm>
                          <a:custGeom>
                            <a:avLst/>
                            <a:gdLst>
                              <a:gd name="T0" fmla="*/ 48 w 105"/>
                              <a:gd name="T1" fmla="*/ 20 h 30"/>
                              <a:gd name="T2" fmla="*/ 105 w 105"/>
                              <a:gd name="T3" fmla="*/ 0 h 30"/>
                              <a:gd name="T4" fmla="*/ 48 w 105"/>
                              <a:gd name="T5" fmla="*/ 20 h 30"/>
                              <a:gd name="T6" fmla="*/ 48 w 105"/>
                              <a:gd name="T7" fmla="*/ 20 h 30"/>
                              <a:gd name="T8" fmla="*/ 35 w 105"/>
                              <a:gd name="T9" fmla="*/ 28 h 30"/>
                              <a:gd name="T10" fmla="*/ 23 w 105"/>
                              <a:gd name="T11" fmla="*/ 30 h 30"/>
                              <a:gd name="T12" fmla="*/ 10 w 105"/>
                              <a:gd name="T13" fmla="*/ 28 h 30"/>
                              <a:gd name="T14" fmla="*/ 0 w 105"/>
                              <a:gd name="T15" fmla="*/ 20 h 30"/>
                              <a:gd name="T16" fmla="*/ 5 w 105"/>
                              <a:gd name="T17" fmla="*/ 15 h 30"/>
                              <a:gd name="T18" fmla="*/ 10 w 105"/>
                              <a:gd name="T19" fmla="*/ 13 h 30"/>
                              <a:gd name="T20" fmla="*/ 18 w 105"/>
                              <a:gd name="T21" fmla="*/ 10 h 30"/>
                              <a:gd name="T22" fmla="*/ 25 w 105"/>
                              <a:gd name="T23" fmla="*/ 10 h 30"/>
                              <a:gd name="T24" fmla="*/ 30 w 105"/>
                              <a:gd name="T25" fmla="*/ 10 h 30"/>
                              <a:gd name="T26" fmla="*/ 38 w 105"/>
                              <a:gd name="T27" fmla="*/ 13 h 30"/>
                              <a:gd name="T28" fmla="*/ 43 w 105"/>
                              <a:gd name="T29" fmla="*/ 15 h 30"/>
                              <a:gd name="T30" fmla="*/ 48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48" y="20"/>
                                </a:moveTo>
                                <a:lnTo>
                                  <a:pt x="105" y="0"/>
                                </a:lnTo>
                                <a:lnTo>
                                  <a:pt x="48" y="20"/>
                                </a:lnTo>
                                <a:close/>
                                <a:moveTo>
                                  <a:pt x="48" y="20"/>
                                </a:moveTo>
                                <a:lnTo>
                                  <a:pt x="35" y="28"/>
                                </a:lnTo>
                                <a:lnTo>
                                  <a:pt x="23" y="30"/>
                                </a:lnTo>
                                <a:lnTo>
                                  <a:pt x="10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13"/>
                                </a:lnTo>
                                <a:lnTo>
                                  <a:pt x="18" y="10"/>
                                </a:lnTo>
                                <a:lnTo>
                                  <a:pt x="25" y="10"/>
                                </a:lnTo>
                                <a:lnTo>
                                  <a:pt x="30" y="10"/>
                                </a:lnTo>
                                <a:lnTo>
                                  <a:pt x="38" y="13"/>
                                </a:lnTo>
                                <a:lnTo>
                                  <a:pt x="43" y="15"/>
                                </a:lnTo>
                                <a:lnTo>
                                  <a:pt x="4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7563"/>
                        <wps:cNvSpPr>
                          <a:spLocks/>
                        </wps:cNvSpPr>
                        <wps:spPr bwMode="auto">
                          <a:xfrm>
                            <a:off x="6623" y="1464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7564"/>
                        <wps:cNvSpPr>
                          <a:spLocks/>
                        </wps:cNvSpPr>
                        <wps:spPr bwMode="auto">
                          <a:xfrm>
                            <a:off x="6575" y="147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0 w 48"/>
                              <a:gd name="T7" fmla="*/ 18 h 20"/>
                              <a:gd name="T8" fmla="*/ 0 w 48"/>
                              <a:gd name="T9" fmla="*/ 10 h 20"/>
                              <a:gd name="T10" fmla="*/ 5 w 48"/>
                              <a:gd name="T11" fmla="*/ 5 h 20"/>
                              <a:gd name="T12" fmla="*/ 10 w 48"/>
                              <a:gd name="T13" fmla="*/ 3 h 20"/>
                              <a:gd name="T14" fmla="*/ 18 w 48"/>
                              <a:gd name="T15" fmla="*/ 0 h 20"/>
                              <a:gd name="T16" fmla="*/ 25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7565"/>
                        <wps:cNvSpPr>
                          <a:spLocks noEditPoints="1"/>
                        </wps:cNvSpPr>
                        <wps:spPr bwMode="auto">
                          <a:xfrm>
                            <a:off x="6600" y="1434"/>
                            <a:ext cx="107" cy="43"/>
                          </a:xfrm>
                          <a:custGeom>
                            <a:avLst/>
                            <a:gdLst>
                              <a:gd name="T0" fmla="*/ 50 w 107"/>
                              <a:gd name="T1" fmla="*/ 30 h 43"/>
                              <a:gd name="T2" fmla="*/ 107 w 107"/>
                              <a:gd name="T3" fmla="*/ 0 h 43"/>
                              <a:gd name="T4" fmla="*/ 50 w 107"/>
                              <a:gd name="T5" fmla="*/ 30 h 43"/>
                              <a:gd name="T6" fmla="*/ 50 w 107"/>
                              <a:gd name="T7" fmla="*/ 30 h 43"/>
                              <a:gd name="T8" fmla="*/ 38 w 107"/>
                              <a:gd name="T9" fmla="*/ 38 h 43"/>
                              <a:gd name="T10" fmla="*/ 23 w 107"/>
                              <a:gd name="T11" fmla="*/ 43 h 43"/>
                              <a:gd name="T12" fmla="*/ 13 w 107"/>
                              <a:gd name="T13" fmla="*/ 43 h 43"/>
                              <a:gd name="T14" fmla="*/ 0 w 107"/>
                              <a:gd name="T15" fmla="*/ 38 h 43"/>
                              <a:gd name="T16" fmla="*/ 5 w 107"/>
                              <a:gd name="T17" fmla="*/ 33 h 43"/>
                              <a:gd name="T18" fmla="*/ 10 w 107"/>
                              <a:gd name="T19" fmla="*/ 28 h 43"/>
                              <a:gd name="T20" fmla="*/ 18 w 107"/>
                              <a:gd name="T21" fmla="*/ 25 h 43"/>
                              <a:gd name="T22" fmla="*/ 25 w 107"/>
                              <a:gd name="T23" fmla="*/ 23 h 43"/>
                              <a:gd name="T24" fmla="*/ 33 w 107"/>
                              <a:gd name="T25" fmla="*/ 23 h 43"/>
                              <a:gd name="T26" fmla="*/ 40 w 107"/>
                              <a:gd name="T27" fmla="*/ 23 h 43"/>
                              <a:gd name="T28" fmla="*/ 45 w 107"/>
                              <a:gd name="T29" fmla="*/ 25 h 43"/>
                              <a:gd name="T30" fmla="*/ 50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0" y="30"/>
                                </a:moveTo>
                                <a:lnTo>
                                  <a:pt x="107" y="0"/>
                                </a:lnTo>
                                <a:lnTo>
                                  <a:pt x="50" y="30"/>
                                </a:lnTo>
                                <a:close/>
                                <a:moveTo>
                                  <a:pt x="50" y="30"/>
                                </a:moveTo>
                                <a:lnTo>
                                  <a:pt x="38" y="38"/>
                                </a:lnTo>
                                <a:lnTo>
                                  <a:pt x="23" y="43"/>
                                </a:lnTo>
                                <a:lnTo>
                                  <a:pt x="13" y="43"/>
                                </a:lnTo>
                                <a:lnTo>
                                  <a:pt x="0" y="38"/>
                                </a:lnTo>
                                <a:lnTo>
                                  <a:pt x="5" y="33"/>
                                </a:lnTo>
                                <a:lnTo>
                                  <a:pt x="10" y="28"/>
                                </a:lnTo>
                                <a:lnTo>
                                  <a:pt x="18" y="25"/>
                                </a:lnTo>
                                <a:lnTo>
                                  <a:pt x="25" y="23"/>
                                </a:lnTo>
                                <a:lnTo>
                                  <a:pt x="33" y="23"/>
                                </a:lnTo>
                                <a:lnTo>
                                  <a:pt x="40" y="23"/>
                                </a:lnTo>
                                <a:lnTo>
                                  <a:pt x="45" y="25"/>
                                </a:lnTo>
                                <a:lnTo>
                                  <a:pt x="5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7566"/>
                        <wps:cNvSpPr>
                          <a:spLocks/>
                        </wps:cNvSpPr>
                        <wps:spPr bwMode="auto">
                          <a:xfrm>
                            <a:off x="6650" y="1434"/>
                            <a:ext cx="57" cy="30"/>
                          </a:xfrm>
                          <a:custGeom>
                            <a:avLst/>
                            <a:gdLst>
                              <a:gd name="T0" fmla="*/ 0 w 57"/>
                              <a:gd name="T1" fmla="*/ 30 h 30"/>
                              <a:gd name="T2" fmla="*/ 57 w 57"/>
                              <a:gd name="T3" fmla="*/ 0 h 30"/>
                              <a:gd name="T4" fmla="*/ 0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0" y="30"/>
                                </a:moveTo>
                                <a:lnTo>
                                  <a:pt x="57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7567"/>
                        <wps:cNvSpPr>
                          <a:spLocks/>
                        </wps:cNvSpPr>
                        <wps:spPr bwMode="auto">
                          <a:xfrm>
                            <a:off x="6600" y="145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8 w 50"/>
                              <a:gd name="T3" fmla="*/ 15 h 20"/>
                              <a:gd name="T4" fmla="*/ 23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8 w 50"/>
                              <a:gd name="T15" fmla="*/ 2 h 20"/>
                              <a:gd name="T16" fmla="*/ 25 w 50"/>
                              <a:gd name="T17" fmla="*/ 0 h 20"/>
                              <a:gd name="T18" fmla="*/ 33 w 50"/>
                              <a:gd name="T19" fmla="*/ 0 h 20"/>
                              <a:gd name="T20" fmla="*/ 40 w 50"/>
                              <a:gd name="T21" fmla="*/ 0 h 20"/>
                              <a:gd name="T22" fmla="*/ 45 w 50"/>
                              <a:gd name="T23" fmla="*/ 2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8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5" y="2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7568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7569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7570"/>
                        <wps:cNvSpPr>
                          <a:spLocks noEditPoints="1"/>
                        </wps:cNvSpPr>
                        <wps:spPr bwMode="auto">
                          <a:xfrm>
                            <a:off x="6449" y="1467"/>
                            <a:ext cx="74" cy="75"/>
                          </a:xfrm>
                          <a:custGeom>
                            <a:avLst/>
                            <a:gdLst>
                              <a:gd name="T0" fmla="*/ 30 w 74"/>
                              <a:gd name="T1" fmla="*/ 37 h 75"/>
                              <a:gd name="T2" fmla="*/ 27 w 74"/>
                              <a:gd name="T3" fmla="*/ 50 h 75"/>
                              <a:gd name="T4" fmla="*/ 22 w 74"/>
                              <a:gd name="T5" fmla="*/ 60 h 75"/>
                              <a:gd name="T6" fmla="*/ 12 w 74"/>
                              <a:gd name="T7" fmla="*/ 70 h 75"/>
                              <a:gd name="T8" fmla="*/ 0 w 74"/>
                              <a:gd name="T9" fmla="*/ 75 h 75"/>
                              <a:gd name="T10" fmla="*/ 2 w 74"/>
                              <a:gd name="T11" fmla="*/ 65 h 75"/>
                              <a:gd name="T12" fmla="*/ 7 w 74"/>
                              <a:gd name="T13" fmla="*/ 52 h 75"/>
                              <a:gd name="T14" fmla="*/ 17 w 74"/>
                              <a:gd name="T15" fmla="*/ 42 h 75"/>
                              <a:gd name="T16" fmla="*/ 30 w 74"/>
                              <a:gd name="T17" fmla="*/ 37 h 75"/>
                              <a:gd name="T18" fmla="*/ 30 w 74"/>
                              <a:gd name="T19" fmla="*/ 37 h 75"/>
                              <a:gd name="T20" fmla="*/ 74 w 74"/>
                              <a:gd name="T21" fmla="*/ 0 h 75"/>
                              <a:gd name="T22" fmla="*/ 30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30" y="37"/>
                                </a:moveTo>
                                <a:lnTo>
                                  <a:pt x="27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70"/>
                                </a:lnTo>
                                <a:lnTo>
                                  <a:pt x="0" y="75"/>
                                </a:lnTo>
                                <a:lnTo>
                                  <a:pt x="2" y="65"/>
                                </a:lnTo>
                                <a:lnTo>
                                  <a:pt x="7" y="52"/>
                                </a:lnTo>
                                <a:lnTo>
                                  <a:pt x="17" y="42"/>
                                </a:lnTo>
                                <a:lnTo>
                                  <a:pt x="30" y="37"/>
                                </a:lnTo>
                                <a:close/>
                                <a:moveTo>
                                  <a:pt x="30" y="37"/>
                                </a:moveTo>
                                <a:lnTo>
                                  <a:pt x="74" y="0"/>
                                </a:lnTo>
                                <a:lnTo>
                                  <a:pt x="3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7571"/>
                        <wps:cNvSpPr>
                          <a:spLocks/>
                        </wps:cNvSpPr>
                        <wps:spPr bwMode="auto">
                          <a:xfrm>
                            <a:off x="6449" y="1504"/>
                            <a:ext cx="30" cy="38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38"/>
                              <a:gd name="T2" fmla="*/ 27 w 30"/>
                              <a:gd name="T3" fmla="*/ 13 h 38"/>
                              <a:gd name="T4" fmla="*/ 22 w 30"/>
                              <a:gd name="T5" fmla="*/ 23 h 38"/>
                              <a:gd name="T6" fmla="*/ 12 w 30"/>
                              <a:gd name="T7" fmla="*/ 33 h 38"/>
                              <a:gd name="T8" fmla="*/ 0 w 30"/>
                              <a:gd name="T9" fmla="*/ 38 h 38"/>
                              <a:gd name="T10" fmla="*/ 2 w 30"/>
                              <a:gd name="T11" fmla="*/ 28 h 38"/>
                              <a:gd name="T12" fmla="*/ 7 w 30"/>
                              <a:gd name="T13" fmla="*/ 15 h 38"/>
                              <a:gd name="T14" fmla="*/ 17 w 30"/>
                              <a:gd name="T15" fmla="*/ 5 h 38"/>
                              <a:gd name="T16" fmla="*/ 3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30" y="0"/>
                                </a:moveTo>
                                <a:lnTo>
                                  <a:pt x="27" y="13"/>
                                </a:lnTo>
                                <a:lnTo>
                                  <a:pt x="22" y="23"/>
                                </a:lnTo>
                                <a:lnTo>
                                  <a:pt x="12" y="33"/>
                                </a:lnTo>
                                <a:lnTo>
                                  <a:pt x="0" y="38"/>
                                </a:lnTo>
                                <a:lnTo>
                                  <a:pt x="2" y="28"/>
                                </a:lnTo>
                                <a:lnTo>
                                  <a:pt x="7" y="15"/>
                                </a:lnTo>
                                <a:lnTo>
                                  <a:pt x="17" y="5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7572"/>
                        <wps:cNvSpPr>
                          <a:spLocks/>
                        </wps:cNvSpPr>
                        <wps:spPr bwMode="auto">
                          <a:xfrm>
                            <a:off x="6479" y="1467"/>
                            <a:ext cx="44" cy="37"/>
                          </a:xfrm>
                          <a:custGeom>
                            <a:avLst/>
                            <a:gdLst>
                              <a:gd name="T0" fmla="*/ 0 w 44"/>
                              <a:gd name="T1" fmla="*/ 37 h 37"/>
                              <a:gd name="T2" fmla="*/ 44 w 44"/>
                              <a:gd name="T3" fmla="*/ 0 h 37"/>
                              <a:gd name="T4" fmla="*/ 0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0" y="37"/>
                                </a:moveTo>
                                <a:lnTo>
                                  <a:pt x="44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7573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7574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7575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7576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7577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7578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Freeform 7579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7580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7581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7582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Freeform 7583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7584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7585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Freeform 7586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Freeform 7587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7588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7589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7590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Freeform 7591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Freeform 7592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7593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5" y="37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7594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5" y="37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7595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5" y="38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7596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5" y="38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7597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7598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7599"/>
                        <wps:cNvSpPr>
                          <a:spLocks noEditPoints="1"/>
                        </wps:cNvSpPr>
                        <wps:spPr bwMode="auto">
                          <a:xfrm>
                            <a:off x="6431" y="1502"/>
                            <a:ext cx="105" cy="32"/>
                          </a:xfrm>
                          <a:custGeom>
                            <a:avLst/>
                            <a:gdLst>
                              <a:gd name="T0" fmla="*/ 48 w 105"/>
                              <a:gd name="T1" fmla="*/ 22 h 32"/>
                              <a:gd name="T2" fmla="*/ 105 w 105"/>
                              <a:gd name="T3" fmla="*/ 0 h 32"/>
                              <a:gd name="T4" fmla="*/ 48 w 105"/>
                              <a:gd name="T5" fmla="*/ 22 h 32"/>
                              <a:gd name="T6" fmla="*/ 48 w 105"/>
                              <a:gd name="T7" fmla="*/ 22 h 32"/>
                              <a:gd name="T8" fmla="*/ 35 w 105"/>
                              <a:gd name="T9" fmla="*/ 30 h 32"/>
                              <a:gd name="T10" fmla="*/ 23 w 105"/>
                              <a:gd name="T11" fmla="*/ 32 h 32"/>
                              <a:gd name="T12" fmla="*/ 13 w 105"/>
                              <a:gd name="T13" fmla="*/ 30 h 32"/>
                              <a:gd name="T14" fmla="*/ 0 w 105"/>
                              <a:gd name="T15" fmla="*/ 25 h 32"/>
                              <a:gd name="T16" fmla="*/ 5 w 105"/>
                              <a:gd name="T17" fmla="*/ 20 h 32"/>
                              <a:gd name="T18" fmla="*/ 10 w 105"/>
                              <a:gd name="T19" fmla="*/ 17 h 32"/>
                              <a:gd name="T20" fmla="*/ 18 w 105"/>
                              <a:gd name="T21" fmla="*/ 15 h 32"/>
                              <a:gd name="T22" fmla="*/ 23 w 105"/>
                              <a:gd name="T23" fmla="*/ 12 h 32"/>
                              <a:gd name="T24" fmla="*/ 30 w 105"/>
                              <a:gd name="T25" fmla="*/ 12 h 32"/>
                              <a:gd name="T26" fmla="*/ 38 w 105"/>
                              <a:gd name="T27" fmla="*/ 15 h 32"/>
                              <a:gd name="T28" fmla="*/ 43 w 105"/>
                              <a:gd name="T29" fmla="*/ 17 h 32"/>
                              <a:gd name="T30" fmla="*/ 48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48" y="22"/>
                                </a:moveTo>
                                <a:lnTo>
                                  <a:pt x="105" y="0"/>
                                </a:lnTo>
                                <a:lnTo>
                                  <a:pt x="48" y="22"/>
                                </a:lnTo>
                                <a:close/>
                                <a:moveTo>
                                  <a:pt x="48" y="22"/>
                                </a:moveTo>
                                <a:lnTo>
                                  <a:pt x="35" y="30"/>
                                </a:lnTo>
                                <a:lnTo>
                                  <a:pt x="23" y="32"/>
                                </a:lnTo>
                                <a:lnTo>
                                  <a:pt x="13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3" y="12"/>
                                </a:lnTo>
                                <a:lnTo>
                                  <a:pt x="30" y="12"/>
                                </a:lnTo>
                                <a:lnTo>
                                  <a:pt x="38" y="15"/>
                                </a:lnTo>
                                <a:lnTo>
                                  <a:pt x="43" y="17"/>
                                </a:lnTo>
                                <a:lnTo>
                                  <a:pt x="48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7600"/>
                        <wps:cNvSpPr>
                          <a:spLocks/>
                        </wps:cNvSpPr>
                        <wps:spPr bwMode="auto">
                          <a:xfrm>
                            <a:off x="6479" y="1502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7601"/>
                        <wps:cNvSpPr>
                          <a:spLocks/>
                        </wps:cNvSpPr>
                        <wps:spPr bwMode="auto">
                          <a:xfrm>
                            <a:off x="6431" y="151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3 w 48"/>
                              <a:gd name="T7" fmla="*/ 18 h 20"/>
                              <a:gd name="T8" fmla="*/ 0 w 48"/>
                              <a:gd name="T9" fmla="*/ 13 h 20"/>
                              <a:gd name="T10" fmla="*/ 5 w 48"/>
                              <a:gd name="T11" fmla="*/ 8 h 20"/>
                              <a:gd name="T12" fmla="*/ 10 w 48"/>
                              <a:gd name="T13" fmla="*/ 5 h 20"/>
                              <a:gd name="T14" fmla="*/ 18 w 48"/>
                              <a:gd name="T15" fmla="*/ 3 h 20"/>
                              <a:gd name="T16" fmla="*/ 23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3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8" y="3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7602"/>
                        <wps:cNvSpPr>
                          <a:spLocks noEditPoints="1"/>
                        </wps:cNvSpPr>
                        <wps:spPr bwMode="auto">
                          <a:xfrm>
                            <a:off x="6397" y="1529"/>
                            <a:ext cx="101" cy="18"/>
                          </a:xfrm>
                          <a:custGeom>
                            <a:avLst/>
                            <a:gdLst>
                              <a:gd name="T0" fmla="*/ 47 w 101"/>
                              <a:gd name="T1" fmla="*/ 8 h 18"/>
                              <a:gd name="T2" fmla="*/ 101 w 101"/>
                              <a:gd name="T3" fmla="*/ 0 h 18"/>
                              <a:gd name="T4" fmla="*/ 47 w 101"/>
                              <a:gd name="T5" fmla="*/ 8 h 18"/>
                              <a:gd name="T6" fmla="*/ 47 w 101"/>
                              <a:gd name="T7" fmla="*/ 8 h 18"/>
                              <a:gd name="T8" fmla="*/ 34 w 101"/>
                              <a:gd name="T9" fmla="*/ 15 h 18"/>
                              <a:gd name="T10" fmla="*/ 22 w 101"/>
                              <a:gd name="T11" fmla="*/ 18 h 18"/>
                              <a:gd name="T12" fmla="*/ 9 w 101"/>
                              <a:gd name="T13" fmla="*/ 15 h 18"/>
                              <a:gd name="T14" fmla="*/ 0 w 101"/>
                              <a:gd name="T15" fmla="*/ 10 h 18"/>
                              <a:gd name="T16" fmla="*/ 2 w 101"/>
                              <a:gd name="T17" fmla="*/ 5 h 18"/>
                              <a:gd name="T18" fmla="*/ 9 w 101"/>
                              <a:gd name="T19" fmla="*/ 3 h 18"/>
                              <a:gd name="T20" fmla="*/ 14 w 101"/>
                              <a:gd name="T21" fmla="*/ 0 h 18"/>
                              <a:gd name="T22" fmla="*/ 22 w 101"/>
                              <a:gd name="T23" fmla="*/ 0 h 18"/>
                              <a:gd name="T24" fmla="*/ 29 w 101"/>
                              <a:gd name="T25" fmla="*/ 0 h 18"/>
                              <a:gd name="T26" fmla="*/ 34 w 101"/>
                              <a:gd name="T27" fmla="*/ 0 h 18"/>
                              <a:gd name="T28" fmla="*/ 42 w 101"/>
                              <a:gd name="T29" fmla="*/ 3 h 18"/>
                              <a:gd name="T30" fmla="*/ 47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47" y="8"/>
                                </a:moveTo>
                                <a:lnTo>
                                  <a:pt x="101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Freeform 7603"/>
                        <wps:cNvSpPr>
                          <a:spLocks/>
                        </wps:cNvSpPr>
                        <wps:spPr bwMode="auto">
                          <a:xfrm>
                            <a:off x="6444" y="1529"/>
                            <a:ext cx="54" cy="8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8"/>
                              <a:gd name="T2" fmla="*/ 54 w 54"/>
                              <a:gd name="T3" fmla="*/ 0 h 8"/>
                              <a:gd name="T4" fmla="*/ 0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0" y="8"/>
                                </a:moveTo>
                                <a:lnTo>
                                  <a:pt x="54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Freeform 7604"/>
                        <wps:cNvSpPr>
                          <a:spLocks/>
                        </wps:cNvSpPr>
                        <wps:spPr bwMode="auto">
                          <a:xfrm>
                            <a:off x="6397" y="152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4 w 47"/>
                              <a:gd name="T3" fmla="*/ 15 h 18"/>
                              <a:gd name="T4" fmla="*/ 22 w 47"/>
                              <a:gd name="T5" fmla="*/ 18 h 18"/>
                              <a:gd name="T6" fmla="*/ 9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9 w 47"/>
                              <a:gd name="T13" fmla="*/ 3 h 18"/>
                              <a:gd name="T14" fmla="*/ 14 w 47"/>
                              <a:gd name="T15" fmla="*/ 0 h 18"/>
                              <a:gd name="T16" fmla="*/ 22 w 47"/>
                              <a:gd name="T17" fmla="*/ 0 h 18"/>
                              <a:gd name="T18" fmla="*/ 29 w 47"/>
                              <a:gd name="T19" fmla="*/ 0 h 18"/>
                              <a:gd name="T20" fmla="*/ 34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7605"/>
                        <wps:cNvSpPr>
                          <a:spLocks noEditPoints="1"/>
                        </wps:cNvSpPr>
                        <wps:spPr bwMode="auto">
                          <a:xfrm>
                            <a:off x="6367" y="154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3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Freeform 7606"/>
                        <wps:cNvSpPr>
                          <a:spLocks/>
                        </wps:cNvSpPr>
                        <wps:spPr bwMode="auto">
                          <a:xfrm>
                            <a:off x="6414" y="154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7607"/>
                        <wps:cNvSpPr>
                          <a:spLocks/>
                        </wps:cNvSpPr>
                        <wps:spPr bwMode="auto">
                          <a:xfrm>
                            <a:off x="6367" y="154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7608"/>
                        <wps:cNvSpPr>
                          <a:spLocks noEditPoints="1"/>
                        </wps:cNvSpPr>
                        <wps:spPr bwMode="auto">
                          <a:xfrm>
                            <a:off x="6461" y="1479"/>
                            <a:ext cx="105" cy="38"/>
                          </a:xfrm>
                          <a:custGeom>
                            <a:avLst/>
                            <a:gdLst>
                              <a:gd name="T0" fmla="*/ 47 w 105"/>
                              <a:gd name="T1" fmla="*/ 25 h 38"/>
                              <a:gd name="T2" fmla="*/ 105 w 105"/>
                              <a:gd name="T3" fmla="*/ 0 h 38"/>
                              <a:gd name="T4" fmla="*/ 47 w 105"/>
                              <a:gd name="T5" fmla="*/ 25 h 38"/>
                              <a:gd name="T6" fmla="*/ 50 w 105"/>
                              <a:gd name="T7" fmla="*/ 25 h 38"/>
                              <a:gd name="T8" fmla="*/ 37 w 105"/>
                              <a:gd name="T9" fmla="*/ 33 h 38"/>
                              <a:gd name="T10" fmla="*/ 25 w 105"/>
                              <a:gd name="T11" fmla="*/ 38 h 38"/>
                              <a:gd name="T12" fmla="*/ 13 w 105"/>
                              <a:gd name="T13" fmla="*/ 35 h 38"/>
                              <a:gd name="T14" fmla="*/ 0 w 105"/>
                              <a:gd name="T15" fmla="*/ 30 h 38"/>
                              <a:gd name="T16" fmla="*/ 5 w 105"/>
                              <a:gd name="T17" fmla="*/ 25 h 38"/>
                              <a:gd name="T18" fmla="*/ 10 w 105"/>
                              <a:gd name="T19" fmla="*/ 20 h 38"/>
                              <a:gd name="T20" fmla="*/ 18 w 105"/>
                              <a:gd name="T21" fmla="*/ 18 h 38"/>
                              <a:gd name="T22" fmla="*/ 25 w 105"/>
                              <a:gd name="T23" fmla="*/ 18 h 38"/>
                              <a:gd name="T24" fmla="*/ 30 w 105"/>
                              <a:gd name="T25" fmla="*/ 18 h 38"/>
                              <a:gd name="T26" fmla="*/ 37 w 105"/>
                              <a:gd name="T27" fmla="*/ 18 h 38"/>
                              <a:gd name="T28" fmla="*/ 42 w 105"/>
                              <a:gd name="T29" fmla="*/ 23 h 38"/>
                              <a:gd name="T30" fmla="*/ 50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47" y="25"/>
                                </a:moveTo>
                                <a:lnTo>
                                  <a:pt x="105" y="0"/>
                                </a:lnTo>
                                <a:lnTo>
                                  <a:pt x="47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8"/>
                                </a:lnTo>
                                <a:lnTo>
                                  <a:pt x="13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8" y="18"/>
                                </a:lnTo>
                                <a:lnTo>
                                  <a:pt x="2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8"/>
                                </a:lnTo>
                                <a:lnTo>
                                  <a:pt x="42" y="2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7609"/>
                        <wps:cNvSpPr>
                          <a:spLocks/>
                        </wps:cNvSpPr>
                        <wps:spPr bwMode="auto">
                          <a:xfrm>
                            <a:off x="6508" y="1479"/>
                            <a:ext cx="58" cy="25"/>
                          </a:xfrm>
                          <a:custGeom>
                            <a:avLst/>
                            <a:gdLst>
                              <a:gd name="T0" fmla="*/ 0 w 58"/>
                              <a:gd name="T1" fmla="*/ 25 h 25"/>
                              <a:gd name="T2" fmla="*/ 58 w 58"/>
                              <a:gd name="T3" fmla="*/ 0 h 25"/>
                              <a:gd name="T4" fmla="*/ 0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0" y="25"/>
                                </a:moveTo>
                                <a:lnTo>
                                  <a:pt x="5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7610"/>
                        <wps:cNvSpPr>
                          <a:spLocks/>
                        </wps:cNvSpPr>
                        <wps:spPr bwMode="auto">
                          <a:xfrm>
                            <a:off x="6461" y="149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7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0 h 20"/>
                              <a:gd name="T22" fmla="*/ 42 w 50"/>
                              <a:gd name="T23" fmla="*/ 5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7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5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7611"/>
                        <wps:cNvSpPr>
                          <a:spLocks noEditPoints="1"/>
                        </wps:cNvSpPr>
                        <wps:spPr bwMode="auto">
                          <a:xfrm>
                            <a:off x="6491" y="1467"/>
                            <a:ext cx="107" cy="30"/>
                          </a:xfrm>
                          <a:custGeom>
                            <a:avLst/>
                            <a:gdLst>
                              <a:gd name="T0" fmla="*/ 47 w 107"/>
                              <a:gd name="T1" fmla="*/ 20 h 30"/>
                              <a:gd name="T2" fmla="*/ 107 w 107"/>
                              <a:gd name="T3" fmla="*/ 0 h 30"/>
                              <a:gd name="T4" fmla="*/ 47 w 107"/>
                              <a:gd name="T5" fmla="*/ 20 h 30"/>
                              <a:gd name="T6" fmla="*/ 47 w 107"/>
                              <a:gd name="T7" fmla="*/ 20 h 30"/>
                              <a:gd name="T8" fmla="*/ 35 w 107"/>
                              <a:gd name="T9" fmla="*/ 27 h 30"/>
                              <a:gd name="T10" fmla="*/ 22 w 107"/>
                              <a:gd name="T11" fmla="*/ 30 h 30"/>
                              <a:gd name="T12" fmla="*/ 10 w 107"/>
                              <a:gd name="T13" fmla="*/ 30 h 30"/>
                              <a:gd name="T14" fmla="*/ 0 w 107"/>
                              <a:gd name="T15" fmla="*/ 25 h 30"/>
                              <a:gd name="T16" fmla="*/ 5 w 107"/>
                              <a:gd name="T17" fmla="*/ 20 h 30"/>
                              <a:gd name="T18" fmla="*/ 10 w 107"/>
                              <a:gd name="T19" fmla="*/ 15 h 30"/>
                              <a:gd name="T20" fmla="*/ 15 w 107"/>
                              <a:gd name="T21" fmla="*/ 12 h 30"/>
                              <a:gd name="T22" fmla="*/ 22 w 107"/>
                              <a:gd name="T23" fmla="*/ 12 h 30"/>
                              <a:gd name="T24" fmla="*/ 30 w 107"/>
                              <a:gd name="T25" fmla="*/ 12 h 30"/>
                              <a:gd name="T26" fmla="*/ 35 w 107"/>
                              <a:gd name="T27" fmla="*/ 12 h 30"/>
                              <a:gd name="T28" fmla="*/ 42 w 107"/>
                              <a:gd name="T29" fmla="*/ 15 h 30"/>
                              <a:gd name="T30" fmla="*/ 47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47" y="20"/>
                                </a:moveTo>
                                <a:lnTo>
                                  <a:pt x="107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7"/>
                                </a:lnTo>
                                <a:lnTo>
                                  <a:pt x="22" y="30"/>
                                </a:lnTo>
                                <a:lnTo>
                                  <a:pt x="10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2" y="12"/>
                                </a:lnTo>
                                <a:lnTo>
                                  <a:pt x="30" y="12"/>
                                </a:lnTo>
                                <a:lnTo>
                                  <a:pt x="35" y="12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7612"/>
                        <wps:cNvSpPr>
                          <a:spLocks/>
                        </wps:cNvSpPr>
                        <wps:spPr bwMode="auto">
                          <a:xfrm>
                            <a:off x="6538" y="1467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Freeform 7613"/>
                        <wps:cNvSpPr>
                          <a:spLocks/>
                        </wps:cNvSpPr>
                        <wps:spPr bwMode="auto">
                          <a:xfrm>
                            <a:off x="6491" y="147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7614"/>
                        <wps:cNvSpPr>
                          <a:spLocks noEditPoints="1"/>
                        </wps:cNvSpPr>
                        <wps:spPr bwMode="auto">
                          <a:xfrm>
                            <a:off x="6516" y="1454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47 w 102"/>
                              <a:gd name="T7" fmla="*/ 18 h 28"/>
                              <a:gd name="T8" fmla="*/ 35 w 102"/>
                              <a:gd name="T9" fmla="*/ 25 h 28"/>
                              <a:gd name="T10" fmla="*/ 25 w 102"/>
                              <a:gd name="T11" fmla="*/ 28 h 28"/>
                              <a:gd name="T12" fmla="*/ 12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47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5" y="28"/>
                                </a:lnTo>
                                <a:lnTo>
                                  <a:pt x="12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7615"/>
                        <wps:cNvSpPr>
                          <a:spLocks/>
                        </wps:cNvSpPr>
                        <wps:spPr bwMode="auto">
                          <a:xfrm>
                            <a:off x="6563" y="1454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Freeform 7616"/>
                        <wps:cNvSpPr>
                          <a:spLocks/>
                        </wps:cNvSpPr>
                        <wps:spPr bwMode="auto">
                          <a:xfrm>
                            <a:off x="6516" y="146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0 h 20"/>
                              <a:gd name="T2" fmla="*/ 35 w 47"/>
                              <a:gd name="T3" fmla="*/ 17 h 20"/>
                              <a:gd name="T4" fmla="*/ 25 w 47"/>
                              <a:gd name="T5" fmla="*/ 20 h 20"/>
                              <a:gd name="T6" fmla="*/ 12 w 47"/>
                              <a:gd name="T7" fmla="*/ 20 h 20"/>
                              <a:gd name="T8" fmla="*/ 0 w 47"/>
                              <a:gd name="T9" fmla="*/ 15 h 20"/>
                              <a:gd name="T10" fmla="*/ 5 w 47"/>
                              <a:gd name="T11" fmla="*/ 10 h 20"/>
                              <a:gd name="T12" fmla="*/ 10 w 47"/>
                              <a:gd name="T13" fmla="*/ 5 h 20"/>
                              <a:gd name="T14" fmla="*/ 17 w 47"/>
                              <a:gd name="T15" fmla="*/ 2 h 20"/>
                              <a:gd name="T16" fmla="*/ 22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5 h 20"/>
                              <a:gd name="T24" fmla="*/ 47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0"/>
                                </a:moveTo>
                                <a:lnTo>
                                  <a:pt x="35" y="17"/>
                                </a:lnTo>
                                <a:lnTo>
                                  <a:pt x="25" y="20"/>
                                </a:lnTo>
                                <a:lnTo>
                                  <a:pt x="12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Freeform 7617"/>
                        <wps:cNvSpPr>
                          <a:spLocks noEditPoints="1"/>
                        </wps:cNvSpPr>
                        <wps:spPr bwMode="auto">
                          <a:xfrm>
                            <a:off x="6546" y="1427"/>
                            <a:ext cx="102" cy="37"/>
                          </a:xfrm>
                          <a:custGeom>
                            <a:avLst/>
                            <a:gdLst>
                              <a:gd name="T0" fmla="*/ 49 w 102"/>
                              <a:gd name="T1" fmla="*/ 25 h 37"/>
                              <a:gd name="T2" fmla="*/ 102 w 102"/>
                              <a:gd name="T3" fmla="*/ 0 h 37"/>
                              <a:gd name="T4" fmla="*/ 49 w 102"/>
                              <a:gd name="T5" fmla="*/ 25 h 37"/>
                              <a:gd name="T6" fmla="*/ 49 w 102"/>
                              <a:gd name="T7" fmla="*/ 25 h 37"/>
                              <a:gd name="T8" fmla="*/ 37 w 102"/>
                              <a:gd name="T9" fmla="*/ 32 h 37"/>
                              <a:gd name="T10" fmla="*/ 24 w 102"/>
                              <a:gd name="T11" fmla="*/ 37 h 37"/>
                              <a:gd name="T12" fmla="*/ 12 w 102"/>
                              <a:gd name="T13" fmla="*/ 35 h 37"/>
                              <a:gd name="T14" fmla="*/ 0 w 102"/>
                              <a:gd name="T15" fmla="*/ 30 h 37"/>
                              <a:gd name="T16" fmla="*/ 5 w 102"/>
                              <a:gd name="T17" fmla="*/ 25 h 37"/>
                              <a:gd name="T18" fmla="*/ 10 w 102"/>
                              <a:gd name="T19" fmla="*/ 20 h 37"/>
                              <a:gd name="T20" fmla="*/ 17 w 102"/>
                              <a:gd name="T21" fmla="*/ 17 h 37"/>
                              <a:gd name="T22" fmla="*/ 24 w 102"/>
                              <a:gd name="T23" fmla="*/ 17 h 37"/>
                              <a:gd name="T24" fmla="*/ 29 w 102"/>
                              <a:gd name="T25" fmla="*/ 17 h 37"/>
                              <a:gd name="T26" fmla="*/ 37 w 102"/>
                              <a:gd name="T27" fmla="*/ 17 h 37"/>
                              <a:gd name="T28" fmla="*/ 44 w 102"/>
                              <a:gd name="T29" fmla="*/ 20 h 37"/>
                              <a:gd name="T30" fmla="*/ 49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9" y="25"/>
                                </a:moveTo>
                                <a:lnTo>
                                  <a:pt x="102" y="0"/>
                                </a:lnTo>
                                <a:lnTo>
                                  <a:pt x="49" y="25"/>
                                </a:lnTo>
                                <a:close/>
                                <a:moveTo>
                                  <a:pt x="49" y="25"/>
                                </a:moveTo>
                                <a:lnTo>
                                  <a:pt x="37" y="32"/>
                                </a:lnTo>
                                <a:lnTo>
                                  <a:pt x="24" y="37"/>
                                </a:lnTo>
                                <a:lnTo>
                                  <a:pt x="12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4" y="17"/>
                                </a:lnTo>
                                <a:lnTo>
                                  <a:pt x="29" y="17"/>
                                </a:lnTo>
                                <a:lnTo>
                                  <a:pt x="37" y="17"/>
                                </a:lnTo>
                                <a:lnTo>
                                  <a:pt x="44" y="20"/>
                                </a:lnTo>
                                <a:lnTo>
                                  <a:pt x="4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Freeform 7618"/>
                        <wps:cNvSpPr>
                          <a:spLocks/>
                        </wps:cNvSpPr>
                        <wps:spPr bwMode="auto">
                          <a:xfrm>
                            <a:off x="6595" y="1427"/>
                            <a:ext cx="53" cy="25"/>
                          </a:xfrm>
                          <a:custGeom>
                            <a:avLst/>
                            <a:gdLst>
                              <a:gd name="T0" fmla="*/ 0 w 53"/>
                              <a:gd name="T1" fmla="*/ 25 h 25"/>
                              <a:gd name="T2" fmla="*/ 53 w 53"/>
                              <a:gd name="T3" fmla="*/ 0 h 25"/>
                              <a:gd name="T4" fmla="*/ 0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0" y="25"/>
                                </a:moveTo>
                                <a:lnTo>
                                  <a:pt x="53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Freeform 7619"/>
                        <wps:cNvSpPr>
                          <a:spLocks/>
                        </wps:cNvSpPr>
                        <wps:spPr bwMode="auto">
                          <a:xfrm>
                            <a:off x="6546" y="1444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0"/>
                              <a:gd name="T2" fmla="*/ 37 w 49"/>
                              <a:gd name="T3" fmla="*/ 15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3 h 20"/>
                              <a:gd name="T14" fmla="*/ 17 w 49"/>
                              <a:gd name="T15" fmla="*/ 0 h 20"/>
                              <a:gd name="T16" fmla="*/ 24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0 h 20"/>
                              <a:gd name="T22" fmla="*/ 44 w 49"/>
                              <a:gd name="T23" fmla="*/ 3 h 20"/>
                              <a:gd name="T24" fmla="*/ 49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8"/>
                                </a:moveTo>
                                <a:lnTo>
                                  <a:pt x="37" y="15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4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49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Freeform 7620"/>
                        <wps:cNvSpPr>
                          <a:spLocks noEditPoints="1"/>
                        </wps:cNvSpPr>
                        <wps:spPr bwMode="auto">
                          <a:xfrm>
                            <a:off x="6570" y="1392"/>
                            <a:ext cx="102" cy="52"/>
                          </a:xfrm>
                          <a:custGeom>
                            <a:avLst/>
                            <a:gdLst>
                              <a:gd name="T0" fmla="*/ 48 w 102"/>
                              <a:gd name="T1" fmla="*/ 35 h 52"/>
                              <a:gd name="T2" fmla="*/ 102 w 102"/>
                              <a:gd name="T3" fmla="*/ 0 h 52"/>
                              <a:gd name="T4" fmla="*/ 48 w 102"/>
                              <a:gd name="T5" fmla="*/ 35 h 52"/>
                              <a:gd name="T6" fmla="*/ 48 w 102"/>
                              <a:gd name="T7" fmla="*/ 35 h 52"/>
                              <a:gd name="T8" fmla="*/ 35 w 102"/>
                              <a:gd name="T9" fmla="*/ 45 h 52"/>
                              <a:gd name="T10" fmla="*/ 23 w 102"/>
                              <a:gd name="T11" fmla="*/ 50 h 52"/>
                              <a:gd name="T12" fmla="*/ 13 w 102"/>
                              <a:gd name="T13" fmla="*/ 52 h 52"/>
                              <a:gd name="T14" fmla="*/ 0 w 102"/>
                              <a:gd name="T15" fmla="*/ 47 h 52"/>
                              <a:gd name="T16" fmla="*/ 5 w 102"/>
                              <a:gd name="T17" fmla="*/ 42 h 52"/>
                              <a:gd name="T18" fmla="*/ 10 w 102"/>
                              <a:gd name="T19" fmla="*/ 37 h 52"/>
                              <a:gd name="T20" fmla="*/ 15 w 102"/>
                              <a:gd name="T21" fmla="*/ 35 h 52"/>
                              <a:gd name="T22" fmla="*/ 23 w 102"/>
                              <a:gd name="T23" fmla="*/ 32 h 52"/>
                              <a:gd name="T24" fmla="*/ 30 w 102"/>
                              <a:gd name="T25" fmla="*/ 30 h 52"/>
                              <a:gd name="T26" fmla="*/ 38 w 102"/>
                              <a:gd name="T27" fmla="*/ 30 h 52"/>
                              <a:gd name="T28" fmla="*/ 43 w 102"/>
                              <a:gd name="T29" fmla="*/ 32 h 52"/>
                              <a:gd name="T30" fmla="*/ 48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48" y="35"/>
                                </a:moveTo>
                                <a:lnTo>
                                  <a:pt x="102" y="0"/>
                                </a:lnTo>
                                <a:lnTo>
                                  <a:pt x="48" y="35"/>
                                </a:lnTo>
                                <a:close/>
                                <a:moveTo>
                                  <a:pt x="48" y="35"/>
                                </a:moveTo>
                                <a:lnTo>
                                  <a:pt x="35" y="45"/>
                                </a:lnTo>
                                <a:lnTo>
                                  <a:pt x="23" y="50"/>
                                </a:lnTo>
                                <a:lnTo>
                                  <a:pt x="13" y="52"/>
                                </a:lnTo>
                                <a:lnTo>
                                  <a:pt x="0" y="47"/>
                                </a:lnTo>
                                <a:lnTo>
                                  <a:pt x="5" y="42"/>
                                </a:lnTo>
                                <a:lnTo>
                                  <a:pt x="10" y="37"/>
                                </a:lnTo>
                                <a:lnTo>
                                  <a:pt x="15" y="35"/>
                                </a:lnTo>
                                <a:lnTo>
                                  <a:pt x="23" y="32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3" y="32"/>
                                </a:lnTo>
                                <a:lnTo>
                                  <a:pt x="48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7621"/>
                        <wps:cNvSpPr>
                          <a:spLocks/>
                        </wps:cNvSpPr>
                        <wps:spPr bwMode="auto">
                          <a:xfrm>
                            <a:off x="6618" y="1392"/>
                            <a:ext cx="54" cy="35"/>
                          </a:xfrm>
                          <a:custGeom>
                            <a:avLst/>
                            <a:gdLst>
                              <a:gd name="T0" fmla="*/ 0 w 54"/>
                              <a:gd name="T1" fmla="*/ 35 h 35"/>
                              <a:gd name="T2" fmla="*/ 54 w 54"/>
                              <a:gd name="T3" fmla="*/ 0 h 35"/>
                              <a:gd name="T4" fmla="*/ 0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0" y="35"/>
                                </a:moveTo>
                                <a:lnTo>
                                  <a:pt x="54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Freeform 7622"/>
                        <wps:cNvSpPr>
                          <a:spLocks/>
                        </wps:cNvSpPr>
                        <wps:spPr bwMode="auto">
                          <a:xfrm>
                            <a:off x="6570" y="1422"/>
                            <a:ext cx="48" cy="22"/>
                          </a:xfrm>
                          <a:custGeom>
                            <a:avLst/>
                            <a:gdLst>
                              <a:gd name="T0" fmla="*/ 48 w 48"/>
                              <a:gd name="T1" fmla="*/ 5 h 22"/>
                              <a:gd name="T2" fmla="*/ 35 w 48"/>
                              <a:gd name="T3" fmla="*/ 15 h 22"/>
                              <a:gd name="T4" fmla="*/ 23 w 48"/>
                              <a:gd name="T5" fmla="*/ 20 h 22"/>
                              <a:gd name="T6" fmla="*/ 13 w 48"/>
                              <a:gd name="T7" fmla="*/ 22 h 22"/>
                              <a:gd name="T8" fmla="*/ 0 w 48"/>
                              <a:gd name="T9" fmla="*/ 17 h 22"/>
                              <a:gd name="T10" fmla="*/ 5 w 48"/>
                              <a:gd name="T11" fmla="*/ 12 h 22"/>
                              <a:gd name="T12" fmla="*/ 10 w 48"/>
                              <a:gd name="T13" fmla="*/ 7 h 22"/>
                              <a:gd name="T14" fmla="*/ 15 w 48"/>
                              <a:gd name="T15" fmla="*/ 5 h 22"/>
                              <a:gd name="T16" fmla="*/ 23 w 48"/>
                              <a:gd name="T17" fmla="*/ 2 h 22"/>
                              <a:gd name="T18" fmla="*/ 30 w 48"/>
                              <a:gd name="T19" fmla="*/ 0 h 22"/>
                              <a:gd name="T20" fmla="*/ 38 w 48"/>
                              <a:gd name="T21" fmla="*/ 0 h 22"/>
                              <a:gd name="T22" fmla="*/ 43 w 48"/>
                              <a:gd name="T23" fmla="*/ 2 h 22"/>
                              <a:gd name="T24" fmla="*/ 48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48" y="5"/>
                                </a:moveTo>
                                <a:lnTo>
                                  <a:pt x="35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2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Freeform 7623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Freeform 7624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7625"/>
                        <wps:cNvSpPr>
                          <a:spLocks noEditPoints="1"/>
                        </wps:cNvSpPr>
                        <wps:spPr bwMode="auto">
                          <a:xfrm>
                            <a:off x="6426" y="1444"/>
                            <a:ext cx="67" cy="83"/>
                          </a:xfrm>
                          <a:custGeom>
                            <a:avLst/>
                            <a:gdLst>
                              <a:gd name="T0" fmla="*/ 28 w 67"/>
                              <a:gd name="T1" fmla="*/ 43 h 83"/>
                              <a:gd name="T2" fmla="*/ 25 w 67"/>
                              <a:gd name="T3" fmla="*/ 55 h 83"/>
                              <a:gd name="T4" fmla="*/ 20 w 67"/>
                              <a:gd name="T5" fmla="*/ 65 h 83"/>
                              <a:gd name="T6" fmla="*/ 13 w 67"/>
                              <a:gd name="T7" fmla="*/ 75 h 83"/>
                              <a:gd name="T8" fmla="*/ 0 w 67"/>
                              <a:gd name="T9" fmla="*/ 83 h 83"/>
                              <a:gd name="T10" fmla="*/ 0 w 67"/>
                              <a:gd name="T11" fmla="*/ 73 h 83"/>
                              <a:gd name="T12" fmla="*/ 8 w 67"/>
                              <a:gd name="T13" fmla="*/ 60 h 83"/>
                              <a:gd name="T14" fmla="*/ 15 w 67"/>
                              <a:gd name="T15" fmla="*/ 50 h 83"/>
                              <a:gd name="T16" fmla="*/ 28 w 67"/>
                              <a:gd name="T17" fmla="*/ 43 h 83"/>
                              <a:gd name="T18" fmla="*/ 28 w 67"/>
                              <a:gd name="T19" fmla="*/ 43 h 83"/>
                              <a:gd name="T20" fmla="*/ 67 w 67"/>
                              <a:gd name="T21" fmla="*/ 0 h 83"/>
                              <a:gd name="T22" fmla="*/ 28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28" y="43"/>
                                </a:moveTo>
                                <a:lnTo>
                                  <a:pt x="25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73"/>
                                </a:lnTo>
                                <a:lnTo>
                                  <a:pt x="8" y="60"/>
                                </a:lnTo>
                                <a:lnTo>
                                  <a:pt x="15" y="50"/>
                                </a:lnTo>
                                <a:lnTo>
                                  <a:pt x="28" y="43"/>
                                </a:lnTo>
                                <a:close/>
                                <a:moveTo>
                                  <a:pt x="28" y="43"/>
                                </a:moveTo>
                                <a:lnTo>
                                  <a:pt x="67" y="0"/>
                                </a:lnTo>
                                <a:lnTo>
                                  <a:pt x="28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Freeform 7626"/>
                        <wps:cNvSpPr>
                          <a:spLocks/>
                        </wps:cNvSpPr>
                        <wps:spPr bwMode="auto">
                          <a:xfrm>
                            <a:off x="6426" y="1487"/>
                            <a:ext cx="28" cy="40"/>
                          </a:xfrm>
                          <a:custGeom>
                            <a:avLst/>
                            <a:gdLst>
                              <a:gd name="T0" fmla="*/ 28 w 28"/>
                              <a:gd name="T1" fmla="*/ 0 h 40"/>
                              <a:gd name="T2" fmla="*/ 25 w 28"/>
                              <a:gd name="T3" fmla="*/ 12 h 40"/>
                              <a:gd name="T4" fmla="*/ 20 w 28"/>
                              <a:gd name="T5" fmla="*/ 22 h 40"/>
                              <a:gd name="T6" fmla="*/ 13 w 28"/>
                              <a:gd name="T7" fmla="*/ 32 h 40"/>
                              <a:gd name="T8" fmla="*/ 0 w 28"/>
                              <a:gd name="T9" fmla="*/ 40 h 40"/>
                              <a:gd name="T10" fmla="*/ 0 w 28"/>
                              <a:gd name="T11" fmla="*/ 30 h 40"/>
                              <a:gd name="T12" fmla="*/ 8 w 28"/>
                              <a:gd name="T13" fmla="*/ 17 h 40"/>
                              <a:gd name="T14" fmla="*/ 15 w 28"/>
                              <a:gd name="T15" fmla="*/ 7 h 40"/>
                              <a:gd name="T16" fmla="*/ 28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28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2"/>
                                </a:lnTo>
                                <a:lnTo>
                                  <a:pt x="13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Freeform 7627"/>
                        <wps:cNvSpPr>
                          <a:spLocks/>
                        </wps:cNvSpPr>
                        <wps:spPr bwMode="auto">
                          <a:xfrm>
                            <a:off x="6454" y="1444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43 h 43"/>
                              <a:gd name="T2" fmla="*/ 39 w 39"/>
                              <a:gd name="T3" fmla="*/ 0 h 43"/>
                              <a:gd name="T4" fmla="*/ 0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43"/>
                                </a:moveTo>
                                <a:lnTo>
                                  <a:pt x="39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Freeform 7628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Freeform 7629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Freeform 7630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Freeform 7631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Freeform 7632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Freeform 7633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Freeform 7634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Freeform 7635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Freeform 7636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7637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Freeform 7638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7639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Freeform 7640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Freeform 7641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Freeform 7642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Freeform 7643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Freeform 7644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Freeform 7645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Freeform 7646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Freeform 7647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Freeform 7648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7649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Freeform 7650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Freeform 7651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Freeform 7652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Freeform 7653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Freeform 7654"/>
                        <wps:cNvSpPr>
                          <a:spLocks noEditPoints="1"/>
                        </wps:cNvSpPr>
                        <wps:spPr bwMode="auto">
                          <a:xfrm>
                            <a:off x="6732" y="908"/>
                            <a:ext cx="25" cy="132"/>
                          </a:xfrm>
                          <a:custGeom>
                            <a:avLst/>
                            <a:gdLst>
                              <a:gd name="T0" fmla="*/ 22 w 25"/>
                              <a:gd name="T1" fmla="*/ 75 h 132"/>
                              <a:gd name="T2" fmla="*/ 17 w 25"/>
                              <a:gd name="T3" fmla="*/ 0 h 132"/>
                              <a:gd name="T4" fmla="*/ 22 w 25"/>
                              <a:gd name="T5" fmla="*/ 75 h 132"/>
                              <a:gd name="T6" fmla="*/ 22 w 25"/>
                              <a:gd name="T7" fmla="*/ 75 h 132"/>
                              <a:gd name="T8" fmla="*/ 25 w 25"/>
                              <a:gd name="T9" fmla="*/ 92 h 132"/>
                              <a:gd name="T10" fmla="*/ 25 w 25"/>
                              <a:gd name="T11" fmla="*/ 107 h 132"/>
                              <a:gd name="T12" fmla="*/ 22 w 25"/>
                              <a:gd name="T13" fmla="*/ 115 h 132"/>
                              <a:gd name="T14" fmla="*/ 17 w 25"/>
                              <a:gd name="T15" fmla="*/ 120 h 132"/>
                              <a:gd name="T16" fmla="*/ 12 w 25"/>
                              <a:gd name="T17" fmla="*/ 125 h 132"/>
                              <a:gd name="T18" fmla="*/ 7 w 25"/>
                              <a:gd name="T19" fmla="*/ 132 h 132"/>
                              <a:gd name="T20" fmla="*/ 3 w 25"/>
                              <a:gd name="T21" fmla="*/ 125 h 132"/>
                              <a:gd name="T22" fmla="*/ 0 w 25"/>
                              <a:gd name="T23" fmla="*/ 115 h 132"/>
                              <a:gd name="T24" fmla="*/ 0 w 25"/>
                              <a:gd name="T25" fmla="*/ 107 h 132"/>
                              <a:gd name="T26" fmla="*/ 0 w 25"/>
                              <a:gd name="T27" fmla="*/ 100 h 132"/>
                              <a:gd name="T28" fmla="*/ 3 w 25"/>
                              <a:gd name="T29" fmla="*/ 92 h 132"/>
                              <a:gd name="T30" fmla="*/ 7 w 25"/>
                              <a:gd name="T31" fmla="*/ 85 h 132"/>
                              <a:gd name="T32" fmla="*/ 12 w 25"/>
                              <a:gd name="T33" fmla="*/ 77 h 132"/>
                              <a:gd name="T34" fmla="*/ 22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22" y="75"/>
                                </a:moveTo>
                                <a:lnTo>
                                  <a:pt x="17" y="0"/>
                                </a:lnTo>
                                <a:lnTo>
                                  <a:pt x="22" y="75"/>
                                </a:lnTo>
                                <a:close/>
                                <a:moveTo>
                                  <a:pt x="22" y="75"/>
                                </a:moveTo>
                                <a:lnTo>
                                  <a:pt x="25" y="92"/>
                                </a:lnTo>
                                <a:lnTo>
                                  <a:pt x="25" y="107"/>
                                </a:lnTo>
                                <a:lnTo>
                                  <a:pt x="22" y="115"/>
                                </a:lnTo>
                                <a:lnTo>
                                  <a:pt x="17" y="120"/>
                                </a:lnTo>
                                <a:lnTo>
                                  <a:pt x="12" y="125"/>
                                </a:lnTo>
                                <a:lnTo>
                                  <a:pt x="7" y="132"/>
                                </a:lnTo>
                                <a:lnTo>
                                  <a:pt x="3" y="125"/>
                                </a:lnTo>
                                <a:lnTo>
                                  <a:pt x="0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7" y="85"/>
                                </a:lnTo>
                                <a:lnTo>
                                  <a:pt x="12" y="77"/>
                                </a:lnTo>
                                <a:lnTo>
                                  <a:pt x="2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Freeform 7655"/>
                        <wps:cNvSpPr>
                          <a:spLocks/>
                        </wps:cNvSpPr>
                        <wps:spPr bwMode="auto">
                          <a:xfrm>
                            <a:off x="6749" y="908"/>
                            <a:ext cx="5" cy="75"/>
                          </a:xfrm>
                          <a:custGeom>
                            <a:avLst/>
                            <a:gdLst>
                              <a:gd name="T0" fmla="*/ 5 w 5"/>
                              <a:gd name="T1" fmla="*/ 75 h 75"/>
                              <a:gd name="T2" fmla="*/ 0 w 5"/>
                              <a:gd name="T3" fmla="*/ 0 h 75"/>
                              <a:gd name="T4" fmla="*/ 5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5" y="75"/>
                                </a:moveTo>
                                <a:lnTo>
                                  <a:pt x="0" y="0"/>
                                </a:lnTo>
                                <a:lnTo>
                                  <a:pt x="5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Freeform 7656"/>
                        <wps:cNvSpPr>
                          <a:spLocks/>
                        </wps:cNvSpPr>
                        <wps:spPr bwMode="auto">
                          <a:xfrm>
                            <a:off x="6732" y="983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17 w 25"/>
                              <a:gd name="T9" fmla="*/ 45 h 57"/>
                              <a:gd name="T10" fmla="*/ 12 w 25"/>
                              <a:gd name="T11" fmla="*/ 50 h 57"/>
                              <a:gd name="T12" fmla="*/ 7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0 h 57"/>
                              <a:gd name="T18" fmla="*/ 0 w 25"/>
                              <a:gd name="T19" fmla="*/ 32 h 57"/>
                              <a:gd name="T20" fmla="*/ 0 w 25"/>
                              <a:gd name="T21" fmla="*/ 25 h 57"/>
                              <a:gd name="T22" fmla="*/ 3 w 25"/>
                              <a:gd name="T23" fmla="*/ 17 h 57"/>
                              <a:gd name="T24" fmla="*/ 7 w 25"/>
                              <a:gd name="T25" fmla="*/ 10 h 57"/>
                              <a:gd name="T26" fmla="*/ 12 w 25"/>
                              <a:gd name="T27" fmla="*/ 2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7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7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Freeform 7657"/>
                        <wps:cNvSpPr>
                          <a:spLocks noEditPoints="1"/>
                        </wps:cNvSpPr>
                        <wps:spPr bwMode="auto">
                          <a:xfrm>
                            <a:off x="6735" y="963"/>
                            <a:ext cx="32" cy="122"/>
                          </a:xfrm>
                          <a:custGeom>
                            <a:avLst/>
                            <a:gdLst>
                              <a:gd name="T0" fmla="*/ 19 w 32"/>
                              <a:gd name="T1" fmla="*/ 67 h 122"/>
                              <a:gd name="T2" fmla="*/ 32 w 32"/>
                              <a:gd name="T3" fmla="*/ 0 h 122"/>
                              <a:gd name="T4" fmla="*/ 19 w 32"/>
                              <a:gd name="T5" fmla="*/ 67 h 122"/>
                              <a:gd name="T6" fmla="*/ 19 w 32"/>
                              <a:gd name="T7" fmla="*/ 67 h 122"/>
                              <a:gd name="T8" fmla="*/ 24 w 32"/>
                              <a:gd name="T9" fmla="*/ 82 h 122"/>
                              <a:gd name="T10" fmla="*/ 22 w 32"/>
                              <a:gd name="T11" fmla="*/ 100 h 122"/>
                              <a:gd name="T12" fmla="*/ 19 w 32"/>
                              <a:gd name="T13" fmla="*/ 105 h 122"/>
                              <a:gd name="T14" fmla="*/ 17 w 32"/>
                              <a:gd name="T15" fmla="*/ 112 h 122"/>
                              <a:gd name="T16" fmla="*/ 12 w 32"/>
                              <a:gd name="T17" fmla="*/ 117 h 122"/>
                              <a:gd name="T18" fmla="*/ 4 w 32"/>
                              <a:gd name="T19" fmla="*/ 122 h 122"/>
                              <a:gd name="T20" fmla="*/ 2 w 32"/>
                              <a:gd name="T21" fmla="*/ 117 h 122"/>
                              <a:gd name="T22" fmla="*/ 0 w 32"/>
                              <a:gd name="T23" fmla="*/ 107 h 122"/>
                              <a:gd name="T24" fmla="*/ 0 w 32"/>
                              <a:gd name="T25" fmla="*/ 100 h 122"/>
                              <a:gd name="T26" fmla="*/ 0 w 32"/>
                              <a:gd name="T27" fmla="*/ 92 h 122"/>
                              <a:gd name="T28" fmla="*/ 2 w 32"/>
                              <a:gd name="T29" fmla="*/ 85 h 122"/>
                              <a:gd name="T30" fmla="*/ 7 w 32"/>
                              <a:gd name="T31" fmla="*/ 77 h 122"/>
                              <a:gd name="T32" fmla="*/ 12 w 32"/>
                              <a:gd name="T33" fmla="*/ 70 h 122"/>
                              <a:gd name="T34" fmla="*/ 19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9" y="67"/>
                                </a:moveTo>
                                <a:lnTo>
                                  <a:pt x="32" y="0"/>
                                </a:lnTo>
                                <a:lnTo>
                                  <a:pt x="19" y="67"/>
                                </a:lnTo>
                                <a:close/>
                                <a:moveTo>
                                  <a:pt x="19" y="67"/>
                                </a:moveTo>
                                <a:lnTo>
                                  <a:pt x="24" y="82"/>
                                </a:lnTo>
                                <a:lnTo>
                                  <a:pt x="22" y="100"/>
                                </a:lnTo>
                                <a:lnTo>
                                  <a:pt x="19" y="105"/>
                                </a:lnTo>
                                <a:lnTo>
                                  <a:pt x="17" y="112"/>
                                </a:lnTo>
                                <a:lnTo>
                                  <a:pt x="12" y="117"/>
                                </a:lnTo>
                                <a:lnTo>
                                  <a:pt x="4" y="122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0"/>
                                </a:lnTo>
                                <a:lnTo>
                                  <a:pt x="19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7658"/>
                        <wps:cNvSpPr>
                          <a:spLocks/>
                        </wps:cNvSpPr>
                        <wps:spPr bwMode="auto">
                          <a:xfrm>
                            <a:off x="6754" y="963"/>
                            <a:ext cx="13" cy="67"/>
                          </a:xfrm>
                          <a:custGeom>
                            <a:avLst/>
                            <a:gdLst>
                              <a:gd name="T0" fmla="*/ 0 w 13"/>
                              <a:gd name="T1" fmla="*/ 67 h 67"/>
                              <a:gd name="T2" fmla="*/ 13 w 13"/>
                              <a:gd name="T3" fmla="*/ 0 h 67"/>
                              <a:gd name="T4" fmla="*/ 0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0" y="67"/>
                                </a:moveTo>
                                <a:lnTo>
                                  <a:pt x="1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7659"/>
                        <wps:cNvSpPr>
                          <a:spLocks/>
                        </wps:cNvSpPr>
                        <wps:spPr bwMode="auto">
                          <a:xfrm>
                            <a:off x="6735" y="1030"/>
                            <a:ext cx="24" cy="55"/>
                          </a:xfrm>
                          <a:custGeom>
                            <a:avLst/>
                            <a:gdLst>
                              <a:gd name="T0" fmla="*/ 19 w 24"/>
                              <a:gd name="T1" fmla="*/ 0 h 55"/>
                              <a:gd name="T2" fmla="*/ 24 w 24"/>
                              <a:gd name="T3" fmla="*/ 15 h 55"/>
                              <a:gd name="T4" fmla="*/ 22 w 24"/>
                              <a:gd name="T5" fmla="*/ 33 h 55"/>
                              <a:gd name="T6" fmla="*/ 19 w 24"/>
                              <a:gd name="T7" fmla="*/ 38 h 55"/>
                              <a:gd name="T8" fmla="*/ 17 w 24"/>
                              <a:gd name="T9" fmla="*/ 45 h 55"/>
                              <a:gd name="T10" fmla="*/ 12 w 24"/>
                              <a:gd name="T11" fmla="*/ 50 h 55"/>
                              <a:gd name="T12" fmla="*/ 4 w 24"/>
                              <a:gd name="T13" fmla="*/ 55 h 55"/>
                              <a:gd name="T14" fmla="*/ 2 w 24"/>
                              <a:gd name="T15" fmla="*/ 50 h 55"/>
                              <a:gd name="T16" fmla="*/ 0 w 24"/>
                              <a:gd name="T17" fmla="*/ 40 h 55"/>
                              <a:gd name="T18" fmla="*/ 0 w 24"/>
                              <a:gd name="T19" fmla="*/ 33 h 55"/>
                              <a:gd name="T20" fmla="*/ 0 w 24"/>
                              <a:gd name="T21" fmla="*/ 25 h 55"/>
                              <a:gd name="T22" fmla="*/ 2 w 24"/>
                              <a:gd name="T23" fmla="*/ 18 h 55"/>
                              <a:gd name="T24" fmla="*/ 7 w 24"/>
                              <a:gd name="T25" fmla="*/ 10 h 55"/>
                              <a:gd name="T26" fmla="*/ 12 w 24"/>
                              <a:gd name="T27" fmla="*/ 3 h 55"/>
                              <a:gd name="T28" fmla="*/ 19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19" y="0"/>
                                </a:moveTo>
                                <a:lnTo>
                                  <a:pt x="24" y="15"/>
                                </a:lnTo>
                                <a:lnTo>
                                  <a:pt x="22" y="33"/>
                                </a:lnTo>
                                <a:lnTo>
                                  <a:pt x="19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4" y="55"/>
                                </a:lnTo>
                                <a:lnTo>
                                  <a:pt x="2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2" y="18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Freeform 7660"/>
                        <wps:cNvSpPr>
                          <a:spLocks noEditPoints="1"/>
                        </wps:cNvSpPr>
                        <wps:spPr bwMode="auto">
                          <a:xfrm>
                            <a:off x="6739" y="1003"/>
                            <a:ext cx="35" cy="122"/>
                          </a:xfrm>
                          <a:custGeom>
                            <a:avLst/>
                            <a:gdLst>
                              <a:gd name="T0" fmla="*/ 23 w 35"/>
                              <a:gd name="T1" fmla="*/ 67 h 122"/>
                              <a:gd name="T2" fmla="*/ 35 w 35"/>
                              <a:gd name="T3" fmla="*/ 0 h 122"/>
                              <a:gd name="T4" fmla="*/ 23 w 35"/>
                              <a:gd name="T5" fmla="*/ 67 h 122"/>
                              <a:gd name="T6" fmla="*/ 23 w 35"/>
                              <a:gd name="T7" fmla="*/ 67 h 122"/>
                              <a:gd name="T8" fmla="*/ 25 w 35"/>
                              <a:gd name="T9" fmla="*/ 82 h 122"/>
                              <a:gd name="T10" fmla="*/ 25 w 35"/>
                              <a:gd name="T11" fmla="*/ 100 h 122"/>
                              <a:gd name="T12" fmla="*/ 23 w 35"/>
                              <a:gd name="T13" fmla="*/ 105 h 122"/>
                              <a:gd name="T14" fmla="*/ 18 w 35"/>
                              <a:gd name="T15" fmla="*/ 112 h 122"/>
                              <a:gd name="T16" fmla="*/ 13 w 35"/>
                              <a:gd name="T17" fmla="*/ 117 h 122"/>
                              <a:gd name="T18" fmla="*/ 8 w 35"/>
                              <a:gd name="T19" fmla="*/ 122 h 122"/>
                              <a:gd name="T20" fmla="*/ 3 w 35"/>
                              <a:gd name="T21" fmla="*/ 117 h 122"/>
                              <a:gd name="T22" fmla="*/ 3 w 35"/>
                              <a:gd name="T23" fmla="*/ 110 h 122"/>
                              <a:gd name="T24" fmla="*/ 0 w 35"/>
                              <a:gd name="T25" fmla="*/ 100 h 122"/>
                              <a:gd name="T26" fmla="*/ 3 w 35"/>
                              <a:gd name="T27" fmla="*/ 92 h 122"/>
                              <a:gd name="T28" fmla="*/ 5 w 35"/>
                              <a:gd name="T29" fmla="*/ 85 h 122"/>
                              <a:gd name="T30" fmla="*/ 10 w 35"/>
                              <a:gd name="T31" fmla="*/ 77 h 122"/>
                              <a:gd name="T32" fmla="*/ 15 w 35"/>
                              <a:gd name="T33" fmla="*/ 70 h 122"/>
                              <a:gd name="T34" fmla="*/ 23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23" y="67"/>
                                </a:moveTo>
                                <a:lnTo>
                                  <a:pt x="35" y="0"/>
                                </a:lnTo>
                                <a:lnTo>
                                  <a:pt x="23" y="67"/>
                                </a:lnTo>
                                <a:close/>
                                <a:moveTo>
                                  <a:pt x="23" y="67"/>
                                </a:moveTo>
                                <a:lnTo>
                                  <a:pt x="25" y="82"/>
                                </a:lnTo>
                                <a:lnTo>
                                  <a:pt x="25" y="100"/>
                                </a:lnTo>
                                <a:lnTo>
                                  <a:pt x="23" y="105"/>
                                </a:lnTo>
                                <a:lnTo>
                                  <a:pt x="18" y="112"/>
                                </a:lnTo>
                                <a:lnTo>
                                  <a:pt x="13" y="11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3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0"/>
                                </a:lnTo>
                                <a:lnTo>
                                  <a:pt x="2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Freeform 7661"/>
                        <wps:cNvSpPr>
                          <a:spLocks/>
                        </wps:cNvSpPr>
                        <wps:spPr bwMode="auto">
                          <a:xfrm>
                            <a:off x="6762" y="1003"/>
                            <a:ext cx="12" cy="67"/>
                          </a:xfrm>
                          <a:custGeom>
                            <a:avLst/>
                            <a:gdLst>
                              <a:gd name="T0" fmla="*/ 0 w 12"/>
                              <a:gd name="T1" fmla="*/ 67 h 67"/>
                              <a:gd name="T2" fmla="*/ 12 w 12"/>
                              <a:gd name="T3" fmla="*/ 0 h 67"/>
                              <a:gd name="T4" fmla="*/ 0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0" y="67"/>
                                </a:moveTo>
                                <a:lnTo>
                                  <a:pt x="12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Freeform 7662"/>
                        <wps:cNvSpPr>
                          <a:spLocks/>
                        </wps:cNvSpPr>
                        <wps:spPr bwMode="auto">
                          <a:xfrm>
                            <a:off x="6739" y="1070"/>
                            <a:ext cx="25" cy="55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5"/>
                              <a:gd name="T2" fmla="*/ 25 w 25"/>
                              <a:gd name="T3" fmla="*/ 15 h 55"/>
                              <a:gd name="T4" fmla="*/ 25 w 25"/>
                              <a:gd name="T5" fmla="*/ 33 h 55"/>
                              <a:gd name="T6" fmla="*/ 23 w 25"/>
                              <a:gd name="T7" fmla="*/ 38 h 55"/>
                              <a:gd name="T8" fmla="*/ 18 w 25"/>
                              <a:gd name="T9" fmla="*/ 45 h 55"/>
                              <a:gd name="T10" fmla="*/ 13 w 25"/>
                              <a:gd name="T11" fmla="*/ 50 h 55"/>
                              <a:gd name="T12" fmla="*/ 8 w 25"/>
                              <a:gd name="T13" fmla="*/ 55 h 55"/>
                              <a:gd name="T14" fmla="*/ 3 w 25"/>
                              <a:gd name="T15" fmla="*/ 50 h 55"/>
                              <a:gd name="T16" fmla="*/ 3 w 25"/>
                              <a:gd name="T17" fmla="*/ 43 h 55"/>
                              <a:gd name="T18" fmla="*/ 0 w 25"/>
                              <a:gd name="T19" fmla="*/ 33 h 55"/>
                              <a:gd name="T20" fmla="*/ 3 w 25"/>
                              <a:gd name="T21" fmla="*/ 25 h 55"/>
                              <a:gd name="T22" fmla="*/ 5 w 25"/>
                              <a:gd name="T23" fmla="*/ 18 h 55"/>
                              <a:gd name="T24" fmla="*/ 10 w 25"/>
                              <a:gd name="T25" fmla="*/ 10 h 55"/>
                              <a:gd name="T26" fmla="*/ 15 w 25"/>
                              <a:gd name="T27" fmla="*/ 3 h 55"/>
                              <a:gd name="T28" fmla="*/ 23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5" y="33"/>
                                </a:lnTo>
                                <a:lnTo>
                                  <a:pt x="23" y="38"/>
                                </a:lnTo>
                                <a:lnTo>
                                  <a:pt x="18" y="45"/>
                                </a:lnTo>
                                <a:lnTo>
                                  <a:pt x="13" y="50"/>
                                </a:lnTo>
                                <a:lnTo>
                                  <a:pt x="8" y="55"/>
                                </a:lnTo>
                                <a:lnTo>
                                  <a:pt x="3" y="50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7663"/>
                        <wps:cNvSpPr>
                          <a:spLocks noEditPoints="1"/>
                        </wps:cNvSpPr>
                        <wps:spPr bwMode="auto">
                          <a:xfrm>
                            <a:off x="6720" y="866"/>
                            <a:ext cx="27" cy="132"/>
                          </a:xfrm>
                          <a:custGeom>
                            <a:avLst/>
                            <a:gdLst>
                              <a:gd name="T0" fmla="*/ 22 w 27"/>
                              <a:gd name="T1" fmla="*/ 74 h 132"/>
                              <a:gd name="T2" fmla="*/ 15 w 27"/>
                              <a:gd name="T3" fmla="*/ 0 h 132"/>
                              <a:gd name="T4" fmla="*/ 22 w 27"/>
                              <a:gd name="T5" fmla="*/ 74 h 132"/>
                              <a:gd name="T6" fmla="*/ 22 w 27"/>
                              <a:gd name="T7" fmla="*/ 74 h 132"/>
                              <a:gd name="T8" fmla="*/ 27 w 27"/>
                              <a:gd name="T9" fmla="*/ 92 h 132"/>
                              <a:gd name="T10" fmla="*/ 24 w 27"/>
                              <a:gd name="T11" fmla="*/ 107 h 132"/>
                              <a:gd name="T12" fmla="*/ 22 w 27"/>
                              <a:gd name="T13" fmla="*/ 114 h 132"/>
                              <a:gd name="T14" fmla="*/ 19 w 27"/>
                              <a:gd name="T15" fmla="*/ 119 h 132"/>
                              <a:gd name="T16" fmla="*/ 15 w 27"/>
                              <a:gd name="T17" fmla="*/ 127 h 132"/>
                              <a:gd name="T18" fmla="*/ 7 w 27"/>
                              <a:gd name="T19" fmla="*/ 132 h 132"/>
                              <a:gd name="T20" fmla="*/ 5 w 27"/>
                              <a:gd name="T21" fmla="*/ 124 h 132"/>
                              <a:gd name="T22" fmla="*/ 2 w 27"/>
                              <a:gd name="T23" fmla="*/ 117 h 132"/>
                              <a:gd name="T24" fmla="*/ 0 w 27"/>
                              <a:gd name="T25" fmla="*/ 107 h 132"/>
                              <a:gd name="T26" fmla="*/ 2 w 27"/>
                              <a:gd name="T27" fmla="*/ 99 h 132"/>
                              <a:gd name="T28" fmla="*/ 5 w 27"/>
                              <a:gd name="T29" fmla="*/ 92 h 132"/>
                              <a:gd name="T30" fmla="*/ 10 w 27"/>
                              <a:gd name="T31" fmla="*/ 84 h 132"/>
                              <a:gd name="T32" fmla="*/ 15 w 27"/>
                              <a:gd name="T33" fmla="*/ 77 h 132"/>
                              <a:gd name="T34" fmla="*/ 22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22" y="74"/>
                                </a:moveTo>
                                <a:lnTo>
                                  <a:pt x="15" y="0"/>
                                </a:lnTo>
                                <a:lnTo>
                                  <a:pt x="22" y="74"/>
                                </a:lnTo>
                                <a:close/>
                                <a:moveTo>
                                  <a:pt x="22" y="74"/>
                                </a:moveTo>
                                <a:lnTo>
                                  <a:pt x="27" y="92"/>
                                </a:lnTo>
                                <a:lnTo>
                                  <a:pt x="24" y="107"/>
                                </a:lnTo>
                                <a:lnTo>
                                  <a:pt x="22" y="114"/>
                                </a:lnTo>
                                <a:lnTo>
                                  <a:pt x="19" y="119"/>
                                </a:lnTo>
                                <a:lnTo>
                                  <a:pt x="15" y="127"/>
                                </a:lnTo>
                                <a:lnTo>
                                  <a:pt x="7" y="132"/>
                                </a:lnTo>
                                <a:lnTo>
                                  <a:pt x="5" y="124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2" y="99"/>
                                </a:lnTo>
                                <a:lnTo>
                                  <a:pt x="5" y="92"/>
                                </a:lnTo>
                                <a:lnTo>
                                  <a:pt x="10" y="84"/>
                                </a:lnTo>
                                <a:lnTo>
                                  <a:pt x="15" y="77"/>
                                </a:lnTo>
                                <a:lnTo>
                                  <a:pt x="22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7664"/>
                        <wps:cNvSpPr>
                          <a:spLocks/>
                        </wps:cNvSpPr>
                        <wps:spPr bwMode="auto">
                          <a:xfrm>
                            <a:off x="6735" y="866"/>
                            <a:ext cx="7" cy="74"/>
                          </a:xfrm>
                          <a:custGeom>
                            <a:avLst/>
                            <a:gdLst>
                              <a:gd name="T0" fmla="*/ 7 w 7"/>
                              <a:gd name="T1" fmla="*/ 74 h 74"/>
                              <a:gd name="T2" fmla="*/ 0 w 7"/>
                              <a:gd name="T3" fmla="*/ 0 h 74"/>
                              <a:gd name="T4" fmla="*/ 7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7" y="74"/>
                                </a:moveTo>
                                <a:lnTo>
                                  <a:pt x="0" y="0"/>
                                </a:lnTo>
                                <a:lnTo>
                                  <a:pt x="7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Freeform 7665"/>
                        <wps:cNvSpPr>
                          <a:spLocks/>
                        </wps:cNvSpPr>
                        <wps:spPr bwMode="auto">
                          <a:xfrm>
                            <a:off x="6720" y="940"/>
                            <a:ext cx="27" cy="58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8"/>
                              <a:gd name="T2" fmla="*/ 27 w 27"/>
                              <a:gd name="T3" fmla="*/ 18 h 58"/>
                              <a:gd name="T4" fmla="*/ 24 w 27"/>
                              <a:gd name="T5" fmla="*/ 33 h 58"/>
                              <a:gd name="T6" fmla="*/ 22 w 27"/>
                              <a:gd name="T7" fmla="*/ 40 h 58"/>
                              <a:gd name="T8" fmla="*/ 19 w 27"/>
                              <a:gd name="T9" fmla="*/ 45 h 58"/>
                              <a:gd name="T10" fmla="*/ 15 w 27"/>
                              <a:gd name="T11" fmla="*/ 53 h 58"/>
                              <a:gd name="T12" fmla="*/ 7 w 27"/>
                              <a:gd name="T13" fmla="*/ 58 h 58"/>
                              <a:gd name="T14" fmla="*/ 5 w 27"/>
                              <a:gd name="T15" fmla="*/ 50 h 58"/>
                              <a:gd name="T16" fmla="*/ 2 w 27"/>
                              <a:gd name="T17" fmla="*/ 43 h 58"/>
                              <a:gd name="T18" fmla="*/ 0 w 27"/>
                              <a:gd name="T19" fmla="*/ 33 h 58"/>
                              <a:gd name="T20" fmla="*/ 2 w 27"/>
                              <a:gd name="T21" fmla="*/ 25 h 58"/>
                              <a:gd name="T22" fmla="*/ 5 w 27"/>
                              <a:gd name="T23" fmla="*/ 18 h 58"/>
                              <a:gd name="T24" fmla="*/ 10 w 27"/>
                              <a:gd name="T25" fmla="*/ 10 h 58"/>
                              <a:gd name="T26" fmla="*/ 15 w 27"/>
                              <a:gd name="T27" fmla="*/ 3 h 58"/>
                              <a:gd name="T28" fmla="*/ 22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22" y="0"/>
                                </a:moveTo>
                                <a:lnTo>
                                  <a:pt x="27" y="18"/>
                                </a:lnTo>
                                <a:lnTo>
                                  <a:pt x="24" y="33"/>
                                </a:lnTo>
                                <a:lnTo>
                                  <a:pt x="22" y="40"/>
                                </a:lnTo>
                                <a:lnTo>
                                  <a:pt x="19" y="45"/>
                                </a:lnTo>
                                <a:lnTo>
                                  <a:pt x="15" y="53"/>
                                </a:lnTo>
                                <a:lnTo>
                                  <a:pt x="7" y="58"/>
                                </a:lnTo>
                                <a:lnTo>
                                  <a:pt x="5" y="50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Freeform 7666"/>
                        <wps:cNvSpPr>
                          <a:spLocks noEditPoints="1"/>
                        </wps:cNvSpPr>
                        <wps:spPr bwMode="auto">
                          <a:xfrm>
                            <a:off x="6710" y="823"/>
                            <a:ext cx="27" cy="135"/>
                          </a:xfrm>
                          <a:custGeom>
                            <a:avLst/>
                            <a:gdLst>
                              <a:gd name="T0" fmla="*/ 22 w 27"/>
                              <a:gd name="T1" fmla="*/ 78 h 135"/>
                              <a:gd name="T2" fmla="*/ 22 w 27"/>
                              <a:gd name="T3" fmla="*/ 0 h 135"/>
                              <a:gd name="T4" fmla="*/ 22 w 27"/>
                              <a:gd name="T5" fmla="*/ 78 h 135"/>
                              <a:gd name="T6" fmla="*/ 22 w 27"/>
                              <a:gd name="T7" fmla="*/ 78 h 135"/>
                              <a:gd name="T8" fmla="*/ 27 w 27"/>
                              <a:gd name="T9" fmla="*/ 95 h 135"/>
                              <a:gd name="T10" fmla="*/ 25 w 27"/>
                              <a:gd name="T11" fmla="*/ 110 h 135"/>
                              <a:gd name="T12" fmla="*/ 22 w 27"/>
                              <a:gd name="T13" fmla="*/ 117 h 135"/>
                              <a:gd name="T14" fmla="*/ 20 w 27"/>
                              <a:gd name="T15" fmla="*/ 122 h 135"/>
                              <a:gd name="T16" fmla="*/ 15 w 27"/>
                              <a:gd name="T17" fmla="*/ 130 h 135"/>
                              <a:gd name="T18" fmla="*/ 7 w 27"/>
                              <a:gd name="T19" fmla="*/ 135 h 135"/>
                              <a:gd name="T20" fmla="*/ 2 w 27"/>
                              <a:gd name="T21" fmla="*/ 127 h 135"/>
                              <a:gd name="T22" fmla="*/ 0 w 27"/>
                              <a:gd name="T23" fmla="*/ 120 h 135"/>
                              <a:gd name="T24" fmla="*/ 0 w 27"/>
                              <a:gd name="T25" fmla="*/ 110 h 135"/>
                              <a:gd name="T26" fmla="*/ 2 w 27"/>
                              <a:gd name="T27" fmla="*/ 102 h 135"/>
                              <a:gd name="T28" fmla="*/ 5 w 27"/>
                              <a:gd name="T29" fmla="*/ 95 h 135"/>
                              <a:gd name="T30" fmla="*/ 7 w 27"/>
                              <a:gd name="T31" fmla="*/ 88 h 135"/>
                              <a:gd name="T32" fmla="*/ 15 w 27"/>
                              <a:gd name="T33" fmla="*/ 80 h 135"/>
                              <a:gd name="T34" fmla="*/ 22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22" y="78"/>
                                </a:moveTo>
                                <a:lnTo>
                                  <a:pt x="22" y="0"/>
                                </a:lnTo>
                                <a:lnTo>
                                  <a:pt x="22" y="78"/>
                                </a:lnTo>
                                <a:close/>
                                <a:moveTo>
                                  <a:pt x="22" y="78"/>
                                </a:moveTo>
                                <a:lnTo>
                                  <a:pt x="27" y="95"/>
                                </a:lnTo>
                                <a:lnTo>
                                  <a:pt x="25" y="110"/>
                                </a:lnTo>
                                <a:lnTo>
                                  <a:pt x="22" y="117"/>
                                </a:lnTo>
                                <a:lnTo>
                                  <a:pt x="20" y="122"/>
                                </a:lnTo>
                                <a:lnTo>
                                  <a:pt x="15" y="130"/>
                                </a:lnTo>
                                <a:lnTo>
                                  <a:pt x="7" y="135"/>
                                </a:lnTo>
                                <a:lnTo>
                                  <a:pt x="2" y="127"/>
                                </a:lnTo>
                                <a:lnTo>
                                  <a:pt x="0" y="120"/>
                                </a:lnTo>
                                <a:lnTo>
                                  <a:pt x="0" y="110"/>
                                </a:lnTo>
                                <a:lnTo>
                                  <a:pt x="2" y="102"/>
                                </a:lnTo>
                                <a:lnTo>
                                  <a:pt x="5" y="95"/>
                                </a:lnTo>
                                <a:lnTo>
                                  <a:pt x="7" y="88"/>
                                </a:lnTo>
                                <a:lnTo>
                                  <a:pt x="15" y="80"/>
                                </a:lnTo>
                                <a:lnTo>
                                  <a:pt x="22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Freeform 7667"/>
                        <wps:cNvSpPr>
                          <a:spLocks/>
                        </wps:cNvSpPr>
                        <wps:spPr bwMode="auto">
                          <a:xfrm>
                            <a:off x="6732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Freeform 7668"/>
                        <wps:cNvSpPr>
                          <a:spLocks/>
                        </wps:cNvSpPr>
                        <wps:spPr bwMode="auto">
                          <a:xfrm>
                            <a:off x="6710" y="901"/>
                            <a:ext cx="27" cy="57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7"/>
                              <a:gd name="T2" fmla="*/ 27 w 27"/>
                              <a:gd name="T3" fmla="*/ 17 h 57"/>
                              <a:gd name="T4" fmla="*/ 25 w 27"/>
                              <a:gd name="T5" fmla="*/ 32 h 57"/>
                              <a:gd name="T6" fmla="*/ 22 w 27"/>
                              <a:gd name="T7" fmla="*/ 39 h 57"/>
                              <a:gd name="T8" fmla="*/ 20 w 27"/>
                              <a:gd name="T9" fmla="*/ 44 h 57"/>
                              <a:gd name="T10" fmla="*/ 15 w 27"/>
                              <a:gd name="T11" fmla="*/ 52 h 57"/>
                              <a:gd name="T12" fmla="*/ 7 w 27"/>
                              <a:gd name="T13" fmla="*/ 57 h 57"/>
                              <a:gd name="T14" fmla="*/ 2 w 27"/>
                              <a:gd name="T15" fmla="*/ 49 h 57"/>
                              <a:gd name="T16" fmla="*/ 0 w 27"/>
                              <a:gd name="T17" fmla="*/ 42 h 57"/>
                              <a:gd name="T18" fmla="*/ 0 w 27"/>
                              <a:gd name="T19" fmla="*/ 32 h 57"/>
                              <a:gd name="T20" fmla="*/ 2 w 27"/>
                              <a:gd name="T21" fmla="*/ 24 h 57"/>
                              <a:gd name="T22" fmla="*/ 5 w 27"/>
                              <a:gd name="T23" fmla="*/ 17 h 57"/>
                              <a:gd name="T24" fmla="*/ 7 w 27"/>
                              <a:gd name="T25" fmla="*/ 10 h 57"/>
                              <a:gd name="T26" fmla="*/ 15 w 27"/>
                              <a:gd name="T27" fmla="*/ 2 h 57"/>
                              <a:gd name="T28" fmla="*/ 22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22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9"/>
                                </a:lnTo>
                                <a:lnTo>
                                  <a:pt x="20" y="44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2" y="49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2" y="24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Freeform 7669"/>
                        <wps:cNvSpPr>
                          <a:spLocks noEditPoints="1"/>
                        </wps:cNvSpPr>
                        <wps:spPr bwMode="auto">
                          <a:xfrm>
                            <a:off x="6702" y="793"/>
                            <a:ext cx="25" cy="127"/>
                          </a:xfrm>
                          <a:custGeom>
                            <a:avLst/>
                            <a:gdLst>
                              <a:gd name="T0" fmla="*/ 20 w 25"/>
                              <a:gd name="T1" fmla="*/ 70 h 127"/>
                              <a:gd name="T2" fmla="*/ 20 w 25"/>
                              <a:gd name="T3" fmla="*/ 0 h 127"/>
                              <a:gd name="T4" fmla="*/ 20 w 25"/>
                              <a:gd name="T5" fmla="*/ 70 h 127"/>
                              <a:gd name="T6" fmla="*/ 20 w 25"/>
                              <a:gd name="T7" fmla="*/ 70 h 127"/>
                              <a:gd name="T8" fmla="*/ 25 w 25"/>
                              <a:gd name="T9" fmla="*/ 88 h 127"/>
                              <a:gd name="T10" fmla="*/ 25 w 25"/>
                              <a:gd name="T11" fmla="*/ 103 h 127"/>
                              <a:gd name="T12" fmla="*/ 23 w 25"/>
                              <a:gd name="T13" fmla="*/ 110 h 127"/>
                              <a:gd name="T14" fmla="*/ 18 w 25"/>
                              <a:gd name="T15" fmla="*/ 118 h 127"/>
                              <a:gd name="T16" fmla="*/ 13 w 25"/>
                              <a:gd name="T17" fmla="*/ 123 h 127"/>
                              <a:gd name="T18" fmla="*/ 8 w 25"/>
                              <a:gd name="T19" fmla="*/ 127 h 127"/>
                              <a:gd name="T20" fmla="*/ 3 w 25"/>
                              <a:gd name="T21" fmla="*/ 120 h 127"/>
                              <a:gd name="T22" fmla="*/ 0 w 25"/>
                              <a:gd name="T23" fmla="*/ 113 h 127"/>
                              <a:gd name="T24" fmla="*/ 0 w 25"/>
                              <a:gd name="T25" fmla="*/ 105 h 127"/>
                              <a:gd name="T26" fmla="*/ 0 w 25"/>
                              <a:gd name="T27" fmla="*/ 98 h 127"/>
                              <a:gd name="T28" fmla="*/ 3 w 25"/>
                              <a:gd name="T29" fmla="*/ 88 h 127"/>
                              <a:gd name="T30" fmla="*/ 8 w 25"/>
                              <a:gd name="T31" fmla="*/ 80 h 127"/>
                              <a:gd name="T32" fmla="*/ 13 w 25"/>
                              <a:gd name="T33" fmla="*/ 75 h 127"/>
                              <a:gd name="T34" fmla="*/ 20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20" y="70"/>
                                </a:moveTo>
                                <a:lnTo>
                                  <a:pt x="20" y="0"/>
                                </a:lnTo>
                                <a:lnTo>
                                  <a:pt x="20" y="70"/>
                                </a:lnTo>
                                <a:close/>
                                <a:moveTo>
                                  <a:pt x="20" y="70"/>
                                </a:moveTo>
                                <a:lnTo>
                                  <a:pt x="25" y="88"/>
                                </a:lnTo>
                                <a:lnTo>
                                  <a:pt x="25" y="103"/>
                                </a:lnTo>
                                <a:lnTo>
                                  <a:pt x="23" y="110"/>
                                </a:lnTo>
                                <a:lnTo>
                                  <a:pt x="18" y="118"/>
                                </a:lnTo>
                                <a:lnTo>
                                  <a:pt x="13" y="123"/>
                                </a:lnTo>
                                <a:lnTo>
                                  <a:pt x="8" y="127"/>
                                </a:lnTo>
                                <a:lnTo>
                                  <a:pt x="3" y="120"/>
                                </a:lnTo>
                                <a:lnTo>
                                  <a:pt x="0" y="113"/>
                                </a:lnTo>
                                <a:lnTo>
                                  <a:pt x="0" y="105"/>
                                </a:lnTo>
                                <a:lnTo>
                                  <a:pt x="0" y="98"/>
                                </a:lnTo>
                                <a:lnTo>
                                  <a:pt x="3" y="88"/>
                                </a:lnTo>
                                <a:lnTo>
                                  <a:pt x="8" y="80"/>
                                </a:lnTo>
                                <a:lnTo>
                                  <a:pt x="13" y="75"/>
                                </a:lnTo>
                                <a:lnTo>
                                  <a:pt x="2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Freeform 7670"/>
                        <wps:cNvSpPr>
                          <a:spLocks/>
                        </wps:cNvSpPr>
                        <wps:spPr bwMode="auto">
                          <a:xfrm>
                            <a:off x="6722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Freeform 7671"/>
                        <wps:cNvSpPr>
                          <a:spLocks/>
                        </wps:cNvSpPr>
                        <wps:spPr bwMode="auto">
                          <a:xfrm>
                            <a:off x="6702" y="86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25 w 25"/>
                              <a:gd name="T3" fmla="*/ 18 h 57"/>
                              <a:gd name="T4" fmla="*/ 25 w 25"/>
                              <a:gd name="T5" fmla="*/ 33 h 57"/>
                              <a:gd name="T6" fmla="*/ 23 w 25"/>
                              <a:gd name="T7" fmla="*/ 40 h 57"/>
                              <a:gd name="T8" fmla="*/ 18 w 25"/>
                              <a:gd name="T9" fmla="*/ 48 h 57"/>
                              <a:gd name="T10" fmla="*/ 13 w 25"/>
                              <a:gd name="T11" fmla="*/ 53 h 57"/>
                              <a:gd name="T12" fmla="*/ 8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3 h 57"/>
                              <a:gd name="T18" fmla="*/ 0 w 25"/>
                              <a:gd name="T19" fmla="*/ 35 h 57"/>
                              <a:gd name="T20" fmla="*/ 0 w 25"/>
                              <a:gd name="T21" fmla="*/ 28 h 57"/>
                              <a:gd name="T22" fmla="*/ 3 w 25"/>
                              <a:gd name="T23" fmla="*/ 18 h 57"/>
                              <a:gd name="T24" fmla="*/ 8 w 25"/>
                              <a:gd name="T25" fmla="*/ 10 h 57"/>
                              <a:gd name="T26" fmla="*/ 13 w 25"/>
                              <a:gd name="T27" fmla="*/ 5 h 57"/>
                              <a:gd name="T28" fmla="*/ 20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25" y="18"/>
                                </a:lnTo>
                                <a:lnTo>
                                  <a:pt x="25" y="33"/>
                                </a:lnTo>
                                <a:lnTo>
                                  <a:pt x="23" y="40"/>
                                </a:lnTo>
                                <a:lnTo>
                                  <a:pt x="18" y="48"/>
                                </a:lnTo>
                                <a:lnTo>
                                  <a:pt x="13" y="53"/>
                                </a:lnTo>
                                <a:lnTo>
                                  <a:pt x="8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3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Freeform 7672"/>
                        <wps:cNvSpPr>
                          <a:spLocks noEditPoints="1"/>
                        </wps:cNvSpPr>
                        <wps:spPr bwMode="auto">
                          <a:xfrm>
                            <a:off x="6690" y="748"/>
                            <a:ext cx="25" cy="130"/>
                          </a:xfrm>
                          <a:custGeom>
                            <a:avLst/>
                            <a:gdLst>
                              <a:gd name="T0" fmla="*/ 22 w 25"/>
                              <a:gd name="T1" fmla="*/ 73 h 130"/>
                              <a:gd name="T2" fmla="*/ 10 w 25"/>
                              <a:gd name="T3" fmla="*/ 0 h 130"/>
                              <a:gd name="T4" fmla="*/ 22 w 25"/>
                              <a:gd name="T5" fmla="*/ 73 h 130"/>
                              <a:gd name="T6" fmla="*/ 22 w 25"/>
                              <a:gd name="T7" fmla="*/ 73 h 130"/>
                              <a:gd name="T8" fmla="*/ 25 w 25"/>
                              <a:gd name="T9" fmla="*/ 90 h 130"/>
                              <a:gd name="T10" fmla="*/ 25 w 25"/>
                              <a:gd name="T11" fmla="*/ 105 h 130"/>
                              <a:gd name="T12" fmla="*/ 22 w 25"/>
                              <a:gd name="T13" fmla="*/ 113 h 130"/>
                              <a:gd name="T14" fmla="*/ 20 w 25"/>
                              <a:gd name="T15" fmla="*/ 118 h 130"/>
                              <a:gd name="T16" fmla="*/ 15 w 25"/>
                              <a:gd name="T17" fmla="*/ 125 h 130"/>
                              <a:gd name="T18" fmla="*/ 7 w 25"/>
                              <a:gd name="T19" fmla="*/ 130 h 130"/>
                              <a:gd name="T20" fmla="*/ 5 w 25"/>
                              <a:gd name="T21" fmla="*/ 123 h 130"/>
                              <a:gd name="T22" fmla="*/ 2 w 25"/>
                              <a:gd name="T23" fmla="*/ 115 h 130"/>
                              <a:gd name="T24" fmla="*/ 0 w 25"/>
                              <a:gd name="T25" fmla="*/ 108 h 130"/>
                              <a:gd name="T26" fmla="*/ 0 w 25"/>
                              <a:gd name="T27" fmla="*/ 98 h 130"/>
                              <a:gd name="T28" fmla="*/ 2 w 25"/>
                              <a:gd name="T29" fmla="*/ 90 h 130"/>
                              <a:gd name="T30" fmla="*/ 7 w 25"/>
                              <a:gd name="T31" fmla="*/ 83 h 130"/>
                              <a:gd name="T32" fmla="*/ 15 w 25"/>
                              <a:gd name="T33" fmla="*/ 78 h 130"/>
                              <a:gd name="T34" fmla="*/ 22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22" y="73"/>
                                </a:moveTo>
                                <a:lnTo>
                                  <a:pt x="10" y="0"/>
                                </a:lnTo>
                                <a:lnTo>
                                  <a:pt x="22" y="73"/>
                                </a:lnTo>
                                <a:close/>
                                <a:moveTo>
                                  <a:pt x="22" y="73"/>
                                </a:moveTo>
                                <a:lnTo>
                                  <a:pt x="25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3"/>
                                </a:lnTo>
                                <a:lnTo>
                                  <a:pt x="20" y="118"/>
                                </a:lnTo>
                                <a:lnTo>
                                  <a:pt x="15" y="125"/>
                                </a:lnTo>
                                <a:lnTo>
                                  <a:pt x="7" y="130"/>
                                </a:lnTo>
                                <a:lnTo>
                                  <a:pt x="5" y="123"/>
                                </a:lnTo>
                                <a:lnTo>
                                  <a:pt x="2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98"/>
                                </a:lnTo>
                                <a:lnTo>
                                  <a:pt x="2" y="90"/>
                                </a:lnTo>
                                <a:lnTo>
                                  <a:pt x="7" y="83"/>
                                </a:lnTo>
                                <a:lnTo>
                                  <a:pt x="15" y="78"/>
                                </a:lnTo>
                                <a:lnTo>
                                  <a:pt x="22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Freeform 7673"/>
                        <wps:cNvSpPr>
                          <a:spLocks/>
                        </wps:cNvSpPr>
                        <wps:spPr bwMode="auto">
                          <a:xfrm>
                            <a:off x="6700" y="748"/>
                            <a:ext cx="12" cy="73"/>
                          </a:xfrm>
                          <a:custGeom>
                            <a:avLst/>
                            <a:gdLst>
                              <a:gd name="T0" fmla="*/ 12 w 12"/>
                              <a:gd name="T1" fmla="*/ 73 h 73"/>
                              <a:gd name="T2" fmla="*/ 0 w 12"/>
                              <a:gd name="T3" fmla="*/ 0 h 73"/>
                              <a:gd name="T4" fmla="*/ 12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12" y="73"/>
                                </a:moveTo>
                                <a:lnTo>
                                  <a:pt x="0" y="0"/>
                                </a:lnTo>
                                <a:lnTo>
                                  <a:pt x="12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Freeform 7674"/>
                        <wps:cNvSpPr>
                          <a:spLocks/>
                        </wps:cNvSpPr>
                        <wps:spPr bwMode="auto">
                          <a:xfrm>
                            <a:off x="6690" y="821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20 w 25"/>
                              <a:gd name="T9" fmla="*/ 45 h 57"/>
                              <a:gd name="T10" fmla="*/ 15 w 25"/>
                              <a:gd name="T11" fmla="*/ 52 h 57"/>
                              <a:gd name="T12" fmla="*/ 7 w 25"/>
                              <a:gd name="T13" fmla="*/ 57 h 57"/>
                              <a:gd name="T14" fmla="*/ 5 w 25"/>
                              <a:gd name="T15" fmla="*/ 50 h 57"/>
                              <a:gd name="T16" fmla="*/ 2 w 25"/>
                              <a:gd name="T17" fmla="*/ 42 h 57"/>
                              <a:gd name="T18" fmla="*/ 0 w 25"/>
                              <a:gd name="T19" fmla="*/ 35 h 57"/>
                              <a:gd name="T20" fmla="*/ 0 w 25"/>
                              <a:gd name="T21" fmla="*/ 25 h 57"/>
                              <a:gd name="T22" fmla="*/ 2 w 25"/>
                              <a:gd name="T23" fmla="*/ 17 h 57"/>
                              <a:gd name="T24" fmla="*/ 7 w 25"/>
                              <a:gd name="T25" fmla="*/ 10 h 57"/>
                              <a:gd name="T26" fmla="*/ 15 w 25"/>
                              <a:gd name="T27" fmla="*/ 5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45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5" y="50"/>
                                </a:lnTo>
                                <a:lnTo>
                                  <a:pt x="2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Freeform 7675"/>
                        <wps:cNvSpPr>
                          <a:spLocks noEditPoints="1"/>
                        </wps:cNvSpPr>
                        <wps:spPr bwMode="auto">
                          <a:xfrm>
                            <a:off x="6670" y="706"/>
                            <a:ext cx="30" cy="140"/>
                          </a:xfrm>
                          <a:custGeom>
                            <a:avLst/>
                            <a:gdLst>
                              <a:gd name="T0" fmla="*/ 22 w 30"/>
                              <a:gd name="T1" fmla="*/ 77 h 140"/>
                              <a:gd name="T2" fmla="*/ 0 w 30"/>
                              <a:gd name="T3" fmla="*/ 0 h 140"/>
                              <a:gd name="T4" fmla="*/ 22 w 30"/>
                              <a:gd name="T5" fmla="*/ 77 h 140"/>
                              <a:gd name="T6" fmla="*/ 22 w 30"/>
                              <a:gd name="T7" fmla="*/ 77 h 140"/>
                              <a:gd name="T8" fmla="*/ 27 w 30"/>
                              <a:gd name="T9" fmla="*/ 95 h 140"/>
                              <a:gd name="T10" fmla="*/ 30 w 30"/>
                              <a:gd name="T11" fmla="*/ 112 h 140"/>
                              <a:gd name="T12" fmla="*/ 30 w 30"/>
                              <a:gd name="T13" fmla="*/ 120 h 140"/>
                              <a:gd name="T14" fmla="*/ 27 w 30"/>
                              <a:gd name="T15" fmla="*/ 127 h 140"/>
                              <a:gd name="T16" fmla="*/ 22 w 30"/>
                              <a:gd name="T17" fmla="*/ 132 h 140"/>
                              <a:gd name="T18" fmla="*/ 17 w 30"/>
                              <a:gd name="T19" fmla="*/ 140 h 140"/>
                              <a:gd name="T20" fmla="*/ 12 w 30"/>
                              <a:gd name="T21" fmla="*/ 132 h 140"/>
                              <a:gd name="T22" fmla="*/ 10 w 30"/>
                              <a:gd name="T23" fmla="*/ 122 h 140"/>
                              <a:gd name="T24" fmla="*/ 7 w 30"/>
                              <a:gd name="T25" fmla="*/ 115 h 140"/>
                              <a:gd name="T26" fmla="*/ 7 w 30"/>
                              <a:gd name="T27" fmla="*/ 105 h 140"/>
                              <a:gd name="T28" fmla="*/ 7 w 30"/>
                              <a:gd name="T29" fmla="*/ 97 h 140"/>
                              <a:gd name="T30" fmla="*/ 10 w 30"/>
                              <a:gd name="T31" fmla="*/ 90 h 140"/>
                              <a:gd name="T32" fmla="*/ 15 w 30"/>
                              <a:gd name="T33" fmla="*/ 82 h 140"/>
                              <a:gd name="T34" fmla="*/ 22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  <a:moveTo>
                                  <a:pt x="22" y="77"/>
                                </a:moveTo>
                                <a:lnTo>
                                  <a:pt x="27" y="95"/>
                                </a:lnTo>
                                <a:lnTo>
                                  <a:pt x="30" y="112"/>
                                </a:lnTo>
                                <a:lnTo>
                                  <a:pt x="30" y="120"/>
                                </a:lnTo>
                                <a:lnTo>
                                  <a:pt x="27" y="127"/>
                                </a:lnTo>
                                <a:lnTo>
                                  <a:pt x="22" y="132"/>
                                </a:lnTo>
                                <a:lnTo>
                                  <a:pt x="17" y="140"/>
                                </a:lnTo>
                                <a:lnTo>
                                  <a:pt x="12" y="132"/>
                                </a:lnTo>
                                <a:lnTo>
                                  <a:pt x="10" y="122"/>
                                </a:lnTo>
                                <a:lnTo>
                                  <a:pt x="7" y="115"/>
                                </a:lnTo>
                                <a:lnTo>
                                  <a:pt x="7" y="105"/>
                                </a:lnTo>
                                <a:lnTo>
                                  <a:pt x="7" y="97"/>
                                </a:lnTo>
                                <a:lnTo>
                                  <a:pt x="10" y="90"/>
                                </a:lnTo>
                                <a:lnTo>
                                  <a:pt x="15" y="82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Freeform 7676"/>
                        <wps:cNvSpPr>
                          <a:spLocks/>
                        </wps:cNvSpPr>
                        <wps:spPr bwMode="auto">
                          <a:xfrm>
                            <a:off x="6670" y="706"/>
                            <a:ext cx="22" cy="77"/>
                          </a:xfrm>
                          <a:custGeom>
                            <a:avLst/>
                            <a:gdLst>
                              <a:gd name="T0" fmla="*/ 22 w 22"/>
                              <a:gd name="T1" fmla="*/ 77 h 77"/>
                              <a:gd name="T2" fmla="*/ 0 w 22"/>
                              <a:gd name="T3" fmla="*/ 0 h 77"/>
                              <a:gd name="T4" fmla="*/ 22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Freeform 7677"/>
                        <wps:cNvSpPr>
                          <a:spLocks/>
                        </wps:cNvSpPr>
                        <wps:spPr bwMode="auto">
                          <a:xfrm>
                            <a:off x="6677" y="783"/>
                            <a:ext cx="23" cy="63"/>
                          </a:xfrm>
                          <a:custGeom>
                            <a:avLst/>
                            <a:gdLst>
                              <a:gd name="T0" fmla="*/ 15 w 23"/>
                              <a:gd name="T1" fmla="*/ 0 h 63"/>
                              <a:gd name="T2" fmla="*/ 20 w 23"/>
                              <a:gd name="T3" fmla="*/ 18 h 63"/>
                              <a:gd name="T4" fmla="*/ 23 w 23"/>
                              <a:gd name="T5" fmla="*/ 35 h 63"/>
                              <a:gd name="T6" fmla="*/ 23 w 23"/>
                              <a:gd name="T7" fmla="*/ 43 h 63"/>
                              <a:gd name="T8" fmla="*/ 20 w 23"/>
                              <a:gd name="T9" fmla="*/ 50 h 63"/>
                              <a:gd name="T10" fmla="*/ 15 w 23"/>
                              <a:gd name="T11" fmla="*/ 55 h 63"/>
                              <a:gd name="T12" fmla="*/ 10 w 23"/>
                              <a:gd name="T13" fmla="*/ 63 h 63"/>
                              <a:gd name="T14" fmla="*/ 5 w 23"/>
                              <a:gd name="T15" fmla="*/ 55 h 63"/>
                              <a:gd name="T16" fmla="*/ 3 w 23"/>
                              <a:gd name="T17" fmla="*/ 45 h 63"/>
                              <a:gd name="T18" fmla="*/ 0 w 23"/>
                              <a:gd name="T19" fmla="*/ 38 h 63"/>
                              <a:gd name="T20" fmla="*/ 0 w 23"/>
                              <a:gd name="T21" fmla="*/ 28 h 63"/>
                              <a:gd name="T22" fmla="*/ 0 w 23"/>
                              <a:gd name="T23" fmla="*/ 20 h 63"/>
                              <a:gd name="T24" fmla="*/ 3 w 23"/>
                              <a:gd name="T25" fmla="*/ 13 h 63"/>
                              <a:gd name="T26" fmla="*/ 8 w 23"/>
                              <a:gd name="T27" fmla="*/ 5 h 63"/>
                              <a:gd name="T28" fmla="*/ 15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15" y="0"/>
                                </a:moveTo>
                                <a:lnTo>
                                  <a:pt x="20" y="18"/>
                                </a:lnTo>
                                <a:lnTo>
                                  <a:pt x="23" y="35"/>
                                </a:lnTo>
                                <a:lnTo>
                                  <a:pt x="23" y="43"/>
                                </a:lnTo>
                                <a:lnTo>
                                  <a:pt x="20" y="50"/>
                                </a:lnTo>
                                <a:lnTo>
                                  <a:pt x="15" y="55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3" y="13"/>
                                </a:lnTo>
                                <a:lnTo>
                                  <a:pt x="8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Freeform 7678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7679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Freeform 7680"/>
                        <wps:cNvSpPr>
                          <a:spLocks noEditPoints="1"/>
                        </wps:cNvSpPr>
                        <wps:spPr bwMode="auto">
                          <a:xfrm>
                            <a:off x="6662" y="935"/>
                            <a:ext cx="75" cy="110"/>
                          </a:xfrm>
                          <a:custGeom>
                            <a:avLst/>
                            <a:gdLst>
                              <a:gd name="T0" fmla="*/ 35 w 75"/>
                              <a:gd name="T1" fmla="*/ 63 h 110"/>
                              <a:gd name="T2" fmla="*/ 50 w 75"/>
                              <a:gd name="T3" fmla="*/ 70 h 110"/>
                              <a:gd name="T4" fmla="*/ 63 w 75"/>
                              <a:gd name="T5" fmla="*/ 80 h 110"/>
                              <a:gd name="T6" fmla="*/ 70 w 75"/>
                              <a:gd name="T7" fmla="*/ 93 h 110"/>
                              <a:gd name="T8" fmla="*/ 75 w 75"/>
                              <a:gd name="T9" fmla="*/ 110 h 110"/>
                              <a:gd name="T10" fmla="*/ 68 w 75"/>
                              <a:gd name="T11" fmla="*/ 108 h 110"/>
                              <a:gd name="T12" fmla="*/ 63 w 75"/>
                              <a:gd name="T13" fmla="*/ 105 h 110"/>
                              <a:gd name="T14" fmla="*/ 55 w 75"/>
                              <a:gd name="T15" fmla="*/ 100 h 110"/>
                              <a:gd name="T16" fmla="*/ 50 w 75"/>
                              <a:gd name="T17" fmla="*/ 95 h 110"/>
                              <a:gd name="T18" fmla="*/ 45 w 75"/>
                              <a:gd name="T19" fmla="*/ 88 h 110"/>
                              <a:gd name="T20" fmla="*/ 40 w 75"/>
                              <a:gd name="T21" fmla="*/ 80 h 110"/>
                              <a:gd name="T22" fmla="*/ 38 w 75"/>
                              <a:gd name="T23" fmla="*/ 70 h 110"/>
                              <a:gd name="T24" fmla="*/ 35 w 75"/>
                              <a:gd name="T25" fmla="*/ 63 h 110"/>
                              <a:gd name="T26" fmla="*/ 35 w 75"/>
                              <a:gd name="T27" fmla="*/ 63 h 110"/>
                              <a:gd name="T28" fmla="*/ 0 w 75"/>
                              <a:gd name="T29" fmla="*/ 0 h 110"/>
                              <a:gd name="T30" fmla="*/ 35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5" y="63"/>
                                </a:moveTo>
                                <a:lnTo>
                                  <a:pt x="50" y="70"/>
                                </a:lnTo>
                                <a:lnTo>
                                  <a:pt x="63" y="80"/>
                                </a:lnTo>
                                <a:lnTo>
                                  <a:pt x="70" y="93"/>
                                </a:lnTo>
                                <a:lnTo>
                                  <a:pt x="75" y="110"/>
                                </a:lnTo>
                                <a:lnTo>
                                  <a:pt x="68" y="108"/>
                                </a:lnTo>
                                <a:lnTo>
                                  <a:pt x="63" y="105"/>
                                </a:lnTo>
                                <a:lnTo>
                                  <a:pt x="55" y="100"/>
                                </a:lnTo>
                                <a:lnTo>
                                  <a:pt x="50" y="95"/>
                                </a:lnTo>
                                <a:lnTo>
                                  <a:pt x="45" y="88"/>
                                </a:lnTo>
                                <a:lnTo>
                                  <a:pt x="40" y="80"/>
                                </a:lnTo>
                                <a:lnTo>
                                  <a:pt x="38" y="7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Freeform 7681"/>
                        <wps:cNvSpPr>
                          <a:spLocks/>
                        </wps:cNvSpPr>
                        <wps:spPr bwMode="auto">
                          <a:xfrm>
                            <a:off x="6697" y="998"/>
                            <a:ext cx="40" cy="47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7"/>
                              <a:gd name="T2" fmla="*/ 15 w 40"/>
                              <a:gd name="T3" fmla="*/ 7 h 47"/>
                              <a:gd name="T4" fmla="*/ 28 w 40"/>
                              <a:gd name="T5" fmla="*/ 17 h 47"/>
                              <a:gd name="T6" fmla="*/ 35 w 40"/>
                              <a:gd name="T7" fmla="*/ 30 h 47"/>
                              <a:gd name="T8" fmla="*/ 40 w 40"/>
                              <a:gd name="T9" fmla="*/ 47 h 47"/>
                              <a:gd name="T10" fmla="*/ 33 w 40"/>
                              <a:gd name="T11" fmla="*/ 45 h 47"/>
                              <a:gd name="T12" fmla="*/ 28 w 40"/>
                              <a:gd name="T13" fmla="*/ 42 h 47"/>
                              <a:gd name="T14" fmla="*/ 20 w 40"/>
                              <a:gd name="T15" fmla="*/ 37 h 47"/>
                              <a:gd name="T16" fmla="*/ 15 w 40"/>
                              <a:gd name="T17" fmla="*/ 32 h 47"/>
                              <a:gd name="T18" fmla="*/ 10 w 40"/>
                              <a:gd name="T19" fmla="*/ 25 h 47"/>
                              <a:gd name="T20" fmla="*/ 5 w 40"/>
                              <a:gd name="T21" fmla="*/ 17 h 47"/>
                              <a:gd name="T22" fmla="*/ 3 w 40"/>
                              <a:gd name="T23" fmla="*/ 7 h 47"/>
                              <a:gd name="T24" fmla="*/ 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7"/>
                                </a:lnTo>
                                <a:lnTo>
                                  <a:pt x="33" y="45"/>
                                </a:lnTo>
                                <a:lnTo>
                                  <a:pt x="28" y="42"/>
                                </a:lnTo>
                                <a:lnTo>
                                  <a:pt x="20" y="37"/>
                                </a:lnTo>
                                <a:lnTo>
                                  <a:pt x="15" y="32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Freeform 7682"/>
                        <wps:cNvSpPr>
                          <a:spLocks/>
                        </wps:cNvSpPr>
                        <wps:spPr bwMode="auto">
                          <a:xfrm>
                            <a:off x="6662" y="935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Freeform 7683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Freeform 7684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Freeform 7685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Freeform 7686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Freeform 7687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Freeform 7688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Freeform 7689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Freeform 7690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Freeform 7691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Freeform 7692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Freeform 7693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Freeform 7694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7695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605" name="Group 7696"/>
                      <wpg:cNvGrpSpPr>
                        <a:grpSpLocks/>
                      </wpg:cNvGrpSpPr>
                      <wpg:grpSpPr bwMode="auto">
                        <a:xfrm>
                          <a:off x="440055" y="45720"/>
                          <a:ext cx="323850" cy="661035"/>
                          <a:chOff x="6354" y="486"/>
                          <a:chExt cx="510" cy="1041"/>
                        </a:xfrm>
                      </wpg:grpSpPr>
                      <wps:wsp>
                        <wps:cNvPr id="606" name="Freeform 7697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Freeform 7698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Freeform 7699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7700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Freeform 7701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Freeform 7702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Freeform 7703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Freeform 7704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32" y="67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Freeform 7705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32" y="67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Freeform 7706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Freeform 7707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Freeform 7708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7709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Freeform 7710"/>
                        <wps:cNvSpPr>
                          <a:spLocks noEditPoints="1"/>
                        </wps:cNvSpPr>
                        <wps:spPr bwMode="auto">
                          <a:xfrm>
                            <a:off x="6804" y="871"/>
                            <a:ext cx="27" cy="122"/>
                          </a:xfrm>
                          <a:custGeom>
                            <a:avLst/>
                            <a:gdLst>
                              <a:gd name="T0" fmla="*/ 25 w 27"/>
                              <a:gd name="T1" fmla="*/ 69 h 122"/>
                              <a:gd name="T2" fmla="*/ 27 w 27"/>
                              <a:gd name="T3" fmla="*/ 0 h 122"/>
                              <a:gd name="T4" fmla="*/ 25 w 27"/>
                              <a:gd name="T5" fmla="*/ 69 h 122"/>
                              <a:gd name="T6" fmla="*/ 25 w 27"/>
                              <a:gd name="T7" fmla="*/ 69 h 122"/>
                              <a:gd name="T8" fmla="*/ 27 w 27"/>
                              <a:gd name="T9" fmla="*/ 87 h 122"/>
                              <a:gd name="T10" fmla="*/ 25 w 27"/>
                              <a:gd name="T11" fmla="*/ 102 h 122"/>
                              <a:gd name="T12" fmla="*/ 20 w 27"/>
                              <a:gd name="T13" fmla="*/ 109 h 122"/>
                              <a:gd name="T14" fmla="*/ 17 w 27"/>
                              <a:gd name="T15" fmla="*/ 114 h 122"/>
                              <a:gd name="T16" fmla="*/ 10 w 27"/>
                              <a:gd name="T17" fmla="*/ 119 h 122"/>
                              <a:gd name="T18" fmla="*/ 5 w 27"/>
                              <a:gd name="T19" fmla="*/ 122 h 122"/>
                              <a:gd name="T20" fmla="*/ 3 w 27"/>
                              <a:gd name="T21" fmla="*/ 117 h 122"/>
                              <a:gd name="T22" fmla="*/ 0 w 27"/>
                              <a:gd name="T23" fmla="*/ 107 h 122"/>
                              <a:gd name="T24" fmla="*/ 0 w 27"/>
                              <a:gd name="T25" fmla="*/ 99 h 122"/>
                              <a:gd name="T26" fmla="*/ 3 w 27"/>
                              <a:gd name="T27" fmla="*/ 92 h 122"/>
                              <a:gd name="T28" fmla="*/ 5 w 27"/>
                              <a:gd name="T29" fmla="*/ 84 h 122"/>
                              <a:gd name="T30" fmla="*/ 10 w 27"/>
                              <a:gd name="T31" fmla="*/ 79 h 122"/>
                              <a:gd name="T32" fmla="*/ 17 w 27"/>
                              <a:gd name="T33" fmla="*/ 74 h 122"/>
                              <a:gd name="T34" fmla="*/ 25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5" y="69"/>
                                </a:moveTo>
                                <a:lnTo>
                                  <a:pt x="27" y="0"/>
                                </a:lnTo>
                                <a:lnTo>
                                  <a:pt x="25" y="69"/>
                                </a:lnTo>
                                <a:close/>
                                <a:moveTo>
                                  <a:pt x="25" y="69"/>
                                </a:moveTo>
                                <a:lnTo>
                                  <a:pt x="27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9"/>
                                </a:lnTo>
                                <a:lnTo>
                                  <a:pt x="17" y="114"/>
                                </a:lnTo>
                                <a:lnTo>
                                  <a:pt x="10" y="119"/>
                                </a:lnTo>
                                <a:lnTo>
                                  <a:pt x="5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4"/>
                                </a:lnTo>
                                <a:lnTo>
                                  <a:pt x="10" y="79"/>
                                </a:lnTo>
                                <a:lnTo>
                                  <a:pt x="17" y="74"/>
                                </a:lnTo>
                                <a:lnTo>
                                  <a:pt x="25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Freeform 7711"/>
                        <wps:cNvSpPr>
                          <a:spLocks/>
                        </wps:cNvSpPr>
                        <wps:spPr bwMode="auto">
                          <a:xfrm>
                            <a:off x="6829" y="871"/>
                            <a:ext cx="2" cy="69"/>
                          </a:xfrm>
                          <a:custGeom>
                            <a:avLst/>
                            <a:gdLst>
                              <a:gd name="T0" fmla="*/ 0 w 2"/>
                              <a:gd name="T1" fmla="*/ 69 h 69"/>
                              <a:gd name="T2" fmla="*/ 2 w 2"/>
                              <a:gd name="T3" fmla="*/ 0 h 69"/>
                              <a:gd name="T4" fmla="*/ 0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0" y="69"/>
                                </a:moveTo>
                                <a:lnTo>
                                  <a:pt x="2" y="0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Freeform 7712"/>
                        <wps:cNvSpPr>
                          <a:spLocks/>
                        </wps:cNvSpPr>
                        <wps:spPr bwMode="auto">
                          <a:xfrm>
                            <a:off x="6804" y="940"/>
                            <a:ext cx="27" cy="53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3"/>
                              <a:gd name="T2" fmla="*/ 27 w 27"/>
                              <a:gd name="T3" fmla="*/ 18 h 53"/>
                              <a:gd name="T4" fmla="*/ 25 w 27"/>
                              <a:gd name="T5" fmla="*/ 33 h 53"/>
                              <a:gd name="T6" fmla="*/ 20 w 27"/>
                              <a:gd name="T7" fmla="*/ 40 h 53"/>
                              <a:gd name="T8" fmla="*/ 17 w 27"/>
                              <a:gd name="T9" fmla="*/ 45 h 53"/>
                              <a:gd name="T10" fmla="*/ 10 w 27"/>
                              <a:gd name="T11" fmla="*/ 50 h 53"/>
                              <a:gd name="T12" fmla="*/ 5 w 27"/>
                              <a:gd name="T13" fmla="*/ 53 h 53"/>
                              <a:gd name="T14" fmla="*/ 3 w 27"/>
                              <a:gd name="T15" fmla="*/ 48 h 53"/>
                              <a:gd name="T16" fmla="*/ 0 w 27"/>
                              <a:gd name="T17" fmla="*/ 38 h 53"/>
                              <a:gd name="T18" fmla="*/ 0 w 27"/>
                              <a:gd name="T19" fmla="*/ 30 h 53"/>
                              <a:gd name="T20" fmla="*/ 3 w 27"/>
                              <a:gd name="T21" fmla="*/ 23 h 53"/>
                              <a:gd name="T22" fmla="*/ 5 w 27"/>
                              <a:gd name="T23" fmla="*/ 15 h 53"/>
                              <a:gd name="T24" fmla="*/ 10 w 27"/>
                              <a:gd name="T25" fmla="*/ 10 h 53"/>
                              <a:gd name="T26" fmla="*/ 17 w 27"/>
                              <a:gd name="T27" fmla="*/ 5 h 53"/>
                              <a:gd name="T28" fmla="*/ 25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40"/>
                                </a:lnTo>
                                <a:lnTo>
                                  <a:pt x="17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Freeform 7713"/>
                        <wps:cNvSpPr>
                          <a:spLocks noEditPoints="1"/>
                        </wps:cNvSpPr>
                        <wps:spPr bwMode="auto">
                          <a:xfrm>
                            <a:off x="6802" y="923"/>
                            <a:ext cx="42" cy="115"/>
                          </a:xfrm>
                          <a:custGeom>
                            <a:avLst/>
                            <a:gdLst>
                              <a:gd name="T0" fmla="*/ 24 w 42"/>
                              <a:gd name="T1" fmla="*/ 65 h 115"/>
                              <a:gd name="T2" fmla="*/ 42 w 42"/>
                              <a:gd name="T3" fmla="*/ 0 h 115"/>
                              <a:gd name="T4" fmla="*/ 24 w 42"/>
                              <a:gd name="T5" fmla="*/ 65 h 115"/>
                              <a:gd name="T6" fmla="*/ 24 w 42"/>
                              <a:gd name="T7" fmla="*/ 62 h 115"/>
                              <a:gd name="T8" fmla="*/ 24 w 42"/>
                              <a:gd name="T9" fmla="*/ 80 h 115"/>
                              <a:gd name="T10" fmla="*/ 22 w 42"/>
                              <a:gd name="T11" fmla="*/ 95 h 115"/>
                              <a:gd name="T12" fmla="*/ 15 w 42"/>
                              <a:gd name="T13" fmla="*/ 107 h 115"/>
                              <a:gd name="T14" fmla="*/ 2 w 42"/>
                              <a:gd name="T15" fmla="*/ 115 h 115"/>
                              <a:gd name="T16" fmla="*/ 0 w 42"/>
                              <a:gd name="T17" fmla="*/ 110 h 115"/>
                              <a:gd name="T18" fmla="*/ 0 w 42"/>
                              <a:gd name="T19" fmla="*/ 102 h 115"/>
                              <a:gd name="T20" fmla="*/ 0 w 42"/>
                              <a:gd name="T21" fmla="*/ 92 h 115"/>
                              <a:gd name="T22" fmla="*/ 2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2 h 115"/>
                              <a:gd name="T28" fmla="*/ 17 w 42"/>
                              <a:gd name="T29" fmla="*/ 67 h 115"/>
                              <a:gd name="T30" fmla="*/ 24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4" y="65"/>
                                </a:moveTo>
                                <a:lnTo>
                                  <a:pt x="42" y="0"/>
                                </a:lnTo>
                                <a:lnTo>
                                  <a:pt x="24" y="65"/>
                                </a:lnTo>
                                <a:close/>
                                <a:moveTo>
                                  <a:pt x="24" y="62"/>
                                </a:moveTo>
                                <a:lnTo>
                                  <a:pt x="24" y="80"/>
                                </a:lnTo>
                                <a:lnTo>
                                  <a:pt x="22" y="95"/>
                                </a:lnTo>
                                <a:lnTo>
                                  <a:pt x="15" y="107"/>
                                </a:lnTo>
                                <a:lnTo>
                                  <a:pt x="2" y="115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4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Freeform 7714"/>
                        <wps:cNvSpPr>
                          <a:spLocks/>
                        </wps:cNvSpPr>
                        <wps:spPr bwMode="auto">
                          <a:xfrm>
                            <a:off x="6826" y="923"/>
                            <a:ext cx="18" cy="65"/>
                          </a:xfrm>
                          <a:custGeom>
                            <a:avLst/>
                            <a:gdLst>
                              <a:gd name="T0" fmla="*/ 0 w 18"/>
                              <a:gd name="T1" fmla="*/ 65 h 65"/>
                              <a:gd name="T2" fmla="*/ 18 w 18"/>
                              <a:gd name="T3" fmla="*/ 0 h 65"/>
                              <a:gd name="T4" fmla="*/ 0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0" y="65"/>
                                </a:moveTo>
                                <a:lnTo>
                                  <a:pt x="1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Freeform 7715"/>
                        <wps:cNvSpPr>
                          <a:spLocks/>
                        </wps:cNvSpPr>
                        <wps:spPr bwMode="auto">
                          <a:xfrm>
                            <a:off x="6802" y="985"/>
                            <a:ext cx="24" cy="5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53"/>
                              <a:gd name="T2" fmla="*/ 24 w 24"/>
                              <a:gd name="T3" fmla="*/ 18 h 53"/>
                              <a:gd name="T4" fmla="*/ 22 w 24"/>
                              <a:gd name="T5" fmla="*/ 33 h 53"/>
                              <a:gd name="T6" fmla="*/ 15 w 24"/>
                              <a:gd name="T7" fmla="*/ 45 h 53"/>
                              <a:gd name="T8" fmla="*/ 2 w 24"/>
                              <a:gd name="T9" fmla="*/ 53 h 53"/>
                              <a:gd name="T10" fmla="*/ 0 w 24"/>
                              <a:gd name="T11" fmla="*/ 48 h 53"/>
                              <a:gd name="T12" fmla="*/ 0 w 24"/>
                              <a:gd name="T13" fmla="*/ 40 h 53"/>
                              <a:gd name="T14" fmla="*/ 0 w 24"/>
                              <a:gd name="T15" fmla="*/ 30 h 53"/>
                              <a:gd name="T16" fmla="*/ 2 w 24"/>
                              <a:gd name="T17" fmla="*/ 23 h 53"/>
                              <a:gd name="T18" fmla="*/ 5 w 24"/>
                              <a:gd name="T19" fmla="*/ 15 h 53"/>
                              <a:gd name="T20" fmla="*/ 10 w 24"/>
                              <a:gd name="T21" fmla="*/ 10 h 53"/>
                              <a:gd name="T22" fmla="*/ 17 w 24"/>
                              <a:gd name="T23" fmla="*/ 5 h 53"/>
                              <a:gd name="T24" fmla="*/ 24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24" y="0"/>
                                </a:moveTo>
                                <a:lnTo>
                                  <a:pt x="24" y="18"/>
                                </a:lnTo>
                                <a:lnTo>
                                  <a:pt x="22" y="33"/>
                                </a:lnTo>
                                <a:lnTo>
                                  <a:pt x="15" y="45"/>
                                </a:lnTo>
                                <a:lnTo>
                                  <a:pt x="2" y="53"/>
                                </a:lnTo>
                                <a:lnTo>
                                  <a:pt x="0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Freeform 7716"/>
                        <wps:cNvSpPr>
                          <a:spLocks noEditPoints="1"/>
                        </wps:cNvSpPr>
                        <wps:spPr bwMode="auto">
                          <a:xfrm>
                            <a:off x="6804" y="963"/>
                            <a:ext cx="42" cy="115"/>
                          </a:xfrm>
                          <a:custGeom>
                            <a:avLst/>
                            <a:gdLst>
                              <a:gd name="T0" fmla="*/ 25 w 42"/>
                              <a:gd name="T1" fmla="*/ 62 h 115"/>
                              <a:gd name="T2" fmla="*/ 42 w 42"/>
                              <a:gd name="T3" fmla="*/ 0 h 115"/>
                              <a:gd name="T4" fmla="*/ 25 w 42"/>
                              <a:gd name="T5" fmla="*/ 62 h 115"/>
                              <a:gd name="T6" fmla="*/ 25 w 42"/>
                              <a:gd name="T7" fmla="*/ 62 h 115"/>
                              <a:gd name="T8" fmla="*/ 25 w 42"/>
                              <a:gd name="T9" fmla="*/ 77 h 115"/>
                              <a:gd name="T10" fmla="*/ 22 w 42"/>
                              <a:gd name="T11" fmla="*/ 92 h 115"/>
                              <a:gd name="T12" fmla="*/ 15 w 42"/>
                              <a:gd name="T13" fmla="*/ 105 h 115"/>
                              <a:gd name="T14" fmla="*/ 3 w 42"/>
                              <a:gd name="T15" fmla="*/ 115 h 115"/>
                              <a:gd name="T16" fmla="*/ 0 w 42"/>
                              <a:gd name="T17" fmla="*/ 107 h 115"/>
                              <a:gd name="T18" fmla="*/ 0 w 42"/>
                              <a:gd name="T19" fmla="*/ 100 h 115"/>
                              <a:gd name="T20" fmla="*/ 0 w 42"/>
                              <a:gd name="T21" fmla="*/ 92 h 115"/>
                              <a:gd name="T22" fmla="*/ 3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0 h 115"/>
                              <a:gd name="T28" fmla="*/ 17 w 42"/>
                              <a:gd name="T29" fmla="*/ 65 h 115"/>
                              <a:gd name="T30" fmla="*/ 25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5" y="62"/>
                                </a:moveTo>
                                <a:lnTo>
                                  <a:pt x="42" y="0"/>
                                </a:lnTo>
                                <a:lnTo>
                                  <a:pt x="25" y="62"/>
                                </a:lnTo>
                                <a:close/>
                                <a:moveTo>
                                  <a:pt x="25" y="62"/>
                                </a:moveTo>
                                <a:lnTo>
                                  <a:pt x="25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5"/>
                                </a:lnTo>
                                <a:lnTo>
                                  <a:pt x="3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Freeform 7717"/>
                        <wps:cNvSpPr>
                          <a:spLocks/>
                        </wps:cNvSpPr>
                        <wps:spPr bwMode="auto">
                          <a:xfrm>
                            <a:off x="6829" y="963"/>
                            <a:ext cx="17" cy="62"/>
                          </a:xfrm>
                          <a:custGeom>
                            <a:avLst/>
                            <a:gdLst>
                              <a:gd name="T0" fmla="*/ 0 w 17"/>
                              <a:gd name="T1" fmla="*/ 62 h 62"/>
                              <a:gd name="T2" fmla="*/ 17 w 17"/>
                              <a:gd name="T3" fmla="*/ 0 h 62"/>
                              <a:gd name="T4" fmla="*/ 0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0" y="62"/>
                                </a:moveTo>
                                <a:lnTo>
                                  <a:pt x="1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Freeform 7718"/>
                        <wps:cNvSpPr>
                          <a:spLocks/>
                        </wps:cNvSpPr>
                        <wps:spPr bwMode="auto">
                          <a:xfrm>
                            <a:off x="6804" y="1025"/>
                            <a:ext cx="25" cy="5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3"/>
                              <a:gd name="T2" fmla="*/ 25 w 25"/>
                              <a:gd name="T3" fmla="*/ 15 h 53"/>
                              <a:gd name="T4" fmla="*/ 22 w 25"/>
                              <a:gd name="T5" fmla="*/ 30 h 53"/>
                              <a:gd name="T6" fmla="*/ 15 w 25"/>
                              <a:gd name="T7" fmla="*/ 43 h 53"/>
                              <a:gd name="T8" fmla="*/ 3 w 25"/>
                              <a:gd name="T9" fmla="*/ 53 h 53"/>
                              <a:gd name="T10" fmla="*/ 0 w 25"/>
                              <a:gd name="T11" fmla="*/ 45 h 53"/>
                              <a:gd name="T12" fmla="*/ 0 w 25"/>
                              <a:gd name="T13" fmla="*/ 38 h 53"/>
                              <a:gd name="T14" fmla="*/ 0 w 25"/>
                              <a:gd name="T15" fmla="*/ 30 h 53"/>
                              <a:gd name="T16" fmla="*/ 3 w 25"/>
                              <a:gd name="T17" fmla="*/ 23 h 53"/>
                              <a:gd name="T18" fmla="*/ 5 w 25"/>
                              <a:gd name="T19" fmla="*/ 15 h 53"/>
                              <a:gd name="T20" fmla="*/ 10 w 25"/>
                              <a:gd name="T21" fmla="*/ 8 h 53"/>
                              <a:gd name="T22" fmla="*/ 17 w 25"/>
                              <a:gd name="T23" fmla="*/ 3 h 53"/>
                              <a:gd name="T24" fmla="*/ 25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25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3" y="53"/>
                                </a:lnTo>
                                <a:lnTo>
                                  <a:pt x="0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Freeform 7719"/>
                        <wps:cNvSpPr>
                          <a:spLocks noEditPoints="1"/>
                        </wps:cNvSpPr>
                        <wps:spPr bwMode="auto">
                          <a:xfrm>
                            <a:off x="6799" y="831"/>
                            <a:ext cx="25" cy="122"/>
                          </a:xfrm>
                          <a:custGeom>
                            <a:avLst/>
                            <a:gdLst>
                              <a:gd name="T0" fmla="*/ 25 w 25"/>
                              <a:gd name="T1" fmla="*/ 70 h 122"/>
                              <a:gd name="T2" fmla="*/ 22 w 25"/>
                              <a:gd name="T3" fmla="*/ 0 h 122"/>
                              <a:gd name="T4" fmla="*/ 25 w 25"/>
                              <a:gd name="T5" fmla="*/ 70 h 122"/>
                              <a:gd name="T6" fmla="*/ 25 w 25"/>
                              <a:gd name="T7" fmla="*/ 70 h 122"/>
                              <a:gd name="T8" fmla="*/ 25 w 25"/>
                              <a:gd name="T9" fmla="*/ 87 h 122"/>
                              <a:gd name="T10" fmla="*/ 22 w 25"/>
                              <a:gd name="T11" fmla="*/ 102 h 122"/>
                              <a:gd name="T12" fmla="*/ 20 w 25"/>
                              <a:gd name="T13" fmla="*/ 107 h 122"/>
                              <a:gd name="T14" fmla="*/ 15 w 25"/>
                              <a:gd name="T15" fmla="*/ 112 h 122"/>
                              <a:gd name="T16" fmla="*/ 10 w 25"/>
                              <a:gd name="T17" fmla="*/ 117 h 122"/>
                              <a:gd name="T18" fmla="*/ 5 w 25"/>
                              <a:gd name="T19" fmla="*/ 122 h 122"/>
                              <a:gd name="T20" fmla="*/ 0 w 25"/>
                              <a:gd name="T21" fmla="*/ 114 h 122"/>
                              <a:gd name="T22" fmla="*/ 0 w 25"/>
                              <a:gd name="T23" fmla="*/ 107 h 122"/>
                              <a:gd name="T24" fmla="*/ 0 w 25"/>
                              <a:gd name="T25" fmla="*/ 99 h 122"/>
                              <a:gd name="T26" fmla="*/ 3 w 25"/>
                              <a:gd name="T27" fmla="*/ 92 h 122"/>
                              <a:gd name="T28" fmla="*/ 5 w 25"/>
                              <a:gd name="T29" fmla="*/ 85 h 122"/>
                              <a:gd name="T30" fmla="*/ 10 w 25"/>
                              <a:gd name="T31" fmla="*/ 77 h 122"/>
                              <a:gd name="T32" fmla="*/ 15 w 25"/>
                              <a:gd name="T33" fmla="*/ 72 h 122"/>
                              <a:gd name="T34" fmla="*/ 25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25" y="70"/>
                                </a:moveTo>
                                <a:lnTo>
                                  <a:pt x="22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5" y="87"/>
                                </a:lnTo>
                                <a:lnTo>
                                  <a:pt x="22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10" y="117"/>
                                </a:lnTo>
                                <a:lnTo>
                                  <a:pt x="5" y="122"/>
                                </a:lnTo>
                                <a:lnTo>
                                  <a:pt x="0" y="114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2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Freeform 7720"/>
                        <wps:cNvSpPr>
                          <a:spLocks/>
                        </wps:cNvSpPr>
                        <wps:spPr bwMode="auto">
                          <a:xfrm>
                            <a:off x="6821" y="831"/>
                            <a:ext cx="3" cy="70"/>
                          </a:xfrm>
                          <a:custGeom>
                            <a:avLst/>
                            <a:gdLst>
                              <a:gd name="T0" fmla="*/ 3 w 3"/>
                              <a:gd name="T1" fmla="*/ 70 h 70"/>
                              <a:gd name="T2" fmla="*/ 0 w 3"/>
                              <a:gd name="T3" fmla="*/ 0 h 70"/>
                              <a:gd name="T4" fmla="*/ 3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3" y="70"/>
                                </a:moveTo>
                                <a:lnTo>
                                  <a:pt x="0" y="0"/>
                                </a:lnTo>
                                <a:lnTo>
                                  <a:pt x="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Freeform 7721"/>
                        <wps:cNvSpPr>
                          <a:spLocks/>
                        </wps:cNvSpPr>
                        <wps:spPr bwMode="auto">
                          <a:xfrm>
                            <a:off x="6799" y="901"/>
                            <a:ext cx="25" cy="5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2"/>
                              <a:gd name="T2" fmla="*/ 25 w 25"/>
                              <a:gd name="T3" fmla="*/ 17 h 52"/>
                              <a:gd name="T4" fmla="*/ 22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2 h 52"/>
                              <a:gd name="T10" fmla="*/ 10 w 25"/>
                              <a:gd name="T11" fmla="*/ 47 h 52"/>
                              <a:gd name="T12" fmla="*/ 5 w 25"/>
                              <a:gd name="T13" fmla="*/ 52 h 52"/>
                              <a:gd name="T14" fmla="*/ 0 w 25"/>
                              <a:gd name="T15" fmla="*/ 44 h 52"/>
                              <a:gd name="T16" fmla="*/ 0 w 25"/>
                              <a:gd name="T17" fmla="*/ 37 h 52"/>
                              <a:gd name="T18" fmla="*/ 0 w 25"/>
                              <a:gd name="T19" fmla="*/ 29 h 52"/>
                              <a:gd name="T20" fmla="*/ 3 w 25"/>
                              <a:gd name="T21" fmla="*/ 22 h 52"/>
                              <a:gd name="T22" fmla="*/ 5 w 25"/>
                              <a:gd name="T23" fmla="*/ 15 h 52"/>
                              <a:gd name="T24" fmla="*/ 10 w 25"/>
                              <a:gd name="T25" fmla="*/ 7 h 52"/>
                              <a:gd name="T26" fmla="*/ 15 w 25"/>
                              <a:gd name="T27" fmla="*/ 2 h 52"/>
                              <a:gd name="T28" fmla="*/ 25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5" y="0"/>
                                </a:moveTo>
                                <a:lnTo>
                                  <a:pt x="25" y="17"/>
                                </a:lnTo>
                                <a:lnTo>
                                  <a:pt x="22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10" y="47"/>
                                </a:lnTo>
                                <a:lnTo>
                                  <a:pt x="5" y="52"/>
                                </a:lnTo>
                                <a:lnTo>
                                  <a:pt x="0" y="44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Freeform 7722"/>
                        <wps:cNvSpPr>
                          <a:spLocks noEditPoints="1"/>
                        </wps:cNvSpPr>
                        <wps:spPr bwMode="auto">
                          <a:xfrm>
                            <a:off x="6792" y="788"/>
                            <a:ext cx="32" cy="125"/>
                          </a:xfrm>
                          <a:custGeom>
                            <a:avLst/>
                            <a:gdLst>
                              <a:gd name="T0" fmla="*/ 25 w 32"/>
                              <a:gd name="T1" fmla="*/ 73 h 125"/>
                              <a:gd name="T2" fmla="*/ 32 w 32"/>
                              <a:gd name="T3" fmla="*/ 0 h 125"/>
                              <a:gd name="T4" fmla="*/ 25 w 32"/>
                              <a:gd name="T5" fmla="*/ 73 h 125"/>
                              <a:gd name="T6" fmla="*/ 25 w 32"/>
                              <a:gd name="T7" fmla="*/ 73 h 125"/>
                              <a:gd name="T8" fmla="*/ 27 w 32"/>
                              <a:gd name="T9" fmla="*/ 90 h 125"/>
                              <a:gd name="T10" fmla="*/ 25 w 32"/>
                              <a:gd name="T11" fmla="*/ 105 h 125"/>
                              <a:gd name="T12" fmla="*/ 22 w 32"/>
                              <a:gd name="T13" fmla="*/ 110 h 125"/>
                              <a:gd name="T14" fmla="*/ 17 w 32"/>
                              <a:gd name="T15" fmla="*/ 118 h 125"/>
                              <a:gd name="T16" fmla="*/ 12 w 32"/>
                              <a:gd name="T17" fmla="*/ 123 h 125"/>
                              <a:gd name="T18" fmla="*/ 5 w 32"/>
                              <a:gd name="T19" fmla="*/ 125 h 125"/>
                              <a:gd name="T20" fmla="*/ 2 w 32"/>
                              <a:gd name="T21" fmla="*/ 120 h 125"/>
                              <a:gd name="T22" fmla="*/ 0 w 32"/>
                              <a:gd name="T23" fmla="*/ 110 h 125"/>
                              <a:gd name="T24" fmla="*/ 0 w 32"/>
                              <a:gd name="T25" fmla="*/ 103 h 125"/>
                              <a:gd name="T26" fmla="*/ 2 w 32"/>
                              <a:gd name="T27" fmla="*/ 95 h 125"/>
                              <a:gd name="T28" fmla="*/ 7 w 32"/>
                              <a:gd name="T29" fmla="*/ 88 h 125"/>
                              <a:gd name="T30" fmla="*/ 12 w 32"/>
                              <a:gd name="T31" fmla="*/ 83 h 125"/>
                              <a:gd name="T32" fmla="*/ 17 w 32"/>
                              <a:gd name="T33" fmla="*/ 78 h 125"/>
                              <a:gd name="T34" fmla="*/ 25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25" y="73"/>
                                </a:moveTo>
                                <a:lnTo>
                                  <a:pt x="32" y="0"/>
                                </a:lnTo>
                                <a:lnTo>
                                  <a:pt x="25" y="73"/>
                                </a:lnTo>
                                <a:close/>
                                <a:moveTo>
                                  <a:pt x="25" y="73"/>
                                </a:moveTo>
                                <a:lnTo>
                                  <a:pt x="27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0"/>
                                </a:lnTo>
                                <a:lnTo>
                                  <a:pt x="17" y="118"/>
                                </a:lnTo>
                                <a:lnTo>
                                  <a:pt x="12" y="123"/>
                                </a:lnTo>
                                <a:lnTo>
                                  <a:pt x="5" y="125"/>
                                </a:lnTo>
                                <a:lnTo>
                                  <a:pt x="2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5"/>
                                </a:lnTo>
                                <a:lnTo>
                                  <a:pt x="7" y="88"/>
                                </a:lnTo>
                                <a:lnTo>
                                  <a:pt x="12" y="83"/>
                                </a:lnTo>
                                <a:lnTo>
                                  <a:pt x="17" y="78"/>
                                </a:lnTo>
                                <a:lnTo>
                                  <a:pt x="25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Freeform 7723"/>
                        <wps:cNvSpPr>
                          <a:spLocks/>
                        </wps:cNvSpPr>
                        <wps:spPr bwMode="auto">
                          <a:xfrm>
                            <a:off x="6817" y="788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Freeform 7724"/>
                        <wps:cNvSpPr>
                          <a:spLocks/>
                        </wps:cNvSpPr>
                        <wps:spPr bwMode="auto">
                          <a:xfrm>
                            <a:off x="6792" y="861"/>
                            <a:ext cx="27" cy="52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2"/>
                              <a:gd name="T2" fmla="*/ 27 w 27"/>
                              <a:gd name="T3" fmla="*/ 17 h 52"/>
                              <a:gd name="T4" fmla="*/ 25 w 27"/>
                              <a:gd name="T5" fmla="*/ 32 h 52"/>
                              <a:gd name="T6" fmla="*/ 22 w 27"/>
                              <a:gd name="T7" fmla="*/ 37 h 52"/>
                              <a:gd name="T8" fmla="*/ 17 w 27"/>
                              <a:gd name="T9" fmla="*/ 45 h 52"/>
                              <a:gd name="T10" fmla="*/ 12 w 27"/>
                              <a:gd name="T11" fmla="*/ 50 h 52"/>
                              <a:gd name="T12" fmla="*/ 5 w 27"/>
                              <a:gd name="T13" fmla="*/ 52 h 52"/>
                              <a:gd name="T14" fmla="*/ 2 w 27"/>
                              <a:gd name="T15" fmla="*/ 47 h 52"/>
                              <a:gd name="T16" fmla="*/ 0 w 27"/>
                              <a:gd name="T17" fmla="*/ 37 h 52"/>
                              <a:gd name="T18" fmla="*/ 0 w 27"/>
                              <a:gd name="T19" fmla="*/ 30 h 52"/>
                              <a:gd name="T20" fmla="*/ 2 w 27"/>
                              <a:gd name="T21" fmla="*/ 22 h 52"/>
                              <a:gd name="T22" fmla="*/ 7 w 27"/>
                              <a:gd name="T23" fmla="*/ 15 h 52"/>
                              <a:gd name="T24" fmla="*/ 12 w 27"/>
                              <a:gd name="T25" fmla="*/ 10 h 52"/>
                              <a:gd name="T26" fmla="*/ 17 w 27"/>
                              <a:gd name="T27" fmla="*/ 5 h 52"/>
                              <a:gd name="T28" fmla="*/ 25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5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7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2"/>
                                </a:lnTo>
                                <a:lnTo>
                                  <a:pt x="2" y="4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7725"/>
                        <wps:cNvSpPr>
                          <a:spLocks noEditPoints="1"/>
                        </wps:cNvSpPr>
                        <wps:spPr bwMode="auto">
                          <a:xfrm>
                            <a:off x="6789" y="761"/>
                            <a:ext cx="30" cy="117"/>
                          </a:xfrm>
                          <a:custGeom>
                            <a:avLst/>
                            <a:gdLst>
                              <a:gd name="T0" fmla="*/ 23 w 30"/>
                              <a:gd name="T1" fmla="*/ 65 h 117"/>
                              <a:gd name="T2" fmla="*/ 30 w 30"/>
                              <a:gd name="T3" fmla="*/ 0 h 117"/>
                              <a:gd name="T4" fmla="*/ 23 w 30"/>
                              <a:gd name="T5" fmla="*/ 65 h 117"/>
                              <a:gd name="T6" fmla="*/ 23 w 30"/>
                              <a:gd name="T7" fmla="*/ 65 h 117"/>
                              <a:gd name="T8" fmla="*/ 25 w 30"/>
                              <a:gd name="T9" fmla="*/ 82 h 117"/>
                              <a:gd name="T10" fmla="*/ 23 w 30"/>
                              <a:gd name="T11" fmla="*/ 97 h 117"/>
                              <a:gd name="T12" fmla="*/ 20 w 30"/>
                              <a:gd name="T13" fmla="*/ 102 h 117"/>
                              <a:gd name="T14" fmla="*/ 15 w 30"/>
                              <a:gd name="T15" fmla="*/ 110 h 117"/>
                              <a:gd name="T16" fmla="*/ 10 w 30"/>
                              <a:gd name="T17" fmla="*/ 115 h 117"/>
                              <a:gd name="T18" fmla="*/ 5 w 30"/>
                              <a:gd name="T19" fmla="*/ 117 h 117"/>
                              <a:gd name="T20" fmla="*/ 0 w 30"/>
                              <a:gd name="T21" fmla="*/ 112 h 117"/>
                              <a:gd name="T22" fmla="*/ 0 w 30"/>
                              <a:gd name="T23" fmla="*/ 105 h 117"/>
                              <a:gd name="T24" fmla="*/ 0 w 30"/>
                              <a:gd name="T25" fmla="*/ 95 h 117"/>
                              <a:gd name="T26" fmla="*/ 0 w 30"/>
                              <a:gd name="T27" fmla="*/ 87 h 117"/>
                              <a:gd name="T28" fmla="*/ 5 w 30"/>
                              <a:gd name="T29" fmla="*/ 80 h 117"/>
                              <a:gd name="T30" fmla="*/ 8 w 30"/>
                              <a:gd name="T31" fmla="*/ 75 h 117"/>
                              <a:gd name="T32" fmla="*/ 15 w 30"/>
                              <a:gd name="T33" fmla="*/ 70 h 117"/>
                              <a:gd name="T34" fmla="*/ 23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23" y="65"/>
                                </a:moveTo>
                                <a:lnTo>
                                  <a:pt x="30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2"/>
                                </a:lnTo>
                                <a:lnTo>
                                  <a:pt x="23" y="97"/>
                                </a:lnTo>
                                <a:lnTo>
                                  <a:pt x="20" y="102"/>
                                </a:lnTo>
                                <a:lnTo>
                                  <a:pt x="15" y="110"/>
                                </a:lnTo>
                                <a:lnTo>
                                  <a:pt x="10" y="115"/>
                                </a:lnTo>
                                <a:lnTo>
                                  <a:pt x="5" y="117"/>
                                </a:lnTo>
                                <a:lnTo>
                                  <a:pt x="0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5" y="80"/>
                                </a:lnTo>
                                <a:lnTo>
                                  <a:pt x="8" y="75"/>
                                </a:lnTo>
                                <a:lnTo>
                                  <a:pt x="15" y="70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Freeform 7726"/>
                        <wps:cNvSpPr>
                          <a:spLocks/>
                        </wps:cNvSpPr>
                        <wps:spPr bwMode="auto">
                          <a:xfrm>
                            <a:off x="6812" y="761"/>
                            <a:ext cx="7" cy="65"/>
                          </a:xfrm>
                          <a:custGeom>
                            <a:avLst/>
                            <a:gdLst>
                              <a:gd name="T0" fmla="*/ 0 w 7"/>
                              <a:gd name="T1" fmla="*/ 65 h 65"/>
                              <a:gd name="T2" fmla="*/ 7 w 7"/>
                              <a:gd name="T3" fmla="*/ 0 h 65"/>
                              <a:gd name="T4" fmla="*/ 0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0" y="65"/>
                                </a:moveTo>
                                <a:lnTo>
                                  <a:pt x="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7727"/>
                        <wps:cNvSpPr>
                          <a:spLocks/>
                        </wps:cNvSpPr>
                        <wps:spPr bwMode="auto">
                          <a:xfrm>
                            <a:off x="6789" y="826"/>
                            <a:ext cx="25" cy="52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2"/>
                              <a:gd name="T2" fmla="*/ 25 w 25"/>
                              <a:gd name="T3" fmla="*/ 17 h 52"/>
                              <a:gd name="T4" fmla="*/ 23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5 h 52"/>
                              <a:gd name="T10" fmla="*/ 10 w 25"/>
                              <a:gd name="T11" fmla="*/ 50 h 52"/>
                              <a:gd name="T12" fmla="*/ 5 w 25"/>
                              <a:gd name="T13" fmla="*/ 52 h 52"/>
                              <a:gd name="T14" fmla="*/ 0 w 25"/>
                              <a:gd name="T15" fmla="*/ 47 h 52"/>
                              <a:gd name="T16" fmla="*/ 0 w 25"/>
                              <a:gd name="T17" fmla="*/ 40 h 52"/>
                              <a:gd name="T18" fmla="*/ 0 w 25"/>
                              <a:gd name="T19" fmla="*/ 30 h 52"/>
                              <a:gd name="T20" fmla="*/ 0 w 25"/>
                              <a:gd name="T21" fmla="*/ 22 h 52"/>
                              <a:gd name="T22" fmla="*/ 5 w 25"/>
                              <a:gd name="T23" fmla="*/ 15 h 52"/>
                              <a:gd name="T24" fmla="*/ 8 w 25"/>
                              <a:gd name="T25" fmla="*/ 10 h 52"/>
                              <a:gd name="T26" fmla="*/ 15 w 25"/>
                              <a:gd name="T27" fmla="*/ 5 h 52"/>
                              <a:gd name="T28" fmla="*/ 23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3" y="0"/>
                                </a:moveTo>
                                <a:lnTo>
                                  <a:pt x="25" y="17"/>
                                </a:lnTo>
                                <a:lnTo>
                                  <a:pt x="23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2"/>
                                </a:lnTo>
                                <a:lnTo>
                                  <a:pt x="0" y="47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Freeform 7728"/>
                        <wps:cNvSpPr>
                          <a:spLocks noEditPoints="1"/>
                        </wps:cNvSpPr>
                        <wps:spPr bwMode="auto">
                          <a:xfrm>
                            <a:off x="6782" y="713"/>
                            <a:ext cx="27" cy="125"/>
                          </a:xfrm>
                          <a:custGeom>
                            <a:avLst/>
                            <a:gdLst>
                              <a:gd name="T0" fmla="*/ 25 w 27"/>
                              <a:gd name="T1" fmla="*/ 70 h 125"/>
                              <a:gd name="T2" fmla="*/ 20 w 27"/>
                              <a:gd name="T3" fmla="*/ 0 h 125"/>
                              <a:gd name="T4" fmla="*/ 25 w 27"/>
                              <a:gd name="T5" fmla="*/ 70 h 125"/>
                              <a:gd name="T6" fmla="*/ 25 w 27"/>
                              <a:gd name="T7" fmla="*/ 70 h 125"/>
                              <a:gd name="T8" fmla="*/ 27 w 27"/>
                              <a:gd name="T9" fmla="*/ 88 h 125"/>
                              <a:gd name="T10" fmla="*/ 25 w 27"/>
                              <a:gd name="T11" fmla="*/ 103 h 125"/>
                              <a:gd name="T12" fmla="*/ 22 w 27"/>
                              <a:gd name="T13" fmla="*/ 110 h 125"/>
                              <a:gd name="T14" fmla="*/ 17 w 27"/>
                              <a:gd name="T15" fmla="*/ 115 h 125"/>
                              <a:gd name="T16" fmla="*/ 12 w 27"/>
                              <a:gd name="T17" fmla="*/ 120 h 125"/>
                              <a:gd name="T18" fmla="*/ 5 w 27"/>
                              <a:gd name="T19" fmla="*/ 125 h 125"/>
                              <a:gd name="T20" fmla="*/ 2 w 27"/>
                              <a:gd name="T21" fmla="*/ 118 h 125"/>
                              <a:gd name="T22" fmla="*/ 0 w 27"/>
                              <a:gd name="T23" fmla="*/ 110 h 125"/>
                              <a:gd name="T24" fmla="*/ 0 w 27"/>
                              <a:gd name="T25" fmla="*/ 103 h 125"/>
                              <a:gd name="T26" fmla="*/ 2 w 27"/>
                              <a:gd name="T27" fmla="*/ 93 h 125"/>
                              <a:gd name="T28" fmla="*/ 5 w 27"/>
                              <a:gd name="T29" fmla="*/ 85 h 125"/>
                              <a:gd name="T30" fmla="*/ 10 w 27"/>
                              <a:gd name="T31" fmla="*/ 80 h 125"/>
                              <a:gd name="T32" fmla="*/ 17 w 27"/>
                              <a:gd name="T33" fmla="*/ 75 h 125"/>
                              <a:gd name="T34" fmla="*/ 25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5" y="70"/>
                                </a:moveTo>
                                <a:lnTo>
                                  <a:pt x="20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7" y="88"/>
                                </a:lnTo>
                                <a:lnTo>
                                  <a:pt x="25" y="103"/>
                                </a:lnTo>
                                <a:lnTo>
                                  <a:pt x="22" y="110"/>
                                </a:lnTo>
                                <a:lnTo>
                                  <a:pt x="17" y="115"/>
                                </a:lnTo>
                                <a:lnTo>
                                  <a:pt x="12" y="120"/>
                                </a:lnTo>
                                <a:lnTo>
                                  <a:pt x="5" y="125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3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7" y="75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Freeform 7729"/>
                        <wps:cNvSpPr>
                          <a:spLocks/>
                        </wps:cNvSpPr>
                        <wps:spPr bwMode="auto">
                          <a:xfrm>
                            <a:off x="6802" y="713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Freeform 7730"/>
                        <wps:cNvSpPr>
                          <a:spLocks/>
                        </wps:cNvSpPr>
                        <wps:spPr bwMode="auto">
                          <a:xfrm>
                            <a:off x="6782" y="783"/>
                            <a:ext cx="27" cy="5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5"/>
                              <a:gd name="T2" fmla="*/ 27 w 27"/>
                              <a:gd name="T3" fmla="*/ 18 h 55"/>
                              <a:gd name="T4" fmla="*/ 25 w 27"/>
                              <a:gd name="T5" fmla="*/ 33 h 55"/>
                              <a:gd name="T6" fmla="*/ 22 w 27"/>
                              <a:gd name="T7" fmla="*/ 40 h 55"/>
                              <a:gd name="T8" fmla="*/ 17 w 27"/>
                              <a:gd name="T9" fmla="*/ 45 h 55"/>
                              <a:gd name="T10" fmla="*/ 12 w 27"/>
                              <a:gd name="T11" fmla="*/ 50 h 55"/>
                              <a:gd name="T12" fmla="*/ 5 w 27"/>
                              <a:gd name="T13" fmla="*/ 55 h 55"/>
                              <a:gd name="T14" fmla="*/ 2 w 27"/>
                              <a:gd name="T15" fmla="*/ 48 h 55"/>
                              <a:gd name="T16" fmla="*/ 0 w 27"/>
                              <a:gd name="T17" fmla="*/ 40 h 55"/>
                              <a:gd name="T18" fmla="*/ 0 w 27"/>
                              <a:gd name="T19" fmla="*/ 33 h 55"/>
                              <a:gd name="T20" fmla="*/ 2 w 27"/>
                              <a:gd name="T21" fmla="*/ 23 h 55"/>
                              <a:gd name="T22" fmla="*/ 5 w 27"/>
                              <a:gd name="T23" fmla="*/ 15 h 55"/>
                              <a:gd name="T24" fmla="*/ 10 w 27"/>
                              <a:gd name="T25" fmla="*/ 10 h 55"/>
                              <a:gd name="T26" fmla="*/ 17 w 27"/>
                              <a:gd name="T27" fmla="*/ 5 h 55"/>
                              <a:gd name="T28" fmla="*/ 25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5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Freeform 7731"/>
                        <wps:cNvSpPr>
                          <a:spLocks noEditPoints="1"/>
                        </wps:cNvSpPr>
                        <wps:spPr bwMode="auto">
                          <a:xfrm>
                            <a:off x="6774" y="671"/>
                            <a:ext cx="20" cy="135"/>
                          </a:xfrm>
                          <a:custGeom>
                            <a:avLst/>
                            <a:gdLst>
                              <a:gd name="T0" fmla="*/ 18 w 20"/>
                              <a:gd name="T1" fmla="*/ 77 h 135"/>
                              <a:gd name="T2" fmla="*/ 5 w 20"/>
                              <a:gd name="T3" fmla="*/ 0 h 135"/>
                              <a:gd name="T4" fmla="*/ 18 w 20"/>
                              <a:gd name="T5" fmla="*/ 77 h 135"/>
                              <a:gd name="T6" fmla="*/ 18 w 20"/>
                              <a:gd name="T7" fmla="*/ 75 h 135"/>
                              <a:gd name="T8" fmla="*/ 20 w 20"/>
                              <a:gd name="T9" fmla="*/ 95 h 135"/>
                              <a:gd name="T10" fmla="*/ 20 w 20"/>
                              <a:gd name="T11" fmla="*/ 110 h 135"/>
                              <a:gd name="T12" fmla="*/ 20 w 20"/>
                              <a:gd name="T13" fmla="*/ 117 h 135"/>
                              <a:gd name="T14" fmla="*/ 15 w 20"/>
                              <a:gd name="T15" fmla="*/ 122 h 135"/>
                              <a:gd name="T16" fmla="*/ 13 w 20"/>
                              <a:gd name="T17" fmla="*/ 130 h 135"/>
                              <a:gd name="T18" fmla="*/ 8 w 20"/>
                              <a:gd name="T19" fmla="*/ 135 h 135"/>
                              <a:gd name="T20" fmla="*/ 3 w 20"/>
                              <a:gd name="T21" fmla="*/ 127 h 135"/>
                              <a:gd name="T22" fmla="*/ 0 w 20"/>
                              <a:gd name="T23" fmla="*/ 117 h 135"/>
                              <a:gd name="T24" fmla="*/ 0 w 20"/>
                              <a:gd name="T25" fmla="*/ 110 h 135"/>
                              <a:gd name="T26" fmla="*/ 0 w 20"/>
                              <a:gd name="T27" fmla="*/ 102 h 135"/>
                              <a:gd name="T28" fmla="*/ 0 w 20"/>
                              <a:gd name="T29" fmla="*/ 92 h 135"/>
                              <a:gd name="T30" fmla="*/ 5 w 20"/>
                              <a:gd name="T31" fmla="*/ 85 h 135"/>
                              <a:gd name="T32" fmla="*/ 10 w 20"/>
                              <a:gd name="T33" fmla="*/ 80 h 135"/>
                              <a:gd name="T34" fmla="*/ 18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18" y="77"/>
                                </a:moveTo>
                                <a:lnTo>
                                  <a:pt x="5" y="0"/>
                                </a:lnTo>
                                <a:lnTo>
                                  <a:pt x="18" y="77"/>
                                </a:lnTo>
                                <a:close/>
                                <a:moveTo>
                                  <a:pt x="18" y="75"/>
                                </a:moveTo>
                                <a:lnTo>
                                  <a:pt x="20" y="95"/>
                                </a:lnTo>
                                <a:lnTo>
                                  <a:pt x="20" y="110"/>
                                </a:lnTo>
                                <a:lnTo>
                                  <a:pt x="20" y="117"/>
                                </a:lnTo>
                                <a:lnTo>
                                  <a:pt x="15" y="122"/>
                                </a:lnTo>
                                <a:lnTo>
                                  <a:pt x="13" y="130"/>
                                </a:lnTo>
                                <a:lnTo>
                                  <a:pt x="8" y="135"/>
                                </a:lnTo>
                                <a:lnTo>
                                  <a:pt x="3" y="127"/>
                                </a:lnTo>
                                <a:lnTo>
                                  <a:pt x="0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8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Freeform 7732"/>
                        <wps:cNvSpPr>
                          <a:spLocks/>
                        </wps:cNvSpPr>
                        <wps:spPr bwMode="auto">
                          <a:xfrm>
                            <a:off x="6779" y="671"/>
                            <a:ext cx="13" cy="77"/>
                          </a:xfrm>
                          <a:custGeom>
                            <a:avLst/>
                            <a:gdLst>
                              <a:gd name="T0" fmla="*/ 13 w 13"/>
                              <a:gd name="T1" fmla="*/ 77 h 77"/>
                              <a:gd name="T2" fmla="*/ 0 w 13"/>
                              <a:gd name="T3" fmla="*/ 0 h 77"/>
                              <a:gd name="T4" fmla="*/ 13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13" y="77"/>
                                </a:moveTo>
                                <a:lnTo>
                                  <a:pt x="0" y="0"/>
                                </a:lnTo>
                                <a:lnTo>
                                  <a:pt x="13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Freeform 7733"/>
                        <wps:cNvSpPr>
                          <a:spLocks/>
                        </wps:cNvSpPr>
                        <wps:spPr bwMode="auto">
                          <a:xfrm>
                            <a:off x="6774" y="746"/>
                            <a:ext cx="20" cy="60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60"/>
                              <a:gd name="T2" fmla="*/ 20 w 20"/>
                              <a:gd name="T3" fmla="*/ 20 h 60"/>
                              <a:gd name="T4" fmla="*/ 20 w 20"/>
                              <a:gd name="T5" fmla="*/ 35 h 60"/>
                              <a:gd name="T6" fmla="*/ 20 w 20"/>
                              <a:gd name="T7" fmla="*/ 42 h 60"/>
                              <a:gd name="T8" fmla="*/ 15 w 20"/>
                              <a:gd name="T9" fmla="*/ 47 h 60"/>
                              <a:gd name="T10" fmla="*/ 13 w 20"/>
                              <a:gd name="T11" fmla="*/ 55 h 60"/>
                              <a:gd name="T12" fmla="*/ 8 w 20"/>
                              <a:gd name="T13" fmla="*/ 60 h 60"/>
                              <a:gd name="T14" fmla="*/ 3 w 20"/>
                              <a:gd name="T15" fmla="*/ 52 h 60"/>
                              <a:gd name="T16" fmla="*/ 0 w 20"/>
                              <a:gd name="T17" fmla="*/ 42 h 60"/>
                              <a:gd name="T18" fmla="*/ 0 w 20"/>
                              <a:gd name="T19" fmla="*/ 35 h 60"/>
                              <a:gd name="T20" fmla="*/ 0 w 20"/>
                              <a:gd name="T21" fmla="*/ 27 h 60"/>
                              <a:gd name="T22" fmla="*/ 0 w 20"/>
                              <a:gd name="T23" fmla="*/ 17 h 60"/>
                              <a:gd name="T24" fmla="*/ 5 w 20"/>
                              <a:gd name="T25" fmla="*/ 10 h 60"/>
                              <a:gd name="T26" fmla="*/ 10 w 20"/>
                              <a:gd name="T27" fmla="*/ 5 h 60"/>
                              <a:gd name="T28" fmla="*/ 18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18" y="0"/>
                                </a:moveTo>
                                <a:lnTo>
                                  <a:pt x="20" y="20"/>
                                </a:lnTo>
                                <a:lnTo>
                                  <a:pt x="20" y="35"/>
                                </a:lnTo>
                                <a:lnTo>
                                  <a:pt x="20" y="42"/>
                                </a:lnTo>
                                <a:lnTo>
                                  <a:pt x="15" y="47"/>
                                </a:lnTo>
                                <a:lnTo>
                                  <a:pt x="13" y="55"/>
                                </a:lnTo>
                                <a:lnTo>
                                  <a:pt x="8" y="60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17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Freeform 7734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Freeform 7735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Freeform 7736"/>
                        <wps:cNvSpPr>
                          <a:spLocks noEditPoints="1"/>
                        </wps:cNvSpPr>
                        <wps:spPr bwMode="auto">
                          <a:xfrm>
                            <a:off x="6747" y="888"/>
                            <a:ext cx="60" cy="110"/>
                          </a:xfrm>
                          <a:custGeom>
                            <a:avLst/>
                            <a:gdLst>
                              <a:gd name="T0" fmla="*/ 27 w 60"/>
                              <a:gd name="T1" fmla="*/ 62 h 110"/>
                              <a:gd name="T2" fmla="*/ 40 w 60"/>
                              <a:gd name="T3" fmla="*/ 70 h 110"/>
                              <a:gd name="T4" fmla="*/ 50 w 60"/>
                              <a:gd name="T5" fmla="*/ 82 h 110"/>
                              <a:gd name="T6" fmla="*/ 57 w 60"/>
                              <a:gd name="T7" fmla="*/ 95 h 110"/>
                              <a:gd name="T8" fmla="*/ 60 w 60"/>
                              <a:gd name="T9" fmla="*/ 110 h 110"/>
                              <a:gd name="T10" fmla="*/ 55 w 60"/>
                              <a:gd name="T11" fmla="*/ 110 h 110"/>
                              <a:gd name="T12" fmla="*/ 47 w 60"/>
                              <a:gd name="T13" fmla="*/ 105 h 110"/>
                              <a:gd name="T14" fmla="*/ 42 w 60"/>
                              <a:gd name="T15" fmla="*/ 100 h 110"/>
                              <a:gd name="T16" fmla="*/ 37 w 60"/>
                              <a:gd name="T17" fmla="*/ 95 h 110"/>
                              <a:gd name="T18" fmla="*/ 32 w 60"/>
                              <a:gd name="T19" fmla="*/ 87 h 110"/>
                              <a:gd name="T20" fmla="*/ 30 w 60"/>
                              <a:gd name="T21" fmla="*/ 80 h 110"/>
                              <a:gd name="T22" fmla="*/ 27 w 60"/>
                              <a:gd name="T23" fmla="*/ 70 h 110"/>
                              <a:gd name="T24" fmla="*/ 27 w 60"/>
                              <a:gd name="T25" fmla="*/ 62 h 110"/>
                              <a:gd name="T26" fmla="*/ 27 w 60"/>
                              <a:gd name="T27" fmla="*/ 62 h 110"/>
                              <a:gd name="T28" fmla="*/ 0 w 60"/>
                              <a:gd name="T29" fmla="*/ 0 h 110"/>
                              <a:gd name="T30" fmla="*/ 27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27" y="62"/>
                                </a:moveTo>
                                <a:lnTo>
                                  <a:pt x="40" y="70"/>
                                </a:lnTo>
                                <a:lnTo>
                                  <a:pt x="50" y="82"/>
                                </a:lnTo>
                                <a:lnTo>
                                  <a:pt x="57" y="95"/>
                                </a:lnTo>
                                <a:lnTo>
                                  <a:pt x="60" y="110"/>
                                </a:lnTo>
                                <a:lnTo>
                                  <a:pt x="55" y="110"/>
                                </a:lnTo>
                                <a:lnTo>
                                  <a:pt x="47" y="105"/>
                                </a:lnTo>
                                <a:lnTo>
                                  <a:pt x="42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30" y="80"/>
                                </a:lnTo>
                                <a:lnTo>
                                  <a:pt x="27" y="70"/>
                                </a:lnTo>
                                <a:lnTo>
                                  <a:pt x="27" y="62"/>
                                </a:lnTo>
                                <a:close/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Freeform 7737"/>
                        <wps:cNvSpPr>
                          <a:spLocks/>
                        </wps:cNvSpPr>
                        <wps:spPr bwMode="auto">
                          <a:xfrm>
                            <a:off x="6774" y="950"/>
                            <a:ext cx="33" cy="48"/>
                          </a:xfrm>
                          <a:custGeom>
                            <a:avLst/>
                            <a:gdLst>
                              <a:gd name="T0" fmla="*/ 0 w 33"/>
                              <a:gd name="T1" fmla="*/ 0 h 48"/>
                              <a:gd name="T2" fmla="*/ 13 w 33"/>
                              <a:gd name="T3" fmla="*/ 8 h 48"/>
                              <a:gd name="T4" fmla="*/ 23 w 33"/>
                              <a:gd name="T5" fmla="*/ 20 h 48"/>
                              <a:gd name="T6" fmla="*/ 30 w 33"/>
                              <a:gd name="T7" fmla="*/ 33 h 48"/>
                              <a:gd name="T8" fmla="*/ 33 w 33"/>
                              <a:gd name="T9" fmla="*/ 48 h 48"/>
                              <a:gd name="T10" fmla="*/ 28 w 33"/>
                              <a:gd name="T11" fmla="*/ 48 h 48"/>
                              <a:gd name="T12" fmla="*/ 20 w 33"/>
                              <a:gd name="T13" fmla="*/ 43 h 48"/>
                              <a:gd name="T14" fmla="*/ 15 w 33"/>
                              <a:gd name="T15" fmla="*/ 38 h 48"/>
                              <a:gd name="T16" fmla="*/ 10 w 33"/>
                              <a:gd name="T17" fmla="*/ 33 h 48"/>
                              <a:gd name="T18" fmla="*/ 5 w 33"/>
                              <a:gd name="T19" fmla="*/ 25 h 48"/>
                              <a:gd name="T20" fmla="*/ 3 w 33"/>
                              <a:gd name="T21" fmla="*/ 18 h 48"/>
                              <a:gd name="T22" fmla="*/ 0 w 33"/>
                              <a:gd name="T23" fmla="*/ 8 h 48"/>
                              <a:gd name="T24" fmla="*/ 0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0" y="0"/>
                                </a:moveTo>
                                <a:lnTo>
                                  <a:pt x="13" y="8"/>
                                </a:lnTo>
                                <a:lnTo>
                                  <a:pt x="23" y="20"/>
                                </a:lnTo>
                                <a:lnTo>
                                  <a:pt x="30" y="33"/>
                                </a:lnTo>
                                <a:lnTo>
                                  <a:pt x="33" y="48"/>
                                </a:lnTo>
                                <a:lnTo>
                                  <a:pt x="28" y="48"/>
                                </a:lnTo>
                                <a:lnTo>
                                  <a:pt x="20" y="43"/>
                                </a:lnTo>
                                <a:lnTo>
                                  <a:pt x="15" y="38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3" y="18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Freeform 7738"/>
                        <wps:cNvSpPr>
                          <a:spLocks/>
                        </wps:cNvSpPr>
                        <wps:spPr bwMode="auto">
                          <a:xfrm>
                            <a:off x="6747" y="888"/>
                            <a:ext cx="27" cy="62"/>
                          </a:xfrm>
                          <a:custGeom>
                            <a:avLst/>
                            <a:gdLst>
                              <a:gd name="T0" fmla="*/ 27 w 27"/>
                              <a:gd name="T1" fmla="*/ 62 h 62"/>
                              <a:gd name="T2" fmla="*/ 0 w 27"/>
                              <a:gd name="T3" fmla="*/ 0 h 62"/>
                              <a:gd name="T4" fmla="*/ 27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Freeform 7739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7740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Freeform 7741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Freeform 7742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Freeform 7743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Freeform 7744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7745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Freeform 7746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Freeform 7747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Freeform 7748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Freeform 7749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Freeform 7750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Freeform 7751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7752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Freeform 7753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Freeform 7754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Freeform 7755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Freeform 7756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Freeform 7757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Freeform 7758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Freeform 7759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Freeform 7760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Freeform 7761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Freeform 7762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Freeform 7763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Freeform 7764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Freeform 7765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Freeform 7766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Freeform 7767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Freeform 7768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Freeform 7769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Freeform 7770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Freeform 7771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Freeform 7772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Freeform 7773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Freeform 7774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Freeform 7775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Freeform 7776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Freeform 7777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Freeform 7778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Freeform 7779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Freeform 7780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Freeform 7781"/>
                        <wps:cNvSpPr>
                          <a:spLocks noEditPoints="1"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3 w 110"/>
                              <a:gd name="T3" fmla="*/ 220 h 222"/>
                              <a:gd name="T4" fmla="*/ 5 w 110"/>
                              <a:gd name="T5" fmla="*/ 220 h 222"/>
                              <a:gd name="T6" fmla="*/ 8 w 110"/>
                              <a:gd name="T7" fmla="*/ 220 h 222"/>
                              <a:gd name="T8" fmla="*/ 10 w 110"/>
                              <a:gd name="T9" fmla="*/ 222 h 222"/>
                              <a:gd name="T10" fmla="*/ 5 w 110"/>
                              <a:gd name="T11" fmla="*/ 222 h 222"/>
                              <a:gd name="T12" fmla="*/ 0 w 110"/>
                              <a:gd name="T13" fmla="*/ 222 h 222"/>
                              <a:gd name="T14" fmla="*/ 110 w 110"/>
                              <a:gd name="T15" fmla="*/ 5 h 222"/>
                              <a:gd name="T16" fmla="*/ 110 w 110"/>
                              <a:gd name="T17" fmla="*/ 0 h 222"/>
                              <a:gd name="T18" fmla="*/ 110 w 110"/>
                              <a:gd name="T19" fmla="*/ 5 h 222"/>
                              <a:gd name="T20" fmla="*/ 11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3" y="220"/>
                                </a:lnTo>
                                <a:lnTo>
                                  <a:pt x="5" y="220"/>
                                </a:lnTo>
                                <a:lnTo>
                                  <a:pt x="8" y="220"/>
                                </a:lnTo>
                                <a:lnTo>
                                  <a:pt x="10" y="222"/>
                                </a:lnTo>
                                <a:lnTo>
                                  <a:pt x="5" y="222"/>
                                </a:lnTo>
                                <a:lnTo>
                                  <a:pt x="0" y="222"/>
                                </a:lnTo>
                                <a:close/>
                                <a:moveTo>
                                  <a:pt x="110" y="5"/>
                                </a:moveTo>
                                <a:lnTo>
                                  <a:pt x="110" y="0"/>
                                </a:lnTo>
                                <a:lnTo>
                                  <a:pt x="110" y="5"/>
                                </a:lnTo>
                                <a:lnTo>
                                  <a:pt x="1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Freeform 7782"/>
                        <wps:cNvSpPr>
                          <a:spLocks noEditPoints="1"/>
                        </wps:cNvSpPr>
                        <wps:spPr bwMode="auto">
                          <a:xfrm>
                            <a:off x="6757" y="963"/>
                            <a:ext cx="107" cy="219"/>
                          </a:xfrm>
                          <a:custGeom>
                            <a:avLst/>
                            <a:gdLst>
                              <a:gd name="T0" fmla="*/ 107 w 107"/>
                              <a:gd name="T1" fmla="*/ 0 h 219"/>
                              <a:gd name="T2" fmla="*/ 107 w 107"/>
                              <a:gd name="T3" fmla="*/ 0 h 219"/>
                              <a:gd name="T4" fmla="*/ 104 w 107"/>
                              <a:gd name="T5" fmla="*/ 5 h 219"/>
                              <a:gd name="T6" fmla="*/ 107 w 107"/>
                              <a:gd name="T7" fmla="*/ 5 h 219"/>
                              <a:gd name="T8" fmla="*/ 107 w 107"/>
                              <a:gd name="T9" fmla="*/ 0 h 219"/>
                              <a:gd name="T10" fmla="*/ 0 w 107"/>
                              <a:gd name="T11" fmla="*/ 217 h 219"/>
                              <a:gd name="T12" fmla="*/ 2 w 107"/>
                              <a:gd name="T13" fmla="*/ 219 h 219"/>
                              <a:gd name="T14" fmla="*/ 7 w 107"/>
                              <a:gd name="T15" fmla="*/ 219 h 219"/>
                              <a:gd name="T16" fmla="*/ 12 w 107"/>
                              <a:gd name="T17" fmla="*/ 217 h 219"/>
                              <a:gd name="T18" fmla="*/ 7 w 107"/>
                              <a:gd name="T19" fmla="*/ 217 h 219"/>
                              <a:gd name="T20" fmla="*/ 5 w 107"/>
                              <a:gd name="T21" fmla="*/ 214 h 219"/>
                              <a:gd name="T22" fmla="*/ 0 w 107"/>
                              <a:gd name="T23" fmla="*/ 217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107" y="0"/>
                                </a:moveTo>
                                <a:lnTo>
                                  <a:pt x="107" y="0"/>
                                </a:lnTo>
                                <a:lnTo>
                                  <a:pt x="104" y="5"/>
                                </a:lnTo>
                                <a:lnTo>
                                  <a:pt x="107" y="5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0" y="217"/>
                                </a:moveTo>
                                <a:lnTo>
                                  <a:pt x="2" y="219"/>
                                </a:lnTo>
                                <a:lnTo>
                                  <a:pt x="7" y="219"/>
                                </a:lnTo>
                                <a:lnTo>
                                  <a:pt x="12" y="217"/>
                                </a:lnTo>
                                <a:lnTo>
                                  <a:pt x="7" y="217"/>
                                </a:lnTo>
                                <a:lnTo>
                                  <a:pt x="5" y="214"/>
                                </a:lnTo>
                                <a:lnTo>
                                  <a:pt x="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Freeform 7783"/>
                        <wps:cNvSpPr>
                          <a:spLocks noEditPoints="1"/>
                        </wps:cNvSpPr>
                        <wps:spPr bwMode="auto">
                          <a:xfrm>
                            <a:off x="6759" y="965"/>
                            <a:ext cx="105" cy="217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17"/>
                              <a:gd name="T2" fmla="*/ 105 w 105"/>
                              <a:gd name="T3" fmla="*/ 0 h 217"/>
                              <a:gd name="T4" fmla="*/ 102 w 105"/>
                              <a:gd name="T5" fmla="*/ 5 h 217"/>
                              <a:gd name="T6" fmla="*/ 105 w 105"/>
                              <a:gd name="T7" fmla="*/ 5 h 217"/>
                              <a:gd name="T8" fmla="*/ 105 w 105"/>
                              <a:gd name="T9" fmla="*/ 0 h 217"/>
                              <a:gd name="T10" fmla="*/ 0 w 105"/>
                              <a:gd name="T11" fmla="*/ 215 h 217"/>
                              <a:gd name="T12" fmla="*/ 3 w 105"/>
                              <a:gd name="T13" fmla="*/ 215 h 217"/>
                              <a:gd name="T14" fmla="*/ 5 w 105"/>
                              <a:gd name="T15" fmla="*/ 217 h 217"/>
                              <a:gd name="T16" fmla="*/ 10 w 105"/>
                              <a:gd name="T17" fmla="*/ 215 h 217"/>
                              <a:gd name="T18" fmla="*/ 15 w 105"/>
                              <a:gd name="T19" fmla="*/ 215 h 217"/>
                              <a:gd name="T20" fmla="*/ 10 w 105"/>
                              <a:gd name="T21" fmla="*/ 212 h 217"/>
                              <a:gd name="T22" fmla="*/ 5 w 105"/>
                              <a:gd name="T23" fmla="*/ 210 h 217"/>
                              <a:gd name="T24" fmla="*/ 3 w 105"/>
                              <a:gd name="T25" fmla="*/ 212 h 217"/>
                              <a:gd name="T26" fmla="*/ 0 w 105"/>
                              <a:gd name="T27" fmla="*/ 215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105" y="0"/>
                                </a:moveTo>
                                <a:lnTo>
                                  <a:pt x="105" y="0"/>
                                </a:lnTo>
                                <a:lnTo>
                                  <a:pt x="102" y="5"/>
                                </a:lnTo>
                                <a:lnTo>
                                  <a:pt x="105" y="5"/>
                                </a:lnTo>
                                <a:lnTo>
                                  <a:pt x="105" y="0"/>
                                </a:lnTo>
                                <a:close/>
                                <a:moveTo>
                                  <a:pt x="0" y="215"/>
                                </a:moveTo>
                                <a:lnTo>
                                  <a:pt x="3" y="215"/>
                                </a:lnTo>
                                <a:lnTo>
                                  <a:pt x="5" y="217"/>
                                </a:lnTo>
                                <a:lnTo>
                                  <a:pt x="10" y="215"/>
                                </a:lnTo>
                                <a:lnTo>
                                  <a:pt x="15" y="215"/>
                                </a:lnTo>
                                <a:lnTo>
                                  <a:pt x="10" y="212"/>
                                </a:lnTo>
                                <a:lnTo>
                                  <a:pt x="5" y="210"/>
                                </a:lnTo>
                                <a:lnTo>
                                  <a:pt x="3" y="212"/>
                                </a:lnTo>
                                <a:lnTo>
                                  <a:pt x="0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Freeform 7784"/>
                        <wps:cNvSpPr>
                          <a:spLocks noEditPoints="1"/>
                        </wps:cNvSpPr>
                        <wps:spPr bwMode="auto">
                          <a:xfrm>
                            <a:off x="6762" y="968"/>
                            <a:ext cx="102" cy="21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212"/>
                              <a:gd name="T2" fmla="*/ 99 w 102"/>
                              <a:gd name="T3" fmla="*/ 0 h 212"/>
                              <a:gd name="T4" fmla="*/ 99 w 102"/>
                              <a:gd name="T5" fmla="*/ 5 h 212"/>
                              <a:gd name="T6" fmla="*/ 102 w 102"/>
                              <a:gd name="T7" fmla="*/ 5 h 212"/>
                              <a:gd name="T8" fmla="*/ 102 w 102"/>
                              <a:gd name="T9" fmla="*/ 0 h 212"/>
                              <a:gd name="T10" fmla="*/ 0 w 102"/>
                              <a:gd name="T11" fmla="*/ 209 h 212"/>
                              <a:gd name="T12" fmla="*/ 2 w 102"/>
                              <a:gd name="T13" fmla="*/ 212 h 212"/>
                              <a:gd name="T14" fmla="*/ 7 w 102"/>
                              <a:gd name="T15" fmla="*/ 212 h 212"/>
                              <a:gd name="T16" fmla="*/ 12 w 102"/>
                              <a:gd name="T17" fmla="*/ 212 h 212"/>
                              <a:gd name="T18" fmla="*/ 20 w 102"/>
                              <a:gd name="T19" fmla="*/ 212 h 212"/>
                              <a:gd name="T20" fmla="*/ 12 w 102"/>
                              <a:gd name="T21" fmla="*/ 209 h 212"/>
                              <a:gd name="T22" fmla="*/ 2 w 102"/>
                              <a:gd name="T23" fmla="*/ 207 h 212"/>
                              <a:gd name="T24" fmla="*/ 2 w 102"/>
                              <a:gd name="T25" fmla="*/ 207 h 212"/>
                              <a:gd name="T26" fmla="*/ 0 w 102"/>
                              <a:gd name="T27" fmla="*/ 209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102" y="0"/>
                                </a:moveTo>
                                <a:lnTo>
                                  <a:pt x="99" y="0"/>
                                </a:lnTo>
                                <a:lnTo>
                                  <a:pt x="99" y="5"/>
                                </a:lnTo>
                                <a:lnTo>
                                  <a:pt x="102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209"/>
                                </a:moveTo>
                                <a:lnTo>
                                  <a:pt x="2" y="212"/>
                                </a:lnTo>
                                <a:lnTo>
                                  <a:pt x="7" y="212"/>
                                </a:lnTo>
                                <a:lnTo>
                                  <a:pt x="12" y="212"/>
                                </a:lnTo>
                                <a:lnTo>
                                  <a:pt x="20" y="212"/>
                                </a:lnTo>
                                <a:lnTo>
                                  <a:pt x="12" y="209"/>
                                </a:lnTo>
                                <a:lnTo>
                                  <a:pt x="2" y="207"/>
                                </a:lnTo>
                                <a:lnTo>
                                  <a:pt x="2" y="207"/>
                                </a:lnTo>
                                <a:lnTo>
                                  <a:pt x="0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Freeform 7785"/>
                        <wps:cNvSpPr>
                          <a:spLocks noEditPoints="1"/>
                        </wps:cNvSpPr>
                        <wps:spPr bwMode="auto">
                          <a:xfrm>
                            <a:off x="6764" y="970"/>
                            <a:ext cx="100" cy="210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10"/>
                              <a:gd name="T2" fmla="*/ 97 w 100"/>
                              <a:gd name="T3" fmla="*/ 0 h 210"/>
                              <a:gd name="T4" fmla="*/ 97 w 100"/>
                              <a:gd name="T5" fmla="*/ 5 h 210"/>
                              <a:gd name="T6" fmla="*/ 97 w 100"/>
                              <a:gd name="T7" fmla="*/ 5 h 210"/>
                              <a:gd name="T8" fmla="*/ 100 w 100"/>
                              <a:gd name="T9" fmla="*/ 5 h 210"/>
                              <a:gd name="T10" fmla="*/ 100 w 100"/>
                              <a:gd name="T11" fmla="*/ 0 h 210"/>
                              <a:gd name="T12" fmla="*/ 0 w 100"/>
                              <a:gd name="T13" fmla="*/ 205 h 210"/>
                              <a:gd name="T14" fmla="*/ 5 w 100"/>
                              <a:gd name="T15" fmla="*/ 207 h 210"/>
                              <a:gd name="T16" fmla="*/ 10 w 100"/>
                              <a:gd name="T17" fmla="*/ 210 h 210"/>
                              <a:gd name="T18" fmla="*/ 18 w 100"/>
                              <a:gd name="T19" fmla="*/ 210 h 210"/>
                              <a:gd name="T20" fmla="*/ 25 w 100"/>
                              <a:gd name="T21" fmla="*/ 207 h 210"/>
                              <a:gd name="T22" fmla="*/ 13 w 100"/>
                              <a:gd name="T23" fmla="*/ 205 h 210"/>
                              <a:gd name="T24" fmla="*/ 3 w 100"/>
                              <a:gd name="T25" fmla="*/ 202 h 210"/>
                              <a:gd name="T26" fmla="*/ 0 w 100"/>
                              <a:gd name="T27" fmla="*/ 205 h 210"/>
                              <a:gd name="T28" fmla="*/ 0 w 100"/>
                              <a:gd name="T29" fmla="*/ 205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5"/>
                                </a:moveTo>
                                <a:lnTo>
                                  <a:pt x="5" y="207"/>
                                </a:lnTo>
                                <a:lnTo>
                                  <a:pt x="10" y="210"/>
                                </a:lnTo>
                                <a:lnTo>
                                  <a:pt x="18" y="210"/>
                                </a:lnTo>
                                <a:lnTo>
                                  <a:pt x="25" y="207"/>
                                </a:lnTo>
                                <a:lnTo>
                                  <a:pt x="13" y="205"/>
                                </a:lnTo>
                                <a:lnTo>
                                  <a:pt x="3" y="202"/>
                                </a:lnTo>
                                <a:lnTo>
                                  <a:pt x="0" y="205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Freeform 7786"/>
                        <wps:cNvSpPr>
                          <a:spLocks noEditPoints="1"/>
                        </wps:cNvSpPr>
                        <wps:spPr bwMode="auto">
                          <a:xfrm>
                            <a:off x="6764" y="973"/>
                            <a:ext cx="100" cy="207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07"/>
                              <a:gd name="T2" fmla="*/ 97 w 100"/>
                              <a:gd name="T3" fmla="*/ 0 h 207"/>
                              <a:gd name="T4" fmla="*/ 97 w 100"/>
                              <a:gd name="T5" fmla="*/ 5 h 207"/>
                              <a:gd name="T6" fmla="*/ 97 w 100"/>
                              <a:gd name="T7" fmla="*/ 5 h 207"/>
                              <a:gd name="T8" fmla="*/ 100 w 100"/>
                              <a:gd name="T9" fmla="*/ 7 h 207"/>
                              <a:gd name="T10" fmla="*/ 100 w 100"/>
                              <a:gd name="T11" fmla="*/ 0 h 207"/>
                              <a:gd name="T12" fmla="*/ 0 w 100"/>
                              <a:gd name="T13" fmla="*/ 202 h 207"/>
                              <a:gd name="T14" fmla="*/ 10 w 100"/>
                              <a:gd name="T15" fmla="*/ 204 h 207"/>
                              <a:gd name="T16" fmla="*/ 18 w 100"/>
                              <a:gd name="T17" fmla="*/ 207 h 207"/>
                              <a:gd name="T18" fmla="*/ 25 w 100"/>
                              <a:gd name="T19" fmla="*/ 204 h 207"/>
                              <a:gd name="T20" fmla="*/ 33 w 100"/>
                              <a:gd name="T21" fmla="*/ 204 h 207"/>
                              <a:gd name="T22" fmla="*/ 18 w 100"/>
                              <a:gd name="T23" fmla="*/ 202 h 207"/>
                              <a:gd name="T24" fmla="*/ 5 w 100"/>
                              <a:gd name="T25" fmla="*/ 197 h 207"/>
                              <a:gd name="T26" fmla="*/ 3 w 100"/>
                              <a:gd name="T27" fmla="*/ 199 h 207"/>
                              <a:gd name="T28" fmla="*/ 0 w 100"/>
                              <a:gd name="T29" fmla="*/ 202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97" y="5"/>
                                </a:lnTo>
                                <a:lnTo>
                                  <a:pt x="100" y="7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2"/>
                                </a:moveTo>
                                <a:lnTo>
                                  <a:pt x="10" y="204"/>
                                </a:lnTo>
                                <a:lnTo>
                                  <a:pt x="18" y="207"/>
                                </a:lnTo>
                                <a:lnTo>
                                  <a:pt x="25" y="204"/>
                                </a:lnTo>
                                <a:lnTo>
                                  <a:pt x="33" y="204"/>
                                </a:lnTo>
                                <a:lnTo>
                                  <a:pt x="18" y="202"/>
                                </a:lnTo>
                                <a:lnTo>
                                  <a:pt x="5" y="197"/>
                                </a:lnTo>
                                <a:lnTo>
                                  <a:pt x="3" y="199"/>
                                </a:lnTo>
                                <a:lnTo>
                                  <a:pt x="0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Freeform 7787"/>
                        <wps:cNvSpPr>
                          <a:spLocks noEditPoints="1"/>
                        </wps:cNvSpPr>
                        <wps:spPr bwMode="auto">
                          <a:xfrm>
                            <a:off x="6767" y="975"/>
                            <a:ext cx="97" cy="202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202"/>
                              <a:gd name="T2" fmla="*/ 94 w 97"/>
                              <a:gd name="T3" fmla="*/ 0 h 202"/>
                              <a:gd name="T4" fmla="*/ 94 w 97"/>
                              <a:gd name="T5" fmla="*/ 0 h 202"/>
                              <a:gd name="T6" fmla="*/ 92 w 97"/>
                              <a:gd name="T7" fmla="*/ 5 h 202"/>
                              <a:gd name="T8" fmla="*/ 94 w 97"/>
                              <a:gd name="T9" fmla="*/ 5 h 202"/>
                              <a:gd name="T10" fmla="*/ 97 w 97"/>
                              <a:gd name="T11" fmla="*/ 8 h 202"/>
                              <a:gd name="T12" fmla="*/ 97 w 97"/>
                              <a:gd name="T13" fmla="*/ 0 h 202"/>
                              <a:gd name="T14" fmla="*/ 0 w 97"/>
                              <a:gd name="T15" fmla="*/ 197 h 202"/>
                              <a:gd name="T16" fmla="*/ 10 w 97"/>
                              <a:gd name="T17" fmla="*/ 200 h 202"/>
                              <a:gd name="T18" fmla="*/ 22 w 97"/>
                              <a:gd name="T19" fmla="*/ 202 h 202"/>
                              <a:gd name="T20" fmla="*/ 30 w 97"/>
                              <a:gd name="T21" fmla="*/ 202 h 202"/>
                              <a:gd name="T22" fmla="*/ 40 w 97"/>
                              <a:gd name="T23" fmla="*/ 200 h 202"/>
                              <a:gd name="T24" fmla="*/ 20 w 97"/>
                              <a:gd name="T25" fmla="*/ 197 h 202"/>
                              <a:gd name="T26" fmla="*/ 5 w 97"/>
                              <a:gd name="T27" fmla="*/ 193 h 202"/>
                              <a:gd name="T28" fmla="*/ 2 w 97"/>
                              <a:gd name="T29" fmla="*/ 195 h 202"/>
                              <a:gd name="T30" fmla="*/ 0 w 97"/>
                              <a:gd name="T31" fmla="*/ 197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97" y="0"/>
                                </a:moveTo>
                                <a:lnTo>
                                  <a:pt x="94" y="0"/>
                                </a:lnTo>
                                <a:lnTo>
                                  <a:pt x="94" y="0"/>
                                </a:lnTo>
                                <a:lnTo>
                                  <a:pt x="92" y="5"/>
                                </a:lnTo>
                                <a:lnTo>
                                  <a:pt x="94" y="5"/>
                                </a:lnTo>
                                <a:lnTo>
                                  <a:pt x="97" y="8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97"/>
                                </a:moveTo>
                                <a:lnTo>
                                  <a:pt x="10" y="200"/>
                                </a:lnTo>
                                <a:lnTo>
                                  <a:pt x="22" y="202"/>
                                </a:lnTo>
                                <a:lnTo>
                                  <a:pt x="30" y="202"/>
                                </a:lnTo>
                                <a:lnTo>
                                  <a:pt x="40" y="200"/>
                                </a:lnTo>
                                <a:lnTo>
                                  <a:pt x="20" y="197"/>
                                </a:lnTo>
                                <a:lnTo>
                                  <a:pt x="5" y="193"/>
                                </a:lnTo>
                                <a:lnTo>
                                  <a:pt x="2" y="195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Freeform 7788"/>
                        <wps:cNvSpPr>
                          <a:spLocks noEditPoints="1"/>
                        </wps:cNvSpPr>
                        <wps:spPr bwMode="auto">
                          <a:xfrm>
                            <a:off x="6769" y="978"/>
                            <a:ext cx="95" cy="199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99"/>
                              <a:gd name="T2" fmla="*/ 92 w 95"/>
                              <a:gd name="T3" fmla="*/ 0 h 199"/>
                              <a:gd name="T4" fmla="*/ 92 w 95"/>
                              <a:gd name="T5" fmla="*/ 0 h 199"/>
                              <a:gd name="T6" fmla="*/ 90 w 95"/>
                              <a:gd name="T7" fmla="*/ 5 h 199"/>
                              <a:gd name="T8" fmla="*/ 92 w 95"/>
                              <a:gd name="T9" fmla="*/ 5 h 199"/>
                              <a:gd name="T10" fmla="*/ 95 w 95"/>
                              <a:gd name="T11" fmla="*/ 7 h 199"/>
                              <a:gd name="T12" fmla="*/ 95 w 95"/>
                              <a:gd name="T13" fmla="*/ 2 h 199"/>
                              <a:gd name="T14" fmla="*/ 0 w 95"/>
                              <a:gd name="T15" fmla="*/ 192 h 199"/>
                              <a:gd name="T16" fmla="*/ 13 w 95"/>
                              <a:gd name="T17" fmla="*/ 197 h 199"/>
                              <a:gd name="T18" fmla="*/ 28 w 95"/>
                              <a:gd name="T19" fmla="*/ 199 h 199"/>
                              <a:gd name="T20" fmla="*/ 35 w 95"/>
                              <a:gd name="T21" fmla="*/ 197 h 199"/>
                              <a:gd name="T22" fmla="*/ 45 w 95"/>
                              <a:gd name="T23" fmla="*/ 194 h 199"/>
                              <a:gd name="T24" fmla="*/ 43 w 95"/>
                              <a:gd name="T25" fmla="*/ 194 h 199"/>
                              <a:gd name="T26" fmla="*/ 40 w 95"/>
                              <a:gd name="T27" fmla="*/ 194 h 199"/>
                              <a:gd name="T28" fmla="*/ 23 w 95"/>
                              <a:gd name="T29" fmla="*/ 194 h 199"/>
                              <a:gd name="T30" fmla="*/ 3 w 95"/>
                              <a:gd name="T31" fmla="*/ 190 h 199"/>
                              <a:gd name="T32" fmla="*/ 3 w 95"/>
                              <a:gd name="T33" fmla="*/ 190 h 199"/>
                              <a:gd name="T34" fmla="*/ 0 w 95"/>
                              <a:gd name="T35" fmla="*/ 192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92"/>
                                </a:moveTo>
                                <a:lnTo>
                                  <a:pt x="13" y="197"/>
                                </a:lnTo>
                                <a:lnTo>
                                  <a:pt x="28" y="199"/>
                                </a:lnTo>
                                <a:lnTo>
                                  <a:pt x="35" y="197"/>
                                </a:lnTo>
                                <a:lnTo>
                                  <a:pt x="45" y="194"/>
                                </a:lnTo>
                                <a:lnTo>
                                  <a:pt x="43" y="194"/>
                                </a:lnTo>
                                <a:lnTo>
                                  <a:pt x="40" y="194"/>
                                </a:lnTo>
                                <a:lnTo>
                                  <a:pt x="23" y="194"/>
                                </a:lnTo>
                                <a:lnTo>
                                  <a:pt x="3" y="190"/>
                                </a:lnTo>
                                <a:lnTo>
                                  <a:pt x="3" y="190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Freeform 7789"/>
                        <wps:cNvSpPr>
                          <a:spLocks noEditPoints="1"/>
                        </wps:cNvSpPr>
                        <wps:spPr bwMode="auto">
                          <a:xfrm>
                            <a:off x="6772" y="980"/>
                            <a:ext cx="92" cy="195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95"/>
                              <a:gd name="T2" fmla="*/ 89 w 92"/>
                              <a:gd name="T3" fmla="*/ 0 h 195"/>
                              <a:gd name="T4" fmla="*/ 87 w 92"/>
                              <a:gd name="T5" fmla="*/ 0 h 195"/>
                              <a:gd name="T6" fmla="*/ 87 w 92"/>
                              <a:gd name="T7" fmla="*/ 5 h 195"/>
                              <a:gd name="T8" fmla="*/ 89 w 92"/>
                              <a:gd name="T9" fmla="*/ 8 h 195"/>
                              <a:gd name="T10" fmla="*/ 89 w 92"/>
                              <a:gd name="T11" fmla="*/ 8 h 195"/>
                              <a:gd name="T12" fmla="*/ 92 w 92"/>
                              <a:gd name="T13" fmla="*/ 3 h 195"/>
                              <a:gd name="T14" fmla="*/ 0 w 92"/>
                              <a:gd name="T15" fmla="*/ 188 h 195"/>
                              <a:gd name="T16" fmla="*/ 15 w 92"/>
                              <a:gd name="T17" fmla="*/ 192 h 195"/>
                              <a:gd name="T18" fmla="*/ 35 w 92"/>
                              <a:gd name="T19" fmla="*/ 195 h 195"/>
                              <a:gd name="T20" fmla="*/ 42 w 92"/>
                              <a:gd name="T21" fmla="*/ 192 h 195"/>
                              <a:gd name="T22" fmla="*/ 49 w 92"/>
                              <a:gd name="T23" fmla="*/ 190 h 195"/>
                              <a:gd name="T24" fmla="*/ 42 w 92"/>
                              <a:gd name="T25" fmla="*/ 190 h 195"/>
                              <a:gd name="T26" fmla="*/ 37 w 92"/>
                              <a:gd name="T27" fmla="*/ 190 h 195"/>
                              <a:gd name="T28" fmla="*/ 20 w 92"/>
                              <a:gd name="T29" fmla="*/ 190 h 195"/>
                              <a:gd name="T30" fmla="*/ 2 w 92"/>
                              <a:gd name="T31" fmla="*/ 185 h 195"/>
                              <a:gd name="T32" fmla="*/ 0 w 92"/>
                              <a:gd name="T33" fmla="*/ 188 h 195"/>
                              <a:gd name="T34" fmla="*/ 0 w 92"/>
                              <a:gd name="T35" fmla="*/ 188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8"/>
                                </a:lnTo>
                                <a:lnTo>
                                  <a:pt x="89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88"/>
                                </a:moveTo>
                                <a:lnTo>
                                  <a:pt x="15" y="192"/>
                                </a:lnTo>
                                <a:lnTo>
                                  <a:pt x="35" y="195"/>
                                </a:lnTo>
                                <a:lnTo>
                                  <a:pt x="42" y="192"/>
                                </a:lnTo>
                                <a:lnTo>
                                  <a:pt x="49" y="190"/>
                                </a:lnTo>
                                <a:lnTo>
                                  <a:pt x="42" y="190"/>
                                </a:lnTo>
                                <a:lnTo>
                                  <a:pt x="37" y="190"/>
                                </a:lnTo>
                                <a:lnTo>
                                  <a:pt x="20" y="190"/>
                                </a:lnTo>
                                <a:lnTo>
                                  <a:pt x="2" y="185"/>
                                </a:lnTo>
                                <a:lnTo>
                                  <a:pt x="0" y="188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Freeform 7790"/>
                        <wps:cNvSpPr>
                          <a:spLocks noEditPoints="1"/>
                        </wps:cNvSpPr>
                        <wps:spPr bwMode="auto">
                          <a:xfrm>
                            <a:off x="6772" y="983"/>
                            <a:ext cx="92" cy="189"/>
                          </a:xfrm>
                          <a:custGeom>
                            <a:avLst/>
                            <a:gdLst>
                              <a:gd name="T0" fmla="*/ 92 w 92"/>
                              <a:gd name="T1" fmla="*/ 2 h 189"/>
                              <a:gd name="T2" fmla="*/ 89 w 92"/>
                              <a:gd name="T3" fmla="*/ 0 h 189"/>
                              <a:gd name="T4" fmla="*/ 87 w 92"/>
                              <a:gd name="T5" fmla="*/ 0 h 189"/>
                              <a:gd name="T6" fmla="*/ 87 w 92"/>
                              <a:gd name="T7" fmla="*/ 5 h 189"/>
                              <a:gd name="T8" fmla="*/ 89 w 92"/>
                              <a:gd name="T9" fmla="*/ 7 h 189"/>
                              <a:gd name="T10" fmla="*/ 89 w 92"/>
                              <a:gd name="T11" fmla="*/ 7 h 189"/>
                              <a:gd name="T12" fmla="*/ 92 w 92"/>
                              <a:gd name="T13" fmla="*/ 2 h 189"/>
                              <a:gd name="T14" fmla="*/ 0 w 92"/>
                              <a:gd name="T15" fmla="*/ 185 h 189"/>
                              <a:gd name="T16" fmla="*/ 20 w 92"/>
                              <a:gd name="T17" fmla="*/ 189 h 189"/>
                              <a:gd name="T18" fmla="*/ 37 w 92"/>
                              <a:gd name="T19" fmla="*/ 189 h 189"/>
                              <a:gd name="T20" fmla="*/ 40 w 92"/>
                              <a:gd name="T21" fmla="*/ 189 h 189"/>
                              <a:gd name="T22" fmla="*/ 42 w 92"/>
                              <a:gd name="T23" fmla="*/ 189 h 189"/>
                              <a:gd name="T24" fmla="*/ 47 w 92"/>
                              <a:gd name="T25" fmla="*/ 187 h 189"/>
                              <a:gd name="T26" fmla="*/ 52 w 92"/>
                              <a:gd name="T27" fmla="*/ 185 h 189"/>
                              <a:gd name="T28" fmla="*/ 52 w 92"/>
                              <a:gd name="T29" fmla="*/ 185 h 189"/>
                              <a:gd name="T30" fmla="*/ 45 w 92"/>
                              <a:gd name="T31" fmla="*/ 185 h 189"/>
                              <a:gd name="T32" fmla="*/ 37 w 92"/>
                              <a:gd name="T33" fmla="*/ 185 h 189"/>
                              <a:gd name="T34" fmla="*/ 20 w 92"/>
                              <a:gd name="T35" fmla="*/ 185 h 189"/>
                              <a:gd name="T36" fmla="*/ 5 w 92"/>
                              <a:gd name="T37" fmla="*/ 180 h 189"/>
                              <a:gd name="T38" fmla="*/ 2 w 92"/>
                              <a:gd name="T39" fmla="*/ 182 h 189"/>
                              <a:gd name="T40" fmla="*/ 0 w 92"/>
                              <a:gd name="T41" fmla="*/ 185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92" y="2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7"/>
                                </a:lnTo>
                                <a:lnTo>
                                  <a:pt x="89" y="7"/>
                                </a:lnTo>
                                <a:lnTo>
                                  <a:pt x="92" y="2"/>
                                </a:lnTo>
                                <a:close/>
                                <a:moveTo>
                                  <a:pt x="0" y="185"/>
                                </a:moveTo>
                                <a:lnTo>
                                  <a:pt x="20" y="189"/>
                                </a:lnTo>
                                <a:lnTo>
                                  <a:pt x="37" y="189"/>
                                </a:lnTo>
                                <a:lnTo>
                                  <a:pt x="40" y="189"/>
                                </a:lnTo>
                                <a:lnTo>
                                  <a:pt x="42" y="189"/>
                                </a:lnTo>
                                <a:lnTo>
                                  <a:pt x="47" y="187"/>
                                </a:lnTo>
                                <a:lnTo>
                                  <a:pt x="52" y="185"/>
                                </a:lnTo>
                                <a:lnTo>
                                  <a:pt x="52" y="185"/>
                                </a:lnTo>
                                <a:lnTo>
                                  <a:pt x="45" y="185"/>
                                </a:lnTo>
                                <a:lnTo>
                                  <a:pt x="37" y="185"/>
                                </a:lnTo>
                                <a:lnTo>
                                  <a:pt x="20" y="185"/>
                                </a:lnTo>
                                <a:lnTo>
                                  <a:pt x="5" y="180"/>
                                </a:lnTo>
                                <a:lnTo>
                                  <a:pt x="2" y="182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Freeform 7791"/>
                        <wps:cNvSpPr>
                          <a:spLocks noEditPoints="1"/>
                        </wps:cNvSpPr>
                        <wps:spPr bwMode="auto">
                          <a:xfrm>
                            <a:off x="6774" y="985"/>
                            <a:ext cx="87" cy="185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85"/>
                              <a:gd name="T2" fmla="*/ 87 w 87"/>
                              <a:gd name="T3" fmla="*/ 3 h 185"/>
                              <a:gd name="T4" fmla="*/ 85 w 87"/>
                              <a:gd name="T5" fmla="*/ 0 h 185"/>
                              <a:gd name="T6" fmla="*/ 82 w 87"/>
                              <a:gd name="T7" fmla="*/ 5 h 185"/>
                              <a:gd name="T8" fmla="*/ 85 w 87"/>
                              <a:gd name="T9" fmla="*/ 8 h 185"/>
                              <a:gd name="T10" fmla="*/ 87 w 87"/>
                              <a:gd name="T11" fmla="*/ 8 h 185"/>
                              <a:gd name="T12" fmla="*/ 87 w 87"/>
                              <a:gd name="T13" fmla="*/ 3 h 185"/>
                              <a:gd name="T14" fmla="*/ 0 w 87"/>
                              <a:gd name="T15" fmla="*/ 180 h 185"/>
                              <a:gd name="T16" fmla="*/ 18 w 87"/>
                              <a:gd name="T17" fmla="*/ 185 h 185"/>
                              <a:gd name="T18" fmla="*/ 35 w 87"/>
                              <a:gd name="T19" fmla="*/ 185 h 185"/>
                              <a:gd name="T20" fmla="*/ 40 w 87"/>
                              <a:gd name="T21" fmla="*/ 185 h 185"/>
                              <a:gd name="T22" fmla="*/ 47 w 87"/>
                              <a:gd name="T23" fmla="*/ 185 h 185"/>
                              <a:gd name="T24" fmla="*/ 47 w 87"/>
                              <a:gd name="T25" fmla="*/ 185 h 185"/>
                              <a:gd name="T26" fmla="*/ 50 w 87"/>
                              <a:gd name="T27" fmla="*/ 183 h 185"/>
                              <a:gd name="T28" fmla="*/ 52 w 87"/>
                              <a:gd name="T29" fmla="*/ 183 h 185"/>
                              <a:gd name="T30" fmla="*/ 52 w 87"/>
                              <a:gd name="T31" fmla="*/ 180 h 185"/>
                              <a:gd name="T32" fmla="*/ 45 w 87"/>
                              <a:gd name="T33" fmla="*/ 180 h 185"/>
                              <a:gd name="T34" fmla="*/ 35 w 87"/>
                              <a:gd name="T35" fmla="*/ 180 h 185"/>
                              <a:gd name="T36" fmla="*/ 20 w 87"/>
                              <a:gd name="T37" fmla="*/ 180 h 185"/>
                              <a:gd name="T38" fmla="*/ 5 w 87"/>
                              <a:gd name="T39" fmla="*/ 175 h 185"/>
                              <a:gd name="T40" fmla="*/ 3 w 87"/>
                              <a:gd name="T41" fmla="*/ 178 h 185"/>
                              <a:gd name="T42" fmla="*/ 0 w 87"/>
                              <a:gd name="T43" fmla="*/ 18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87" y="3"/>
                                </a:moveTo>
                                <a:lnTo>
                                  <a:pt x="87" y="3"/>
                                </a:lnTo>
                                <a:lnTo>
                                  <a:pt x="85" y="0"/>
                                </a:lnTo>
                                <a:lnTo>
                                  <a:pt x="82" y="5"/>
                                </a:lnTo>
                                <a:lnTo>
                                  <a:pt x="85" y="8"/>
                                </a:lnTo>
                                <a:lnTo>
                                  <a:pt x="87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80"/>
                                </a:moveTo>
                                <a:lnTo>
                                  <a:pt x="18" y="185"/>
                                </a:lnTo>
                                <a:lnTo>
                                  <a:pt x="35" y="185"/>
                                </a:lnTo>
                                <a:lnTo>
                                  <a:pt x="40" y="185"/>
                                </a:lnTo>
                                <a:lnTo>
                                  <a:pt x="47" y="185"/>
                                </a:lnTo>
                                <a:lnTo>
                                  <a:pt x="47" y="185"/>
                                </a:lnTo>
                                <a:lnTo>
                                  <a:pt x="50" y="183"/>
                                </a:lnTo>
                                <a:lnTo>
                                  <a:pt x="52" y="183"/>
                                </a:lnTo>
                                <a:lnTo>
                                  <a:pt x="52" y="180"/>
                                </a:lnTo>
                                <a:lnTo>
                                  <a:pt x="45" y="180"/>
                                </a:lnTo>
                                <a:lnTo>
                                  <a:pt x="35" y="180"/>
                                </a:lnTo>
                                <a:lnTo>
                                  <a:pt x="20" y="180"/>
                                </a:lnTo>
                                <a:lnTo>
                                  <a:pt x="5" y="175"/>
                                </a:lnTo>
                                <a:lnTo>
                                  <a:pt x="3" y="178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Freeform 7792"/>
                        <wps:cNvSpPr>
                          <a:spLocks noEditPoints="1"/>
                        </wps:cNvSpPr>
                        <wps:spPr bwMode="auto">
                          <a:xfrm>
                            <a:off x="6777" y="988"/>
                            <a:ext cx="84" cy="180"/>
                          </a:xfrm>
                          <a:custGeom>
                            <a:avLst/>
                            <a:gdLst>
                              <a:gd name="T0" fmla="*/ 84 w 84"/>
                              <a:gd name="T1" fmla="*/ 2 h 180"/>
                              <a:gd name="T2" fmla="*/ 84 w 84"/>
                              <a:gd name="T3" fmla="*/ 2 h 180"/>
                              <a:gd name="T4" fmla="*/ 82 w 84"/>
                              <a:gd name="T5" fmla="*/ 0 h 180"/>
                              <a:gd name="T6" fmla="*/ 79 w 84"/>
                              <a:gd name="T7" fmla="*/ 5 h 180"/>
                              <a:gd name="T8" fmla="*/ 82 w 84"/>
                              <a:gd name="T9" fmla="*/ 7 h 180"/>
                              <a:gd name="T10" fmla="*/ 84 w 84"/>
                              <a:gd name="T11" fmla="*/ 10 h 180"/>
                              <a:gd name="T12" fmla="*/ 84 w 84"/>
                              <a:gd name="T13" fmla="*/ 2 h 180"/>
                              <a:gd name="T14" fmla="*/ 0 w 84"/>
                              <a:gd name="T15" fmla="*/ 175 h 180"/>
                              <a:gd name="T16" fmla="*/ 15 w 84"/>
                              <a:gd name="T17" fmla="*/ 180 h 180"/>
                              <a:gd name="T18" fmla="*/ 32 w 84"/>
                              <a:gd name="T19" fmla="*/ 180 h 180"/>
                              <a:gd name="T20" fmla="*/ 40 w 84"/>
                              <a:gd name="T21" fmla="*/ 180 h 180"/>
                              <a:gd name="T22" fmla="*/ 47 w 84"/>
                              <a:gd name="T23" fmla="*/ 180 h 180"/>
                              <a:gd name="T24" fmla="*/ 49 w 84"/>
                              <a:gd name="T25" fmla="*/ 177 h 180"/>
                              <a:gd name="T26" fmla="*/ 52 w 84"/>
                              <a:gd name="T27" fmla="*/ 172 h 180"/>
                              <a:gd name="T28" fmla="*/ 42 w 84"/>
                              <a:gd name="T29" fmla="*/ 175 h 180"/>
                              <a:gd name="T30" fmla="*/ 32 w 84"/>
                              <a:gd name="T31" fmla="*/ 175 h 180"/>
                              <a:gd name="T32" fmla="*/ 17 w 84"/>
                              <a:gd name="T33" fmla="*/ 175 h 180"/>
                              <a:gd name="T34" fmla="*/ 5 w 84"/>
                              <a:gd name="T35" fmla="*/ 170 h 180"/>
                              <a:gd name="T36" fmla="*/ 2 w 84"/>
                              <a:gd name="T37" fmla="*/ 172 h 180"/>
                              <a:gd name="T38" fmla="*/ 0 w 84"/>
                              <a:gd name="T39" fmla="*/ 175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84" y="2"/>
                                </a:moveTo>
                                <a:lnTo>
                                  <a:pt x="84" y="2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7"/>
                                </a:lnTo>
                                <a:lnTo>
                                  <a:pt x="84" y="10"/>
                                </a:lnTo>
                                <a:lnTo>
                                  <a:pt x="84" y="2"/>
                                </a:lnTo>
                                <a:close/>
                                <a:moveTo>
                                  <a:pt x="0" y="175"/>
                                </a:moveTo>
                                <a:lnTo>
                                  <a:pt x="15" y="180"/>
                                </a:lnTo>
                                <a:lnTo>
                                  <a:pt x="32" y="180"/>
                                </a:lnTo>
                                <a:lnTo>
                                  <a:pt x="40" y="180"/>
                                </a:lnTo>
                                <a:lnTo>
                                  <a:pt x="47" y="180"/>
                                </a:lnTo>
                                <a:lnTo>
                                  <a:pt x="49" y="177"/>
                                </a:lnTo>
                                <a:lnTo>
                                  <a:pt x="52" y="172"/>
                                </a:lnTo>
                                <a:lnTo>
                                  <a:pt x="42" y="175"/>
                                </a:lnTo>
                                <a:lnTo>
                                  <a:pt x="32" y="175"/>
                                </a:lnTo>
                                <a:lnTo>
                                  <a:pt x="17" y="175"/>
                                </a:lnTo>
                                <a:lnTo>
                                  <a:pt x="5" y="170"/>
                                </a:lnTo>
                                <a:lnTo>
                                  <a:pt x="2" y="172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Freeform 7793"/>
                        <wps:cNvSpPr>
                          <a:spLocks noEditPoints="1"/>
                        </wps:cNvSpPr>
                        <wps:spPr bwMode="auto">
                          <a:xfrm>
                            <a:off x="6779" y="990"/>
                            <a:ext cx="82" cy="175"/>
                          </a:xfrm>
                          <a:custGeom>
                            <a:avLst/>
                            <a:gdLst>
                              <a:gd name="T0" fmla="*/ 82 w 82"/>
                              <a:gd name="T1" fmla="*/ 3 h 175"/>
                              <a:gd name="T2" fmla="*/ 80 w 82"/>
                              <a:gd name="T3" fmla="*/ 3 h 175"/>
                              <a:gd name="T4" fmla="*/ 77 w 82"/>
                              <a:gd name="T5" fmla="*/ 0 h 175"/>
                              <a:gd name="T6" fmla="*/ 77 w 82"/>
                              <a:gd name="T7" fmla="*/ 5 h 175"/>
                              <a:gd name="T8" fmla="*/ 80 w 82"/>
                              <a:gd name="T9" fmla="*/ 8 h 175"/>
                              <a:gd name="T10" fmla="*/ 82 w 82"/>
                              <a:gd name="T11" fmla="*/ 10 h 175"/>
                              <a:gd name="T12" fmla="*/ 82 w 82"/>
                              <a:gd name="T13" fmla="*/ 3 h 175"/>
                              <a:gd name="T14" fmla="*/ 0 w 82"/>
                              <a:gd name="T15" fmla="*/ 170 h 175"/>
                              <a:gd name="T16" fmla="*/ 15 w 82"/>
                              <a:gd name="T17" fmla="*/ 175 h 175"/>
                              <a:gd name="T18" fmla="*/ 30 w 82"/>
                              <a:gd name="T19" fmla="*/ 175 h 175"/>
                              <a:gd name="T20" fmla="*/ 40 w 82"/>
                              <a:gd name="T21" fmla="*/ 175 h 175"/>
                              <a:gd name="T22" fmla="*/ 47 w 82"/>
                              <a:gd name="T23" fmla="*/ 175 h 175"/>
                              <a:gd name="T24" fmla="*/ 50 w 82"/>
                              <a:gd name="T25" fmla="*/ 170 h 175"/>
                              <a:gd name="T26" fmla="*/ 52 w 82"/>
                              <a:gd name="T27" fmla="*/ 168 h 175"/>
                              <a:gd name="T28" fmla="*/ 40 w 82"/>
                              <a:gd name="T29" fmla="*/ 170 h 175"/>
                              <a:gd name="T30" fmla="*/ 30 w 82"/>
                              <a:gd name="T31" fmla="*/ 170 h 175"/>
                              <a:gd name="T32" fmla="*/ 18 w 82"/>
                              <a:gd name="T33" fmla="*/ 170 h 175"/>
                              <a:gd name="T34" fmla="*/ 3 w 82"/>
                              <a:gd name="T35" fmla="*/ 168 h 175"/>
                              <a:gd name="T36" fmla="*/ 3 w 82"/>
                              <a:gd name="T37" fmla="*/ 168 h 175"/>
                              <a:gd name="T38" fmla="*/ 0 w 82"/>
                              <a:gd name="T39" fmla="*/ 170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82" y="3"/>
                                </a:moveTo>
                                <a:lnTo>
                                  <a:pt x="80" y="3"/>
                                </a:lnTo>
                                <a:lnTo>
                                  <a:pt x="77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8"/>
                                </a:lnTo>
                                <a:lnTo>
                                  <a:pt x="82" y="10"/>
                                </a:lnTo>
                                <a:lnTo>
                                  <a:pt x="82" y="3"/>
                                </a:lnTo>
                                <a:close/>
                                <a:moveTo>
                                  <a:pt x="0" y="170"/>
                                </a:moveTo>
                                <a:lnTo>
                                  <a:pt x="15" y="175"/>
                                </a:lnTo>
                                <a:lnTo>
                                  <a:pt x="30" y="175"/>
                                </a:lnTo>
                                <a:lnTo>
                                  <a:pt x="40" y="175"/>
                                </a:lnTo>
                                <a:lnTo>
                                  <a:pt x="47" y="175"/>
                                </a:lnTo>
                                <a:lnTo>
                                  <a:pt x="50" y="170"/>
                                </a:lnTo>
                                <a:lnTo>
                                  <a:pt x="52" y="168"/>
                                </a:lnTo>
                                <a:lnTo>
                                  <a:pt x="40" y="170"/>
                                </a:lnTo>
                                <a:lnTo>
                                  <a:pt x="30" y="170"/>
                                </a:lnTo>
                                <a:lnTo>
                                  <a:pt x="18" y="170"/>
                                </a:lnTo>
                                <a:lnTo>
                                  <a:pt x="3" y="168"/>
                                </a:lnTo>
                                <a:lnTo>
                                  <a:pt x="3" y="168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Freeform 7794"/>
                        <wps:cNvSpPr>
                          <a:spLocks noEditPoints="1"/>
                        </wps:cNvSpPr>
                        <wps:spPr bwMode="auto">
                          <a:xfrm>
                            <a:off x="6782" y="993"/>
                            <a:ext cx="79" cy="170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70"/>
                              <a:gd name="T2" fmla="*/ 77 w 79"/>
                              <a:gd name="T3" fmla="*/ 2 h 170"/>
                              <a:gd name="T4" fmla="*/ 74 w 79"/>
                              <a:gd name="T5" fmla="*/ 0 h 170"/>
                              <a:gd name="T6" fmla="*/ 74 w 79"/>
                              <a:gd name="T7" fmla="*/ 5 h 170"/>
                              <a:gd name="T8" fmla="*/ 77 w 79"/>
                              <a:gd name="T9" fmla="*/ 7 h 170"/>
                              <a:gd name="T10" fmla="*/ 79 w 79"/>
                              <a:gd name="T11" fmla="*/ 10 h 170"/>
                              <a:gd name="T12" fmla="*/ 79 w 79"/>
                              <a:gd name="T13" fmla="*/ 5 h 170"/>
                              <a:gd name="T14" fmla="*/ 0 w 79"/>
                              <a:gd name="T15" fmla="*/ 165 h 170"/>
                              <a:gd name="T16" fmla="*/ 12 w 79"/>
                              <a:gd name="T17" fmla="*/ 170 h 170"/>
                              <a:gd name="T18" fmla="*/ 27 w 79"/>
                              <a:gd name="T19" fmla="*/ 170 h 170"/>
                              <a:gd name="T20" fmla="*/ 37 w 79"/>
                              <a:gd name="T21" fmla="*/ 170 h 170"/>
                              <a:gd name="T22" fmla="*/ 47 w 79"/>
                              <a:gd name="T23" fmla="*/ 167 h 170"/>
                              <a:gd name="T24" fmla="*/ 49 w 79"/>
                              <a:gd name="T25" fmla="*/ 165 h 170"/>
                              <a:gd name="T26" fmla="*/ 49 w 79"/>
                              <a:gd name="T27" fmla="*/ 162 h 170"/>
                              <a:gd name="T28" fmla="*/ 39 w 79"/>
                              <a:gd name="T29" fmla="*/ 165 h 170"/>
                              <a:gd name="T30" fmla="*/ 27 w 79"/>
                              <a:gd name="T31" fmla="*/ 165 h 170"/>
                              <a:gd name="T32" fmla="*/ 15 w 79"/>
                              <a:gd name="T33" fmla="*/ 165 h 170"/>
                              <a:gd name="T34" fmla="*/ 2 w 79"/>
                              <a:gd name="T35" fmla="*/ 162 h 170"/>
                              <a:gd name="T36" fmla="*/ 0 w 79"/>
                              <a:gd name="T37" fmla="*/ 165 h 170"/>
                              <a:gd name="T38" fmla="*/ 0 w 79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79" y="5"/>
                                </a:moveTo>
                                <a:lnTo>
                                  <a:pt x="77" y="2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7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5"/>
                                </a:moveTo>
                                <a:lnTo>
                                  <a:pt x="12" y="170"/>
                                </a:lnTo>
                                <a:lnTo>
                                  <a:pt x="27" y="170"/>
                                </a:lnTo>
                                <a:lnTo>
                                  <a:pt x="37" y="170"/>
                                </a:lnTo>
                                <a:lnTo>
                                  <a:pt x="47" y="167"/>
                                </a:lnTo>
                                <a:lnTo>
                                  <a:pt x="49" y="165"/>
                                </a:lnTo>
                                <a:lnTo>
                                  <a:pt x="49" y="162"/>
                                </a:lnTo>
                                <a:lnTo>
                                  <a:pt x="39" y="165"/>
                                </a:lnTo>
                                <a:lnTo>
                                  <a:pt x="27" y="165"/>
                                </a:lnTo>
                                <a:lnTo>
                                  <a:pt x="15" y="165"/>
                                </a:lnTo>
                                <a:lnTo>
                                  <a:pt x="2" y="162"/>
                                </a:lnTo>
                                <a:lnTo>
                                  <a:pt x="0" y="165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Freeform 7795"/>
                        <wps:cNvSpPr>
                          <a:spLocks noEditPoints="1"/>
                        </wps:cNvSpPr>
                        <wps:spPr bwMode="auto">
                          <a:xfrm>
                            <a:off x="6782" y="995"/>
                            <a:ext cx="79" cy="165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65"/>
                              <a:gd name="T2" fmla="*/ 77 w 79"/>
                              <a:gd name="T3" fmla="*/ 3 h 165"/>
                              <a:gd name="T4" fmla="*/ 74 w 79"/>
                              <a:gd name="T5" fmla="*/ 0 h 165"/>
                              <a:gd name="T6" fmla="*/ 74 w 79"/>
                              <a:gd name="T7" fmla="*/ 5 h 165"/>
                              <a:gd name="T8" fmla="*/ 77 w 79"/>
                              <a:gd name="T9" fmla="*/ 8 h 165"/>
                              <a:gd name="T10" fmla="*/ 79 w 79"/>
                              <a:gd name="T11" fmla="*/ 10 h 165"/>
                              <a:gd name="T12" fmla="*/ 79 w 79"/>
                              <a:gd name="T13" fmla="*/ 5 h 165"/>
                              <a:gd name="T14" fmla="*/ 0 w 79"/>
                              <a:gd name="T15" fmla="*/ 163 h 165"/>
                              <a:gd name="T16" fmla="*/ 15 w 79"/>
                              <a:gd name="T17" fmla="*/ 165 h 165"/>
                              <a:gd name="T18" fmla="*/ 27 w 79"/>
                              <a:gd name="T19" fmla="*/ 165 h 165"/>
                              <a:gd name="T20" fmla="*/ 37 w 79"/>
                              <a:gd name="T21" fmla="*/ 165 h 165"/>
                              <a:gd name="T22" fmla="*/ 49 w 79"/>
                              <a:gd name="T23" fmla="*/ 163 h 165"/>
                              <a:gd name="T24" fmla="*/ 49 w 79"/>
                              <a:gd name="T25" fmla="*/ 160 h 165"/>
                              <a:gd name="T26" fmla="*/ 52 w 79"/>
                              <a:gd name="T27" fmla="*/ 158 h 165"/>
                              <a:gd name="T28" fmla="*/ 39 w 79"/>
                              <a:gd name="T29" fmla="*/ 160 h 165"/>
                              <a:gd name="T30" fmla="*/ 27 w 79"/>
                              <a:gd name="T31" fmla="*/ 160 h 165"/>
                              <a:gd name="T32" fmla="*/ 15 w 79"/>
                              <a:gd name="T33" fmla="*/ 160 h 165"/>
                              <a:gd name="T34" fmla="*/ 5 w 79"/>
                              <a:gd name="T35" fmla="*/ 158 h 165"/>
                              <a:gd name="T36" fmla="*/ 2 w 79"/>
                              <a:gd name="T37" fmla="*/ 160 h 165"/>
                              <a:gd name="T38" fmla="*/ 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79" y="5"/>
                                </a:moveTo>
                                <a:lnTo>
                                  <a:pt x="77" y="3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3"/>
                                </a:moveTo>
                                <a:lnTo>
                                  <a:pt x="15" y="165"/>
                                </a:lnTo>
                                <a:lnTo>
                                  <a:pt x="27" y="165"/>
                                </a:lnTo>
                                <a:lnTo>
                                  <a:pt x="37" y="165"/>
                                </a:lnTo>
                                <a:lnTo>
                                  <a:pt x="49" y="163"/>
                                </a:lnTo>
                                <a:lnTo>
                                  <a:pt x="49" y="160"/>
                                </a:lnTo>
                                <a:lnTo>
                                  <a:pt x="52" y="158"/>
                                </a:lnTo>
                                <a:lnTo>
                                  <a:pt x="39" y="160"/>
                                </a:lnTo>
                                <a:lnTo>
                                  <a:pt x="27" y="160"/>
                                </a:lnTo>
                                <a:lnTo>
                                  <a:pt x="15" y="160"/>
                                </a:lnTo>
                                <a:lnTo>
                                  <a:pt x="5" y="158"/>
                                </a:lnTo>
                                <a:lnTo>
                                  <a:pt x="2" y="160"/>
                                </a:lnTo>
                                <a:lnTo>
                                  <a:pt x="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Freeform 7796"/>
                        <wps:cNvSpPr>
                          <a:spLocks noEditPoints="1"/>
                        </wps:cNvSpPr>
                        <wps:spPr bwMode="auto">
                          <a:xfrm>
                            <a:off x="6784" y="998"/>
                            <a:ext cx="77" cy="160"/>
                          </a:xfrm>
                          <a:custGeom>
                            <a:avLst/>
                            <a:gdLst>
                              <a:gd name="T0" fmla="*/ 77 w 77"/>
                              <a:gd name="T1" fmla="*/ 5 h 160"/>
                              <a:gd name="T2" fmla="*/ 75 w 77"/>
                              <a:gd name="T3" fmla="*/ 2 h 160"/>
                              <a:gd name="T4" fmla="*/ 72 w 77"/>
                              <a:gd name="T5" fmla="*/ 0 h 160"/>
                              <a:gd name="T6" fmla="*/ 70 w 77"/>
                              <a:gd name="T7" fmla="*/ 5 h 160"/>
                              <a:gd name="T8" fmla="*/ 75 w 77"/>
                              <a:gd name="T9" fmla="*/ 7 h 160"/>
                              <a:gd name="T10" fmla="*/ 77 w 77"/>
                              <a:gd name="T11" fmla="*/ 12 h 160"/>
                              <a:gd name="T12" fmla="*/ 77 w 77"/>
                              <a:gd name="T13" fmla="*/ 5 h 160"/>
                              <a:gd name="T14" fmla="*/ 0 w 77"/>
                              <a:gd name="T15" fmla="*/ 157 h 160"/>
                              <a:gd name="T16" fmla="*/ 13 w 77"/>
                              <a:gd name="T17" fmla="*/ 160 h 160"/>
                              <a:gd name="T18" fmla="*/ 25 w 77"/>
                              <a:gd name="T19" fmla="*/ 160 h 160"/>
                              <a:gd name="T20" fmla="*/ 37 w 77"/>
                              <a:gd name="T21" fmla="*/ 160 h 160"/>
                              <a:gd name="T22" fmla="*/ 47 w 77"/>
                              <a:gd name="T23" fmla="*/ 157 h 160"/>
                              <a:gd name="T24" fmla="*/ 50 w 77"/>
                              <a:gd name="T25" fmla="*/ 155 h 160"/>
                              <a:gd name="T26" fmla="*/ 52 w 77"/>
                              <a:gd name="T27" fmla="*/ 152 h 160"/>
                              <a:gd name="T28" fmla="*/ 40 w 77"/>
                              <a:gd name="T29" fmla="*/ 155 h 160"/>
                              <a:gd name="T30" fmla="*/ 25 w 77"/>
                              <a:gd name="T31" fmla="*/ 155 h 160"/>
                              <a:gd name="T32" fmla="*/ 15 w 77"/>
                              <a:gd name="T33" fmla="*/ 155 h 160"/>
                              <a:gd name="T34" fmla="*/ 5 w 77"/>
                              <a:gd name="T35" fmla="*/ 152 h 160"/>
                              <a:gd name="T36" fmla="*/ 3 w 77"/>
                              <a:gd name="T37" fmla="*/ 155 h 160"/>
                              <a:gd name="T38" fmla="*/ 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77" y="5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5" y="7"/>
                                </a:lnTo>
                                <a:lnTo>
                                  <a:pt x="77" y="12"/>
                                </a:lnTo>
                                <a:lnTo>
                                  <a:pt x="77" y="5"/>
                                </a:lnTo>
                                <a:close/>
                                <a:moveTo>
                                  <a:pt x="0" y="157"/>
                                </a:moveTo>
                                <a:lnTo>
                                  <a:pt x="13" y="160"/>
                                </a:lnTo>
                                <a:lnTo>
                                  <a:pt x="25" y="160"/>
                                </a:lnTo>
                                <a:lnTo>
                                  <a:pt x="37" y="160"/>
                                </a:lnTo>
                                <a:lnTo>
                                  <a:pt x="47" y="157"/>
                                </a:lnTo>
                                <a:lnTo>
                                  <a:pt x="50" y="155"/>
                                </a:lnTo>
                                <a:lnTo>
                                  <a:pt x="52" y="152"/>
                                </a:lnTo>
                                <a:lnTo>
                                  <a:pt x="40" y="155"/>
                                </a:lnTo>
                                <a:lnTo>
                                  <a:pt x="25" y="155"/>
                                </a:lnTo>
                                <a:lnTo>
                                  <a:pt x="15" y="155"/>
                                </a:lnTo>
                                <a:lnTo>
                                  <a:pt x="5" y="152"/>
                                </a:lnTo>
                                <a:lnTo>
                                  <a:pt x="3" y="155"/>
                                </a:lnTo>
                                <a:lnTo>
                                  <a:pt x="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Freeform 7797"/>
                        <wps:cNvSpPr>
                          <a:spLocks noEditPoints="1"/>
                        </wps:cNvSpPr>
                        <wps:spPr bwMode="auto">
                          <a:xfrm>
                            <a:off x="6787" y="1000"/>
                            <a:ext cx="74" cy="155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55"/>
                              <a:gd name="T2" fmla="*/ 72 w 74"/>
                              <a:gd name="T3" fmla="*/ 3 h 155"/>
                              <a:gd name="T4" fmla="*/ 69 w 74"/>
                              <a:gd name="T5" fmla="*/ 0 h 155"/>
                              <a:gd name="T6" fmla="*/ 67 w 74"/>
                              <a:gd name="T7" fmla="*/ 5 h 155"/>
                              <a:gd name="T8" fmla="*/ 72 w 74"/>
                              <a:gd name="T9" fmla="*/ 10 h 155"/>
                              <a:gd name="T10" fmla="*/ 74 w 74"/>
                              <a:gd name="T11" fmla="*/ 13 h 155"/>
                              <a:gd name="T12" fmla="*/ 74 w 74"/>
                              <a:gd name="T13" fmla="*/ 5 h 155"/>
                              <a:gd name="T14" fmla="*/ 0 w 74"/>
                              <a:gd name="T15" fmla="*/ 153 h 155"/>
                              <a:gd name="T16" fmla="*/ 10 w 74"/>
                              <a:gd name="T17" fmla="*/ 155 h 155"/>
                              <a:gd name="T18" fmla="*/ 22 w 74"/>
                              <a:gd name="T19" fmla="*/ 155 h 155"/>
                              <a:gd name="T20" fmla="*/ 34 w 74"/>
                              <a:gd name="T21" fmla="*/ 155 h 155"/>
                              <a:gd name="T22" fmla="*/ 47 w 74"/>
                              <a:gd name="T23" fmla="*/ 153 h 155"/>
                              <a:gd name="T24" fmla="*/ 49 w 74"/>
                              <a:gd name="T25" fmla="*/ 150 h 155"/>
                              <a:gd name="T26" fmla="*/ 49 w 74"/>
                              <a:gd name="T27" fmla="*/ 145 h 155"/>
                              <a:gd name="T28" fmla="*/ 37 w 74"/>
                              <a:gd name="T29" fmla="*/ 150 h 155"/>
                              <a:gd name="T30" fmla="*/ 22 w 74"/>
                              <a:gd name="T31" fmla="*/ 150 h 155"/>
                              <a:gd name="T32" fmla="*/ 12 w 74"/>
                              <a:gd name="T33" fmla="*/ 150 h 155"/>
                              <a:gd name="T34" fmla="*/ 2 w 74"/>
                              <a:gd name="T35" fmla="*/ 148 h 155"/>
                              <a:gd name="T36" fmla="*/ 2 w 74"/>
                              <a:gd name="T37" fmla="*/ 150 h 155"/>
                              <a:gd name="T38" fmla="*/ 0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72" y="10"/>
                                </a:lnTo>
                                <a:lnTo>
                                  <a:pt x="74" y="13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53"/>
                                </a:moveTo>
                                <a:lnTo>
                                  <a:pt x="10" y="155"/>
                                </a:lnTo>
                                <a:lnTo>
                                  <a:pt x="22" y="155"/>
                                </a:lnTo>
                                <a:lnTo>
                                  <a:pt x="34" y="155"/>
                                </a:lnTo>
                                <a:lnTo>
                                  <a:pt x="47" y="153"/>
                                </a:lnTo>
                                <a:lnTo>
                                  <a:pt x="49" y="150"/>
                                </a:lnTo>
                                <a:lnTo>
                                  <a:pt x="49" y="145"/>
                                </a:lnTo>
                                <a:lnTo>
                                  <a:pt x="37" y="150"/>
                                </a:lnTo>
                                <a:lnTo>
                                  <a:pt x="22" y="150"/>
                                </a:lnTo>
                                <a:lnTo>
                                  <a:pt x="12" y="150"/>
                                </a:lnTo>
                                <a:lnTo>
                                  <a:pt x="2" y="148"/>
                                </a:lnTo>
                                <a:lnTo>
                                  <a:pt x="2" y="150"/>
                                </a:lnTo>
                                <a:lnTo>
                                  <a:pt x="0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Freeform 7798"/>
                        <wps:cNvSpPr>
                          <a:spLocks noEditPoints="1"/>
                        </wps:cNvSpPr>
                        <wps:spPr bwMode="auto">
                          <a:xfrm>
                            <a:off x="6789" y="1003"/>
                            <a:ext cx="72" cy="150"/>
                          </a:xfrm>
                          <a:custGeom>
                            <a:avLst/>
                            <a:gdLst>
                              <a:gd name="T0" fmla="*/ 72 w 72"/>
                              <a:gd name="T1" fmla="*/ 7 h 150"/>
                              <a:gd name="T2" fmla="*/ 70 w 72"/>
                              <a:gd name="T3" fmla="*/ 2 h 150"/>
                              <a:gd name="T4" fmla="*/ 65 w 72"/>
                              <a:gd name="T5" fmla="*/ 0 h 150"/>
                              <a:gd name="T6" fmla="*/ 65 w 72"/>
                              <a:gd name="T7" fmla="*/ 5 h 150"/>
                              <a:gd name="T8" fmla="*/ 70 w 72"/>
                              <a:gd name="T9" fmla="*/ 10 h 150"/>
                              <a:gd name="T10" fmla="*/ 72 w 72"/>
                              <a:gd name="T11" fmla="*/ 12 h 150"/>
                              <a:gd name="T12" fmla="*/ 72 w 72"/>
                              <a:gd name="T13" fmla="*/ 7 h 150"/>
                              <a:gd name="T14" fmla="*/ 0 w 72"/>
                              <a:gd name="T15" fmla="*/ 147 h 150"/>
                              <a:gd name="T16" fmla="*/ 10 w 72"/>
                              <a:gd name="T17" fmla="*/ 150 h 150"/>
                              <a:gd name="T18" fmla="*/ 20 w 72"/>
                              <a:gd name="T19" fmla="*/ 150 h 150"/>
                              <a:gd name="T20" fmla="*/ 35 w 72"/>
                              <a:gd name="T21" fmla="*/ 150 h 150"/>
                              <a:gd name="T22" fmla="*/ 47 w 72"/>
                              <a:gd name="T23" fmla="*/ 147 h 150"/>
                              <a:gd name="T24" fmla="*/ 47 w 72"/>
                              <a:gd name="T25" fmla="*/ 142 h 150"/>
                              <a:gd name="T26" fmla="*/ 50 w 72"/>
                              <a:gd name="T27" fmla="*/ 140 h 150"/>
                              <a:gd name="T28" fmla="*/ 35 w 72"/>
                              <a:gd name="T29" fmla="*/ 145 h 150"/>
                              <a:gd name="T30" fmla="*/ 20 w 72"/>
                              <a:gd name="T31" fmla="*/ 145 h 150"/>
                              <a:gd name="T32" fmla="*/ 13 w 72"/>
                              <a:gd name="T33" fmla="*/ 145 h 150"/>
                              <a:gd name="T34" fmla="*/ 3 w 72"/>
                              <a:gd name="T35" fmla="*/ 142 h 150"/>
                              <a:gd name="T36" fmla="*/ 0 w 72"/>
                              <a:gd name="T37" fmla="*/ 145 h 150"/>
                              <a:gd name="T38" fmla="*/ 0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2" y="7"/>
                                </a:moveTo>
                                <a:lnTo>
                                  <a:pt x="70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2"/>
                                </a:lnTo>
                                <a:lnTo>
                                  <a:pt x="72" y="7"/>
                                </a:lnTo>
                                <a:close/>
                                <a:moveTo>
                                  <a:pt x="0" y="147"/>
                                </a:moveTo>
                                <a:lnTo>
                                  <a:pt x="10" y="150"/>
                                </a:lnTo>
                                <a:lnTo>
                                  <a:pt x="20" y="150"/>
                                </a:lnTo>
                                <a:lnTo>
                                  <a:pt x="35" y="150"/>
                                </a:lnTo>
                                <a:lnTo>
                                  <a:pt x="47" y="147"/>
                                </a:lnTo>
                                <a:lnTo>
                                  <a:pt x="47" y="142"/>
                                </a:lnTo>
                                <a:lnTo>
                                  <a:pt x="50" y="140"/>
                                </a:lnTo>
                                <a:lnTo>
                                  <a:pt x="35" y="145"/>
                                </a:lnTo>
                                <a:lnTo>
                                  <a:pt x="20" y="145"/>
                                </a:lnTo>
                                <a:lnTo>
                                  <a:pt x="13" y="145"/>
                                </a:lnTo>
                                <a:lnTo>
                                  <a:pt x="3" y="142"/>
                                </a:lnTo>
                                <a:lnTo>
                                  <a:pt x="0" y="145"/>
                                </a:lnTo>
                                <a:lnTo>
                                  <a:pt x="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Freeform 7799"/>
                        <wps:cNvSpPr>
                          <a:spLocks noEditPoints="1"/>
                        </wps:cNvSpPr>
                        <wps:spPr bwMode="auto">
                          <a:xfrm>
                            <a:off x="6789" y="1005"/>
                            <a:ext cx="72" cy="145"/>
                          </a:xfrm>
                          <a:custGeom>
                            <a:avLst/>
                            <a:gdLst>
                              <a:gd name="T0" fmla="*/ 72 w 72"/>
                              <a:gd name="T1" fmla="*/ 8 h 145"/>
                              <a:gd name="T2" fmla="*/ 70 w 72"/>
                              <a:gd name="T3" fmla="*/ 5 h 145"/>
                              <a:gd name="T4" fmla="*/ 65 w 72"/>
                              <a:gd name="T5" fmla="*/ 0 h 145"/>
                              <a:gd name="T6" fmla="*/ 65 w 72"/>
                              <a:gd name="T7" fmla="*/ 5 h 145"/>
                              <a:gd name="T8" fmla="*/ 70 w 72"/>
                              <a:gd name="T9" fmla="*/ 10 h 145"/>
                              <a:gd name="T10" fmla="*/ 72 w 72"/>
                              <a:gd name="T11" fmla="*/ 13 h 145"/>
                              <a:gd name="T12" fmla="*/ 72 w 72"/>
                              <a:gd name="T13" fmla="*/ 8 h 145"/>
                              <a:gd name="T14" fmla="*/ 0 w 72"/>
                              <a:gd name="T15" fmla="*/ 143 h 145"/>
                              <a:gd name="T16" fmla="*/ 10 w 72"/>
                              <a:gd name="T17" fmla="*/ 145 h 145"/>
                              <a:gd name="T18" fmla="*/ 20 w 72"/>
                              <a:gd name="T19" fmla="*/ 145 h 145"/>
                              <a:gd name="T20" fmla="*/ 35 w 72"/>
                              <a:gd name="T21" fmla="*/ 145 h 145"/>
                              <a:gd name="T22" fmla="*/ 47 w 72"/>
                              <a:gd name="T23" fmla="*/ 140 h 145"/>
                              <a:gd name="T24" fmla="*/ 50 w 72"/>
                              <a:gd name="T25" fmla="*/ 138 h 145"/>
                              <a:gd name="T26" fmla="*/ 52 w 72"/>
                              <a:gd name="T27" fmla="*/ 135 h 145"/>
                              <a:gd name="T28" fmla="*/ 37 w 72"/>
                              <a:gd name="T29" fmla="*/ 140 h 145"/>
                              <a:gd name="T30" fmla="*/ 20 w 72"/>
                              <a:gd name="T31" fmla="*/ 140 h 145"/>
                              <a:gd name="T32" fmla="*/ 13 w 72"/>
                              <a:gd name="T33" fmla="*/ 140 h 145"/>
                              <a:gd name="T34" fmla="*/ 5 w 72"/>
                              <a:gd name="T35" fmla="*/ 140 h 145"/>
                              <a:gd name="T36" fmla="*/ 3 w 72"/>
                              <a:gd name="T37" fmla="*/ 140 h 145"/>
                              <a:gd name="T38" fmla="*/ 0 w 72"/>
                              <a:gd name="T39" fmla="*/ 143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2" y="8"/>
                                </a:moveTo>
                                <a:lnTo>
                                  <a:pt x="70" y="5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3"/>
                                </a:lnTo>
                                <a:lnTo>
                                  <a:pt x="72" y="8"/>
                                </a:lnTo>
                                <a:close/>
                                <a:moveTo>
                                  <a:pt x="0" y="143"/>
                                </a:moveTo>
                                <a:lnTo>
                                  <a:pt x="10" y="145"/>
                                </a:lnTo>
                                <a:lnTo>
                                  <a:pt x="20" y="145"/>
                                </a:lnTo>
                                <a:lnTo>
                                  <a:pt x="35" y="145"/>
                                </a:lnTo>
                                <a:lnTo>
                                  <a:pt x="47" y="140"/>
                                </a:lnTo>
                                <a:lnTo>
                                  <a:pt x="50" y="138"/>
                                </a:lnTo>
                                <a:lnTo>
                                  <a:pt x="52" y="135"/>
                                </a:lnTo>
                                <a:lnTo>
                                  <a:pt x="37" y="140"/>
                                </a:lnTo>
                                <a:lnTo>
                                  <a:pt x="20" y="140"/>
                                </a:lnTo>
                                <a:lnTo>
                                  <a:pt x="13" y="140"/>
                                </a:lnTo>
                                <a:lnTo>
                                  <a:pt x="5" y="140"/>
                                </a:lnTo>
                                <a:lnTo>
                                  <a:pt x="3" y="140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Freeform 7800"/>
                        <wps:cNvSpPr>
                          <a:spLocks noEditPoints="1"/>
                        </wps:cNvSpPr>
                        <wps:spPr bwMode="auto">
                          <a:xfrm>
                            <a:off x="6792" y="1008"/>
                            <a:ext cx="69" cy="140"/>
                          </a:xfrm>
                          <a:custGeom>
                            <a:avLst/>
                            <a:gdLst>
                              <a:gd name="T0" fmla="*/ 69 w 69"/>
                              <a:gd name="T1" fmla="*/ 7 h 140"/>
                              <a:gd name="T2" fmla="*/ 67 w 69"/>
                              <a:gd name="T3" fmla="*/ 5 h 140"/>
                              <a:gd name="T4" fmla="*/ 62 w 69"/>
                              <a:gd name="T5" fmla="*/ 0 h 140"/>
                              <a:gd name="T6" fmla="*/ 59 w 69"/>
                              <a:gd name="T7" fmla="*/ 7 h 140"/>
                              <a:gd name="T8" fmla="*/ 64 w 69"/>
                              <a:gd name="T9" fmla="*/ 10 h 140"/>
                              <a:gd name="T10" fmla="*/ 69 w 69"/>
                              <a:gd name="T11" fmla="*/ 15 h 140"/>
                              <a:gd name="T12" fmla="*/ 69 w 69"/>
                              <a:gd name="T13" fmla="*/ 7 h 140"/>
                              <a:gd name="T14" fmla="*/ 0 w 69"/>
                              <a:gd name="T15" fmla="*/ 137 h 140"/>
                              <a:gd name="T16" fmla="*/ 10 w 69"/>
                              <a:gd name="T17" fmla="*/ 140 h 140"/>
                              <a:gd name="T18" fmla="*/ 17 w 69"/>
                              <a:gd name="T19" fmla="*/ 140 h 140"/>
                              <a:gd name="T20" fmla="*/ 32 w 69"/>
                              <a:gd name="T21" fmla="*/ 140 h 140"/>
                              <a:gd name="T22" fmla="*/ 47 w 69"/>
                              <a:gd name="T23" fmla="*/ 135 h 140"/>
                              <a:gd name="T24" fmla="*/ 49 w 69"/>
                              <a:gd name="T25" fmla="*/ 132 h 140"/>
                              <a:gd name="T26" fmla="*/ 49 w 69"/>
                              <a:gd name="T27" fmla="*/ 127 h 140"/>
                              <a:gd name="T28" fmla="*/ 34 w 69"/>
                              <a:gd name="T29" fmla="*/ 132 h 140"/>
                              <a:gd name="T30" fmla="*/ 17 w 69"/>
                              <a:gd name="T31" fmla="*/ 135 h 140"/>
                              <a:gd name="T32" fmla="*/ 10 w 69"/>
                              <a:gd name="T33" fmla="*/ 135 h 140"/>
                              <a:gd name="T34" fmla="*/ 5 w 69"/>
                              <a:gd name="T35" fmla="*/ 135 h 140"/>
                              <a:gd name="T36" fmla="*/ 2 w 69"/>
                              <a:gd name="T37" fmla="*/ 137 h 140"/>
                              <a:gd name="T38" fmla="*/ 0 w 69"/>
                              <a:gd name="T39" fmla="*/ 13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69" y="7"/>
                                </a:moveTo>
                                <a:lnTo>
                                  <a:pt x="67" y="5"/>
                                </a:lnTo>
                                <a:lnTo>
                                  <a:pt x="62" y="0"/>
                                </a:lnTo>
                                <a:lnTo>
                                  <a:pt x="59" y="7"/>
                                </a:lnTo>
                                <a:lnTo>
                                  <a:pt x="64" y="10"/>
                                </a:lnTo>
                                <a:lnTo>
                                  <a:pt x="69" y="15"/>
                                </a:lnTo>
                                <a:lnTo>
                                  <a:pt x="69" y="7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0"/>
                                </a:lnTo>
                                <a:lnTo>
                                  <a:pt x="17" y="140"/>
                                </a:lnTo>
                                <a:lnTo>
                                  <a:pt x="32" y="140"/>
                                </a:lnTo>
                                <a:lnTo>
                                  <a:pt x="47" y="135"/>
                                </a:lnTo>
                                <a:lnTo>
                                  <a:pt x="49" y="132"/>
                                </a:lnTo>
                                <a:lnTo>
                                  <a:pt x="49" y="127"/>
                                </a:lnTo>
                                <a:lnTo>
                                  <a:pt x="34" y="132"/>
                                </a:lnTo>
                                <a:lnTo>
                                  <a:pt x="17" y="135"/>
                                </a:lnTo>
                                <a:lnTo>
                                  <a:pt x="10" y="135"/>
                                </a:lnTo>
                                <a:lnTo>
                                  <a:pt x="5" y="135"/>
                                </a:lnTo>
                                <a:lnTo>
                                  <a:pt x="2" y="137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Freeform 7801"/>
                        <wps:cNvSpPr>
                          <a:spLocks noEditPoints="1"/>
                        </wps:cNvSpPr>
                        <wps:spPr bwMode="auto">
                          <a:xfrm>
                            <a:off x="6794" y="1010"/>
                            <a:ext cx="67" cy="135"/>
                          </a:xfrm>
                          <a:custGeom>
                            <a:avLst/>
                            <a:gdLst>
                              <a:gd name="T0" fmla="*/ 67 w 67"/>
                              <a:gd name="T1" fmla="*/ 8 h 135"/>
                              <a:gd name="T2" fmla="*/ 65 w 67"/>
                              <a:gd name="T3" fmla="*/ 5 h 135"/>
                              <a:gd name="T4" fmla="*/ 60 w 67"/>
                              <a:gd name="T5" fmla="*/ 0 h 135"/>
                              <a:gd name="T6" fmla="*/ 57 w 67"/>
                              <a:gd name="T7" fmla="*/ 8 h 135"/>
                              <a:gd name="T8" fmla="*/ 62 w 67"/>
                              <a:gd name="T9" fmla="*/ 10 h 135"/>
                              <a:gd name="T10" fmla="*/ 67 w 67"/>
                              <a:gd name="T11" fmla="*/ 15 h 135"/>
                              <a:gd name="T12" fmla="*/ 67 w 67"/>
                              <a:gd name="T13" fmla="*/ 8 h 135"/>
                              <a:gd name="T14" fmla="*/ 0 w 67"/>
                              <a:gd name="T15" fmla="*/ 135 h 135"/>
                              <a:gd name="T16" fmla="*/ 8 w 67"/>
                              <a:gd name="T17" fmla="*/ 135 h 135"/>
                              <a:gd name="T18" fmla="*/ 15 w 67"/>
                              <a:gd name="T19" fmla="*/ 135 h 135"/>
                              <a:gd name="T20" fmla="*/ 32 w 67"/>
                              <a:gd name="T21" fmla="*/ 135 h 135"/>
                              <a:gd name="T22" fmla="*/ 47 w 67"/>
                              <a:gd name="T23" fmla="*/ 130 h 135"/>
                              <a:gd name="T24" fmla="*/ 47 w 67"/>
                              <a:gd name="T25" fmla="*/ 125 h 135"/>
                              <a:gd name="T26" fmla="*/ 50 w 67"/>
                              <a:gd name="T27" fmla="*/ 123 h 135"/>
                              <a:gd name="T28" fmla="*/ 32 w 67"/>
                              <a:gd name="T29" fmla="*/ 128 h 135"/>
                              <a:gd name="T30" fmla="*/ 15 w 67"/>
                              <a:gd name="T31" fmla="*/ 130 h 135"/>
                              <a:gd name="T32" fmla="*/ 10 w 67"/>
                              <a:gd name="T33" fmla="*/ 130 h 135"/>
                              <a:gd name="T34" fmla="*/ 3 w 67"/>
                              <a:gd name="T35" fmla="*/ 130 h 135"/>
                              <a:gd name="T36" fmla="*/ 3 w 67"/>
                              <a:gd name="T37" fmla="*/ 133 h 135"/>
                              <a:gd name="T38" fmla="*/ 0 w 67"/>
                              <a:gd name="T39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67" y="8"/>
                                </a:moveTo>
                                <a:lnTo>
                                  <a:pt x="65" y="5"/>
                                </a:lnTo>
                                <a:lnTo>
                                  <a:pt x="60" y="0"/>
                                </a:lnTo>
                                <a:lnTo>
                                  <a:pt x="57" y="8"/>
                                </a:lnTo>
                                <a:lnTo>
                                  <a:pt x="62" y="10"/>
                                </a:lnTo>
                                <a:lnTo>
                                  <a:pt x="67" y="15"/>
                                </a:lnTo>
                                <a:lnTo>
                                  <a:pt x="67" y="8"/>
                                </a:lnTo>
                                <a:close/>
                                <a:moveTo>
                                  <a:pt x="0" y="135"/>
                                </a:moveTo>
                                <a:lnTo>
                                  <a:pt x="8" y="135"/>
                                </a:lnTo>
                                <a:lnTo>
                                  <a:pt x="15" y="135"/>
                                </a:lnTo>
                                <a:lnTo>
                                  <a:pt x="32" y="135"/>
                                </a:lnTo>
                                <a:lnTo>
                                  <a:pt x="47" y="130"/>
                                </a:lnTo>
                                <a:lnTo>
                                  <a:pt x="47" y="125"/>
                                </a:lnTo>
                                <a:lnTo>
                                  <a:pt x="50" y="123"/>
                                </a:lnTo>
                                <a:lnTo>
                                  <a:pt x="32" y="128"/>
                                </a:lnTo>
                                <a:lnTo>
                                  <a:pt x="15" y="130"/>
                                </a:lnTo>
                                <a:lnTo>
                                  <a:pt x="10" y="130"/>
                                </a:lnTo>
                                <a:lnTo>
                                  <a:pt x="3" y="130"/>
                                </a:lnTo>
                                <a:lnTo>
                                  <a:pt x="3" y="133"/>
                                </a:lnTo>
                                <a:lnTo>
                                  <a:pt x="0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Freeform 7802"/>
                        <wps:cNvSpPr>
                          <a:spLocks noEditPoints="1"/>
                        </wps:cNvSpPr>
                        <wps:spPr bwMode="auto">
                          <a:xfrm>
                            <a:off x="6797" y="1015"/>
                            <a:ext cx="64" cy="128"/>
                          </a:xfrm>
                          <a:custGeom>
                            <a:avLst/>
                            <a:gdLst>
                              <a:gd name="T0" fmla="*/ 64 w 64"/>
                              <a:gd name="T1" fmla="*/ 8 h 128"/>
                              <a:gd name="T2" fmla="*/ 59 w 64"/>
                              <a:gd name="T3" fmla="*/ 3 h 128"/>
                              <a:gd name="T4" fmla="*/ 54 w 64"/>
                              <a:gd name="T5" fmla="*/ 0 h 128"/>
                              <a:gd name="T6" fmla="*/ 54 w 64"/>
                              <a:gd name="T7" fmla="*/ 5 h 128"/>
                              <a:gd name="T8" fmla="*/ 59 w 64"/>
                              <a:gd name="T9" fmla="*/ 10 h 128"/>
                              <a:gd name="T10" fmla="*/ 64 w 64"/>
                              <a:gd name="T11" fmla="*/ 15 h 128"/>
                              <a:gd name="T12" fmla="*/ 64 w 64"/>
                              <a:gd name="T13" fmla="*/ 10 h 128"/>
                              <a:gd name="T14" fmla="*/ 64 w 64"/>
                              <a:gd name="T15" fmla="*/ 8 h 128"/>
                              <a:gd name="T16" fmla="*/ 0 w 64"/>
                              <a:gd name="T17" fmla="*/ 128 h 128"/>
                              <a:gd name="T18" fmla="*/ 5 w 64"/>
                              <a:gd name="T19" fmla="*/ 128 h 128"/>
                              <a:gd name="T20" fmla="*/ 12 w 64"/>
                              <a:gd name="T21" fmla="*/ 128 h 128"/>
                              <a:gd name="T22" fmla="*/ 29 w 64"/>
                              <a:gd name="T23" fmla="*/ 125 h 128"/>
                              <a:gd name="T24" fmla="*/ 44 w 64"/>
                              <a:gd name="T25" fmla="*/ 120 h 128"/>
                              <a:gd name="T26" fmla="*/ 47 w 64"/>
                              <a:gd name="T27" fmla="*/ 118 h 128"/>
                              <a:gd name="T28" fmla="*/ 49 w 64"/>
                              <a:gd name="T29" fmla="*/ 113 h 128"/>
                              <a:gd name="T30" fmla="*/ 39 w 64"/>
                              <a:gd name="T31" fmla="*/ 118 h 128"/>
                              <a:gd name="T32" fmla="*/ 32 w 64"/>
                              <a:gd name="T33" fmla="*/ 120 h 128"/>
                              <a:gd name="T34" fmla="*/ 22 w 64"/>
                              <a:gd name="T35" fmla="*/ 123 h 128"/>
                              <a:gd name="T36" fmla="*/ 12 w 64"/>
                              <a:gd name="T37" fmla="*/ 123 h 128"/>
                              <a:gd name="T38" fmla="*/ 7 w 64"/>
                              <a:gd name="T39" fmla="*/ 123 h 128"/>
                              <a:gd name="T40" fmla="*/ 2 w 64"/>
                              <a:gd name="T41" fmla="*/ 123 h 128"/>
                              <a:gd name="T42" fmla="*/ 0 w 64"/>
                              <a:gd name="T43" fmla="*/ 125 h 128"/>
                              <a:gd name="T44" fmla="*/ 0 w 64"/>
                              <a:gd name="T45" fmla="*/ 12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64" y="8"/>
                                </a:moveTo>
                                <a:lnTo>
                                  <a:pt x="59" y="3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lnTo>
                                  <a:pt x="64" y="8"/>
                                </a:lnTo>
                                <a:close/>
                                <a:moveTo>
                                  <a:pt x="0" y="128"/>
                                </a:moveTo>
                                <a:lnTo>
                                  <a:pt x="5" y="128"/>
                                </a:lnTo>
                                <a:lnTo>
                                  <a:pt x="12" y="128"/>
                                </a:lnTo>
                                <a:lnTo>
                                  <a:pt x="29" y="125"/>
                                </a:lnTo>
                                <a:lnTo>
                                  <a:pt x="44" y="120"/>
                                </a:lnTo>
                                <a:lnTo>
                                  <a:pt x="47" y="118"/>
                                </a:lnTo>
                                <a:lnTo>
                                  <a:pt x="49" y="113"/>
                                </a:lnTo>
                                <a:lnTo>
                                  <a:pt x="39" y="118"/>
                                </a:lnTo>
                                <a:lnTo>
                                  <a:pt x="32" y="120"/>
                                </a:lnTo>
                                <a:lnTo>
                                  <a:pt x="22" y="123"/>
                                </a:lnTo>
                                <a:lnTo>
                                  <a:pt x="12" y="123"/>
                                </a:lnTo>
                                <a:lnTo>
                                  <a:pt x="7" y="123"/>
                                </a:lnTo>
                                <a:lnTo>
                                  <a:pt x="2" y="123"/>
                                </a:lnTo>
                                <a:lnTo>
                                  <a:pt x="0" y="125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Freeform 7803"/>
                        <wps:cNvSpPr>
                          <a:spLocks noEditPoints="1"/>
                        </wps:cNvSpPr>
                        <wps:spPr bwMode="auto">
                          <a:xfrm>
                            <a:off x="6797" y="1018"/>
                            <a:ext cx="64" cy="122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122"/>
                              <a:gd name="T2" fmla="*/ 59 w 64"/>
                              <a:gd name="T3" fmla="*/ 2 h 122"/>
                              <a:gd name="T4" fmla="*/ 54 w 64"/>
                              <a:gd name="T5" fmla="*/ 0 h 122"/>
                              <a:gd name="T6" fmla="*/ 54 w 64"/>
                              <a:gd name="T7" fmla="*/ 5 h 122"/>
                              <a:gd name="T8" fmla="*/ 59 w 64"/>
                              <a:gd name="T9" fmla="*/ 10 h 122"/>
                              <a:gd name="T10" fmla="*/ 64 w 64"/>
                              <a:gd name="T11" fmla="*/ 15 h 122"/>
                              <a:gd name="T12" fmla="*/ 64 w 64"/>
                              <a:gd name="T13" fmla="*/ 12 h 122"/>
                              <a:gd name="T14" fmla="*/ 64 w 64"/>
                              <a:gd name="T15" fmla="*/ 7 h 122"/>
                              <a:gd name="T16" fmla="*/ 0 w 64"/>
                              <a:gd name="T17" fmla="*/ 122 h 122"/>
                              <a:gd name="T18" fmla="*/ 7 w 64"/>
                              <a:gd name="T19" fmla="*/ 122 h 122"/>
                              <a:gd name="T20" fmla="*/ 12 w 64"/>
                              <a:gd name="T21" fmla="*/ 122 h 122"/>
                              <a:gd name="T22" fmla="*/ 29 w 64"/>
                              <a:gd name="T23" fmla="*/ 120 h 122"/>
                              <a:gd name="T24" fmla="*/ 47 w 64"/>
                              <a:gd name="T25" fmla="*/ 115 h 122"/>
                              <a:gd name="T26" fmla="*/ 49 w 64"/>
                              <a:gd name="T27" fmla="*/ 110 h 122"/>
                              <a:gd name="T28" fmla="*/ 49 w 64"/>
                              <a:gd name="T29" fmla="*/ 105 h 122"/>
                              <a:gd name="T30" fmla="*/ 42 w 64"/>
                              <a:gd name="T31" fmla="*/ 112 h 122"/>
                              <a:gd name="T32" fmla="*/ 32 w 64"/>
                              <a:gd name="T33" fmla="*/ 115 h 122"/>
                              <a:gd name="T34" fmla="*/ 22 w 64"/>
                              <a:gd name="T35" fmla="*/ 117 h 122"/>
                              <a:gd name="T36" fmla="*/ 12 w 64"/>
                              <a:gd name="T37" fmla="*/ 117 h 122"/>
                              <a:gd name="T38" fmla="*/ 7 w 64"/>
                              <a:gd name="T39" fmla="*/ 117 h 122"/>
                              <a:gd name="T40" fmla="*/ 5 w 64"/>
                              <a:gd name="T41" fmla="*/ 117 h 122"/>
                              <a:gd name="T42" fmla="*/ 2 w 64"/>
                              <a:gd name="T43" fmla="*/ 120 h 122"/>
                              <a:gd name="T44" fmla="*/ 0 w 64"/>
                              <a:gd name="T45" fmla="*/ 122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64" y="7"/>
                                </a:moveTo>
                                <a:lnTo>
                                  <a:pt x="59" y="2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2"/>
                                </a:lnTo>
                                <a:lnTo>
                                  <a:pt x="64" y="7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7" y="122"/>
                                </a:lnTo>
                                <a:lnTo>
                                  <a:pt x="12" y="122"/>
                                </a:lnTo>
                                <a:lnTo>
                                  <a:pt x="29" y="120"/>
                                </a:lnTo>
                                <a:lnTo>
                                  <a:pt x="47" y="115"/>
                                </a:lnTo>
                                <a:lnTo>
                                  <a:pt x="49" y="110"/>
                                </a:lnTo>
                                <a:lnTo>
                                  <a:pt x="49" y="105"/>
                                </a:lnTo>
                                <a:lnTo>
                                  <a:pt x="42" y="112"/>
                                </a:lnTo>
                                <a:lnTo>
                                  <a:pt x="32" y="115"/>
                                </a:lnTo>
                                <a:lnTo>
                                  <a:pt x="22" y="117"/>
                                </a:lnTo>
                                <a:lnTo>
                                  <a:pt x="12" y="117"/>
                                </a:lnTo>
                                <a:lnTo>
                                  <a:pt x="7" y="117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Freeform 7804"/>
                        <wps:cNvSpPr>
                          <a:spLocks noEditPoints="1"/>
                        </wps:cNvSpPr>
                        <wps:spPr bwMode="auto">
                          <a:xfrm>
                            <a:off x="6799" y="1020"/>
                            <a:ext cx="62" cy="118"/>
                          </a:xfrm>
                          <a:custGeom>
                            <a:avLst/>
                            <a:gdLst>
                              <a:gd name="T0" fmla="*/ 62 w 62"/>
                              <a:gd name="T1" fmla="*/ 10 h 118"/>
                              <a:gd name="T2" fmla="*/ 57 w 62"/>
                              <a:gd name="T3" fmla="*/ 5 h 118"/>
                              <a:gd name="T4" fmla="*/ 52 w 62"/>
                              <a:gd name="T5" fmla="*/ 0 h 118"/>
                              <a:gd name="T6" fmla="*/ 50 w 62"/>
                              <a:gd name="T7" fmla="*/ 5 h 118"/>
                              <a:gd name="T8" fmla="*/ 57 w 62"/>
                              <a:gd name="T9" fmla="*/ 10 h 118"/>
                              <a:gd name="T10" fmla="*/ 62 w 62"/>
                              <a:gd name="T11" fmla="*/ 18 h 118"/>
                              <a:gd name="T12" fmla="*/ 62 w 62"/>
                              <a:gd name="T13" fmla="*/ 13 h 118"/>
                              <a:gd name="T14" fmla="*/ 62 w 62"/>
                              <a:gd name="T15" fmla="*/ 10 h 118"/>
                              <a:gd name="T16" fmla="*/ 0 w 62"/>
                              <a:gd name="T17" fmla="*/ 118 h 118"/>
                              <a:gd name="T18" fmla="*/ 5 w 62"/>
                              <a:gd name="T19" fmla="*/ 118 h 118"/>
                              <a:gd name="T20" fmla="*/ 10 w 62"/>
                              <a:gd name="T21" fmla="*/ 118 h 118"/>
                              <a:gd name="T22" fmla="*/ 20 w 62"/>
                              <a:gd name="T23" fmla="*/ 118 h 118"/>
                              <a:gd name="T24" fmla="*/ 30 w 62"/>
                              <a:gd name="T25" fmla="*/ 115 h 118"/>
                              <a:gd name="T26" fmla="*/ 37 w 62"/>
                              <a:gd name="T27" fmla="*/ 113 h 118"/>
                              <a:gd name="T28" fmla="*/ 47 w 62"/>
                              <a:gd name="T29" fmla="*/ 108 h 118"/>
                              <a:gd name="T30" fmla="*/ 47 w 62"/>
                              <a:gd name="T31" fmla="*/ 103 h 118"/>
                              <a:gd name="T32" fmla="*/ 50 w 62"/>
                              <a:gd name="T33" fmla="*/ 100 h 118"/>
                              <a:gd name="T34" fmla="*/ 40 w 62"/>
                              <a:gd name="T35" fmla="*/ 105 h 118"/>
                              <a:gd name="T36" fmla="*/ 32 w 62"/>
                              <a:gd name="T37" fmla="*/ 110 h 118"/>
                              <a:gd name="T38" fmla="*/ 22 w 62"/>
                              <a:gd name="T39" fmla="*/ 113 h 118"/>
                              <a:gd name="T40" fmla="*/ 10 w 62"/>
                              <a:gd name="T41" fmla="*/ 113 h 118"/>
                              <a:gd name="T42" fmla="*/ 8 w 62"/>
                              <a:gd name="T43" fmla="*/ 113 h 118"/>
                              <a:gd name="T44" fmla="*/ 3 w 62"/>
                              <a:gd name="T45" fmla="*/ 113 h 118"/>
                              <a:gd name="T46" fmla="*/ 3 w 62"/>
                              <a:gd name="T47" fmla="*/ 115 h 118"/>
                              <a:gd name="T48" fmla="*/ 0 w 62"/>
                              <a:gd name="T49" fmla="*/ 11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62" y="10"/>
                                </a:moveTo>
                                <a:lnTo>
                                  <a:pt x="57" y="5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62" y="18"/>
                                </a:lnTo>
                                <a:lnTo>
                                  <a:pt x="62" y="13"/>
                                </a:lnTo>
                                <a:lnTo>
                                  <a:pt x="62" y="10"/>
                                </a:lnTo>
                                <a:close/>
                                <a:moveTo>
                                  <a:pt x="0" y="118"/>
                                </a:moveTo>
                                <a:lnTo>
                                  <a:pt x="5" y="118"/>
                                </a:lnTo>
                                <a:lnTo>
                                  <a:pt x="10" y="118"/>
                                </a:lnTo>
                                <a:lnTo>
                                  <a:pt x="20" y="118"/>
                                </a:lnTo>
                                <a:lnTo>
                                  <a:pt x="30" y="115"/>
                                </a:lnTo>
                                <a:lnTo>
                                  <a:pt x="37" y="113"/>
                                </a:lnTo>
                                <a:lnTo>
                                  <a:pt x="47" y="108"/>
                                </a:lnTo>
                                <a:lnTo>
                                  <a:pt x="47" y="103"/>
                                </a:lnTo>
                                <a:lnTo>
                                  <a:pt x="50" y="100"/>
                                </a:lnTo>
                                <a:lnTo>
                                  <a:pt x="40" y="105"/>
                                </a:lnTo>
                                <a:lnTo>
                                  <a:pt x="32" y="110"/>
                                </a:lnTo>
                                <a:lnTo>
                                  <a:pt x="22" y="113"/>
                                </a:lnTo>
                                <a:lnTo>
                                  <a:pt x="10" y="113"/>
                                </a:lnTo>
                                <a:lnTo>
                                  <a:pt x="8" y="113"/>
                                </a:lnTo>
                                <a:lnTo>
                                  <a:pt x="3" y="113"/>
                                </a:lnTo>
                                <a:lnTo>
                                  <a:pt x="3" y="115"/>
                                </a:lnTo>
                                <a:lnTo>
                                  <a:pt x="0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Freeform 7805"/>
                        <wps:cNvSpPr>
                          <a:spLocks noEditPoints="1"/>
                        </wps:cNvSpPr>
                        <wps:spPr bwMode="auto">
                          <a:xfrm>
                            <a:off x="6802" y="1023"/>
                            <a:ext cx="59" cy="112"/>
                          </a:xfrm>
                          <a:custGeom>
                            <a:avLst/>
                            <a:gdLst>
                              <a:gd name="T0" fmla="*/ 59 w 59"/>
                              <a:gd name="T1" fmla="*/ 10 h 112"/>
                              <a:gd name="T2" fmla="*/ 54 w 59"/>
                              <a:gd name="T3" fmla="*/ 5 h 112"/>
                              <a:gd name="T4" fmla="*/ 49 w 59"/>
                              <a:gd name="T5" fmla="*/ 0 h 112"/>
                              <a:gd name="T6" fmla="*/ 47 w 59"/>
                              <a:gd name="T7" fmla="*/ 2 h 112"/>
                              <a:gd name="T8" fmla="*/ 47 w 59"/>
                              <a:gd name="T9" fmla="*/ 5 h 112"/>
                              <a:gd name="T10" fmla="*/ 54 w 59"/>
                              <a:gd name="T11" fmla="*/ 12 h 112"/>
                              <a:gd name="T12" fmla="*/ 59 w 59"/>
                              <a:gd name="T13" fmla="*/ 20 h 112"/>
                              <a:gd name="T14" fmla="*/ 59 w 59"/>
                              <a:gd name="T15" fmla="*/ 15 h 112"/>
                              <a:gd name="T16" fmla="*/ 59 w 59"/>
                              <a:gd name="T17" fmla="*/ 10 h 112"/>
                              <a:gd name="T18" fmla="*/ 0 w 59"/>
                              <a:gd name="T19" fmla="*/ 112 h 112"/>
                              <a:gd name="T20" fmla="*/ 2 w 59"/>
                              <a:gd name="T21" fmla="*/ 112 h 112"/>
                              <a:gd name="T22" fmla="*/ 7 w 59"/>
                              <a:gd name="T23" fmla="*/ 112 h 112"/>
                              <a:gd name="T24" fmla="*/ 17 w 59"/>
                              <a:gd name="T25" fmla="*/ 112 h 112"/>
                              <a:gd name="T26" fmla="*/ 27 w 59"/>
                              <a:gd name="T27" fmla="*/ 110 h 112"/>
                              <a:gd name="T28" fmla="*/ 37 w 59"/>
                              <a:gd name="T29" fmla="*/ 107 h 112"/>
                              <a:gd name="T30" fmla="*/ 44 w 59"/>
                              <a:gd name="T31" fmla="*/ 100 h 112"/>
                              <a:gd name="T32" fmla="*/ 47 w 59"/>
                              <a:gd name="T33" fmla="*/ 97 h 112"/>
                              <a:gd name="T34" fmla="*/ 47 w 59"/>
                              <a:gd name="T35" fmla="*/ 92 h 112"/>
                              <a:gd name="T36" fmla="*/ 39 w 59"/>
                              <a:gd name="T37" fmla="*/ 100 h 112"/>
                              <a:gd name="T38" fmla="*/ 29 w 59"/>
                              <a:gd name="T39" fmla="*/ 105 h 112"/>
                              <a:gd name="T40" fmla="*/ 19 w 59"/>
                              <a:gd name="T41" fmla="*/ 107 h 112"/>
                              <a:gd name="T42" fmla="*/ 7 w 59"/>
                              <a:gd name="T43" fmla="*/ 107 h 112"/>
                              <a:gd name="T44" fmla="*/ 5 w 59"/>
                              <a:gd name="T45" fmla="*/ 107 h 112"/>
                              <a:gd name="T46" fmla="*/ 2 w 59"/>
                              <a:gd name="T47" fmla="*/ 107 h 112"/>
                              <a:gd name="T48" fmla="*/ 0 w 59"/>
                              <a:gd name="T49" fmla="*/ 110 h 112"/>
                              <a:gd name="T50" fmla="*/ 0 w 59"/>
                              <a:gd name="T51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59" y="10"/>
                                </a:moveTo>
                                <a:lnTo>
                                  <a:pt x="54" y="5"/>
                                </a:lnTo>
                                <a:lnTo>
                                  <a:pt x="49" y="0"/>
                                </a:lnTo>
                                <a:lnTo>
                                  <a:pt x="47" y="2"/>
                                </a:lnTo>
                                <a:lnTo>
                                  <a:pt x="47" y="5"/>
                                </a:lnTo>
                                <a:lnTo>
                                  <a:pt x="54" y="12"/>
                                </a:lnTo>
                                <a:lnTo>
                                  <a:pt x="59" y="20"/>
                                </a:lnTo>
                                <a:lnTo>
                                  <a:pt x="59" y="15"/>
                                </a:lnTo>
                                <a:lnTo>
                                  <a:pt x="59" y="10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2" y="112"/>
                                </a:lnTo>
                                <a:lnTo>
                                  <a:pt x="7" y="112"/>
                                </a:lnTo>
                                <a:lnTo>
                                  <a:pt x="17" y="112"/>
                                </a:lnTo>
                                <a:lnTo>
                                  <a:pt x="27" y="110"/>
                                </a:lnTo>
                                <a:lnTo>
                                  <a:pt x="37" y="107"/>
                                </a:lnTo>
                                <a:lnTo>
                                  <a:pt x="44" y="100"/>
                                </a:lnTo>
                                <a:lnTo>
                                  <a:pt x="47" y="97"/>
                                </a:lnTo>
                                <a:lnTo>
                                  <a:pt x="47" y="92"/>
                                </a:lnTo>
                                <a:lnTo>
                                  <a:pt x="39" y="100"/>
                                </a:lnTo>
                                <a:lnTo>
                                  <a:pt x="29" y="105"/>
                                </a:lnTo>
                                <a:lnTo>
                                  <a:pt x="19" y="107"/>
                                </a:lnTo>
                                <a:lnTo>
                                  <a:pt x="7" y="107"/>
                                </a:lnTo>
                                <a:lnTo>
                                  <a:pt x="5" y="107"/>
                                </a:lnTo>
                                <a:lnTo>
                                  <a:pt x="2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Freeform 7806"/>
                        <wps:cNvSpPr>
                          <a:spLocks noEditPoints="1"/>
                        </wps:cNvSpPr>
                        <wps:spPr bwMode="auto">
                          <a:xfrm>
                            <a:off x="6802" y="1025"/>
                            <a:ext cx="59" cy="108"/>
                          </a:xfrm>
                          <a:custGeom>
                            <a:avLst/>
                            <a:gdLst>
                              <a:gd name="T0" fmla="*/ 59 w 59"/>
                              <a:gd name="T1" fmla="*/ 13 h 108"/>
                              <a:gd name="T2" fmla="*/ 54 w 59"/>
                              <a:gd name="T3" fmla="*/ 5 h 108"/>
                              <a:gd name="T4" fmla="*/ 47 w 59"/>
                              <a:gd name="T5" fmla="*/ 0 h 108"/>
                              <a:gd name="T6" fmla="*/ 47 w 59"/>
                              <a:gd name="T7" fmla="*/ 3 h 108"/>
                              <a:gd name="T8" fmla="*/ 47 w 59"/>
                              <a:gd name="T9" fmla="*/ 5 h 108"/>
                              <a:gd name="T10" fmla="*/ 54 w 59"/>
                              <a:gd name="T11" fmla="*/ 13 h 108"/>
                              <a:gd name="T12" fmla="*/ 59 w 59"/>
                              <a:gd name="T13" fmla="*/ 23 h 108"/>
                              <a:gd name="T14" fmla="*/ 59 w 59"/>
                              <a:gd name="T15" fmla="*/ 18 h 108"/>
                              <a:gd name="T16" fmla="*/ 59 w 59"/>
                              <a:gd name="T17" fmla="*/ 13 h 108"/>
                              <a:gd name="T18" fmla="*/ 0 w 59"/>
                              <a:gd name="T19" fmla="*/ 108 h 108"/>
                              <a:gd name="T20" fmla="*/ 5 w 59"/>
                              <a:gd name="T21" fmla="*/ 108 h 108"/>
                              <a:gd name="T22" fmla="*/ 7 w 59"/>
                              <a:gd name="T23" fmla="*/ 108 h 108"/>
                              <a:gd name="T24" fmla="*/ 19 w 59"/>
                              <a:gd name="T25" fmla="*/ 108 h 108"/>
                              <a:gd name="T26" fmla="*/ 29 w 59"/>
                              <a:gd name="T27" fmla="*/ 105 h 108"/>
                              <a:gd name="T28" fmla="*/ 37 w 59"/>
                              <a:gd name="T29" fmla="*/ 100 h 108"/>
                              <a:gd name="T30" fmla="*/ 47 w 59"/>
                              <a:gd name="T31" fmla="*/ 95 h 108"/>
                              <a:gd name="T32" fmla="*/ 47 w 59"/>
                              <a:gd name="T33" fmla="*/ 90 h 108"/>
                              <a:gd name="T34" fmla="*/ 49 w 59"/>
                              <a:gd name="T35" fmla="*/ 85 h 108"/>
                              <a:gd name="T36" fmla="*/ 42 w 59"/>
                              <a:gd name="T37" fmla="*/ 93 h 108"/>
                              <a:gd name="T38" fmla="*/ 32 w 59"/>
                              <a:gd name="T39" fmla="*/ 98 h 108"/>
                              <a:gd name="T40" fmla="*/ 19 w 59"/>
                              <a:gd name="T41" fmla="*/ 103 h 108"/>
                              <a:gd name="T42" fmla="*/ 7 w 59"/>
                              <a:gd name="T43" fmla="*/ 103 h 108"/>
                              <a:gd name="T44" fmla="*/ 5 w 59"/>
                              <a:gd name="T45" fmla="*/ 103 h 108"/>
                              <a:gd name="T46" fmla="*/ 5 w 59"/>
                              <a:gd name="T47" fmla="*/ 103 h 108"/>
                              <a:gd name="T48" fmla="*/ 2 w 59"/>
                              <a:gd name="T49" fmla="*/ 105 h 108"/>
                              <a:gd name="T50" fmla="*/ 0 w 59"/>
                              <a:gd name="T51" fmla="*/ 108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59" y="13"/>
                                </a:moveTo>
                                <a:lnTo>
                                  <a:pt x="54" y="5"/>
                                </a:lnTo>
                                <a:lnTo>
                                  <a:pt x="47" y="0"/>
                                </a:lnTo>
                                <a:lnTo>
                                  <a:pt x="47" y="3"/>
                                </a:lnTo>
                                <a:lnTo>
                                  <a:pt x="47" y="5"/>
                                </a:lnTo>
                                <a:lnTo>
                                  <a:pt x="54" y="13"/>
                                </a:lnTo>
                                <a:lnTo>
                                  <a:pt x="59" y="23"/>
                                </a:lnTo>
                                <a:lnTo>
                                  <a:pt x="59" y="18"/>
                                </a:lnTo>
                                <a:lnTo>
                                  <a:pt x="59" y="13"/>
                                </a:lnTo>
                                <a:close/>
                                <a:moveTo>
                                  <a:pt x="0" y="108"/>
                                </a:moveTo>
                                <a:lnTo>
                                  <a:pt x="5" y="108"/>
                                </a:lnTo>
                                <a:lnTo>
                                  <a:pt x="7" y="108"/>
                                </a:lnTo>
                                <a:lnTo>
                                  <a:pt x="19" y="108"/>
                                </a:lnTo>
                                <a:lnTo>
                                  <a:pt x="29" y="105"/>
                                </a:lnTo>
                                <a:lnTo>
                                  <a:pt x="37" y="100"/>
                                </a:lnTo>
                                <a:lnTo>
                                  <a:pt x="47" y="95"/>
                                </a:lnTo>
                                <a:lnTo>
                                  <a:pt x="47" y="90"/>
                                </a:lnTo>
                                <a:lnTo>
                                  <a:pt x="49" y="85"/>
                                </a:lnTo>
                                <a:lnTo>
                                  <a:pt x="42" y="93"/>
                                </a:lnTo>
                                <a:lnTo>
                                  <a:pt x="32" y="98"/>
                                </a:lnTo>
                                <a:lnTo>
                                  <a:pt x="19" y="103"/>
                                </a:lnTo>
                                <a:lnTo>
                                  <a:pt x="7" y="103"/>
                                </a:lnTo>
                                <a:lnTo>
                                  <a:pt x="5" y="103"/>
                                </a:lnTo>
                                <a:lnTo>
                                  <a:pt x="5" y="103"/>
                                </a:lnTo>
                                <a:lnTo>
                                  <a:pt x="2" y="105"/>
                                </a:lnTo>
                                <a:lnTo>
                                  <a:pt x="0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Freeform 7807"/>
                        <wps:cNvSpPr>
                          <a:spLocks noEditPoints="1"/>
                        </wps:cNvSpPr>
                        <wps:spPr bwMode="auto">
                          <a:xfrm>
                            <a:off x="6804" y="1028"/>
                            <a:ext cx="57" cy="102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02"/>
                              <a:gd name="T2" fmla="*/ 52 w 57"/>
                              <a:gd name="T3" fmla="*/ 7 h 102"/>
                              <a:gd name="T4" fmla="*/ 45 w 57"/>
                              <a:gd name="T5" fmla="*/ 0 h 102"/>
                              <a:gd name="T6" fmla="*/ 45 w 57"/>
                              <a:gd name="T7" fmla="*/ 2 h 102"/>
                              <a:gd name="T8" fmla="*/ 45 w 57"/>
                              <a:gd name="T9" fmla="*/ 5 h 102"/>
                              <a:gd name="T10" fmla="*/ 52 w 57"/>
                              <a:gd name="T11" fmla="*/ 15 h 102"/>
                              <a:gd name="T12" fmla="*/ 57 w 57"/>
                              <a:gd name="T13" fmla="*/ 25 h 102"/>
                              <a:gd name="T14" fmla="*/ 57 w 57"/>
                              <a:gd name="T15" fmla="*/ 20 h 102"/>
                              <a:gd name="T16" fmla="*/ 57 w 57"/>
                              <a:gd name="T17" fmla="*/ 15 h 102"/>
                              <a:gd name="T18" fmla="*/ 0 w 57"/>
                              <a:gd name="T19" fmla="*/ 102 h 102"/>
                              <a:gd name="T20" fmla="*/ 3 w 57"/>
                              <a:gd name="T21" fmla="*/ 102 h 102"/>
                              <a:gd name="T22" fmla="*/ 5 w 57"/>
                              <a:gd name="T23" fmla="*/ 102 h 102"/>
                              <a:gd name="T24" fmla="*/ 17 w 57"/>
                              <a:gd name="T25" fmla="*/ 102 h 102"/>
                              <a:gd name="T26" fmla="*/ 27 w 57"/>
                              <a:gd name="T27" fmla="*/ 100 h 102"/>
                              <a:gd name="T28" fmla="*/ 37 w 57"/>
                              <a:gd name="T29" fmla="*/ 95 h 102"/>
                              <a:gd name="T30" fmla="*/ 45 w 57"/>
                              <a:gd name="T31" fmla="*/ 87 h 102"/>
                              <a:gd name="T32" fmla="*/ 47 w 57"/>
                              <a:gd name="T33" fmla="*/ 82 h 102"/>
                              <a:gd name="T34" fmla="*/ 50 w 57"/>
                              <a:gd name="T35" fmla="*/ 77 h 102"/>
                              <a:gd name="T36" fmla="*/ 40 w 57"/>
                              <a:gd name="T37" fmla="*/ 85 h 102"/>
                              <a:gd name="T38" fmla="*/ 30 w 57"/>
                              <a:gd name="T39" fmla="*/ 92 h 102"/>
                              <a:gd name="T40" fmla="*/ 17 w 57"/>
                              <a:gd name="T41" fmla="*/ 97 h 102"/>
                              <a:gd name="T42" fmla="*/ 5 w 57"/>
                              <a:gd name="T43" fmla="*/ 97 h 102"/>
                              <a:gd name="T44" fmla="*/ 5 w 57"/>
                              <a:gd name="T45" fmla="*/ 97 h 102"/>
                              <a:gd name="T46" fmla="*/ 3 w 57"/>
                              <a:gd name="T47" fmla="*/ 97 h 102"/>
                              <a:gd name="T48" fmla="*/ 3 w 57"/>
                              <a:gd name="T49" fmla="*/ 100 h 102"/>
                              <a:gd name="T50" fmla="*/ 0 w 57"/>
                              <a:gd name="T5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57" y="15"/>
                                </a:moveTo>
                                <a:lnTo>
                                  <a:pt x="52" y="7"/>
                                </a:lnTo>
                                <a:lnTo>
                                  <a:pt x="45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15"/>
                                </a:lnTo>
                                <a:lnTo>
                                  <a:pt x="57" y="25"/>
                                </a:lnTo>
                                <a:lnTo>
                                  <a:pt x="57" y="2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2"/>
                                </a:lnTo>
                                <a:lnTo>
                                  <a:pt x="5" y="102"/>
                                </a:lnTo>
                                <a:lnTo>
                                  <a:pt x="17" y="102"/>
                                </a:lnTo>
                                <a:lnTo>
                                  <a:pt x="27" y="100"/>
                                </a:lnTo>
                                <a:lnTo>
                                  <a:pt x="37" y="95"/>
                                </a:lnTo>
                                <a:lnTo>
                                  <a:pt x="45" y="87"/>
                                </a:lnTo>
                                <a:lnTo>
                                  <a:pt x="47" y="82"/>
                                </a:lnTo>
                                <a:lnTo>
                                  <a:pt x="50" y="77"/>
                                </a:lnTo>
                                <a:lnTo>
                                  <a:pt x="40" y="85"/>
                                </a:lnTo>
                                <a:lnTo>
                                  <a:pt x="30" y="92"/>
                                </a:lnTo>
                                <a:lnTo>
                                  <a:pt x="17" y="97"/>
                                </a:lnTo>
                                <a:lnTo>
                                  <a:pt x="5" y="97"/>
                                </a:lnTo>
                                <a:lnTo>
                                  <a:pt x="5" y="97"/>
                                </a:lnTo>
                                <a:lnTo>
                                  <a:pt x="3" y="97"/>
                                </a:lnTo>
                                <a:lnTo>
                                  <a:pt x="3" y="10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Freeform 7808"/>
                        <wps:cNvSpPr>
                          <a:spLocks noEditPoints="1"/>
                        </wps:cNvSpPr>
                        <wps:spPr bwMode="auto">
                          <a:xfrm>
                            <a:off x="6807" y="1030"/>
                            <a:ext cx="54" cy="98"/>
                          </a:xfrm>
                          <a:custGeom>
                            <a:avLst/>
                            <a:gdLst>
                              <a:gd name="T0" fmla="*/ 54 w 54"/>
                              <a:gd name="T1" fmla="*/ 18 h 98"/>
                              <a:gd name="T2" fmla="*/ 49 w 54"/>
                              <a:gd name="T3" fmla="*/ 8 h 98"/>
                              <a:gd name="T4" fmla="*/ 42 w 54"/>
                              <a:gd name="T5" fmla="*/ 0 h 98"/>
                              <a:gd name="T6" fmla="*/ 42 w 54"/>
                              <a:gd name="T7" fmla="*/ 3 h 98"/>
                              <a:gd name="T8" fmla="*/ 39 w 54"/>
                              <a:gd name="T9" fmla="*/ 5 h 98"/>
                              <a:gd name="T10" fmla="*/ 49 w 54"/>
                              <a:gd name="T11" fmla="*/ 18 h 98"/>
                              <a:gd name="T12" fmla="*/ 52 w 54"/>
                              <a:gd name="T13" fmla="*/ 30 h 98"/>
                              <a:gd name="T14" fmla="*/ 54 w 54"/>
                              <a:gd name="T15" fmla="*/ 23 h 98"/>
                              <a:gd name="T16" fmla="*/ 54 w 54"/>
                              <a:gd name="T17" fmla="*/ 18 h 98"/>
                              <a:gd name="T18" fmla="*/ 0 w 54"/>
                              <a:gd name="T19" fmla="*/ 98 h 98"/>
                              <a:gd name="T20" fmla="*/ 0 w 54"/>
                              <a:gd name="T21" fmla="*/ 98 h 98"/>
                              <a:gd name="T22" fmla="*/ 2 w 54"/>
                              <a:gd name="T23" fmla="*/ 98 h 98"/>
                              <a:gd name="T24" fmla="*/ 14 w 54"/>
                              <a:gd name="T25" fmla="*/ 98 h 98"/>
                              <a:gd name="T26" fmla="*/ 27 w 54"/>
                              <a:gd name="T27" fmla="*/ 93 h 98"/>
                              <a:gd name="T28" fmla="*/ 37 w 54"/>
                              <a:gd name="T29" fmla="*/ 88 h 98"/>
                              <a:gd name="T30" fmla="*/ 44 w 54"/>
                              <a:gd name="T31" fmla="*/ 80 h 98"/>
                              <a:gd name="T32" fmla="*/ 47 w 54"/>
                              <a:gd name="T33" fmla="*/ 73 h 98"/>
                              <a:gd name="T34" fmla="*/ 47 w 54"/>
                              <a:gd name="T35" fmla="*/ 68 h 98"/>
                              <a:gd name="T36" fmla="*/ 39 w 54"/>
                              <a:gd name="T37" fmla="*/ 78 h 98"/>
                              <a:gd name="T38" fmla="*/ 29 w 54"/>
                              <a:gd name="T39" fmla="*/ 85 h 98"/>
                              <a:gd name="T40" fmla="*/ 17 w 54"/>
                              <a:gd name="T41" fmla="*/ 93 h 98"/>
                              <a:gd name="T42" fmla="*/ 2 w 54"/>
                              <a:gd name="T43" fmla="*/ 93 h 98"/>
                              <a:gd name="T44" fmla="*/ 0 w 54"/>
                              <a:gd name="T45" fmla="*/ 95 h 98"/>
                              <a:gd name="T46" fmla="*/ 0 w 54"/>
                              <a:gd name="T47" fmla="*/ 98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54" y="18"/>
                                </a:moveTo>
                                <a:lnTo>
                                  <a:pt x="49" y="8"/>
                                </a:lnTo>
                                <a:lnTo>
                                  <a:pt x="42" y="0"/>
                                </a:lnTo>
                                <a:lnTo>
                                  <a:pt x="42" y="3"/>
                                </a:lnTo>
                                <a:lnTo>
                                  <a:pt x="39" y="5"/>
                                </a:lnTo>
                                <a:lnTo>
                                  <a:pt x="49" y="18"/>
                                </a:lnTo>
                                <a:lnTo>
                                  <a:pt x="52" y="30"/>
                                </a:lnTo>
                                <a:lnTo>
                                  <a:pt x="54" y="23"/>
                                </a:lnTo>
                                <a:lnTo>
                                  <a:pt x="54" y="18"/>
                                </a:lnTo>
                                <a:close/>
                                <a:moveTo>
                                  <a:pt x="0" y="98"/>
                                </a:moveTo>
                                <a:lnTo>
                                  <a:pt x="0" y="98"/>
                                </a:lnTo>
                                <a:lnTo>
                                  <a:pt x="2" y="98"/>
                                </a:lnTo>
                                <a:lnTo>
                                  <a:pt x="14" y="98"/>
                                </a:lnTo>
                                <a:lnTo>
                                  <a:pt x="27" y="93"/>
                                </a:lnTo>
                                <a:lnTo>
                                  <a:pt x="37" y="88"/>
                                </a:lnTo>
                                <a:lnTo>
                                  <a:pt x="44" y="80"/>
                                </a:lnTo>
                                <a:lnTo>
                                  <a:pt x="47" y="73"/>
                                </a:lnTo>
                                <a:lnTo>
                                  <a:pt x="47" y="68"/>
                                </a:lnTo>
                                <a:lnTo>
                                  <a:pt x="39" y="78"/>
                                </a:lnTo>
                                <a:lnTo>
                                  <a:pt x="29" y="85"/>
                                </a:lnTo>
                                <a:lnTo>
                                  <a:pt x="17" y="93"/>
                                </a:lnTo>
                                <a:lnTo>
                                  <a:pt x="2" y="93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Freeform 7809"/>
                        <wps:cNvSpPr>
                          <a:spLocks noEditPoints="1"/>
                        </wps:cNvSpPr>
                        <wps:spPr bwMode="auto">
                          <a:xfrm>
                            <a:off x="6807" y="1033"/>
                            <a:ext cx="54" cy="92"/>
                          </a:xfrm>
                          <a:custGeom>
                            <a:avLst/>
                            <a:gdLst>
                              <a:gd name="T0" fmla="*/ 54 w 54"/>
                              <a:gd name="T1" fmla="*/ 20 h 92"/>
                              <a:gd name="T2" fmla="*/ 49 w 54"/>
                              <a:gd name="T3" fmla="*/ 10 h 92"/>
                              <a:gd name="T4" fmla="*/ 42 w 54"/>
                              <a:gd name="T5" fmla="*/ 0 h 92"/>
                              <a:gd name="T6" fmla="*/ 39 w 54"/>
                              <a:gd name="T7" fmla="*/ 2 h 92"/>
                              <a:gd name="T8" fmla="*/ 39 w 54"/>
                              <a:gd name="T9" fmla="*/ 5 h 92"/>
                              <a:gd name="T10" fmla="*/ 44 w 54"/>
                              <a:gd name="T11" fmla="*/ 12 h 92"/>
                              <a:gd name="T12" fmla="*/ 49 w 54"/>
                              <a:gd name="T13" fmla="*/ 20 h 92"/>
                              <a:gd name="T14" fmla="*/ 52 w 54"/>
                              <a:gd name="T15" fmla="*/ 30 h 92"/>
                              <a:gd name="T16" fmla="*/ 52 w 54"/>
                              <a:gd name="T17" fmla="*/ 40 h 92"/>
                              <a:gd name="T18" fmla="*/ 52 w 54"/>
                              <a:gd name="T19" fmla="*/ 40 h 92"/>
                              <a:gd name="T20" fmla="*/ 52 w 54"/>
                              <a:gd name="T21" fmla="*/ 30 h 92"/>
                              <a:gd name="T22" fmla="*/ 54 w 54"/>
                              <a:gd name="T23" fmla="*/ 20 h 92"/>
                              <a:gd name="T24" fmla="*/ 0 w 54"/>
                              <a:gd name="T25" fmla="*/ 92 h 92"/>
                              <a:gd name="T26" fmla="*/ 2 w 54"/>
                              <a:gd name="T27" fmla="*/ 92 h 92"/>
                              <a:gd name="T28" fmla="*/ 2 w 54"/>
                              <a:gd name="T29" fmla="*/ 92 h 92"/>
                              <a:gd name="T30" fmla="*/ 14 w 54"/>
                              <a:gd name="T31" fmla="*/ 92 h 92"/>
                              <a:gd name="T32" fmla="*/ 27 w 54"/>
                              <a:gd name="T33" fmla="*/ 87 h 92"/>
                              <a:gd name="T34" fmla="*/ 37 w 54"/>
                              <a:gd name="T35" fmla="*/ 80 h 92"/>
                              <a:gd name="T36" fmla="*/ 47 w 54"/>
                              <a:gd name="T37" fmla="*/ 72 h 92"/>
                              <a:gd name="T38" fmla="*/ 49 w 54"/>
                              <a:gd name="T39" fmla="*/ 62 h 92"/>
                              <a:gd name="T40" fmla="*/ 49 w 54"/>
                              <a:gd name="T41" fmla="*/ 52 h 92"/>
                              <a:gd name="T42" fmla="*/ 44 w 54"/>
                              <a:gd name="T43" fmla="*/ 65 h 92"/>
                              <a:gd name="T44" fmla="*/ 34 w 54"/>
                              <a:gd name="T45" fmla="*/ 77 h 92"/>
                              <a:gd name="T46" fmla="*/ 27 w 54"/>
                              <a:gd name="T47" fmla="*/ 82 h 92"/>
                              <a:gd name="T48" fmla="*/ 19 w 54"/>
                              <a:gd name="T49" fmla="*/ 85 h 92"/>
                              <a:gd name="T50" fmla="*/ 12 w 54"/>
                              <a:gd name="T51" fmla="*/ 87 h 92"/>
                              <a:gd name="T52" fmla="*/ 5 w 54"/>
                              <a:gd name="T53" fmla="*/ 87 h 92"/>
                              <a:gd name="T54" fmla="*/ 2 w 54"/>
                              <a:gd name="T55" fmla="*/ 90 h 92"/>
                              <a:gd name="T56" fmla="*/ 0 w 54"/>
                              <a:gd name="T57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54" y="20"/>
                                </a:moveTo>
                                <a:lnTo>
                                  <a:pt x="49" y="10"/>
                                </a:lnTo>
                                <a:lnTo>
                                  <a:pt x="42" y="0"/>
                                </a:lnTo>
                                <a:lnTo>
                                  <a:pt x="39" y="2"/>
                                </a:lnTo>
                                <a:lnTo>
                                  <a:pt x="39" y="5"/>
                                </a:lnTo>
                                <a:lnTo>
                                  <a:pt x="44" y="12"/>
                                </a:lnTo>
                                <a:lnTo>
                                  <a:pt x="49" y="20"/>
                                </a:lnTo>
                                <a:lnTo>
                                  <a:pt x="52" y="30"/>
                                </a:lnTo>
                                <a:lnTo>
                                  <a:pt x="52" y="40"/>
                                </a:lnTo>
                                <a:lnTo>
                                  <a:pt x="52" y="40"/>
                                </a:lnTo>
                                <a:lnTo>
                                  <a:pt x="52" y="30"/>
                                </a:lnTo>
                                <a:lnTo>
                                  <a:pt x="54" y="2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2" y="92"/>
                                </a:lnTo>
                                <a:lnTo>
                                  <a:pt x="2" y="92"/>
                                </a:lnTo>
                                <a:lnTo>
                                  <a:pt x="14" y="92"/>
                                </a:lnTo>
                                <a:lnTo>
                                  <a:pt x="27" y="87"/>
                                </a:lnTo>
                                <a:lnTo>
                                  <a:pt x="37" y="80"/>
                                </a:lnTo>
                                <a:lnTo>
                                  <a:pt x="47" y="72"/>
                                </a:lnTo>
                                <a:lnTo>
                                  <a:pt x="49" y="62"/>
                                </a:lnTo>
                                <a:lnTo>
                                  <a:pt x="49" y="52"/>
                                </a:lnTo>
                                <a:lnTo>
                                  <a:pt x="44" y="65"/>
                                </a:lnTo>
                                <a:lnTo>
                                  <a:pt x="34" y="77"/>
                                </a:lnTo>
                                <a:lnTo>
                                  <a:pt x="27" y="82"/>
                                </a:lnTo>
                                <a:lnTo>
                                  <a:pt x="19" y="85"/>
                                </a:lnTo>
                                <a:lnTo>
                                  <a:pt x="12" y="87"/>
                                </a:lnTo>
                                <a:lnTo>
                                  <a:pt x="5" y="87"/>
                                </a:lnTo>
                                <a:lnTo>
                                  <a:pt x="2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Freeform 7810"/>
                        <wps:cNvSpPr>
                          <a:spLocks/>
                        </wps:cNvSpPr>
                        <wps:spPr bwMode="auto">
                          <a:xfrm>
                            <a:off x="6809" y="1035"/>
                            <a:ext cx="50" cy="88"/>
                          </a:xfrm>
                          <a:custGeom>
                            <a:avLst/>
                            <a:gdLst>
                              <a:gd name="T0" fmla="*/ 50 w 50"/>
                              <a:gd name="T1" fmla="*/ 25 h 88"/>
                              <a:gd name="T2" fmla="*/ 47 w 50"/>
                              <a:gd name="T3" fmla="*/ 13 h 88"/>
                              <a:gd name="T4" fmla="*/ 37 w 50"/>
                              <a:gd name="T5" fmla="*/ 0 h 88"/>
                              <a:gd name="T6" fmla="*/ 37 w 50"/>
                              <a:gd name="T7" fmla="*/ 3 h 88"/>
                              <a:gd name="T8" fmla="*/ 37 w 50"/>
                              <a:gd name="T9" fmla="*/ 8 h 88"/>
                              <a:gd name="T10" fmla="*/ 42 w 50"/>
                              <a:gd name="T11" fmla="*/ 13 h 88"/>
                              <a:gd name="T12" fmla="*/ 45 w 50"/>
                              <a:gd name="T13" fmla="*/ 20 h 88"/>
                              <a:gd name="T14" fmla="*/ 47 w 50"/>
                              <a:gd name="T15" fmla="*/ 28 h 88"/>
                              <a:gd name="T16" fmla="*/ 47 w 50"/>
                              <a:gd name="T17" fmla="*/ 38 h 88"/>
                              <a:gd name="T18" fmla="*/ 47 w 50"/>
                              <a:gd name="T19" fmla="*/ 45 h 88"/>
                              <a:gd name="T20" fmla="*/ 45 w 50"/>
                              <a:gd name="T21" fmla="*/ 55 h 88"/>
                              <a:gd name="T22" fmla="*/ 40 w 50"/>
                              <a:gd name="T23" fmla="*/ 63 h 88"/>
                              <a:gd name="T24" fmla="*/ 35 w 50"/>
                              <a:gd name="T25" fmla="*/ 68 h 88"/>
                              <a:gd name="T26" fmla="*/ 27 w 50"/>
                              <a:gd name="T27" fmla="*/ 75 h 88"/>
                              <a:gd name="T28" fmla="*/ 20 w 50"/>
                              <a:gd name="T29" fmla="*/ 80 h 88"/>
                              <a:gd name="T30" fmla="*/ 12 w 50"/>
                              <a:gd name="T31" fmla="*/ 83 h 88"/>
                              <a:gd name="T32" fmla="*/ 5 w 50"/>
                              <a:gd name="T33" fmla="*/ 83 h 88"/>
                              <a:gd name="T34" fmla="*/ 3 w 50"/>
                              <a:gd name="T35" fmla="*/ 85 h 88"/>
                              <a:gd name="T36" fmla="*/ 0 w 50"/>
                              <a:gd name="T37" fmla="*/ 88 h 88"/>
                              <a:gd name="T38" fmla="*/ 15 w 50"/>
                              <a:gd name="T39" fmla="*/ 88 h 88"/>
                              <a:gd name="T40" fmla="*/ 27 w 50"/>
                              <a:gd name="T41" fmla="*/ 80 h 88"/>
                              <a:gd name="T42" fmla="*/ 37 w 50"/>
                              <a:gd name="T43" fmla="*/ 73 h 88"/>
                              <a:gd name="T44" fmla="*/ 45 w 50"/>
                              <a:gd name="T45" fmla="*/ 63 h 88"/>
                              <a:gd name="T46" fmla="*/ 50 w 50"/>
                              <a:gd name="T47" fmla="*/ 43 h 88"/>
                              <a:gd name="T48" fmla="*/ 50 w 50"/>
                              <a:gd name="T49" fmla="*/ 2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50" y="25"/>
                                </a:moveTo>
                                <a:lnTo>
                                  <a:pt x="47" y="13"/>
                                </a:lnTo>
                                <a:lnTo>
                                  <a:pt x="37" y="0"/>
                                </a:lnTo>
                                <a:lnTo>
                                  <a:pt x="37" y="3"/>
                                </a:lnTo>
                                <a:lnTo>
                                  <a:pt x="37" y="8"/>
                                </a:lnTo>
                                <a:lnTo>
                                  <a:pt x="42" y="13"/>
                                </a:lnTo>
                                <a:lnTo>
                                  <a:pt x="45" y="20"/>
                                </a:lnTo>
                                <a:lnTo>
                                  <a:pt x="47" y="28"/>
                                </a:lnTo>
                                <a:lnTo>
                                  <a:pt x="47" y="38"/>
                                </a:lnTo>
                                <a:lnTo>
                                  <a:pt x="47" y="45"/>
                                </a:lnTo>
                                <a:lnTo>
                                  <a:pt x="45" y="55"/>
                                </a:lnTo>
                                <a:lnTo>
                                  <a:pt x="40" y="63"/>
                                </a:lnTo>
                                <a:lnTo>
                                  <a:pt x="35" y="68"/>
                                </a:lnTo>
                                <a:lnTo>
                                  <a:pt x="27" y="75"/>
                                </a:lnTo>
                                <a:lnTo>
                                  <a:pt x="20" y="80"/>
                                </a:lnTo>
                                <a:lnTo>
                                  <a:pt x="12" y="83"/>
                                </a:lnTo>
                                <a:lnTo>
                                  <a:pt x="5" y="83"/>
                                </a:lnTo>
                                <a:lnTo>
                                  <a:pt x="3" y="85"/>
                                </a:lnTo>
                                <a:lnTo>
                                  <a:pt x="0" y="88"/>
                                </a:lnTo>
                                <a:lnTo>
                                  <a:pt x="15" y="88"/>
                                </a:lnTo>
                                <a:lnTo>
                                  <a:pt x="27" y="80"/>
                                </a:lnTo>
                                <a:lnTo>
                                  <a:pt x="37" y="73"/>
                                </a:lnTo>
                                <a:lnTo>
                                  <a:pt x="45" y="63"/>
                                </a:lnTo>
                                <a:lnTo>
                                  <a:pt x="50" y="4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Freeform 7811"/>
                        <wps:cNvSpPr>
                          <a:spLocks/>
                        </wps:cNvSpPr>
                        <wps:spPr bwMode="auto">
                          <a:xfrm>
                            <a:off x="6812" y="1038"/>
                            <a:ext cx="47" cy="82"/>
                          </a:xfrm>
                          <a:custGeom>
                            <a:avLst/>
                            <a:gdLst>
                              <a:gd name="T0" fmla="*/ 47 w 47"/>
                              <a:gd name="T1" fmla="*/ 35 h 82"/>
                              <a:gd name="T2" fmla="*/ 47 w 47"/>
                              <a:gd name="T3" fmla="*/ 25 h 82"/>
                              <a:gd name="T4" fmla="*/ 44 w 47"/>
                              <a:gd name="T5" fmla="*/ 15 h 82"/>
                              <a:gd name="T6" fmla="*/ 39 w 47"/>
                              <a:gd name="T7" fmla="*/ 7 h 82"/>
                              <a:gd name="T8" fmla="*/ 34 w 47"/>
                              <a:gd name="T9" fmla="*/ 0 h 82"/>
                              <a:gd name="T10" fmla="*/ 34 w 47"/>
                              <a:gd name="T11" fmla="*/ 5 h 82"/>
                              <a:gd name="T12" fmla="*/ 32 w 47"/>
                              <a:gd name="T13" fmla="*/ 7 h 82"/>
                              <a:gd name="T14" fmla="*/ 39 w 47"/>
                              <a:gd name="T15" fmla="*/ 20 h 82"/>
                              <a:gd name="T16" fmla="*/ 42 w 47"/>
                              <a:gd name="T17" fmla="*/ 35 h 82"/>
                              <a:gd name="T18" fmla="*/ 42 w 47"/>
                              <a:gd name="T19" fmla="*/ 42 h 82"/>
                              <a:gd name="T20" fmla="*/ 39 w 47"/>
                              <a:gd name="T21" fmla="*/ 50 h 82"/>
                              <a:gd name="T22" fmla="*/ 34 w 47"/>
                              <a:gd name="T23" fmla="*/ 57 h 82"/>
                              <a:gd name="T24" fmla="*/ 29 w 47"/>
                              <a:gd name="T25" fmla="*/ 62 h 82"/>
                              <a:gd name="T26" fmla="*/ 24 w 47"/>
                              <a:gd name="T27" fmla="*/ 70 h 82"/>
                              <a:gd name="T28" fmla="*/ 17 w 47"/>
                              <a:gd name="T29" fmla="*/ 72 h 82"/>
                              <a:gd name="T30" fmla="*/ 9 w 47"/>
                              <a:gd name="T31" fmla="*/ 77 h 82"/>
                              <a:gd name="T32" fmla="*/ 2 w 47"/>
                              <a:gd name="T33" fmla="*/ 77 h 82"/>
                              <a:gd name="T34" fmla="*/ 2 w 47"/>
                              <a:gd name="T35" fmla="*/ 80 h 82"/>
                              <a:gd name="T36" fmla="*/ 0 w 47"/>
                              <a:gd name="T37" fmla="*/ 82 h 82"/>
                              <a:gd name="T38" fmla="*/ 7 w 47"/>
                              <a:gd name="T39" fmla="*/ 82 h 82"/>
                              <a:gd name="T40" fmla="*/ 14 w 47"/>
                              <a:gd name="T41" fmla="*/ 80 h 82"/>
                              <a:gd name="T42" fmla="*/ 22 w 47"/>
                              <a:gd name="T43" fmla="*/ 77 h 82"/>
                              <a:gd name="T44" fmla="*/ 29 w 47"/>
                              <a:gd name="T45" fmla="*/ 72 h 82"/>
                              <a:gd name="T46" fmla="*/ 39 w 47"/>
                              <a:gd name="T47" fmla="*/ 60 h 82"/>
                              <a:gd name="T48" fmla="*/ 44 w 47"/>
                              <a:gd name="T49" fmla="*/ 47 h 82"/>
                              <a:gd name="T50" fmla="*/ 47 w 47"/>
                              <a:gd name="T51" fmla="*/ 40 h 82"/>
                              <a:gd name="T52" fmla="*/ 47 w 47"/>
                              <a:gd name="T53" fmla="*/ 35 h 82"/>
                              <a:gd name="T54" fmla="*/ 47 w 47"/>
                              <a:gd name="T55" fmla="*/ 3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47" y="35"/>
                                </a:moveTo>
                                <a:lnTo>
                                  <a:pt x="47" y="25"/>
                                </a:lnTo>
                                <a:lnTo>
                                  <a:pt x="44" y="15"/>
                                </a:ln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34" y="5"/>
                                </a:lnTo>
                                <a:lnTo>
                                  <a:pt x="32" y="7"/>
                                </a:lnTo>
                                <a:lnTo>
                                  <a:pt x="39" y="20"/>
                                </a:lnTo>
                                <a:lnTo>
                                  <a:pt x="42" y="35"/>
                                </a:lnTo>
                                <a:lnTo>
                                  <a:pt x="42" y="42"/>
                                </a:lnTo>
                                <a:lnTo>
                                  <a:pt x="39" y="50"/>
                                </a:lnTo>
                                <a:lnTo>
                                  <a:pt x="34" y="57"/>
                                </a:lnTo>
                                <a:lnTo>
                                  <a:pt x="29" y="62"/>
                                </a:lnTo>
                                <a:lnTo>
                                  <a:pt x="24" y="70"/>
                                </a:lnTo>
                                <a:lnTo>
                                  <a:pt x="17" y="72"/>
                                </a:lnTo>
                                <a:lnTo>
                                  <a:pt x="9" y="77"/>
                                </a:lnTo>
                                <a:lnTo>
                                  <a:pt x="2" y="77"/>
                                </a:lnTo>
                                <a:lnTo>
                                  <a:pt x="2" y="80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4" y="80"/>
                                </a:lnTo>
                                <a:lnTo>
                                  <a:pt x="22" y="77"/>
                                </a:lnTo>
                                <a:lnTo>
                                  <a:pt x="29" y="72"/>
                                </a:lnTo>
                                <a:lnTo>
                                  <a:pt x="39" y="60"/>
                                </a:lnTo>
                                <a:lnTo>
                                  <a:pt x="44" y="47"/>
                                </a:lnTo>
                                <a:lnTo>
                                  <a:pt x="47" y="40"/>
                                </a:lnTo>
                                <a:lnTo>
                                  <a:pt x="47" y="35"/>
                                </a:lnTo>
                                <a:lnTo>
                                  <a:pt x="4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Freeform 7812"/>
                        <wps:cNvSpPr>
                          <a:spLocks/>
                        </wps:cNvSpPr>
                        <wps:spPr bwMode="auto">
                          <a:xfrm>
                            <a:off x="6814" y="1043"/>
                            <a:ext cx="42" cy="75"/>
                          </a:xfrm>
                          <a:custGeom>
                            <a:avLst/>
                            <a:gdLst>
                              <a:gd name="T0" fmla="*/ 42 w 42"/>
                              <a:gd name="T1" fmla="*/ 30 h 75"/>
                              <a:gd name="T2" fmla="*/ 42 w 42"/>
                              <a:gd name="T3" fmla="*/ 20 h 75"/>
                              <a:gd name="T4" fmla="*/ 40 w 42"/>
                              <a:gd name="T5" fmla="*/ 12 h 75"/>
                              <a:gd name="T6" fmla="*/ 37 w 42"/>
                              <a:gd name="T7" fmla="*/ 5 h 75"/>
                              <a:gd name="T8" fmla="*/ 32 w 42"/>
                              <a:gd name="T9" fmla="*/ 0 h 75"/>
                              <a:gd name="T10" fmla="*/ 30 w 42"/>
                              <a:gd name="T11" fmla="*/ 2 h 75"/>
                              <a:gd name="T12" fmla="*/ 30 w 42"/>
                              <a:gd name="T13" fmla="*/ 5 h 75"/>
                              <a:gd name="T14" fmla="*/ 35 w 42"/>
                              <a:gd name="T15" fmla="*/ 15 h 75"/>
                              <a:gd name="T16" fmla="*/ 37 w 42"/>
                              <a:gd name="T17" fmla="*/ 30 h 75"/>
                              <a:gd name="T18" fmla="*/ 37 w 42"/>
                              <a:gd name="T19" fmla="*/ 37 h 75"/>
                              <a:gd name="T20" fmla="*/ 35 w 42"/>
                              <a:gd name="T21" fmla="*/ 42 h 75"/>
                              <a:gd name="T22" fmla="*/ 32 w 42"/>
                              <a:gd name="T23" fmla="*/ 50 h 75"/>
                              <a:gd name="T24" fmla="*/ 27 w 42"/>
                              <a:gd name="T25" fmla="*/ 57 h 75"/>
                              <a:gd name="T26" fmla="*/ 22 w 42"/>
                              <a:gd name="T27" fmla="*/ 62 h 75"/>
                              <a:gd name="T28" fmla="*/ 15 w 42"/>
                              <a:gd name="T29" fmla="*/ 65 h 75"/>
                              <a:gd name="T30" fmla="*/ 10 w 42"/>
                              <a:gd name="T31" fmla="*/ 67 h 75"/>
                              <a:gd name="T32" fmla="*/ 3 w 42"/>
                              <a:gd name="T33" fmla="*/ 70 h 75"/>
                              <a:gd name="T34" fmla="*/ 0 w 42"/>
                              <a:gd name="T35" fmla="*/ 72 h 75"/>
                              <a:gd name="T36" fmla="*/ 0 w 42"/>
                              <a:gd name="T37" fmla="*/ 75 h 75"/>
                              <a:gd name="T38" fmla="*/ 7 w 42"/>
                              <a:gd name="T39" fmla="*/ 75 h 75"/>
                              <a:gd name="T40" fmla="*/ 15 w 42"/>
                              <a:gd name="T41" fmla="*/ 72 h 75"/>
                              <a:gd name="T42" fmla="*/ 22 w 42"/>
                              <a:gd name="T43" fmla="*/ 67 h 75"/>
                              <a:gd name="T44" fmla="*/ 30 w 42"/>
                              <a:gd name="T45" fmla="*/ 60 h 75"/>
                              <a:gd name="T46" fmla="*/ 35 w 42"/>
                              <a:gd name="T47" fmla="*/ 55 h 75"/>
                              <a:gd name="T48" fmla="*/ 40 w 42"/>
                              <a:gd name="T49" fmla="*/ 47 h 75"/>
                              <a:gd name="T50" fmla="*/ 42 w 42"/>
                              <a:gd name="T51" fmla="*/ 37 h 75"/>
                              <a:gd name="T52" fmla="*/ 42 w 42"/>
                              <a:gd name="T53" fmla="*/ 3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42" y="30"/>
                                </a:moveTo>
                                <a:lnTo>
                                  <a:pt x="42" y="20"/>
                                </a:lnTo>
                                <a:lnTo>
                                  <a:pt x="40" y="12"/>
                                </a:lnTo>
                                <a:lnTo>
                                  <a:pt x="37" y="5"/>
                                </a:lnTo>
                                <a:lnTo>
                                  <a:pt x="32" y="0"/>
                                </a:lnTo>
                                <a:lnTo>
                                  <a:pt x="30" y="2"/>
                                </a:lnTo>
                                <a:lnTo>
                                  <a:pt x="30" y="5"/>
                                </a:lnTo>
                                <a:lnTo>
                                  <a:pt x="35" y="15"/>
                                </a:lnTo>
                                <a:lnTo>
                                  <a:pt x="37" y="30"/>
                                </a:lnTo>
                                <a:lnTo>
                                  <a:pt x="37" y="37"/>
                                </a:lnTo>
                                <a:lnTo>
                                  <a:pt x="35" y="42"/>
                                </a:lnTo>
                                <a:lnTo>
                                  <a:pt x="32" y="50"/>
                                </a:lnTo>
                                <a:lnTo>
                                  <a:pt x="27" y="57"/>
                                </a:lnTo>
                                <a:lnTo>
                                  <a:pt x="22" y="62"/>
                                </a:lnTo>
                                <a:lnTo>
                                  <a:pt x="15" y="65"/>
                                </a:lnTo>
                                <a:lnTo>
                                  <a:pt x="10" y="67"/>
                                </a:lnTo>
                                <a:lnTo>
                                  <a:pt x="3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7" y="75"/>
                                </a:lnTo>
                                <a:lnTo>
                                  <a:pt x="15" y="72"/>
                                </a:lnTo>
                                <a:lnTo>
                                  <a:pt x="22" y="67"/>
                                </a:lnTo>
                                <a:lnTo>
                                  <a:pt x="30" y="60"/>
                                </a:lnTo>
                                <a:lnTo>
                                  <a:pt x="35" y="55"/>
                                </a:lnTo>
                                <a:lnTo>
                                  <a:pt x="40" y="4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Freeform 7813"/>
                        <wps:cNvSpPr>
                          <a:spLocks/>
                        </wps:cNvSpPr>
                        <wps:spPr bwMode="auto">
                          <a:xfrm>
                            <a:off x="6814" y="1045"/>
                            <a:ext cx="40" cy="70"/>
                          </a:xfrm>
                          <a:custGeom>
                            <a:avLst/>
                            <a:gdLst>
                              <a:gd name="T0" fmla="*/ 40 w 40"/>
                              <a:gd name="T1" fmla="*/ 28 h 70"/>
                              <a:gd name="T2" fmla="*/ 37 w 40"/>
                              <a:gd name="T3" fmla="*/ 13 h 70"/>
                              <a:gd name="T4" fmla="*/ 30 w 40"/>
                              <a:gd name="T5" fmla="*/ 0 h 70"/>
                              <a:gd name="T6" fmla="*/ 30 w 40"/>
                              <a:gd name="T7" fmla="*/ 3 h 70"/>
                              <a:gd name="T8" fmla="*/ 30 w 40"/>
                              <a:gd name="T9" fmla="*/ 5 h 70"/>
                              <a:gd name="T10" fmla="*/ 32 w 40"/>
                              <a:gd name="T11" fmla="*/ 15 h 70"/>
                              <a:gd name="T12" fmla="*/ 35 w 40"/>
                              <a:gd name="T13" fmla="*/ 28 h 70"/>
                              <a:gd name="T14" fmla="*/ 32 w 40"/>
                              <a:gd name="T15" fmla="*/ 40 h 70"/>
                              <a:gd name="T16" fmla="*/ 25 w 40"/>
                              <a:gd name="T17" fmla="*/ 53 h 70"/>
                              <a:gd name="T18" fmla="*/ 17 w 40"/>
                              <a:gd name="T19" fmla="*/ 60 h 70"/>
                              <a:gd name="T20" fmla="*/ 5 w 40"/>
                              <a:gd name="T21" fmla="*/ 65 h 70"/>
                              <a:gd name="T22" fmla="*/ 3 w 40"/>
                              <a:gd name="T23" fmla="*/ 68 h 70"/>
                              <a:gd name="T24" fmla="*/ 0 w 40"/>
                              <a:gd name="T25" fmla="*/ 70 h 70"/>
                              <a:gd name="T26" fmla="*/ 7 w 40"/>
                              <a:gd name="T27" fmla="*/ 70 h 70"/>
                              <a:gd name="T28" fmla="*/ 15 w 40"/>
                              <a:gd name="T29" fmla="*/ 65 h 70"/>
                              <a:gd name="T30" fmla="*/ 22 w 40"/>
                              <a:gd name="T31" fmla="*/ 63 h 70"/>
                              <a:gd name="T32" fmla="*/ 27 w 40"/>
                              <a:gd name="T33" fmla="*/ 55 h 70"/>
                              <a:gd name="T34" fmla="*/ 32 w 40"/>
                              <a:gd name="T35" fmla="*/ 50 h 70"/>
                              <a:gd name="T36" fmla="*/ 37 w 40"/>
                              <a:gd name="T37" fmla="*/ 43 h 70"/>
                              <a:gd name="T38" fmla="*/ 40 w 40"/>
                              <a:gd name="T39" fmla="*/ 35 h 70"/>
                              <a:gd name="T40" fmla="*/ 40 w 40"/>
                              <a:gd name="T41" fmla="*/ 28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40" y="28"/>
                                </a:moveTo>
                                <a:lnTo>
                                  <a:pt x="37" y="13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32" y="15"/>
                                </a:lnTo>
                                <a:lnTo>
                                  <a:pt x="35" y="28"/>
                                </a:lnTo>
                                <a:lnTo>
                                  <a:pt x="32" y="40"/>
                                </a:lnTo>
                                <a:lnTo>
                                  <a:pt x="25" y="53"/>
                                </a:lnTo>
                                <a:lnTo>
                                  <a:pt x="17" y="60"/>
                                </a:lnTo>
                                <a:lnTo>
                                  <a:pt x="5" y="65"/>
                                </a:lnTo>
                                <a:lnTo>
                                  <a:pt x="3" y="68"/>
                                </a:lnTo>
                                <a:lnTo>
                                  <a:pt x="0" y="70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3"/>
                                </a:lnTo>
                                <a:lnTo>
                                  <a:pt x="27" y="55"/>
                                </a:lnTo>
                                <a:lnTo>
                                  <a:pt x="32" y="50"/>
                                </a:lnTo>
                                <a:lnTo>
                                  <a:pt x="37" y="43"/>
                                </a:lnTo>
                                <a:lnTo>
                                  <a:pt x="40" y="35"/>
                                </a:lnTo>
                                <a:lnTo>
                                  <a:pt x="4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Freeform 7814"/>
                        <wps:cNvSpPr>
                          <a:spLocks/>
                        </wps:cNvSpPr>
                        <wps:spPr bwMode="auto">
                          <a:xfrm>
                            <a:off x="6817" y="1048"/>
                            <a:ext cx="34" cy="65"/>
                          </a:xfrm>
                          <a:custGeom>
                            <a:avLst/>
                            <a:gdLst>
                              <a:gd name="T0" fmla="*/ 34 w 34"/>
                              <a:gd name="T1" fmla="*/ 25 h 65"/>
                              <a:gd name="T2" fmla="*/ 32 w 34"/>
                              <a:gd name="T3" fmla="*/ 10 h 65"/>
                              <a:gd name="T4" fmla="*/ 27 w 34"/>
                              <a:gd name="T5" fmla="*/ 0 h 65"/>
                              <a:gd name="T6" fmla="*/ 27 w 34"/>
                              <a:gd name="T7" fmla="*/ 2 h 65"/>
                              <a:gd name="T8" fmla="*/ 24 w 34"/>
                              <a:gd name="T9" fmla="*/ 7 h 65"/>
                              <a:gd name="T10" fmla="*/ 29 w 34"/>
                              <a:gd name="T11" fmla="*/ 15 h 65"/>
                              <a:gd name="T12" fmla="*/ 29 w 34"/>
                              <a:gd name="T13" fmla="*/ 25 h 65"/>
                              <a:gd name="T14" fmla="*/ 27 w 34"/>
                              <a:gd name="T15" fmla="*/ 35 h 65"/>
                              <a:gd name="T16" fmla="*/ 22 w 34"/>
                              <a:gd name="T17" fmla="*/ 47 h 65"/>
                              <a:gd name="T18" fmla="*/ 14 w 34"/>
                              <a:gd name="T19" fmla="*/ 55 h 65"/>
                              <a:gd name="T20" fmla="*/ 2 w 34"/>
                              <a:gd name="T21" fmla="*/ 60 h 65"/>
                              <a:gd name="T22" fmla="*/ 2 w 34"/>
                              <a:gd name="T23" fmla="*/ 62 h 65"/>
                              <a:gd name="T24" fmla="*/ 0 w 34"/>
                              <a:gd name="T25" fmla="*/ 65 h 65"/>
                              <a:gd name="T26" fmla="*/ 7 w 34"/>
                              <a:gd name="T27" fmla="*/ 62 h 65"/>
                              <a:gd name="T28" fmla="*/ 12 w 34"/>
                              <a:gd name="T29" fmla="*/ 60 h 65"/>
                              <a:gd name="T30" fmla="*/ 19 w 34"/>
                              <a:gd name="T31" fmla="*/ 57 h 65"/>
                              <a:gd name="T32" fmla="*/ 24 w 34"/>
                              <a:gd name="T33" fmla="*/ 52 h 65"/>
                              <a:gd name="T34" fmla="*/ 29 w 34"/>
                              <a:gd name="T35" fmla="*/ 45 h 65"/>
                              <a:gd name="T36" fmla="*/ 32 w 34"/>
                              <a:gd name="T37" fmla="*/ 37 h 65"/>
                              <a:gd name="T38" fmla="*/ 34 w 34"/>
                              <a:gd name="T39" fmla="*/ 32 h 65"/>
                              <a:gd name="T40" fmla="*/ 34 w 34"/>
                              <a:gd name="T41" fmla="*/ 2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34" y="25"/>
                                </a:moveTo>
                                <a:lnTo>
                                  <a:pt x="32" y="10"/>
                                </a:lnTo>
                                <a:lnTo>
                                  <a:pt x="27" y="0"/>
                                </a:lnTo>
                                <a:lnTo>
                                  <a:pt x="27" y="2"/>
                                </a:lnTo>
                                <a:lnTo>
                                  <a:pt x="24" y="7"/>
                                </a:lnTo>
                                <a:lnTo>
                                  <a:pt x="29" y="15"/>
                                </a:lnTo>
                                <a:lnTo>
                                  <a:pt x="29" y="25"/>
                                </a:lnTo>
                                <a:lnTo>
                                  <a:pt x="27" y="35"/>
                                </a:lnTo>
                                <a:lnTo>
                                  <a:pt x="22" y="47"/>
                                </a:lnTo>
                                <a:lnTo>
                                  <a:pt x="14" y="55"/>
                                </a:lnTo>
                                <a:lnTo>
                                  <a:pt x="2" y="60"/>
                                </a:lnTo>
                                <a:lnTo>
                                  <a:pt x="2" y="62"/>
                                </a:lnTo>
                                <a:lnTo>
                                  <a:pt x="0" y="65"/>
                                </a:lnTo>
                                <a:lnTo>
                                  <a:pt x="7" y="62"/>
                                </a:lnTo>
                                <a:lnTo>
                                  <a:pt x="12" y="60"/>
                                </a:lnTo>
                                <a:lnTo>
                                  <a:pt x="19" y="57"/>
                                </a:lnTo>
                                <a:lnTo>
                                  <a:pt x="24" y="52"/>
                                </a:lnTo>
                                <a:lnTo>
                                  <a:pt x="29" y="45"/>
                                </a:lnTo>
                                <a:lnTo>
                                  <a:pt x="32" y="37"/>
                                </a:lnTo>
                                <a:lnTo>
                                  <a:pt x="34" y="32"/>
                                </a:lnTo>
                                <a:lnTo>
                                  <a:pt x="3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Freeform 7815"/>
                        <wps:cNvSpPr>
                          <a:spLocks/>
                        </wps:cNvSpPr>
                        <wps:spPr bwMode="auto">
                          <a:xfrm>
                            <a:off x="6819" y="1050"/>
                            <a:ext cx="30" cy="60"/>
                          </a:xfrm>
                          <a:custGeom>
                            <a:avLst/>
                            <a:gdLst>
                              <a:gd name="T0" fmla="*/ 30 w 30"/>
                              <a:gd name="T1" fmla="*/ 23 h 60"/>
                              <a:gd name="T2" fmla="*/ 27 w 30"/>
                              <a:gd name="T3" fmla="*/ 10 h 60"/>
                              <a:gd name="T4" fmla="*/ 25 w 30"/>
                              <a:gd name="T5" fmla="*/ 0 h 60"/>
                              <a:gd name="T6" fmla="*/ 22 w 30"/>
                              <a:gd name="T7" fmla="*/ 5 h 60"/>
                              <a:gd name="T8" fmla="*/ 22 w 30"/>
                              <a:gd name="T9" fmla="*/ 8 h 60"/>
                              <a:gd name="T10" fmla="*/ 25 w 30"/>
                              <a:gd name="T11" fmla="*/ 15 h 60"/>
                              <a:gd name="T12" fmla="*/ 25 w 30"/>
                              <a:gd name="T13" fmla="*/ 23 h 60"/>
                              <a:gd name="T14" fmla="*/ 22 w 30"/>
                              <a:gd name="T15" fmla="*/ 33 h 60"/>
                              <a:gd name="T16" fmla="*/ 17 w 30"/>
                              <a:gd name="T17" fmla="*/ 43 h 60"/>
                              <a:gd name="T18" fmla="*/ 12 w 30"/>
                              <a:gd name="T19" fmla="*/ 50 h 60"/>
                              <a:gd name="T20" fmla="*/ 2 w 30"/>
                              <a:gd name="T21" fmla="*/ 55 h 60"/>
                              <a:gd name="T22" fmla="*/ 0 w 30"/>
                              <a:gd name="T23" fmla="*/ 58 h 60"/>
                              <a:gd name="T24" fmla="*/ 0 w 30"/>
                              <a:gd name="T25" fmla="*/ 60 h 60"/>
                              <a:gd name="T26" fmla="*/ 12 w 30"/>
                              <a:gd name="T27" fmla="*/ 55 h 60"/>
                              <a:gd name="T28" fmla="*/ 20 w 30"/>
                              <a:gd name="T29" fmla="*/ 48 h 60"/>
                              <a:gd name="T30" fmla="*/ 27 w 30"/>
                              <a:gd name="T31" fmla="*/ 35 h 60"/>
                              <a:gd name="T32" fmla="*/ 30 w 30"/>
                              <a:gd name="T33" fmla="*/ 23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30" y="23"/>
                                </a:move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2" y="8"/>
                                </a:lnTo>
                                <a:lnTo>
                                  <a:pt x="25" y="15"/>
                                </a:lnTo>
                                <a:lnTo>
                                  <a:pt x="25" y="23"/>
                                </a:lnTo>
                                <a:lnTo>
                                  <a:pt x="22" y="33"/>
                                </a:lnTo>
                                <a:lnTo>
                                  <a:pt x="17" y="43"/>
                                </a:lnTo>
                                <a:lnTo>
                                  <a:pt x="12" y="50"/>
                                </a:lnTo>
                                <a:lnTo>
                                  <a:pt x="2" y="55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48"/>
                                </a:lnTo>
                                <a:lnTo>
                                  <a:pt x="27" y="35"/>
                                </a:lnTo>
                                <a:lnTo>
                                  <a:pt x="3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Freeform 7816"/>
                        <wps:cNvSpPr>
                          <a:spLocks/>
                        </wps:cNvSpPr>
                        <wps:spPr bwMode="auto">
                          <a:xfrm>
                            <a:off x="6819" y="1055"/>
                            <a:ext cx="27" cy="53"/>
                          </a:xfrm>
                          <a:custGeom>
                            <a:avLst/>
                            <a:gdLst>
                              <a:gd name="T0" fmla="*/ 27 w 27"/>
                              <a:gd name="T1" fmla="*/ 18 h 53"/>
                              <a:gd name="T2" fmla="*/ 27 w 27"/>
                              <a:gd name="T3" fmla="*/ 8 h 53"/>
                              <a:gd name="T4" fmla="*/ 22 w 27"/>
                              <a:gd name="T5" fmla="*/ 0 h 53"/>
                              <a:gd name="T6" fmla="*/ 22 w 27"/>
                              <a:gd name="T7" fmla="*/ 3 h 53"/>
                              <a:gd name="T8" fmla="*/ 20 w 27"/>
                              <a:gd name="T9" fmla="*/ 5 h 53"/>
                              <a:gd name="T10" fmla="*/ 22 w 27"/>
                              <a:gd name="T11" fmla="*/ 10 h 53"/>
                              <a:gd name="T12" fmla="*/ 22 w 27"/>
                              <a:gd name="T13" fmla="*/ 18 h 53"/>
                              <a:gd name="T14" fmla="*/ 22 w 27"/>
                              <a:gd name="T15" fmla="*/ 25 h 53"/>
                              <a:gd name="T16" fmla="*/ 17 w 27"/>
                              <a:gd name="T17" fmla="*/ 33 h 53"/>
                              <a:gd name="T18" fmla="*/ 12 w 27"/>
                              <a:gd name="T19" fmla="*/ 40 h 53"/>
                              <a:gd name="T20" fmla="*/ 5 w 27"/>
                              <a:gd name="T21" fmla="*/ 45 h 53"/>
                              <a:gd name="T22" fmla="*/ 2 w 27"/>
                              <a:gd name="T23" fmla="*/ 48 h 53"/>
                              <a:gd name="T24" fmla="*/ 0 w 27"/>
                              <a:gd name="T25" fmla="*/ 53 h 53"/>
                              <a:gd name="T26" fmla="*/ 12 w 27"/>
                              <a:gd name="T27" fmla="*/ 48 h 53"/>
                              <a:gd name="T28" fmla="*/ 20 w 27"/>
                              <a:gd name="T29" fmla="*/ 40 h 53"/>
                              <a:gd name="T30" fmla="*/ 25 w 27"/>
                              <a:gd name="T31" fmla="*/ 28 h 53"/>
                              <a:gd name="T32" fmla="*/ 27 w 27"/>
                              <a:gd name="T33" fmla="*/ 1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7" y="18"/>
                                </a:moveTo>
                                <a:lnTo>
                                  <a:pt x="27" y="8"/>
                                </a:lnTo>
                                <a:lnTo>
                                  <a:pt x="22" y="0"/>
                                </a:lnTo>
                                <a:lnTo>
                                  <a:pt x="22" y="3"/>
                                </a:lnTo>
                                <a:lnTo>
                                  <a:pt x="20" y="5"/>
                                </a:lnTo>
                                <a:lnTo>
                                  <a:pt x="22" y="10"/>
                                </a:lnTo>
                                <a:lnTo>
                                  <a:pt x="22" y="18"/>
                                </a:lnTo>
                                <a:lnTo>
                                  <a:pt x="22" y="25"/>
                                </a:lnTo>
                                <a:lnTo>
                                  <a:pt x="17" y="33"/>
                                </a:lnTo>
                                <a:lnTo>
                                  <a:pt x="12" y="40"/>
                                </a:lnTo>
                                <a:lnTo>
                                  <a:pt x="5" y="45"/>
                                </a:lnTo>
                                <a:lnTo>
                                  <a:pt x="2" y="48"/>
                                </a:lnTo>
                                <a:lnTo>
                                  <a:pt x="0" y="53"/>
                                </a:lnTo>
                                <a:lnTo>
                                  <a:pt x="12" y="48"/>
                                </a:lnTo>
                                <a:lnTo>
                                  <a:pt x="20" y="40"/>
                                </a:lnTo>
                                <a:lnTo>
                                  <a:pt x="25" y="28"/>
                                </a:lnTo>
                                <a:lnTo>
                                  <a:pt x="2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Freeform 7817"/>
                        <wps:cNvSpPr>
                          <a:spLocks/>
                        </wps:cNvSpPr>
                        <wps:spPr bwMode="auto">
                          <a:xfrm>
                            <a:off x="6821" y="1058"/>
                            <a:ext cx="23" cy="47"/>
                          </a:xfrm>
                          <a:custGeom>
                            <a:avLst/>
                            <a:gdLst>
                              <a:gd name="T0" fmla="*/ 23 w 23"/>
                              <a:gd name="T1" fmla="*/ 15 h 47"/>
                              <a:gd name="T2" fmla="*/ 23 w 23"/>
                              <a:gd name="T3" fmla="*/ 7 h 47"/>
                              <a:gd name="T4" fmla="*/ 20 w 23"/>
                              <a:gd name="T5" fmla="*/ 0 h 47"/>
                              <a:gd name="T6" fmla="*/ 18 w 23"/>
                              <a:gd name="T7" fmla="*/ 2 h 47"/>
                              <a:gd name="T8" fmla="*/ 18 w 23"/>
                              <a:gd name="T9" fmla="*/ 7 h 47"/>
                              <a:gd name="T10" fmla="*/ 18 w 23"/>
                              <a:gd name="T11" fmla="*/ 10 h 47"/>
                              <a:gd name="T12" fmla="*/ 18 w 23"/>
                              <a:gd name="T13" fmla="*/ 15 h 47"/>
                              <a:gd name="T14" fmla="*/ 18 w 23"/>
                              <a:gd name="T15" fmla="*/ 22 h 47"/>
                              <a:gd name="T16" fmla="*/ 15 w 23"/>
                              <a:gd name="T17" fmla="*/ 27 h 47"/>
                              <a:gd name="T18" fmla="*/ 10 w 23"/>
                              <a:gd name="T19" fmla="*/ 35 h 47"/>
                              <a:gd name="T20" fmla="*/ 5 w 23"/>
                              <a:gd name="T21" fmla="*/ 40 h 47"/>
                              <a:gd name="T22" fmla="*/ 3 w 23"/>
                              <a:gd name="T23" fmla="*/ 42 h 47"/>
                              <a:gd name="T24" fmla="*/ 0 w 23"/>
                              <a:gd name="T25" fmla="*/ 47 h 47"/>
                              <a:gd name="T26" fmla="*/ 10 w 23"/>
                              <a:gd name="T27" fmla="*/ 42 h 47"/>
                              <a:gd name="T28" fmla="*/ 15 w 23"/>
                              <a:gd name="T29" fmla="*/ 35 h 47"/>
                              <a:gd name="T30" fmla="*/ 20 w 23"/>
                              <a:gd name="T31" fmla="*/ 25 h 47"/>
                              <a:gd name="T32" fmla="*/ 23 w 23"/>
                              <a:gd name="T33" fmla="*/ 15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23" y="15"/>
                                </a:move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lnTo>
                                  <a:pt x="18" y="2"/>
                                </a:lnTo>
                                <a:lnTo>
                                  <a:pt x="18" y="7"/>
                                </a:lnTo>
                                <a:lnTo>
                                  <a:pt x="18" y="10"/>
                                </a:lnTo>
                                <a:lnTo>
                                  <a:pt x="18" y="15"/>
                                </a:lnTo>
                                <a:lnTo>
                                  <a:pt x="18" y="22"/>
                                </a:lnTo>
                                <a:lnTo>
                                  <a:pt x="15" y="27"/>
                                </a:lnTo>
                                <a:lnTo>
                                  <a:pt x="10" y="35"/>
                                </a:lnTo>
                                <a:lnTo>
                                  <a:pt x="5" y="40"/>
                                </a:lnTo>
                                <a:lnTo>
                                  <a:pt x="3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2"/>
                                </a:lnTo>
                                <a:lnTo>
                                  <a:pt x="15" y="35"/>
                                </a:lnTo>
                                <a:lnTo>
                                  <a:pt x="20" y="25"/>
                                </a:lnTo>
                                <a:lnTo>
                                  <a:pt x="2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Freeform 7818"/>
                        <wps:cNvSpPr>
                          <a:spLocks/>
                        </wps:cNvSpPr>
                        <wps:spPr bwMode="auto">
                          <a:xfrm>
                            <a:off x="6824" y="1060"/>
                            <a:ext cx="17" cy="40"/>
                          </a:xfrm>
                          <a:custGeom>
                            <a:avLst/>
                            <a:gdLst>
                              <a:gd name="T0" fmla="*/ 17 w 17"/>
                              <a:gd name="T1" fmla="*/ 13 h 40"/>
                              <a:gd name="T2" fmla="*/ 17 w 17"/>
                              <a:gd name="T3" fmla="*/ 5 h 40"/>
                              <a:gd name="T4" fmla="*/ 15 w 17"/>
                              <a:gd name="T5" fmla="*/ 0 h 40"/>
                              <a:gd name="T6" fmla="*/ 15 w 17"/>
                              <a:gd name="T7" fmla="*/ 5 h 40"/>
                              <a:gd name="T8" fmla="*/ 12 w 17"/>
                              <a:gd name="T9" fmla="*/ 10 h 40"/>
                              <a:gd name="T10" fmla="*/ 12 w 17"/>
                              <a:gd name="T11" fmla="*/ 13 h 40"/>
                              <a:gd name="T12" fmla="*/ 10 w 17"/>
                              <a:gd name="T13" fmla="*/ 23 h 40"/>
                              <a:gd name="T14" fmla="*/ 5 w 17"/>
                              <a:gd name="T15" fmla="*/ 33 h 40"/>
                              <a:gd name="T16" fmla="*/ 2 w 17"/>
                              <a:gd name="T17" fmla="*/ 35 h 40"/>
                              <a:gd name="T18" fmla="*/ 0 w 17"/>
                              <a:gd name="T19" fmla="*/ 40 h 40"/>
                              <a:gd name="T20" fmla="*/ 7 w 17"/>
                              <a:gd name="T21" fmla="*/ 35 h 40"/>
                              <a:gd name="T22" fmla="*/ 12 w 17"/>
                              <a:gd name="T23" fmla="*/ 28 h 40"/>
                              <a:gd name="T24" fmla="*/ 17 w 17"/>
                              <a:gd name="T25" fmla="*/ 20 h 40"/>
                              <a:gd name="T26" fmla="*/ 17 w 17"/>
                              <a:gd name="T2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17" y="13"/>
                                </a:move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lnTo>
                                  <a:pt x="15" y="5"/>
                                </a:lnTo>
                                <a:lnTo>
                                  <a:pt x="12" y="10"/>
                                </a:lnTo>
                                <a:lnTo>
                                  <a:pt x="12" y="13"/>
                                </a:lnTo>
                                <a:lnTo>
                                  <a:pt x="10" y="23"/>
                                </a:lnTo>
                                <a:lnTo>
                                  <a:pt x="5" y="33"/>
                                </a:lnTo>
                                <a:lnTo>
                                  <a:pt x="2" y="35"/>
                                </a:lnTo>
                                <a:lnTo>
                                  <a:pt x="0" y="40"/>
                                </a:lnTo>
                                <a:lnTo>
                                  <a:pt x="7" y="35"/>
                                </a:lnTo>
                                <a:lnTo>
                                  <a:pt x="12" y="28"/>
                                </a:lnTo>
                                <a:lnTo>
                                  <a:pt x="17" y="20"/>
                                </a:lnTo>
                                <a:lnTo>
                                  <a:pt x="1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Freeform 7819"/>
                        <wps:cNvSpPr>
                          <a:spLocks/>
                        </wps:cNvSpPr>
                        <wps:spPr bwMode="auto">
                          <a:xfrm>
                            <a:off x="6826" y="1065"/>
                            <a:ext cx="13" cy="33"/>
                          </a:xfrm>
                          <a:custGeom>
                            <a:avLst/>
                            <a:gdLst>
                              <a:gd name="T0" fmla="*/ 13 w 13"/>
                              <a:gd name="T1" fmla="*/ 8 h 33"/>
                              <a:gd name="T2" fmla="*/ 13 w 13"/>
                              <a:gd name="T3" fmla="*/ 3 h 33"/>
                              <a:gd name="T4" fmla="*/ 13 w 13"/>
                              <a:gd name="T5" fmla="*/ 0 h 33"/>
                              <a:gd name="T6" fmla="*/ 5 w 13"/>
                              <a:gd name="T7" fmla="*/ 15 h 33"/>
                              <a:gd name="T8" fmla="*/ 0 w 13"/>
                              <a:gd name="T9" fmla="*/ 33 h 33"/>
                              <a:gd name="T10" fmla="*/ 5 w 13"/>
                              <a:gd name="T11" fmla="*/ 28 h 33"/>
                              <a:gd name="T12" fmla="*/ 10 w 13"/>
                              <a:gd name="T13" fmla="*/ 20 h 33"/>
                              <a:gd name="T14" fmla="*/ 13 w 13"/>
                              <a:gd name="T15" fmla="*/ 15 h 33"/>
                              <a:gd name="T16" fmla="*/ 13 w 13"/>
                              <a:gd name="T17" fmla="*/ 8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13" y="8"/>
                                </a:move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lnTo>
                                  <a:pt x="5" y="15"/>
                                </a:lnTo>
                                <a:lnTo>
                                  <a:pt x="0" y="33"/>
                                </a:lnTo>
                                <a:lnTo>
                                  <a:pt x="5" y="28"/>
                                </a:lnTo>
                                <a:lnTo>
                                  <a:pt x="10" y="20"/>
                                </a:lnTo>
                                <a:lnTo>
                                  <a:pt x="13" y="15"/>
                                </a:lnTo>
                                <a:lnTo>
                                  <a:pt x="13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Freeform 7820"/>
                        <wps:cNvSpPr>
                          <a:spLocks/>
                        </wps:cNvSpPr>
                        <wps:spPr bwMode="auto">
                          <a:xfrm>
                            <a:off x="6829" y="1070"/>
                            <a:ext cx="7" cy="23"/>
                          </a:xfrm>
                          <a:custGeom>
                            <a:avLst/>
                            <a:gdLst>
                              <a:gd name="T0" fmla="*/ 7 w 7"/>
                              <a:gd name="T1" fmla="*/ 3 h 23"/>
                              <a:gd name="T2" fmla="*/ 7 w 7"/>
                              <a:gd name="T3" fmla="*/ 0 h 23"/>
                              <a:gd name="T4" fmla="*/ 2 w 7"/>
                              <a:gd name="T5" fmla="*/ 10 h 23"/>
                              <a:gd name="T6" fmla="*/ 0 w 7"/>
                              <a:gd name="T7" fmla="*/ 23 h 23"/>
                              <a:gd name="T8" fmla="*/ 5 w 7"/>
                              <a:gd name="T9" fmla="*/ 13 h 23"/>
                              <a:gd name="T10" fmla="*/ 7 w 7"/>
                              <a:gd name="T1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7" y="3"/>
                                </a:move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7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Freeform 7821"/>
                        <wps:cNvSpPr>
                          <a:spLocks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28 w 110"/>
                              <a:gd name="T3" fmla="*/ 198 h 222"/>
                              <a:gd name="T4" fmla="*/ 48 w 110"/>
                              <a:gd name="T5" fmla="*/ 173 h 222"/>
                              <a:gd name="T6" fmla="*/ 65 w 110"/>
                              <a:gd name="T7" fmla="*/ 150 h 222"/>
                              <a:gd name="T8" fmla="*/ 77 w 110"/>
                              <a:gd name="T9" fmla="*/ 125 h 222"/>
                              <a:gd name="T10" fmla="*/ 87 w 110"/>
                              <a:gd name="T11" fmla="*/ 98 h 222"/>
                              <a:gd name="T12" fmla="*/ 95 w 110"/>
                              <a:gd name="T13" fmla="*/ 70 h 222"/>
                              <a:gd name="T14" fmla="*/ 102 w 110"/>
                              <a:gd name="T15" fmla="*/ 38 h 222"/>
                              <a:gd name="T16" fmla="*/ 110 w 110"/>
                              <a:gd name="T17" fmla="*/ 0 h 222"/>
                              <a:gd name="T18" fmla="*/ 107 w 110"/>
                              <a:gd name="T19" fmla="*/ 58 h 222"/>
                              <a:gd name="T20" fmla="*/ 105 w 110"/>
                              <a:gd name="T21" fmla="*/ 110 h 222"/>
                              <a:gd name="T22" fmla="*/ 102 w 110"/>
                              <a:gd name="T23" fmla="*/ 135 h 222"/>
                              <a:gd name="T24" fmla="*/ 95 w 110"/>
                              <a:gd name="T25" fmla="*/ 158 h 222"/>
                              <a:gd name="T26" fmla="*/ 85 w 110"/>
                              <a:gd name="T27" fmla="*/ 183 h 222"/>
                              <a:gd name="T28" fmla="*/ 70 w 110"/>
                              <a:gd name="T29" fmla="*/ 208 h 222"/>
                              <a:gd name="T30" fmla="*/ 53 w 110"/>
                              <a:gd name="T31" fmla="*/ 215 h 222"/>
                              <a:gd name="T32" fmla="*/ 35 w 110"/>
                              <a:gd name="T33" fmla="*/ 217 h 222"/>
                              <a:gd name="T34" fmla="*/ 18 w 110"/>
                              <a:gd name="T35" fmla="*/ 220 h 222"/>
                              <a:gd name="T36" fmla="*/ 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28" y="198"/>
                                </a:lnTo>
                                <a:lnTo>
                                  <a:pt x="48" y="173"/>
                                </a:lnTo>
                                <a:lnTo>
                                  <a:pt x="65" y="150"/>
                                </a:lnTo>
                                <a:lnTo>
                                  <a:pt x="77" y="125"/>
                                </a:lnTo>
                                <a:lnTo>
                                  <a:pt x="87" y="98"/>
                                </a:lnTo>
                                <a:lnTo>
                                  <a:pt x="95" y="70"/>
                                </a:lnTo>
                                <a:lnTo>
                                  <a:pt x="102" y="38"/>
                                </a:lnTo>
                                <a:lnTo>
                                  <a:pt x="110" y="0"/>
                                </a:lnTo>
                                <a:lnTo>
                                  <a:pt x="107" y="58"/>
                                </a:lnTo>
                                <a:lnTo>
                                  <a:pt x="105" y="110"/>
                                </a:lnTo>
                                <a:lnTo>
                                  <a:pt x="102" y="135"/>
                                </a:lnTo>
                                <a:lnTo>
                                  <a:pt x="95" y="158"/>
                                </a:lnTo>
                                <a:lnTo>
                                  <a:pt x="85" y="183"/>
                                </a:lnTo>
                                <a:lnTo>
                                  <a:pt x="70" y="208"/>
                                </a:lnTo>
                                <a:lnTo>
                                  <a:pt x="53" y="215"/>
                                </a:lnTo>
                                <a:lnTo>
                                  <a:pt x="35" y="217"/>
                                </a:lnTo>
                                <a:lnTo>
                                  <a:pt x="18" y="220"/>
                                </a:lnTo>
                                <a:lnTo>
                                  <a:pt x="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Freeform 7822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5 h 5"/>
                              <a:gd name="T6" fmla="*/ 3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Freeform 7823"/>
                        <wps:cNvSpPr>
                          <a:spLocks/>
                        </wps:cNvSpPr>
                        <wps:spPr bwMode="auto">
                          <a:xfrm>
                            <a:off x="6633" y="526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2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Freeform 7824"/>
                        <wps:cNvSpPr>
                          <a:spLocks noEditPoints="1"/>
                        </wps:cNvSpPr>
                        <wps:spPr bwMode="auto">
                          <a:xfrm>
                            <a:off x="6633" y="529"/>
                            <a:ext cx="52" cy="21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9"/>
                              <a:gd name="T2" fmla="*/ 0 w 52"/>
                              <a:gd name="T3" fmla="*/ 0 h 219"/>
                              <a:gd name="T4" fmla="*/ 2 w 52"/>
                              <a:gd name="T5" fmla="*/ 5 h 219"/>
                              <a:gd name="T6" fmla="*/ 5 w 52"/>
                              <a:gd name="T7" fmla="*/ 2 h 219"/>
                              <a:gd name="T8" fmla="*/ 0 w 52"/>
                              <a:gd name="T9" fmla="*/ 0 h 219"/>
                              <a:gd name="T10" fmla="*/ 49 w 52"/>
                              <a:gd name="T11" fmla="*/ 219 h 219"/>
                              <a:gd name="T12" fmla="*/ 49 w 52"/>
                              <a:gd name="T13" fmla="*/ 217 h 219"/>
                              <a:gd name="T14" fmla="*/ 52 w 52"/>
                              <a:gd name="T15" fmla="*/ 217 h 219"/>
                              <a:gd name="T16" fmla="*/ 49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9" y="219"/>
                                </a:moveTo>
                                <a:lnTo>
                                  <a:pt x="49" y="217"/>
                                </a:lnTo>
                                <a:lnTo>
                                  <a:pt x="52" y="217"/>
                                </a:lnTo>
                                <a:lnTo>
                                  <a:pt x="49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Freeform 7825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2" cy="217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7"/>
                              <a:gd name="T2" fmla="*/ 0 w 52"/>
                              <a:gd name="T3" fmla="*/ 0 h 217"/>
                              <a:gd name="T4" fmla="*/ 3 w 52"/>
                              <a:gd name="T5" fmla="*/ 3 h 217"/>
                              <a:gd name="T6" fmla="*/ 3 w 52"/>
                              <a:gd name="T7" fmla="*/ 3 h 217"/>
                              <a:gd name="T8" fmla="*/ 0 w 52"/>
                              <a:gd name="T9" fmla="*/ 0 h 217"/>
                              <a:gd name="T10" fmla="*/ 47 w 52"/>
                              <a:gd name="T11" fmla="*/ 217 h 217"/>
                              <a:gd name="T12" fmla="*/ 47 w 52"/>
                              <a:gd name="T13" fmla="*/ 212 h 217"/>
                              <a:gd name="T14" fmla="*/ 50 w 52"/>
                              <a:gd name="T15" fmla="*/ 212 h 217"/>
                              <a:gd name="T16" fmla="*/ 52 w 52"/>
                              <a:gd name="T17" fmla="*/ 212 h 217"/>
                              <a:gd name="T18" fmla="*/ 50 w 52"/>
                              <a:gd name="T19" fmla="*/ 215 h 217"/>
                              <a:gd name="T20" fmla="*/ 47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7" y="217"/>
                                </a:moveTo>
                                <a:lnTo>
                                  <a:pt x="47" y="212"/>
                                </a:lnTo>
                                <a:lnTo>
                                  <a:pt x="50" y="212"/>
                                </a:lnTo>
                                <a:lnTo>
                                  <a:pt x="52" y="212"/>
                                </a:lnTo>
                                <a:lnTo>
                                  <a:pt x="50" y="215"/>
                                </a:lnTo>
                                <a:lnTo>
                                  <a:pt x="47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Freeform 7826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5" cy="215"/>
                          </a:xfrm>
                          <a:custGeom>
                            <a:avLst/>
                            <a:gdLst>
                              <a:gd name="T0" fmla="*/ 3 w 55"/>
                              <a:gd name="T1" fmla="*/ 0 h 215"/>
                              <a:gd name="T2" fmla="*/ 0 w 55"/>
                              <a:gd name="T3" fmla="*/ 3 h 215"/>
                              <a:gd name="T4" fmla="*/ 3 w 55"/>
                              <a:gd name="T5" fmla="*/ 5 h 215"/>
                              <a:gd name="T6" fmla="*/ 5 w 55"/>
                              <a:gd name="T7" fmla="*/ 5 h 215"/>
                              <a:gd name="T8" fmla="*/ 3 w 55"/>
                              <a:gd name="T9" fmla="*/ 0 h 215"/>
                              <a:gd name="T10" fmla="*/ 47 w 55"/>
                              <a:gd name="T11" fmla="*/ 215 h 215"/>
                              <a:gd name="T12" fmla="*/ 50 w 55"/>
                              <a:gd name="T13" fmla="*/ 215 h 215"/>
                              <a:gd name="T14" fmla="*/ 52 w 55"/>
                              <a:gd name="T15" fmla="*/ 212 h 215"/>
                              <a:gd name="T16" fmla="*/ 55 w 55"/>
                              <a:gd name="T17" fmla="*/ 210 h 215"/>
                              <a:gd name="T18" fmla="*/ 52 w 55"/>
                              <a:gd name="T19" fmla="*/ 210 h 215"/>
                              <a:gd name="T20" fmla="*/ 47 w 55"/>
                              <a:gd name="T21" fmla="*/ 210 h 215"/>
                              <a:gd name="T22" fmla="*/ 47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215"/>
                                </a:moveTo>
                                <a:lnTo>
                                  <a:pt x="50" y="215"/>
                                </a:lnTo>
                                <a:lnTo>
                                  <a:pt x="52" y="212"/>
                                </a:lnTo>
                                <a:lnTo>
                                  <a:pt x="55" y="210"/>
                                </a:lnTo>
                                <a:lnTo>
                                  <a:pt x="52" y="210"/>
                                </a:lnTo>
                                <a:lnTo>
                                  <a:pt x="47" y="210"/>
                                </a:lnTo>
                                <a:lnTo>
                                  <a:pt x="47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Freeform 7827"/>
                        <wps:cNvSpPr>
                          <a:spLocks noEditPoints="1"/>
                        </wps:cNvSpPr>
                        <wps:spPr bwMode="auto">
                          <a:xfrm>
                            <a:off x="6638" y="534"/>
                            <a:ext cx="52" cy="20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09"/>
                              <a:gd name="T2" fmla="*/ 0 w 52"/>
                              <a:gd name="T3" fmla="*/ 0 h 209"/>
                              <a:gd name="T4" fmla="*/ 2 w 52"/>
                              <a:gd name="T5" fmla="*/ 5 h 209"/>
                              <a:gd name="T6" fmla="*/ 2 w 52"/>
                              <a:gd name="T7" fmla="*/ 5 h 209"/>
                              <a:gd name="T8" fmla="*/ 5 w 52"/>
                              <a:gd name="T9" fmla="*/ 5 h 209"/>
                              <a:gd name="T10" fmla="*/ 0 w 52"/>
                              <a:gd name="T11" fmla="*/ 0 h 209"/>
                              <a:gd name="T12" fmla="*/ 44 w 52"/>
                              <a:gd name="T13" fmla="*/ 209 h 209"/>
                              <a:gd name="T14" fmla="*/ 47 w 52"/>
                              <a:gd name="T15" fmla="*/ 209 h 209"/>
                              <a:gd name="T16" fmla="*/ 49 w 52"/>
                              <a:gd name="T17" fmla="*/ 209 h 209"/>
                              <a:gd name="T18" fmla="*/ 52 w 52"/>
                              <a:gd name="T19" fmla="*/ 207 h 209"/>
                              <a:gd name="T20" fmla="*/ 52 w 52"/>
                              <a:gd name="T21" fmla="*/ 204 h 209"/>
                              <a:gd name="T22" fmla="*/ 49 w 52"/>
                              <a:gd name="T23" fmla="*/ 204 h 209"/>
                              <a:gd name="T24" fmla="*/ 47 w 52"/>
                              <a:gd name="T25" fmla="*/ 204 h 209"/>
                              <a:gd name="T26" fmla="*/ 44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4" y="209"/>
                                </a:moveTo>
                                <a:lnTo>
                                  <a:pt x="47" y="209"/>
                                </a:lnTo>
                                <a:lnTo>
                                  <a:pt x="49" y="209"/>
                                </a:lnTo>
                                <a:lnTo>
                                  <a:pt x="52" y="207"/>
                                </a:lnTo>
                                <a:lnTo>
                                  <a:pt x="52" y="204"/>
                                </a:lnTo>
                                <a:lnTo>
                                  <a:pt x="49" y="204"/>
                                </a:lnTo>
                                <a:lnTo>
                                  <a:pt x="47" y="204"/>
                                </a:lnTo>
                                <a:lnTo>
                                  <a:pt x="44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Freeform 7828"/>
                        <wps:cNvSpPr>
                          <a:spLocks noEditPoints="1"/>
                        </wps:cNvSpPr>
                        <wps:spPr bwMode="auto">
                          <a:xfrm>
                            <a:off x="6638" y="536"/>
                            <a:ext cx="54" cy="205"/>
                          </a:xfrm>
                          <a:custGeom>
                            <a:avLst/>
                            <a:gdLst>
                              <a:gd name="T0" fmla="*/ 2 w 54"/>
                              <a:gd name="T1" fmla="*/ 0 h 205"/>
                              <a:gd name="T2" fmla="*/ 0 w 54"/>
                              <a:gd name="T3" fmla="*/ 0 h 205"/>
                              <a:gd name="T4" fmla="*/ 2 w 54"/>
                              <a:gd name="T5" fmla="*/ 5 h 205"/>
                              <a:gd name="T6" fmla="*/ 5 w 54"/>
                              <a:gd name="T7" fmla="*/ 5 h 205"/>
                              <a:gd name="T8" fmla="*/ 5 w 54"/>
                              <a:gd name="T9" fmla="*/ 5 h 205"/>
                              <a:gd name="T10" fmla="*/ 2 w 54"/>
                              <a:gd name="T11" fmla="*/ 0 h 205"/>
                              <a:gd name="T12" fmla="*/ 44 w 54"/>
                              <a:gd name="T13" fmla="*/ 205 h 205"/>
                              <a:gd name="T14" fmla="*/ 49 w 54"/>
                              <a:gd name="T15" fmla="*/ 205 h 205"/>
                              <a:gd name="T16" fmla="*/ 52 w 54"/>
                              <a:gd name="T17" fmla="*/ 205 h 205"/>
                              <a:gd name="T18" fmla="*/ 54 w 54"/>
                              <a:gd name="T19" fmla="*/ 202 h 205"/>
                              <a:gd name="T20" fmla="*/ 54 w 54"/>
                              <a:gd name="T21" fmla="*/ 200 h 205"/>
                              <a:gd name="T22" fmla="*/ 52 w 54"/>
                              <a:gd name="T23" fmla="*/ 200 h 205"/>
                              <a:gd name="T24" fmla="*/ 47 w 54"/>
                              <a:gd name="T25" fmla="*/ 200 h 205"/>
                              <a:gd name="T26" fmla="*/ 44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4" y="205"/>
                                </a:moveTo>
                                <a:lnTo>
                                  <a:pt x="49" y="205"/>
                                </a:lnTo>
                                <a:lnTo>
                                  <a:pt x="52" y="205"/>
                                </a:lnTo>
                                <a:lnTo>
                                  <a:pt x="54" y="202"/>
                                </a:lnTo>
                                <a:lnTo>
                                  <a:pt x="54" y="200"/>
                                </a:lnTo>
                                <a:lnTo>
                                  <a:pt x="52" y="200"/>
                                </a:lnTo>
                                <a:lnTo>
                                  <a:pt x="47" y="200"/>
                                </a:lnTo>
                                <a:lnTo>
                                  <a:pt x="44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Freeform 7829"/>
                        <wps:cNvSpPr>
                          <a:spLocks noEditPoints="1"/>
                        </wps:cNvSpPr>
                        <wps:spPr bwMode="auto">
                          <a:xfrm>
                            <a:off x="6640" y="539"/>
                            <a:ext cx="57" cy="199"/>
                          </a:xfrm>
                          <a:custGeom>
                            <a:avLst/>
                            <a:gdLst>
                              <a:gd name="T0" fmla="*/ 3 w 57"/>
                              <a:gd name="T1" fmla="*/ 0 h 199"/>
                              <a:gd name="T2" fmla="*/ 0 w 57"/>
                              <a:gd name="T3" fmla="*/ 0 h 199"/>
                              <a:gd name="T4" fmla="*/ 0 w 57"/>
                              <a:gd name="T5" fmla="*/ 0 h 199"/>
                              <a:gd name="T6" fmla="*/ 3 w 57"/>
                              <a:gd name="T7" fmla="*/ 5 h 199"/>
                              <a:gd name="T8" fmla="*/ 3 w 57"/>
                              <a:gd name="T9" fmla="*/ 5 h 199"/>
                              <a:gd name="T10" fmla="*/ 5 w 57"/>
                              <a:gd name="T11" fmla="*/ 5 h 199"/>
                              <a:gd name="T12" fmla="*/ 3 w 57"/>
                              <a:gd name="T13" fmla="*/ 0 h 199"/>
                              <a:gd name="T14" fmla="*/ 45 w 57"/>
                              <a:gd name="T15" fmla="*/ 199 h 199"/>
                              <a:gd name="T16" fmla="*/ 47 w 57"/>
                              <a:gd name="T17" fmla="*/ 199 h 199"/>
                              <a:gd name="T18" fmla="*/ 50 w 57"/>
                              <a:gd name="T19" fmla="*/ 199 h 199"/>
                              <a:gd name="T20" fmla="*/ 55 w 57"/>
                              <a:gd name="T21" fmla="*/ 197 h 199"/>
                              <a:gd name="T22" fmla="*/ 57 w 57"/>
                              <a:gd name="T23" fmla="*/ 194 h 199"/>
                              <a:gd name="T24" fmla="*/ 50 w 57"/>
                              <a:gd name="T25" fmla="*/ 194 h 199"/>
                              <a:gd name="T26" fmla="*/ 45 w 57"/>
                              <a:gd name="T27" fmla="*/ 194 h 199"/>
                              <a:gd name="T28" fmla="*/ 45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9"/>
                                </a:moveTo>
                                <a:lnTo>
                                  <a:pt x="47" y="199"/>
                                </a:lnTo>
                                <a:lnTo>
                                  <a:pt x="50" y="199"/>
                                </a:lnTo>
                                <a:lnTo>
                                  <a:pt x="55" y="197"/>
                                </a:lnTo>
                                <a:lnTo>
                                  <a:pt x="57" y="194"/>
                                </a:lnTo>
                                <a:lnTo>
                                  <a:pt x="50" y="194"/>
                                </a:lnTo>
                                <a:lnTo>
                                  <a:pt x="45" y="194"/>
                                </a:lnTo>
                                <a:lnTo>
                                  <a:pt x="45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Freeform 7830"/>
                        <wps:cNvSpPr>
                          <a:spLocks noEditPoints="1"/>
                        </wps:cNvSpPr>
                        <wps:spPr bwMode="auto">
                          <a:xfrm>
                            <a:off x="6640" y="541"/>
                            <a:ext cx="60" cy="195"/>
                          </a:xfrm>
                          <a:custGeom>
                            <a:avLst/>
                            <a:gdLst>
                              <a:gd name="T0" fmla="*/ 3 w 60"/>
                              <a:gd name="T1" fmla="*/ 0 h 195"/>
                              <a:gd name="T2" fmla="*/ 3 w 60"/>
                              <a:gd name="T3" fmla="*/ 0 h 195"/>
                              <a:gd name="T4" fmla="*/ 0 w 60"/>
                              <a:gd name="T5" fmla="*/ 0 h 195"/>
                              <a:gd name="T6" fmla="*/ 3 w 60"/>
                              <a:gd name="T7" fmla="*/ 5 h 195"/>
                              <a:gd name="T8" fmla="*/ 5 w 60"/>
                              <a:gd name="T9" fmla="*/ 5 h 195"/>
                              <a:gd name="T10" fmla="*/ 8 w 60"/>
                              <a:gd name="T11" fmla="*/ 3 h 195"/>
                              <a:gd name="T12" fmla="*/ 3 w 60"/>
                              <a:gd name="T13" fmla="*/ 0 h 195"/>
                              <a:gd name="T14" fmla="*/ 45 w 60"/>
                              <a:gd name="T15" fmla="*/ 195 h 195"/>
                              <a:gd name="T16" fmla="*/ 50 w 60"/>
                              <a:gd name="T17" fmla="*/ 195 h 195"/>
                              <a:gd name="T18" fmla="*/ 52 w 60"/>
                              <a:gd name="T19" fmla="*/ 195 h 195"/>
                              <a:gd name="T20" fmla="*/ 57 w 60"/>
                              <a:gd name="T21" fmla="*/ 192 h 195"/>
                              <a:gd name="T22" fmla="*/ 60 w 60"/>
                              <a:gd name="T23" fmla="*/ 187 h 195"/>
                              <a:gd name="T24" fmla="*/ 52 w 60"/>
                              <a:gd name="T25" fmla="*/ 190 h 195"/>
                              <a:gd name="T26" fmla="*/ 45 w 60"/>
                              <a:gd name="T27" fmla="*/ 190 h 195"/>
                              <a:gd name="T28" fmla="*/ 45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3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5"/>
                                </a:moveTo>
                                <a:lnTo>
                                  <a:pt x="50" y="195"/>
                                </a:lnTo>
                                <a:lnTo>
                                  <a:pt x="52" y="195"/>
                                </a:lnTo>
                                <a:lnTo>
                                  <a:pt x="57" y="192"/>
                                </a:lnTo>
                                <a:lnTo>
                                  <a:pt x="60" y="187"/>
                                </a:lnTo>
                                <a:lnTo>
                                  <a:pt x="52" y="190"/>
                                </a:lnTo>
                                <a:lnTo>
                                  <a:pt x="45" y="190"/>
                                </a:lnTo>
                                <a:lnTo>
                                  <a:pt x="45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Freeform 7831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59" cy="189"/>
                          </a:xfrm>
                          <a:custGeom>
                            <a:avLst/>
                            <a:gdLst>
                              <a:gd name="T0" fmla="*/ 2 w 59"/>
                              <a:gd name="T1" fmla="*/ 0 h 189"/>
                              <a:gd name="T2" fmla="*/ 0 w 59"/>
                              <a:gd name="T3" fmla="*/ 0 h 189"/>
                              <a:gd name="T4" fmla="*/ 0 w 59"/>
                              <a:gd name="T5" fmla="*/ 0 h 189"/>
                              <a:gd name="T6" fmla="*/ 2 w 59"/>
                              <a:gd name="T7" fmla="*/ 5 h 189"/>
                              <a:gd name="T8" fmla="*/ 2 w 59"/>
                              <a:gd name="T9" fmla="*/ 2 h 189"/>
                              <a:gd name="T10" fmla="*/ 5 w 59"/>
                              <a:gd name="T11" fmla="*/ 2 h 189"/>
                              <a:gd name="T12" fmla="*/ 2 w 59"/>
                              <a:gd name="T13" fmla="*/ 0 h 189"/>
                              <a:gd name="T14" fmla="*/ 42 w 59"/>
                              <a:gd name="T15" fmla="*/ 189 h 189"/>
                              <a:gd name="T16" fmla="*/ 47 w 59"/>
                              <a:gd name="T17" fmla="*/ 189 h 189"/>
                              <a:gd name="T18" fmla="*/ 54 w 59"/>
                              <a:gd name="T19" fmla="*/ 189 h 189"/>
                              <a:gd name="T20" fmla="*/ 57 w 59"/>
                              <a:gd name="T21" fmla="*/ 184 h 189"/>
                              <a:gd name="T22" fmla="*/ 59 w 59"/>
                              <a:gd name="T23" fmla="*/ 182 h 189"/>
                              <a:gd name="T24" fmla="*/ 49 w 59"/>
                              <a:gd name="T25" fmla="*/ 184 h 189"/>
                              <a:gd name="T26" fmla="*/ 42 w 59"/>
                              <a:gd name="T27" fmla="*/ 184 h 189"/>
                              <a:gd name="T28" fmla="*/ 42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2" y="189"/>
                                </a:moveTo>
                                <a:lnTo>
                                  <a:pt x="47" y="189"/>
                                </a:lnTo>
                                <a:lnTo>
                                  <a:pt x="54" y="189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49" y="184"/>
                                </a:lnTo>
                                <a:lnTo>
                                  <a:pt x="42" y="184"/>
                                </a:lnTo>
                                <a:lnTo>
                                  <a:pt x="42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Freeform 7832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62" cy="187"/>
                          </a:xfrm>
                          <a:custGeom>
                            <a:avLst/>
                            <a:gdLst>
                              <a:gd name="T0" fmla="*/ 5 w 62"/>
                              <a:gd name="T1" fmla="*/ 0 h 187"/>
                              <a:gd name="T2" fmla="*/ 2 w 62"/>
                              <a:gd name="T3" fmla="*/ 2 h 187"/>
                              <a:gd name="T4" fmla="*/ 0 w 62"/>
                              <a:gd name="T5" fmla="*/ 2 h 187"/>
                              <a:gd name="T6" fmla="*/ 2 w 62"/>
                              <a:gd name="T7" fmla="*/ 7 h 187"/>
                              <a:gd name="T8" fmla="*/ 5 w 62"/>
                              <a:gd name="T9" fmla="*/ 5 h 187"/>
                              <a:gd name="T10" fmla="*/ 7 w 62"/>
                              <a:gd name="T11" fmla="*/ 5 h 187"/>
                              <a:gd name="T12" fmla="*/ 5 w 62"/>
                              <a:gd name="T13" fmla="*/ 0 h 187"/>
                              <a:gd name="T14" fmla="*/ 42 w 62"/>
                              <a:gd name="T15" fmla="*/ 187 h 187"/>
                              <a:gd name="T16" fmla="*/ 49 w 62"/>
                              <a:gd name="T17" fmla="*/ 187 h 187"/>
                              <a:gd name="T18" fmla="*/ 57 w 62"/>
                              <a:gd name="T19" fmla="*/ 184 h 187"/>
                              <a:gd name="T20" fmla="*/ 59 w 62"/>
                              <a:gd name="T21" fmla="*/ 182 h 187"/>
                              <a:gd name="T22" fmla="*/ 62 w 62"/>
                              <a:gd name="T23" fmla="*/ 179 h 187"/>
                              <a:gd name="T24" fmla="*/ 52 w 62"/>
                              <a:gd name="T25" fmla="*/ 182 h 187"/>
                              <a:gd name="T26" fmla="*/ 42 w 62"/>
                              <a:gd name="T27" fmla="*/ 182 h 187"/>
                              <a:gd name="T28" fmla="*/ 42 w 62"/>
                              <a:gd name="T29" fmla="*/ 184 h 187"/>
                              <a:gd name="T30" fmla="*/ 42 w 62"/>
                              <a:gd name="T31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87"/>
                                </a:moveTo>
                                <a:lnTo>
                                  <a:pt x="49" y="187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62" y="179"/>
                                </a:lnTo>
                                <a:lnTo>
                                  <a:pt x="52" y="182"/>
                                </a:lnTo>
                                <a:lnTo>
                                  <a:pt x="42" y="182"/>
                                </a:lnTo>
                                <a:lnTo>
                                  <a:pt x="42" y="184"/>
                                </a:lnTo>
                                <a:lnTo>
                                  <a:pt x="42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Freeform 7833"/>
                        <wps:cNvSpPr>
                          <a:spLocks noEditPoints="1"/>
                        </wps:cNvSpPr>
                        <wps:spPr bwMode="auto">
                          <a:xfrm>
                            <a:off x="6645" y="546"/>
                            <a:ext cx="62" cy="182"/>
                          </a:xfrm>
                          <a:custGeom>
                            <a:avLst/>
                            <a:gdLst>
                              <a:gd name="T0" fmla="*/ 3 w 62"/>
                              <a:gd name="T1" fmla="*/ 0 h 182"/>
                              <a:gd name="T2" fmla="*/ 0 w 62"/>
                              <a:gd name="T3" fmla="*/ 0 h 182"/>
                              <a:gd name="T4" fmla="*/ 0 w 62"/>
                              <a:gd name="T5" fmla="*/ 3 h 182"/>
                              <a:gd name="T6" fmla="*/ 3 w 62"/>
                              <a:gd name="T7" fmla="*/ 5 h 182"/>
                              <a:gd name="T8" fmla="*/ 5 w 62"/>
                              <a:gd name="T9" fmla="*/ 5 h 182"/>
                              <a:gd name="T10" fmla="*/ 8 w 62"/>
                              <a:gd name="T11" fmla="*/ 5 h 182"/>
                              <a:gd name="T12" fmla="*/ 3 w 62"/>
                              <a:gd name="T13" fmla="*/ 0 h 182"/>
                              <a:gd name="T14" fmla="*/ 40 w 62"/>
                              <a:gd name="T15" fmla="*/ 182 h 182"/>
                              <a:gd name="T16" fmla="*/ 47 w 62"/>
                              <a:gd name="T17" fmla="*/ 182 h 182"/>
                              <a:gd name="T18" fmla="*/ 57 w 62"/>
                              <a:gd name="T19" fmla="*/ 180 h 182"/>
                              <a:gd name="T20" fmla="*/ 60 w 62"/>
                              <a:gd name="T21" fmla="*/ 177 h 182"/>
                              <a:gd name="T22" fmla="*/ 62 w 62"/>
                              <a:gd name="T23" fmla="*/ 172 h 182"/>
                              <a:gd name="T24" fmla="*/ 52 w 62"/>
                              <a:gd name="T25" fmla="*/ 177 h 182"/>
                              <a:gd name="T26" fmla="*/ 40 w 62"/>
                              <a:gd name="T27" fmla="*/ 177 h 182"/>
                              <a:gd name="T28" fmla="*/ 40 w 62"/>
                              <a:gd name="T29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0" y="182"/>
                                </a:moveTo>
                                <a:lnTo>
                                  <a:pt x="47" y="182"/>
                                </a:lnTo>
                                <a:lnTo>
                                  <a:pt x="57" y="180"/>
                                </a:lnTo>
                                <a:lnTo>
                                  <a:pt x="60" y="177"/>
                                </a:lnTo>
                                <a:lnTo>
                                  <a:pt x="62" y="172"/>
                                </a:lnTo>
                                <a:lnTo>
                                  <a:pt x="52" y="177"/>
                                </a:lnTo>
                                <a:lnTo>
                                  <a:pt x="40" y="177"/>
                                </a:lnTo>
                                <a:lnTo>
                                  <a:pt x="40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Freeform 7834"/>
                        <wps:cNvSpPr>
                          <a:spLocks noEditPoints="1"/>
                        </wps:cNvSpPr>
                        <wps:spPr bwMode="auto">
                          <a:xfrm>
                            <a:off x="6645" y="549"/>
                            <a:ext cx="65" cy="177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77"/>
                              <a:gd name="T2" fmla="*/ 3 w 65"/>
                              <a:gd name="T3" fmla="*/ 0 h 177"/>
                              <a:gd name="T4" fmla="*/ 0 w 65"/>
                              <a:gd name="T5" fmla="*/ 2 h 177"/>
                              <a:gd name="T6" fmla="*/ 3 w 65"/>
                              <a:gd name="T7" fmla="*/ 5 h 177"/>
                              <a:gd name="T8" fmla="*/ 5 w 65"/>
                              <a:gd name="T9" fmla="*/ 5 h 177"/>
                              <a:gd name="T10" fmla="*/ 8 w 65"/>
                              <a:gd name="T11" fmla="*/ 5 h 177"/>
                              <a:gd name="T12" fmla="*/ 5 w 65"/>
                              <a:gd name="T13" fmla="*/ 0 h 177"/>
                              <a:gd name="T14" fmla="*/ 40 w 65"/>
                              <a:gd name="T15" fmla="*/ 177 h 177"/>
                              <a:gd name="T16" fmla="*/ 50 w 65"/>
                              <a:gd name="T17" fmla="*/ 177 h 177"/>
                              <a:gd name="T18" fmla="*/ 60 w 65"/>
                              <a:gd name="T19" fmla="*/ 174 h 177"/>
                              <a:gd name="T20" fmla="*/ 62 w 65"/>
                              <a:gd name="T21" fmla="*/ 169 h 177"/>
                              <a:gd name="T22" fmla="*/ 65 w 65"/>
                              <a:gd name="T23" fmla="*/ 167 h 177"/>
                              <a:gd name="T24" fmla="*/ 52 w 65"/>
                              <a:gd name="T25" fmla="*/ 169 h 177"/>
                              <a:gd name="T26" fmla="*/ 40 w 65"/>
                              <a:gd name="T27" fmla="*/ 172 h 177"/>
                              <a:gd name="T28" fmla="*/ 40 w 65"/>
                              <a:gd name="T29" fmla="*/ 174 h 177"/>
                              <a:gd name="T30" fmla="*/ 40 w 65"/>
                              <a:gd name="T31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77"/>
                                </a:moveTo>
                                <a:lnTo>
                                  <a:pt x="50" y="177"/>
                                </a:lnTo>
                                <a:lnTo>
                                  <a:pt x="60" y="174"/>
                                </a:lnTo>
                                <a:lnTo>
                                  <a:pt x="62" y="169"/>
                                </a:lnTo>
                                <a:lnTo>
                                  <a:pt x="65" y="167"/>
                                </a:lnTo>
                                <a:lnTo>
                                  <a:pt x="52" y="169"/>
                                </a:lnTo>
                                <a:lnTo>
                                  <a:pt x="40" y="172"/>
                                </a:lnTo>
                                <a:lnTo>
                                  <a:pt x="40" y="174"/>
                                </a:lnTo>
                                <a:lnTo>
                                  <a:pt x="4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Freeform 7835"/>
                        <wps:cNvSpPr>
                          <a:spLocks noEditPoints="1"/>
                        </wps:cNvSpPr>
                        <wps:spPr bwMode="auto">
                          <a:xfrm>
                            <a:off x="6648" y="551"/>
                            <a:ext cx="64" cy="172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72"/>
                              <a:gd name="T2" fmla="*/ 2 w 64"/>
                              <a:gd name="T3" fmla="*/ 0 h 172"/>
                              <a:gd name="T4" fmla="*/ 0 w 64"/>
                              <a:gd name="T5" fmla="*/ 0 h 172"/>
                              <a:gd name="T6" fmla="*/ 2 w 64"/>
                              <a:gd name="T7" fmla="*/ 5 h 172"/>
                              <a:gd name="T8" fmla="*/ 5 w 64"/>
                              <a:gd name="T9" fmla="*/ 5 h 172"/>
                              <a:gd name="T10" fmla="*/ 7 w 64"/>
                              <a:gd name="T11" fmla="*/ 5 h 172"/>
                              <a:gd name="T12" fmla="*/ 5 w 64"/>
                              <a:gd name="T13" fmla="*/ 0 h 172"/>
                              <a:gd name="T14" fmla="*/ 37 w 64"/>
                              <a:gd name="T15" fmla="*/ 172 h 172"/>
                              <a:gd name="T16" fmla="*/ 49 w 64"/>
                              <a:gd name="T17" fmla="*/ 172 h 172"/>
                              <a:gd name="T18" fmla="*/ 59 w 64"/>
                              <a:gd name="T19" fmla="*/ 167 h 172"/>
                              <a:gd name="T20" fmla="*/ 62 w 64"/>
                              <a:gd name="T21" fmla="*/ 165 h 172"/>
                              <a:gd name="T22" fmla="*/ 64 w 64"/>
                              <a:gd name="T23" fmla="*/ 160 h 172"/>
                              <a:gd name="T24" fmla="*/ 52 w 64"/>
                              <a:gd name="T25" fmla="*/ 165 h 172"/>
                              <a:gd name="T26" fmla="*/ 37 w 64"/>
                              <a:gd name="T27" fmla="*/ 167 h 172"/>
                              <a:gd name="T28" fmla="*/ 37 w 64"/>
                              <a:gd name="T29" fmla="*/ 170 h 172"/>
                              <a:gd name="T30" fmla="*/ 37 w 64"/>
                              <a:gd name="T31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72"/>
                                </a:moveTo>
                                <a:lnTo>
                                  <a:pt x="49" y="172"/>
                                </a:lnTo>
                                <a:lnTo>
                                  <a:pt x="59" y="167"/>
                                </a:lnTo>
                                <a:lnTo>
                                  <a:pt x="62" y="165"/>
                                </a:lnTo>
                                <a:lnTo>
                                  <a:pt x="64" y="160"/>
                                </a:lnTo>
                                <a:lnTo>
                                  <a:pt x="52" y="165"/>
                                </a:lnTo>
                                <a:lnTo>
                                  <a:pt x="37" y="167"/>
                                </a:lnTo>
                                <a:lnTo>
                                  <a:pt x="37" y="170"/>
                                </a:lnTo>
                                <a:lnTo>
                                  <a:pt x="37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Freeform 7836"/>
                        <wps:cNvSpPr>
                          <a:spLocks noEditPoints="1"/>
                        </wps:cNvSpPr>
                        <wps:spPr bwMode="auto">
                          <a:xfrm>
                            <a:off x="6648" y="554"/>
                            <a:ext cx="64" cy="167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67"/>
                              <a:gd name="T2" fmla="*/ 2 w 64"/>
                              <a:gd name="T3" fmla="*/ 0 h 167"/>
                              <a:gd name="T4" fmla="*/ 0 w 64"/>
                              <a:gd name="T5" fmla="*/ 0 h 167"/>
                              <a:gd name="T6" fmla="*/ 2 w 64"/>
                              <a:gd name="T7" fmla="*/ 2 h 167"/>
                              <a:gd name="T8" fmla="*/ 2 w 64"/>
                              <a:gd name="T9" fmla="*/ 5 h 167"/>
                              <a:gd name="T10" fmla="*/ 5 w 64"/>
                              <a:gd name="T11" fmla="*/ 5 h 167"/>
                              <a:gd name="T12" fmla="*/ 9 w 64"/>
                              <a:gd name="T13" fmla="*/ 2 h 167"/>
                              <a:gd name="T14" fmla="*/ 5 w 64"/>
                              <a:gd name="T15" fmla="*/ 0 h 167"/>
                              <a:gd name="T16" fmla="*/ 37 w 64"/>
                              <a:gd name="T17" fmla="*/ 167 h 167"/>
                              <a:gd name="T18" fmla="*/ 49 w 64"/>
                              <a:gd name="T19" fmla="*/ 164 h 167"/>
                              <a:gd name="T20" fmla="*/ 62 w 64"/>
                              <a:gd name="T21" fmla="*/ 162 h 167"/>
                              <a:gd name="T22" fmla="*/ 64 w 64"/>
                              <a:gd name="T23" fmla="*/ 157 h 167"/>
                              <a:gd name="T24" fmla="*/ 64 w 64"/>
                              <a:gd name="T25" fmla="*/ 154 h 167"/>
                              <a:gd name="T26" fmla="*/ 52 w 64"/>
                              <a:gd name="T27" fmla="*/ 159 h 167"/>
                              <a:gd name="T28" fmla="*/ 37 w 64"/>
                              <a:gd name="T29" fmla="*/ 162 h 167"/>
                              <a:gd name="T30" fmla="*/ 37 w 64"/>
                              <a:gd name="T31" fmla="*/ 164 h 167"/>
                              <a:gd name="T32" fmla="*/ 37 w 64"/>
                              <a:gd name="T33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9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67"/>
                                </a:moveTo>
                                <a:lnTo>
                                  <a:pt x="49" y="164"/>
                                </a:lnTo>
                                <a:lnTo>
                                  <a:pt x="62" y="162"/>
                                </a:lnTo>
                                <a:lnTo>
                                  <a:pt x="64" y="157"/>
                                </a:lnTo>
                                <a:lnTo>
                                  <a:pt x="64" y="154"/>
                                </a:lnTo>
                                <a:lnTo>
                                  <a:pt x="52" y="159"/>
                                </a:lnTo>
                                <a:lnTo>
                                  <a:pt x="37" y="162"/>
                                </a:lnTo>
                                <a:lnTo>
                                  <a:pt x="37" y="164"/>
                                </a:lnTo>
                                <a:lnTo>
                                  <a:pt x="37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Freeform 7837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5" cy="162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62"/>
                              <a:gd name="T2" fmla="*/ 3 w 65"/>
                              <a:gd name="T3" fmla="*/ 0 h 162"/>
                              <a:gd name="T4" fmla="*/ 0 w 65"/>
                              <a:gd name="T5" fmla="*/ 0 h 162"/>
                              <a:gd name="T6" fmla="*/ 3 w 65"/>
                              <a:gd name="T7" fmla="*/ 5 h 162"/>
                              <a:gd name="T8" fmla="*/ 5 w 65"/>
                              <a:gd name="T9" fmla="*/ 5 h 162"/>
                              <a:gd name="T10" fmla="*/ 7 w 65"/>
                              <a:gd name="T11" fmla="*/ 3 h 162"/>
                              <a:gd name="T12" fmla="*/ 5 w 65"/>
                              <a:gd name="T13" fmla="*/ 0 h 162"/>
                              <a:gd name="T14" fmla="*/ 35 w 65"/>
                              <a:gd name="T15" fmla="*/ 162 h 162"/>
                              <a:gd name="T16" fmla="*/ 50 w 65"/>
                              <a:gd name="T17" fmla="*/ 160 h 162"/>
                              <a:gd name="T18" fmla="*/ 62 w 65"/>
                              <a:gd name="T19" fmla="*/ 155 h 162"/>
                              <a:gd name="T20" fmla="*/ 62 w 65"/>
                              <a:gd name="T21" fmla="*/ 152 h 162"/>
                              <a:gd name="T22" fmla="*/ 65 w 65"/>
                              <a:gd name="T23" fmla="*/ 147 h 162"/>
                              <a:gd name="T24" fmla="*/ 52 w 65"/>
                              <a:gd name="T25" fmla="*/ 155 h 162"/>
                              <a:gd name="T26" fmla="*/ 37 w 65"/>
                              <a:gd name="T27" fmla="*/ 157 h 162"/>
                              <a:gd name="T28" fmla="*/ 35 w 65"/>
                              <a:gd name="T29" fmla="*/ 160 h 162"/>
                              <a:gd name="T30" fmla="*/ 35 w 65"/>
                              <a:gd name="T31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62"/>
                                </a:moveTo>
                                <a:lnTo>
                                  <a:pt x="50" y="160"/>
                                </a:lnTo>
                                <a:lnTo>
                                  <a:pt x="62" y="155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52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lnTo>
                                  <a:pt x="35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Freeform 7838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7" cy="160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60"/>
                              <a:gd name="T2" fmla="*/ 3 w 67"/>
                              <a:gd name="T3" fmla="*/ 3 h 160"/>
                              <a:gd name="T4" fmla="*/ 0 w 67"/>
                              <a:gd name="T5" fmla="*/ 3 h 160"/>
                              <a:gd name="T6" fmla="*/ 3 w 67"/>
                              <a:gd name="T7" fmla="*/ 8 h 160"/>
                              <a:gd name="T8" fmla="*/ 5 w 67"/>
                              <a:gd name="T9" fmla="*/ 5 h 160"/>
                              <a:gd name="T10" fmla="*/ 10 w 67"/>
                              <a:gd name="T11" fmla="*/ 5 h 160"/>
                              <a:gd name="T12" fmla="*/ 7 w 67"/>
                              <a:gd name="T13" fmla="*/ 0 h 160"/>
                              <a:gd name="T14" fmla="*/ 35 w 67"/>
                              <a:gd name="T15" fmla="*/ 160 h 160"/>
                              <a:gd name="T16" fmla="*/ 50 w 67"/>
                              <a:gd name="T17" fmla="*/ 157 h 160"/>
                              <a:gd name="T18" fmla="*/ 62 w 67"/>
                              <a:gd name="T19" fmla="*/ 152 h 160"/>
                              <a:gd name="T20" fmla="*/ 65 w 67"/>
                              <a:gd name="T21" fmla="*/ 147 h 160"/>
                              <a:gd name="T22" fmla="*/ 67 w 67"/>
                              <a:gd name="T23" fmla="*/ 142 h 160"/>
                              <a:gd name="T24" fmla="*/ 52 w 67"/>
                              <a:gd name="T25" fmla="*/ 152 h 160"/>
                              <a:gd name="T26" fmla="*/ 37 w 67"/>
                              <a:gd name="T27" fmla="*/ 155 h 160"/>
                              <a:gd name="T28" fmla="*/ 37 w 67"/>
                              <a:gd name="T29" fmla="*/ 157 h 160"/>
                              <a:gd name="T30" fmla="*/ 35 w 67"/>
                              <a:gd name="T31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7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5" y="160"/>
                                </a:moveTo>
                                <a:lnTo>
                                  <a:pt x="50" y="157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67" y="142"/>
                                </a:lnTo>
                                <a:lnTo>
                                  <a:pt x="52" y="152"/>
                                </a:lnTo>
                                <a:lnTo>
                                  <a:pt x="37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Freeform 7839"/>
                        <wps:cNvSpPr>
                          <a:spLocks noEditPoints="1"/>
                        </wps:cNvSpPr>
                        <wps:spPr bwMode="auto">
                          <a:xfrm>
                            <a:off x="6653" y="559"/>
                            <a:ext cx="64" cy="154"/>
                          </a:xfrm>
                          <a:custGeom>
                            <a:avLst/>
                            <a:gdLst>
                              <a:gd name="T0" fmla="*/ 4 w 64"/>
                              <a:gd name="T1" fmla="*/ 0 h 154"/>
                              <a:gd name="T2" fmla="*/ 2 w 64"/>
                              <a:gd name="T3" fmla="*/ 2 h 154"/>
                              <a:gd name="T4" fmla="*/ 0 w 64"/>
                              <a:gd name="T5" fmla="*/ 2 h 154"/>
                              <a:gd name="T6" fmla="*/ 0 w 64"/>
                              <a:gd name="T7" fmla="*/ 7 h 154"/>
                              <a:gd name="T8" fmla="*/ 4 w 64"/>
                              <a:gd name="T9" fmla="*/ 5 h 154"/>
                              <a:gd name="T10" fmla="*/ 9 w 64"/>
                              <a:gd name="T11" fmla="*/ 5 h 154"/>
                              <a:gd name="T12" fmla="*/ 4 w 64"/>
                              <a:gd name="T13" fmla="*/ 0 h 154"/>
                              <a:gd name="T14" fmla="*/ 34 w 64"/>
                              <a:gd name="T15" fmla="*/ 154 h 154"/>
                              <a:gd name="T16" fmla="*/ 49 w 64"/>
                              <a:gd name="T17" fmla="*/ 152 h 154"/>
                              <a:gd name="T18" fmla="*/ 62 w 64"/>
                              <a:gd name="T19" fmla="*/ 144 h 154"/>
                              <a:gd name="T20" fmla="*/ 64 w 64"/>
                              <a:gd name="T21" fmla="*/ 142 h 154"/>
                              <a:gd name="T22" fmla="*/ 64 w 64"/>
                              <a:gd name="T23" fmla="*/ 137 h 154"/>
                              <a:gd name="T24" fmla="*/ 64 w 64"/>
                              <a:gd name="T25" fmla="*/ 137 h 154"/>
                              <a:gd name="T26" fmla="*/ 49 w 64"/>
                              <a:gd name="T27" fmla="*/ 144 h 154"/>
                              <a:gd name="T28" fmla="*/ 34 w 64"/>
                              <a:gd name="T29" fmla="*/ 149 h 154"/>
                              <a:gd name="T30" fmla="*/ 34 w 64"/>
                              <a:gd name="T31" fmla="*/ 152 h 154"/>
                              <a:gd name="T32" fmla="*/ 34 w 64"/>
                              <a:gd name="T33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54">
                                <a:moveTo>
                                  <a:pt x="4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4" y="5"/>
                                </a:lnTo>
                                <a:lnTo>
                                  <a:pt x="9" y="5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34" y="154"/>
                                </a:moveTo>
                                <a:lnTo>
                                  <a:pt x="49" y="152"/>
                                </a:lnTo>
                                <a:lnTo>
                                  <a:pt x="62" y="144"/>
                                </a:lnTo>
                                <a:lnTo>
                                  <a:pt x="64" y="142"/>
                                </a:lnTo>
                                <a:lnTo>
                                  <a:pt x="64" y="137"/>
                                </a:lnTo>
                                <a:lnTo>
                                  <a:pt x="64" y="137"/>
                                </a:lnTo>
                                <a:lnTo>
                                  <a:pt x="49" y="144"/>
                                </a:lnTo>
                                <a:lnTo>
                                  <a:pt x="34" y="149"/>
                                </a:lnTo>
                                <a:lnTo>
                                  <a:pt x="34" y="152"/>
                                </a:lnTo>
                                <a:lnTo>
                                  <a:pt x="34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Freeform 7840"/>
                        <wps:cNvSpPr>
                          <a:spLocks noEditPoints="1"/>
                        </wps:cNvSpPr>
                        <wps:spPr bwMode="auto">
                          <a:xfrm>
                            <a:off x="6653" y="561"/>
                            <a:ext cx="64" cy="150"/>
                          </a:xfrm>
                          <a:custGeom>
                            <a:avLst/>
                            <a:gdLst>
                              <a:gd name="T0" fmla="*/ 7 w 64"/>
                              <a:gd name="T1" fmla="*/ 0 h 150"/>
                              <a:gd name="T2" fmla="*/ 2 w 64"/>
                              <a:gd name="T3" fmla="*/ 0 h 150"/>
                              <a:gd name="T4" fmla="*/ 0 w 64"/>
                              <a:gd name="T5" fmla="*/ 3 h 150"/>
                              <a:gd name="T6" fmla="*/ 2 w 64"/>
                              <a:gd name="T7" fmla="*/ 8 h 150"/>
                              <a:gd name="T8" fmla="*/ 7 w 64"/>
                              <a:gd name="T9" fmla="*/ 5 h 150"/>
                              <a:gd name="T10" fmla="*/ 9 w 64"/>
                              <a:gd name="T11" fmla="*/ 5 h 150"/>
                              <a:gd name="T12" fmla="*/ 9 w 64"/>
                              <a:gd name="T13" fmla="*/ 3 h 150"/>
                              <a:gd name="T14" fmla="*/ 7 w 64"/>
                              <a:gd name="T15" fmla="*/ 0 h 150"/>
                              <a:gd name="T16" fmla="*/ 34 w 64"/>
                              <a:gd name="T17" fmla="*/ 150 h 150"/>
                              <a:gd name="T18" fmla="*/ 49 w 64"/>
                              <a:gd name="T19" fmla="*/ 147 h 150"/>
                              <a:gd name="T20" fmla="*/ 64 w 64"/>
                              <a:gd name="T21" fmla="*/ 137 h 150"/>
                              <a:gd name="T22" fmla="*/ 64 w 64"/>
                              <a:gd name="T23" fmla="*/ 137 h 150"/>
                              <a:gd name="T24" fmla="*/ 64 w 64"/>
                              <a:gd name="T25" fmla="*/ 135 h 150"/>
                              <a:gd name="T26" fmla="*/ 64 w 64"/>
                              <a:gd name="T27" fmla="*/ 135 h 150"/>
                              <a:gd name="T28" fmla="*/ 64 w 64"/>
                              <a:gd name="T29" fmla="*/ 132 h 150"/>
                              <a:gd name="T30" fmla="*/ 49 w 64"/>
                              <a:gd name="T31" fmla="*/ 140 h 150"/>
                              <a:gd name="T32" fmla="*/ 34 w 64"/>
                              <a:gd name="T33" fmla="*/ 145 h 150"/>
                              <a:gd name="T34" fmla="*/ 34 w 64"/>
                              <a:gd name="T35" fmla="*/ 147 h 150"/>
                              <a:gd name="T36" fmla="*/ 34 w 64"/>
                              <a:gd name="T3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9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4" y="150"/>
                                </a:moveTo>
                                <a:lnTo>
                                  <a:pt x="49" y="147"/>
                                </a:lnTo>
                                <a:lnTo>
                                  <a:pt x="64" y="137"/>
                                </a:lnTo>
                                <a:lnTo>
                                  <a:pt x="64" y="137"/>
                                </a:lnTo>
                                <a:lnTo>
                                  <a:pt x="64" y="135"/>
                                </a:lnTo>
                                <a:lnTo>
                                  <a:pt x="64" y="135"/>
                                </a:lnTo>
                                <a:lnTo>
                                  <a:pt x="64" y="132"/>
                                </a:lnTo>
                                <a:lnTo>
                                  <a:pt x="49" y="140"/>
                                </a:lnTo>
                                <a:lnTo>
                                  <a:pt x="34" y="145"/>
                                </a:lnTo>
                                <a:lnTo>
                                  <a:pt x="34" y="147"/>
                                </a:lnTo>
                                <a:lnTo>
                                  <a:pt x="34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Freeform 7841"/>
                        <wps:cNvSpPr>
                          <a:spLocks noEditPoints="1"/>
                        </wps:cNvSpPr>
                        <wps:spPr bwMode="auto">
                          <a:xfrm>
                            <a:off x="6653" y="564"/>
                            <a:ext cx="64" cy="144"/>
                          </a:xfrm>
                          <a:custGeom>
                            <a:avLst/>
                            <a:gdLst>
                              <a:gd name="T0" fmla="*/ 9 w 64"/>
                              <a:gd name="T1" fmla="*/ 0 h 144"/>
                              <a:gd name="T2" fmla="*/ 4 w 64"/>
                              <a:gd name="T3" fmla="*/ 0 h 144"/>
                              <a:gd name="T4" fmla="*/ 0 w 64"/>
                              <a:gd name="T5" fmla="*/ 2 h 144"/>
                              <a:gd name="T6" fmla="*/ 2 w 64"/>
                              <a:gd name="T7" fmla="*/ 5 h 144"/>
                              <a:gd name="T8" fmla="*/ 2 w 64"/>
                              <a:gd name="T9" fmla="*/ 7 h 144"/>
                              <a:gd name="T10" fmla="*/ 7 w 64"/>
                              <a:gd name="T11" fmla="*/ 5 h 144"/>
                              <a:gd name="T12" fmla="*/ 12 w 64"/>
                              <a:gd name="T13" fmla="*/ 5 h 144"/>
                              <a:gd name="T14" fmla="*/ 9 w 64"/>
                              <a:gd name="T15" fmla="*/ 2 h 144"/>
                              <a:gd name="T16" fmla="*/ 9 w 64"/>
                              <a:gd name="T17" fmla="*/ 0 h 144"/>
                              <a:gd name="T18" fmla="*/ 34 w 64"/>
                              <a:gd name="T19" fmla="*/ 144 h 144"/>
                              <a:gd name="T20" fmla="*/ 49 w 64"/>
                              <a:gd name="T21" fmla="*/ 139 h 144"/>
                              <a:gd name="T22" fmla="*/ 64 w 64"/>
                              <a:gd name="T23" fmla="*/ 132 h 144"/>
                              <a:gd name="T24" fmla="*/ 64 w 64"/>
                              <a:gd name="T25" fmla="*/ 129 h 144"/>
                              <a:gd name="T26" fmla="*/ 64 w 64"/>
                              <a:gd name="T27" fmla="*/ 127 h 144"/>
                              <a:gd name="T28" fmla="*/ 49 w 64"/>
                              <a:gd name="T29" fmla="*/ 134 h 144"/>
                              <a:gd name="T30" fmla="*/ 34 w 64"/>
                              <a:gd name="T31" fmla="*/ 139 h 144"/>
                              <a:gd name="T32" fmla="*/ 34 w 64"/>
                              <a:gd name="T33" fmla="*/ 142 h 144"/>
                              <a:gd name="T34" fmla="*/ 34 w 64"/>
                              <a:gd name="T3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9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9" y="2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34" y="144"/>
                                </a:moveTo>
                                <a:lnTo>
                                  <a:pt x="49" y="139"/>
                                </a:lnTo>
                                <a:lnTo>
                                  <a:pt x="64" y="132"/>
                                </a:lnTo>
                                <a:lnTo>
                                  <a:pt x="64" y="129"/>
                                </a:lnTo>
                                <a:lnTo>
                                  <a:pt x="64" y="127"/>
                                </a:lnTo>
                                <a:lnTo>
                                  <a:pt x="49" y="134"/>
                                </a:lnTo>
                                <a:lnTo>
                                  <a:pt x="34" y="139"/>
                                </a:lnTo>
                                <a:lnTo>
                                  <a:pt x="34" y="142"/>
                                </a:lnTo>
                                <a:lnTo>
                                  <a:pt x="34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Freeform 7842"/>
                        <wps:cNvSpPr>
                          <a:spLocks noEditPoints="1"/>
                        </wps:cNvSpPr>
                        <wps:spPr bwMode="auto">
                          <a:xfrm>
                            <a:off x="6655" y="566"/>
                            <a:ext cx="62" cy="140"/>
                          </a:xfrm>
                          <a:custGeom>
                            <a:avLst/>
                            <a:gdLst>
                              <a:gd name="T0" fmla="*/ 7 w 62"/>
                              <a:gd name="T1" fmla="*/ 0 h 140"/>
                              <a:gd name="T2" fmla="*/ 5 w 62"/>
                              <a:gd name="T3" fmla="*/ 0 h 140"/>
                              <a:gd name="T4" fmla="*/ 0 w 62"/>
                              <a:gd name="T5" fmla="*/ 3 h 140"/>
                              <a:gd name="T6" fmla="*/ 0 w 62"/>
                              <a:gd name="T7" fmla="*/ 5 h 140"/>
                              <a:gd name="T8" fmla="*/ 2 w 62"/>
                              <a:gd name="T9" fmla="*/ 5 h 140"/>
                              <a:gd name="T10" fmla="*/ 7 w 62"/>
                              <a:gd name="T11" fmla="*/ 5 h 140"/>
                              <a:gd name="T12" fmla="*/ 12 w 62"/>
                              <a:gd name="T13" fmla="*/ 5 h 140"/>
                              <a:gd name="T14" fmla="*/ 7 w 62"/>
                              <a:gd name="T15" fmla="*/ 0 h 140"/>
                              <a:gd name="T16" fmla="*/ 32 w 62"/>
                              <a:gd name="T17" fmla="*/ 140 h 140"/>
                              <a:gd name="T18" fmla="*/ 47 w 62"/>
                              <a:gd name="T19" fmla="*/ 135 h 140"/>
                              <a:gd name="T20" fmla="*/ 62 w 62"/>
                              <a:gd name="T21" fmla="*/ 127 h 140"/>
                              <a:gd name="T22" fmla="*/ 62 w 62"/>
                              <a:gd name="T23" fmla="*/ 125 h 140"/>
                              <a:gd name="T24" fmla="*/ 62 w 62"/>
                              <a:gd name="T25" fmla="*/ 122 h 140"/>
                              <a:gd name="T26" fmla="*/ 47 w 62"/>
                              <a:gd name="T27" fmla="*/ 130 h 140"/>
                              <a:gd name="T28" fmla="*/ 32 w 62"/>
                              <a:gd name="T29" fmla="*/ 135 h 140"/>
                              <a:gd name="T30" fmla="*/ 32 w 62"/>
                              <a:gd name="T31" fmla="*/ 137 h 140"/>
                              <a:gd name="T32" fmla="*/ 32 w 62"/>
                              <a:gd name="T3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2" y="140"/>
                                </a:moveTo>
                                <a:lnTo>
                                  <a:pt x="47" y="135"/>
                                </a:lnTo>
                                <a:lnTo>
                                  <a:pt x="62" y="127"/>
                                </a:lnTo>
                                <a:lnTo>
                                  <a:pt x="62" y="125"/>
                                </a:lnTo>
                                <a:lnTo>
                                  <a:pt x="62" y="122"/>
                                </a:lnTo>
                                <a:lnTo>
                                  <a:pt x="47" y="130"/>
                                </a:lnTo>
                                <a:lnTo>
                                  <a:pt x="32" y="135"/>
                                </a:lnTo>
                                <a:lnTo>
                                  <a:pt x="32" y="137"/>
                                </a:lnTo>
                                <a:lnTo>
                                  <a:pt x="32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Freeform 7843"/>
                        <wps:cNvSpPr>
                          <a:spLocks noEditPoints="1"/>
                        </wps:cNvSpPr>
                        <wps:spPr bwMode="auto">
                          <a:xfrm>
                            <a:off x="6655" y="569"/>
                            <a:ext cx="62" cy="134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34"/>
                              <a:gd name="T2" fmla="*/ 5 w 62"/>
                              <a:gd name="T3" fmla="*/ 0 h 134"/>
                              <a:gd name="T4" fmla="*/ 0 w 62"/>
                              <a:gd name="T5" fmla="*/ 2 h 134"/>
                              <a:gd name="T6" fmla="*/ 2 w 62"/>
                              <a:gd name="T7" fmla="*/ 2 h 134"/>
                              <a:gd name="T8" fmla="*/ 2 w 62"/>
                              <a:gd name="T9" fmla="*/ 5 h 134"/>
                              <a:gd name="T10" fmla="*/ 7 w 62"/>
                              <a:gd name="T11" fmla="*/ 5 h 134"/>
                              <a:gd name="T12" fmla="*/ 12 w 62"/>
                              <a:gd name="T13" fmla="*/ 5 h 134"/>
                              <a:gd name="T14" fmla="*/ 12 w 62"/>
                              <a:gd name="T15" fmla="*/ 2 h 134"/>
                              <a:gd name="T16" fmla="*/ 10 w 62"/>
                              <a:gd name="T17" fmla="*/ 0 h 134"/>
                              <a:gd name="T18" fmla="*/ 32 w 62"/>
                              <a:gd name="T19" fmla="*/ 134 h 134"/>
                              <a:gd name="T20" fmla="*/ 47 w 62"/>
                              <a:gd name="T21" fmla="*/ 129 h 134"/>
                              <a:gd name="T22" fmla="*/ 62 w 62"/>
                              <a:gd name="T23" fmla="*/ 122 h 134"/>
                              <a:gd name="T24" fmla="*/ 62 w 62"/>
                              <a:gd name="T25" fmla="*/ 119 h 134"/>
                              <a:gd name="T26" fmla="*/ 62 w 62"/>
                              <a:gd name="T27" fmla="*/ 114 h 134"/>
                              <a:gd name="T28" fmla="*/ 47 w 62"/>
                              <a:gd name="T29" fmla="*/ 124 h 134"/>
                              <a:gd name="T30" fmla="*/ 32 w 62"/>
                              <a:gd name="T31" fmla="*/ 129 h 134"/>
                              <a:gd name="T32" fmla="*/ 32 w 62"/>
                              <a:gd name="T33" fmla="*/ 132 h 134"/>
                              <a:gd name="T34" fmla="*/ 32 w 62"/>
                              <a:gd name="T35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2" y="134"/>
                                </a:moveTo>
                                <a:lnTo>
                                  <a:pt x="47" y="129"/>
                                </a:lnTo>
                                <a:lnTo>
                                  <a:pt x="62" y="122"/>
                                </a:lnTo>
                                <a:lnTo>
                                  <a:pt x="62" y="119"/>
                                </a:lnTo>
                                <a:lnTo>
                                  <a:pt x="62" y="114"/>
                                </a:lnTo>
                                <a:lnTo>
                                  <a:pt x="47" y="124"/>
                                </a:lnTo>
                                <a:lnTo>
                                  <a:pt x="32" y="129"/>
                                </a:lnTo>
                                <a:lnTo>
                                  <a:pt x="32" y="132"/>
                                </a:lnTo>
                                <a:lnTo>
                                  <a:pt x="32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Freeform 7844"/>
                        <wps:cNvSpPr>
                          <a:spLocks noEditPoints="1"/>
                        </wps:cNvSpPr>
                        <wps:spPr bwMode="auto">
                          <a:xfrm>
                            <a:off x="6657" y="571"/>
                            <a:ext cx="60" cy="130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30"/>
                              <a:gd name="T2" fmla="*/ 5 w 60"/>
                              <a:gd name="T3" fmla="*/ 0 h 130"/>
                              <a:gd name="T4" fmla="*/ 0 w 60"/>
                              <a:gd name="T5" fmla="*/ 0 h 130"/>
                              <a:gd name="T6" fmla="*/ 0 w 60"/>
                              <a:gd name="T7" fmla="*/ 3 h 130"/>
                              <a:gd name="T8" fmla="*/ 3 w 60"/>
                              <a:gd name="T9" fmla="*/ 5 h 130"/>
                              <a:gd name="T10" fmla="*/ 8 w 60"/>
                              <a:gd name="T11" fmla="*/ 5 h 130"/>
                              <a:gd name="T12" fmla="*/ 13 w 60"/>
                              <a:gd name="T13" fmla="*/ 5 h 130"/>
                              <a:gd name="T14" fmla="*/ 10 w 60"/>
                              <a:gd name="T15" fmla="*/ 3 h 130"/>
                              <a:gd name="T16" fmla="*/ 10 w 60"/>
                              <a:gd name="T17" fmla="*/ 0 h 130"/>
                              <a:gd name="T18" fmla="*/ 30 w 60"/>
                              <a:gd name="T19" fmla="*/ 130 h 130"/>
                              <a:gd name="T20" fmla="*/ 45 w 60"/>
                              <a:gd name="T21" fmla="*/ 125 h 130"/>
                              <a:gd name="T22" fmla="*/ 60 w 60"/>
                              <a:gd name="T23" fmla="*/ 117 h 130"/>
                              <a:gd name="T24" fmla="*/ 60 w 60"/>
                              <a:gd name="T25" fmla="*/ 112 h 130"/>
                              <a:gd name="T26" fmla="*/ 60 w 60"/>
                              <a:gd name="T27" fmla="*/ 110 h 130"/>
                              <a:gd name="T28" fmla="*/ 45 w 60"/>
                              <a:gd name="T29" fmla="*/ 120 h 130"/>
                              <a:gd name="T30" fmla="*/ 30 w 60"/>
                              <a:gd name="T31" fmla="*/ 125 h 130"/>
                              <a:gd name="T32" fmla="*/ 30 w 60"/>
                              <a:gd name="T33" fmla="*/ 127 h 130"/>
                              <a:gd name="T34" fmla="*/ 30 w 60"/>
                              <a:gd name="T35" fmla="*/ 13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30"/>
                                </a:moveTo>
                                <a:lnTo>
                                  <a:pt x="45" y="125"/>
                                </a:lnTo>
                                <a:lnTo>
                                  <a:pt x="60" y="117"/>
                                </a:lnTo>
                                <a:lnTo>
                                  <a:pt x="60" y="112"/>
                                </a:lnTo>
                                <a:lnTo>
                                  <a:pt x="60" y="110"/>
                                </a:lnTo>
                                <a:lnTo>
                                  <a:pt x="45" y="120"/>
                                </a:lnTo>
                                <a:lnTo>
                                  <a:pt x="30" y="125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Freeform 7845"/>
                        <wps:cNvSpPr>
                          <a:spLocks noEditPoints="1"/>
                        </wps:cNvSpPr>
                        <wps:spPr bwMode="auto">
                          <a:xfrm>
                            <a:off x="6657" y="574"/>
                            <a:ext cx="60" cy="124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24"/>
                              <a:gd name="T2" fmla="*/ 5 w 60"/>
                              <a:gd name="T3" fmla="*/ 0 h 124"/>
                              <a:gd name="T4" fmla="*/ 0 w 60"/>
                              <a:gd name="T5" fmla="*/ 0 h 124"/>
                              <a:gd name="T6" fmla="*/ 3 w 60"/>
                              <a:gd name="T7" fmla="*/ 2 h 124"/>
                              <a:gd name="T8" fmla="*/ 3 w 60"/>
                              <a:gd name="T9" fmla="*/ 5 h 124"/>
                              <a:gd name="T10" fmla="*/ 8 w 60"/>
                              <a:gd name="T11" fmla="*/ 5 h 124"/>
                              <a:gd name="T12" fmla="*/ 15 w 60"/>
                              <a:gd name="T13" fmla="*/ 5 h 124"/>
                              <a:gd name="T14" fmla="*/ 13 w 60"/>
                              <a:gd name="T15" fmla="*/ 2 h 124"/>
                              <a:gd name="T16" fmla="*/ 10 w 60"/>
                              <a:gd name="T17" fmla="*/ 0 h 124"/>
                              <a:gd name="T18" fmla="*/ 30 w 60"/>
                              <a:gd name="T19" fmla="*/ 124 h 124"/>
                              <a:gd name="T20" fmla="*/ 45 w 60"/>
                              <a:gd name="T21" fmla="*/ 119 h 124"/>
                              <a:gd name="T22" fmla="*/ 60 w 60"/>
                              <a:gd name="T23" fmla="*/ 109 h 124"/>
                              <a:gd name="T24" fmla="*/ 60 w 60"/>
                              <a:gd name="T25" fmla="*/ 107 h 124"/>
                              <a:gd name="T26" fmla="*/ 58 w 60"/>
                              <a:gd name="T27" fmla="*/ 104 h 124"/>
                              <a:gd name="T28" fmla="*/ 45 w 60"/>
                              <a:gd name="T29" fmla="*/ 114 h 124"/>
                              <a:gd name="T30" fmla="*/ 30 w 60"/>
                              <a:gd name="T31" fmla="*/ 119 h 124"/>
                              <a:gd name="T32" fmla="*/ 30 w 60"/>
                              <a:gd name="T33" fmla="*/ 122 h 124"/>
                              <a:gd name="T34" fmla="*/ 30 w 60"/>
                              <a:gd name="T35" fmla="*/ 124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24"/>
                                </a:moveTo>
                                <a:lnTo>
                                  <a:pt x="45" y="119"/>
                                </a:lnTo>
                                <a:lnTo>
                                  <a:pt x="60" y="109"/>
                                </a:lnTo>
                                <a:lnTo>
                                  <a:pt x="60" y="107"/>
                                </a:lnTo>
                                <a:lnTo>
                                  <a:pt x="58" y="104"/>
                                </a:lnTo>
                                <a:lnTo>
                                  <a:pt x="45" y="114"/>
                                </a:lnTo>
                                <a:lnTo>
                                  <a:pt x="30" y="119"/>
                                </a:lnTo>
                                <a:lnTo>
                                  <a:pt x="30" y="122"/>
                                </a:lnTo>
                                <a:lnTo>
                                  <a:pt x="3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Freeform 7846"/>
                        <wps:cNvSpPr>
                          <a:spLocks noEditPoints="1"/>
                        </wps:cNvSpPr>
                        <wps:spPr bwMode="auto">
                          <a:xfrm>
                            <a:off x="6660" y="576"/>
                            <a:ext cx="57" cy="120"/>
                          </a:xfrm>
                          <a:custGeom>
                            <a:avLst/>
                            <a:gdLst>
                              <a:gd name="T0" fmla="*/ 10 w 57"/>
                              <a:gd name="T1" fmla="*/ 0 h 120"/>
                              <a:gd name="T2" fmla="*/ 5 w 57"/>
                              <a:gd name="T3" fmla="*/ 0 h 120"/>
                              <a:gd name="T4" fmla="*/ 0 w 57"/>
                              <a:gd name="T5" fmla="*/ 0 h 120"/>
                              <a:gd name="T6" fmla="*/ 0 w 57"/>
                              <a:gd name="T7" fmla="*/ 3 h 120"/>
                              <a:gd name="T8" fmla="*/ 2 w 57"/>
                              <a:gd name="T9" fmla="*/ 5 h 120"/>
                              <a:gd name="T10" fmla="*/ 7 w 57"/>
                              <a:gd name="T11" fmla="*/ 5 h 120"/>
                              <a:gd name="T12" fmla="*/ 12 w 57"/>
                              <a:gd name="T13" fmla="*/ 3 h 120"/>
                              <a:gd name="T14" fmla="*/ 12 w 57"/>
                              <a:gd name="T15" fmla="*/ 3 h 120"/>
                              <a:gd name="T16" fmla="*/ 10 w 57"/>
                              <a:gd name="T17" fmla="*/ 0 h 120"/>
                              <a:gd name="T18" fmla="*/ 27 w 57"/>
                              <a:gd name="T19" fmla="*/ 120 h 120"/>
                              <a:gd name="T20" fmla="*/ 42 w 57"/>
                              <a:gd name="T21" fmla="*/ 115 h 120"/>
                              <a:gd name="T22" fmla="*/ 57 w 57"/>
                              <a:gd name="T23" fmla="*/ 105 h 120"/>
                              <a:gd name="T24" fmla="*/ 55 w 57"/>
                              <a:gd name="T25" fmla="*/ 102 h 120"/>
                              <a:gd name="T26" fmla="*/ 55 w 57"/>
                              <a:gd name="T27" fmla="*/ 100 h 120"/>
                              <a:gd name="T28" fmla="*/ 42 w 57"/>
                              <a:gd name="T29" fmla="*/ 110 h 120"/>
                              <a:gd name="T30" fmla="*/ 27 w 57"/>
                              <a:gd name="T31" fmla="*/ 115 h 120"/>
                              <a:gd name="T32" fmla="*/ 27 w 57"/>
                              <a:gd name="T33" fmla="*/ 117 h 120"/>
                              <a:gd name="T34" fmla="*/ 27 w 57"/>
                              <a:gd name="T3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7" y="120"/>
                                </a:moveTo>
                                <a:lnTo>
                                  <a:pt x="42" y="115"/>
                                </a:lnTo>
                                <a:lnTo>
                                  <a:pt x="57" y="105"/>
                                </a:lnTo>
                                <a:lnTo>
                                  <a:pt x="55" y="102"/>
                                </a:lnTo>
                                <a:lnTo>
                                  <a:pt x="55" y="100"/>
                                </a:lnTo>
                                <a:lnTo>
                                  <a:pt x="42" y="110"/>
                                </a:lnTo>
                                <a:lnTo>
                                  <a:pt x="27" y="115"/>
                                </a:lnTo>
                                <a:lnTo>
                                  <a:pt x="27" y="117"/>
                                </a:lnTo>
                                <a:lnTo>
                                  <a:pt x="2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Freeform 7847"/>
                        <wps:cNvSpPr>
                          <a:spLocks noEditPoints="1"/>
                        </wps:cNvSpPr>
                        <wps:spPr bwMode="auto">
                          <a:xfrm>
                            <a:off x="6660" y="579"/>
                            <a:ext cx="55" cy="114"/>
                          </a:xfrm>
                          <a:custGeom>
                            <a:avLst/>
                            <a:gdLst>
                              <a:gd name="T0" fmla="*/ 12 w 55"/>
                              <a:gd name="T1" fmla="*/ 0 h 114"/>
                              <a:gd name="T2" fmla="*/ 5 w 55"/>
                              <a:gd name="T3" fmla="*/ 0 h 114"/>
                              <a:gd name="T4" fmla="*/ 0 w 55"/>
                              <a:gd name="T5" fmla="*/ 0 h 114"/>
                              <a:gd name="T6" fmla="*/ 2 w 55"/>
                              <a:gd name="T7" fmla="*/ 2 h 114"/>
                              <a:gd name="T8" fmla="*/ 2 w 55"/>
                              <a:gd name="T9" fmla="*/ 5 h 114"/>
                              <a:gd name="T10" fmla="*/ 7 w 55"/>
                              <a:gd name="T11" fmla="*/ 5 h 114"/>
                              <a:gd name="T12" fmla="*/ 15 w 55"/>
                              <a:gd name="T13" fmla="*/ 2 h 114"/>
                              <a:gd name="T14" fmla="*/ 15 w 55"/>
                              <a:gd name="T15" fmla="*/ 2 h 114"/>
                              <a:gd name="T16" fmla="*/ 12 w 55"/>
                              <a:gd name="T17" fmla="*/ 0 h 114"/>
                              <a:gd name="T18" fmla="*/ 12 w 55"/>
                              <a:gd name="T19" fmla="*/ 0 h 114"/>
                              <a:gd name="T20" fmla="*/ 27 w 55"/>
                              <a:gd name="T21" fmla="*/ 114 h 114"/>
                              <a:gd name="T22" fmla="*/ 42 w 55"/>
                              <a:gd name="T23" fmla="*/ 109 h 114"/>
                              <a:gd name="T24" fmla="*/ 55 w 55"/>
                              <a:gd name="T25" fmla="*/ 99 h 114"/>
                              <a:gd name="T26" fmla="*/ 55 w 55"/>
                              <a:gd name="T27" fmla="*/ 97 h 114"/>
                              <a:gd name="T28" fmla="*/ 55 w 55"/>
                              <a:gd name="T29" fmla="*/ 94 h 114"/>
                              <a:gd name="T30" fmla="*/ 42 w 55"/>
                              <a:gd name="T31" fmla="*/ 104 h 114"/>
                              <a:gd name="T32" fmla="*/ 27 w 55"/>
                              <a:gd name="T33" fmla="*/ 109 h 114"/>
                              <a:gd name="T34" fmla="*/ 27 w 55"/>
                              <a:gd name="T35" fmla="*/ 112 h 114"/>
                              <a:gd name="T36" fmla="*/ 27 w 55"/>
                              <a:gd name="T37" fmla="*/ 11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1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5" y="2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7" y="114"/>
                                </a:moveTo>
                                <a:lnTo>
                                  <a:pt x="42" y="109"/>
                                </a:lnTo>
                                <a:lnTo>
                                  <a:pt x="55" y="99"/>
                                </a:lnTo>
                                <a:lnTo>
                                  <a:pt x="55" y="97"/>
                                </a:lnTo>
                                <a:lnTo>
                                  <a:pt x="55" y="94"/>
                                </a:lnTo>
                                <a:lnTo>
                                  <a:pt x="42" y="104"/>
                                </a:lnTo>
                                <a:lnTo>
                                  <a:pt x="27" y="109"/>
                                </a:lnTo>
                                <a:lnTo>
                                  <a:pt x="27" y="112"/>
                                </a:lnTo>
                                <a:lnTo>
                                  <a:pt x="27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Freeform 7848"/>
                        <wps:cNvSpPr>
                          <a:spLocks noEditPoints="1"/>
                        </wps:cNvSpPr>
                        <wps:spPr bwMode="auto">
                          <a:xfrm>
                            <a:off x="6662" y="579"/>
                            <a:ext cx="53" cy="112"/>
                          </a:xfrm>
                          <a:custGeom>
                            <a:avLst/>
                            <a:gdLst>
                              <a:gd name="T0" fmla="*/ 10 w 53"/>
                              <a:gd name="T1" fmla="*/ 0 h 112"/>
                              <a:gd name="T2" fmla="*/ 5 w 53"/>
                              <a:gd name="T3" fmla="*/ 2 h 112"/>
                              <a:gd name="T4" fmla="*/ 0 w 53"/>
                              <a:gd name="T5" fmla="*/ 2 h 112"/>
                              <a:gd name="T6" fmla="*/ 0 w 53"/>
                              <a:gd name="T7" fmla="*/ 5 h 112"/>
                              <a:gd name="T8" fmla="*/ 0 w 53"/>
                              <a:gd name="T9" fmla="*/ 7 h 112"/>
                              <a:gd name="T10" fmla="*/ 8 w 53"/>
                              <a:gd name="T11" fmla="*/ 7 h 112"/>
                              <a:gd name="T12" fmla="*/ 13 w 53"/>
                              <a:gd name="T13" fmla="*/ 5 h 112"/>
                              <a:gd name="T14" fmla="*/ 13 w 53"/>
                              <a:gd name="T15" fmla="*/ 5 h 112"/>
                              <a:gd name="T16" fmla="*/ 15 w 53"/>
                              <a:gd name="T17" fmla="*/ 5 h 112"/>
                              <a:gd name="T18" fmla="*/ 13 w 53"/>
                              <a:gd name="T19" fmla="*/ 2 h 112"/>
                              <a:gd name="T20" fmla="*/ 10 w 53"/>
                              <a:gd name="T21" fmla="*/ 0 h 112"/>
                              <a:gd name="T22" fmla="*/ 25 w 53"/>
                              <a:gd name="T23" fmla="*/ 112 h 112"/>
                              <a:gd name="T24" fmla="*/ 40 w 53"/>
                              <a:gd name="T25" fmla="*/ 107 h 112"/>
                              <a:gd name="T26" fmla="*/ 53 w 53"/>
                              <a:gd name="T27" fmla="*/ 97 h 112"/>
                              <a:gd name="T28" fmla="*/ 53 w 53"/>
                              <a:gd name="T29" fmla="*/ 94 h 112"/>
                              <a:gd name="T30" fmla="*/ 53 w 53"/>
                              <a:gd name="T31" fmla="*/ 92 h 112"/>
                              <a:gd name="T32" fmla="*/ 40 w 53"/>
                              <a:gd name="T33" fmla="*/ 102 h 112"/>
                              <a:gd name="T34" fmla="*/ 25 w 53"/>
                              <a:gd name="T35" fmla="*/ 107 h 112"/>
                              <a:gd name="T36" fmla="*/ 25 w 53"/>
                              <a:gd name="T37" fmla="*/ 109 h 112"/>
                              <a:gd name="T38" fmla="*/ 25 w 53"/>
                              <a:gd name="T39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5" y="112"/>
                                </a:moveTo>
                                <a:lnTo>
                                  <a:pt x="40" y="107"/>
                                </a:lnTo>
                                <a:lnTo>
                                  <a:pt x="53" y="97"/>
                                </a:lnTo>
                                <a:lnTo>
                                  <a:pt x="53" y="94"/>
                                </a:lnTo>
                                <a:lnTo>
                                  <a:pt x="53" y="92"/>
                                </a:lnTo>
                                <a:lnTo>
                                  <a:pt x="40" y="102"/>
                                </a:lnTo>
                                <a:lnTo>
                                  <a:pt x="25" y="107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Freeform 7849"/>
                        <wps:cNvSpPr>
                          <a:spLocks noEditPoints="1"/>
                        </wps:cNvSpPr>
                        <wps:spPr bwMode="auto">
                          <a:xfrm>
                            <a:off x="6662" y="581"/>
                            <a:ext cx="53" cy="107"/>
                          </a:xfrm>
                          <a:custGeom>
                            <a:avLst/>
                            <a:gdLst>
                              <a:gd name="T0" fmla="*/ 13 w 53"/>
                              <a:gd name="T1" fmla="*/ 0 h 107"/>
                              <a:gd name="T2" fmla="*/ 13 w 53"/>
                              <a:gd name="T3" fmla="*/ 0 h 107"/>
                              <a:gd name="T4" fmla="*/ 5 w 53"/>
                              <a:gd name="T5" fmla="*/ 3 h 107"/>
                              <a:gd name="T6" fmla="*/ 0 w 53"/>
                              <a:gd name="T7" fmla="*/ 3 h 107"/>
                              <a:gd name="T8" fmla="*/ 0 w 53"/>
                              <a:gd name="T9" fmla="*/ 5 h 107"/>
                              <a:gd name="T10" fmla="*/ 3 w 53"/>
                              <a:gd name="T11" fmla="*/ 8 h 107"/>
                              <a:gd name="T12" fmla="*/ 8 w 53"/>
                              <a:gd name="T13" fmla="*/ 8 h 107"/>
                              <a:gd name="T14" fmla="*/ 13 w 53"/>
                              <a:gd name="T15" fmla="*/ 5 h 107"/>
                              <a:gd name="T16" fmla="*/ 15 w 53"/>
                              <a:gd name="T17" fmla="*/ 5 h 107"/>
                              <a:gd name="T18" fmla="*/ 15 w 53"/>
                              <a:gd name="T19" fmla="*/ 5 h 107"/>
                              <a:gd name="T20" fmla="*/ 15 w 53"/>
                              <a:gd name="T21" fmla="*/ 3 h 107"/>
                              <a:gd name="T22" fmla="*/ 13 w 53"/>
                              <a:gd name="T23" fmla="*/ 0 h 107"/>
                              <a:gd name="T24" fmla="*/ 25 w 53"/>
                              <a:gd name="T25" fmla="*/ 107 h 107"/>
                              <a:gd name="T26" fmla="*/ 40 w 53"/>
                              <a:gd name="T27" fmla="*/ 102 h 107"/>
                              <a:gd name="T28" fmla="*/ 53 w 53"/>
                              <a:gd name="T29" fmla="*/ 92 h 107"/>
                              <a:gd name="T30" fmla="*/ 53 w 53"/>
                              <a:gd name="T31" fmla="*/ 90 h 107"/>
                              <a:gd name="T32" fmla="*/ 50 w 53"/>
                              <a:gd name="T33" fmla="*/ 85 h 107"/>
                              <a:gd name="T34" fmla="*/ 45 w 53"/>
                              <a:gd name="T35" fmla="*/ 92 h 107"/>
                              <a:gd name="T36" fmla="*/ 40 w 53"/>
                              <a:gd name="T37" fmla="*/ 97 h 107"/>
                              <a:gd name="T38" fmla="*/ 33 w 53"/>
                              <a:gd name="T39" fmla="*/ 100 h 107"/>
                              <a:gd name="T40" fmla="*/ 25 w 53"/>
                              <a:gd name="T41" fmla="*/ 102 h 107"/>
                              <a:gd name="T42" fmla="*/ 25 w 53"/>
                              <a:gd name="T43" fmla="*/ 105 h 107"/>
                              <a:gd name="T44" fmla="*/ 25 w 53"/>
                              <a:gd name="T45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13" y="0"/>
                                </a:move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8" y="8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40" y="102"/>
                                </a:lnTo>
                                <a:lnTo>
                                  <a:pt x="53" y="92"/>
                                </a:lnTo>
                                <a:lnTo>
                                  <a:pt x="53" y="90"/>
                                </a:lnTo>
                                <a:lnTo>
                                  <a:pt x="50" y="85"/>
                                </a:lnTo>
                                <a:lnTo>
                                  <a:pt x="45" y="92"/>
                                </a:lnTo>
                                <a:lnTo>
                                  <a:pt x="40" y="97"/>
                                </a:lnTo>
                                <a:lnTo>
                                  <a:pt x="33" y="100"/>
                                </a:lnTo>
                                <a:lnTo>
                                  <a:pt x="25" y="102"/>
                                </a:lnTo>
                                <a:lnTo>
                                  <a:pt x="25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Freeform 7850"/>
                        <wps:cNvSpPr>
                          <a:spLocks noEditPoints="1"/>
                        </wps:cNvSpPr>
                        <wps:spPr bwMode="auto">
                          <a:xfrm>
                            <a:off x="6662" y="584"/>
                            <a:ext cx="53" cy="102"/>
                          </a:xfrm>
                          <a:custGeom>
                            <a:avLst/>
                            <a:gdLst>
                              <a:gd name="T0" fmla="*/ 15 w 53"/>
                              <a:gd name="T1" fmla="*/ 0 h 102"/>
                              <a:gd name="T2" fmla="*/ 13 w 53"/>
                              <a:gd name="T3" fmla="*/ 0 h 102"/>
                              <a:gd name="T4" fmla="*/ 13 w 53"/>
                              <a:gd name="T5" fmla="*/ 0 h 102"/>
                              <a:gd name="T6" fmla="*/ 8 w 53"/>
                              <a:gd name="T7" fmla="*/ 2 h 102"/>
                              <a:gd name="T8" fmla="*/ 0 w 53"/>
                              <a:gd name="T9" fmla="*/ 2 h 102"/>
                              <a:gd name="T10" fmla="*/ 3 w 53"/>
                              <a:gd name="T11" fmla="*/ 5 h 102"/>
                              <a:gd name="T12" fmla="*/ 3 w 53"/>
                              <a:gd name="T13" fmla="*/ 7 h 102"/>
                              <a:gd name="T14" fmla="*/ 8 w 53"/>
                              <a:gd name="T15" fmla="*/ 5 h 102"/>
                              <a:gd name="T16" fmla="*/ 13 w 53"/>
                              <a:gd name="T17" fmla="*/ 5 h 102"/>
                              <a:gd name="T18" fmla="*/ 15 w 53"/>
                              <a:gd name="T19" fmla="*/ 5 h 102"/>
                              <a:gd name="T20" fmla="*/ 18 w 53"/>
                              <a:gd name="T21" fmla="*/ 7 h 102"/>
                              <a:gd name="T22" fmla="*/ 15 w 53"/>
                              <a:gd name="T23" fmla="*/ 2 h 102"/>
                              <a:gd name="T24" fmla="*/ 15 w 53"/>
                              <a:gd name="T25" fmla="*/ 0 h 102"/>
                              <a:gd name="T26" fmla="*/ 25 w 53"/>
                              <a:gd name="T27" fmla="*/ 102 h 102"/>
                              <a:gd name="T28" fmla="*/ 40 w 53"/>
                              <a:gd name="T29" fmla="*/ 97 h 102"/>
                              <a:gd name="T30" fmla="*/ 53 w 53"/>
                              <a:gd name="T31" fmla="*/ 87 h 102"/>
                              <a:gd name="T32" fmla="*/ 50 w 53"/>
                              <a:gd name="T33" fmla="*/ 82 h 102"/>
                              <a:gd name="T34" fmla="*/ 50 w 53"/>
                              <a:gd name="T35" fmla="*/ 80 h 102"/>
                              <a:gd name="T36" fmla="*/ 45 w 53"/>
                              <a:gd name="T37" fmla="*/ 87 h 102"/>
                              <a:gd name="T38" fmla="*/ 40 w 53"/>
                              <a:gd name="T39" fmla="*/ 92 h 102"/>
                              <a:gd name="T40" fmla="*/ 33 w 53"/>
                              <a:gd name="T41" fmla="*/ 94 h 102"/>
                              <a:gd name="T42" fmla="*/ 25 w 53"/>
                              <a:gd name="T43" fmla="*/ 97 h 102"/>
                              <a:gd name="T44" fmla="*/ 25 w 53"/>
                              <a:gd name="T45" fmla="*/ 99 h 102"/>
                              <a:gd name="T46" fmla="*/ 25 w 53"/>
                              <a:gd name="T47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15" y="0"/>
                                </a:moveTo>
                                <a:lnTo>
                                  <a:pt x="13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2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8" y="7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25" y="102"/>
                                </a:moveTo>
                                <a:lnTo>
                                  <a:pt x="40" y="97"/>
                                </a:lnTo>
                                <a:lnTo>
                                  <a:pt x="53" y="87"/>
                                </a:lnTo>
                                <a:lnTo>
                                  <a:pt x="50" y="82"/>
                                </a:lnTo>
                                <a:lnTo>
                                  <a:pt x="50" y="80"/>
                                </a:lnTo>
                                <a:lnTo>
                                  <a:pt x="45" y="87"/>
                                </a:lnTo>
                                <a:lnTo>
                                  <a:pt x="40" y="92"/>
                                </a:lnTo>
                                <a:lnTo>
                                  <a:pt x="33" y="94"/>
                                </a:lnTo>
                                <a:lnTo>
                                  <a:pt x="25" y="97"/>
                                </a:lnTo>
                                <a:lnTo>
                                  <a:pt x="25" y="99"/>
                                </a:lnTo>
                                <a:lnTo>
                                  <a:pt x="25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Freeform 7851"/>
                        <wps:cNvSpPr>
                          <a:spLocks noEditPoints="1"/>
                        </wps:cNvSpPr>
                        <wps:spPr bwMode="auto">
                          <a:xfrm>
                            <a:off x="6665" y="586"/>
                            <a:ext cx="47" cy="97"/>
                          </a:xfrm>
                          <a:custGeom>
                            <a:avLst/>
                            <a:gdLst>
                              <a:gd name="T0" fmla="*/ 12 w 47"/>
                              <a:gd name="T1" fmla="*/ 0 h 97"/>
                              <a:gd name="T2" fmla="*/ 12 w 47"/>
                              <a:gd name="T3" fmla="*/ 0 h 97"/>
                              <a:gd name="T4" fmla="*/ 10 w 47"/>
                              <a:gd name="T5" fmla="*/ 0 h 97"/>
                              <a:gd name="T6" fmla="*/ 5 w 47"/>
                              <a:gd name="T7" fmla="*/ 3 h 97"/>
                              <a:gd name="T8" fmla="*/ 0 w 47"/>
                              <a:gd name="T9" fmla="*/ 3 h 97"/>
                              <a:gd name="T10" fmla="*/ 0 w 47"/>
                              <a:gd name="T11" fmla="*/ 5 h 97"/>
                              <a:gd name="T12" fmla="*/ 2 w 47"/>
                              <a:gd name="T13" fmla="*/ 8 h 97"/>
                              <a:gd name="T14" fmla="*/ 5 w 47"/>
                              <a:gd name="T15" fmla="*/ 5 h 97"/>
                              <a:gd name="T16" fmla="*/ 10 w 47"/>
                              <a:gd name="T17" fmla="*/ 5 h 97"/>
                              <a:gd name="T18" fmla="*/ 12 w 47"/>
                              <a:gd name="T19" fmla="*/ 5 h 97"/>
                              <a:gd name="T20" fmla="*/ 17 w 47"/>
                              <a:gd name="T21" fmla="*/ 8 h 97"/>
                              <a:gd name="T22" fmla="*/ 15 w 47"/>
                              <a:gd name="T23" fmla="*/ 5 h 97"/>
                              <a:gd name="T24" fmla="*/ 12 w 47"/>
                              <a:gd name="T25" fmla="*/ 0 h 97"/>
                              <a:gd name="T26" fmla="*/ 22 w 47"/>
                              <a:gd name="T27" fmla="*/ 97 h 97"/>
                              <a:gd name="T28" fmla="*/ 30 w 47"/>
                              <a:gd name="T29" fmla="*/ 95 h 97"/>
                              <a:gd name="T30" fmla="*/ 37 w 47"/>
                              <a:gd name="T31" fmla="*/ 92 h 97"/>
                              <a:gd name="T32" fmla="*/ 42 w 47"/>
                              <a:gd name="T33" fmla="*/ 87 h 97"/>
                              <a:gd name="T34" fmla="*/ 47 w 47"/>
                              <a:gd name="T35" fmla="*/ 80 h 97"/>
                              <a:gd name="T36" fmla="*/ 47 w 47"/>
                              <a:gd name="T37" fmla="*/ 78 h 97"/>
                              <a:gd name="T38" fmla="*/ 47 w 47"/>
                              <a:gd name="T39" fmla="*/ 75 h 97"/>
                              <a:gd name="T40" fmla="*/ 42 w 47"/>
                              <a:gd name="T41" fmla="*/ 80 h 97"/>
                              <a:gd name="T42" fmla="*/ 35 w 47"/>
                              <a:gd name="T43" fmla="*/ 85 h 97"/>
                              <a:gd name="T44" fmla="*/ 30 w 47"/>
                              <a:gd name="T45" fmla="*/ 90 h 97"/>
                              <a:gd name="T46" fmla="*/ 22 w 47"/>
                              <a:gd name="T47" fmla="*/ 92 h 97"/>
                              <a:gd name="T48" fmla="*/ 22 w 47"/>
                              <a:gd name="T49" fmla="*/ 95 h 97"/>
                              <a:gd name="T50" fmla="*/ 22 w 47"/>
                              <a:gd name="T5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12" y="0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5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2" y="97"/>
                                </a:moveTo>
                                <a:lnTo>
                                  <a:pt x="30" y="95"/>
                                </a:lnTo>
                                <a:lnTo>
                                  <a:pt x="37" y="92"/>
                                </a:lnTo>
                                <a:lnTo>
                                  <a:pt x="42" y="87"/>
                                </a:lnTo>
                                <a:lnTo>
                                  <a:pt x="47" y="80"/>
                                </a:lnTo>
                                <a:lnTo>
                                  <a:pt x="47" y="78"/>
                                </a:lnTo>
                                <a:lnTo>
                                  <a:pt x="47" y="75"/>
                                </a:lnTo>
                                <a:lnTo>
                                  <a:pt x="42" y="80"/>
                                </a:lnTo>
                                <a:lnTo>
                                  <a:pt x="35" y="85"/>
                                </a:lnTo>
                                <a:lnTo>
                                  <a:pt x="30" y="90"/>
                                </a:lnTo>
                                <a:lnTo>
                                  <a:pt x="22" y="92"/>
                                </a:lnTo>
                                <a:lnTo>
                                  <a:pt x="22" y="95"/>
                                </a:lnTo>
                                <a:lnTo>
                                  <a:pt x="2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Freeform 7852"/>
                        <wps:cNvSpPr>
                          <a:spLocks noEditPoints="1"/>
                        </wps:cNvSpPr>
                        <wps:spPr bwMode="auto">
                          <a:xfrm>
                            <a:off x="6665" y="589"/>
                            <a:ext cx="47" cy="92"/>
                          </a:xfrm>
                          <a:custGeom>
                            <a:avLst/>
                            <a:gdLst>
                              <a:gd name="T0" fmla="*/ 15 w 47"/>
                              <a:gd name="T1" fmla="*/ 2 h 92"/>
                              <a:gd name="T2" fmla="*/ 12 w 47"/>
                              <a:gd name="T3" fmla="*/ 0 h 92"/>
                              <a:gd name="T4" fmla="*/ 10 w 47"/>
                              <a:gd name="T5" fmla="*/ 0 h 92"/>
                              <a:gd name="T6" fmla="*/ 5 w 47"/>
                              <a:gd name="T7" fmla="*/ 0 h 92"/>
                              <a:gd name="T8" fmla="*/ 0 w 47"/>
                              <a:gd name="T9" fmla="*/ 2 h 92"/>
                              <a:gd name="T10" fmla="*/ 2 w 47"/>
                              <a:gd name="T11" fmla="*/ 5 h 92"/>
                              <a:gd name="T12" fmla="*/ 2 w 47"/>
                              <a:gd name="T13" fmla="*/ 7 h 92"/>
                              <a:gd name="T14" fmla="*/ 5 w 47"/>
                              <a:gd name="T15" fmla="*/ 5 h 92"/>
                              <a:gd name="T16" fmla="*/ 10 w 47"/>
                              <a:gd name="T17" fmla="*/ 5 h 92"/>
                              <a:gd name="T18" fmla="*/ 15 w 47"/>
                              <a:gd name="T19" fmla="*/ 5 h 92"/>
                              <a:gd name="T20" fmla="*/ 17 w 47"/>
                              <a:gd name="T21" fmla="*/ 7 h 92"/>
                              <a:gd name="T22" fmla="*/ 17 w 47"/>
                              <a:gd name="T23" fmla="*/ 5 h 92"/>
                              <a:gd name="T24" fmla="*/ 15 w 47"/>
                              <a:gd name="T25" fmla="*/ 2 h 92"/>
                              <a:gd name="T26" fmla="*/ 22 w 47"/>
                              <a:gd name="T27" fmla="*/ 92 h 92"/>
                              <a:gd name="T28" fmla="*/ 30 w 47"/>
                              <a:gd name="T29" fmla="*/ 89 h 92"/>
                              <a:gd name="T30" fmla="*/ 37 w 47"/>
                              <a:gd name="T31" fmla="*/ 87 h 92"/>
                              <a:gd name="T32" fmla="*/ 42 w 47"/>
                              <a:gd name="T33" fmla="*/ 82 h 92"/>
                              <a:gd name="T34" fmla="*/ 47 w 47"/>
                              <a:gd name="T35" fmla="*/ 75 h 92"/>
                              <a:gd name="T36" fmla="*/ 47 w 47"/>
                              <a:gd name="T37" fmla="*/ 72 h 92"/>
                              <a:gd name="T38" fmla="*/ 45 w 47"/>
                              <a:gd name="T39" fmla="*/ 70 h 92"/>
                              <a:gd name="T40" fmla="*/ 40 w 47"/>
                              <a:gd name="T41" fmla="*/ 75 h 92"/>
                              <a:gd name="T42" fmla="*/ 35 w 47"/>
                              <a:gd name="T43" fmla="*/ 79 h 92"/>
                              <a:gd name="T44" fmla="*/ 30 w 47"/>
                              <a:gd name="T45" fmla="*/ 84 h 92"/>
                              <a:gd name="T46" fmla="*/ 22 w 47"/>
                              <a:gd name="T47" fmla="*/ 87 h 92"/>
                              <a:gd name="T48" fmla="*/ 22 w 47"/>
                              <a:gd name="T49" fmla="*/ 89 h 92"/>
                              <a:gd name="T50" fmla="*/ 22 w 47"/>
                              <a:gd name="T51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15" y="2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7" y="7"/>
                                </a:lnTo>
                                <a:lnTo>
                                  <a:pt x="17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2" y="92"/>
                                </a:moveTo>
                                <a:lnTo>
                                  <a:pt x="30" y="89"/>
                                </a:lnTo>
                                <a:lnTo>
                                  <a:pt x="37" y="87"/>
                                </a:lnTo>
                                <a:lnTo>
                                  <a:pt x="42" y="82"/>
                                </a:lnTo>
                                <a:lnTo>
                                  <a:pt x="47" y="75"/>
                                </a:lnTo>
                                <a:lnTo>
                                  <a:pt x="47" y="72"/>
                                </a:lnTo>
                                <a:lnTo>
                                  <a:pt x="45" y="70"/>
                                </a:lnTo>
                                <a:lnTo>
                                  <a:pt x="40" y="75"/>
                                </a:lnTo>
                                <a:lnTo>
                                  <a:pt x="35" y="79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22" y="89"/>
                                </a:lnTo>
                                <a:lnTo>
                                  <a:pt x="22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Freeform 7853"/>
                        <wps:cNvSpPr>
                          <a:spLocks noEditPoints="1"/>
                        </wps:cNvSpPr>
                        <wps:spPr bwMode="auto">
                          <a:xfrm>
                            <a:off x="6667" y="591"/>
                            <a:ext cx="45" cy="87"/>
                          </a:xfrm>
                          <a:custGeom>
                            <a:avLst/>
                            <a:gdLst>
                              <a:gd name="T0" fmla="*/ 15 w 45"/>
                              <a:gd name="T1" fmla="*/ 3 h 87"/>
                              <a:gd name="T2" fmla="*/ 10 w 45"/>
                              <a:gd name="T3" fmla="*/ 0 h 87"/>
                              <a:gd name="T4" fmla="*/ 8 w 45"/>
                              <a:gd name="T5" fmla="*/ 0 h 87"/>
                              <a:gd name="T6" fmla="*/ 3 w 45"/>
                              <a:gd name="T7" fmla="*/ 0 h 87"/>
                              <a:gd name="T8" fmla="*/ 0 w 45"/>
                              <a:gd name="T9" fmla="*/ 3 h 87"/>
                              <a:gd name="T10" fmla="*/ 0 w 45"/>
                              <a:gd name="T11" fmla="*/ 5 h 87"/>
                              <a:gd name="T12" fmla="*/ 0 w 45"/>
                              <a:gd name="T13" fmla="*/ 8 h 87"/>
                              <a:gd name="T14" fmla="*/ 5 w 45"/>
                              <a:gd name="T15" fmla="*/ 5 h 87"/>
                              <a:gd name="T16" fmla="*/ 8 w 45"/>
                              <a:gd name="T17" fmla="*/ 5 h 87"/>
                              <a:gd name="T18" fmla="*/ 13 w 45"/>
                              <a:gd name="T19" fmla="*/ 8 h 87"/>
                              <a:gd name="T20" fmla="*/ 18 w 45"/>
                              <a:gd name="T21" fmla="*/ 8 h 87"/>
                              <a:gd name="T22" fmla="*/ 15 w 45"/>
                              <a:gd name="T23" fmla="*/ 5 h 87"/>
                              <a:gd name="T24" fmla="*/ 15 w 45"/>
                              <a:gd name="T25" fmla="*/ 3 h 87"/>
                              <a:gd name="T26" fmla="*/ 20 w 45"/>
                              <a:gd name="T27" fmla="*/ 87 h 87"/>
                              <a:gd name="T28" fmla="*/ 28 w 45"/>
                              <a:gd name="T29" fmla="*/ 85 h 87"/>
                              <a:gd name="T30" fmla="*/ 33 w 45"/>
                              <a:gd name="T31" fmla="*/ 80 h 87"/>
                              <a:gd name="T32" fmla="*/ 40 w 45"/>
                              <a:gd name="T33" fmla="*/ 75 h 87"/>
                              <a:gd name="T34" fmla="*/ 45 w 45"/>
                              <a:gd name="T35" fmla="*/ 70 h 87"/>
                              <a:gd name="T36" fmla="*/ 43 w 45"/>
                              <a:gd name="T37" fmla="*/ 68 h 87"/>
                              <a:gd name="T38" fmla="*/ 43 w 45"/>
                              <a:gd name="T39" fmla="*/ 63 h 87"/>
                              <a:gd name="T40" fmla="*/ 38 w 45"/>
                              <a:gd name="T41" fmla="*/ 70 h 87"/>
                              <a:gd name="T42" fmla="*/ 33 w 45"/>
                              <a:gd name="T43" fmla="*/ 75 h 87"/>
                              <a:gd name="T44" fmla="*/ 28 w 45"/>
                              <a:gd name="T45" fmla="*/ 80 h 87"/>
                              <a:gd name="T46" fmla="*/ 20 w 45"/>
                              <a:gd name="T47" fmla="*/ 82 h 87"/>
                              <a:gd name="T48" fmla="*/ 20 w 45"/>
                              <a:gd name="T49" fmla="*/ 85 h 87"/>
                              <a:gd name="T50" fmla="*/ 20 w 45"/>
                              <a:gd name="T51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15" y="3"/>
                                </a:move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8"/>
                                </a:lnTo>
                                <a:lnTo>
                                  <a:pt x="18" y="8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close/>
                                <a:moveTo>
                                  <a:pt x="20" y="87"/>
                                </a:moveTo>
                                <a:lnTo>
                                  <a:pt x="28" y="85"/>
                                </a:lnTo>
                                <a:lnTo>
                                  <a:pt x="33" y="80"/>
                                </a:lnTo>
                                <a:lnTo>
                                  <a:pt x="40" y="75"/>
                                </a:lnTo>
                                <a:lnTo>
                                  <a:pt x="45" y="70"/>
                                </a:lnTo>
                                <a:lnTo>
                                  <a:pt x="43" y="68"/>
                                </a:lnTo>
                                <a:lnTo>
                                  <a:pt x="43" y="63"/>
                                </a:lnTo>
                                <a:lnTo>
                                  <a:pt x="38" y="70"/>
                                </a:lnTo>
                                <a:lnTo>
                                  <a:pt x="33" y="75"/>
                                </a:lnTo>
                                <a:lnTo>
                                  <a:pt x="28" y="80"/>
                                </a:lnTo>
                                <a:lnTo>
                                  <a:pt x="20" y="82"/>
                                </a:lnTo>
                                <a:lnTo>
                                  <a:pt x="20" y="85"/>
                                </a:lnTo>
                                <a:lnTo>
                                  <a:pt x="2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Freeform 7854"/>
                        <wps:cNvSpPr>
                          <a:spLocks noEditPoints="1"/>
                        </wps:cNvSpPr>
                        <wps:spPr bwMode="auto">
                          <a:xfrm>
                            <a:off x="6667" y="594"/>
                            <a:ext cx="43" cy="82"/>
                          </a:xfrm>
                          <a:custGeom>
                            <a:avLst/>
                            <a:gdLst>
                              <a:gd name="T0" fmla="*/ 15 w 43"/>
                              <a:gd name="T1" fmla="*/ 2 h 82"/>
                              <a:gd name="T2" fmla="*/ 13 w 43"/>
                              <a:gd name="T3" fmla="*/ 0 h 82"/>
                              <a:gd name="T4" fmla="*/ 8 w 43"/>
                              <a:gd name="T5" fmla="*/ 0 h 82"/>
                              <a:gd name="T6" fmla="*/ 3 w 43"/>
                              <a:gd name="T7" fmla="*/ 0 h 82"/>
                              <a:gd name="T8" fmla="*/ 0 w 43"/>
                              <a:gd name="T9" fmla="*/ 2 h 82"/>
                              <a:gd name="T10" fmla="*/ 0 w 43"/>
                              <a:gd name="T11" fmla="*/ 5 h 82"/>
                              <a:gd name="T12" fmla="*/ 3 w 43"/>
                              <a:gd name="T13" fmla="*/ 5 h 82"/>
                              <a:gd name="T14" fmla="*/ 5 w 43"/>
                              <a:gd name="T15" fmla="*/ 5 h 82"/>
                              <a:gd name="T16" fmla="*/ 8 w 43"/>
                              <a:gd name="T17" fmla="*/ 5 h 82"/>
                              <a:gd name="T18" fmla="*/ 13 w 43"/>
                              <a:gd name="T19" fmla="*/ 7 h 82"/>
                              <a:gd name="T20" fmla="*/ 20 w 43"/>
                              <a:gd name="T21" fmla="*/ 7 h 82"/>
                              <a:gd name="T22" fmla="*/ 18 w 43"/>
                              <a:gd name="T23" fmla="*/ 5 h 82"/>
                              <a:gd name="T24" fmla="*/ 15 w 43"/>
                              <a:gd name="T25" fmla="*/ 2 h 82"/>
                              <a:gd name="T26" fmla="*/ 20 w 43"/>
                              <a:gd name="T27" fmla="*/ 82 h 82"/>
                              <a:gd name="T28" fmla="*/ 28 w 43"/>
                              <a:gd name="T29" fmla="*/ 79 h 82"/>
                              <a:gd name="T30" fmla="*/ 33 w 43"/>
                              <a:gd name="T31" fmla="*/ 74 h 82"/>
                              <a:gd name="T32" fmla="*/ 38 w 43"/>
                              <a:gd name="T33" fmla="*/ 70 h 82"/>
                              <a:gd name="T34" fmla="*/ 43 w 43"/>
                              <a:gd name="T35" fmla="*/ 65 h 82"/>
                              <a:gd name="T36" fmla="*/ 43 w 43"/>
                              <a:gd name="T37" fmla="*/ 60 h 82"/>
                              <a:gd name="T38" fmla="*/ 40 w 43"/>
                              <a:gd name="T39" fmla="*/ 57 h 82"/>
                              <a:gd name="T40" fmla="*/ 38 w 43"/>
                              <a:gd name="T41" fmla="*/ 65 h 82"/>
                              <a:gd name="T42" fmla="*/ 33 w 43"/>
                              <a:gd name="T43" fmla="*/ 70 h 82"/>
                              <a:gd name="T44" fmla="*/ 25 w 43"/>
                              <a:gd name="T45" fmla="*/ 74 h 82"/>
                              <a:gd name="T46" fmla="*/ 20 w 43"/>
                              <a:gd name="T47" fmla="*/ 77 h 82"/>
                              <a:gd name="T48" fmla="*/ 20 w 43"/>
                              <a:gd name="T49" fmla="*/ 79 h 82"/>
                              <a:gd name="T50" fmla="*/ 20 w 43"/>
                              <a:gd name="T51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15" y="2"/>
                                </a:moveTo>
                                <a:lnTo>
                                  <a:pt x="13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7"/>
                                </a:lnTo>
                                <a:lnTo>
                                  <a:pt x="20" y="7"/>
                                </a:lnTo>
                                <a:lnTo>
                                  <a:pt x="18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0" y="82"/>
                                </a:moveTo>
                                <a:lnTo>
                                  <a:pt x="28" y="79"/>
                                </a:lnTo>
                                <a:lnTo>
                                  <a:pt x="33" y="74"/>
                                </a:lnTo>
                                <a:lnTo>
                                  <a:pt x="38" y="70"/>
                                </a:lnTo>
                                <a:lnTo>
                                  <a:pt x="43" y="65"/>
                                </a:lnTo>
                                <a:lnTo>
                                  <a:pt x="43" y="60"/>
                                </a:lnTo>
                                <a:lnTo>
                                  <a:pt x="40" y="57"/>
                                </a:lnTo>
                                <a:lnTo>
                                  <a:pt x="38" y="65"/>
                                </a:lnTo>
                                <a:lnTo>
                                  <a:pt x="33" y="70"/>
                                </a:lnTo>
                                <a:lnTo>
                                  <a:pt x="25" y="74"/>
                                </a:lnTo>
                                <a:lnTo>
                                  <a:pt x="20" y="77"/>
                                </a:lnTo>
                                <a:lnTo>
                                  <a:pt x="20" y="79"/>
                                </a:lnTo>
                                <a:lnTo>
                                  <a:pt x="2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Freeform 7855"/>
                        <wps:cNvSpPr>
                          <a:spLocks noEditPoints="1"/>
                        </wps:cNvSpPr>
                        <wps:spPr bwMode="auto">
                          <a:xfrm>
                            <a:off x="6667" y="596"/>
                            <a:ext cx="43" cy="77"/>
                          </a:xfrm>
                          <a:custGeom>
                            <a:avLst/>
                            <a:gdLst>
                              <a:gd name="T0" fmla="*/ 18 w 43"/>
                              <a:gd name="T1" fmla="*/ 3 h 77"/>
                              <a:gd name="T2" fmla="*/ 13 w 43"/>
                              <a:gd name="T3" fmla="*/ 3 h 77"/>
                              <a:gd name="T4" fmla="*/ 8 w 43"/>
                              <a:gd name="T5" fmla="*/ 0 h 77"/>
                              <a:gd name="T6" fmla="*/ 5 w 43"/>
                              <a:gd name="T7" fmla="*/ 0 h 77"/>
                              <a:gd name="T8" fmla="*/ 0 w 43"/>
                              <a:gd name="T9" fmla="*/ 3 h 77"/>
                              <a:gd name="T10" fmla="*/ 3 w 43"/>
                              <a:gd name="T11" fmla="*/ 3 h 77"/>
                              <a:gd name="T12" fmla="*/ 3 w 43"/>
                              <a:gd name="T13" fmla="*/ 5 h 77"/>
                              <a:gd name="T14" fmla="*/ 5 w 43"/>
                              <a:gd name="T15" fmla="*/ 5 h 77"/>
                              <a:gd name="T16" fmla="*/ 8 w 43"/>
                              <a:gd name="T17" fmla="*/ 5 h 77"/>
                              <a:gd name="T18" fmla="*/ 15 w 43"/>
                              <a:gd name="T19" fmla="*/ 8 h 77"/>
                              <a:gd name="T20" fmla="*/ 23 w 43"/>
                              <a:gd name="T21" fmla="*/ 10 h 77"/>
                              <a:gd name="T22" fmla="*/ 20 w 43"/>
                              <a:gd name="T23" fmla="*/ 5 h 77"/>
                              <a:gd name="T24" fmla="*/ 18 w 43"/>
                              <a:gd name="T25" fmla="*/ 3 h 77"/>
                              <a:gd name="T26" fmla="*/ 20 w 43"/>
                              <a:gd name="T27" fmla="*/ 77 h 77"/>
                              <a:gd name="T28" fmla="*/ 28 w 43"/>
                              <a:gd name="T29" fmla="*/ 75 h 77"/>
                              <a:gd name="T30" fmla="*/ 33 w 43"/>
                              <a:gd name="T31" fmla="*/ 70 h 77"/>
                              <a:gd name="T32" fmla="*/ 38 w 43"/>
                              <a:gd name="T33" fmla="*/ 65 h 77"/>
                              <a:gd name="T34" fmla="*/ 43 w 43"/>
                              <a:gd name="T35" fmla="*/ 58 h 77"/>
                              <a:gd name="T36" fmla="*/ 40 w 43"/>
                              <a:gd name="T37" fmla="*/ 55 h 77"/>
                              <a:gd name="T38" fmla="*/ 40 w 43"/>
                              <a:gd name="T39" fmla="*/ 50 h 77"/>
                              <a:gd name="T40" fmla="*/ 38 w 43"/>
                              <a:gd name="T41" fmla="*/ 58 h 77"/>
                              <a:gd name="T42" fmla="*/ 33 w 43"/>
                              <a:gd name="T43" fmla="*/ 65 h 77"/>
                              <a:gd name="T44" fmla="*/ 25 w 43"/>
                              <a:gd name="T45" fmla="*/ 70 h 77"/>
                              <a:gd name="T46" fmla="*/ 18 w 43"/>
                              <a:gd name="T47" fmla="*/ 72 h 77"/>
                              <a:gd name="T48" fmla="*/ 20 w 43"/>
                              <a:gd name="T49" fmla="*/ 75 h 77"/>
                              <a:gd name="T50" fmla="*/ 20 w 43"/>
                              <a:gd name="T51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18" y="3"/>
                                </a:moveTo>
                                <a:lnTo>
                                  <a:pt x="13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8"/>
                                </a:lnTo>
                                <a:lnTo>
                                  <a:pt x="23" y="10"/>
                                </a:lnTo>
                                <a:lnTo>
                                  <a:pt x="20" y="5"/>
                                </a:lnTo>
                                <a:lnTo>
                                  <a:pt x="18" y="3"/>
                                </a:lnTo>
                                <a:close/>
                                <a:moveTo>
                                  <a:pt x="20" y="77"/>
                                </a:moveTo>
                                <a:lnTo>
                                  <a:pt x="28" y="75"/>
                                </a:lnTo>
                                <a:lnTo>
                                  <a:pt x="33" y="70"/>
                                </a:lnTo>
                                <a:lnTo>
                                  <a:pt x="38" y="65"/>
                                </a:lnTo>
                                <a:lnTo>
                                  <a:pt x="43" y="58"/>
                                </a:lnTo>
                                <a:lnTo>
                                  <a:pt x="40" y="55"/>
                                </a:lnTo>
                                <a:lnTo>
                                  <a:pt x="40" y="50"/>
                                </a:lnTo>
                                <a:lnTo>
                                  <a:pt x="38" y="58"/>
                                </a:lnTo>
                                <a:lnTo>
                                  <a:pt x="33" y="65"/>
                                </a:lnTo>
                                <a:lnTo>
                                  <a:pt x="25" y="70"/>
                                </a:lnTo>
                                <a:lnTo>
                                  <a:pt x="18" y="72"/>
                                </a:lnTo>
                                <a:lnTo>
                                  <a:pt x="20" y="75"/>
                                </a:lnTo>
                                <a:lnTo>
                                  <a:pt x="2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Freeform 7856"/>
                        <wps:cNvSpPr>
                          <a:spLocks noEditPoints="1"/>
                        </wps:cNvSpPr>
                        <wps:spPr bwMode="auto">
                          <a:xfrm>
                            <a:off x="6670" y="599"/>
                            <a:ext cx="37" cy="72"/>
                          </a:xfrm>
                          <a:custGeom>
                            <a:avLst/>
                            <a:gdLst>
                              <a:gd name="T0" fmla="*/ 17 w 37"/>
                              <a:gd name="T1" fmla="*/ 2 h 72"/>
                              <a:gd name="T2" fmla="*/ 10 w 37"/>
                              <a:gd name="T3" fmla="*/ 2 h 72"/>
                              <a:gd name="T4" fmla="*/ 5 w 37"/>
                              <a:gd name="T5" fmla="*/ 0 h 72"/>
                              <a:gd name="T6" fmla="*/ 2 w 37"/>
                              <a:gd name="T7" fmla="*/ 0 h 72"/>
                              <a:gd name="T8" fmla="*/ 0 w 37"/>
                              <a:gd name="T9" fmla="*/ 0 h 72"/>
                              <a:gd name="T10" fmla="*/ 0 w 37"/>
                              <a:gd name="T11" fmla="*/ 2 h 72"/>
                              <a:gd name="T12" fmla="*/ 2 w 37"/>
                              <a:gd name="T13" fmla="*/ 5 h 72"/>
                              <a:gd name="T14" fmla="*/ 2 w 37"/>
                              <a:gd name="T15" fmla="*/ 5 h 72"/>
                              <a:gd name="T16" fmla="*/ 5 w 37"/>
                              <a:gd name="T17" fmla="*/ 5 h 72"/>
                              <a:gd name="T18" fmla="*/ 12 w 37"/>
                              <a:gd name="T19" fmla="*/ 7 h 72"/>
                              <a:gd name="T20" fmla="*/ 20 w 37"/>
                              <a:gd name="T21" fmla="*/ 10 h 72"/>
                              <a:gd name="T22" fmla="*/ 20 w 37"/>
                              <a:gd name="T23" fmla="*/ 7 h 72"/>
                              <a:gd name="T24" fmla="*/ 17 w 37"/>
                              <a:gd name="T25" fmla="*/ 2 h 72"/>
                              <a:gd name="T26" fmla="*/ 17 w 37"/>
                              <a:gd name="T27" fmla="*/ 72 h 72"/>
                              <a:gd name="T28" fmla="*/ 22 w 37"/>
                              <a:gd name="T29" fmla="*/ 69 h 72"/>
                              <a:gd name="T30" fmla="*/ 30 w 37"/>
                              <a:gd name="T31" fmla="*/ 65 h 72"/>
                              <a:gd name="T32" fmla="*/ 35 w 37"/>
                              <a:gd name="T33" fmla="*/ 60 h 72"/>
                              <a:gd name="T34" fmla="*/ 37 w 37"/>
                              <a:gd name="T35" fmla="*/ 52 h 72"/>
                              <a:gd name="T36" fmla="*/ 37 w 37"/>
                              <a:gd name="T37" fmla="*/ 47 h 72"/>
                              <a:gd name="T38" fmla="*/ 35 w 37"/>
                              <a:gd name="T39" fmla="*/ 45 h 72"/>
                              <a:gd name="T40" fmla="*/ 32 w 37"/>
                              <a:gd name="T41" fmla="*/ 52 h 72"/>
                              <a:gd name="T42" fmla="*/ 30 w 37"/>
                              <a:gd name="T43" fmla="*/ 57 h 72"/>
                              <a:gd name="T44" fmla="*/ 22 w 37"/>
                              <a:gd name="T45" fmla="*/ 65 h 72"/>
                              <a:gd name="T46" fmla="*/ 15 w 37"/>
                              <a:gd name="T47" fmla="*/ 67 h 72"/>
                              <a:gd name="T48" fmla="*/ 15 w 37"/>
                              <a:gd name="T49" fmla="*/ 69 h 72"/>
                              <a:gd name="T50" fmla="*/ 17 w 37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17" y="2"/>
                                </a:move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2" y="7"/>
                                </a:lnTo>
                                <a:lnTo>
                                  <a:pt x="20" y="10"/>
                                </a:lnTo>
                                <a:lnTo>
                                  <a:pt x="20" y="7"/>
                                </a:lnTo>
                                <a:lnTo>
                                  <a:pt x="17" y="2"/>
                                </a:lnTo>
                                <a:close/>
                                <a:moveTo>
                                  <a:pt x="17" y="72"/>
                                </a:moveTo>
                                <a:lnTo>
                                  <a:pt x="22" y="69"/>
                                </a:lnTo>
                                <a:lnTo>
                                  <a:pt x="30" y="65"/>
                                </a:lnTo>
                                <a:lnTo>
                                  <a:pt x="35" y="60"/>
                                </a:lnTo>
                                <a:lnTo>
                                  <a:pt x="37" y="52"/>
                                </a:lnTo>
                                <a:lnTo>
                                  <a:pt x="37" y="47"/>
                                </a:lnTo>
                                <a:lnTo>
                                  <a:pt x="35" y="45"/>
                                </a:lnTo>
                                <a:lnTo>
                                  <a:pt x="32" y="52"/>
                                </a:lnTo>
                                <a:lnTo>
                                  <a:pt x="30" y="57"/>
                                </a:lnTo>
                                <a:lnTo>
                                  <a:pt x="22" y="65"/>
                                </a:lnTo>
                                <a:lnTo>
                                  <a:pt x="15" y="67"/>
                                </a:lnTo>
                                <a:lnTo>
                                  <a:pt x="15" y="69"/>
                                </a:lnTo>
                                <a:lnTo>
                                  <a:pt x="1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Freeform 7857"/>
                        <wps:cNvSpPr>
                          <a:spLocks noEditPoints="1"/>
                        </wps:cNvSpPr>
                        <wps:spPr bwMode="auto">
                          <a:xfrm>
                            <a:off x="6670" y="601"/>
                            <a:ext cx="37" cy="67"/>
                          </a:xfrm>
                          <a:custGeom>
                            <a:avLst/>
                            <a:gdLst>
                              <a:gd name="T0" fmla="*/ 20 w 37"/>
                              <a:gd name="T1" fmla="*/ 5 h 67"/>
                              <a:gd name="T2" fmla="*/ 12 w 37"/>
                              <a:gd name="T3" fmla="*/ 3 h 67"/>
                              <a:gd name="T4" fmla="*/ 5 w 37"/>
                              <a:gd name="T5" fmla="*/ 0 h 67"/>
                              <a:gd name="T6" fmla="*/ 2 w 37"/>
                              <a:gd name="T7" fmla="*/ 0 h 67"/>
                              <a:gd name="T8" fmla="*/ 0 w 37"/>
                              <a:gd name="T9" fmla="*/ 0 h 67"/>
                              <a:gd name="T10" fmla="*/ 2 w 37"/>
                              <a:gd name="T11" fmla="*/ 3 h 67"/>
                              <a:gd name="T12" fmla="*/ 2 w 37"/>
                              <a:gd name="T13" fmla="*/ 5 h 67"/>
                              <a:gd name="T14" fmla="*/ 2 w 37"/>
                              <a:gd name="T15" fmla="*/ 5 h 67"/>
                              <a:gd name="T16" fmla="*/ 5 w 37"/>
                              <a:gd name="T17" fmla="*/ 5 h 67"/>
                              <a:gd name="T18" fmla="*/ 15 w 37"/>
                              <a:gd name="T19" fmla="*/ 8 h 67"/>
                              <a:gd name="T20" fmla="*/ 22 w 37"/>
                              <a:gd name="T21" fmla="*/ 13 h 67"/>
                              <a:gd name="T22" fmla="*/ 20 w 37"/>
                              <a:gd name="T23" fmla="*/ 8 h 67"/>
                              <a:gd name="T24" fmla="*/ 20 w 37"/>
                              <a:gd name="T25" fmla="*/ 5 h 67"/>
                              <a:gd name="T26" fmla="*/ 15 w 37"/>
                              <a:gd name="T27" fmla="*/ 67 h 67"/>
                              <a:gd name="T28" fmla="*/ 22 w 37"/>
                              <a:gd name="T29" fmla="*/ 65 h 67"/>
                              <a:gd name="T30" fmla="*/ 30 w 37"/>
                              <a:gd name="T31" fmla="*/ 60 h 67"/>
                              <a:gd name="T32" fmla="*/ 35 w 37"/>
                              <a:gd name="T33" fmla="*/ 53 h 67"/>
                              <a:gd name="T34" fmla="*/ 37 w 37"/>
                              <a:gd name="T35" fmla="*/ 45 h 67"/>
                              <a:gd name="T36" fmla="*/ 35 w 37"/>
                              <a:gd name="T37" fmla="*/ 40 h 67"/>
                              <a:gd name="T38" fmla="*/ 35 w 37"/>
                              <a:gd name="T39" fmla="*/ 38 h 67"/>
                              <a:gd name="T40" fmla="*/ 32 w 37"/>
                              <a:gd name="T41" fmla="*/ 45 h 67"/>
                              <a:gd name="T42" fmla="*/ 27 w 37"/>
                              <a:gd name="T43" fmla="*/ 53 h 67"/>
                              <a:gd name="T44" fmla="*/ 22 w 37"/>
                              <a:gd name="T45" fmla="*/ 58 h 67"/>
                              <a:gd name="T46" fmla="*/ 15 w 37"/>
                              <a:gd name="T47" fmla="*/ 63 h 67"/>
                              <a:gd name="T48" fmla="*/ 15 w 37"/>
                              <a:gd name="T49" fmla="*/ 65 h 67"/>
                              <a:gd name="T50" fmla="*/ 15 w 37"/>
                              <a:gd name="T51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20" y="5"/>
                                </a:move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5" y="8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20" y="5"/>
                                </a:lnTo>
                                <a:close/>
                                <a:moveTo>
                                  <a:pt x="15" y="67"/>
                                </a:moveTo>
                                <a:lnTo>
                                  <a:pt x="22" y="65"/>
                                </a:lnTo>
                                <a:lnTo>
                                  <a:pt x="30" y="60"/>
                                </a:lnTo>
                                <a:lnTo>
                                  <a:pt x="35" y="53"/>
                                </a:lnTo>
                                <a:lnTo>
                                  <a:pt x="37" y="45"/>
                                </a:lnTo>
                                <a:lnTo>
                                  <a:pt x="35" y="40"/>
                                </a:lnTo>
                                <a:lnTo>
                                  <a:pt x="35" y="38"/>
                                </a:lnTo>
                                <a:lnTo>
                                  <a:pt x="32" y="45"/>
                                </a:lnTo>
                                <a:lnTo>
                                  <a:pt x="27" y="53"/>
                                </a:lnTo>
                                <a:lnTo>
                                  <a:pt x="22" y="58"/>
                                </a:lnTo>
                                <a:lnTo>
                                  <a:pt x="15" y="63"/>
                                </a:lnTo>
                                <a:lnTo>
                                  <a:pt x="15" y="65"/>
                                </a:lnTo>
                                <a:lnTo>
                                  <a:pt x="1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Freeform 7858"/>
                        <wps:cNvSpPr>
                          <a:spLocks noEditPoints="1"/>
                        </wps:cNvSpPr>
                        <wps:spPr bwMode="auto">
                          <a:xfrm>
                            <a:off x="6672" y="604"/>
                            <a:ext cx="33" cy="62"/>
                          </a:xfrm>
                          <a:custGeom>
                            <a:avLst/>
                            <a:gdLst>
                              <a:gd name="T0" fmla="*/ 18 w 33"/>
                              <a:gd name="T1" fmla="*/ 5 h 62"/>
                              <a:gd name="T2" fmla="*/ 10 w 33"/>
                              <a:gd name="T3" fmla="*/ 2 h 62"/>
                              <a:gd name="T4" fmla="*/ 3 w 33"/>
                              <a:gd name="T5" fmla="*/ 0 h 62"/>
                              <a:gd name="T6" fmla="*/ 0 w 33"/>
                              <a:gd name="T7" fmla="*/ 0 h 62"/>
                              <a:gd name="T8" fmla="*/ 0 w 33"/>
                              <a:gd name="T9" fmla="*/ 0 h 62"/>
                              <a:gd name="T10" fmla="*/ 0 w 33"/>
                              <a:gd name="T11" fmla="*/ 2 h 62"/>
                              <a:gd name="T12" fmla="*/ 0 w 33"/>
                              <a:gd name="T13" fmla="*/ 5 h 62"/>
                              <a:gd name="T14" fmla="*/ 3 w 33"/>
                              <a:gd name="T15" fmla="*/ 5 h 62"/>
                              <a:gd name="T16" fmla="*/ 3 w 33"/>
                              <a:gd name="T17" fmla="*/ 5 h 62"/>
                              <a:gd name="T18" fmla="*/ 10 w 33"/>
                              <a:gd name="T19" fmla="*/ 7 h 62"/>
                              <a:gd name="T20" fmla="*/ 15 w 33"/>
                              <a:gd name="T21" fmla="*/ 10 h 62"/>
                              <a:gd name="T22" fmla="*/ 20 w 33"/>
                              <a:gd name="T23" fmla="*/ 12 h 62"/>
                              <a:gd name="T24" fmla="*/ 25 w 33"/>
                              <a:gd name="T25" fmla="*/ 20 h 62"/>
                              <a:gd name="T26" fmla="*/ 23 w 33"/>
                              <a:gd name="T27" fmla="*/ 12 h 62"/>
                              <a:gd name="T28" fmla="*/ 18 w 33"/>
                              <a:gd name="T29" fmla="*/ 5 h 62"/>
                              <a:gd name="T30" fmla="*/ 13 w 33"/>
                              <a:gd name="T31" fmla="*/ 62 h 62"/>
                              <a:gd name="T32" fmla="*/ 20 w 33"/>
                              <a:gd name="T33" fmla="*/ 60 h 62"/>
                              <a:gd name="T34" fmla="*/ 28 w 33"/>
                              <a:gd name="T35" fmla="*/ 52 h 62"/>
                              <a:gd name="T36" fmla="*/ 30 w 33"/>
                              <a:gd name="T37" fmla="*/ 47 h 62"/>
                              <a:gd name="T38" fmla="*/ 33 w 33"/>
                              <a:gd name="T39" fmla="*/ 40 h 62"/>
                              <a:gd name="T40" fmla="*/ 30 w 33"/>
                              <a:gd name="T41" fmla="*/ 32 h 62"/>
                              <a:gd name="T42" fmla="*/ 28 w 33"/>
                              <a:gd name="T43" fmla="*/ 25 h 62"/>
                              <a:gd name="T44" fmla="*/ 30 w 33"/>
                              <a:gd name="T45" fmla="*/ 30 h 62"/>
                              <a:gd name="T46" fmla="*/ 30 w 33"/>
                              <a:gd name="T47" fmla="*/ 32 h 62"/>
                              <a:gd name="T48" fmla="*/ 28 w 33"/>
                              <a:gd name="T49" fmla="*/ 40 h 62"/>
                              <a:gd name="T50" fmla="*/ 25 w 33"/>
                              <a:gd name="T51" fmla="*/ 47 h 62"/>
                              <a:gd name="T52" fmla="*/ 20 w 33"/>
                              <a:gd name="T53" fmla="*/ 52 h 62"/>
                              <a:gd name="T54" fmla="*/ 13 w 33"/>
                              <a:gd name="T55" fmla="*/ 57 h 62"/>
                              <a:gd name="T56" fmla="*/ 13 w 33"/>
                              <a:gd name="T57" fmla="*/ 60 h 62"/>
                              <a:gd name="T58" fmla="*/ 13 w 33"/>
                              <a:gd name="T59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18" y="5"/>
                                </a:move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5" y="10"/>
                                </a:lnTo>
                                <a:lnTo>
                                  <a:pt x="20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12"/>
                                </a:lnTo>
                                <a:lnTo>
                                  <a:pt x="18" y="5"/>
                                </a:lnTo>
                                <a:close/>
                                <a:moveTo>
                                  <a:pt x="13" y="62"/>
                                </a:moveTo>
                                <a:lnTo>
                                  <a:pt x="20" y="60"/>
                                </a:lnTo>
                                <a:lnTo>
                                  <a:pt x="28" y="52"/>
                                </a:lnTo>
                                <a:lnTo>
                                  <a:pt x="30" y="47"/>
                                </a:lnTo>
                                <a:lnTo>
                                  <a:pt x="33" y="40"/>
                                </a:lnTo>
                                <a:lnTo>
                                  <a:pt x="30" y="32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0" y="52"/>
                                </a:lnTo>
                                <a:lnTo>
                                  <a:pt x="13" y="57"/>
                                </a:lnTo>
                                <a:lnTo>
                                  <a:pt x="13" y="60"/>
                                </a:lnTo>
                                <a:lnTo>
                                  <a:pt x="1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Freeform 7859"/>
                        <wps:cNvSpPr>
                          <a:spLocks/>
                        </wps:cNvSpPr>
                        <wps:spPr bwMode="auto">
                          <a:xfrm>
                            <a:off x="6672" y="606"/>
                            <a:ext cx="33" cy="58"/>
                          </a:xfrm>
                          <a:custGeom>
                            <a:avLst/>
                            <a:gdLst>
                              <a:gd name="T0" fmla="*/ 20 w 33"/>
                              <a:gd name="T1" fmla="*/ 8 h 58"/>
                              <a:gd name="T2" fmla="*/ 13 w 33"/>
                              <a:gd name="T3" fmla="*/ 3 h 58"/>
                              <a:gd name="T4" fmla="*/ 3 w 33"/>
                              <a:gd name="T5" fmla="*/ 0 h 58"/>
                              <a:gd name="T6" fmla="*/ 0 w 33"/>
                              <a:gd name="T7" fmla="*/ 0 h 58"/>
                              <a:gd name="T8" fmla="*/ 0 w 33"/>
                              <a:gd name="T9" fmla="*/ 0 h 58"/>
                              <a:gd name="T10" fmla="*/ 0 w 33"/>
                              <a:gd name="T11" fmla="*/ 3 h 58"/>
                              <a:gd name="T12" fmla="*/ 3 w 33"/>
                              <a:gd name="T13" fmla="*/ 5 h 58"/>
                              <a:gd name="T14" fmla="*/ 3 w 33"/>
                              <a:gd name="T15" fmla="*/ 5 h 58"/>
                              <a:gd name="T16" fmla="*/ 13 w 33"/>
                              <a:gd name="T17" fmla="*/ 8 h 58"/>
                              <a:gd name="T18" fmla="*/ 20 w 33"/>
                              <a:gd name="T19" fmla="*/ 13 h 58"/>
                              <a:gd name="T20" fmla="*/ 25 w 33"/>
                              <a:gd name="T21" fmla="*/ 20 h 58"/>
                              <a:gd name="T22" fmla="*/ 28 w 33"/>
                              <a:gd name="T23" fmla="*/ 30 h 58"/>
                              <a:gd name="T24" fmla="*/ 25 w 33"/>
                              <a:gd name="T25" fmla="*/ 38 h 58"/>
                              <a:gd name="T26" fmla="*/ 23 w 33"/>
                              <a:gd name="T27" fmla="*/ 43 h 58"/>
                              <a:gd name="T28" fmla="*/ 18 w 33"/>
                              <a:gd name="T29" fmla="*/ 50 h 58"/>
                              <a:gd name="T30" fmla="*/ 13 w 33"/>
                              <a:gd name="T31" fmla="*/ 53 h 58"/>
                              <a:gd name="T32" fmla="*/ 13 w 33"/>
                              <a:gd name="T33" fmla="*/ 55 h 58"/>
                              <a:gd name="T34" fmla="*/ 13 w 33"/>
                              <a:gd name="T35" fmla="*/ 58 h 58"/>
                              <a:gd name="T36" fmla="*/ 20 w 33"/>
                              <a:gd name="T37" fmla="*/ 53 h 58"/>
                              <a:gd name="T38" fmla="*/ 25 w 33"/>
                              <a:gd name="T39" fmla="*/ 48 h 58"/>
                              <a:gd name="T40" fmla="*/ 30 w 33"/>
                              <a:gd name="T41" fmla="*/ 40 h 58"/>
                              <a:gd name="T42" fmla="*/ 33 w 33"/>
                              <a:gd name="T43" fmla="*/ 33 h 58"/>
                              <a:gd name="T44" fmla="*/ 28 w 33"/>
                              <a:gd name="T45" fmla="*/ 20 h 58"/>
                              <a:gd name="T46" fmla="*/ 20 w 33"/>
                              <a:gd name="T47" fmla="*/ 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20" y="8"/>
                                </a:moveTo>
                                <a:lnTo>
                                  <a:pt x="13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13" y="8"/>
                                </a:lnTo>
                                <a:lnTo>
                                  <a:pt x="20" y="13"/>
                                </a:lnTo>
                                <a:lnTo>
                                  <a:pt x="25" y="20"/>
                                </a:lnTo>
                                <a:lnTo>
                                  <a:pt x="28" y="30"/>
                                </a:lnTo>
                                <a:lnTo>
                                  <a:pt x="25" y="38"/>
                                </a:lnTo>
                                <a:lnTo>
                                  <a:pt x="23" y="43"/>
                                </a:lnTo>
                                <a:lnTo>
                                  <a:pt x="18" y="50"/>
                                </a:lnTo>
                                <a:lnTo>
                                  <a:pt x="13" y="53"/>
                                </a:lnTo>
                                <a:lnTo>
                                  <a:pt x="13" y="55"/>
                                </a:lnTo>
                                <a:lnTo>
                                  <a:pt x="13" y="58"/>
                                </a:lnTo>
                                <a:lnTo>
                                  <a:pt x="20" y="53"/>
                                </a:lnTo>
                                <a:lnTo>
                                  <a:pt x="25" y="48"/>
                                </a:lnTo>
                                <a:lnTo>
                                  <a:pt x="30" y="40"/>
                                </a:lnTo>
                                <a:lnTo>
                                  <a:pt x="33" y="33"/>
                                </a:lnTo>
                                <a:lnTo>
                                  <a:pt x="28" y="20"/>
                                </a:lnTo>
                                <a:lnTo>
                                  <a:pt x="2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Freeform 7860"/>
                        <wps:cNvSpPr>
                          <a:spLocks/>
                        </wps:cNvSpPr>
                        <wps:spPr bwMode="auto">
                          <a:xfrm>
                            <a:off x="6672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27 h 52"/>
                              <a:gd name="T2" fmla="*/ 30 w 30"/>
                              <a:gd name="T3" fmla="*/ 25 h 52"/>
                              <a:gd name="T4" fmla="*/ 28 w 30"/>
                              <a:gd name="T5" fmla="*/ 20 h 52"/>
                              <a:gd name="T6" fmla="*/ 28 w 30"/>
                              <a:gd name="T7" fmla="*/ 17 h 52"/>
                              <a:gd name="T8" fmla="*/ 25 w 30"/>
                              <a:gd name="T9" fmla="*/ 15 h 52"/>
                              <a:gd name="T10" fmla="*/ 20 w 30"/>
                              <a:gd name="T11" fmla="*/ 7 h 52"/>
                              <a:gd name="T12" fmla="*/ 15 w 30"/>
                              <a:gd name="T13" fmla="*/ 5 h 52"/>
                              <a:gd name="T14" fmla="*/ 10 w 30"/>
                              <a:gd name="T15" fmla="*/ 2 h 52"/>
                              <a:gd name="T16" fmla="*/ 3 w 30"/>
                              <a:gd name="T17" fmla="*/ 0 h 52"/>
                              <a:gd name="T18" fmla="*/ 3 w 30"/>
                              <a:gd name="T19" fmla="*/ 0 h 52"/>
                              <a:gd name="T20" fmla="*/ 0 w 30"/>
                              <a:gd name="T21" fmla="*/ 0 h 52"/>
                              <a:gd name="T22" fmla="*/ 3 w 30"/>
                              <a:gd name="T23" fmla="*/ 2 h 52"/>
                              <a:gd name="T24" fmla="*/ 3 w 30"/>
                              <a:gd name="T25" fmla="*/ 5 h 52"/>
                              <a:gd name="T26" fmla="*/ 10 w 30"/>
                              <a:gd name="T27" fmla="*/ 7 h 52"/>
                              <a:gd name="T28" fmla="*/ 18 w 30"/>
                              <a:gd name="T29" fmla="*/ 12 h 52"/>
                              <a:gd name="T30" fmla="*/ 23 w 30"/>
                              <a:gd name="T31" fmla="*/ 20 h 52"/>
                              <a:gd name="T32" fmla="*/ 25 w 30"/>
                              <a:gd name="T33" fmla="*/ 27 h 52"/>
                              <a:gd name="T34" fmla="*/ 23 w 30"/>
                              <a:gd name="T35" fmla="*/ 35 h 52"/>
                              <a:gd name="T36" fmla="*/ 20 w 30"/>
                              <a:gd name="T37" fmla="*/ 40 h 52"/>
                              <a:gd name="T38" fmla="*/ 18 w 30"/>
                              <a:gd name="T39" fmla="*/ 45 h 52"/>
                              <a:gd name="T40" fmla="*/ 13 w 30"/>
                              <a:gd name="T41" fmla="*/ 47 h 52"/>
                              <a:gd name="T42" fmla="*/ 13 w 30"/>
                              <a:gd name="T43" fmla="*/ 50 h 52"/>
                              <a:gd name="T44" fmla="*/ 13 w 30"/>
                              <a:gd name="T45" fmla="*/ 52 h 52"/>
                              <a:gd name="T46" fmla="*/ 20 w 30"/>
                              <a:gd name="T47" fmla="*/ 47 h 52"/>
                              <a:gd name="T48" fmla="*/ 25 w 30"/>
                              <a:gd name="T49" fmla="*/ 42 h 52"/>
                              <a:gd name="T50" fmla="*/ 28 w 30"/>
                              <a:gd name="T51" fmla="*/ 35 h 52"/>
                              <a:gd name="T52" fmla="*/ 30 w 30"/>
                              <a:gd name="T53" fmla="*/ 27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27"/>
                                </a:moveTo>
                                <a:lnTo>
                                  <a:pt x="30" y="25"/>
                                </a:lnTo>
                                <a:lnTo>
                                  <a:pt x="28" y="20"/>
                                </a:lnTo>
                                <a:lnTo>
                                  <a:pt x="28" y="17"/>
                                </a:lnTo>
                                <a:lnTo>
                                  <a:pt x="25" y="15"/>
                                </a:lnTo>
                                <a:lnTo>
                                  <a:pt x="20" y="7"/>
                                </a:lnTo>
                                <a:lnTo>
                                  <a:pt x="15" y="5"/>
                                </a:ln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8" y="12"/>
                                </a:lnTo>
                                <a:lnTo>
                                  <a:pt x="23" y="20"/>
                                </a:lnTo>
                                <a:lnTo>
                                  <a:pt x="25" y="27"/>
                                </a:lnTo>
                                <a:lnTo>
                                  <a:pt x="23" y="35"/>
                                </a:lnTo>
                                <a:lnTo>
                                  <a:pt x="20" y="40"/>
                                </a:lnTo>
                                <a:lnTo>
                                  <a:pt x="18" y="45"/>
                                </a:lnTo>
                                <a:lnTo>
                                  <a:pt x="13" y="47"/>
                                </a:lnTo>
                                <a:lnTo>
                                  <a:pt x="13" y="50"/>
                                </a:lnTo>
                                <a:lnTo>
                                  <a:pt x="13" y="52"/>
                                </a:lnTo>
                                <a:lnTo>
                                  <a:pt x="20" y="47"/>
                                </a:lnTo>
                                <a:lnTo>
                                  <a:pt x="25" y="42"/>
                                </a:lnTo>
                                <a:lnTo>
                                  <a:pt x="28" y="35"/>
                                </a:lnTo>
                                <a:lnTo>
                                  <a:pt x="3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Freeform 7861"/>
                        <wps:cNvSpPr>
                          <a:spLocks/>
                        </wps:cNvSpPr>
                        <wps:spPr bwMode="auto">
                          <a:xfrm>
                            <a:off x="6675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25 h 48"/>
                              <a:gd name="T2" fmla="*/ 22 w 25"/>
                              <a:gd name="T3" fmla="*/ 15 h 48"/>
                              <a:gd name="T4" fmla="*/ 17 w 25"/>
                              <a:gd name="T5" fmla="*/ 8 h 48"/>
                              <a:gd name="T6" fmla="*/ 10 w 25"/>
                              <a:gd name="T7" fmla="*/ 3 h 48"/>
                              <a:gd name="T8" fmla="*/ 0 w 25"/>
                              <a:gd name="T9" fmla="*/ 0 h 48"/>
                              <a:gd name="T10" fmla="*/ 0 w 25"/>
                              <a:gd name="T11" fmla="*/ 0 h 48"/>
                              <a:gd name="T12" fmla="*/ 0 w 25"/>
                              <a:gd name="T13" fmla="*/ 3 h 48"/>
                              <a:gd name="T14" fmla="*/ 0 w 25"/>
                              <a:gd name="T15" fmla="*/ 5 h 48"/>
                              <a:gd name="T16" fmla="*/ 7 w 25"/>
                              <a:gd name="T17" fmla="*/ 8 h 48"/>
                              <a:gd name="T18" fmla="*/ 15 w 25"/>
                              <a:gd name="T19" fmla="*/ 13 h 48"/>
                              <a:gd name="T20" fmla="*/ 17 w 25"/>
                              <a:gd name="T21" fmla="*/ 18 h 48"/>
                              <a:gd name="T22" fmla="*/ 20 w 25"/>
                              <a:gd name="T23" fmla="*/ 25 h 48"/>
                              <a:gd name="T24" fmla="*/ 17 w 25"/>
                              <a:gd name="T25" fmla="*/ 30 h 48"/>
                              <a:gd name="T26" fmla="*/ 17 w 25"/>
                              <a:gd name="T27" fmla="*/ 35 h 48"/>
                              <a:gd name="T28" fmla="*/ 12 w 25"/>
                              <a:gd name="T29" fmla="*/ 40 h 48"/>
                              <a:gd name="T30" fmla="*/ 10 w 25"/>
                              <a:gd name="T31" fmla="*/ 43 h 48"/>
                              <a:gd name="T32" fmla="*/ 10 w 25"/>
                              <a:gd name="T33" fmla="*/ 45 h 48"/>
                              <a:gd name="T34" fmla="*/ 10 w 25"/>
                              <a:gd name="T35" fmla="*/ 48 h 48"/>
                              <a:gd name="T36" fmla="*/ 15 w 25"/>
                              <a:gd name="T37" fmla="*/ 45 h 48"/>
                              <a:gd name="T38" fmla="*/ 20 w 25"/>
                              <a:gd name="T39" fmla="*/ 38 h 48"/>
                              <a:gd name="T40" fmla="*/ 22 w 25"/>
                              <a:gd name="T41" fmla="*/ 33 h 48"/>
                              <a:gd name="T42" fmla="*/ 25 w 25"/>
                              <a:gd name="T43" fmla="*/ 25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25"/>
                                </a:moveTo>
                                <a:lnTo>
                                  <a:pt x="22" y="15"/>
                                </a:lnTo>
                                <a:lnTo>
                                  <a:pt x="17" y="8"/>
                                </a:lnTo>
                                <a:lnTo>
                                  <a:pt x="10" y="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7" y="8"/>
                                </a:lnTo>
                                <a:lnTo>
                                  <a:pt x="15" y="13"/>
                                </a:lnTo>
                                <a:lnTo>
                                  <a:pt x="17" y="18"/>
                                </a:lnTo>
                                <a:lnTo>
                                  <a:pt x="20" y="25"/>
                                </a:lnTo>
                                <a:lnTo>
                                  <a:pt x="17" y="30"/>
                                </a:lnTo>
                                <a:lnTo>
                                  <a:pt x="17" y="35"/>
                                </a:lnTo>
                                <a:lnTo>
                                  <a:pt x="12" y="40"/>
                                </a:lnTo>
                                <a:lnTo>
                                  <a:pt x="10" y="43"/>
                                </a:lnTo>
                                <a:lnTo>
                                  <a:pt x="10" y="45"/>
                                </a:lnTo>
                                <a:lnTo>
                                  <a:pt x="10" y="48"/>
                                </a:lnTo>
                                <a:lnTo>
                                  <a:pt x="15" y="45"/>
                                </a:lnTo>
                                <a:lnTo>
                                  <a:pt x="20" y="38"/>
                                </a:lnTo>
                                <a:lnTo>
                                  <a:pt x="22" y="33"/>
                                </a:lnTo>
                                <a:lnTo>
                                  <a:pt x="2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Freeform 7862"/>
                        <wps:cNvSpPr>
                          <a:spLocks/>
                        </wps:cNvSpPr>
                        <wps:spPr bwMode="auto">
                          <a:xfrm>
                            <a:off x="667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22 h 42"/>
                              <a:gd name="T2" fmla="*/ 20 w 22"/>
                              <a:gd name="T3" fmla="*/ 15 h 42"/>
                              <a:gd name="T4" fmla="*/ 15 w 22"/>
                              <a:gd name="T5" fmla="*/ 7 h 42"/>
                              <a:gd name="T6" fmla="*/ 7 w 22"/>
                              <a:gd name="T7" fmla="*/ 2 h 42"/>
                              <a:gd name="T8" fmla="*/ 0 w 22"/>
                              <a:gd name="T9" fmla="*/ 0 h 42"/>
                              <a:gd name="T10" fmla="*/ 0 w 22"/>
                              <a:gd name="T11" fmla="*/ 2 h 42"/>
                              <a:gd name="T12" fmla="*/ 2 w 22"/>
                              <a:gd name="T13" fmla="*/ 5 h 42"/>
                              <a:gd name="T14" fmla="*/ 7 w 22"/>
                              <a:gd name="T15" fmla="*/ 7 h 42"/>
                              <a:gd name="T16" fmla="*/ 12 w 22"/>
                              <a:gd name="T17" fmla="*/ 12 h 42"/>
                              <a:gd name="T18" fmla="*/ 15 w 22"/>
                              <a:gd name="T19" fmla="*/ 17 h 42"/>
                              <a:gd name="T20" fmla="*/ 17 w 22"/>
                              <a:gd name="T21" fmla="*/ 22 h 42"/>
                              <a:gd name="T22" fmla="*/ 15 w 22"/>
                              <a:gd name="T23" fmla="*/ 30 h 42"/>
                              <a:gd name="T24" fmla="*/ 10 w 22"/>
                              <a:gd name="T25" fmla="*/ 37 h 42"/>
                              <a:gd name="T26" fmla="*/ 10 w 22"/>
                              <a:gd name="T27" fmla="*/ 40 h 42"/>
                              <a:gd name="T28" fmla="*/ 10 w 22"/>
                              <a:gd name="T29" fmla="*/ 42 h 42"/>
                              <a:gd name="T30" fmla="*/ 15 w 22"/>
                              <a:gd name="T31" fmla="*/ 40 h 42"/>
                              <a:gd name="T32" fmla="*/ 17 w 22"/>
                              <a:gd name="T33" fmla="*/ 35 h 42"/>
                              <a:gd name="T34" fmla="*/ 20 w 22"/>
                              <a:gd name="T35" fmla="*/ 30 h 42"/>
                              <a:gd name="T36" fmla="*/ 22 w 22"/>
                              <a:gd name="T37" fmla="*/ 2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22"/>
                                </a:move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7" y="7"/>
                                </a:lnTo>
                                <a:lnTo>
                                  <a:pt x="12" y="12"/>
                                </a:lnTo>
                                <a:lnTo>
                                  <a:pt x="15" y="17"/>
                                </a:lnTo>
                                <a:lnTo>
                                  <a:pt x="17" y="22"/>
                                </a:lnTo>
                                <a:lnTo>
                                  <a:pt x="15" y="30"/>
                                </a:lnTo>
                                <a:lnTo>
                                  <a:pt x="10" y="37"/>
                                </a:lnTo>
                                <a:lnTo>
                                  <a:pt x="10" y="40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0" y="30"/>
                                </a:lnTo>
                                <a:lnTo>
                                  <a:pt x="2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7863"/>
                        <wps:cNvSpPr>
                          <a:spLocks/>
                        </wps:cNvSpPr>
                        <wps:spPr bwMode="auto">
                          <a:xfrm>
                            <a:off x="6675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20 h 38"/>
                              <a:gd name="T2" fmla="*/ 17 w 20"/>
                              <a:gd name="T3" fmla="*/ 13 h 38"/>
                              <a:gd name="T4" fmla="*/ 15 w 20"/>
                              <a:gd name="T5" fmla="*/ 8 h 38"/>
                              <a:gd name="T6" fmla="*/ 7 w 20"/>
                              <a:gd name="T7" fmla="*/ 3 h 38"/>
                              <a:gd name="T8" fmla="*/ 0 w 20"/>
                              <a:gd name="T9" fmla="*/ 0 h 38"/>
                              <a:gd name="T10" fmla="*/ 2 w 20"/>
                              <a:gd name="T11" fmla="*/ 3 h 38"/>
                              <a:gd name="T12" fmla="*/ 2 w 20"/>
                              <a:gd name="T13" fmla="*/ 5 h 38"/>
                              <a:gd name="T14" fmla="*/ 7 w 20"/>
                              <a:gd name="T15" fmla="*/ 8 h 38"/>
                              <a:gd name="T16" fmla="*/ 10 w 20"/>
                              <a:gd name="T17" fmla="*/ 10 h 38"/>
                              <a:gd name="T18" fmla="*/ 12 w 20"/>
                              <a:gd name="T19" fmla="*/ 15 h 38"/>
                              <a:gd name="T20" fmla="*/ 15 w 20"/>
                              <a:gd name="T21" fmla="*/ 20 h 38"/>
                              <a:gd name="T22" fmla="*/ 12 w 20"/>
                              <a:gd name="T23" fmla="*/ 28 h 38"/>
                              <a:gd name="T24" fmla="*/ 7 w 20"/>
                              <a:gd name="T25" fmla="*/ 33 h 38"/>
                              <a:gd name="T26" fmla="*/ 10 w 20"/>
                              <a:gd name="T27" fmla="*/ 35 h 38"/>
                              <a:gd name="T28" fmla="*/ 10 w 20"/>
                              <a:gd name="T29" fmla="*/ 38 h 38"/>
                              <a:gd name="T30" fmla="*/ 12 w 20"/>
                              <a:gd name="T31" fmla="*/ 35 h 38"/>
                              <a:gd name="T32" fmla="*/ 17 w 20"/>
                              <a:gd name="T33" fmla="*/ 30 h 38"/>
                              <a:gd name="T34" fmla="*/ 17 w 20"/>
                              <a:gd name="T35" fmla="*/ 25 h 38"/>
                              <a:gd name="T36" fmla="*/ 20 w 20"/>
                              <a:gd name="T37" fmla="*/ 2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20"/>
                                </a:moveTo>
                                <a:lnTo>
                                  <a:pt x="17" y="13"/>
                                </a:lnTo>
                                <a:lnTo>
                                  <a:pt x="15" y="8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7" y="8"/>
                                </a:lnTo>
                                <a:lnTo>
                                  <a:pt x="10" y="10"/>
                                </a:lnTo>
                                <a:lnTo>
                                  <a:pt x="12" y="15"/>
                                </a:lnTo>
                                <a:lnTo>
                                  <a:pt x="15" y="20"/>
                                </a:lnTo>
                                <a:lnTo>
                                  <a:pt x="12" y="28"/>
                                </a:lnTo>
                                <a:lnTo>
                                  <a:pt x="7" y="33"/>
                                </a:lnTo>
                                <a:lnTo>
                                  <a:pt x="10" y="35"/>
                                </a:lnTo>
                                <a:lnTo>
                                  <a:pt x="10" y="38"/>
                                </a:lnTo>
                                <a:lnTo>
                                  <a:pt x="12" y="35"/>
                                </a:lnTo>
                                <a:lnTo>
                                  <a:pt x="17" y="30"/>
                                </a:lnTo>
                                <a:lnTo>
                                  <a:pt x="17" y="25"/>
                                </a:lnTo>
                                <a:lnTo>
                                  <a:pt x="2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Freeform 7864"/>
                        <wps:cNvSpPr>
                          <a:spLocks/>
                        </wps:cNvSpPr>
                        <wps:spPr bwMode="auto">
                          <a:xfrm>
                            <a:off x="6677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17 h 32"/>
                              <a:gd name="T2" fmla="*/ 13 w 15"/>
                              <a:gd name="T3" fmla="*/ 12 h 32"/>
                              <a:gd name="T4" fmla="*/ 10 w 15"/>
                              <a:gd name="T5" fmla="*/ 7 h 32"/>
                              <a:gd name="T6" fmla="*/ 5 w 15"/>
                              <a:gd name="T7" fmla="*/ 2 h 32"/>
                              <a:gd name="T8" fmla="*/ 0 w 15"/>
                              <a:gd name="T9" fmla="*/ 0 h 32"/>
                              <a:gd name="T10" fmla="*/ 0 w 15"/>
                              <a:gd name="T11" fmla="*/ 2 h 32"/>
                              <a:gd name="T12" fmla="*/ 0 w 15"/>
                              <a:gd name="T13" fmla="*/ 5 h 32"/>
                              <a:gd name="T14" fmla="*/ 8 w 15"/>
                              <a:gd name="T15" fmla="*/ 10 h 32"/>
                              <a:gd name="T16" fmla="*/ 10 w 15"/>
                              <a:gd name="T17" fmla="*/ 17 h 32"/>
                              <a:gd name="T18" fmla="*/ 8 w 15"/>
                              <a:gd name="T19" fmla="*/ 22 h 32"/>
                              <a:gd name="T20" fmla="*/ 5 w 15"/>
                              <a:gd name="T21" fmla="*/ 27 h 32"/>
                              <a:gd name="T22" fmla="*/ 5 w 15"/>
                              <a:gd name="T23" fmla="*/ 30 h 32"/>
                              <a:gd name="T24" fmla="*/ 8 w 15"/>
                              <a:gd name="T25" fmla="*/ 32 h 32"/>
                              <a:gd name="T26" fmla="*/ 13 w 15"/>
                              <a:gd name="T27" fmla="*/ 25 h 32"/>
                              <a:gd name="T28" fmla="*/ 15 w 15"/>
                              <a:gd name="T29" fmla="*/ 1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17"/>
                                </a:moveTo>
                                <a:lnTo>
                                  <a:pt x="13" y="12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8" y="10"/>
                                </a:lnTo>
                                <a:lnTo>
                                  <a:pt x="10" y="17"/>
                                </a:lnTo>
                                <a:lnTo>
                                  <a:pt x="8" y="22"/>
                                </a:lnTo>
                                <a:lnTo>
                                  <a:pt x="5" y="27"/>
                                </a:lnTo>
                                <a:lnTo>
                                  <a:pt x="5" y="30"/>
                                </a:lnTo>
                                <a:lnTo>
                                  <a:pt x="8" y="32"/>
                                </a:lnTo>
                                <a:lnTo>
                                  <a:pt x="13" y="25"/>
                                </a:lnTo>
                                <a:lnTo>
                                  <a:pt x="1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Freeform 7865"/>
                        <wps:cNvSpPr>
                          <a:spLocks/>
                        </wps:cNvSpPr>
                        <wps:spPr bwMode="auto">
                          <a:xfrm>
                            <a:off x="6677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15 h 28"/>
                              <a:gd name="T2" fmla="*/ 10 w 13"/>
                              <a:gd name="T3" fmla="*/ 10 h 28"/>
                              <a:gd name="T4" fmla="*/ 8 w 13"/>
                              <a:gd name="T5" fmla="*/ 5 h 28"/>
                              <a:gd name="T6" fmla="*/ 5 w 13"/>
                              <a:gd name="T7" fmla="*/ 3 h 28"/>
                              <a:gd name="T8" fmla="*/ 0 w 13"/>
                              <a:gd name="T9" fmla="*/ 0 h 28"/>
                              <a:gd name="T10" fmla="*/ 0 w 13"/>
                              <a:gd name="T11" fmla="*/ 3 h 28"/>
                              <a:gd name="T12" fmla="*/ 3 w 13"/>
                              <a:gd name="T13" fmla="*/ 8 h 28"/>
                              <a:gd name="T14" fmla="*/ 5 w 13"/>
                              <a:gd name="T15" fmla="*/ 10 h 28"/>
                              <a:gd name="T16" fmla="*/ 8 w 13"/>
                              <a:gd name="T17" fmla="*/ 15 h 28"/>
                              <a:gd name="T18" fmla="*/ 8 w 13"/>
                              <a:gd name="T19" fmla="*/ 18 h 28"/>
                              <a:gd name="T20" fmla="*/ 5 w 13"/>
                              <a:gd name="T21" fmla="*/ 20 h 28"/>
                              <a:gd name="T22" fmla="*/ 5 w 13"/>
                              <a:gd name="T23" fmla="*/ 25 h 28"/>
                              <a:gd name="T24" fmla="*/ 5 w 13"/>
                              <a:gd name="T25" fmla="*/ 28 h 28"/>
                              <a:gd name="T26" fmla="*/ 10 w 13"/>
                              <a:gd name="T27" fmla="*/ 23 h 28"/>
                              <a:gd name="T28" fmla="*/ 13 w 13"/>
                              <a:gd name="T29" fmla="*/ 15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15"/>
                                </a:moveTo>
                                <a:lnTo>
                                  <a:pt x="10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15"/>
                                </a:lnTo>
                                <a:lnTo>
                                  <a:pt x="8" y="18"/>
                                </a:lnTo>
                                <a:lnTo>
                                  <a:pt x="5" y="20"/>
                                </a:lnTo>
                                <a:lnTo>
                                  <a:pt x="5" y="25"/>
                                </a:lnTo>
                                <a:lnTo>
                                  <a:pt x="5" y="28"/>
                                </a:lnTo>
                                <a:lnTo>
                                  <a:pt x="10" y="23"/>
                                </a:lnTo>
                                <a:lnTo>
                                  <a:pt x="1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Freeform 7866"/>
                        <wps:cNvSpPr>
                          <a:spLocks/>
                        </wps:cNvSpPr>
                        <wps:spPr bwMode="auto">
                          <a:xfrm>
                            <a:off x="6677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12 h 22"/>
                              <a:gd name="T2" fmla="*/ 8 w 10"/>
                              <a:gd name="T3" fmla="*/ 5 h 22"/>
                              <a:gd name="T4" fmla="*/ 0 w 10"/>
                              <a:gd name="T5" fmla="*/ 0 h 22"/>
                              <a:gd name="T6" fmla="*/ 3 w 10"/>
                              <a:gd name="T7" fmla="*/ 5 h 22"/>
                              <a:gd name="T8" fmla="*/ 3 w 10"/>
                              <a:gd name="T9" fmla="*/ 7 h 22"/>
                              <a:gd name="T10" fmla="*/ 5 w 10"/>
                              <a:gd name="T11" fmla="*/ 10 h 22"/>
                              <a:gd name="T12" fmla="*/ 5 w 10"/>
                              <a:gd name="T13" fmla="*/ 12 h 22"/>
                              <a:gd name="T14" fmla="*/ 5 w 10"/>
                              <a:gd name="T15" fmla="*/ 15 h 22"/>
                              <a:gd name="T16" fmla="*/ 5 w 10"/>
                              <a:gd name="T17" fmla="*/ 15 h 22"/>
                              <a:gd name="T18" fmla="*/ 5 w 10"/>
                              <a:gd name="T19" fmla="*/ 17 h 22"/>
                              <a:gd name="T20" fmla="*/ 5 w 10"/>
                              <a:gd name="T21" fmla="*/ 22 h 22"/>
                              <a:gd name="T22" fmla="*/ 8 w 10"/>
                              <a:gd name="T23" fmla="*/ 17 h 22"/>
                              <a:gd name="T24" fmla="*/ 10 w 10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12"/>
                                </a:moveTo>
                                <a:lnTo>
                                  <a:pt x="8" y="5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5" y="1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7"/>
                                </a:lnTo>
                                <a:lnTo>
                                  <a:pt x="5" y="22"/>
                                </a:lnTo>
                                <a:lnTo>
                                  <a:pt x="8" y="17"/>
                                </a:lnTo>
                                <a:lnTo>
                                  <a:pt x="1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Freeform 7867"/>
                        <wps:cNvSpPr>
                          <a:spLocks/>
                        </wps:cNvSpPr>
                        <wps:spPr bwMode="auto">
                          <a:xfrm>
                            <a:off x="6680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7 h 12"/>
                              <a:gd name="T2" fmla="*/ 2 w 5"/>
                              <a:gd name="T3" fmla="*/ 2 h 12"/>
                              <a:gd name="T4" fmla="*/ 0 w 5"/>
                              <a:gd name="T5" fmla="*/ 0 h 12"/>
                              <a:gd name="T6" fmla="*/ 0 w 5"/>
                              <a:gd name="T7" fmla="*/ 7 h 12"/>
                              <a:gd name="T8" fmla="*/ 2 w 5"/>
                              <a:gd name="T9" fmla="*/ 12 h 12"/>
                              <a:gd name="T10" fmla="*/ 5 w 5"/>
                              <a:gd name="T11" fmla="*/ 10 h 12"/>
                              <a:gd name="T12" fmla="*/ 5 w 5"/>
                              <a:gd name="T13" fmla="*/ 7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7"/>
                                </a:move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Freeform 7868"/>
                        <wps:cNvSpPr>
                          <a:spLocks/>
                        </wps:cNvSpPr>
                        <wps:spPr bwMode="auto">
                          <a:xfrm>
                            <a:off x="66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5 h 8"/>
                              <a:gd name="T2" fmla="*/ 2 w 2"/>
                              <a:gd name="T3" fmla="*/ 3 h 8"/>
                              <a:gd name="T4" fmla="*/ 0 w 2"/>
                              <a:gd name="T5" fmla="*/ 0 h 8"/>
                              <a:gd name="T6" fmla="*/ 0 w 2"/>
                              <a:gd name="T7" fmla="*/ 5 h 8"/>
                              <a:gd name="T8" fmla="*/ 2 w 2"/>
                              <a:gd name="T9" fmla="*/ 8 h 8"/>
                              <a:gd name="T10" fmla="*/ 2 w 2"/>
                              <a:gd name="T11" fmla="*/ 8 h 8"/>
                              <a:gd name="T12" fmla="*/ 2 w 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5"/>
                                </a:move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Freeform 7869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87" cy="224"/>
                          </a:xfrm>
                          <a:custGeom>
                            <a:avLst/>
                            <a:gdLst>
                              <a:gd name="T0" fmla="*/ 52 w 87"/>
                              <a:gd name="T1" fmla="*/ 224 h 224"/>
                              <a:gd name="T2" fmla="*/ 57 w 87"/>
                              <a:gd name="T3" fmla="*/ 192 h 224"/>
                              <a:gd name="T4" fmla="*/ 57 w 87"/>
                              <a:gd name="T5" fmla="*/ 162 h 224"/>
                              <a:gd name="T6" fmla="*/ 55 w 87"/>
                              <a:gd name="T7" fmla="*/ 135 h 224"/>
                              <a:gd name="T8" fmla="*/ 50 w 87"/>
                              <a:gd name="T9" fmla="*/ 110 h 224"/>
                              <a:gd name="T10" fmla="*/ 42 w 87"/>
                              <a:gd name="T11" fmla="*/ 85 h 224"/>
                              <a:gd name="T12" fmla="*/ 32 w 87"/>
                              <a:gd name="T13" fmla="*/ 57 h 224"/>
                              <a:gd name="T14" fmla="*/ 18 w 87"/>
                              <a:gd name="T15" fmla="*/ 30 h 224"/>
                              <a:gd name="T16" fmla="*/ 0 w 87"/>
                              <a:gd name="T17" fmla="*/ 0 h 224"/>
                              <a:gd name="T18" fmla="*/ 32 w 87"/>
                              <a:gd name="T19" fmla="*/ 42 h 224"/>
                              <a:gd name="T20" fmla="*/ 57 w 87"/>
                              <a:gd name="T21" fmla="*/ 80 h 224"/>
                              <a:gd name="T22" fmla="*/ 70 w 87"/>
                              <a:gd name="T23" fmla="*/ 100 h 224"/>
                              <a:gd name="T24" fmla="*/ 77 w 87"/>
                              <a:gd name="T25" fmla="*/ 122 h 224"/>
                              <a:gd name="T26" fmla="*/ 85 w 87"/>
                              <a:gd name="T27" fmla="*/ 147 h 224"/>
                              <a:gd name="T28" fmla="*/ 87 w 87"/>
                              <a:gd name="T29" fmla="*/ 172 h 224"/>
                              <a:gd name="T30" fmla="*/ 80 w 87"/>
                              <a:gd name="T31" fmla="*/ 189 h 224"/>
                              <a:gd name="T32" fmla="*/ 72 w 87"/>
                              <a:gd name="T33" fmla="*/ 202 h 224"/>
                              <a:gd name="T34" fmla="*/ 62 w 87"/>
                              <a:gd name="T35" fmla="*/ 212 h 224"/>
                              <a:gd name="T36" fmla="*/ 52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52" y="224"/>
                                </a:moveTo>
                                <a:lnTo>
                                  <a:pt x="57" y="192"/>
                                </a:lnTo>
                                <a:lnTo>
                                  <a:pt x="57" y="162"/>
                                </a:lnTo>
                                <a:lnTo>
                                  <a:pt x="55" y="135"/>
                                </a:lnTo>
                                <a:lnTo>
                                  <a:pt x="50" y="110"/>
                                </a:lnTo>
                                <a:lnTo>
                                  <a:pt x="42" y="85"/>
                                </a:lnTo>
                                <a:lnTo>
                                  <a:pt x="32" y="57"/>
                                </a:lnTo>
                                <a:lnTo>
                                  <a:pt x="18" y="30"/>
                                </a:lnTo>
                                <a:lnTo>
                                  <a:pt x="0" y="0"/>
                                </a:lnTo>
                                <a:lnTo>
                                  <a:pt x="32" y="42"/>
                                </a:lnTo>
                                <a:lnTo>
                                  <a:pt x="57" y="80"/>
                                </a:lnTo>
                                <a:lnTo>
                                  <a:pt x="70" y="100"/>
                                </a:lnTo>
                                <a:lnTo>
                                  <a:pt x="77" y="122"/>
                                </a:lnTo>
                                <a:lnTo>
                                  <a:pt x="85" y="147"/>
                                </a:lnTo>
                                <a:lnTo>
                                  <a:pt x="87" y="172"/>
                                </a:lnTo>
                                <a:lnTo>
                                  <a:pt x="80" y="189"/>
                                </a:lnTo>
                                <a:lnTo>
                                  <a:pt x="72" y="202"/>
                                </a:lnTo>
                                <a:lnTo>
                                  <a:pt x="62" y="212"/>
                                </a:lnTo>
                                <a:lnTo>
                                  <a:pt x="52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Freeform 7870"/>
                        <wps:cNvSpPr>
                          <a:spLocks/>
                        </wps:cNvSpPr>
                        <wps:spPr bwMode="auto">
                          <a:xfrm>
                            <a:off x="6799" y="1322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3 h 5"/>
                              <a:gd name="T2" fmla="*/ 0 w 3"/>
                              <a:gd name="T3" fmla="*/ 3 h 5"/>
                              <a:gd name="T4" fmla="*/ 3 w 3"/>
                              <a:gd name="T5" fmla="*/ 0 h 5"/>
                              <a:gd name="T6" fmla="*/ 3 w 3"/>
                              <a:gd name="T7" fmla="*/ 3 h 5"/>
                              <a:gd name="T8" fmla="*/ 0 w 3"/>
                              <a:gd name="T9" fmla="*/ 5 h 5"/>
                              <a:gd name="T10" fmla="*/ 0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3"/>
                                </a:moveTo>
                                <a:lnTo>
                                  <a:pt x="0" y="3"/>
                                </a:lnTo>
                                <a:lnTo>
                                  <a:pt x="3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Freeform 7871"/>
                        <wps:cNvSpPr>
                          <a:spLocks/>
                        </wps:cNvSpPr>
                        <wps:spPr bwMode="auto">
                          <a:xfrm>
                            <a:off x="6797" y="1325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0 h 5"/>
                              <a:gd name="T2" fmla="*/ 2 w 5"/>
                              <a:gd name="T3" fmla="*/ 0 h 5"/>
                              <a:gd name="T4" fmla="*/ 0 w 5"/>
                              <a:gd name="T5" fmla="*/ 2 h 5"/>
                              <a:gd name="T6" fmla="*/ 0 w 5"/>
                              <a:gd name="T7" fmla="*/ 5 h 5"/>
                              <a:gd name="T8" fmla="*/ 2 w 5"/>
                              <a:gd name="T9" fmla="*/ 2 h 5"/>
                              <a:gd name="T10" fmla="*/ 5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Freeform 7872"/>
                        <wps:cNvSpPr>
                          <a:spLocks/>
                        </wps:cNvSpPr>
                        <wps:spPr bwMode="auto">
                          <a:xfrm>
                            <a:off x="6794" y="1325"/>
                            <a:ext cx="5" cy="7"/>
                          </a:xfrm>
                          <a:custGeom>
                            <a:avLst/>
                            <a:gdLst>
                              <a:gd name="T0" fmla="*/ 5 w 5"/>
                              <a:gd name="T1" fmla="*/ 2 h 7"/>
                              <a:gd name="T2" fmla="*/ 5 w 5"/>
                              <a:gd name="T3" fmla="*/ 0 h 7"/>
                              <a:gd name="T4" fmla="*/ 0 w 5"/>
                              <a:gd name="T5" fmla="*/ 5 h 7"/>
                              <a:gd name="T6" fmla="*/ 3 w 5"/>
                              <a:gd name="T7" fmla="*/ 5 h 7"/>
                              <a:gd name="T8" fmla="*/ 3 w 5"/>
                              <a:gd name="T9" fmla="*/ 7 h 7"/>
                              <a:gd name="T10" fmla="*/ 3 w 5"/>
                              <a:gd name="T11" fmla="*/ 5 h 7"/>
                              <a:gd name="T12" fmla="*/ 5 w 5"/>
                              <a:gd name="T13" fmla="*/ 2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3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Freeform 7873"/>
                        <wps:cNvSpPr>
                          <a:spLocks noEditPoints="1"/>
                        </wps:cNvSpPr>
                        <wps:spPr bwMode="auto">
                          <a:xfrm>
                            <a:off x="6563" y="1327"/>
                            <a:ext cx="234" cy="110"/>
                          </a:xfrm>
                          <a:custGeom>
                            <a:avLst/>
                            <a:gdLst>
                              <a:gd name="T0" fmla="*/ 234 w 234"/>
                              <a:gd name="T1" fmla="*/ 3 h 110"/>
                              <a:gd name="T2" fmla="*/ 234 w 234"/>
                              <a:gd name="T3" fmla="*/ 0 h 110"/>
                              <a:gd name="T4" fmla="*/ 229 w 234"/>
                              <a:gd name="T5" fmla="*/ 3 h 110"/>
                              <a:gd name="T6" fmla="*/ 231 w 234"/>
                              <a:gd name="T7" fmla="*/ 5 h 110"/>
                              <a:gd name="T8" fmla="*/ 231 w 234"/>
                              <a:gd name="T9" fmla="*/ 8 h 110"/>
                              <a:gd name="T10" fmla="*/ 234 w 234"/>
                              <a:gd name="T11" fmla="*/ 5 h 110"/>
                              <a:gd name="T12" fmla="*/ 234 w 234"/>
                              <a:gd name="T13" fmla="*/ 3 h 110"/>
                              <a:gd name="T14" fmla="*/ 0 w 234"/>
                              <a:gd name="T15" fmla="*/ 110 h 110"/>
                              <a:gd name="T16" fmla="*/ 0 w 234"/>
                              <a:gd name="T17" fmla="*/ 110 h 110"/>
                              <a:gd name="T18" fmla="*/ 0 w 234"/>
                              <a:gd name="T19" fmla="*/ 110 h 110"/>
                              <a:gd name="T20" fmla="*/ 0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234" y="3"/>
                                </a:moveTo>
                                <a:lnTo>
                                  <a:pt x="234" y="0"/>
                                </a:lnTo>
                                <a:lnTo>
                                  <a:pt x="229" y="3"/>
                                </a:lnTo>
                                <a:lnTo>
                                  <a:pt x="231" y="5"/>
                                </a:lnTo>
                                <a:lnTo>
                                  <a:pt x="231" y="8"/>
                                </a:lnTo>
                                <a:lnTo>
                                  <a:pt x="234" y="5"/>
                                </a:lnTo>
                                <a:lnTo>
                                  <a:pt x="234" y="3"/>
                                </a:lnTo>
                                <a:close/>
                                <a:moveTo>
                                  <a:pt x="0" y="110"/>
                                </a:moveTo>
                                <a:lnTo>
                                  <a:pt x="0" y="110"/>
                                </a:lnTo>
                                <a:lnTo>
                                  <a:pt x="0" y="110"/>
                                </a:lnTo>
                                <a:lnTo>
                                  <a:pt x="0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Freeform 7874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4" cy="109"/>
                          </a:xfrm>
                          <a:custGeom>
                            <a:avLst/>
                            <a:gdLst>
                              <a:gd name="T0" fmla="*/ 234 w 234"/>
                              <a:gd name="T1" fmla="*/ 2 h 109"/>
                              <a:gd name="T2" fmla="*/ 234 w 234"/>
                              <a:gd name="T3" fmla="*/ 0 h 109"/>
                              <a:gd name="T4" fmla="*/ 231 w 234"/>
                              <a:gd name="T5" fmla="*/ 0 h 109"/>
                              <a:gd name="T6" fmla="*/ 229 w 234"/>
                              <a:gd name="T7" fmla="*/ 2 h 109"/>
                              <a:gd name="T8" fmla="*/ 229 w 234"/>
                              <a:gd name="T9" fmla="*/ 5 h 109"/>
                              <a:gd name="T10" fmla="*/ 231 w 234"/>
                              <a:gd name="T11" fmla="*/ 7 h 109"/>
                              <a:gd name="T12" fmla="*/ 231 w 234"/>
                              <a:gd name="T13" fmla="*/ 5 h 109"/>
                              <a:gd name="T14" fmla="*/ 234 w 234"/>
                              <a:gd name="T15" fmla="*/ 2 h 109"/>
                              <a:gd name="T16" fmla="*/ 0 w 234"/>
                              <a:gd name="T17" fmla="*/ 107 h 109"/>
                              <a:gd name="T18" fmla="*/ 3 w 234"/>
                              <a:gd name="T19" fmla="*/ 107 h 109"/>
                              <a:gd name="T20" fmla="*/ 3 w 234"/>
                              <a:gd name="T21" fmla="*/ 107 h 109"/>
                              <a:gd name="T22" fmla="*/ 3 w 234"/>
                              <a:gd name="T23" fmla="*/ 109 h 109"/>
                              <a:gd name="T24" fmla="*/ 3 w 234"/>
                              <a:gd name="T25" fmla="*/ 109 h 109"/>
                              <a:gd name="T26" fmla="*/ 0 w 234"/>
                              <a:gd name="T27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234" y="2"/>
                                </a:moveTo>
                                <a:lnTo>
                                  <a:pt x="234" y="0"/>
                                </a:lnTo>
                                <a:lnTo>
                                  <a:pt x="231" y="0"/>
                                </a:lnTo>
                                <a:lnTo>
                                  <a:pt x="229" y="2"/>
                                </a:lnTo>
                                <a:lnTo>
                                  <a:pt x="229" y="5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lnTo>
                                  <a:pt x="234" y="2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3" y="107"/>
                                </a:lnTo>
                                <a:lnTo>
                                  <a:pt x="3" y="107"/>
                                </a:lnTo>
                                <a:lnTo>
                                  <a:pt x="3" y="109"/>
                                </a:lnTo>
                                <a:lnTo>
                                  <a:pt x="3" y="109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Freeform 7875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1" cy="112"/>
                          </a:xfrm>
                          <a:custGeom>
                            <a:avLst/>
                            <a:gdLst>
                              <a:gd name="T0" fmla="*/ 231 w 231"/>
                              <a:gd name="T1" fmla="*/ 5 h 112"/>
                              <a:gd name="T2" fmla="*/ 231 w 231"/>
                              <a:gd name="T3" fmla="*/ 2 h 112"/>
                              <a:gd name="T4" fmla="*/ 229 w 231"/>
                              <a:gd name="T5" fmla="*/ 0 h 112"/>
                              <a:gd name="T6" fmla="*/ 226 w 231"/>
                              <a:gd name="T7" fmla="*/ 5 h 112"/>
                              <a:gd name="T8" fmla="*/ 229 w 231"/>
                              <a:gd name="T9" fmla="*/ 7 h 112"/>
                              <a:gd name="T10" fmla="*/ 229 w 231"/>
                              <a:gd name="T11" fmla="*/ 10 h 112"/>
                              <a:gd name="T12" fmla="*/ 231 w 231"/>
                              <a:gd name="T13" fmla="*/ 7 h 112"/>
                              <a:gd name="T14" fmla="*/ 231 w 231"/>
                              <a:gd name="T15" fmla="*/ 5 h 112"/>
                              <a:gd name="T16" fmla="*/ 0 w 231"/>
                              <a:gd name="T17" fmla="*/ 107 h 112"/>
                              <a:gd name="T18" fmla="*/ 0 w 231"/>
                              <a:gd name="T19" fmla="*/ 107 h 112"/>
                              <a:gd name="T20" fmla="*/ 3 w 231"/>
                              <a:gd name="T21" fmla="*/ 109 h 112"/>
                              <a:gd name="T22" fmla="*/ 7 w 231"/>
                              <a:gd name="T23" fmla="*/ 112 h 112"/>
                              <a:gd name="T24" fmla="*/ 5 w 231"/>
                              <a:gd name="T25" fmla="*/ 109 h 112"/>
                              <a:gd name="T26" fmla="*/ 5 w 231"/>
                              <a:gd name="T27" fmla="*/ 107 h 112"/>
                              <a:gd name="T28" fmla="*/ 0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31" y="5"/>
                                </a:moveTo>
                                <a:lnTo>
                                  <a:pt x="231" y="2"/>
                                </a:lnTo>
                                <a:lnTo>
                                  <a:pt x="229" y="0"/>
                                </a:lnTo>
                                <a:lnTo>
                                  <a:pt x="226" y="5"/>
                                </a:lnTo>
                                <a:lnTo>
                                  <a:pt x="229" y="7"/>
                                </a:lnTo>
                                <a:lnTo>
                                  <a:pt x="229" y="10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0" y="107"/>
                                </a:lnTo>
                                <a:lnTo>
                                  <a:pt x="3" y="109"/>
                                </a:lnTo>
                                <a:lnTo>
                                  <a:pt x="7" y="112"/>
                                </a:lnTo>
                                <a:lnTo>
                                  <a:pt x="5" y="109"/>
                                </a:lnTo>
                                <a:lnTo>
                                  <a:pt x="5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Freeform 7876"/>
                        <wps:cNvSpPr>
                          <a:spLocks noEditPoints="1"/>
                        </wps:cNvSpPr>
                        <wps:spPr bwMode="auto">
                          <a:xfrm>
                            <a:off x="6566" y="1332"/>
                            <a:ext cx="228" cy="110"/>
                          </a:xfrm>
                          <a:custGeom>
                            <a:avLst/>
                            <a:gdLst>
                              <a:gd name="T0" fmla="*/ 228 w 228"/>
                              <a:gd name="T1" fmla="*/ 5 h 110"/>
                              <a:gd name="T2" fmla="*/ 226 w 228"/>
                              <a:gd name="T3" fmla="*/ 3 h 110"/>
                              <a:gd name="T4" fmla="*/ 226 w 228"/>
                              <a:gd name="T5" fmla="*/ 0 h 110"/>
                              <a:gd name="T6" fmla="*/ 221 w 228"/>
                              <a:gd name="T7" fmla="*/ 3 h 110"/>
                              <a:gd name="T8" fmla="*/ 223 w 228"/>
                              <a:gd name="T9" fmla="*/ 5 h 110"/>
                              <a:gd name="T10" fmla="*/ 223 w 228"/>
                              <a:gd name="T11" fmla="*/ 10 h 110"/>
                              <a:gd name="T12" fmla="*/ 226 w 228"/>
                              <a:gd name="T13" fmla="*/ 8 h 110"/>
                              <a:gd name="T14" fmla="*/ 228 w 228"/>
                              <a:gd name="T15" fmla="*/ 5 h 110"/>
                              <a:gd name="T16" fmla="*/ 0 w 228"/>
                              <a:gd name="T17" fmla="*/ 105 h 110"/>
                              <a:gd name="T18" fmla="*/ 0 w 228"/>
                              <a:gd name="T19" fmla="*/ 107 h 110"/>
                              <a:gd name="T20" fmla="*/ 4 w 228"/>
                              <a:gd name="T21" fmla="*/ 110 h 110"/>
                              <a:gd name="T22" fmla="*/ 7 w 228"/>
                              <a:gd name="T23" fmla="*/ 110 h 110"/>
                              <a:gd name="T24" fmla="*/ 7 w 228"/>
                              <a:gd name="T25" fmla="*/ 107 h 110"/>
                              <a:gd name="T26" fmla="*/ 4 w 228"/>
                              <a:gd name="T27" fmla="*/ 105 h 110"/>
                              <a:gd name="T28" fmla="*/ 0 w 228"/>
                              <a:gd name="T2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28" y="5"/>
                                </a:moveTo>
                                <a:lnTo>
                                  <a:pt x="226" y="3"/>
                                </a:lnTo>
                                <a:lnTo>
                                  <a:pt x="226" y="0"/>
                                </a:lnTo>
                                <a:lnTo>
                                  <a:pt x="221" y="3"/>
                                </a:lnTo>
                                <a:lnTo>
                                  <a:pt x="223" y="5"/>
                                </a:lnTo>
                                <a:lnTo>
                                  <a:pt x="223" y="10"/>
                                </a:lnTo>
                                <a:lnTo>
                                  <a:pt x="226" y="8"/>
                                </a:lnTo>
                                <a:lnTo>
                                  <a:pt x="228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0" y="107"/>
                                </a:lnTo>
                                <a:lnTo>
                                  <a:pt x="4" y="110"/>
                                </a:lnTo>
                                <a:lnTo>
                                  <a:pt x="7" y="110"/>
                                </a:lnTo>
                                <a:lnTo>
                                  <a:pt x="7" y="107"/>
                                </a:lnTo>
                                <a:lnTo>
                                  <a:pt x="4" y="105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Freeform 7877"/>
                        <wps:cNvSpPr>
                          <a:spLocks noEditPoints="1"/>
                        </wps:cNvSpPr>
                        <wps:spPr bwMode="auto">
                          <a:xfrm>
                            <a:off x="6568" y="1335"/>
                            <a:ext cx="224" cy="109"/>
                          </a:xfrm>
                          <a:custGeom>
                            <a:avLst/>
                            <a:gdLst>
                              <a:gd name="T0" fmla="*/ 224 w 224"/>
                              <a:gd name="T1" fmla="*/ 5 h 109"/>
                              <a:gd name="T2" fmla="*/ 224 w 224"/>
                              <a:gd name="T3" fmla="*/ 2 h 109"/>
                              <a:gd name="T4" fmla="*/ 221 w 224"/>
                              <a:gd name="T5" fmla="*/ 0 h 109"/>
                              <a:gd name="T6" fmla="*/ 216 w 224"/>
                              <a:gd name="T7" fmla="*/ 2 h 109"/>
                              <a:gd name="T8" fmla="*/ 219 w 224"/>
                              <a:gd name="T9" fmla="*/ 5 h 109"/>
                              <a:gd name="T10" fmla="*/ 221 w 224"/>
                              <a:gd name="T11" fmla="*/ 10 h 109"/>
                              <a:gd name="T12" fmla="*/ 221 w 224"/>
                              <a:gd name="T13" fmla="*/ 7 h 109"/>
                              <a:gd name="T14" fmla="*/ 224 w 224"/>
                              <a:gd name="T15" fmla="*/ 5 h 109"/>
                              <a:gd name="T16" fmla="*/ 0 w 224"/>
                              <a:gd name="T17" fmla="*/ 102 h 109"/>
                              <a:gd name="T18" fmla="*/ 0 w 224"/>
                              <a:gd name="T19" fmla="*/ 104 h 109"/>
                              <a:gd name="T20" fmla="*/ 2 w 224"/>
                              <a:gd name="T21" fmla="*/ 107 h 109"/>
                              <a:gd name="T22" fmla="*/ 5 w 224"/>
                              <a:gd name="T23" fmla="*/ 107 h 109"/>
                              <a:gd name="T24" fmla="*/ 10 w 224"/>
                              <a:gd name="T25" fmla="*/ 109 h 109"/>
                              <a:gd name="T26" fmla="*/ 7 w 224"/>
                              <a:gd name="T27" fmla="*/ 104 h 109"/>
                              <a:gd name="T28" fmla="*/ 5 w 224"/>
                              <a:gd name="T29" fmla="*/ 99 h 109"/>
                              <a:gd name="T30" fmla="*/ 0 w 224"/>
                              <a:gd name="T31" fmla="*/ 10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224" y="5"/>
                                </a:moveTo>
                                <a:lnTo>
                                  <a:pt x="224" y="2"/>
                                </a:lnTo>
                                <a:lnTo>
                                  <a:pt x="221" y="0"/>
                                </a:lnTo>
                                <a:lnTo>
                                  <a:pt x="216" y="2"/>
                                </a:lnTo>
                                <a:lnTo>
                                  <a:pt x="219" y="5"/>
                                </a:lnTo>
                                <a:lnTo>
                                  <a:pt x="221" y="10"/>
                                </a:lnTo>
                                <a:lnTo>
                                  <a:pt x="221" y="7"/>
                                </a:lnTo>
                                <a:lnTo>
                                  <a:pt x="224" y="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0" y="104"/>
                                </a:lnTo>
                                <a:lnTo>
                                  <a:pt x="2" y="107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7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Freeform 7878"/>
                        <wps:cNvSpPr>
                          <a:spLocks noEditPoints="1"/>
                        </wps:cNvSpPr>
                        <wps:spPr bwMode="auto">
                          <a:xfrm>
                            <a:off x="6570" y="1335"/>
                            <a:ext cx="219" cy="112"/>
                          </a:xfrm>
                          <a:custGeom>
                            <a:avLst/>
                            <a:gdLst>
                              <a:gd name="T0" fmla="*/ 219 w 219"/>
                              <a:gd name="T1" fmla="*/ 7 h 112"/>
                              <a:gd name="T2" fmla="*/ 219 w 219"/>
                              <a:gd name="T3" fmla="*/ 2 h 112"/>
                              <a:gd name="T4" fmla="*/ 217 w 219"/>
                              <a:gd name="T5" fmla="*/ 0 h 112"/>
                              <a:gd name="T6" fmla="*/ 214 w 219"/>
                              <a:gd name="T7" fmla="*/ 2 h 112"/>
                              <a:gd name="T8" fmla="*/ 214 w 219"/>
                              <a:gd name="T9" fmla="*/ 5 h 112"/>
                              <a:gd name="T10" fmla="*/ 214 w 219"/>
                              <a:gd name="T11" fmla="*/ 7 h 112"/>
                              <a:gd name="T12" fmla="*/ 217 w 219"/>
                              <a:gd name="T13" fmla="*/ 12 h 112"/>
                              <a:gd name="T14" fmla="*/ 219 w 219"/>
                              <a:gd name="T15" fmla="*/ 10 h 112"/>
                              <a:gd name="T16" fmla="*/ 219 w 219"/>
                              <a:gd name="T17" fmla="*/ 7 h 112"/>
                              <a:gd name="T18" fmla="*/ 0 w 219"/>
                              <a:gd name="T19" fmla="*/ 102 h 112"/>
                              <a:gd name="T20" fmla="*/ 3 w 219"/>
                              <a:gd name="T21" fmla="*/ 104 h 112"/>
                              <a:gd name="T22" fmla="*/ 3 w 219"/>
                              <a:gd name="T23" fmla="*/ 107 h 112"/>
                              <a:gd name="T24" fmla="*/ 8 w 219"/>
                              <a:gd name="T25" fmla="*/ 109 h 112"/>
                              <a:gd name="T26" fmla="*/ 10 w 219"/>
                              <a:gd name="T27" fmla="*/ 112 h 112"/>
                              <a:gd name="T28" fmla="*/ 8 w 219"/>
                              <a:gd name="T29" fmla="*/ 104 h 112"/>
                              <a:gd name="T30" fmla="*/ 5 w 219"/>
                              <a:gd name="T31" fmla="*/ 99 h 112"/>
                              <a:gd name="T32" fmla="*/ 0 w 219"/>
                              <a:gd name="T33" fmla="*/ 10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19" y="7"/>
                                </a:moveTo>
                                <a:lnTo>
                                  <a:pt x="219" y="2"/>
                                </a:lnTo>
                                <a:lnTo>
                                  <a:pt x="217" y="0"/>
                                </a:lnTo>
                                <a:lnTo>
                                  <a:pt x="214" y="2"/>
                                </a:lnTo>
                                <a:lnTo>
                                  <a:pt x="214" y="5"/>
                                </a:lnTo>
                                <a:lnTo>
                                  <a:pt x="214" y="7"/>
                                </a:lnTo>
                                <a:lnTo>
                                  <a:pt x="217" y="12"/>
                                </a:lnTo>
                                <a:lnTo>
                                  <a:pt x="219" y="10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4"/>
                                </a:lnTo>
                                <a:lnTo>
                                  <a:pt x="3" y="107"/>
                                </a:lnTo>
                                <a:lnTo>
                                  <a:pt x="8" y="109"/>
                                </a:lnTo>
                                <a:lnTo>
                                  <a:pt x="10" y="112"/>
                                </a:lnTo>
                                <a:lnTo>
                                  <a:pt x="8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Freeform 7879"/>
                        <wps:cNvSpPr>
                          <a:spLocks noEditPoints="1"/>
                        </wps:cNvSpPr>
                        <wps:spPr bwMode="auto">
                          <a:xfrm>
                            <a:off x="6573" y="1337"/>
                            <a:ext cx="216" cy="112"/>
                          </a:xfrm>
                          <a:custGeom>
                            <a:avLst/>
                            <a:gdLst>
                              <a:gd name="T0" fmla="*/ 216 w 216"/>
                              <a:gd name="T1" fmla="*/ 8 h 112"/>
                              <a:gd name="T2" fmla="*/ 214 w 216"/>
                              <a:gd name="T3" fmla="*/ 3 h 112"/>
                              <a:gd name="T4" fmla="*/ 211 w 216"/>
                              <a:gd name="T5" fmla="*/ 0 h 112"/>
                              <a:gd name="T6" fmla="*/ 209 w 216"/>
                              <a:gd name="T7" fmla="*/ 3 h 112"/>
                              <a:gd name="T8" fmla="*/ 211 w 216"/>
                              <a:gd name="T9" fmla="*/ 8 h 112"/>
                              <a:gd name="T10" fmla="*/ 214 w 216"/>
                              <a:gd name="T11" fmla="*/ 13 h 112"/>
                              <a:gd name="T12" fmla="*/ 214 w 216"/>
                              <a:gd name="T13" fmla="*/ 10 h 112"/>
                              <a:gd name="T14" fmla="*/ 216 w 216"/>
                              <a:gd name="T15" fmla="*/ 8 h 112"/>
                              <a:gd name="T16" fmla="*/ 0 w 216"/>
                              <a:gd name="T17" fmla="*/ 97 h 112"/>
                              <a:gd name="T18" fmla="*/ 2 w 216"/>
                              <a:gd name="T19" fmla="*/ 102 h 112"/>
                              <a:gd name="T20" fmla="*/ 5 w 216"/>
                              <a:gd name="T21" fmla="*/ 107 h 112"/>
                              <a:gd name="T22" fmla="*/ 7 w 216"/>
                              <a:gd name="T23" fmla="*/ 110 h 112"/>
                              <a:gd name="T24" fmla="*/ 12 w 216"/>
                              <a:gd name="T25" fmla="*/ 112 h 112"/>
                              <a:gd name="T26" fmla="*/ 7 w 216"/>
                              <a:gd name="T27" fmla="*/ 105 h 112"/>
                              <a:gd name="T28" fmla="*/ 5 w 216"/>
                              <a:gd name="T29" fmla="*/ 97 h 112"/>
                              <a:gd name="T30" fmla="*/ 0 w 216"/>
                              <a:gd name="T31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216" y="8"/>
                                </a:moveTo>
                                <a:lnTo>
                                  <a:pt x="214" y="3"/>
                                </a:lnTo>
                                <a:lnTo>
                                  <a:pt x="211" y="0"/>
                                </a:lnTo>
                                <a:lnTo>
                                  <a:pt x="209" y="3"/>
                                </a:lnTo>
                                <a:lnTo>
                                  <a:pt x="211" y="8"/>
                                </a:lnTo>
                                <a:lnTo>
                                  <a:pt x="214" y="13"/>
                                </a:lnTo>
                                <a:lnTo>
                                  <a:pt x="214" y="10"/>
                                </a:lnTo>
                                <a:lnTo>
                                  <a:pt x="216" y="8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2" y="102"/>
                                </a:lnTo>
                                <a:lnTo>
                                  <a:pt x="5" y="107"/>
                                </a:lnTo>
                                <a:lnTo>
                                  <a:pt x="7" y="110"/>
                                </a:lnTo>
                                <a:lnTo>
                                  <a:pt x="12" y="112"/>
                                </a:lnTo>
                                <a:lnTo>
                                  <a:pt x="7" y="105"/>
                                </a:lnTo>
                                <a:lnTo>
                                  <a:pt x="5" y="97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Freeform 7880"/>
                        <wps:cNvSpPr>
                          <a:spLocks noEditPoints="1"/>
                        </wps:cNvSpPr>
                        <wps:spPr bwMode="auto">
                          <a:xfrm>
                            <a:off x="6575" y="1340"/>
                            <a:ext cx="212" cy="112"/>
                          </a:xfrm>
                          <a:custGeom>
                            <a:avLst/>
                            <a:gdLst>
                              <a:gd name="T0" fmla="*/ 212 w 212"/>
                              <a:gd name="T1" fmla="*/ 7 h 112"/>
                              <a:gd name="T2" fmla="*/ 209 w 212"/>
                              <a:gd name="T3" fmla="*/ 2 h 112"/>
                              <a:gd name="T4" fmla="*/ 209 w 212"/>
                              <a:gd name="T5" fmla="*/ 0 h 112"/>
                              <a:gd name="T6" fmla="*/ 207 w 212"/>
                              <a:gd name="T7" fmla="*/ 0 h 112"/>
                              <a:gd name="T8" fmla="*/ 204 w 212"/>
                              <a:gd name="T9" fmla="*/ 2 h 112"/>
                              <a:gd name="T10" fmla="*/ 207 w 212"/>
                              <a:gd name="T11" fmla="*/ 7 h 112"/>
                              <a:gd name="T12" fmla="*/ 209 w 212"/>
                              <a:gd name="T13" fmla="*/ 12 h 112"/>
                              <a:gd name="T14" fmla="*/ 212 w 212"/>
                              <a:gd name="T15" fmla="*/ 10 h 112"/>
                              <a:gd name="T16" fmla="*/ 212 w 212"/>
                              <a:gd name="T17" fmla="*/ 7 h 112"/>
                              <a:gd name="T18" fmla="*/ 0 w 212"/>
                              <a:gd name="T19" fmla="*/ 94 h 112"/>
                              <a:gd name="T20" fmla="*/ 3 w 212"/>
                              <a:gd name="T21" fmla="*/ 99 h 112"/>
                              <a:gd name="T22" fmla="*/ 5 w 212"/>
                              <a:gd name="T23" fmla="*/ 107 h 112"/>
                              <a:gd name="T24" fmla="*/ 10 w 212"/>
                              <a:gd name="T25" fmla="*/ 109 h 112"/>
                              <a:gd name="T26" fmla="*/ 13 w 212"/>
                              <a:gd name="T27" fmla="*/ 112 h 112"/>
                              <a:gd name="T28" fmla="*/ 8 w 212"/>
                              <a:gd name="T29" fmla="*/ 102 h 112"/>
                              <a:gd name="T30" fmla="*/ 5 w 212"/>
                              <a:gd name="T31" fmla="*/ 94 h 112"/>
                              <a:gd name="T32" fmla="*/ 0 w 212"/>
                              <a:gd name="T33" fmla="*/ 9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212" y="7"/>
                                </a:moveTo>
                                <a:lnTo>
                                  <a:pt x="209" y="2"/>
                                </a:lnTo>
                                <a:lnTo>
                                  <a:pt x="209" y="0"/>
                                </a:lnTo>
                                <a:lnTo>
                                  <a:pt x="207" y="0"/>
                                </a:lnTo>
                                <a:lnTo>
                                  <a:pt x="204" y="2"/>
                                </a:lnTo>
                                <a:lnTo>
                                  <a:pt x="207" y="7"/>
                                </a:lnTo>
                                <a:lnTo>
                                  <a:pt x="209" y="12"/>
                                </a:lnTo>
                                <a:lnTo>
                                  <a:pt x="212" y="10"/>
                                </a:lnTo>
                                <a:lnTo>
                                  <a:pt x="212" y="7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3" y="99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13" y="112"/>
                                </a:lnTo>
                                <a:lnTo>
                                  <a:pt x="8" y="102"/>
                                </a:lnTo>
                                <a:lnTo>
                                  <a:pt x="5" y="94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Freeform 7881"/>
                        <wps:cNvSpPr>
                          <a:spLocks noEditPoints="1"/>
                        </wps:cNvSpPr>
                        <wps:spPr bwMode="auto">
                          <a:xfrm>
                            <a:off x="6578" y="1340"/>
                            <a:ext cx="209" cy="114"/>
                          </a:xfrm>
                          <a:custGeom>
                            <a:avLst/>
                            <a:gdLst>
                              <a:gd name="T0" fmla="*/ 209 w 209"/>
                              <a:gd name="T1" fmla="*/ 10 h 114"/>
                              <a:gd name="T2" fmla="*/ 206 w 209"/>
                              <a:gd name="T3" fmla="*/ 5 h 114"/>
                              <a:gd name="T4" fmla="*/ 204 w 209"/>
                              <a:gd name="T5" fmla="*/ 0 h 114"/>
                              <a:gd name="T6" fmla="*/ 201 w 209"/>
                              <a:gd name="T7" fmla="*/ 2 h 114"/>
                              <a:gd name="T8" fmla="*/ 199 w 209"/>
                              <a:gd name="T9" fmla="*/ 2 h 114"/>
                              <a:gd name="T10" fmla="*/ 201 w 209"/>
                              <a:gd name="T11" fmla="*/ 7 h 114"/>
                              <a:gd name="T12" fmla="*/ 204 w 209"/>
                              <a:gd name="T13" fmla="*/ 12 h 114"/>
                              <a:gd name="T14" fmla="*/ 206 w 209"/>
                              <a:gd name="T15" fmla="*/ 12 h 114"/>
                              <a:gd name="T16" fmla="*/ 209 w 209"/>
                              <a:gd name="T17" fmla="*/ 10 h 114"/>
                              <a:gd name="T18" fmla="*/ 0 w 209"/>
                              <a:gd name="T19" fmla="*/ 94 h 114"/>
                              <a:gd name="T20" fmla="*/ 2 w 209"/>
                              <a:gd name="T21" fmla="*/ 102 h 114"/>
                              <a:gd name="T22" fmla="*/ 7 w 209"/>
                              <a:gd name="T23" fmla="*/ 109 h 114"/>
                              <a:gd name="T24" fmla="*/ 10 w 209"/>
                              <a:gd name="T25" fmla="*/ 112 h 114"/>
                              <a:gd name="T26" fmla="*/ 15 w 209"/>
                              <a:gd name="T27" fmla="*/ 114 h 114"/>
                              <a:gd name="T28" fmla="*/ 10 w 209"/>
                              <a:gd name="T29" fmla="*/ 104 h 114"/>
                              <a:gd name="T30" fmla="*/ 5 w 209"/>
                              <a:gd name="T31" fmla="*/ 92 h 114"/>
                              <a:gd name="T32" fmla="*/ 0 w 209"/>
                              <a:gd name="T33" fmla="*/ 9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209" y="10"/>
                                </a:moveTo>
                                <a:lnTo>
                                  <a:pt x="206" y="5"/>
                                </a:lnTo>
                                <a:lnTo>
                                  <a:pt x="204" y="0"/>
                                </a:lnTo>
                                <a:lnTo>
                                  <a:pt x="201" y="2"/>
                                </a:lnTo>
                                <a:lnTo>
                                  <a:pt x="199" y="2"/>
                                </a:lnTo>
                                <a:lnTo>
                                  <a:pt x="201" y="7"/>
                                </a:lnTo>
                                <a:lnTo>
                                  <a:pt x="204" y="12"/>
                                </a:lnTo>
                                <a:lnTo>
                                  <a:pt x="206" y="12"/>
                                </a:lnTo>
                                <a:lnTo>
                                  <a:pt x="209" y="10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2"/>
                                </a:lnTo>
                                <a:lnTo>
                                  <a:pt x="15" y="114"/>
                                </a:lnTo>
                                <a:lnTo>
                                  <a:pt x="10" y="104"/>
                                </a:lnTo>
                                <a:lnTo>
                                  <a:pt x="5" y="92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Freeform 7882"/>
                        <wps:cNvSpPr>
                          <a:spLocks noEditPoints="1"/>
                        </wps:cNvSpPr>
                        <wps:spPr bwMode="auto">
                          <a:xfrm>
                            <a:off x="6580" y="1342"/>
                            <a:ext cx="204" cy="115"/>
                          </a:xfrm>
                          <a:custGeom>
                            <a:avLst/>
                            <a:gdLst>
                              <a:gd name="T0" fmla="*/ 204 w 204"/>
                              <a:gd name="T1" fmla="*/ 10 h 115"/>
                              <a:gd name="T2" fmla="*/ 202 w 204"/>
                              <a:gd name="T3" fmla="*/ 5 h 115"/>
                              <a:gd name="T4" fmla="*/ 199 w 204"/>
                              <a:gd name="T5" fmla="*/ 0 h 115"/>
                              <a:gd name="T6" fmla="*/ 197 w 204"/>
                              <a:gd name="T7" fmla="*/ 3 h 115"/>
                              <a:gd name="T8" fmla="*/ 199 w 204"/>
                              <a:gd name="T9" fmla="*/ 8 h 115"/>
                              <a:gd name="T10" fmla="*/ 202 w 204"/>
                              <a:gd name="T11" fmla="*/ 13 h 115"/>
                              <a:gd name="T12" fmla="*/ 202 w 204"/>
                              <a:gd name="T13" fmla="*/ 10 h 115"/>
                              <a:gd name="T14" fmla="*/ 204 w 204"/>
                              <a:gd name="T15" fmla="*/ 10 h 115"/>
                              <a:gd name="T16" fmla="*/ 0 w 204"/>
                              <a:gd name="T17" fmla="*/ 92 h 115"/>
                              <a:gd name="T18" fmla="*/ 3 w 204"/>
                              <a:gd name="T19" fmla="*/ 100 h 115"/>
                              <a:gd name="T20" fmla="*/ 8 w 204"/>
                              <a:gd name="T21" fmla="*/ 110 h 115"/>
                              <a:gd name="T22" fmla="*/ 13 w 204"/>
                              <a:gd name="T23" fmla="*/ 112 h 115"/>
                              <a:gd name="T24" fmla="*/ 18 w 204"/>
                              <a:gd name="T25" fmla="*/ 115 h 115"/>
                              <a:gd name="T26" fmla="*/ 10 w 204"/>
                              <a:gd name="T27" fmla="*/ 102 h 115"/>
                              <a:gd name="T28" fmla="*/ 5 w 204"/>
                              <a:gd name="T29" fmla="*/ 90 h 115"/>
                              <a:gd name="T30" fmla="*/ 0 w 204"/>
                              <a:gd name="T31" fmla="*/ 9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204" y="10"/>
                                </a:moveTo>
                                <a:lnTo>
                                  <a:pt x="202" y="5"/>
                                </a:lnTo>
                                <a:lnTo>
                                  <a:pt x="199" y="0"/>
                                </a:lnTo>
                                <a:lnTo>
                                  <a:pt x="197" y="3"/>
                                </a:lnTo>
                                <a:lnTo>
                                  <a:pt x="199" y="8"/>
                                </a:lnTo>
                                <a:lnTo>
                                  <a:pt x="202" y="13"/>
                                </a:lnTo>
                                <a:lnTo>
                                  <a:pt x="202" y="10"/>
                                </a:lnTo>
                                <a:lnTo>
                                  <a:pt x="204" y="1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3" y="100"/>
                                </a:lnTo>
                                <a:lnTo>
                                  <a:pt x="8" y="110"/>
                                </a:lnTo>
                                <a:lnTo>
                                  <a:pt x="13" y="112"/>
                                </a:lnTo>
                                <a:lnTo>
                                  <a:pt x="18" y="115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Freeform 7883"/>
                        <wps:cNvSpPr>
                          <a:spLocks noEditPoints="1"/>
                        </wps:cNvSpPr>
                        <wps:spPr bwMode="auto">
                          <a:xfrm>
                            <a:off x="6583" y="1342"/>
                            <a:ext cx="199" cy="11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10 h 117"/>
                              <a:gd name="T2" fmla="*/ 196 w 199"/>
                              <a:gd name="T3" fmla="*/ 5 h 117"/>
                              <a:gd name="T4" fmla="*/ 194 w 199"/>
                              <a:gd name="T5" fmla="*/ 0 h 117"/>
                              <a:gd name="T6" fmla="*/ 194 w 199"/>
                              <a:gd name="T7" fmla="*/ 3 h 117"/>
                              <a:gd name="T8" fmla="*/ 191 w 199"/>
                              <a:gd name="T9" fmla="*/ 5 h 117"/>
                              <a:gd name="T10" fmla="*/ 194 w 199"/>
                              <a:gd name="T11" fmla="*/ 10 h 117"/>
                              <a:gd name="T12" fmla="*/ 196 w 199"/>
                              <a:gd name="T13" fmla="*/ 15 h 117"/>
                              <a:gd name="T14" fmla="*/ 199 w 199"/>
                              <a:gd name="T15" fmla="*/ 13 h 117"/>
                              <a:gd name="T16" fmla="*/ 199 w 199"/>
                              <a:gd name="T17" fmla="*/ 10 h 117"/>
                              <a:gd name="T18" fmla="*/ 0 w 199"/>
                              <a:gd name="T19" fmla="*/ 90 h 117"/>
                              <a:gd name="T20" fmla="*/ 5 w 199"/>
                              <a:gd name="T21" fmla="*/ 102 h 117"/>
                              <a:gd name="T22" fmla="*/ 10 w 199"/>
                              <a:gd name="T23" fmla="*/ 112 h 117"/>
                              <a:gd name="T24" fmla="*/ 15 w 199"/>
                              <a:gd name="T25" fmla="*/ 115 h 117"/>
                              <a:gd name="T26" fmla="*/ 20 w 199"/>
                              <a:gd name="T27" fmla="*/ 117 h 117"/>
                              <a:gd name="T28" fmla="*/ 10 w 199"/>
                              <a:gd name="T29" fmla="*/ 102 h 117"/>
                              <a:gd name="T30" fmla="*/ 5 w 199"/>
                              <a:gd name="T31" fmla="*/ 90 h 117"/>
                              <a:gd name="T32" fmla="*/ 0 w 199"/>
                              <a:gd name="T33" fmla="*/ 9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199" y="10"/>
                                </a:moveTo>
                                <a:lnTo>
                                  <a:pt x="196" y="5"/>
                                </a:lnTo>
                                <a:lnTo>
                                  <a:pt x="194" y="0"/>
                                </a:lnTo>
                                <a:lnTo>
                                  <a:pt x="194" y="3"/>
                                </a:lnTo>
                                <a:lnTo>
                                  <a:pt x="191" y="5"/>
                                </a:lnTo>
                                <a:lnTo>
                                  <a:pt x="194" y="10"/>
                                </a:lnTo>
                                <a:lnTo>
                                  <a:pt x="196" y="15"/>
                                </a:lnTo>
                                <a:lnTo>
                                  <a:pt x="199" y="13"/>
                                </a:lnTo>
                                <a:lnTo>
                                  <a:pt x="199" y="10"/>
                                </a:lnTo>
                                <a:close/>
                                <a:moveTo>
                                  <a:pt x="0" y="90"/>
                                </a:moveTo>
                                <a:lnTo>
                                  <a:pt x="5" y="102"/>
                                </a:lnTo>
                                <a:lnTo>
                                  <a:pt x="10" y="112"/>
                                </a:lnTo>
                                <a:lnTo>
                                  <a:pt x="15" y="115"/>
                                </a:lnTo>
                                <a:lnTo>
                                  <a:pt x="20" y="117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Freeform 7884"/>
                        <wps:cNvSpPr>
                          <a:spLocks noEditPoints="1"/>
                        </wps:cNvSpPr>
                        <wps:spPr bwMode="auto">
                          <a:xfrm>
                            <a:off x="6585" y="1345"/>
                            <a:ext cx="197" cy="114"/>
                          </a:xfrm>
                          <a:custGeom>
                            <a:avLst/>
                            <a:gdLst>
                              <a:gd name="T0" fmla="*/ 197 w 197"/>
                              <a:gd name="T1" fmla="*/ 10 h 114"/>
                              <a:gd name="T2" fmla="*/ 194 w 197"/>
                              <a:gd name="T3" fmla="*/ 5 h 114"/>
                              <a:gd name="T4" fmla="*/ 192 w 197"/>
                              <a:gd name="T5" fmla="*/ 0 h 114"/>
                              <a:gd name="T6" fmla="*/ 187 w 197"/>
                              <a:gd name="T7" fmla="*/ 2 h 114"/>
                              <a:gd name="T8" fmla="*/ 189 w 197"/>
                              <a:gd name="T9" fmla="*/ 10 h 114"/>
                              <a:gd name="T10" fmla="*/ 192 w 197"/>
                              <a:gd name="T11" fmla="*/ 15 h 114"/>
                              <a:gd name="T12" fmla="*/ 194 w 197"/>
                              <a:gd name="T13" fmla="*/ 12 h 114"/>
                              <a:gd name="T14" fmla="*/ 197 w 197"/>
                              <a:gd name="T15" fmla="*/ 10 h 114"/>
                              <a:gd name="T16" fmla="*/ 0 w 197"/>
                              <a:gd name="T17" fmla="*/ 87 h 114"/>
                              <a:gd name="T18" fmla="*/ 5 w 197"/>
                              <a:gd name="T19" fmla="*/ 99 h 114"/>
                              <a:gd name="T20" fmla="*/ 13 w 197"/>
                              <a:gd name="T21" fmla="*/ 112 h 114"/>
                              <a:gd name="T22" fmla="*/ 18 w 197"/>
                              <a:gd name="T23" fmla="*/ 114 h 114"/>
                              <a:gd name="T24" fmla="*/ 23 w 197"/>
                              <a:gd name="T25" fmla="*/ 114 h 114"/>
                              <a:gd name="T26" fmla="*/ 13 w 197"/>
                              <a:gd name="T27" fmla="*/ 102 h 114"/>
                              <a:gd name="T28" fmla="*/ 5 w 197"/>
                              <a:gd name="T29" fmla="*/ 87 h 114"/>
                              <a:gd name="T30" fmla="*/ 0 w 197"/>
                              <a:gd name="T31" fmla="*/ 8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197" y="10"/>
                                </a:moveTo>
                                <a:lnTo>
                                  <a:pt x="194" y="5"/>
                                </a:lnTo>
                                <a:lnTo>
                                  <a:pt x="192" y="0"/>
                                </a:lnTo>
                                <a:lnTo>
                                  <a:pt x="187" y="2"/>
                                </a:lnTo>
                                <a:lnTo>
                                  <a:pt x="189" y="10"/>
                                </a:lnTo>
                                <a:lnTo>
                                  <a:pt x="192" y="15"/>
                                </a:lnTo>
                                <a:lnTo>
                                  <a:pt x="194" y="12"/>
                                </a:lnTo>
                                <a:lnTo>
                                  <a:pt x="197" y="10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5" y="99"/>
                                </a:lnTo>
                                <a:lnTo>
                                  <a:pt x="13" y="112"/>
                                </a:lnTo>
                                <a:lnTo>
                                  <a:pt x="18" y="114"/>
                                </a:lnTo>
                                <a:lnTo>
                                  <a:pt x="23" y="114"/>
                                </a:lnTo>
                                <a:lnTo>
                                  <a:pt x="13" y="102"/>
                                </a:lnTo>
                                <a:lnTo>
                                  <a:pt x="5" y="87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Freeform 7885"/>
                        <wps:cNvSpPr>
                          <a:spLocks noEditPoints="1"/>
                        </wps:cNvSpPr>
                        <wps:spPr bwMode="auto">
                          <a:xfrm>
                            <a:off x="6588" y="1347"/>
                            <a:ext cx="191" cy="115"/>
                          </a:xfrm>
                          <a:custGeom>
                            <a:avLst/>
                            <a:gdLst>
                              <a:gd name="T0" fmla="*/ 191 w 191"/>
                              <a:gd name="T1" fmla="*/ 10 h 115"/>
                              <a:gd name="T2" fmla="*/ 189 w 191"/>
                              <a:gd name="T3" fmla="*/ 5 h 115"/>
                              <a:gd name="T4" fmla="*/ 186 w 191"/>
                              <a:gd name="T5" fmla="*/ 0 h 115"/>
                              <a:gd name="T6" fmla="*/ 184 w 191"/>
                              <a:gd name="T7" fmla="*/ 0 h 115"/>
                              <a:gd name="T8" fmla="*/ 181 w 191"/>
                              <a:gd name="T9" fmla="*/ 3 h 115"/>
                              <a:gd name="T10" fmla="*/ 184 w 191"/>
                              <a:gd name="T11" fmla="*/ 10 h 115"/>
                              <a:gd name="T12" fmla="*/ 186 w 191"/>
                              <a:gd name="T13" fmla="*/ 15 h 115"/>
                              <a:gd name="T14" fmla="*/ 189 w 191"/>
                              <a:gd name="T15" fmla="*/ 13 h 115"/>
                              <a:gd name="T16" fmla="*/ 191 w 191"/>
                              <a:gd name="T17" fmla="*/ 10 h 115"/>
                              <a:gd name="T18" fmla="*/ 0 w 191"/>
                              <a:gd name="T19" fmla="*/ 85 h 115"/>
                              <a:gd name="T20" fmla="*/ 5 w 191"/>
                              <a:gd name="T21" fmla="*/ 97 h 115"/>
                              <a:gd name="T22" fmla="*/ 15 w 191"/>
                              <a:gd name="T23" fmla="*/ 112 h 115"/>
                              <a:gd name="T24" fmla="*/ 20 w 191"/>
                              <a:gd name="T25" fmla="*/ 112 h 115"/>
                              <a:gd name="T26" fmla="*/ 25 w 191"/>
                              <a:gd name="T27" fmla="*/ 115 h 115"/>
                              <a:gd name="T28" fmla="*/ 12 w 191"/>
                              <a:gd name="T29" fmla="*/ 100 h 115"/>
                              <a:gd name="T30" fmla="*/ 5 w 191"/>
                              <a:gd name="T31" fmla="*/ 82 h 115"/>
                              <a:gd name="T32" fmla="*/ 0 w 191"/>
                              <a:gd name="T33" fmla="*/ 8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191" y="10"/>
                                </a:moveTo>
                                <a:lnTo>
                                  <a:pt x="189" y="5"/>
                                </a:lnTo>
                                <a:lnTo>
                                  <a:pt x="186" y="0"/>
                                </a:lnTo>
                                <a:lnTo>
                                  <a:pt x="184" y="0"/>
                                </a:lnTo>
                                <a:lnTo>
                                  <a:pt x="181" y="3"/>
                                </a:lnTo>
                                <a:lnTo>
                                  <a:pt x="184" y="10"/>
                                </a:lnTo>
                                <a:lnTo>
                                  <a:pt x="186" y="15"/>
                                </a:lnTo>
                                <a:lnTo>
                                  <a:pt x="189" y="13"/>
                                </a:lnTo>
                                <a:lnTo>
                                  <a:pt x="191" y="10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5" y="97"/>
                                </a:lnTo>
                                <a:lnTo>
                                  <a:pt x="15" y="112"/>
                                </a:lnTo>
                                <a:lnTo>
                                  <a:pt x="20" y="112"/>
                                </a:lnTo>
                                <a:lnTo>
                                  <a:pt x="25" y="115"/>
                                </a:lnTo>
                                <a:lnTo>
                                  <a:pt x="12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Freeform 7886"/>
                        <wps:cNvSpPr>
                          <a:spLocks noEditPoints="1"/>
                        </wps:cNvSpPr>
                        <wps:spPr bwMode="auto">
                          <a:xfrm>
                            <a:off x="6590" y="1347"/>
                            <a:ext cx="187" cy="117"/>
                          </a:xfrm>
                          <a:custGeom>
                            <a:avLst/>
                            <a:gdLst>
                              <a:gd name="T0" fmla="*/ 187 w 187"/>
                              <a:gd name="T1" fmla="*/ 13 h 117"/>
                              <a:gd name="T2" fmla="*/ 184 w 187"/>
                              <a:gd name="T3" fmla="*/ 8 h 117"/>
                              <a:gd name="T4" fmla="*/ 182 w 187"/>
                              <a:gd name="T5" fmla="*/ 0 h 117"/>
                              <a:gd name="T6" fmla="*/ 179 w 187"/>
                              <a:gd name="T7" fmla="*/ 3 h 117"/>
                              <a:gd name="T8" fmla="*/ 177 w 187"/>
                              <a:gd name="T9" fmla="*/ 5 h 117"/>
                              <a:gd name="T10" fmla="*/ 182 w 187"/>
                              <a:gd name="T11" fmla="*/ 10 h 117"/>
                              <a:gd name="T12" fmla="*/ 184 w 187"/>
                              <a:gd name="T13" fmla="*/ 18 h 117"/>
                              <a:gd name="T14" fmla="*/ 184 w 187"/>
                              <a:gd name="T15" fmla="*/ 15 h 117"/>
                              <a:gd name="T16" fmla="*/ 187 w 187"/>
                              <a:gd name="T17" fmla="*/ 13 h 117"/>
                              <a:gd name="T18" fmla="*/ 0 w 187"/>
                              <a:gd name="T19" fmla="*/ 85 h 117"/>
                              <a:gd name="T20" fmla="*/ 8 w 187"/>
                              <a:gd name="T21" fmla="*/ 100 h 117"/>
                              <a:gd name="T22" fmla="*/ 18 w 187"/>
                              <a:gd name="T23" fmla="*/ 112 h 117"/>
                              <a:gd name="T24" fmla="*/ 23 w 187"/>
                              <a:gd name="T25" fmla="*/ 115 h 117"/>
                              <a:gd name="T26" fmla="*/ 28 w 187"/>
                              <a:gd name="T27" fmla="*/ 117 h 117"/>
                              <a:gd name="T28" fmla="*/ 13 w 187"/>
                              <a:gd name="T29" fmla="*/ 100 h 117"/>
                              <a:gd name="T30" fmla="*/ 5 w 187"/>
                              <a:gd name="T31" fmla="*/ 82 h 117"/>
                              <a:gd name="T32" fmla="*/ 0 w 187"/>
                              <a:gd name="T33" fmla="*/ 8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187" y="13"/>
                                </a:moveTo>
                                <a:lnTo>
                                  <a:pt x="184" y="8"/>
                                </a:lnTo>
                                <a:lnTo>
                                  <a:pt x="182" y="0"/>
                                </a:lnTo>
                                <a:lnTo>
                                  <a:pt x="179" y="3"/>
                                </a:lnTo>
                                <a:lnTo>
                                  <a:pt x="177" y="5"/>
                                </a:lnTo>
                                <a:lnTo>
                                  <a:pt x="182" y="10"/>
                                </a:lnTo>
                                <a:lnTo>
                                  <a:pt x="184" y="18"/>
                                </a:lnTo>
                                <a:lnTo>
                                  <a:pt x="184" y="15"/>
                                </a:lnTo>
                                <a:lnTo>
                                  <a:pt x="187" y="13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8" y="100"/>
                                </a:lnTo>
                                <a:lnTo>
                                  <a:pt x="18" y="112"/>
                                </a:lnTo>
                                <a:lnTo>
                                  <a:pt x="23" y="115"/>
                                </a:lnTo>
                                <a:lnTo>
                                  <a:pt x="28" y="117"/>
                                </a:lnTo>
                                <a:lnTo>
                                  <a:pt x="13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Freeform 7887"/>
                        <wps:cNvSpPr>
                          <a:spLocks noEditPoints="1"/>
                        </wps:cNvSpPr>
                        <wps:spPr bwMode="auto">
                          <a:xfrm>
                            <a:off x="6593" y="1350"/>
                            <a:ext cx="181" cy="114"/>
                          </a:xfrm>
                          <a:custGeom>
                            <a:avLst/>
                            <a:gdLst>
                              <a:gd name="T0" fmla="*/ 181 w 181"/>
                              <a:gd name="T1" fmla="*/ 12 h 114"/>
                              <a:gd name="T2" fmla="*/ 179 w 181"/>
                              <a:gd name="T3" fmla="*/ 7 h 114"/>
                              <a:gd name="T4" fmla="*/ 176 w 181"/>
                              <a:gd name="T5" fmla="*/ 0 h 114"/>
                              <a:gd name="T6" fmla="*/ 174 w 181"/>
                              <a:gd name="T7" fmla="*/ 2 h 114"/>
                              <a:gd name="T8" fmla="*/ 174 w 181"/>
                              <a:gd name="T9" fmla="*/ 2 h 114"/>
                              <a:gd name="T10" fmla="*/ 176 w 181"/>
                              <a:gd name="T11" fmla="*/ 10 h 114"/>
                              <a:gd name="T12" fmla="*/ 179 w 181"/>
                              <a:gd name="T13" fmla="*/ 17 h 114"/>
                              <a:gd name="T14" fmla="*/ 181 w 181"/>
                              <a:gd name="T15" fmla="*/ 15 h 114"/>
                              <a:gd name="T16" fmla="*/ 181 w 181"/>
                              <a:gd name="T17" fmla="*/ 12 h 114"/>
                              <a:gd name="T18" fmla="*/ 0 w 181"/>
                              <a:gd name="T19" fmla="*/ 79 h 114"/>
                              <a:gd name="T20" fmla="*/ 7 w 181"/>
                              <a:gd name="T21" fmla="*/ 97 h 114"/>
                              <a:gd name="T22" fmla="*/ 20 w 181"/>
                              <a:gd name="T23" fmla="*/ 112 h 114"/>
                              <a:gd name="T24" fmla="*/ 25 w 181"/>
                              <a:gd name="T25" fmla="*/ 114 h 114"/>
                              <a:gd name="T26" fmla="*/ 30 w 181"/>
                              <a:gd name="T27" fmla="*/ 114 h 114"/>
                              <a:gd name="T28" fmla="*/ 22 w 181"/>
                              <a:gd name="T29" fmla="*/ 107 h 114"/>
                              <a:gd name="T30" fmla="*/ 15 w 181"/>
                              <a:gd name="T31" fmla="*/ 99 h 114"/>
                              <a:gd name="T32" fmla="*/ 7 w 181"/>
                              <a:gd name="T33" fmla="*/ 89 h 114"/>
                              <a:gd name="T34" fmla="*/ 5 w 181"/>
                              <a:gd name="T35" fmla="*/ 79 h 114"/>
                              <a:gd name="T36" fmla="*/ 0 w 181"/>
                              <a:gd name="T37" fmla="*/ 7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181" y="12"/>
                                </a:moveTo>
                                <a:lnTo>
                                  <a:pt x="179" y="7"/>
                                </a:lnTo>
                                <a:lnTo>
                                  <a:pt x="176" y="0"/>
                                </a:lnTo>
                                <a:lnTo>
                                  <a:pt x="174" y="2"/>
                                </a:lnTo>
                                <a:lnTo>
                                  <a:pt x="174" y="2"/>
                                </a:lnTo>
                                <a:lnTo>
                                  <a:pt x="176" y="10"/>
                                </a:lnTo>
                                <a:lnTo>
                                  <a:pt x="179" y="17"/>
                                </a:lnTo>
                                <a:lnTo>
                                  <a:pt x="181" y="15"/>
                                </a:lnTo>
                                <a:lnTo>
                                  <a:pt x="181" y="12"/>
                                </a:lnTo>
                                <a:close/>
                                <a:moveTo>
                                  <a:pt x="0" y="79"/>
                                </a:moveTo>
                                <a:lnTo>
                                  <a:pt x="7" y="97"/>
                                </a:lnTo>
                                <a:lnTo>
                                  <a:pt x="20" y="112"/>
                                </a:lnTo>
                                <a:lnTo>
                                  <a:pt x="25" y="114"/>
                                </a:lnTo>
                                <a:lnTo>
                                  <a:pt x="30" y="114"/>
                                </a:lnTo>
                                <a:lnTo>
                                  <a:pt x="22" y="107"/>
                                </a:lnTo>
                                <a:lnTo>
                                  <a:pt x="15" y="99"/>
                                </a:lnTo>
                                <a:lnTo>
                                  <a:pt x="7" y="89"/>
                                </a:lnTo>
                                <a:lnTo>
                                  <a:pt x="5" y="79"/>
                                </a:lnTo>
                                <a:lnTo>
                                  <a:pt x="0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Freeform 7888"/>
                        <wps:cNvSpPr>
                          <a:spLocks noEditPoints="1"/>
                        </wps:cNvSpPr>
                        <wps:spPr bwMode="auto">
                          <a:xfrm>
                            <a:off x="6595" y="1352"/>
                            <a:ext cx="179" cy="112"/>
                          </a:xfrm>
                          <a:custGeom>
                            <a:avLst/>
                            <a:gdLst>
                              <a:gd name="T0" fmla="*/ 179 w 179"/>
                              <a:gd name="T1" fmla="*/ 13 h 112"/>
                              <a:gd name="T2" fmla="*/ 177 w 179"/>
                              <a:gd name="T3" fmla="*/ 5 h 112"/>
                              <a:gd name="T4" fmla="*/ 172 w 179"/>
                              <a:gd name="T5" fmla="*/ 0 h 112"/>
                              <a:gd name="T6" fmla="*/ 172 w 179"/>
                              <a:gd name="T7" fmla="*/ 0 h 112"/>
                              <a:gd name="T8" fmla="*/ 169 w 179"/>
                              <a:gd name="T9" fmla="*/ 3 h 112"/>
                              <a:gd name="T10" fmla="*/ 172 w 179"/>
                              <a:gd name="T11" fmla="*/ 10 h 112"/>
                              <a:gd name="T12" fmla="*/ 174 w 179"/>
                              <a:gd name="T13" fmla="*/ 18 h 112"/>
                              <a:gd name="T14" fmla="*/ 177 w 179"/>
                              <a:gd name="T15" fmla="*/ 15 h 112"/>
                              <a:gd name="T16" fmla="*/ 179 w 179"/>
                              <a:gd name="T17" fmla="*/ 13 h 112"/>
                              <a:gd name="T18" fmla="*/ 0 w 179"/>
                              <a:gd name="T19" fmla="*/ 77 h 112"/>
                              <a:gd name="T20" fmla="*/ 8 w 179"/>
                              <a:gd name="T21" fmla="*/ 95 h 112"/>
                              <a:gd name="T22" fmla="*/ 23 w 179"/>
                              <a:gd name="T23" fmla="*/ 112 h 112"/>
                              <a:gd name="T24" fmla="*/ 28 w 179"/>
                              <a:gd name="T25" fmla="*/ 112 h 112"/>
                              <a:gd name="T26" fmla="*/ 33 w 179"/>
                              <a:gd name="T27" fmla="*/ 112 h 112"/>
                              <a:gd name="T28" fmla="*/ 23 w 179"/>
                              <a:gd name="T29" fmla="*/ 105 h 112"/>
                              <a:gd name="T30" fmla="*/ 15 w 179"/>
                              <a:gd name="T31" fmla="*/ 97 h 112"/>
                              <a:gd name="T32" fmla="*/ 10 w 179"/>
                              <a:gd name="T33" fmla="*/ 87 h 112"/>
                              <a:gd name="T34" fmla="*/ 3 w 179"/>
                              <a:gd name="T35" fmla="*/ 77 h 112"/>
                              <a:gd name="T36" fmla="*/ 0 w 179"/>
                              <a:gd name="T37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179" y="13"/>
                                </a:moveTo>
                                <a:lnTo>
                                  <a:pt x="177" y="5"/>
                                </a:lnTo>
                                <a:lnTo>
                                  <a:pt x="172" y="0"/>
                                </a:lnTo>
                                <a:lnTo>
                                  <a:pt x="172" y="0"/>
                                </a:lnTo>
                                <a:lnTo>
                                  <a:pt x="169" y="3"/>
                                </a:lnTo>
                                <a:lnTo>
                                  <a:pt x="172" y="10"/>
                                </a:lnTo>
                                <a:lnTo>
                                  <a:pt x="174" y="18"/>
                                </a:lnTo>
                                <a:lnTo>
                                  <a:pt x="177" y="15"/>
                                </a:lnTo>
                                <a:lnTo>
                                  <a:pt x="179" y="13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8" y="95"/>
                                </a:lnTo>
                                <a:lnTo>
                                  <a:pt x="23" y="112"/>
                                </a:lnTo>
                                <a:lnTo>
                                  <a:pt x="28" y="112"/>
                                </a:lnTo>
                                <a:lnTo>
                                  <a:pt x="33" y="112"/>
                                </a:lnTo>
                                <a:lnTo>
                                  <a:pt x="23" y="105"/>
                                </a:lnTo>
                                <a:lnTo>
                                  <a:pt x="15" y="97"/>
                                </a:lnTo>
                                <a:lnTo>
                                  <a:pt x="10" y="87"/>
                                </a:lnTo>
                                <a:lnTo>
                                  <a:pt x="3" y="77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Freeform 7889"/>
                        <wps:cNvSpPr>
                          <a:spLocks noEditPoints="1"/>
                        </wps:cNvSpPr>
                        <wps:spPr bwMode="auto">
                          <a:xfrm>
                            <a:off x="6598" y="1352"/>
                            <a:ext cx="174" cy="112"/>
                          </a:xfrm>
                          <a:custGeom>
                            <a:avLst/>
                            <a:gdLst>
                              <a:gd name="T0" fmla="*/ 174 w 174"/>
                              <a:gd name="T1" fmla="*/ 15 h 112"/>
                              <a:gd name="T2" fmla="*/ 171 w 174"/>
                              <a:gd name="T3" fmla="*/ 8 h 112"/>
                              <a:gd name="T4" fmla="*/ 169 w 174"/>
                              <a:gd name="T5" fmla="*/ 0 h 112"/>
                              <a:gd name="T6" fmla="*/ 166 w 174"/>
                              <a:gd name="T7" fmla="*/ 3 h 112"/>
                              <a:gd name="T8" fmla="*/ 164 w 174"/>
                              <a:gd name="T9" fmla="*/ 3 h 112"/>
                              <a:gd name="T10" fmla="*/ 166 w 174"/>
                              <a:gd name="T11" fmla="*/ 13 h 112"/>
                              <a:gd name="T12" fmla="*/ 169 w 174"/>
                              <a:gd name="T13" fmla="*/ 20 h 112"/>
                              <a:gd name="T14" fmla="*/ 171 w 174"/>
                              <a:gd name="T15" fmla="*/ 18 h 112"/>
                              <a:gd name="T16" fmla="*/ 174 w 174"/>
                              <a:gd name="T17" fmla="*/ 15 h 112"/>
                              <a:gd name="T18" fmla="*/ 0 w 174"/>
                              <a:gd name="T19" fmla="*/ 77 h 112"/>
                              <a:gd name="T20" fmla="*/ 2 w 174"/>
                              <a:gd name="T21" fmla="*/ 87 h 112"/>
                              <a:gd name="T22" fmla="*/ 10 w 174"/>
                              <a:gd name="T23" fmla="*/ 97 h 112"/>
                              <a:gd name="T24" fmla="*/ 17 w 174"/>
                              <a:gd name="T25" fmla="*/ 105 h 112"/>
                              <a:gd name="T26" fmla="*/ 25 w 174"/>
                              <a:gd name="T27" fmla="*/ 112 h 112"/>
                              <a:gd name="T28" fmla="*/ 27 w 174"/>
                              <a:gd name="T29" fmla="*/ 112 h 112"/>
                              <a:gd name="T30" fmla="*/ 30 w 174"/>
                              <a:gd name="T31" fmla="*/ 112 h 112"/>
                              <a:gd name="T32" fmla="*/ 32 w 174"/>
                              <a:gd name="T33" fmla="*/ 112 h 112"/>
                              <a:gd name="T34" fmla="*/ 22 w 174"/>
                              <a:gd name="T35" fmla="*/ 105 h 112"/>
                              <a:gd name="T36" fmla="*/ 15 w 174"/>
                              <a:gd name="T37" fmla="*/ 95 h 112"/>
                              <a:gd name="T38" fmla="*/ 10 w 174"/>
                              <a:gd name="T39" fmla="*/ 87 h 112"/>
                              <a:gd name="T40" fmla="*/ 2 w 174"/>
                              <a:gd name="T41" fmla="*/ 75 h 112"/>
                              <a:gd name="T42" fmla="*/ 0 w 174"/>
                              <a:gd name="T43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174" y="15"/>
                                </a:moveTo>
                                <a:lnTo>
                                  <a:pt x="171" y="8"/>
                                </a:lnTo>
                                <a:lnTo>
                                  <a:pt x="169" y="0"/>
                                </a:lnTo>
                                <a:lnTo>
                                  <a:pt x="166" y="3"/>
                                </a:lnTo>
                                <a:lnTo>
                                  <a:pt x="164" y="3"/>
                                </a:lnTo>
                                <a:lnTo>
                                  <a:pt x="166" y="13"/>
                                </a:lnTo>
                                <a:lnTo>
                                  <a:pt x="169" y="20"/>
                                </a:lnTo>
                                <a:lnTo>
                                  <a:pt x="171" y="18"/>
                                </a:lnTo>
                                <a:lnTo>
                                  <a:pt x="174" y="15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2" y="87"/>
                                </a:lnTo>
                                <a:lnTo>
                                  <a:pt x="10" y="97"/>
                                </a:lnTo>
                                <a:lnTo>
                                  <a:pt x="17" y="105"/>
                                </a:lnTo>
                                <a:lnTo>
                                  <a:pt x="25" y="112"/>
                                </a:lnTo>
                                <a:lnTo>
                                  <a:pt x="27" y="112"/>
                                </a:lnTo>
                                <a:lnTo>
                                  <a:pt x="30" y="112"/>
                                </a:lnTo>
                                <a:lnTo>
                                  <a:pt x="32" y="112"/>
                                </a:lnTo>
                                <a:lnTo>
                                  <a:pt x="22" y="105"/>
                                </a:lnTo>
                                <a:lnTo>
                                  <a:pt x="15" y="95"/>
                                </a:lnTo>
                                <a:lnTo>
                                  <a:pt x="10" y="87"/>
                                </a:lnTo>
                                <a:lnTo>
                                  <a:pt x="2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Freeform 7890"/>
                        <wps:cNvSpPr>
                          <a:spLocks noEditPoints="1"/>
                        </wps:cNvSpPr>
                        <wps:spPr bwMode="auto">
                          <a:xfrm>
                            <a:off x="6598" y="1355"/>
                            <a:ext cx="171" cy="109"/>
                          </a:xfrm>
                          <a:custGeom>
                            <a:avLst/>
                            <a:gdLst>
                              <a:gd name="T0" fmla="*/ 171 w 171"/>
                              <a:gd name="T1" fmla="*/ 15 h 109"/>
                              <a:gd name="T2" fmla="*/ 169 w 171"/>
                              <a:gd name="T3" fmla="*/ 7 h 109"/>
                              <a:gd name="T4" fmla="*/ 166 w 171"/>
                              <a:gd name="T5" fmla="*/ 0 h 109"/>
                              <a:gd name="T6" fmla="*/ 164 w 171"/>
                              <a:gd name="T7" fmla="*/ 0 h 109"/>
                              <a:gd name="T8" fmla="*/ 161 w 171"/>
                              <a:gd name="T9" fmla="*/ 2 h 109"/>
                              <a:gd name="T10" fmla="*/ 166 w 171"/>
                              <a:gd name="T11" fmla="*/ 10 h 109"/>
                              <a:gd name="T12" fmla="*/ 169 w 171"/>
                              <a:gd name="T13" fmla="*/ 20 h 109"/>
                              <a:gd name="T14" fmla="*/ 169 w 171"/>
                              <a:gd name="T15" fmla="*/ 17 h 109"/>
                              <a:gd name="T16" fmla="*/ 171 w 171"/>
                              <a:gd name="T17" fmla="*/ 15 h 109"/>
                              <a:gd name="T18" fmla="*/ 0 w 171"/>
                              <a:gd name="T19" fmla="*/ 74 h 109"/>
                              <a:gd name="T20" fmla="*/ 7 w 171"/>
                              <a:gd name="T21" fmla="*/ 84 h 109"/>
                              <a:gd name="T22" fmla="*/ 12 w 171"/>
                              <a:gd name="T23" fmla="*/ 94 h 109"/>
                              <a:gd name="T24" fmla="*/ 20 w 171"/>
                              <a:gd name="T25" fmla="*/ 102 h 109"/>
                              <a:gd name="T26" fmla="*/ 30 w 171"/>
                              <a:gd name="T27" fmla="*/ 109 h 109"/>
                              <a:gd name="T28" fmla="*/ 30 w 171"/>
                              <a:gd name="T29" fmla="*/ 109 h 109"/>
                              <a:gd name="T30" fmla="*/ 32 w 171"/>
                              <a:gd name="T31" fmla="*/ 109 h 109"/>
                              <a:gd name="T32" fmla="*/ 35 w 171"/>
                              <a:gd name="T33" fmla="*/ 109 h 109"/>
                              <a:gd name="T34" fmla="*/ 25 w 171"/>
                              <a:gd name="T35" fmla="*/ 102 h 109"/>
                              <a:gd name="T36" fmla="*/ 17 w 171"/>
                              <a:gd name="T37" fmla="*/ 92 h 109"/>
                              <a:gd name="T38" fmla="*/ 12 w 171"/>
                              <a:gd name="T39" fmla="*/ 82 h 109"/>
                              <a:gd name="T40" fmla="*/ 5 w 171"/>
                              <a:gd name="T41" fmla="*/ 72 h 109"/>
                              <a:gd name="T42" fmla="*/ 0 w 171"/>
                              <a:gd name="T43" fmla="*/ 7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171" y="15"/>
                                </a:moveTo>
                                <a:lnTo>
                                  <a:pt x="169" y="7"/>
                                </a:lnTo>
                                <a:lnTo>
                                  <a:pt x="166" y="0"/>
                                </a:lnTo>
                                <a:lnTo>
                                  <a:pt x="164" y="0"/>
                                </a:lnTo>
                                <a:lnTo>
                                  <a:pt x="161" y="2"/>
                                </a:lnTo>
                                <a:lnTo>
                                  <a:pt x="166" y="10"/>
                                </a:lnTo>
                                <a:lnTo>
                                  <a:pt x="169" y="20"/>
                                </a:lnTo>
                                <a:lnTo>
                                  <a:pt x="169" y="17"/>
                                </a:lnTo>
                                <a:lnTo>
                                  <a:pt x="171" y="15"/>
                                </a:lnTo>
                                <a:close/>
                                <a:moveTo>
                                  <a:pt x="0" y="74"/>
                                </a:moveTo>
                                <a:lnTo>
                                  <a:pt x="7" y="84"/>
                                </a:lnTo>
                                <a:lnTo>
                                  <a:pt x="12" y="94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0" y="109"/>
                                </a:lnTo>
                                <a:lnTo>
                                  <a:pt x="32" y="109"/>
                                </a:lnTo>
                                <a:lnTo>
                                  <a:pt x="35" y="109"/>
                                </a:lnTo>
                                <a:lnTo>
                                  <a:pt x="25" y="102"/>
                                </a:lnTo>
                                <a:lnTo>
                                  <a:pt x="17" y="92"/>
                                </a:lnTo>
                                <a:lnTo>
                                  <a:pt x="12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Freeform 7891"/>
                        <wps:cNvSpPr>
                          <a:spLocks noEditPoints="1"/>
                        </wps:cNvSpPr>
                        <wps:spPr bwMode="auto">
                          <a:xfrm>
                            <a:off x="6600" y="1355"/>
                            <a:ext cx="167" cy="109"/>
                          </a:xfrm>
                          <a:custGeom>
                            <a:avLst/>
                            <a:gdLst>
                              <a:gd name="T0" fmla="*/ 167 w 167"/>
                              <a:gd name="T1" fmla="*/ 17 h 109"/>
                              <a:gd name="T2" fmla="*/ 164 w 167"/>
                              <a:gd name="T3" fmla="*/ 10 h 109"/>
                              <a:gd name="T4" fmla="*/ 162 w 167"/>
                              <a:gd name="T5" fmla="*/ 0 h 109"/>
                              <a:gd name="T6" fmla="*/ 159 w 167"/>
                              <a:gd name="T7" fmla="*/ 2 h 109"/>
                              <a:gd name="T8" fmla="*/ 157 w 167"/>
                              <a:gd name="T9" fmla="*/ 5 h 109"/>
                              <a:gd name="T10" fmla="*/ 162 w 167"/>
                              <a:gd name="T11" fmla="*/ 12 h 109"/>
                              <a:gd name="T12" fmla="*/ 164 w 167"/>
                              <a:gd name="T13" fmla="*/ 22 h 109"/>
                              <a:gd name="T14" fmla="*/ 167 w 167"/>
                              <a:gd name="T15" fmla="*/ 20 h 109"/>
                              <a:gd name="T16" fmla="*/ 167 w 167"/>
                              <a:gd name="T17" fmla="*/ 17 h 109"/>
                              <a:gd name="T18" fmla="*/ 0 w 167"/>
                              <a:gd name="T19" fmla="*/ 72 h 109"/>
                              <a:gd name="T20" fmla="*/ 8 w 167"/>
                              <a:gd name="T21" fmla="*/ 84 h 109"/>
                              <a:gd name="T22" fmla="*/ 13 w 167"/>
                              <a:gd name="T23" fmla="*/ 92 h 109"/>
                              <a:gd name="T24" fmla="*/ 20 w 167"/>
                              <a:gd name="T25" fmla="*/ 102 h 109"/>
                              <a:gd name="T26" fmla="*/ 30 w 167"/>
                              <a:gd name="T27" fmla="*/ 109 h 109"/>
                              <a:gd name="T28" fmla="*/ 33 w 167"/>
                              <a:gd name="T29" fmla="*/ 109 h 109"/>
                              <a:gd name="T30" fmla="*/ 35 w 167"/>
                              <a:gd name="T31" fmla="*/ 107 h 109"/>
                              <a:gd name="T32" fmla="*/ 28 w 167"/>
                              <a:gd name="T33" fmla="*/ 99 h 109"/>
                              <a:gd name="T34" fmla="*/ 18 w 167"/>
                              <a:gd name="T35" fmla="*/ 92 h 109"/>
                              <a:gd name="T36" fmla="*/ 13 w 167"/>
                              <a:gd name="T37" fmla="*/ 82 h 109"/>
                              <a:gd name="T38" fmla="*/ 5 w 167"/>
                              <a:gd name="T39" fmla="*/ 72 h 109"/>
                              <a:gd name="T40" fmla="*/ 0 w 167"/>
                              <a:gd name="T41" fmla="*/ 7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167" y="17"/>
                                </a:moveTo>
                                <a:lnTo>
                                  <a:pt x="164" y="10"/>
                                </a:lnTo>
                                <a:lnTo>
                                  <a:pt x="162" y="0"/>
                                </a:lnTo>
                                <a:lnTo>
                                  <a:pt x="159" y="2"/>
                                </a:lnTo>
                                <a:lnTo>
                                  <a:pt x="157" y="5"/>
                                </a:lnTo>
                                <a:lnTo>
                                  <a:pt x="162" y="12"/>
                                </a:lnTo>
                                <a:lnTo>
                                  <a:pt x="164" y="22"/>
                                </a:lnTo>
                                <a:lnTo>
                                  <a:pt x="167" y="20"/>
                                </a:lnTo>
                                <a:lnTo>
                                  <a:pt x="167" y="17"/>
                                </a:lnTo>
                                <a:close/>
                                <a:moveTo>
                                  <a:pt x="0" y="72"/>
                                </a:moveTo>
                                <a:lnTo>
                                  <a:pt x="8" y="84"/>
                                </a:lnTo>
                                <a:lnTo>
                                  <a:pt x="13" y="92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3" y="109"/>
                                </a:lnTo>
                                <a:lnTo>
                                  <a:pt x="35" y="107"/>
                                </a:lnTo>
                                <a:lnTo>
                                  <a:pt x="28" y="99"/>
                                </a:lnTo>
                                <a:lnTo>
                                  <a:pt x="18" y="92"/>
                                </a:lnTo>
                                <a:lnTo>
                                  <a:pt x="13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Freeform 7892"/>
                        <wps:cNvSpPr>
                          <a:spLocks noEditPoints="1"/>
                        </wps:cNvSpPr>
                        <wps:spPr bwMode="auto">
                          <a:xfrm>
                            <a:off x="6603" y="1357"/>
                            <a:ext cx="164" cy="10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18 h 107"/>
                              <a:gd name="T2" fmla="*/ 161 w 164"/>
                              <a:gd name="T3" fmla="*/ 8 h 107"/>
                              <a:gd name="T4" fmla="*/ 156 w 164"/>
                              <a:gd name="T5" fmla="*/ 0 h 107"/>
                              <a:gd name="T6" fmla="*/ 154 w 164"/>
                              <a:gd name="T7" fmla="*/ 3 h 107"/>
                              <a:gd name="T8" fmla="*/ 154 w 164"/>
                              <a:gd name="T9" fmla="*/ 3 h 107"/>
                              <a:gd name="T10" fmla="*/ 156 w 164"/>
                              <a:gd name="T11" fmla="*/ 13 h 107"/>
                              <a:gd name="T12" fmla="*/ 159 w 164"/>
                              <a:gd name="T13" fmla="*/ 23 h 107"/>
                              <a:gd name="T14" fmla="*/ 161 w 164"/>
                              <a:gd name="T15" fmla="*/ 20 h 107"/>
                              <a:gd name="T16" fmla="*/ 164 w 164"/>
                              <a:gd name="T17" fmla="*/ 18 h 107"/>
                              <a:gd name="T18" fmla="*/ 0 w 164"/>
                              <a:gd name="T19" fmla="*/ 70 h 107"/>
                              <a:gd name="T20" fmla="*/ 7 w 164"/>
                              <a:gd name="T21" fmla="*/ 80 h 107"/>
                              <a:gd name="T22" fmla="*/ 12 w 164"/>
                              <a:gd name="T23" fmla="*/ 90 h 107"/>
                              <a:gd name="T24" fmla="*/ 20 w 164"/>
                              <a:gd name="T25" fmla="*/ 100 h 107"/>
                              <a:gd name="T26" fmla="*/ 30 w 164"/>
                              <a:gd name="T27" fmla="*/ 107 h 107"/>
                              <a:gd name="T28" fmla="*/ 32 w 164"/>
                              <a:gd name="T29" fmla="*/ 105 h 107"/>
                              <a:gd name="T30" fmla="*/ 35 w 164"/>
                              <a:gd name="T31" fmla="*/ 105 h 107"/>
                              <a:gd name="T32" fmla="*/ 27 w 164"/>
                              <a:gd name="T33" fmla="*/ 97 h 107"/>
                              <a:gd name="T34" fmla="*/ 17 w 164"/>
                              <a:gd name="T35" fmla="*/ 90 h 107"/>
                              <a:gd name="T36" fmla="*/ 12 w 164"/>
                              <a:gd name="T37" fmla="*/ 80 h 107"/>
                              <a:gd name="T38" fmla="*/ 5 w 164"/>
                              <a:gd name="T39" fmla="*/ 67 h 107"/>
                              <a:gd name="T40" fmla="*/ 0 w 164"/>
                              <a:gd name="T41" fmla="*/ 7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164" y="18"/>
                                </a:moveTo>
                                <a:lnTo>
                                  <a:pt x="161" y="8"/>
                                </a:lnTo>
                                <a:lnTo>
                                  <a:pt x="156" y="0"/>
                                </a:lnTo>
                                <a:lnTo>
                                  <a:pt x="154" y="3"/>
                                </a:lnTo>
                                <a:lnTo>
                                  <a:pt x="154" y="3"/>
                                </a:lnTo>
                                <a:lnTo>
                                  <a:pt x="156" y="13"/>
                                </a:lnTo>
                                <a:lnTo>
                                  <a:pt x="159" y="23"/>
                                </a:lnTo>
                                <a:lnTo>
                                  <a:pt x="161" y="20"/>
                                </a:lnTo>
                                <a:lnTo>
                                  <a:pt x="164" y="18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7" y="80"/>
                                </a:lnTo>
                                <a:lnTo>
                                  <a:pt x="12" y="90"/>
                                </a:lnTo>
                                <a:lnTo>
                                  <a:pt x="20" y="100"/>
                                </a:lnTo>
                                <a:lnTo>
                                  <a:pt x="30" y="107"/>
                                </a:lnTo>
                                <a:lnTo>
                                  <a:pt x="32" y="105"/>
                                </a:lnTo>
                                <a:lnTo>
                                  <a:pt x="35" y="105"/>
                                </a:lnTo>
                                <a:lnTo>
                                  <a:pt x="27" y="97"/>
                                </a:lnTo>
                                <a:lnTo>
                                  <a:pt x="17" y="90"/>
                                </a:lnTo>
                                <a:lnTo>
                                  <a:pt x="12" y="80"/>
                                </a:lnTo>
                                <a:lnTo>
                                  <a:pt x="5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Freeform 7893"/>
                        <wps:cNvSpPr>
                          <a:spLocks noEditPoints="1"/>
                        </wps:cNvSpPr>
                        <wps:spPr bwMode="auto">
                          <a:xfrm>
                            <a:off x="6605" y="1360"/>
                            <a:ext cx="159" cy="102"/>
                          </a:xfrm>
                          <a:custGeom>
                            <a:avLst/>
                            <a:gdLst>
                              <a:gd name="T0" fmla="*/ 159 w 159"/>
                              <a:gd name="T1" fmla="*/ 17 h 102"/>
                              <a:gd name="T2" fmla="*/ 157 w 159"/>
                              <a:gd name="T3" fmla="*/ 7 h 102"/>
                              <a:gd name="T4" fmla="*/ 152 w 159"/>
                              <a:gd name="T5" fmla="*/ 0 h 102"/>
                              <a:gd name="T6" fmla="*/ 152 w 159"/>
                              <a:gd name="T7" fmla="*/ 0 h 102"/>
                              <a:gd name="T8" fmla="*/ 149 w 159"/>
                              <a:gd name="T9" fmla="*/ 2 h 102"/>
                              <a:gd name="T10" fmla="*/ 152 w 159"/>
                              <a:gd name="T11" fmla="*/ 12 h 102"/>
                              <a:gd name="T12" fmla="*/ 154 w 159"/>
                              <a:gd name="T13" fmla="*/ 22 h 102"/>
                              <a:gd name="T14" fmla="*/ 157 w 159"/>
                              <a:gd name="T15" fmla="*/ 20 h 102"/>
                              <a:gd name="T16" fmla="*/ 159 w 159"/>
                              <a:gd name="T17" fmla="*/ 17 h 102"/>
                              <a:gd name="T18" fmla="*/ 0 w 159"/>
                              <a:gd name="T19" fmla="*/ 67 h 102"/>
                              <a:gd name="T20" fmla="*/ 8 w 159"/>
                              <a:gd name="T21" fmla="*/ 77 h 102"/>
                              <a:gd name="T22" fmla="*/ 13 w 159"/>
                              <a:gd name="T23" fmla="*/ 87 h 102"/>
                              <a:gd name="T24" fmla="*/ 23 w 159"/>
                              <a:gd name="T25" fmla="*/ 94 h 102"/>
                              <a:gd name="T26" fmla="*/ 30 w 159"/>
                              <a:gd name="T27" fmla="*/ 102 h 102"/>
                              <a:gd name="T28" fmla="*/ 33 w 159"/>
                              <a:gd name="T29" fmla="*/ 102 h 102"/>
                              <a:gd name="T30" fmla="*/ 38 w 159"/>
                              <a:gd name="T31" fmla="*/ 99 h 102"/>
                              <a:gd name="T32" fmla="*/ 28 w 159"/>
                              <a:gd name="T33" fmla="*/ 94 h 102"/>
                              <a:gd name="T34" fmla="*/ 18 w 159"/>
                              <a:gd name="T35" fmla="*/ 84 h 102"/>
                              <a:gd name="T36" fmla="*/ 13 w 159"/>
                              <a:gd name="T37" fmla="*/ 74 h 102"/>
                              <a:gd name="T38" fmla="*/ 5 w 159"/>
                              <a:gd name="T39" fmla="*/ 64 h 102"/>
                              <a:gd name="T40" fmla="*/ 0 w 159"/>
                              <a:gd name="T41" fmla="*/ 6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159" y="17"/>
                                </a:moveTo>
                                <a:lnTo>
                                  <a:pt x="157" y="7"/>
                                </a:lnTo>
                                <a:lnTo>
                                  <a:pt x="152" y="0"/>
                                </a:lnTo>
                                <a:lnTo>
                                  <a:pt x="152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12"/>
                                </a:lnTo>
                                <a:lnTo>
                                  <a:pt x="154" y="22"/>
                                </a:lnTo>
                                <a:lnTo>
                                  <a:pt x="157" y="20"/>
                                </a:lnTo>
                                <a:lnTo>
                                  <a:pt x="159" y="17"/>
                                </a:lnTo>
                                <a:close/>
                                <a:moveTo>
                                  <a:pt x="0" y="67"/>
                                </a:moveTo>
                                <a:lnTo>
                                  <a:pt x="8" y="77"/>
                                </a:lnTo>
                                <a:lnTo>
                                  <a:pt x="13" y="87"/>
                                </a:lnTo>
                                <a:lnTo>
                                  <a:pt x="23" y="94"/>
                                </a:lnTo>
                                <a:lnTo>
                                  <a:pt x="30" y="102"/>
                                </a:lnTo>
                                <a:lnTo>
                                  <a:pt x="33" y="102"/>
                                </a:lnTo>
                                <a:lnTo>
                                  <a:pt x="38" y="99"/>
                                </a:lnTo>
                                <a:lnTo>
                                  <a:pt x="28" y="94"/>
                                </a:lnTo>
                                <a:lnTo>
                                  <a:pt x="18" y="84"/>
                                </a:lnTo>
                                <a:lnTo>
                                  <a:pt x="13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Freeform 7894"/>
                        <wps:cNvSpPr>
                          <a:spLocks noEditPoints="1"/>
                        </wps:cNvSpPr>
                        <wps:spPr bwMode="auto">
                          <a:xfrm>
                            <a:off x="6608" y="1360"/>
                            <a:ext cx="154" cy="102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0 h 102"/>
                              <a:gd name="T2" fmla="*/ 151 w 154"/>
                              <a:gd name="T3" fmla="*/ 10 h 102"/>
                              <a:gd name="T4" fmla="*/ 149 w 154"/>
                              <a:gd name="T5" fmla="*/ 0 h 102"/>
                              <a:gd name="T6" fmla="*/ 146 w 154"/>
                              <a:gd name="T7" fmla="*/ 2 h 102"/>
                              <a:gd name="T8" fmla="*/ 144 w 154"/>
                              <a:gd name="T9" fmla="*/ 2 h 102"/>
                              <a:gd name="T10" fmla="*/ 146 w 154"/>
                              <a:gd name="T11" fmla="*/ 12 h 102"/>
                              <a:gd name="T12" fmla="*/ 149 w 154"/>
                              <a:gd name="T13" fmla="*/ 25 h 102"/>
                              <a:gd name="T14" fmla="*/ 151 w 154"/>
                              <a:gd name="T15" fmla="*/ 22 h 102"/>
                              <a:gd name="T16" fmla="*/ 154 w 154"/>
                              <a:gd name="T17" fmla="*/ 20 h 102"/>
                              <a:gd name="T18" fmla="*/ 0 w 154"/>
                              <a:gd name="T19" fmla="*/ 64 h 102"/>
                              <a:gd name="T20" fmla="*/ 7 w 154"/>
                              <a:gd name="T21" fmla="*/ 77 h 102"/>
                              <a:gd name="T22" fmla="*/ 12 w 154"/>
                              <a:gd name="T23" fmla="*/ 87 h 102"/>
                              <a:gd name="T24" fmla="*/ 22 w 154"/>
                              <a:gd name="T25" fmla="*/ 94 h 102"/>
                              <a:gd name="T26" fmla="*/ 30 w 154"/>
                              <a:gd name="T27" fmla="*/ 102 h 102"/>
                              <a:gd name="T28" fmla="*/ 35 w 154"/>
                              <a:gd name="T29" fmla="*/ 99 h 102"/>
                              <a:gd name="T30" fmla="*/ 37 w 154"/>
                              <a:gd name="T31" fmla="*/ 99 h 102"/>
                              <a:gd name="T32" fmla="*/ 27 w 154"/>
                              <a:gd name="T33" fmla="*/ 92 h 102"/>
                              <a:gd name="T34" fmla="*/ 17 w 154"/>
                              <a:gd name="T35" fmla="*/ 84 h 102"/>
                              <a:gd name="T36" fmla="*/ 12 w 154"/>
                              <a:gd name="T37" fmla="*/ 74 h 102"/>
                              <a:gd name="T38" fmla="*/ 5 w 154"/>
                              <a:gd name="T39" fmla="*/ 64 h 102"/>
                              <a:gd name="T40" fmla="*/ 0 w 154"/>
                              <a:gd name="T41" fmla="*/ 64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154" y="20"/>
                                </a:moveTo>
                                <a:lnTo>
                                  <a:pt x="151" y="10"/>
                                </a:lnTo>
                                <a:lnTo>
                                  <a:pt x="149" y="0"/>
                                </a:lnTo>
                                <a:lnTo>
                                  <a:pt x="146" y="2"/>
                                </a:lnTo>
                                <a:lnTo>
                                  <a:pt x="144" y="2"/>
                                </a:lnTo>
                                <a:lnTo>
                                  <a:pt x="146" y="12"/>
                                </a:lnTo>
                                <a:lnTo>
                                  <a:pt x="149" y="25"/>
                                </a:lnTo>
                                <a:lnTo>
                                  <a:pt x="151" y="22"/>
                                </a:lnTo>
                                <a:lnTo>
                                  <a:pt x="154" y="20"/>
                                </a:lnTo>
                                <a:close/>
                                <a:moveTo>
                                  <a:pt x="0" y="64"/>
                                </a:moveTo>
                                <a:lnTo>
                                  <a:pt x="7" y="77"/>
                                </a:lnTo>
                                <a:lnTo>
                                  <a:pt x="12" y="87"/>
                                </a:lnTo>
                                <a:lnTo>
                                  <a:pt x="22" y="94"/>
                                </a:lnTo>
                                <a:lnTo>
                                  <a:pt x="30" y="102"/>
                                </a:lnTo>
                                <a:lnTo>
                                  <a:pt x="35" y="99"/>
                                </a:lnTo>
                                <a:lnTo>
                                  <a:pt x="37" y="99"/>
                                </a:lnTo>
                                <a:lnTo>
                                  <a:pt x="27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Freeform 7895"/>
                        <wps:cNvSpPr>
                          <a:spLocks noEditPoints="1"/>
                        </wps:cNvSpPr>
                        <wps:spPr bwMode="auto">
                          <a:xfrm>
                            <a:off x="6610" y="1362"/>
                            <a:ext cx="149" cy="97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0 h 97"/>
                              <a:gd name="T2" fmla="*/ 147 w 149"/>
                              <a:gd name="T3" fmla="*/ 10 h 97"/>
                              <a:gd name="T4" fmla="*/ 144 w 149"/>
                              <a:gd name="T5" fmla="*/ 0 h 97"/>
                              <a:gd name="T6" fmla="*/ 142 w 149"/>
                              <a:gd name="T7" fmla="*/ 0 h 97"/>
                              <a:gd name="T8" fmla="*/ 139 w 149"/>
                              <a:gd name="T9" fmla="*/ 3 h 97"/>
                              <a:gd name="T10" fmla="*/ 144 w 149"/>
                              <a:gd name="T11" fmla="*/ 13 h 97"/>
                              <a:gd name="T12" fmla="*/ 144 w 149"/>
                              <a:gd name="T13" fmla="*/ 25 h 97"/>
                              <a:gd name="T14" fmla="*/ 147 w 149"/>
                              <a:gd name="T15" fmla="*/ 23 h 97"/>
                              <a:gd name="T16" fmla="*/ 149 w 149"/>
                              <a:gd name="T17" fmla="*/ 20 h 97"/>
                              <a:gd name="T18" fmla="*/ 0 w 149"/>
                              <a:gd name="T19" fmla="*/ 62 h 97"/>
                              <a:gd name="T20" fmla="*/ 8 w 149"/>
                              <a:gd name="T21" fmla="*/ 72 h 97"/>
                              <a:gd name="T22" fmla="*/ 13 w 149"/>
                              <a:gd name="T23" fmla="*/ 82 h 97"/>
                              <a:gd name="T24" fmla="*/ 23 w 149"/>
                              <a:gd name="T25" fmla="*/ 92 h 97"/>
                              <a:gd name="T26" fmla="*/ 33 w 149"/>
                              <a:gd name="T27" fmla="*/ 97 h 97"/>
                              <a:gd name="T28" fmla="*/ 35 w 149"/>
                              <a:gd name="T29" fmla="*/ 97 h 97"/>
                              <a:gd name="T30" fmla="*/ 38 w 149"/>
                              <a:gd name="T31" fmla="*/ 97 h 97"/>
                              <a:gd name="T32" fmla="*/ 28 w 149"/>
                              <a:gd name="T33" fmla="*/ 90 h 97"/>
                              <a:gd name="T34" fmla="*/ 18 w 149"/>
                              <a:gd name="T35" fmla="*/ 82 h 97"/>
                              <a:gd name="T36" fmla="*/ 13 w 149"/>
                              <a:gd name="T37" fmla="*/ 72 h 97"/>
                              <a:gd name="T38" fmla="*/ 5 w 149"/>
                              <a:gd name="T39" fmla="*/ 62 h 97"/>
                              <a:gd name="T40" fmla="*/ 0 w 149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149" y="20"/>
                                </a:moveTo>
                                <a:lnTo>
                                  <a:pt x="147" y="10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3"/>
                                </a:lnTo>
                                <a:lnTo>
                                  <a:pt x="144" y="13"/>
                                </a:lnTo>
                                <a:lnTo>
                                  <a:pt x="144" y="25"/>
                                </a:lnTo>
                                <a:lnTo>
                                  <a:pt x="147" y="23"/>
                                </a:lnTo>
                                <a:lnTo>
                                  <a:pt x="149" y="20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8" y="72"/>
                                </a:lnTo>
                                <a:lnTo>
                                  <a:pt x="13" y="82"/>
                                </a:lnTo>
                                <a:lnTo>
                                  <a:pt x="23" y="92"/>
                                </a:lnTo>
                                <a:lnTo>
                                  <a:pt x="33" y="97"/>
                                </a:lnTo>
                                <a:lnTo>
                                  <a:pt x="35" y="97"/>
                                </a:lnTo>
                                <a:lnTo>
                                  <a:pt x="38" y="97"/>
                                </a:lnTo>
                                <a:lnTo>
                                  <a:pt x="28" y="90"/>
                                </a:lnTo>
                                <a:lnTo>
                                  <a:pt x="18" y="82"/>
                                </a:lnTo>
                                <a:lnTo>
                                  <a:pt x="13" y="72"/>
                                </a:lnTo>
                                <a:lnTo>
                                  <a:pt x="5" y="62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Freeform 7896"/>
                        <wps:cNvSpPr>
                          <a:spLocks noEditPoints="1"/>
                        </wps:cNvSpPr>
                        <wps:spPr bwMode="auto">
                          <a:xfrm>
                            <a:off x="6613" y="1362"/>
                            <a:ext cx="144" cy="97"/>
                          </a:xfrm>
                          <a:custGeom>
                            <a:avLst/>
                            <a:gdLst>
                              <a:gd name="T0" fmla="*/ 144 w 144"/>
                              <a:gd name="T1" fmla="*/ 23 h 97"/>
                              <a:gd name="T2" fmla="*/ 141 w 144"/>
                              <a:gd name="T3" fmla="*/ 10 h 97"/>
                              <a:gd name="T4" fmla="*/ 139 w 144"/>
                              <a:gd name="T5" fmla="*/ 0 h 97"/>
                              <a:gd name="T6" fmla="*/ 136 w 144"/>
                              <a:gd name="T7" fmla="*/ 3 h 97"/>
                              <a:gd name="T8" fmla="*/ 134 w 144"/>
                              <a:gd name="T9" fmla="*/ 3 h 97"/>
                              <a:gd name="T10" fmla="*/ 139 w 144"/>
                              <a:gd name="T11" fmla="*/ 15 h 97"/>
                              <a:gd name="T12" fmla="*/ 141 w 144"/>
                              <a:gd name="T13" fmla="*/ 28 h 97"/>
                              <a:gd name="T14" fmla="*/ 141 w 144"/>
                              <a:gd name="T15" fmla="*/ 25 h 97"/>
                              <a:gd name="T16" fmla="*/ 144 w 144"/>
                              <a:gd name="T17" fmla="*/ 23 h 97"/>
                              <a:gd name="T18" fmla="*/ 0 w 144"/>
                              <a:gd name="T19" fmla="*/ 62 h 97"/>
                              <a:gd name="T20" fmla="*/ 7 w 144"/>
                              <a:gd name="T21" fmla="*/ 72 h 97"/>
                              <a:gd name="T22" fmla="*/ 12 w 144"/>
                              <a:gd name="T23" fmla="*/ 82 h 97"/>
                              <a:gd name="T24" fmla="*/ 22 w 144"/>
                              <a:gd name="T25" fmla="*/ 90 h 97"/>
                              <a:gd name="T26" fmla="*/ 32 w 144"/>
                              <a:gd name="T27" fmla="*/ 97 h 97"/>
                              <a:gd name="T28" fmla="*/ 35 w 144"/>
                              <a:gd name="T29" fmla="*/ 97 h 97"/>
                              <a:gd name="T30" fmla="*/ 37 w 144"/>
                              <a:gd name="T31" fmla="*/ 95 h 97"/>
                              <a:gd name="T32" fmla="*/ 27 w 144"/>
                              <a:gd name="T33" fmla="*/ 90 h 97"/>
                              <a:gd name="T34" fmla="*/ 20 w 144"/>
                              <a:gd name="T35" fmla="*/ 80 h 97"/>
                              <a:gd name="T36" fmla="*/ 10 w 144"/>
                              <a:gd name="T37" fmla="*/ 72 h 97"/>
                              <a:gd name="T38" fmla="*/ 5 w 144"/>
                              <a:gd name="T39" fmla="*/ 60 h 97"/>
                              <a:gd name="T40" fmla="*/ 0 w 144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144" y="23"/>
                                </a:moveTo>
                                <a:lnTo>
                                  <a:pt x="141" y="10"/>
                                </a:lnTo>
                                <a:lnTo>
                                  <a:pt x="139" y="0"/>
                                </a:lnTo>
                                <a:lnTo>
                                  <a:pt x="136" y="3"/>
                                </a:lnTo>
                                <a:lnTo>
                                  <a:pt x="134" y="3"/>
                                </a:lnTo>
                                <a:lnTo>
                                  <a:pt x="139" y="15"/>
                                </a:lnTo>
                                <a:lnTo>
                                  <a:pt x="141" y="28"/>
                                </a:lnTo>
                                <a:lnTo>
                                  <a:pt x="141" y="25"/>
                                </a:lnTo>
                                <a:lnTo>
                                  <a:pt x="144" y="23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7" y="72"/>
                                </a:lnTo>
                                <a:lnTo>
                                  <a:pt x="12" y="82"/>
                                </a:lnTo>
                                <a:lnTo>
                                  <a:pt x="22" y="90"/>
                                </a:lnTo>
                                <a:lnTo>
                                  <a:pt x="32" y="97"/>
                                </a:lnTo>
                                <a:lnTo>
                                  <a:pt x="35" y="97"/>
                                </a:lnTo>
                                <a:lnTo>
                                  <a:pt x="37" y="95"/>
                                </a:lnTo>
                                <a:lnTo>
                                  <a:pt x="27" y="90"/>
                                </a:lnTo>
                                <a:lnTo>
                                  <a:pt x="20" y="80"/>
                                </a:lnTo>
                                <a:lnTo>
                                  <a:pt x="10" y="72"/>
                                </a:lnTo>
                                <a:lnTo>
                                  <a:pt x="5" y="6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806" name="Group 7897"/>
                      <wpg:cNvGrpSpPr>
                        <a:grpSpLocks/>
                      </wpg:cNvGrpSpPr>
                      <wpg:grpSpPr bwMode="auto">
                        <a:xfrm>
                          <a:off x="440055" y="137795"/>
                          <a:ext cx="309245" cy="582930"/>
                          <a:chOff x="6354" y="631"/>
                          <a:chExt cx="487" cy="918"/>
                        </a:xfrm>
                      </wpg:grpSpPr>
                      <wps:wsp>
                        <wps:cNvPr id="807" name="Freeform 7898"/>
                        <wps:cNvSpPr>
                          <a:spLocks noEditPoints="1"/>
                        </wps:cNvSpPr>
                        <wps:spPr bwMode="auto">
                          <a:xfrm>
                            <a:off x="6615" y="1365"/>
                            <a:ext cx="139" cy="94"/>
                          </a:xfrm>
                          <a:custGeom>
                            <a:avLst/>
                            <a:gdLst>
                              <a:gd name="T0" fmla="*/ 139 w 139"/>
                              <a:gd name="T1" fmla="*/ 22 h 94"/>
                              <a:gd name="T2" fmla="*/ 139 w 139"/>
                              <a:gd name="T3" fmla="*/ 10 h 94"/>
                              <a:gd name="T4" fmla="*/ 134 w 139"/>
                              <a:gd name="T5" fmla="*/ 0 h 94"/>
                              <a:gd name="T6" fmla="*/ 132 w 139"/>
                              <a:gd name="T7" fmla="*/ 0 h 94"/>
                              <a:gd name="T8" fmla="*/ 129 w 139"/>
                              <a:gd name="T9" fmla="*/ 2 h 94"/>
                              <a:gd name="T10" fmla="*/ 134 w 139"/>
                              <a:gd name="T11" fmla="*/ 15 h 94"/>
                              <a:gd name="T12" fmla="*/ 137 w 139"/>
                              <a:gd name="T13" fmla="*/ 27 h 94"/>
                              <a:gd name="T14" fmla="*/ 139 w 139"/>
                              <a:gd name="T15" fmla="*/ 25 h 94"/>
                              <a:gd name="T16" fmla="*/ 139 w 139"/>
                              <a:gd name="T17" fmla="*/ 22 h 94"/>
                              <a:gd name="T18" fmla="*/ 0 w 139"/>
                              <a:gd name="T19" fmla="*/ 59 h 94"/>
                              <a:gd name="T20" fmla="*/ 8 w 139"/>
                              <a:gd name="T21" fmla="*/ 69 h 94"/>
                              <a:gd name="T22" fmla="*/ 13 w 139"/>
                              <a:gd name="T23" fmla="*/ 79 h 94"/>
                              <a:gd name="T24" fmla="*/ 23 w 139"/>
                              <a:gd name="T25" fmla="*/ 87 h 94"/>
                              <a:gd name="T26" fmla="*/ 33 w 139"/>
                              <a:gd name="T27" fmla="*/ 94 h 94"/>
                              <a:gd name="T28" fmla="*/ 35 w 139"/>
                              <a:gd name="T29" fmla="*/ 92 h 94"/>
                              <a:gd name="T30" fmla="*/ 40 w 139"/>
                              <a:gd name="T31" fmla="*/ 92 h 94"/>
                              <a:gd name="T32" fmla="*/ 28 w 139"/>
                              <a:gd name="T33" fmla="*/ 84 h 94"/>
                              <a:gd name="T34" fmla="*/ 20 w 139"/>
                              <a:gd name="T35" fmla="*/ 77 h 94"/>
                              <a:gd name="T36" fmla="*/ 10 w 139"/>
                              <a:gd name="T37" fmla="*/ 67 h 94"/>
                              <a:gd name="T38" fmla="*/ 5 w 139"/>
                              <a:gd name="T39" fmla="*/ 57 h 94"/>
                              <a:gd name="T40" fmla="*/ 0 w 139"/>
                              <a:gd name="T41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139" y="22"/>
                                </a:moveTo>
                                <a:lnTo>
                                  <a:pt x="139" y="10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2"/>
                                </a:lnTo>
                                <a:lnTo>
                                  <a:pt x="134" y="15"/>
                                </a:lnTo>
                                <a:lnTo>
                                  <a:pt x="137" y="27"/>
                                </a:lnTo>
                                <a:lnTo>
                                  <a:pt x="139" y="25"/>
                                </a:lnTo>
                                <a:lnTo>
                                  <a:pt x="139" y="22"/>
                                </a:lnTo>
                                <a:close/>
                                <a:moveTo>
                                  <a:pt x="0" y="59"/>
                                </a:moveTo>
                                <a:lnTo>
                                  <a:pt x="8" y="69"/>
                                </a:lnTo>
                                <a:lnTo>
                                  <a:pt x="13" y="79"/>
                                </a:lnTo>
                                <a:lnTo>
                                  <a:pt x="23" y="87"/>
                                </a:lnTo>
                                <a:lnTo>
                                  <a:pt x="33" y="94"/>
                                </a:lnTo>
                                <a:lnTo>
                                  <a:pt x="35" y="92"/>
                                </a:lnTo>
                                <a:lnTo>
                                  <a:pt x="40" y="92"/>
                                </a:lnTo>
                                <a:lnTo>
                                  <a:pt x="28" y="84"/>
                                </a:lnTo>
                                <a:lnTo>
                                  <a:pt x="20" y="77"/>
                                </a:lnTo>
                                <a:lnTo>
                                  <a:pt x="10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Freeform 7899"/>
                        <wps:cNvSpPr>
                          <a:spLocks noEditPoints="1"/>
                        </wps:cNvSpPr>
                        <wps:spPr bwMode="auto">
                          <a:xfrm>
                            <a:off x="6618" y="1365"/>
                            <a:ext cx="136" cy="92"/>
                          </a:xfrm>
                          <a:custGeom>
                            <a:avLst/>
                            <a:gdLst>
                              <a:gd name="T0" fmla="*/ 136 w 136"/>
                              <a:gd name="T1" fmla="*/ 25 h 92"/>
                              <a:gd name="T2" fmla="*/ 134 w 136"/>
                              <a:gd name="T3" fmla="*/ 12 h 92"/>
                              <a:gd name="T4" fmla="*/ 129 w 136"/>
                              <a:gd name="T5" fmla="*/ 0 h 92"/>
                              <a:gd name="T6" fmla="*/ 126 w 136"/>
                              <a:gd name="T7" fmla="*/ 2 h 92"/>
                              <a:gd name="T8" fmla="*/ 126 w 136"/>
                              <a:gd name="T9" fmla="*/ 5 h 92"/>
                              <a:gd name="T10" fmla="*/ 129 w 136"/>
                              <a:gd name="T11" fmla="*/ 15 h 92"/>
                              <a:gd name="T12" fmla="*/ 131 w 136"/>
                              <a:gd name="T13" fmla="*/ 30 h 92"/>
                              <a:gd name="T14" fmla="*/ 131 w 136"/>
                              <a:gd name="T15" fmla="*/ 30 h 92"/>
                              <a:gd name="T16" fmla="*/ 134 w 136"/>
                              <a:gd name="T17" fmla="*/ 27 h 92"/>
                              <a:gd name="T18" fmla="*/ 136 w 136"/>
                              <a:gd name="T19" fmla="*/ 25 h 92"/>
                              <a:gd name="T20" fmla="*/ 0 w 136"/>
                              <a:gd name="T21" fmla="*/ 57 h 92"/>
                              <a:gd name="T22" fmla="*/ 5 w 136"/>
                              <a:gd name="T23" fmla="*/ 69 h 92"/>
                              <a:gd name="T24" fmla="*/ 15 w 136"/>
                              <a:gd name="T25" fmla="*/ 77 h 92"/>
                              <a:gd name="T26" fmla="*/ 22 w 136"/>
                              <a:gd name="T27" fmla="*/ 87 h 92"/>
                              <a:gd name="T28" fmla="*/ 32 w 136"/>
                              <a:gd name="T29" fmla="*/ 92 h 92"/>
                              <a:gd name="T30" fmla="*/ 37 w 136"/>
                              <a:gd name="T31" fmla="*/ 92 h 92"/>
                              <a:gd name="T32" fmla="*/ 39 w 136"/>
                              <a:gd name="T33" fmla="*/ 89 h 92"/>
                              <a:gd name="T34" fmla="*/ 27 w 136"/>
                              <a:gd name="T35" fmla="*/ 84 h 92"/>
                              <a:gd name="T36" fmla="*/ 20 w 136"/>
                              <a:gd name="T37" fmla="*/ 77 h 92"/>
                              <a:gd name="T38" fmla="*/ 12 w 136"/>
                              <a:gd name="T39" fmla="*/ 67 h 92"/>
                              <a:gd name="T40" fmla="*/ 5 w 136"/>
                              <a:gd name="T41" fmla="*/ 57 h 92"/>
                              <a:gd name="T42" fmla="*/ 0 w 136"/>
                              <a:gd name="T43" fmla="*/ 57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136" y="25"/>
                                </a:moveTo>
                                <a:lnTo>
                                  <a:pt x="134" y="12"/>
                                </a:lnTo>
                                <a:lnTo>
                                  <a:pt x="129" y="0"/>
                                </a:lnTo>
                                <a:lnTo>
                                  <a:pt x="126" y="2"/>
                                </a:lnTo>
                                <a:lnTo>
                                  <a:pt x="126" y="5"/>
                                </a:lnTo>
                                <a:lnTo>
                                  <a:pt x="129" y="15"/>
                                </a:lnTo>
                                <a:lnTo>
                                  <a:pt x="131" y="30"/>
                                </a:lnTo>
                                <a:lnTo>
                                  <a:pt x="131" y="30"/>
                                </a:lnTo>
                                <a:lnTo>
                                  <a:pt x="134" y="27"/>
                                </a:lnTo>
                                <a:lnTo>
                                  <a:pt x="136" y="25"/>
                                </a:lnTo>
                                <a:close/>
                                <a:moveTo>
                                  <a:pt x="0" y="57"/>
                                </a:moveTo>
                                <a:lnTo>
                                  <a:pt x="5" y="69"/>
                                </a:lnTo>
                                <a:lnTo>
                                  <a:pt x="15" y="77"/>
                                </a:lnTo>
                                <a:lnTo>
                                  <a:pt x="22" y="87"/>
                                </a:lnTo>
                                <a:lnTo>
                                  <a:pt x="32" y="92"/>
                                </a:lnTo>
                                <a:lnTo>
                                  <a:pt x="37" y="92"/>
                                </a:lnTo>
                                <a:lnTo>
                                  <a:pt x="39" y="89"/>
                                </a:lnTo>
                                <a:lnTo>
                                  <a:pt x="27" y="84"/>
                                </a:lnTo>
                                <a:lnTo>
                                  <a:pt x="20" y="77"/>
                                </a:lnTo>
                                <a:lnTo>
                                  <a:pt x="12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Freeform 7900"/>
                        <wps:cNvSpPr>
                          <a:spLocks noEditPoints="1"/>
                        </wps:cNvSpPr>
                        <wps:spPr bwMode="auto">
                          <a:xfrm>
                            <a:off x="6620" y="1367"/>
                            <a:ext cx="132" cy="90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90"/>
                              <a:gd name="T2" fmla="*/ 129 w 132"/>
                              <a:gd name="T3" fmla="*/ 13 h 90"/>
                              <a:gd name="T4" fmla="*/ 124 w 132"/>
                              <a:gd name="T5" fmla="*/ 0 h 90"/>
                              <a:gd name="T6" fmla="*/ 124 w 132"/>
                              <a:gd name="T7" fmla="*/ 3 h 90"/>
                              <a:gd name="T8" fmla="*/ 122 w 132"/>
                              <a:gd name="T9" fmla="*/ 3 h 90"/>
                              <a:gd name="T10" fmla="*/ 124 w 132"/>
                              <a:gd name="T11" fmla="*/ 15 h 90"/>
                              <a:gd name="T12" fmla="*/ 127 w 132"/>
                              <a:gd name="T13" fmla="*/ 28 h 90"/>
                              <a:gd name="T14" fmla="*/ 127 w 132"/>
                              <a:gd name="T15" fmla="*/ 28 h 90"/>
                              <a:gd name="T16" fmla="*/ 127 w 132"/>
                              <a:gd name="T17" fmla="*/ 30 h 90"/>
                              <a:gd name="T18" fmla="*/ 129 w 132"/>
                              <a:gd name="T19" fmla="*/ 28 h 90"/>
                              <a:gd name="T20" fmla="*/ 132 w 132"/>
                              <a:gd name="T21" fmla="*/ 25 h 90"/>
                              <a:gd name="T22" fmla="*/ 0 w 132"/>
                              <a:gd name="T23" fmla="*/ 55 h 90"/>
                              <a:gd name="T24" fmla="*/ 5 w 132"/>
                              <a:gd name="T25" fmla="*/ 65 h 90"/>
                              <a:gd name="T26" fmla="*/ 15 w 132"/>
                              <a:gd name="T27" fmla="*/ 75 h 90"/>
                              <a:gd name="T28" fmla="*/ 23 w 132"/>
                              <a:gd name="T29" fmla="*/ 82 h 90"/>
                              <a:gd name="T30" fmla="*/ 35 w 132"/>
                              <a:gd name="T31" fmla="*/ 90 h 90"/>
                              <a:gd name="T32" fmla="*/ 37 w 132"/>
                              <a:gd name="T33" fmla="*/ 87 h 90"/>
                              <a:gd name="T34" fmla="*/ 40 w 132"/>
                              <a:gd name="T35" fmla="*/ 87 h 90"/>
                              <a:gd name="T36" fmla="*/ 30 w 132"/>
                              <a:gd name="T37" fmla="*/ 80 h 90"/>
                              <a:gd name="T38" fmla="*/ 20 w 132"/>
                              <a:gd name="T39" fmla="*/ 72 h 90"/>
                              <a:gd name="T40" fmla="*/ 13 w 132"/>
                              <a:gd name="T41" fmla="*/ 65 h 90"/>
                              <a:gd name="T42" fmla="*/ 5 w 132"/>
                              <a:gd name="T43" fmla="*/ 55 h 90"/>
                              <a:gd name="T44" fmla="*/ 0 w 132"/>
                              <a:gd name="T45" fmla="*/ 5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132" y="25"/>
                                </a:moveTo>
                                <a:lnTo>
                                  <a:pt x="129" y="13"/>
                                </a:lnTo>
                                <a:lnTo>
                                  <a:pt x="124" y="0"/>
                                </a:lnTo>
                                <a:lnTo>
                                  <a:pt x="124" y="3"/>
                                </a:lnTo>
                                <a:lnTo>
                                  <a:pt x="122" y="3"/>
                                </a:lnTo>
                                <a:lnTo>
                                  <a:pt x="124" y="15"/>
                                </a:lnTo>
                                <a:lnTo>
                                  <a:pt x="127" y="28"/>
                                </a:lnTo>
                                <a:lnTo>
                                  <a:pt x="127" y="28"/>
                                </a:lnTo>
                                <a:lnTo>
                                  <a:pt x="127" y="30"/>
                                </a:lnTo>
                                <a:lnTo>
                                  <a:pt x="129" y="28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0" y="55"/>
                                </a:moveTo>
                                <a:lnTo>
                                  <a:pt x="5" y="65"/>
                                </a:lnTo>
                                <a:lnTo>
                                  <a:pt x="15" y="75"/>
                                </a:lnTo>
                                <a:lnTo>
                                  <a:pt x="23" y="82"/>
                                </a:lnTo>
                                <a:lnTo>
                                  <a:pt x="35" y="90"/>
                                </a:lnTo>
                                <a:lnTo>
                                  <a:pt x="37" y="87"/>
                                </a:lnTo>
                                <a:lnTo>
                                  <a:pt x="40" y="87"/>
                                </a:lnTo>
                                <a:lnTo>
                                  <a:pt x="30" y="80"/>
                                </a:lnTo>
                                <a:lnTo>
                                  <a:pt x="20" y="72"/>
                                </a:lnTo>
                                <a:lnTo>
                                  <a:pt x="13" y="65"/>
                                </a:lnTo>
                                <a:lnTo>
                                  <a:pt x="5" y="55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Freeform 7901"/>
                        <wps:cNvSpPr>
                          <a:spLocks noEditPoints="1"/>
                        </wps:cNvSpPr>
                        <wps:spPr bwMode="auto">
                          <a:xfrm>
                            <a:off x="6623" y="1370"/>
                            <a:ext cx="126" cy="84"/>
                          </a:xfrm>
                          <a:custGeom>
                            <a:avLst/>
                            <a:gdLst>
                              <a:gd name="T0" fmla="*/ 126 w 126"/>
                              <a:gd name="T1" fmla="*/ 25 h 84"/>
                              <a:gd name="T2" fmla="*/ 124 w 126"/>
                              <a:gd name="T3" fmla="*/ 10 h 84"/>
                              <a:gd name="T4" fmla="*/ 121 w 126"/>
                              <a:gd name="T5" fmla="*/ 0 h 84"/>
                              <a:gd name="T6" fmla="*/ 119 w 126"/>
                              <a:gd name="T7" fmla="*/ 0 h 84"/>
                              <a:gd name="T8" fmla="*/ 116 w 126"/>
                              <a:gd name="T9" fmla="*/ 2 h 84"/>
                              <a:gd name="T10" fmla="*/ 119 w 126"/>
                              <a:gd name="T11" fmla="*/ 12 h 84"/>
                              <a:gd name="T12" fmla="*/ 121 w 126"/>
                              <a:gd name="T13" fmla="*/ 25 h 84"/>
                              <a:gd name="T14" fmla="*/ 121 w 126"/>
                              <a:gd name="T15" fmla="*/ 27 h 84"/>
                              <a:gd name="T16" fmla="*/ 121 w 126"/>
                              <a:gd name="T17" fmla="*/ 30 h 84"/>
                              <a:gd name="T18" fmla="*/ 124 w 126"/>
                              <a:gd name="T19" fmla="*/ 27 h 84"/>
                              <a:gd name="T20" fmla="*/ 126 w 126"/>
                              <a:gd name="T21" fmla="*/ 25 h 84"/>
                              <a:gd name="T22" fmla="*/ 126 w 126"/>
                              <a:gd name="T23" fmla="*/ 25 h 84"/>
                              <a:gd name="T24" fmla="*/ 0 w 126"/>
                              <a:gd name="T25" fmla="*/ 52 h 84"/>
                              <a:gd name="T26" fmla="*/ 7 w 126"/>
                              <a:gd name="T27" fmla="*/ 62 h 84"/>
                              <a:gd name="T28" fmla="*/ 15 w 126"/>
                              <a:gd name="T29" fmla="*/ 72 h 84"/>
                              <a:gd name="T30" fmla="*/ 22 w 126"/>
                              <a:gd name="T31" fmla="*/ 79 h 84"/>
                              <a:gd name="T32" fmla="*/ 34 w 126"/>
                              <a:gd name="T33" fmla="*/ 84 h 84"/>
                              <a:gd name="T34" fmla="*/ 37 w 126"/>
                              <a:gd name="T35" fmla="*/ 84 h 84"/>
                              <a:gd name="T36" fmla="*/ 39 w 126"/>
                              <a:gd name="T37" fmla="*/ 82 h 84"/>
                              <a:gd name="T38" fmla="*/ 30 w 126"/>
                              <a:gd name="T39" fmla="*/ 77 h 84"/>
                              <a:gd name="T40" fmla="*/ 20 w 126"/>
                              <a:gd name="T41" fmla="*/ 69 h 84"/>
                              <a:gd name="T42" fmla="*/ 12 w 126"/>
                              <a:gd name="T43" fmla="*/ 62 h 84"/>
                              <a:gd name="T44" fmla="*/ 5 w 126"/>
                              <a:gd name="T45" fmla="*/ 50 h 84"/>
                              <a:gd name="T46" fmla="*/ 0 w 126"/>
                              <a:gd name="T47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126" y="25"/>
                                </a:moveTo>
                                <a:lnTo>
                                  <a:pt x="124" y="10"/>
                                </a:lnTo>
                                <a:lnTo>
                                  <a:pt x="121" y="0"/>
                                </a:lnTo>
                                <a:lnTo>
                                  <a:pt x="119" y="0"/>
                                </a:lnTo>
                                <a:lnTo>
                                  <a:pt x="116" y="2"/>
                                </a:lnTo>
                                <a:lnTo>
                                  <a:pt x="119" y="12"/>
                                </a:lnTo>
                                <a:lnTo>
                                  <a:pt x="121" y="25"/>
                                </a:lnTo>
                                <a:lnTo>
                                  <a:pt x="121" y="27"/>
                                </a:lnTo>
                                <a:lnTo>
                                  <a:pt x="121" y="30"/>
                                </a:lnTo>
                                <a:lnTo>
                                  <a:pt x="124" y="27"/>
                                </a:lnTo>
                                <a:lnTo>
                                  <a:pt x="126" y="25"/>
                                </a:lnTo>
                                <a:lnTo>
                                  <a:pt x="126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7" y="62"/>
                                </a:lnTo>
                                <a:lnTo>
                                  <a:pt x="15" y="72"/>
                                </a:lnTo>
                                <a:lnTo>
                                  <a:pt x="22" y="79"/>
                                </a:lnTo>
                                <a:lnTo>
                                  <a:pt x="34" y="84"/>
                                </a:lnTo>
                                <a:lnTo>
                                  <a:pt x="37" y="84"/>
                                </a:lnTo>
                                <a:lnTo>
                                  <a:pt x="39" y="82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2" y="62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Freeform 7902"/>
                        <wps:cNvSpPr>
                          <a:spLocks noEditPoints="1"/>
                        </wps:cNvSpPr>
                        <wps:spPr bwMode="auto">
                          <a:xfrm>
                            <a:off x="6625" y="1370"/>
                            <a:ext cx="122" cy="84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84"/>
                              <a:gd name="T2" fmla="*/ 119 w 122"/>
                              <a:gd name="T3" fmla="*/ 12 h 84"/>
                              <a:gd name="T4" fmla="*/ 117 w 122"/>
                              <a:gd name="T5" fmla="*/ 0 h 84"/>
                              <a:gd name="T6" fmla="*/ 114 w 122"/>
                              <a:gd name="T7" fmla="*/ 2 h 84"/>
                              <a:gd name="T8" fmla="*/ 112 w 122"/>
                              <a:gd name="T9" fmla="*/ 2 h 84"/>
                              <a:gd name="T10" fmla="*/ 114 w 122"/>
                              <a:gd name="T11" fmla="*/ 12 h 84"/>
                              <a:gd name="T12" fmla="*/ 117 w 122"/>
                              <a:gd name="T13" fmla="*/ 25 h 84"/>
                              <a:gd name="T14" fmla="*/ 117 w 122"/>
                              <a:gd name="T15" fmla="*/ 27 h 84"/>
                              <a:gd name="T16" fmla="*/ 114 w 122"/>
                              <a:gd name="T17" fmla="*/ 32 h 84"/>
                              <a:gd name="T18" fmla="*/ 119 w 122"/>
                              <a:gd name="T19" fmla="*/ 30 h 84"/>
                              <a:gd name="T20" fmla="*/ 122 w 122"/>
                              <a:gd name="T21" fmla="*/ 27 h 84"/>
                              <a:gd name="T22" fmla="*/ 122 w 122"/>
                              <a:gd name="T23" fmla="*/ 25 h 84"/>
                              <a:gd name="T24" fmla="*/ 122 w 122"/>
                              <a:gd name="T25" fmla="*/ 25 h 84"/>
                              <a:gd name="T26" fmla="*/ 0 w 122"/>
                              <a:gd name="T27" fmla="*/ 52 h 84"/>
                              <a:gd name="T28" fmla="*/ 8 w 122"/>
                              <a:gd name="T29" fmla="*/ 62 h 84"/>
                              <a:gd name="T30" fmla="*/ 15 w 122"/>
                              <a:gd name="T31" fmla="*/ 69 h 84"/>
                              <a:gd name="T32" fmla="*/ 25 w 122"/>
                              <a:gd name="T33" fmla="*/ 77 h 84"/>
                              <a:gd name="T34" fmla="*/ 35 w 122"/>
                              <a:gd name="T35" fmla="*/ 84 h 84"/>
                              <a:gd name="T36" fmla="*/ 37 w 122"/>
                              <a:gd name="T37" fmla="*/ 82 h 84"/>
                              <a:gd name="T38" fmla="*/ 42 w 122"/>
                              <a:gd name="T39" fmla="*/ 79 h 84"/>
                              <a:gd name="T40" fmla="*/ 30 w 122"/>
                              <a:gd name="T41" fmla="*/ 77 h 84"/>
                              <a:gd name="T42" fmla="*/ 20 w 122"/>
                              <a:gd name="T43" fmla="*/ 69 h 84"/>
                              <a:gd name="T44" fmla="*/ 13 w 122"/>
                              <a:gd name="T45" fmla="*/ 59 h 84"/>
                              <a:gd name="T46" fmla="*/ 5 w 122"/>
                              <a:gd name="T47" fmla="*/ 50 h 84"/>
                              <a:gd name="T48" fmla="*/ 0 w 122"/>
                              <a:gd name="T49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122" y="25"/>
                                </a:moveTo>
                                <a:lnTo>
                                  <a:pt x="119" y="12"/>
                                </a:lnTo>
                                <a:lnTo>
                                  <a:pt x="117" y="0"/>
                                </a:lnTo>
                                <a:lnTo>
                                  <a:pt x="114" y="2"/>
                                </a:lnTo>
                                <a:lnTo>
                                  <a:pt x="112" y="2"/>
                                </a:lnTo>
                                <a:lnTo>
                                  <a:pt x="114" y="12"/>
                                </a:lnTo>
                                <a:lnTo>
                                  <a:pt x="117" y="25"/>
                                </a:lnTo>
                                <a:lnTo>
                                  <a:pt x="117" y="27"/>
                                </a:lnTo>
                                <a:lnTo>
                                  <a:pt x="114" y="32"/>
                                </a:lnTo>
                                <a:lnTo>
                                  <a:pt x="119" y="30"/>
                                </a:lnTo>
                                <a:lnTo>
                                  <a:pt x="122" y="27"/>
                                </a:lnTo>
                                <a:lnTo>
                                  <a:pt x="122" y="25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8" y="62"/>
                                </a:lnTo>
                                <a:lnTo>
                                  <a:pt x="15" y="69"/>
                                </a:lnTo>
                                <a:lnTo>
                                  <a:pt x="25" y="77"/>
                                </a:lnTo>
                                <a:lnTo>
                                  <a:pt x="35" y="84"/>
                                </a:lnTo>
                                <a:lnTo>
                                  <a:pt x="37" y="82"/>
                                </a:lnTo>
                                <a:lnTo>
                                  <a:pt x="42" y="79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3" y="59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Freeform 7903"/>
                        <wps:cNvSpPr>
                          <a:spLocks noEditPoints="1"/>
                        </wps:cNvSpPr>
                        <wps:spPr bwMode="auto">
                          <a:xfrm>
                            <a:off x="6628" y="1372"/>
                            <a:ext cx="116" cy="80"/>
                          </a:xfrm>
                          <a:custGeom>
                            <a:avLst/>
                            <a:gdLst>
                              <a:gd name="T0" fmla="*/ 116 w 116"/>
                              <a:gd name="T1" fmla="*/ 23 h 80"/>
                              <a:gd name="T2" fmla="*/ 114 w 116"/>
                              <a:gd name="T3" fmla="*/ 10 h 80"/>
                              <a:gd name="T4" fmla="*/ 111 w 116"/>
                              <a:gd name="T5" fmla="*/ 0 h 80"/>
                              <a:gd name="T6" fmla="*/ 109 w 116"/>
                              <a:gd name="T7" fmla="*/ 0 h 80"/>
                              <a:gd name="T8" fmla="*/ 107 w 116"/>
                              <a:gd name="T9" fmla="*/ 3 h 80"/>
                              <a:gd name="T10" fmla="*/ 109 w 116"/>
                              <a:gd name="T11" fmla="*/ 13 h 80"/>
                              <a:gd name="T12" fmla="*/ 111 w 116"/>
                              <a:gd name="T13" fmla="*/ 23 h 80"/>
                              <a:gd name="T14" fmla="*/ 111 w 116"/>
                              <a:gd name="T15" fmla="*/ 28 h 80"/>
                              <a:gd name="T16" fmla="*/ 109 w 116"/>
                              <a:gd name="T17" fmla="*/ 33 h 80"/>
                              <a:gd name="T18" fmla="*/ 111 w 116"/>
                              <a:gd name="T19" fmla="*/ 30 h 80"/>
                              <a:gd name="T20" fmla="*/ 116 w 116"/>
                              <a:gd name="T21" fmla="*/ 28 h 80"/>
                              <a:gd name="T22" fmla="*/ 116 w 116"/>
                              <a:gd name="T23" fmla="*/ 25 h 80"/>
                              <a:gd name="T24" fmla="*/ 116 w 116"/>
                              <a:gd name="T25" fmla="*/ 23 h 80"/>
                              <a:gd name="T26" fmla="*/ 0 w 116"/>
                              <a:gd name="T27" fmla="*/ 48 h 80"/>
                              <a:gd name="T28" fmla="*/ 7 w 116"/>
                              <a:gd name="T29" fmla="*/ 60 h 80"/>
                              <a:gd name="T30" fmla="*/ 15 w 116"/>
                              <a:gd name="T31" fmla="*/ 67 h 80"/>
                              <a:gd name="T32" fmla="*/ 25 w 116"/>
                              <a:gd name="T33" fmla="*/ 75 h 80"/>
                              <a:gd name="T34" fmla="*/ 34 w 116"/>
                              <a:gd name="T35" fmla="*/ 80 h 80"/>
                              <a:gd name="T36" fmla="*/ 39 w 116"/>
                              <a:gd name="T37" fmla="*/ 77 h 80"/>
                              <a:gd name="T38" fmla="*/ 42 w 116"/>
                              <a:gd name="T39" fmla="*/ 77 h 80"/>
                              <a:gd name="T40" fmla="*/ 29 w 116"/>
                              <a:gd name="T41" fmla="*/ 72 h 80"/>
                              <a:gd name="T42" fmla="*/ 20 w 116"/>
                              <a:gd name="T43" fmla="*/ 65 h 80"/>
                              <a:gd name="T44" fmla="*/ 12 w 116"/>
                              <a:gd name="T45" fmla="*/ 57 h 80"/>
                              <a:gd name="T46" fmla="*/ 5 w 116"/>
                              <a:gd name="T47" fmla="*/ 48 h 80"/>
                              <a:gd name="T48" fmla="*/ 2 w 116"/>
                              <a:gd name="T49" fmla="*/ 48 h 80"/>
                              <a:gd name="T50" fmla="*/ 0 w 116"/>
                              <a:gd name="T51" fmla="*/ 48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116" y="23"/>
                                </a:moveTo>
                                <a:lnTo>
                                  <a:pt x="114" y="10"/>
                                </a:lnTo>
                                <a:lnTo>
                                  <a:pt x="111" y="0"/>
                                </a:lnTo>
                                <a:lnTo>
                                  <a:pt x="109" y="0"/>
                                </a:lnTo>
                                <a:lnTo>
                                  <a:pt x="107" y="3"/>
                                </a:lnTo>
                                <a:lnTo>
                                  <a:pt x="109" y="13"/>
                                </a:lnTo>
                                <a:lnTo>
                                  <a:pt x="111" y="23"/>
                                </a:lnTo>
                                <a:lnTo>
                                  <a:pt x="111" y="28"/>
                                </a:lnTo>
                                <a:lnTo>
                                  <a:pt x="109" y="33"/>
                                </a:lnTo>
                                <a:lnTo>
                                  <a:pt x="111" y="30"/>
                                </a:lnTo>
                                <a:lnTo>
                                  <a:pt x="116" y="28"/>
                                </a:lnTo>
                                <a:lnTo>
                                  <a:pt x="116" y="25"/>
                                </a:lnTo>
                                <a:lnTo>
                                  <a:pt x="116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7" y="60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4" y="80"/>
                                </a:lnTo>
                                <a:lnTo>
                                  <a:pt x="39" y="77"/>
                                </a:lnTo>
                                <a:lnTo>
                                  <a:pt x="42" y="77"/>
                                </a:lnTo>
                                <a:lnTo>
                                  <a:pt x="29" y="72"/>
                                </a:lnTo>
                                <a:lnTo>
                                  <a:pt x="20" y="65"/>
                                </a:lnTo>
                                <a:lnTo>
                                  <a:pt x="12" y="57"/>
                                </a:lnTo>
                                <a:lnTo>
                                  <a:pt x="5" y="48"/>
                                </a:lnTo>
                                <a:lnTo>
                                  <a:pt x="2" y="48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Freeform 7904"/>
                        <wps:cNvSpPr>
                          <a:spLocks noEditPoints="1"/>
                        </wps:cNvSpPr>
                        <wps:spPr bwMode="auto">
                          <a:xfrm>
                            <a:off x="6630" y="1372"/>
                            <a:ext cx="112" cy="7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3 h 77"/>
                              <a:gd name="T2" fmla="*/ 109 w 112"/>
                              <a:gd name="T3" fmla="*/ 10 h 77"/>
                              <a:gd name="T4" fmla="*/ 107 w 112"/>
                              <a:gd name="T5" fmla="*/ 0 h 77"/>
                              <a:gd name="T6" fmla="*/ 105 w 112"/>
                              <a:gd name="T7" fmla="*/ 3 h 77"/>
                              <a:gd name="T8" fmla="*/ 102 w 112"/>
                              <a:gd name="T9" fmla="*/ 3 h 77"/>
                              <a:gd name="T10" fmla="*/ 105 w 112"/>
                              <a:gd name="T11" fmla="*/ 13 h 77"/>
                              <a:gd name="T12" fmla="*/ 107 w 112"/>
                              <a:gd name="T13" fmla="*/ 23 h 77"/>
                              <a:gd name="T14" fmla="*/ 107 w 112"/>
                              <a:gd name="T15" fmla="*/ 28 h 77"/>
                              <a:gd name="T16" fmla="*/ 105 w 112"/>
                              <a:gd name="T17" fmla="*/ 35 h 77"/>
                              <a:gd name="T18" fmla="*/ 107 w 112"/>
                              <a:gd name="T19" fmla="*/ 33 h 77"/>
                              <a:gd name="T20" fmla="*/ 109 w 112"/>
                              <a:gd name="T21" fmla="*/ 30 h 77"/>
                              <a:gd name="T22" fmla="*/ 112 w 112"/>
                              <a:gd name="T23" fmla="*/ 25 h 77"/>
                              <a:gd name="T24" fmla="*/ 112 w 112"/>
                              <a:gd name="T25" fmla="*/ 23 h 77"/>
                              <a:gd name="T26" fmla="*/ 0 w 112"/>
                              <a:gd name="T27" fmla="*/ 48 h 77"/>
                              <a:gd name="T28" fmla="*/ 8 w 112"/>
                              <a:gd name="T29" fmla="*/ 57 h 77"/>
                              <a:gd name="T30" fmla="*/ 15 w 112"/>
                              <a:gd name="T31" fmla="*/ 67 h 77"/>
                              <a:gd name="T32" fmla="*/ 25 w 112"/>
                              <a:gd name="T33" fmla="*/ 75 h 77"/>
                              <a:gd name="T34" fmla="*/ 37 w 112"/>
                              <a:gd name="T35" fmla="*/ 77 h 77"/>
                              <a:gd name="T36" fmla="*/ 40 w 112"/>
                              <a:gd name="T37" fmla="*/ 77 h 77"/>
                              <a:gd name="T38" fmla="*/ 45 w 112"/>
                              <a:gd name="T39" fmla="*/ 75 h 77"/>
                              <a:gd name="T40" fmla="*/ 32 w 112"/>
                              <a:gd name="T41" fmla="*/ 72 h 77"/>
                              <a:gd name="T42" fmla="*/ 20 w 112"/>
                              <a:gd name="T43" fmla="*/ 65 h 77"/>
                              <a:gd name="T44" fmla="*/ 13 w 112"/>
                              <a:gd name="T45" fmla="*/ 57 h 77"/>
                              <a:gd name="T46" fmla="*/ 5 w 112"/>
                              <a:gd name="T47" fmla="*/ 45 h 77"/>
                              <a:gd name="T48" fmla="*/ 0 w 112"/>
                              <a:gd name="T49" fmla="*/ 4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112" y="23"/>
                                </a:moveTo>
                                <a:lnTo>
                                  <a:pt x="109" y="10"/>
                                </a:lnTo>
                                <a:lnTo>
                                  <a:pt x="107" y="0"/>
                                </a:lnTo>
                                <a:lnTo>
                                  <a:pt x="105" y="3"/>
                                </a:lnTo>
                                <a:lnTo>
                                  <a:pt x="102" y="3"/>
                                </a:lnTo>
                                <a:lnTo>
                                  <a:pt x="105" y="13"/>
                                </a:lnTo>
                                <a:lnTo>
                                  <a:pt x="107" y="23"/>
                                </a:lnTo>
                                <a:lnTo>
                                  <a:pt x="107" y="28"/>
                                </a:lnTo>
                                <a:lnTo>
                                  <a:pt x="105" y="35"/>
                                </a:lnTo>
                                <a:lnTo>
                                  <a:pt x="107" y="33"/>
                                </a:lnTo>
                                <a:lnTo>
                                  <a:pt x="109" y="30"/>
                                </a:lnTo>
                                <a:lnTo>
                                  <a:pt x="112" y="25"/>
                                </a:lnTo>
                                <a:lnTo>
                                  <a:pt x="112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8" y="57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7" y="77"/>
                                </a:lnTo>
                                <a:lnTo>
                                  <a:pt x="40" y="77"/>
                                </a:lnTo>
                                <a:lnTo>
                                  <a:pt x="45" y="75"/>
                                </a:lnTo>
                                <a:lnTo>
                                  <a:pt x="32" y="72"/>
                                </a:lnTo>
                                <a:lnTo>
                                  <a:pt x="20" y="65"/>
                                </a:lnTo>
                                <a:lnTo>
                                  <a:pt x="13" y="57"/>
                                </a:lnTo>
                                <a:lnTo>
                                  <a:pt x="5" y="45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Freeform 7905"/>
                        <wps:cNvSpPr>
                          <a:spLocks noEditPoints="1"/>
                        </wps:cNvSpPr>
                        <wps:spPr bwMode="auto">
                          <a:xfrm>
                            <a:off x="6633" y="1375"/>
                            <a:ext cx="106" cy="74"/>
                          </a:xfrm>
                          <a:custGeom>
                            <a:avLst/>
                            <a:gdLst>
                              <a:gd name="T0" fmla="*/ 106 w 106"/>
                              <a:gd name="T1" fmla="*/ 20 h 74"/>
                              <a:gd name="T2" fmla="*/ 104 w 106"/>
                              <a:gd name="T3" fmla="*/ 10 h 74"/>
                              <a:gd name="T4" fmla="*/ 102 w 106"/>
                              <a:gd name="T5" fmla="*/ 0 h 74"/>
                              <a:gd name="T6" fmla="*/ 99 w 106"/>
                              <a:gd name="T7" fmla="*/ 0 h 74"/>
                              <a:gd name="T8" fmla="*/ 99 w 106"/>
                              <a:gd name="T9" fmla="*/ 2 h 74"/>
                              <a:gd name="T10" fmla="*/ 99 w 106"/>
                              <a:gd name="T11" fmla="*/ 10 h 74"/>
                              <a:gd name="T12" fmla="*/ 102 w 106"/>
                              <a:gd name="T13" fmla="*/ 20 h 74"/>
                              <a:gd name="T14" fmla="*/ 99 w 106"/>
                              <a:gd name="T15" fmla="*/ 27 h 74"/>
                              <a:gd name="T16" fmla="*/ 99 w 106"/>
                              <a:gd name="T17" fmla="*/ 35 h 74"/>
                              <a:gd name="T18" fmla="*/ 102 w 106"/>
                              <a:gd name="T19" fmla="*/ 32 h 74"/>
                              <a:gd name="T20" fmla="*/ 104 w 106"/>
                              <a:gd name="T21" fmla="*/ 30 h 74"/>
                              <a:gd name="T22" fmla="*/ 106 w 106"/>
                              <a:gd name="T23" fmla="*/ 25 h 74"/>
                              <a:gd name="T24" fmla="*/ 106 w 106"/>
                              <a:gd name="T25" fmla="*/ 20 h 74"/>
                              <a:gd name="T26" fmla="*/ 0 w 106"/>
                              <a:gd name="T27" fmla="*/ 45 h 74"/>
                              <a:gd name="T28" fmla="*/ 7 w 106"/>
                              <a:gd name="T29" fmla="*/ 54 h 74"/>
                              <a:gd name="T30" fmla="*/ 15 w 106"/>
                              <a:gd name="T31" fmla="*/ 62 h 74"/>
                              <a:gd name="T32" fmla="*/ 24 w 106"/>
                              <a:gd name="T33" fmla="*/ 69 h 74"/>
                              <a:gd name="T34" fmla="*/ 37 w 106"/>
                              <a:gd name="T35" fmla="*/ 74 h 74"/>
                              <a:gd name="T36" fmla="*/ 42 w 106"/>
                              <a:gd name="T37" fmla="*/ 72 h 74"/>
                              <a:gd name="T38" fmla="*/ 44 w 106"/>
                              <a:gd name="T39" fmla="*/ 69 h 74"/>
                              <a:gd name="T40" fmla="*/ 32 w 106"/>
                              <a:gd name="T41" fmla="*/ 67 h 74"/>
                              <a:gd name="T42" fmla="*/ 22 w 106"/>
                              <a:gd name="T43" fmla="*/ 62 h 74"/>
                              <a:gd name="T44" fmla="*/ 12 w 106"/>
                              <a:gd name="T45" fmla="*/ 52 h 74"/>
                              <a:gd name="T46" fmla="*/ 5 w 106"/>
                              <a:gd name="T47" fmla="*/ 42 h 74"/>
                              <a:gd name="T48" fmla="*/ 0 w 106"/>
                              <a:gd name="T49" fmla="*/ 45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106" y="20"/>
                                </a:moveTo>
                                <a:lnTo>
                                  <a:pt x="104" y="10"/>
                                </a:lnTo>
                                <a:lnTo>
                                  <a:pt x="102" y="0"/>
                                </a:lnTo>
                                <a:lnTo>
                                  <a:pt x="99" y="0"/>
                                </a:lnTo>
                                <a:lnTo>
                                  <a:pt x="99" y="2"/>
                                </a:lnTo>
                                <a:lnTo>
                                  <a:pt x="99" y="10"/>
                                </a:lnTo>
                                <a:lnTo>
                                  <a:pt x="102" y="20"/>
                                </a:lnTo>
                                <a:lnTo>
                                  <a:pt x="99" y="27"/>
                                </a:lnTo>
                                <a:lnTo>
                                  <a:pt x="99" y="35"/>
                                </a:lnTo>
                                <a:lnTo>
                                  <a:pt x="102" y="32"/>
                                </a:lnTo>
                                <a:lnTo>
                                  <a:pt x="104" y="30"/>
                                </a:lnTo>
                                <a:lnTo>
                                  <a:pt x="106" y="25"/>
                                </a:lnTo>
                                <a:lnTo>
                                  <a:pt x="106" y="2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7" y="54"/>
                                </a:lnTo>
                                <a:lnTo>
                                  <a:pt x="15" y="62"/>
                                </a:lnTo>
                                <a:lnTo>
                                  <a:pt x="24" y="69"/>
                                </a:lnTo>
                                <a:lnTo>
                                  <a:pt x="37" y="74"/>
                                </a:lnTo>
                                <a:lnTo>
                                  <a:pt x="42" y="72"/>
                                </a:lnTo>
                                <a:lnTo>
                                  <a:pt x="44" y="69"/>
                                </a:lnTo>
                                <a:lnTo>
                                  <a:pt x="32" y="67"/>
                                </a:lnTo>
                                <a:lnTo>
                                  <a:pt x="22" y="62"/>
                                </a:lnTo>
                                <a:lnTo>
                                  <a:pt x="12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Freeform 7906"/>
                        <wps:cNvSpPr>
                          <a:spLocks noEditPoints="1"/>
                        </wps:cNvSpPr>
                        <wps:spPr bwMode="auto">
                          <a:xfrm>
                            <a:off x="6635" y="1375"/>
                            <a:ext cx="102" cy="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20 h 72"/>
                              <a:gd name="T2" fmla="*/ 100 w 102"/>
                              <a:gd name="T3" fmla="*/ 10 h 72"/>
                              <a:gd name="T4" fmla="*/ 97 w 102"/>
                              <a:gd name="T5" fmla="*/ 0 h 72"/>
                              <a:gd name="T6" fmla="*/ 97 w 102"/>
                              <a:gd name="T7" fmla="*/ 2 h 72"/>
                              <a:gd name="T8" fmla="*/ 95 w 102"/>
                              <a:gd name="T9" fmla="*/ 2 h 72"/>
                              <a:gd name="T10" fmla="*/ 95 w 102"/>
                              <a:gd name="T11" fmla="*/ 10 h 72"/>
                              <a:gd name="T12" fmla="*/ 97 w 102"/>
                              <a:gd name="T13" fmla="*/ 20 h 72"/>
                              <a:gd name="T14" fmla="*/ 95 w 102"/>
                              <a:gd name="T15" fmla="*/ 30 h 72"/>
                              <a:gd name="T16" fmla="*/ 92 w 102"/>
                              <a:gd name="T17" fmla="*/ 40 h 72"/>
                              <a:gd name="T18" fmla="*/ 97 w 102"/>
                              <a:gd name="T19" fmla="*/ 35 h 72"/>
                              <a:gd name="T20" fmla="*/ 100 w 102"/>
                              <a:gd name="T21" fmla="*/ 32 h 72"/>
                              <a:gd name="T22" fmla="*/ 102 w 102"/>
                              <a:gd name="T23" fmla="*/ 25 h 72"/>
                              <a:gd name="T24" fmla="*/ 102 w 102"/>
                              <a:gd name="T25" fmla="*/ 20 h 72"/>
                              <a:gd name="T26" fmla="*/ 0 w 102"/>
                              <a:gd name="T27" fmla="*/ 42 h 72"/>
                              <a:gd name="T28" fmla="*/ 8 w 102"/>
                              <a:gd name="T29" fmla="*/ 54 h 72"/>
                              <a:gd name="T30" fmla="*/ 15 w 102"/>
                              <a:gd name="T31" fmla="*/ 62 h 72"/>
                              <a:gd name="T32" fmla="*/ 27 w 102"/>
                              <a:gd name="T33" fmla="*/ 69 h 72"/>
                              <a:gd name="T34" fmla="*/ 40 w 102"/>
                              <a:gd name="T35" fmla="*/ 72 h 72"/>
                              <a:gd name="T36" fmla="*/ 42 w 102"/>
                              <a:gd name="T37" fmla="*/ 69 h 72"/>
                              <a:gd name="T38" fmla="*/ 47 w 102"/>
                              <a:gd name="T39" fmla="*/ 67 h 72"/>
                              <a:gd name="T40" fmla="*/ 47 w 102"/>
                              <a:gd name="T41" fmla="*/ 67 h 72"/>
                              <a:gd name="T42" fmla="*/ 35 w 102"/>
                              <a:gd name="T43" fmla="*/ 67 h 72"/>
                              <a:gd name="T44" fmla="*/ 22 w 102"/>
                              <a:gd name="T45" fmla="*/ 59 h 72"/>
                              <a:gd name="T46" fmla="*/ 13 w 102"/>
                              <a:gd name="T47" fmla="*/ 52 h 72"/>
                              <a:gd name="T48" fmla="*/ 5 w 102"/>
                              <a:gd name="T49" fmla="*/ 42 h 72"/>
                              <a:gd name="T50" fmla="*/ 0 w 102"/>
                              <a:gd name="T5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102" y="20"/>
                                </a:moveTo>
                                <a:lnTo>
                                  <a:pt x="100" y="10"/>
                                </a:lnTo>
                                <a:lnTo>
                                  <a:pt x="97" y="0"/>
                                </a:lnTo>
                                <a:lnTo>
                                  <a:pt x="97" y="2"/>
                                </a:lnTo>
                                <a:lnTo>
                                  <a:pt x="95" y="2"/>
                                </a:lnTo>
                                <a:lnTo>
                                  <a:pt x="95" y="10"/>
                                </a:lnTo>
                                <a:lnTo>
                                  <a:pt x="97" y="20"/>
                                </a:lnTo>
                                <a:lnTo>
                                  <a:pt x="95" y="30"/>
                                </a:lnTo>
                                <a:lnTo>
                                  <a:pt x="92" y="40"/>
                                </a:lnTo>
                                <a:lnTo>
                                  <a:pt x="97" y="35"/>
                                </a:lnTo>
                                <a:lnTo>
                                  <a:pt x="100" y="32"/>
                                </a:lnTo>
                                <a:lnTo>
                                  <a:pt x="102" y="25"/>
                                </a:lnTo>
                                <a:lnTo>
                                  <a:pt x="102" y="20"/>
                                </a:lnTo>
                                <a:close/>
                                <a:moveTo>
                                  <a:pt x="0" y="42"/>
                                </a:moveTo>
                                <a:lnTo>
                                  <a:pt x="8" y="54"/>
                                </a:lnTo>
                                <a:lnTo>
                                  <a:pt x="15" y="62"/>
                                </a:lnTo>
                                <a:lnTo>
                                  <a:pt x="27" y="69"/>
                                </a:lnTo>
                                <a:lnTo>
                                  <a:pt x="40" y="72"/>
                                </a:lnTo>
                                <a:lnTo>
                                  <a:pt x="42" y="69"/>
                                </a:lnTo>
                                <a:lnTo>
                                  <a:pt x="47" y="67"/>
                                </a:lnTo>
                                <a:lnTo>
                                  <a:pt x="47" y="67"/>
                                </a:lnTo>
                                <a:lnTo>
                                  <a:pt x="35" y="67"/>
                                </a:lnTo>
                                <a:lnTo>
                                  <a:pt x="22" y="59"/>
                                </a:lnTo>
                                <a:lnTo>
                                  <a:pt x="13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Freeform 7907"/>
                        <wps:cNvSpPr>
                          <a:spLocks noEditPoints="1"/>
                        </wps:cNvSpPr>
                        <wps:spPr bwMode="auto">
                          <a:xfrm>
                            <a:off x="6638" y="1377"/>
                            <a:ext cx="97" cy="67"/>
                          </a:xfrm>
                          <a:custGeom>
                            <a:avLst/>
                            <a:gdLst>
                              <a:gd name="T0" fmla="*/ 97 w 97"/>
                              <a:gd name="T1" fmla="*/ 18 h 67"/>
                              <a:gd name="T2" fmla="*/ 94 w 97"/>
                              <a:gd name="T3" fmla="*/ 8 h 67"/>
                              <a:gd name="T4" fmla="*/ 94 w 97"/>
                              <a:gd name="T5" fmla="*/ 0 h 67"/>
                              <a:gd name="T6" fmla="*/ 92 w 97"/>
                              <a:gd name="T7" fmla="*/ 0 h 67"/>
                              <a:gd name="T8" fmla="*/ 89 w 97"/>
                              <a:gd name="T9" fmla="*/ 3 h 67"/>
                              <a:gd name="T10" fmla="*/ 92 w 97"/>
                              <a:gd name="T11" fmla="*/ 10 h 67"/>
                              <a:gd name="T12" fmla="*/ 92 w 97"/>
                              <a:gd name="T13" fmla="*/ 18 h 67"/>
                              <a:gd name="T14" fmla="*/ 89 w 97"/>
                              <a:gd name="T15" fmla="*/ 30 h 67"/>
                              <a:gd name="T16" fmla="*/ 84 w 97"/>
                              <a:gd name="T17" fmla="*/ 40 h 67"/>
                              <a:gd name="T18" fmla="*/ 89 w 97"/>
                              <a:gd name="T19" fmla="*/ 38 h 67"/>
                              <a:gd name="T20" fmla="*/ 94 w 97"/>
                              <a:gd name="T21" fmla="*/ 33 h 67"/>
                              <a:gd name="T22" fmla="*/ 94 w 97"/>
                              <a:gd name="T23" fmla="*/ 25 h 67"/>
                              <a:gd name="T24" fmla="*/ 97 w 97"/>
                              <a:gd name="T25" fmla="*/ 18 h 67"/>
                              <a:gd name="T26" fmla="*/ 0 w 97"/>
                              <a:gd name="T27" fmla="*/ 40 h 67"/>
                              <a:gd name="T28" fmla="*/ 7 w 97"/>
                              <a:gd name="T29" fmla="*/ 50 h 67"/>
                              <a:gd name="T30" fmla="*/ 17 w 97"/>
                              <a:gd name="T31" fmla="*/ 60 h 67"/>
                              <a:gd name="T32" fmla="*/ 27 w 97"/>
                              <a:gd name="T33" fmla="*/ 65 h 67"/>
                              <a:gd name="T34" fmla="*/ 39 w 97"/>
                              <a:gd name="T35" fmla="*/ 67 h 67"/>
                              <a:gd name="T36" fmla="*/ 44 w 97"/>
                              <a:gd name="T37" fmla="*/ 65 h 67"/>
                              <a:gd name="T38" fmla="*/ 49 w 97"/>
                              <a:gd name="T39" fmla="*/ 62 h 67"/>
                              <a:gd name="T40" fmla="*/ 47 w 97"/>
                              <a:gd name="T41" fmla="*/ 62 h 67"/>
                              <a:gd name="T42" fmla="*/ 44 w 97"/>
                              <a:gd name="T43" fmla="*/ 62 h 67"/>
                              <a:gd name="T44" fmla="*/ 32 w 97"/>
                              <a:gd name="T45" fmla="*/ 62 h 67"/>
                              <a:gd name="T46" fmla="*/ 19 w 97"/>
                              <a:gd name="T47" fmla="*/ 57 h 67"/>
                              <a:gd name="T48" fmla="*/ 12 w 97"/>
                              <a:gd name="T49" fmla="*/ 50 h 67"/>
                              <a:gd name="T50" fmla="*/ 5 w 97"/>
                              <a:gd name="T51" fmla="*/ 40 h 67"/>
                              <a:gd name="T52" fmla="*/ 0 w 97"/>
                              <a:gd name="T53" fmla="*/ 4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97" y="18"/>
                                </a:moveTo>
                                <a:lnTo>
                                  <a:pt x="94" y="8"/>
                                </a:lnTo>
                                <a:lnTo>
                                  <a:pt x="94" y="0"/>
                                </a:lnTo>
                                <a:lnTo>
                                  <a:pt x="92" y="0"/>
                                </a:lnTo>
                                <a:lnTo>
                                  <a:pt x="89" y="3"/>
                                </a:lnTo>
                                <a:lnTo>
                                  <a:pt x="92" y="10"/>
                                </a:lnTo>
                                <a:lnTo>
                                  <a:pt x="92" y="18"/>
                                </a:lnTo>
                                <a:lnTo>
                                  <a:pt x="89" y="30"/>
                                </a:lnTo>
                                <a:lnTo>
                                  <a:pt x="84" y="40"/>
                                </a:lnTo>
                                <a:lnTo>
                                  <a:pt x="89" y="38"/>
                                </a:lnTo>
                                <a:lnTo>
                                  <a:pt x="94" y="33"/>
                                </a:lnTo>
                                <a:lnTo>
                                  <a:pt x="94" y="25"/>
                                </a:lnTo>
                                <a:lnTo>
                                  <a:pt x="97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7" y="50"/>
                                </a:lnTo>
                                <a:lnTo>
                                  <a:pt x="17" y="60"/>
                                </a:lnTo>
                                <a:lnTo>
                                  <a:pt x="27" y="65"/>
                                </a:lnTo>
                                <a:lnTo>
                                  <a:pt x="39" y="67"/>
                                </a:lnTo>
                                <a:lnTo>
                                  <a:pt x="44" y="65"/>
                                </a:lnTo>
                                <a:lnTo>
                                  <a:pt x="49" y="62"/>
                                </a:lnTo>
                                <a:lnTo>
                                  <a:pt x="47" y="62"/>
                                </a:lnTo>
                                <a:lnTo>
                                  <a:pt x="44" y="62"/>
                                </a:lnTo>
                                <a:lnTo>
                                  <a:pt x="32" y="62"/>
                                </a:lnTo>
                                <a:lnTo>
                                  <a:pt x="19" y="57"/>
                                </a:lnTo>
                                <a:lnTo>
                                  <a:pt x="12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Freeform 7908"/>
                        <wps:cNvSpPr>
                          <a:spLocks noEditPoints="1"/>
                        </wps:cNvSpPr>
                        <wps:spPr bwMode="auto">
                          <a:xfrm>
                            <a:off x="6640" y="1377"/>
                            <a:ext cx="92" cy="65"/>
                          </a:xfrm>
                          <a:custGeom>
                            <a:avLst/>
                            <a:gdLst>
                              <a:gd name="T0" fmla="*/ 92 w 92"/>
                              <a:gd name="T1" fmla="*/ 18 h 65"/>
                              <a:gd name="T2" fmla="*/ 90 w 92"/>
                              <a:gd name="T3" fmla="*/ 8 h 65"/>
                              <a:gd name="T4" fmla="*/ 90 w 92"/>
                              <a:gd name="T5" fmla="*/ 0 h 65"/>
                              <a:gd name="T6" fmla="*/ 87 w 92"/>
                              <a:gd name="T7" fmla="*/ 3 h 65"/>
                              <a:gd name="T8" fmla="*/ 85 w 92"/>
                              <a:gd name="T9" fmla="*/ 3 h 65"/>
                              <a:gd name="T10" fmla="*/ 87 w 92"/>
                              <a:gd name="T11" fmla="*/ 10 h 65"/>
                              <a:gd name="T12" fmla="*/ 87 w 92"/>
                              <a:gd name="T13" fmla="*/ 18 h 65"/>
                              <a:gd name="T14" fmla="*/ 87 w 92"/>
                              <a:gd name="T15" fmla="*/ 25 h 65"/>
                              <a:gd name="T16" fmla="*/ 85 w 92"/>
                              <a:gd name="T17" fmla="*/ 33 h 65"/>
                              <a:gd name="T18" fmla="*/ 80 w 92"/>
                              <a:gd name="T19" fmla="*/ 38 h 65"/>
                              <a:gd name="T20" fmla="*/ 77 w 92"/>
                              <a:gd name="T21" fmla="*/ 45 h 65"/>
                              <a:gd name="T22" fmla="*/ 82 w 92"/>
                              <a:gd name="T23" fmla="*/ 40 h 65"/>
                              <a:gd name="T24" fmla="*/ 87 w 92"/>
                              <a:gd name="T25" fmla="*/ 38 h 65"/>
                              <a:gd name="T26" fmla="*/ 90 w 92"/>
                              <a:gd name="T27" fmla="*/ 28 h 65"/>
                              <a:gd name="T28" fmla="*/ 92 w 92"/>
                              <a:gd name="T29" fmla="*/ 18 h 65"/>
                              <a:gd name="T30" fmla="*/ 0 w 92"/>
                              <a:gd name="T31" fmla="*/ 40 h 65"/>
                              <a:gd name="T32" fmla="*/ 8 w 92"/>
                              <a:gd name="T33" fmla="*/ 50 h 65"/>
                              <a:gd name="T34" fmla="*/ 17 w 92"/>
                              <a:gd name="T35" fmla="*/ 57 h 65"/>
                              <a:gd name="T36" fmla="*/ 30 w 92"/>
                              <a:gd name="T37" fmla="*/ 65 h 65"/>
                              <a:gd name="T38" fmla="*/ 42 w 92"/>
                              <a:gd name="T39" fmla="*/ 65 h 65"/>
                              <a:gd name="T40" fmla="*/ 42 w 92"/>
                              <a:gd name="T41" fmla="*/ 65 h 65"/>
                              <a:gd name="T42" fmla="*/ 50 w 92"/>
                              <a:gd name="T43" fmla="*/ 62 h 65"/>
                              <a:gd name="T44" fmla="*/ 55 w 92"/>
                              <a:gd name="T45" fmla="*/ 60 h 65"/>
                              <a:gd name="T46" fmla="*/ 50 w 92"/>
                              <a:gd name="T47" fmla="*/ 60 h 65"/>
                              <a:gd name="T48" fmla="*/ 42 w 92"/>
                              <a:gd name="T49" fmla="*/ 60 h 65"/>
                              <a:gd name="T50" fmla="*/ 30 w 92"/>
                              <a:gd name="T51" fmla="*/ 60 h 65"/>
                              <a:gd name="T52" fmla="*/ 20 w 92"/>
                              <a:gd name="T53" fmla="*/ 55 h 65"/>
                              <a:gd name="T54" fmla="*/ 10 w 92"/>
                              <a:gd name="T55" fmla="*/ 47 h 65"/>
                              <a:gd name="T56" fmla="*/ 5 w 92"/>
                              <a:gd name="T57" fmla="*/ 38 h 65"/>
                              <a:gd name="T58" fmla="*/ 0 w 92"/>
                              <a:gd name="T59" fmla="*/ 4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92" y="18"/>
                                </a:moveTo>
                                <a:lnTo>
                                  <a:pt x="90" y="8"/>
                                </a:lnTo>
                                <a:lnTo>
                                  <a:pt x="90" y="0"/>
                                </a:lnTo>
                                <a:lnTo>
                                  <a:pt x="87" y="3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87" y="18"/>
                                </a:lnTo>
                                <a:lnTo>
                                  <a:pt x="87" y="25"/>
                                </a:lnTo>
                                <a:lnTo>
                                  <a:pt x="85" y="33"/>
                                </a:lnTo>
                                <a:lnTo>
                                  <a:pt x="80" y="38"/>
                                </a:lnTo>
                                <a:lnTo>
                                  <a:pt x="77" y="45"/>
                                </a:lnTo>
                                <a:lnTo>
                                  <a:pt x="82" y="40"/>
                                </a:lnTo>
                                <a:lnTo>
                                  <a:pt x="87" y="38"/>
                                </a:lnTo>
                                <a:lnTo>
                                  <a:pt x="90" y="28"/>
                                </a:lnTo>
                                <a:lnTo>
                                  <a:pt x="92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8" y="50"/>
                                </a:lnTo>
                                <a:lnTo>
                                  <a:pt x="17" y="57"/>
                                </a:lnTo>
                                <a:lnTo>
                                  <a:pt x="30" y="65"/>
                                </a:lnTo>
                                <a:lnTo>
                                  <a:pt x="42" y="65"/>
                                </a:lnTo>
                                <a:lnTo>
                                  <a:pt x="42" y="65"/>
                                </a:lnTo>
                                <a:lnTo>
                                  <a:pt x="50" y="62"/>
                                </a:lnTo>
                                <a:lnTo>
                                  <a:pt x="55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0" y="60"/>
                                </a:lnTo>
                                <a:lnTo>
                                  <a:pt x="20" y="55"/>
                                </a:lnTo>
                                <a:lnTo>
                                  <a:pt x="10" y="47"/>
                                </a:lnTo>
                                <a:lnTo>
                                  <a:pt x="5" y="38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Freeform 7909"/>
                        <wps:cNvSpPr>
                          <a:spLocks/>
                        </wps:cNvSpPr>
                        <wps:spPr bwMode="auto">
                          <a:xfrm>
                            <a:off x="6643" y="1380"/>
                            <a:ext cx="87" cy="59"/>
                          </a:xfrm>
                          <a:custGeom>
                            <a:avLst/>
                            <a:gdLst>
                              <a:gd name="T0" fmla="*/ 87 w 87"/>
                              <a:gd name="T1" fmla="*/ 15 h 59"/>
                              <a:gd name="T2" fmla="*/ 87 w 87"/>
                              <a:gd name="T3" fmla="*/ 7 h 59"/>
                              <a:gd name="T4" fmla="*/ 84 w 87"/>
                              <a:gd name="T5" fmla="*/ 0 h 59"/>
                              <a:gd name="T6" fmla="*/ 82 w 87"/>
                              <a:gd name="T7" fmla="*/ 0 h 59"/>
                              <a:gd name="T8" fmla="*/ 79 w 87"/>
                              <a:gd name="T9" fmla="*/ 2 h 59"/>
                              <a:gd name="T10" fmla="*/ 82 w 87"/>
                              <a:gd name="T11" fmla="*/ 7 h 59"/>
                              <a:gd name="T12" fmla="*/ 82 w 87"/>
                              <a:gd name="T13" fmla="*/ 15 h 59"/>
                              <a:gd name="T14" fmla="*/ 79 w 87"/>
                              <a:gd name="T15" fmla="*/ 22 h 59"/>
                              <a:gd name="T16" fmla="*/ 79 w 87"/>
                              <a:gd name="T17" fmla="*/ 30 h 59"/>
                              <a:gd name="T18" fmla="*/ 74 w 87"/>
                              <a:gd name="T19" fmla="*/ 37 h 59"/>
                              <a:gd name="T20" fmla="*/ 69 w 87"/>
                              <a:gd name="T21" fmla="*/ 42 h 59"/>
                              <a:gd name="T22" fmla="*/ 62 w 87"/>
                              <a:gd name="T23" fmla="*/ 49 h 59"/>
                              <a:gd name="T24" fmla="*/ 57 w 87"/>
                              <a:gd name="T25" fmla="*/ 52 h 59"/>
                              <a:gd name="T26" fmla="*/ 47 w 87"/>
                              <a:gd name="T27" fmla="*/ 54 h 59"/>
                              <a:gd name="T28" fmla="*/ 39 w 87"/>
                              <a:gd name="T29" fmla="*/ 54 h 59"/>
                              <a:gd name="T30" fmla="*/ 29 w 87"/>
                              <a:gd name="T31" fmla="*/ 54 h 59"/>
                              <a:gd name="T32" fmla="*/ 19 w 87"/>
                              <a:gd name="T33" fmla="*/ 49 h 59"/>
                              <a:gd name="T34" fmla="*/ 10 w 87"/>
                              <a:gd name="T35" fmla="*/ 42 h 59"/>
                              <a:gd name="T36" fmla="*/ 5 w 87"/>
                              <a:gd name="T37" fmla="*/ 35 h 59"/>
                              <a:gd name="T38" fmla="*/ 2 w 87"/>
                              <a:gd name="T39" fmla="*/ 35 h 59"/>
                              <a:gd name="T40" fmla="*/ 0 w 87"/>
                              <a:gd name="T41" fmla="*/ 37 h 59"/>
                              <a:gd name="T42" fmla="*/ 7 w 87"/>
                              <a:gd name="T43" fmla="*/ 47 h 59"/>
                              <a:gd name="T44" fmla="*/ 14 w 87"/>
                              <a:gd name="T45" fmla="*/ 54 h 59"/>
                              <a:gd name="T46" fmla="*/ 27 w 87"/>
                              <a:gd name="T47" fmla="*/ 59 h 59"/>
                              <a:gd name="T48" fmla="*/ 39 w 87"/>
                              <a:gd name="T49" fmla="*/ 59 h 59"/>
                              <a:gd name="T50" fmla="*/ 42 w 87"/>
                              <a:gd name="T51" fmla="*/ 59 h 59"/>
                              <a:gd name="T52" fmla="*/ 44 w 87"/>
                              <a:gd name="T53" fmla="*/ 59 h 59"/>
                              <a:gd name="T54" fmla="*/ 64 w 87"/>
                              <a:gd name="T55" fmla="*/ 49 h 59"/>
                              <a:gd name="T56" fmla="*/ 79 w 87"/>
                              <a:gd name="T57" fmla="*/ 37 h 59"/>
                              <a:gd name="T58" fmla="*/ 84 w 87"/>
                              <a:gd name="T59" fmla="*/ 27 h 59"/>
                              <a:gd name="T60" fmla="*/ 87 w 87"/>
                              <a:gd name="T61" fmla="*/ 15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87" y="15"/>
                                </a:moveTo>
                                <a:lnTo>
                                  <a:pt x="87" y="7"/>
                                </a:ln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2"/>
                                </a:lnTo>
                                <a:lnTo>
                                  <a:pt x="82" y="7"/>
                                </a:lnTo>
                                <a:lnTo>
                                  <a:pt x="82" y="15"/>
                                </a:lnTo>
                                <a:lnTo>
                                  <a:pt x="79" y="22"/>
                                </a:lnTo>
                                <a:lnTo>
                                  <a:pt x="79" y="30"/>
                                </a:lnTo>
                                <a:lnTo>
                                  <a:pt x="74" y="37"/>
                                </a:lnTo>
                                <a:lnTo>
                                  <a:pt x="69" y="42"/>
                                </a:lnTo>
                                <a:lnTo>
                                  <a:pt x="62" y="49"/>
                                </a:lnTo>
                                <a:lnTo>
                                  <a:pt x="57" y="52"/>
                                </a:lnTo>
                                <a:lnTo>
                                  <a:pt x="47" y="54"/>
                                </a:lnTo>
                                <a:lnTo>
                                  <a:pt x="39" y="54"/>
                                </a:lnTo>
                                <a:lnTo>
                                  <a:pt x="29" y="54"/>
                                </a:lnTo>
                                <a:lnTo>
                                  <a:pt x="19" y="49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7"/>
                                </a:lnTo>
                                <a:lnTo>
                                  <a:pt x="7" y="47"/>
                                </a:lnTo>
                                <a:lnTo>
                                  <a:pt x="14" y="54"/>
                                </a:lnTo>
                                <a:lnTo>
                                  <a:pt x="27" y="59"/>
                                </a:lnTo>
                                <a:lnTo>
                                  <a:pt x="39" y="59"/>
                                </a:lnTo>
                                <a:lnTo>
                                  <a:pt x="42" y="59"/>
                                </a:lnTo>
                                <a:lnTo>
                                  <a:pt x="44" y="59"/>
                                </a:lnTo>
                                <a:lnTo>
                                  <a:pt x="64" y="49"/>
                                </a:lnTo>
                                <a:lnTo>
                                  <a:pt x="79" y="37"/>
                                </a:lnTo>
                                <a:lnTo>
                                  <a:pt x="84" y="27"/>
                                </a:lnTo>
                                <a:lnTo>
                                  <a:pt x="8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Freeform 7910"/>
                        <wps:cNvSpPr>
                          <a:spLocks/>
                        </wps:cNvSpPr>
                        <wps:spPr bwMode="auto">
                          <a:xfrm>
                            <a:off x="6645" y="1380"/>
                            <a:ext cx="82" cy="57"/>
                          </a:xfrm>
                          <a:custGeom>
                            <a:avLst/>
                            <a:gdLst>
                              <a:gd name="T0" fmla="*/ 82 w 82"/>
                              <a:gd name="T1" fmla="*/ 15 h 57"/>
                              <a:gd name="T2" fmla="*/ 82 w 82"/>
                              <a:gd name="T3" fmla="*/ 7 h 57"/>
                              <a:gd name="T4" fmla="*/ 80 w 82"/>
                              <a:gd name="T5" fmla="*/ 0 h 57"/>
                              <a:gd name="T6" fmla="*/ 77 w 82"/>
                              <a:gd name="T7" fmla="*/ 2 h 57"/>
                              <a:gd name="T8" fmla="*/ 75 w 82"/>
                              <a:gd name="T9" fmla="*/ 2 h 57"/>
                              <a:gd name="T10" fmla="*/ 77 w 82"/>
                              <a:gd name="T11" fmla="*/ 7 h 57"/>
                              <a:gd name="T12" fmla="*/ 77 w 82"/>
                              <a:gd name="T13" fmla="*/ 15 h 57"/>
                              <a:gd name="T14" fmla="*/ 77 w 82"/>
                              <a:gd name="T15" fmla="*/ 22 h 57"/>
                              <a:gd name="T16" fmla="*/ 75 w 82"/>
                              <a:gd name="T17" fmla="*/ 30 h 57"/>
                              <a:gd name="T18" fmla="*/ 70 w 82"/>
                              <a:gd name="T19" fmla="*/ 35 h 57"/>
                              <a:gd name="T20" fmla="*/ 65 w 82"/>
                              <a:gd name="T21" fmla="*/ 42 h 57"/>
                              <a:gd name="T22" fmla="*/ 60 w 82"/>
                              <a:gd name="T23" fmla="*/ 47 h 57"/>
                              <a:gd name="T24" fmla="*/ 52 w 82"/>
                              <a:gd name="T25" fmla="*/ 49 h 57"/>
                              <a:gd name="T26" fmla="*/ 45 w 82"/>
                              <a:gd name="T27" fmla="*/ 52 h 57"/>
                              <a:gd name="T28" fmla="*/ 37 w 82"/>
                              <a:gd name="T29" fmla="*/ 52 h 57"/>
                              <a:gd name="T30" fmla="*/ 27 w 82"/>
                              <a:gd name="T31" fmla="*/ 52 h 57"/>
                              <a:gd name="T32" fmla="*/ 17 w 82"/>
                              <a:gd name="T33" fmla="*/ 47 h 57"/>
                              <a:gd name="T34" fmla="*/ 10 w 82"/>
                              <a:gd name="T35" fmla="*/ 42 h 57"/>
                              <a:gd name="T36" fmla="*/ 5 w 82"/>
                              <a:gd name="T37" fmla="*/ 35 h 57"/>
                              <a:gd name="T38" fmla="*/ 0 w 82"/>
                              <a:gd name="T39" fmla="*/ 35 h 57"/>
                              <a:gd name="T40" fmla="*/ 5 w 82"/>
                              <a:gd name="T41" fmla="*/ 44 h 57"/>
                              <a:gd name="T42" fmla="*/ 15 w 82"/>
                              <a:gd name="T43" fmla="*/ 52 h 57"/>
                              <a:gd name="T44" fmla="*/ 25 w 82"/>
                              <a:gd name="T45" fmla="*/ 57 h 57"/>
                              <a:gd name="T46" fmla="*/ 37 w 82"/>
                              <a:gd name="T47" fmla="*/ 57 h 57"/>
                              <a:gd name="T48" fmla="*/ 45 w 82"/>
                              <a:gd name="T49" fmla="*/ 57 h 57"/>
                              <a:gd name="T50" fmla="*/ 50 w 82"/>
                              <a:gd name="T51" fmla="*/ 57 h 57"/>
                              <a:gd name="T52" fmla="*/ 60 w 82"/>
                              <a:gd name="T53" fmla="*/ 49 h 57"/>
                              <a:gd name="T54" fmla="*/ 72 w 82"/>
                              <a:gd name="T55" fmla="*/ 42 h 57"/>
                              <a:gd name="T56" fmla="*/ 75 w 82"/>
                              <a:gd name="T57" fmla="*/ 35 h 57"/>
                              <a:gd name="T58" fmla="*/ 80 w 82"/>
                              <a:gd name="T59" fmla="*/ 30 h 57"/>
                              <a:gd name="T60" fmla="*/ 82 w 82"/>
                              <a:gd name="T61" fmla="*/ 22 h 57"/>
                              <a:gd name="T62" fmla="*/ 82 w 82"/>
                              <a:gd name="T63" fmla="*/ 15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82" y="15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7" y="2"/>
                                </a:lnTo>
                                <a:lnTo>
                                  <a:pt x="75" y="2"/>
                                </a:lnTo>
                                <a:lnTo>
                                  <a:pt x="77" y="7"/>
                                </a:lnTo>
                                <a:lnTo>
                                  <a:pt x="77" y="15"/>
                                </a:lnTo>
                                <a:lnTo>
                                  <a:pt x="77" y="22"/>
                                </a:lnTo>
                                <a:lnTo>
                                  <a:pt x="75" y="30"/>
                                </a:lnTo>
                                <a:lnTo>
                                  <a:pt x="70" y="35"/>
                                </a:lnTo>
                                <a:lnTo>
                                  <a:pt x="65" y="42"/>
                                </a:lnTo>
                                <a:lnTo>
                                  <a:pt x="60" y="47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27" y="52"/>
                                </a:lnTo>
                                <a:lnTo>
                                  <a:pt x="17" y="47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0" y="35"/>
                                </a:lnTo>
                                <a:lnTo>
                                  <a:pt x="5" y="44"/>
                                </a:lnTo>
                                <a:lnTo>
                                  <a:pt x="15" y="52"/>
                                </a:lnTo>
                                <a:lnTo>
                                  <a:pt x="25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0" y="57"/>
                                </a:lnTo>
                                <a:lnTo>
                                  <a:pt x="60" y="49"/>
                                </a:lnTo>
                                <a:lnTo>
                                  <a:pt x="72" y="42"/>
                                </a:lnTo>
                                <a:lnTo>
                                  <a:pt x="75" y="35"/>
                                </a:lnTo>
                                <a:lnTo>
                                  <a:pt x="80" y="30"/>
                                </a:lnTo>
                                <a:lnTo>
                                  <a:pt x="82" y="22"/>
                                </a:lnTo>
                                <a:lnTo>
                                  <a:pt x="8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Freeform 7911"/>
                        <wps:cNvSpPr>
                          <a:spLocks/>
                        </wps:cNvSpPr>
                        <wps:spPr bwMode="auto">
                          <a:xfrm>
                            <a:off x="6648" y="1382"/>
                            <a:ext cx="77" cy="52"/>
                          </a:xfrm>
                          <a:custGeom>
                            <a:avLst/>
                            <a:gdLst>
                              <a:gd name="T0" fmla="*/ 77 w 77"/>
                              <a:gd name="T1" fmla="*/ 13 h 52"/>
                              <a:gd name="T2" fmla="*/ 77 w 77"/>
                              <a:gd name="T3" fmla="*/ 5 h 52"/>
                              <a:gd name="T4" fmla="*/ 74 w 77"/>
                              <a:gd name="T5" fmla="*/ 0 h 52"/>
                              <a:gd name="T6" fmla="*/ 72 w 77"/>
                              <a:gd name="T7" fmla="*/ 0 h 52"/>
                              <a:gd name="T8" fmla="*/ 69 w 77"/>
                              <a:gd name="T9" fmla="*/ 3 h 52"/>
                              <a:gd name="T10" fmla="*/ 72 w 77"/>
                              <a:gd name="T11" fmla="*/ 8 h 52"/>
                              <a:gd name="T12" fmla="*/ 72 w 77"/>
                              <a:gd name="T13" fmla="*/ 13 h 52"/>
                              <a:gd name="T14" fmla="*/ 72 w 77"/>
                              <a:gd name="T15" fmla="*/ 20 h 52"/>
                              <a:gd name="T16" fmla="*/ 69 w 77"/>
                              <a:gd name="T17" fmla="*/ 25 h 52"/>
                              <a:gd name="T18" fmla="*/ 64 w 77"/>
                              <a:gd name="T19" fmla="*/ 33 h 52"/>
                              <a:gd name="T20" fmla="*/ 62 w 77"/>
                              <a:gd name="T21" fmla="*/ 38 h 52"/>
                              <a:gd name="T22" fmla="*/ 54 w 77"/>
                              <a:gd name="T23" fmla="*/ 42 h 52"/>
                              <a:gd name="T24" fmla="*/ 49 w 77"/>
                              <a:gd name="T25" fmla="*/ 45 h 52"/>
                              <a:gd name="T26" fmla="*/ 42 w 77"/>
                              <a:gd name="T27" fmla="*/ 47 h 52"/>
                              <a:gd name="T28" fmla="*/ 34 w 77"/>
                              <a:gd name="T29" fmla="*/ 47 h 52"/>
                              <a:gd name="T30" fmla="*/ 24 w 77"/>
                              <a:gd name="T31" fmla="*/ 47 h 52"/>
                              <a:gd name="T32" fmla="*/ 17 w 77"/>
                              <a:gd name="T33" fmla="*/ 42 h 52"/>
                              <a:gd name="T34" fmla="*/ 9 w 77"/>
                              <a:gd name="T35" fmla="*/ 38 h 52"/>
                              <a:gd name="T36" fmla="*/ 2 w 77"/>
                              <a:gd name="T37" fmla="*/ 30 h 52"/>
                              <a:gd name="T38" fmla="*/ 0 w 77"/>
                              <a:gd name="T39" fmla="*/ 33 h 52"/>
                              <a:gd name="T40" fmla="*/ 5 w 77"/>
                              <a:gd name="T41" fmla="*/ 40 h 52"/>
                              <a:gd name="T42" fmla="*/ 14 w 77"/>
                              <a:gd name="T43" fmla="*/ 47 h 52"/>
                              <a:gd name="T44" fmla="*/ 24 w 77"/>
                              <a:gd name="T45" fmla="*/ 52 h 52"/>
                              <a:gd name="T46" fmla="*/ 34 w 77"/>
                              <a:gd name="T47" fmla="*/ 52 h 52"/>
                              <a:gd name="T48" fmla="*/ 42 w 77"/>
                              <a:gd name="T49" fmla="*/ 52 h 52"/>
                              <a:gd name="T50" fmla="*/ 52 w 77"/>
                              <a:gd name="T51" fmla="*/ 50 h 52"/>
                              <a:gd name="T52" fmla="*/ 57 w 77"/>
                              <a:gd name="T53" fmla="*/ 47 h 52"/>
                              <a:gd name="T54" fmla="*/ 64 w 77"/>
                              <a:gd name="T55" fmla="*/ 40 h 52"/>
                              <a:gd name="T56" fmla="*/ 69 w 77"/>
                              <a:gd name="T57" fmla="*/ 35 h 52"/>
                              <a:gd name="T58" fmla="*/ 74 w 77"/>
                              <a:gd name="T59" fmla="*/ 28 h 52"/>
                              <a:gd name="T60" fmla="*/ 74 w 77"/>
                              <a:gd name="T61" fmla="*/ 20 h 52"/>
                              <a:gd name="T62" fmla="*/ 77 w 77"/>
                              <a:gd name="T63" fmla="*/ 13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77" y="13"/>
                                </a:moveTo>
                                <a:lnTo>
                                  <a:pt x="77" y="5"/>
                                </a:lnTo>
                                <a:lnTo>
                                  <a:pt x="74" y="0"/>
                                </a:lnTo>
                                <a:lnTo>
                                  <a:pt x="72" y="0"/>
                                </a:lnTo>
                                <a:lnTo>
                                  <a:pt x="69" y="3"/>
                                </a:lnTo>
                                <a:lnTo>
                                  <a:pt x="72" y="8"/>
                                </a:lnTo>
                                <a:lnTo>
                                  <a:pt x="72" y="13"/>
                                </a:lnTo>
                                <a:lnTo>
                                  <a:pt x="72" y="20"/>
                                </a:lnTo>
                                <a:lnTo>
                                  <a:pt x="69" y="25"/>
                                </a:lnTo>
                                <a:lnTo>
                                  <a:pt x="64" y="33"/>
                                </a:lnTo>
                                <a:lnTo>
                                  <a:pt x="62" y="38"/>
                                </a:lnTo>
                                <a:lnTo>
                                  <a:pt x="54" y="42"/>
                                </a:lnTo>
                                <a:lnTo>
                                  <a:pt x="49" y="45"/>
                                </a:lnTo>
                                <a:lnTo>
                                  <a:pt x="42" y="47"/>
                                </a:lnTo>
                                <a:lnTo>
                                  <a:pt x="34" y="47"/>
                                </a:lnTo>
                                <a:lnTo>
                                  <a:pt x="24" y="47"/>
                                </a:lnTo>
                                <a:lnTo>
                                  <a:pt x="17" y="42"/>
                                </a:lnTo>
                                <a:lnTo>
                                  <a:pt x="9" y="38"/>
                                </a:lnTo>
                                <a:lnTo>
                                  <a:pt x="2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4" y="47"/>
                                </a:lnTo>
                                <a:lnTo>
                                  <a:pt x="24" y="52"/>
                                </a:lnTo>
                                <a:lnTo>
                                  <a:pt x="34" y="52"/>
                                </a:lnTo>
                                <a:lnTo>
                                  <a:pt x="42" y="52"/>
                                </a:lnTo>
                                <a:lnTo>
                                  <a:pt x="52" y="50"/>
                                </a:lnTo>
                                <a:lnTo>
                                  <a:pt x="57" y="47"/>
                                </a:lnTo>
                                <a:lnTo>
                                  <a:pt x="64" y="40"/>
                                </a:lnTo>
                                <a:lnTo>
                                  <a:pt x="69" y="35"/>
                                </a:lnTo>
                                <a:lnTo>
                                  <a:pt x="74" y="28"/>
                                </a:lnTo>
                                <a:lnTo>
                                  <a:pt x="74" y="20"/>
                                </a:lnTo>
                                <a:lnTo>
                                  <a:pt x="7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Freeform 7912"/>
                        <wps:cNvSpPr>
                          <a:spLocks/>
                        </wps:cNvSpPr>
                        <wps:spPr bwMode="auto">
                          <a:xfrm>
                            <a:off x="6650" y="1382"/>
                            <a:ext cx="72" cy="50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50"/>
                              <a:gd name="T2" fmla="*/ 72 w 72"/>
                              <a:gd name="T3" fmla="*/ 5 h 50"/>
                              <a:gd name="T4" fmla="*/ 70 w 72"/>
                              <a:gd name="T5" fmla="*/ 0 h 50"/>
                              <a:gd name="T6" fmla="*/ 67 w 72"/>
                              <a:gd name="T7" fmla="*/ 3 h 50"/>
                              <a:gd name="T8" fmla="*/ 65 w 72"/>
                              <a:gd name="T9" fmla="*/ 3 h 50"/>
                              <a:gd name="T10" fmla="*/ 67 w 72"/>
                              <a:gd name="T11" fmla="*/ 8 h 50"/>
                              <a:gd name="T12" fmla="*/ 67 w 72"/>
                              <a:gd name="T13" fmla="*/ 13 h 50"/>
                              <a:gd name="T14" fmla="*/ 67 w 72"/>
                              <a:gd name="T15" fmla="*/ 18 h 50"/>
                              <a:gd name="T16" fmla="*/ 65 w 72"/>
                              <a:gd name="T17" fmla="*/ 25 h 50"/>
                              <a:gd name="T18" fmla="*/ 62 w 72"/>
                              <a:gd name="T19" fmla="*/ 30 h 50"/>
                              <a:gd name="T20" fmla="*/ 57 w 72"/>
                              <a:gd name="T21" fmla="*/ 35 h 50"/>
                              <a:gd name="T22" fmla="*/ 52 w 72"/>
                              <a:gd name="T23" fmla="*/ 40 h 50"/>
                              <a:gd name="T24" fmla="*/ 45 w 72"/>
                              <a:gd name="T25" fmla="*/ 42 h 50"/>
                              <a:gd name="T26" fmla="*/ 40 w 72"/>
                              <a:gd name="T27" fmla="*/ 45 h 50"/>
                              <a:gd name="T28" fmla="*/ 32 w 72"/>
                              <a:gd name="T29" fmla="*/ 45 h 50"/>
                              <a:gd name="T30" fmla="*/ 25 w 72"/>
                              <a:gd name="T31" fmla="*/ 45 h 50"/>
                              <a:gd name="T32" fmla="*/ 15 w 72"/>
                              <a:gd name="T33" fmla="*/ 42 h 50"/>
                              <a:gd name="T34" fmla="*/ 10 w 72"/>
                              <a:gd name="T35" fmla="*/ 38 h 50"/>
                              <a:gd name="T36" fmla="*/ 3 w 72"/>
                              <a:gd name="T37" fmla="*/ 30 h 50"/>
                              <a:gd name="T38" fmla="*/ 0 w 72"/>
                              <a:gd name="T39" fmla="*/ 33 h 50"/>
                              <a:gd name="T40" fmla="*/ 5 w 72"/>
                              <a:gd name="T41" fmla="*/ 40 h 50"/>
                              <a:gd name="T42" fmla="*/ 12 w 72"/>
                              <a:gd name="T43" fmla="*/ 45 h 50"/>
                              <a:gd name="T44" fmla="*/ 22 w 72"/>
                              <a:gd name="T45" fmla="*/ 50 h 50"/>
                              <a:gd name="T46" fmla="*/ 32 w 72"/>
                              <a:gd name="T47" fmla="*/ 50 h 50"/>
                              <a:gd name="T48" fmla="*/ 40 w 72"/>
                              <a:gd name="T49" fmla="*/ 50 h 50"/>
                              <a:gd name="T50" fmla="*/ 47 w 72"/>
                              <a:gd name="T51" fmla="*/ 47 h 50"/>
                              <a:gd name="T52" fmla="*/ 55 w 72"/>
                              <a:gd name="T53" fmla="*/ 45 h 50"/>
                              <a:gd name="T54" fmla="*/ 60 w 72"/>
                              <a:gd name="T55" fmla="*/ 40 h 50"/>
                              <a:gd name="T56" fmla="*/ 65 w 72"/>
                              <a:gd name="T57" fmla="*/ 33 h 50"/>
                              <a:gd name="T58" fmla="*/ 70 w 72"/>
                              <a:gd name="T59" fmla="*/ 28 h 50"/>
                              <a:gd name="T60" fmla="*/ 72 w 72"/>
                              <a:gd name="T61" fmla="*/ 20 h 50"/>
                              <a:gd name="T62" fmla="*/ 72 w 72"/>
                              <a:gd name="T63" fmla="*/ 13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72" y="13"/>
                                </a:moveTo>
                                <a:lnTo>
                                  <a:pt x="72" y="5"/>
                                </a:lnTo>
                                <a:lnTo>
                                  <a:pt x="70" y="0"/>
                                </a:lnTo>
                                <a:lnTo>
                                  <a:pt x="67" y="3"/>
                                </a:lnTo>
                                <a:lnTo>
                                  <a:pt x="65" y="3"/>
                                </a:lnTo>
                                <a:lnTo>
                                  <a:pt x="67" y="8"/>
                                </a:lnTo>
                                <a:lnTo>
                                  <a:pt x="67" y="13"/>
                                </a:lnTo>
                                <a:lnTo>
                                  <a:pt x="67" y="18"/>
                                </a:lnTo>
                                <a:lnTo>
                                  <a:pt x="65" y="25"/>
                                </a:lnTo>
                                <a:lnTo>
                                  <a:pt x="62" y="30"/>
                                </a:lnTo>
                                <a:lnTo>
                                  <a:pt x="57" y="35"/>
                                </a:lnTo>
                                <a:lnTo>
                                  <a:pt x="52" y="40"/>
                                </a:lnTo>
                                <a:lnTo>
                                  <a:pt x="45" y="42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5" y="45"/>
                                </a:lnTo>
                                <a:lnTo>
                                  <a:pt x="15" y="42"/>
                                </a:lnTo>
                                <a:lnTo>
                                  <a:pt x="10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2" y="45"/>
                                </a:lnTo>
                                <a:lnTo>
                                  <a:pt x="22" y="50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47" y="47"/>
                                </a:lnTo>
                                <a:lnTo>
                                  <a:pt x="55" y="45"/>
                                </a:lnTo>
                                <a:lnTo>
                                  <a:pt x="60" y="40"/>
                                </a:lnTo>
                                <a:lnTo>
                                  <a:pt x="65" y="33"/>
                                </a:lnTo>
                                <a:lnTo>
                                  <a:pt x="70" y="28"/>
                                </a:lnTo>
                                <a:lnTo>
                                  <a:pt x="72" y="2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Freeform 7913"/>
                        <wps:cNvSpPr>
                          <a:spLocks/>
                        </wps:cNvSpPr>
                        <wps:spPr bwMode="auto">
                          <a:xfrm>
                            <a:off x="6650" y="1385"/>
                            <a:ext cx="70" cy="44"/>
                          </a:xfrm>
                          <a:custGeom>
                            <a:avLst/>
                            <a:gdLst>
                              <a:gd name="T0" fmla="*/ 70 w 70"/>
                              <a:gd name="T1" fmla="*/ 10 h 44"/>
                              <a:gd name="T2" fmla="*/ 70 w 70"/>
                              <a:gd name="T3" fmla="*/ 5 h 44"/>
                              <a:gd name="T4" fmla="*/ 67 w 70"/>
                              <a:gd name="T5" fmla="*/ 0 h 44"/>
                              <a:gd name="T6" fmla="*/ 65 w 70"/>
                              <a:gd name="T7" fmla="*/ 0 h 44"/>
                              <a:gd name="T8" fmla="*/ 65 w 70"/>
                              <a:gd name="T9" fmla="*/ 2 h 44"/>
                              <a:gd name="T10" fmla="*/ 65 w 70"/>
                              <a:gd name="T11" fmla="*/ 5 h 44"/>
                              <a:gd name="T12" fmla="*/ 65 w 70"/>
                              <a:gd name="T13" fmla="*/ 10 h 44"/>
                              <a:gd name="T14" fmla="*/ 62 w 70"/>
                              <a:gd name="T15" fmla="*/ 22 h 44"/>
                              <a:gd name="T16" fmla="*/ 55 w 70"/>
                              <a:gd name="T17" fmla="*/ 32 h 44"/>
                              <a:gd name="T18" fmla="*/ 45 w 70"/>
                              <a:gd name="T19" fmla="*/ 37 h 44"/>
                              <a:gd name="T20" fmla="*/ 32 w 70"/>
                              <a:gd name="T21" fmla="*/ 39 h 44"/>
                              <a:gd name="T22" fmla="*/ 25 w 70"/>
                              <a:gd name="T23" fmla="*/ 39 h 44"/>
                              <a:gd name="T24" fmla="*/ 17 w 70"/>
                              <a:gd name="T25" fmla="*/ 37 h 44"/>
                              <a:gd name="T26" fmla="*/ 10 w 70"/>
                              <a:gd name="T27" fmla="*/ 32 h 44"/>
                              <a:gd name="T28" fmla="*/ 5 w 70"/>
                              <a:gd name="T29" fmla="*/ 27 h 44"/>
                              <a:gd name="T30" fmla="*/ 3 w 70"/>
                              <a:gd name="T31" fmla="*/ 27 h 44"/>
                              <a:gd name="T32" fmla="*/ 0 w 70"/>
                              <a:gd name="T33" fmla="*/ 27 h 44"/>
                              <a:gd name="T34" fmla="*/ 7 w 70"/>
                              <a:gd name="T35" fmla="*/ 35 h 44"/>
                              <a:gd name="T36" fmla="*/ 15 w 70"/>
                              <a:gd name="T37" fmla="*/ 39 h 44"/>
                              <a:gd name="T38" fmla="*/ 22 w 70"/>
                              <a:gd name="T39" fmla="*/ 44 h 44"/>
                              <a:gd name="T40" fmla="*/ 32 w 70"/>
                              <a:gd name="T41" fmla="*/ 44 h 44"/>
                              <a:gd name="T42" fmla="*/ 40 w 70"/>
                              <a:gd name="T43" fmla="*/ 44 h 44"/>
                              <a:gd name="T44" fmla="*/ 47 w 70"/>
                              <a:gd name="T45" fmla="*/ 42 h 44"/>
                              <a:gd name="T46" fmla="*/ 52 w 70"/>
                              <a:gd name="T47" fmla="*/ 39 h 44"/>
                              <a:gd name="T48" fmla="*/ 60 w 70"/>
                              <a:gd name="T49" fmla="*/ 35 h 44"/>
                              <a:gd name="T50" fmla="*/ 62 w 70"/>
                              <a:gd name="T51" fmla="*/ 30 h 44"/>
                              <a:gd name="T52" fmla="*/ 67 w 70"/>
                              <a:gd name="T53" fmla="*/ 22 h 44"/>
                              <a:gd name="T54" fmla="*/ 70 w 70"/>
                              <a:gd name="T55" fmla="*/ 17 h 44"/>
                              <a:gd name="T56" fmla="*/ 70 w 70"/>
                              <a:gd name="T57" fmla="*/ 1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70" y="10"/>
                                </a:moveTo>
                                <a:lnTo>
                                  <a:pt x="70" y="5"/>
                                </a:lnTo>
                                <a:lnTo>
                                  <a:pt x="67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2"/>
                                </a:lnTo>
                                <a:lnTo>
                                  <a:pt x="65" y="5"/>
                                </a:lnTo>
                                <a:lnTo>
                                  <a:pt x="65" y="10"/>
                                </a:lnTo>
                                <a:lnTo>
                                  <a:pt x="62" y="22"/>
                                </a:lnTo>
                                <a:lnTo>
                                  <a:pt x="55" y="32"/>
                                </a:lnTo>
                                <a:lnTo>
                                  <a:pt x="45" y="37"/>
                                </a:lnTo>
                                <a:lnTo>
                                  <a:pt x="32" y="39"/>
                                </a:lnTo>
                                <a:lnTo>
                                  <a:pt x="25" y="39"/>
                                </a:lnTo>
                                <a:lnTo>
                                  <a:pt x="17" y="37"/>
                                </a:lnTo>
                                <a:lnTo>
                                  <a:pt x="10" y="32"/>
                                </a:lnTo>
                                <a:lnTo>
                                  <a:pt x="5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5" y="39"/>
                                </a:lnTo>
                                <a:lnTo>
                                  <a:pt x="22" y="44"/>
                                </a:lnTo>
                                <a:lnTo>
                                  <a:pt x="32" y="44"/>
                                </a:lnTo>
                                <a:lnTo>
                                  <a:pt x="40" y="44"/>
                                </a:lnTo>
                                <a:lnTo>
                                  <a:pt x="47" y="42"/>
                                </a:lnTo>
                                <a:lnTo>
                                  <a:pt x="52" y="39"/>
                                </a:lnTo>
                                <a:lnTo>
                                  <a:pt x="60" y="35"/>
                                </a:lnTo>
                                <a:lnTo>
                                  <a:pt x="62" y="30"/>
                                </a:lnTo>
                                <a:lnTo>
                                  <a:pt x="67" y="22"/>
                                </a:lnTo>
                                <a:lnTo>
                                  <a:pt x="70" y="17"/>
                                </a:lnTo>
                                <a:lnTo>
                                  <a:pt x="7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Freeform 7914"/>
                        <wps:cNvSpPr>
                          <a:spLocks/>
                        </wps:cNvSpPr>
                        <wps:spPr bwMode="auto">
                          <a:xfrm>
                            <a:off x="6653" y="1385"/>
                            <a:ext cx="64" cy="42"/>
                          </a:xfrm>
                          <a:custGeom>
                            <a:avLst/>
                            <a:gdLst>
                              <a:gd name="T0" fmla="*/ 64 w 64"/>
                              <a:gd name="T1" fmla="*/ 10 h 42"/>
                              <a:gd name="T2" fmla="*/ 64 w 64"/>
                              <a:gd name="T3" fmla="*/ 5 h 42"/>
                              <a:gd name="T4" fmla="*/ 62 w 64"/>
                              <a:gd name="T5" fmla="*/ 0 h 42"/>
                              <a:gd name="T6" fmla="*/ 62 w 64"/>
                              <a:gd name="T7" fmla="*/ 2 h 42"/>
                              <a:gd name="T8" fmla="*/ 59 w 64"/>
                              <a:gd name="T9" fmla="*/ 2 h 42"/>
                              <a:gd name="T10" fmla="*/ 59 w 64"/>
                              <a:gd name="T11" fmla="*/ 5 h 42"/>
                              <a:gd name="T12" fmla="*/ 59 w 64"/>
                              <a:gd name="T13" fmla="*/ 10 h 42"/>
                              <a:gd name="T14" fmla="*/ 57 w 64"/>
                              <a:gd name="T15" fmla="*/ 20 h 42"/>
                              <a:gd name="T16" fmla="*/ 49 w 64"/>
                              <a:gd name="T17" fmla="*/ 30 h 42"/>
                              <a:gd name="T18" fmla="*/ 42 w 64"/>
                              <a:gd name="T19" fmla="*/ 37 h 42"/>
                              <a:gd name="T20" fmla="*/ 29 w 64"/>
                              <a:gd name="T21" fmla="*/ 37 h 42"/>
                              <a:gd name="T22" fmla="*/ 22 w 64"/>
                              <a:gd name="T23" fmla="*/ 37 h 42"/>
                              <a:gd name="T24" fmla="*/ 17 w 64"/>
                              <a:gd name="T25" fmla="*/ 35 h 42"/>
                              <a:gd name="T26" fmla="*/ 9 w 64"/>
                              <a:gd name="T27" fmla="*/ 30 h 42"/>
                              <a:gd name="T28" fmla="*/ 4 w 64"/>
                              <a:gd name="T29" fmla="*/ 25 h 42"/>
                              <a:gd name="T30" fmla="*/ 2 w 64"/>
                              <a:gd name="T31" fmla="*/ 27 h 42"/>
                              <a:gd name="T32" fmla="*/ 0 w 64"/>
                              <a:gd name="T33" fmla="*/ 27 h 42"/>
                              <a:gd name="T34" fmla="*/ 7 w 64"/>
                              <a:gd name="T35" fmla="*/ 35 h 42"/>
                              <a:gd name="T36" fmla="*/ 12 w 64"/>
                              <a:gd name="T37" fmla="*/ 39 h 42"/>
                              <a:gd name="T38" fmla="*/ 22 w 64"/>
                              <a:gd name="T39" fmla="*/ 42 h 42"/>
                              <a:gd name="T40" fmla="*/ 29 w 64"/>
                              <a:gd name="T41" fmla="*/ 42 h 42"/>
                              <a:gd name="T42" fmla="*/ 37 w 64"/>
                              <a:gd name="T43" fmla="*/ 42 h 42"/>
                              <a:gd name="T44" fmla="*/ 42 w 64"/>
                              <a:gd name="T45" fmla="*/ 39 h 42"/>
                              <a:gd name="T46" fmla="*/ 49 w 64"/>
                              <a:gd name="T47" fmla="*/ 37 h 42"/>
                              <a:gd name="T48" fmla="*/ 54 w 64"/>
                              <a:gd name="T49" fmla="*/ 32 h 42"/>
                              <a:gd name="T50" fmla="*/ 59 w 64"/>
                              <a:gd name="T51" fmla="*/ 27 h 42"/>
                              <a:gd name="T52" fmla="*/ 62 w 64"/>
                              <a:gd name="T53" fmla="*/ 22 h 42"/>
                              <a:gd name="T54" fmla="*/ 64 w 64"/>
                              <a:gd name="T55" fmla="*/ 15 h 42"/>
                              <a:gd name="T56" fmla="*/ 64 w 64"/>
                              <a:gd name="T57" fmla="*/ 1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64" y="10"/>
                                </a:moveTo>
                                <a:lnTo>
                                  <a:pt x="64" y="5"/>
                                </a:lnTo>
                                <a:lnTo>
                                  <a:pt x="62" y="0"/>
                                </a:lnTo>
                                <a:lnTo>
                                  <a:pt x="62" y="2"/>
                                </a:lnTo>
                                <a:lnTo>
                                  <a:pt x="59" y="2"/>
                                </a:lnTo>
                                <a:lnTo>
                                  <a:pt x="59" y="5"/>
                                </a:lnTo>
                                <a:lnTo>
                                  <a:pt x="59" y="10"/>
                                </a:lnTo>
                                <a:lnTo>
                                  <a:pt x="57" y="20"/>
                                </a:lnTo>
                                <a:lnTo>
                                  <a:pt x="49" y="30"/>
                                </a:lnTo>
                                <a:lnTo>
                                  <a:pt x="42" y="37"/>
                                </a:lnTo>
                                <a:lnTo>
                                  <a:pt x="29" y="37"/>
                                </a:lnTo>
                                <a:lnTo>
                                  <a:pt x="22" y="37"/>
                                </a:lnTo>
                                <a:lnTo>
                                  <a:pt x="17" y="35"/>
                                </a:lnTo>
                                <a:lnTo>
                                  <a:pt x="9" y="30"/>
                                </a:lnTo>
                                <a:lnTo>
                                  <a:pt x="4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2" y="39"/>
                                </a:lnTo>
                                <a:lnTo>
                                  <a:pt x="22" y="42"/>
                                </a:lnTo>
                                <a:lnTo>
                                  <a:pt x="29" y="42"/>
                                </a:lnTo>
                                <a:lnTo>
                                  <a:pt x="37" y="42"/>
                                </a:lnTo>
                                <a:lnTo>
                                  <a:pt x="42" y="39"/>
                                </a:lnTo>
                                <a:lnTo>
                                  <a:pt x="49" y="37"/>
                                </a:lnTo>
                                <a:lnTo>
                                  <a:pt x="54" y="32"/>
                                </a:lnTo>
                                <a:lnTo>
                                  <a:pt x="59" y="27"/>
                                </a:lnTo>
                                <a:lnTo>
                                  <a:pt x="62" y="22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Freeform 7915"/>
                        <wps:cNvSpPr>
                          <a:spLocks/>
                        </wps:cNvSpPr>
                        <wps:spPr bwMode="auto">
                          <a:xfrm>
                            <a:off x="6655" y="1387"/>
                            <a:ext cx="60" cy="37"/>
                          </a:xfrm>
                          <a:custGeom>
                            <a:avLst/>
                            <a:gdLst>
                              <a:gd name="T0" fmla="*/ 60 w 60"/>
                              <a:gd name="T1" fmla="*/ 8 h 37"/>
                              <a:gd name="T2" fmla="*/ 60 w 60"/>
                              <a:gd name="T3" fmla="*/ 3 h 37"/>
                              <a:gd name="T4" fmla="*/ 60 w 60"/>
                              <a:gd name="T5" fmla="*/ 0 h 37"/>
                              <a:gd name="T6" fmla="*/ 57 w 60"/>
                              <a:gd name="T7" fmla="*/ 0 h 37"/>
                              <a:gd name="T8" fmla="*/ 55 w 60"/>
                              <a:gd name="T9" fmla="*/ 3 h 37"/>
                              <a:gd name="T10" fmla="*/ 55 w 60"/>
                              <a:gd name="T11" fmla="*/ 5 h 37"/>
                              <a:gd name="T12" fmla="*/ 55 w 60"/>
                              <a:gd name="T13" fmla="*/ 8 h 37"/>
                              <a:gd name="T14" fmla="*/ 52 w 60"/>
                              <a:gd name="T15" fmla="*/ 18 h 37"/>
                              <a:gd name="T16" fmla="*/ 47 w 60"/>
                              <a:gd name="T17" fmla="*/ 25 h 37"/>
                              <a:gd name="T18" fmla="*/ 37 w 60"/>
                              <a:gd name="T19" fmla="*/ 33 h 37"/>
                              <a:gd name="T20" fmla="*/ 27 w 60"/>
                              <a:gd name="T21" fmla="*/ 33 h 37"/>
                              <a:gd name="T22" fmla="*/ 20 w 60"/>
                              <a:gd name="T23" fmla="*/ 33 h 37"/>
                              <a:gd name="T24" fmla="*/ 15 w 60"/>
                              <a:gd name="T25" fmla="*/ 30 h 37"/>
                              <a:gd name="T26" fmla="*/ 10 w 60"/>
                              <a:gd name="T27" fmla="*/ 28 h 37"/>
                              <a:gd name="T28" fmla="*/ 5 w 60"/>
                              <a:gd name="T29" fmla="*/ 23 h 37"/>
                              <a:gd name="T30" fmla="*/ 0 w 60"/>
                              <a:gd name="T31" fmla="*/ 25 h 37"/>
                              <a:gd name="T32" fmla="*/ 5 w 60"/>
                              <a:gd name="T33" fmla="*/ 30 h 37"/>
                              <a:gd name="T34" fmla="*/ 12 w 60"/>
                              <a:gd name="T35" fmla="*/ 35 h 37"/>
                              <a:gd name="T36" fmla="*/ 20 w 60"/>
                              <a:gd name="T37" fmla="*/ 37 h 37"/>
                              <a:gd name="T38" fmla="*/ 27 w 60"/>
                              <a:gd name="T39" fmla="*/ 37 h 37"/>
                              <a:gd name="T40" fmla="*/ 40 w 60"/>
                              <a:gd name="T41" fmla="*/ 35 h 37"/>
                              <a:gd name="T42" fmla="*/ 50 w 60"/>
                              <a:gd name="T43" fmla="*/ 30 h 37"/>
                              <a:gd name="T44" fmla="*/ 57 w 60"/>
                              <a:gd name="T45" fmla="*/ 20 h 37"/>
                              <a:gd name="T46" fmla="*/ 60 w 60"/>
                              <a:gd name="T47" fmla="*/ 8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60" y="8"/>
                                </a:move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5" y="8"/>
                                </a:lnTo>
                                <a:lnTo>
                                  <a:pt x="52" y="18"/>
                                </a:lnTo>
                                <a:lnTo>
                                  <a:pt x="47" y="25"/>
                                </a:lnTo>
                                <a:lnTo>
                                  <a:pt x="37" y="33"/>
                                </a:lnTo>
                                <a:lnTo>
                                  <a:pt x="27" y="33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5" y="23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2" y="35"/>
                                </a:lnTo>
                                <a:lnTo>
                                  <a:pt x="20" y="37"/>
                                </a:lnTo>
                                <a:lnTo>
                                  <a:pt x="27" y="37"/>
                                </a:lnTo>
                                <a:lnTo>
                                  <a:pt x="40" y="35"/>
                                </a:lnTo>
                                <a:lnTo>
                                  <a:pt x="50" y="30"/>
                                </a:lnTo>
                                <a:lnTo>
                                  <a:pt x="57" y="20"/>
                                </a:lnTo>
                                <a:lnTo>
                                  <a:pt x="6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Freeform 7916"/>
                        <wps:cNvSpPr>
                          <a:spLocks/>
                        </wps:cNvSpPr>
                        <wps:spPr bwMode="auto">
                          <a:xfrm>
                            <a:off x="6657" y="1387"/>
                            <a:ext cx="55" cy="35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35"/>
                              <a:gd name="T2" fmla="*/ 55 w 55"/>
                              <a:gd name="T3" fmla="*/ 3 h 35"/>
                              <a:gd name="T4" fmla="*/ 55 w 55"/>
                              <a:gd name="T5" fmla="*/ 0 h 35"/>
                              <a:gd name="T6" fmla="*/ 53 w 55"/>
                              <a:gd name="T7" fmla="*/ 3 h 35"/>
                              <a:gd name="T8" fmla="*/ 50 w 55"/>
                              <a:gd name="T9" fmla="*/ 3 h 35"/>
                              <a:gd name="T10" fmla="*/ 50 w 55"/>
                              <a:gd name="T11" fmla="*/ 5 h 35"/>
                              <a:gd name="T12" fmla="*/ 50 w 55"/>
                              <a:gd name="T13" fmla="*/ 8 h 35"/>
                              <a:gd name="T14" fmla="*/ 48 w 55"/>
                              <a:gd name="T15" fmla="*/ 18 h 35"/>
                              <a:gd name="T16" fmla="*/ 43 w 55"/>
                              <a:gd name="T17" fmla="*/ 25 h 35"/>
                              <a:gd name="T18" fmla="*/ 35 w 55"/>
                              <a:gd name="T19" fmla="*/ 30 h 35"/>
                              <a:gd name="T20" fmla="*/ 25 w 55"/>
                              <a:gd name="T21" fmla="*/ 33 h 35"/>
                              <a:gd name="T22" fmla="*/ 20 w 55"/>
                              <a:gd name="T23" fmla="*/ 30 h 35"/>
                              <a:gd name="T24" fmla="*/ 15 w 55"/>
                              <a:gd name="T25" fmla="*/ 28 h 35"/>
                              <a:gd name="T26" fmla="*/ 10 w 55"/>
                              <a:gd name="T27" fmla="*/ 25 h 35"/>
                              <a:gd name="T28" fmla="*/ 5 w 55"/>
                              <a:gd name="T29" fmla="*/ 23 h 35"/>
                              <a:gd name="T30" fmla="*/ 3 w 55"/>
                              <a:gd name="T31" fmla="*/ 23 h 35"/>
                              <a:gd name="T32" fmla="*/ 0 w 55"/>
                              <a:gd name="T33" fmla="*/ 23 h 35"/>
                              <a:gd name="T34" fmla="*/ 5 w 55"/>
                              <a:gd name="T35" fmla="*/ 28 h 35"/>
                              <a:gd name="T36" fmla="*/ 13 w 55"/>
                              <a:gd name="T37" fmla="*/ 33 h 35"/>
                              <a:gd name="T38" fmla="*/ 18 w 55"/>
                              <a:gd name="T39" fmla="*/ 35 h 35"/>
                              <a:gd name="T40" fmla="*/ 25 w 55"/>
                              <a:gd name="T41" fmla="*/ 35 h 35"/>
                              <a:gd name="T42" fmla="*/ 38 w 55"/>
                              <a:gd name="T43" fmla="*/ 35 h 35"/>
                              <a:gd name="T44" fmla="*/ 45 w 55"/>
                              <a:gd name="T45" fmla="*/ 28 h 35"/>
                              <a:gd name="T46" fmla="*/ 53 w 55"/>
                              <a:gd name="T47" fmla="*/ 18 h 35"/>
                              <a:gd name="T48" fmla="*/ 55 w 55"/>
                              <a:gd name="T49" fmla="*/ 8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55" y="8"/>
                                </a:moveTo>
                                <a:lnTo>
                                  <a:pt x="55" y="3"/>
                                </a:lnTo>
                                <a:lnTo>
                                  <a:pt x="55" y="0"/>
                                </a:lnTo>
                                <a:lnTo>
                                  <a:pt x="53" y="3"/>
                                </a:lnTo>
                                <a:lnTo>
                                  <a:pt x="50" y="3"/>
                                </a:lnTo>
                                <a:lnTo>
                                  <a:pt x="50" y="5"/>
                                </a:lnTo>
                                <a:lnTo>
                                  <a:pt x="50" y="8"/>
                                </a:lnTo>
                                <a:lnTo>
                                  <a:pt x="48" y="18"/>
                                </a:lnTo>
                                <a:lnTo>
                                  <a:pt x="43" y="25"/>
                                </a:lnTo>
                                <a:lnTo>
                                  <a:pt x="35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5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3"/>
                                </a:lnTo>
                                <a:lnTo>
                                  <a:pt x="5" y="28"/>
                                </a:lnTo>
                                <a:lnTo>
                                  <a:pt x="13" y="33"/>
                                </a:lnTo>
                                <a:lnTo>
                                  <a:pt x="18" y="35"/>
                                </a:lnTo>
                                <a:lnTo>
                                  <a:pt x="25" y="35"/>
                                </a:lnTo>
                                <a:lnTo>
                                  <a:pt x="38" y="35"/>
                                </a:lnTo>
                                <a:lnTo>
                                  <a:pt x="45" y="28"/>
                                </a:lnTo>
                                <a:lnTo>
                                  <a:pt x="53" y="18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Freeform 7917"/>
                        <wps:cNvSpPr>
                          <a:spLocks/>
                        </wps:cNvSpPr>
                        <wps:spPr bwMode="auto">
                          <a:xfrm>
                            <a:off x="6660" y="1390"/>
                            <a:ext cx="50" cy="30"/>
                          </a:xfrm>
                          <a:custGeom>
                            <a:avLst/>
                            <a:gdLst>
                              <a:gd name="T0" fmla="*/ 50 w 50"/>
                              <a:gd name="T1" fmla="*/ 5 h 30"/>
                              <a:gd name="T2" fmla="*/ 50 w 50"/>
                              <a:gd name="T3" fmla="*/ 2 h 30"/>
                              <a:gd name="T4" fmla="*/ 50 w 50"/>
                              <a:gd name="T5" fmla="*/ 0 h 30"/>
                              <a:gd name="T6" fmla="*/ 47 w 50"/>
                              <a:gd name="T7" fmla="*/ 0 h 30"/>
                              <a:gd name="T8" fmla="*/ 45 w 50"/>
                              <a:gd name="T9" fmla="*/ 2 h 30"/>
                              <a:gd name="T10" fmla="*/ 45 w 50"/>
                              <a:gd name="T11" fmla="*/ 2 h 30"/>
                              <a:gd name="T12" fmla="*/ 45 w 50"/>
                              <a:gd name="T13" fmla="*/ 5 h 30"/>
                              <a:gd name="T14" fmla="*/ 42 w 50"/>
                              <a:gd name="T15" fmla="*/ 12 h 30"/>
                              <a:gd name="T16" fmla="*/ 37 w 50"/>
                              <a:gd name="T17" fmla="*/ 20 h 30"/>
                              <a:gd name="T18" fmla="*/ 32 w 50"/>
                              <a:gd name="T19" fmla="*/ 25 h 30"/>
                              <a:gd name="T20" fmla="*/ 22 w 50"/>
                              <a:gd name="T21" fmla="*/ 27 h 30"/>
                              <a:gd name="T22" fmla="*/ 12 w 50"/>
                              <a:gd name="T23" fmla="*/ 25 h 30"/>
                              <a:gd name="T24" fmla="*/ 5 w 50"/>
                              <a:gd name="T25" fmla="*/ 17 h 30"/>
                              <a:gd name="T26" fmla="*/ 0 w 50"/>
                              <a:gd name="T27" fmla="*/ 20 h 30"/>
                              <a:gd name="T28" fmla="*/ 5 w 50"/>
                              <a:gd name="T29" fmla="*/ 25 h 30"/>
                              <a:gd name="T30" fmla="*/ 10 w 50"/>
                              <a:gd name="T31" fmla="*/ 27 h 30"/>
                              <a:gd name="T32" fmla="*/ 15 w 50"/>
                              <a:gd name="T33" fmla="*/ 30 h 30"/>
                              <a:gd name="T34" fmla="*/ 22 w 50"/>
                              <a:gd name="T35" fmla="*/ 30 h 30"/>
                              <a:gd name="T36" fmla="*/ 32 w 50"/>
                              <a:gd name="T37" fmla="*/ 30 h 30"/>
                              <a:gd name="T38" fmla="*/ 42 w 50"/>
                              <a:gd name="T39" fmla="*/ 22 h 30"/>
                              <a:gd name="T40" fmla="*/ 47 w 50"/>
                              <a:gd name="T41" fmla="*/ 15 h 30"/>
                              <a:gd name="T42" fmla="*/ 50 w 50"/>
                              <a:gd name="T43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50" y="5"/>
                                </a:moveTo>
                                <a:lnTo>
                                  <a:pt x="50" y="2"/>
                                </a:lnTo>
                                <a:lnTo>
                                  <a:pt x="50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42" y="12"/>
                                </a:lnTo>
                                <a:lnTo>
                                  <a:pt x="37" y="20"/>
                                </a:lnTo>
                                <a:lnTo>
                                  <a:pt x="32" y="25"/>
                                </a:lnTo>
                                <a:lnTo>
                                  <a:pt x="22" y="27"/>
                                </a:lnTo>
                                <a:lnTo>
                                  <a:pt x="12" y="25"/>
                                </a:lnTo>
                                <a:lnTo>
                                  <a:pt x="5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2" y="30"/>
                                </a:lnTo>
                                <a:lnTo>
                                  <a:pt x="32" y="30"/>
                                </a:lnTo>
                                <a:lnTo>
                                  <a:pt x="42" y="22"/>
                                </a:lnTo>
                                <a:lnTo>
                                  <a:pt x="47" y="15"/>
                                </a:lnTo>
                                <a:lnTo>
                                  <a:pt x="5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Freeform 7918"/>
                        <wps:cNvSpPr>
                          <a:spLocks/>
                        </wps:cNvSpPr>
                        <wps:spPr bwMode="auto">
                          <a:xfrm>
                            <a:off x="6662" y="1390"/>
                            <a:ext cx="45" cy="30"/>
                          </a:xfrm>
                          <a:custGeom>
                            <a:avLst/>
                            <a:gdLst>
                              <a:gd name="T0" fmla="*/ 45 w 45"/>
                              <a:gd name="T1" fmla="*/ 5 h 30"/>
                              <a:gd name="T2" fmla="*/ 45 w 45"/>
                              <a:gd name="T3" fmla="*/ 2 h 30"/>
                              <a:gd name="T4" fmla="*/ 45 w 45"/>
                              <a:gd name="T5" fmla="*/ 0 h 30"/>
                              <a:gd name="T6" fmla="*/ 43 w 45"/>
                              <a:gd name="T7" fmla="*/ 2 h 30"/>
                              <a:gd name="T8" fmla="*/ 40 w 45"/>
                              <a:gd name="T9" fmla="*/ 2 h 30"/>
                              <a:gd name="T10" fmla="*/ 40 w 45"/>
                              <a:gd name="T11" fmla="*/ 2 h 30"/>
                              <a:gd name="T12" fmla="*/ 40 w 45"/>
                              <a:gd name="T13" fmla="*/ 5 h 30"/>
                              <a:gd name="T14" fmla="*/ 38 w 45"/>
                              <a:gd name="T15" fmla="*/ 12 h 30"/>
                              <a:gd name="T16" fmla="*/ 35 w 45"/>
                              <a:gd name="T17" fmla="*/ 17 h 30"/>
                              <a:gd name="T18" fmla="*/ 28 w 45"/>
                              <a:gd name="T19" fmla="*/ 22 h 30"/>
                              <a:gd name="T20" fmla="*/ 20 w 45"/>
                              <a:gd name="T21" fmla="*/ 25 h 30"/>
                              <a:gd name="T22" fmla="*/ 13 w 45"/>
                              <a:gd name="T23" fmla="*/ 22 h 30"/>
                              <a:gd name="T24" fmla="*/ 5 w 45"/>
                              <a:gd name="T25" fmla="*/ 17 h 30"/>
                              <a:gd name="T26" fmla="*/ 3 w 45"/>
                              <a:gd name="T27" fmla="*/ 17 h 30"/>
                              <a:gd name="T28" fmla="*/ 0 w 45"/>
                              <a:gd name="T29" fmla="*/ 20 h 30"/>
                              <a:gd name="T30" fmla="*/ 5 w 45"/>
                              <a:gd name="T31" fmla="*/ 22 h 30"/>
                              <a:gd name="T32" fmla="*/ 10 w 45"/>
                              <a:gd name="T33" fmla="*/ 25 h 30"/>
                              <a:gd name="T34" fmla="*/ 15 w 45"/>
                              <a:gd name="T35" fmla="*/ 27 h 30"/>
                              <a:gd name="T36" fmla="*/ 20 w 45"/>
                              <a:gd name="T37" fmla="*/ 30 h 30"/>
                              <a:gd name="T38" fmla="*/ 30 w 45"/>
                              <a:gd name="T39" fmla="*/ 27 h 30"/>
                              <a:gd name="T40" fmla="*/ 38 w 45"/>
                              <a:gd name="T41" fmla="*/ 22 h 30"/>
                              <a:gd name="T42" fmla="*/ 43 w 45"/>
                              <a:gd name="T43" fmla="*/ 15 h 30"/>
                              <a:gd name="T44" fmla="*/ 45 w 45"/>
                              <a:gd name="T45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45" y="5"/>
                                </a:moveTo>
                                <a:lnTo>
                                  <a:pt x="45" y="2"/>
                                </a:lnTo>
                                <a:lnTo>
                                  <a:pt x="45" y="0"/>
                                </a:lnTo>
                                <a:lnTo>
                                  <a:pt x="43" y="2"/>
                                </a:lnTo>
                                <a:lnTo>
                                  <a:pt x="40" y="2"/>
                                </a:lnTo>
                                <a:lnTo>
                                  <a:pt x="40" y="2"/>
                                </a:lnTo>
                                <a:lnTo>
                                  <a:pt x="40" y="5"/>
                                </a:lnTo>
                                <a:lnTo>
                                  <a:pt x="38" y="12"/>
                                </a:lnTo>
                                <a:lnTo>
                                  <a:pt x="35" y="17"/>
                                </a:lnTo>
                                <a:lnTo>
                                  <a:pt x="28" y="22"/>
                                </a:lnTo>
                                <a:lnTo>
                                  <a:pt x="20" y="25"/>
                                </a:lnTo>
                                <a:lnTo>
                                  <a:pt x="13" y="22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5" y="27"/>
                                </a:lnTo>
                                <a:lnTo>
                                  <a:pt x="20" y="30"/>
                                </a:lnTo>
                                <a:lnTo>
                                  <a:pt x="30" y="27"/>
                                </a:lnTo>
                                <a:lnTo>
                                  <a:pt x="38" y="22"/>
                                </a:lnTo>
                                <a:lnTo>
                                  <a:pt x="43" y="15"/>
                                </a:lnTo>
                                <a:lnTo>
                                  <a:pt x="4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Freeform 7919"/>
                        <wps:cNvSpPr>
                          <a:spLocks/>
                        </wps:cNvSpPr>
                        <wps:spPr bwMode="auto">
                          <a:xfrm>
                            <a:off x="6665" y="1392"/>
                            <a:ext cx="40" cy="25"/>
                          </a:xfrm>
                          <a:custGeom>
                            <a:avLst/>
                            <a:gdLst>
                              <a:gd name="T0" fmla="*/ 40 w 40"/>
                              <a:gd name="T1" fmla="*/ 3 h 25"/>
                              <a:gd name="T2" fmla="*/ 40 w 40"/>
                              <a:gd name="T3" fmla="*/ 0 h 25"/>
                              <a:gd name="T4" fmla="*/ 40 w 40"/>
                              <a:gd name="T5" fmla="*/ 0 h 25"/>
                              <a:gd name="T6" fmla="*/ 37 w 40"/>
                              <a:gd name="T7" fmla="*/ 0 h 25"/>
                              <a:gd name="T8" fmla="*/ 35 w 40"/>
                              <a:gd name="T9" fmla="*/ 3 h 25"/>
                              <a:gd name="T10" fmla="*/ 35 w 40"/>
                              <a:gd name="T11" fmla="*/ 3 h 25"/>
                              <a:gd name="T12" fmla="*/ 32 w 40"/>
                              <a:gd name="T13" fmla="*/ 8 h 25"/>
                              <a:gd name="T14" fmla="*/ 30 w 40"/>
                              <a:gd name="T15" fmla="*/ 15 h 25"/>
                              <a:gd name="T16" fmla="*/ 25 w 40"/>
                              <a:gd name="T17" fmla="*/ 18 h 25"/>
                              <a:gd name="T18" fmla="*/ 17 w 40"/>
                              <a:gd name="T19" fmla="*/ 20 h 25"/>
                              <a:gd name="T20" fmla="*/ 10 w 40"/>
                              <a:gd name="T21" fmla="*/ 18 h 25"/>
                              <a:gd name="T22" fmla="*/ 5 w 40"/>
                              <a:gd name="T23" fmla="*/ 15 h 25"/>
                              <a:gd name="T24" fmla="*/ 2 w 40"/>
                              <a:gd name="T25" fmla="*/ 15 h 25"/>
                              <a:gd name="T26" fmla="*/ 0 w 40"/>
                              <a:gd name="T27" fmla="*/ 15 h 25"/>
                              <a:gd name="T28" fmla="*/ 7 w 40"/>
                              <a:gd name="T29" fmla="*/ 23 h 25"/>
                              <a:gd name="T30" fmla="*/ 17 w 40"/>
                              <a:gd name="T31" fmla="*/ 25 h 25"/>
                              <a:gd name="T32" fmla="*/ 27 w 40"/>
                              <a:gd name="T33" fmla="*/ 23 h 25"/>
                              <a:gd name="T34" fmla="*/ 32 w 40"/>
                              <a:gd name="T35" fmla="*/ 18 h 25"/>
                              <a:gd name="T36" fmla="*/ 37 w 40"/>
                              <a:gd name="T37" fmla="*/ 10 h 25"/>
                              <a:gd name="T38" fmla="*/ 40 w 40"/>
                              <a:gd name="T39" fmla="*/ 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40" y="3"/>
                                </a:move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5" y="3"/>
                                </a:lnTo>
                                <a:lnTo>
                                  <a:pt x="32" y="8"/>
                                </a:lnTo>
                                <a:lnTo>
                                  <a:pt x="30" y="15"/>
                                </a:lnTo>
                                <a:lnTo>
                                  <a:pt x="25" y="18"/>
                                </a:lnTo>
                                <a:lnTo>
                                  <a:pt x="17" y="20"/>
                                </a:lnTo>
                                <a:lnTo>
                                  <a:pt x="10" y="18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7" y="25"/>
                                </a:lnTo>
                                <a:lnTo>
                                  <a:pt x="27" y="23"/>
                                </a:lnTo>
                                <a:lnTo>
                                  <a:pt x="32" y="18"/>
                                </a:lnTo>
                                <a:lnTo>
                                  <a:pt x="37" y="10"/>
                                </a:lnTo>
                                <a:lnTo>
                                  <a:pt x="4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" name="Freeform 7920"/>
                        <wps:cNvSpPr>
                          <a:spLocks/>
                        </wps:cNvSpPr>
                        <wps:spPr bwMode="auto">
                          <a:xfrm>
                            <a:off x="6667" y="1392"/>
                            <a:ext cx="35" cy="23"/>
                          </a:xfrm>
                          <a:custGeom>
                            <a:avLst/>
                            <a:gdLst>
                              <a:gd name="T0" fmla="*/ 35 w 35"/>
                              <a:gd name="T1" fmla="*/ 3 h 23"/>
                              <a:gd name="T2" fmla="*/ 35 w 35"/>
                              <a:gd name="T3" fmla="*/ 0 h 23"/>
                              <a:gd name="T4" fmla="*/ 35 w 35"/>
                              <a:gd name="T5" fmla="*/ 0 h 23"/>
                              <a:gd name="T6" fmla="*/ 33 w 35"/>
                              <a:gd name="T7" fmla="*/ 3 h 23"/>
                              <a:gd name="T8" fmla="*/ 30 w 35"/>
                              <a:gd name="T9" fmla="*/ 3 h 23"/>
                              <a:gd name="T10" fmla="*/ 28 w 35"/>
                              <a:gd name="T11" fmla="*/ 8 h 23"/>
                              <a:gd name="T12" fmla="*/ 25 w 35"/>
                              <a:gd name="T13" fmla="*/ 13 h 23"/>
                              <a:gd name="T14" fmla="*/ 20 w 35"/>
                              <a:gd name="T15" fmla="*/ 15 h 23"/>
                              <a:gd name="T16" fmla="*/ 15 w 35"/>
                              <a:gd name="T17" fmla="*/ 18 h 23"/>
                              <a:gd name="T18" fmla="*/ 10 w 35"/>
                              <a:gd name="T19" fmla="*/ 15 h 23"/>
                              <a:gd name="T20" fmla="*/ 5 w 35"/>
                              <a:gd name="T21" fmla="*/ 13 h 23"/>
                              <a:gd name="T22" fmla="*/ 3 w 35"/>
                              <a:gd name="T23" fmla="*/ 15 h 23"/>
                              <a:gd name="T24" fmla="*/ 0 w 35"/>
                              <a:gd name="T25" fmla="*/ 15 h 23"/>
                              <a:gd name="T26" fmla="*/ 8 w 35"/>
                              <a:gd name="T27" fmla="*/ 20 h 23"/>
                              <a:gd name="T28" fmla="*/ 15 w 35"/>
                              <a:gd name="T29" fmla="*/ 23 h 23"/>
                              <a:gd name="T30" fmla="*/ 23 w 35"/>
                              <a:gd name="T31" fmla="*/ 20 h 23"/>
                              <a:gd name="T32" fmla="*/ 30 w 35"/>
                              <a:gd name="T33" fmla="*/ 15 h 23"/>
                              <a:gd name="T34" fmla="*/ 33 w 35"/>
                              <a:gd name="T35" fmla="*/ 10 h 23"/>
                              <a:gd name="T36" fmla="*/ 35 w 35"/>
                              <a:gd name="T37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35" y="3"/>
                                </a:moveTo>
                                <a:lnTo>
                                  <a:pt x="35" y="0"/>
                                </a:lnTo>
                                <a:lnTo>
                                  <a:pt x="35" y="0"/>
                                </a:lnTo>
                                <a:lnTo>
                                  <a:pt x="33" y="3"/>
                                </a:lnTo>
                                <a:lnTo>
                                  <a:pt x="30" y="3"/>
                                </a:lnTo>
                                <a:lnTo>
                                  <a:pt x="28" y="8"/>
                                </a:lnTo>
                                <a:lnTo>
                                  <a:pt x="25" y="13"/>
                                </a:lnTo>
                                <a:lnTo>
                                  <a:pt x="20" y="15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lnTo>
                                  <a:pt x="8" y="20"/>
                                </a:lnTo>
                                <a:lnTo>
                                  <a:pt x="15" y="23"/>
                                </a:lnTo>
                                <a:lnTo>
                                  <a:pt x="23" y="20"/>
                                </a:lnTo>
                                <a:lnTo>
                                  <a:pt x="30" y="15"/>
                                </a:lnTo>
                                <a:lnTo>
                                  <a:pt x="33" y="10"/>
                                </a:lnTo>
                                <a:lnTo>
                                  <a:pt x="3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Freeform 7921"/>
                        <wps:cNvSpPr>
                          <a:spLocks/>
                        </wps:cNvSpPr>
                        <wps:spPr bwMode="auto">
                          <a:xfrm>
                            <a:off x="6670" y="1395"/>
                            <a:ext cx="30" cy="17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17"/>
                              <a:gd name="T2" fmla="*/ 30 w 30"/>
                              <a:gd name="T3" fmla="*/ 0 h 17"/>
                              <a:gd name="T4" fmla="*/ 27 w 30"/>
                              <a:gd name="T5" fmla="*/ 0 h 17"/>
                              <a:gd name="T6" fmla="*/ 25 w 30"/>
                              <a:gd name="T7" fmla="*/ 0 h 17"/>
                              <a:gd name="T8" fmla="*/ 22 w 30"/>
                              <a:gd name="T9" fmla="*/ 5 h 17"/>
                              <a:gd name="T10" fmla="*/ 20 w 30"/>
                              <a:gd name="T11" fmla="*/ 7 h 17"/>
                              <a:gd name="T12" fmla="*/ 17 w 30"/>
                              <a:gd name="T13" fmla="*/ 10 h 17"/>
                              <a:gd name="T14" fmla="*/ 12 w 30"/>
                              <a:gd name="T15" fmla="*/ 12 h 17"/>
                              <a:gd name="T16" fmla="*/ 10 w 30"/>
                              <a:gd name="T17" fmla="*/ 10 h 17"/>
                              <a:gd name="T18" fmla="*/ 5 w 30"/>
                              <a:gd name="T19" fmla="*/ 10 h 17"/>
                              <a:gd name="T20" fmla="*/ 2 w 30"/>
                              <a:gd name="T21" fmla="*/ 10 h 17"/>
                              <a:gd name="T22" fmla="*/ 0 w 30"/>
                              <a:gd name="T23" fmla="*/ 12 h 17"/>
                              <a:gd name="T24" fmla="*/ 5 w 30"/>
                              <a:gd name="T25" fmla="*/ 15 h 17"/>
                              <a:gd name="T26" fmla="*/ 12 w 30"/>
                              <a:gd name="T27" fmla="*/ 17 h 17"/>
                              <a:gd name="T28" fmla="*/ 20 w 30"/>
                              <a:gd name="T29" fmla="*/ 15 h 17"/>
                              <a:gd name="T30" fmla="*/ 25 w 30"/>
                              <a:gd name="T31" fmla="*/ 12 h 17"/>
                              <a:gd name="T32" fmla="*/ 27 w 30"/>
                              <a:gd name="T33" fmla="*/ 5 h 17"/>
                              <a:gd name="T34" fmla="*/ 3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30" y="0"/>
                                </a:move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0" y="7"/>
                                </a:lnTo>
                                <a:lnTo>
                                  <a:pt x="17" y="10"/>
                                </a:lnTo>
                                <a:lnTo>
                                  <a:pt x="12" y="12"/>
                                </a:lnTo>
                                <a:lnTo>
                                  <a:pt x="10" y="10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5"/>
                                </a:lnTo>
                                <a:lnTo>
                                  <a:pt x="25" y="12"/>
                                </a:lnTo>
                                <a:lnTo>
                                  <a:pt x="27" y="5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Freeform 7922"/>
                        <wps:cNvSpPr>
                          <a:spLocks/>
                        </wps:cNvSpPr>
                        <wps:spPr bwMode="auto">
                          <a:xfrm>
                            <a:off x="6672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10 h 15"/>
                              <a:gd name="T2" fmla="*/ 5 w 25"/>
                              <a:gd name="T3" fmla="*/ 12 h 15"/>
                              <a:gd name="T4" fmla="*/ 10 w 25"/>
                              <a:gd name="T5" fmla="*/ 15 h 15"/>
                              <a:gd name="T6" fmla="*/ 15 w 25"/>
                              <a:gd name="T7" fmla="*/ 12 h 15"/>
                              <a:gd name="T8" fmla="*/ 20 w 25"/>
                              <a:gd name="T9" fmla="*/ 10 h 15"/>
                              <a:gd name="T10" fmla="*/ 23 w 25"/>
                              <a:gd name="T11" fmla="*/ 5 h 15"/>
                              <a:gd name="T12" fmla="*/ 25 w 25"/>
                              <a:gd name="T13" fmla="*/ 0 h 15"/>
                              <a:gd name="T14" fmla="*/ 23 w 25"/>
                              <a:gd name="T15" fmla="*/ 2 h 15"/>
                              <a:gd name="T16" fmla="*/ 20 w 25"/>
                              <a:gd name="T17" fmla="*/ 2 h 15"/>
                              <a:gd name="T18" fmla="*/ 15 w 25"/>
                              <a:gd name="T19" fmla="*/ 7 h 15"/>
                              <a:gd name="T20" fmla="*/ 10 w 25"/>
                              <a:gd name="T21" fmla="*/ 10 h 15"/>
                              <a:gd name="T22" fmla="*/ 8 w 25"/>
                              <a:gd name="T23" fmla="*/ 10 h 15"/>
                              <a:gd name="T24" fmla="*/ 8 w 25"/>
                              <a:gd name="T25" fmla="*/ 7 h 15"/>
                              <a:gd name="T26" fmla="*/ 3 w 25"/>
                              <a:gd name="T27" fmla="*/ 10 h 15"/>
                              <a:gd name="T28" fmla="*/ 0 w 25"/>
                              <a:gd name="T29" fmla="*/ 1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10"/>
                                </a:move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0" y="10"/>
                                </a:lnTo>
                                <a:lnTo>
                                  <a:pt x="23" y="5"/>
                                </a:lnTo>
                                <a:lnTo>
                                  <a:pt x="25" y="0"/>
                                </a:lnTo>
                                <a:lnTo>
                                  <a:pt x="23" y="2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10" y="10"/>
                                </a:lnTo>
                                <a:lnTo>
                                  <a:pt x="8" y="10"/>
                                </a:lnTo>
                                <a:lnTo>
                                  <a:pt x="8" y="7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" name="Freeform 7923"/>
                        <wps:cNvSpPr>
                          <a:spLocks/>
                        </wps:cNvSpPr>
                        <wps:spPr bwMode="auto">
                          <a:xfrm>
                            <a:off x="6675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10 h 12"/>
                              <a:gd name="T2" fmla="*/ 5 w 20"/>
                              <a:gd name="T3" fmla="*/ 10 h 12"/>
                              <a:gd name="T4" fmla="*/ 7 w 20"/>
                              <a:gd name="T5" fmla="*/ 12 h 12"/>
                              <a:gd name="T6" fmla="*/ 12 w 20"/>
                              <a:gd name="T7" fmla="*/ 10 h 12"/>
                              <a:gd name="T8" fmla="*/ 15 w 20"/>
                              <a:gd name="T9" fmla="*/ 7 h 12"/>
                              <a:gd name="T10" fmla="*/ 17 w 20"/>
                              <a:gd name="T11" fmla="*/ 5 h 12"/>
                              <a:gd name="T12" fmla="*/ 20 w 20"/>
                              <a:gd name="T13" fmla="*/ 0 h 12"/>
                              <a:gd name="T14" fmla="*/ 17 w 20"/>
                              <a:gd name="T15" fmla="*/ 2 h 12"/>
                              <a:gd name="T16" fmla="*/ 12 w 20"/>
                              <a:gd name="T17" fmla="*/ 5 h 12"/>
                              <a:gd name="T18" fmla="*/ 10 w 20"/>
                              <a:gd name="T19" fmla="*/ 5 h 12"/>
                              <a:gd name="T20" fmla="*/ 7 w 20"/>
                              <a:gd name="T21" fmla="*/ 7 h 12"/>
                              <a:gd name="T22" fmla="*/ 7 w 20"/>
                              <a:gd name="T23" fmla="*/ 7 h 12"/>
                              <a:gd name="T24" fmla="*/ 5 w 20"/>
                              <a:gd name="T25" fmla="*/ 7 h 12"/>
                              <a:gd name="T26" fmla="*/ 0 w 20"/>
                              <a:gd name="T27" fmla="*/ 1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10"/>
                                </a:moveTo>
                                <a:lnTo>
                                  <a:pt x="5" y="10"/>
                                </a:lnTo>
                                <a:lnTo>
                                  <a:pt x="7" y="12"/>
                                </a:lnTo>
                                <a:lnTo>
                                  <a:pt x="12" y="10"/>
                                </a:lnTo>
                                <a:lnTo>
                                  <a:pt x="15" y="7"/>
                                </a:lnTo>
                                <a:lnTo>
                                  <a:pt x="17" y="5"/>
                                </a:lnTo>
                                <a:lnTo>
                                  <a:pt x="20" y="0"/>
                                </a:lnTo>
                                <a:lnTo>
                                  <a:pt x="17" y="2"/>
                                </a:lnTo>
                                <a:lnTo>
                                  <a:pt x="12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7"/>
                                </a:lnTo>
                                <a:lnTo>
                                  <a:pt x="7" y="7"/>
                                </a:lnTo>
                                <a:lnTo>
                                  <a:pt x="5" y="7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Freeform 7924"/>
                        <wps:cNvSpPr>
                          <a:spLocks/>
                        </wps:cNvSpPr>
                        <wps:spPr bwMode="auto">
                          <a:xfrm>
                            <a:off x="668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5 h 8"/>
                              <a:gd name="T2" fmla="*/ 0 w 12"/>
                              <a:gd name="T3" fmla="*/ 8 h 8"/>
                              <a:gd name="T4" fmla="*/ 2 w 12"/>
                              <a:gd name="T5" fmla="*/ 8 h 8"/>
                              <a:gd name="T6" fmla="*/ 7 w 12"/>
                              <a:gd name="T7" fmla="*/ 5 h 8"/>
                              <a:gd name="T8" fmla="*/ 12 w 12"/>
                              <a:gd name="T9" fmla="*/ 0 h 8"/>
                              <a:gd name="T10" fmla="*/ 5 w 12"/>
                              <a:gd name="T11" fmla="*/ 3 h 8"/>
                              <a:gd name="T12" fmla="*/ 0 w 1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5"/>
                                </a:move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Freeform 7925"/>
                        <wps:cNvSpPr>
                          <a:spLocks/>
                        </wps:cNvSpPr>
                        <wps:spPr bwMode="auto">
                          <a:xfrm>
                            <a:off x="6682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2 h 2"/>
                              <a:gd name="T2" fmla="*/ 0 w 5"/>
                              <a:gd name="T3" fmla="*/ 2 h 2"/>
                              <a:gd name="T4" fmla="*/ 3 w 5"/>
                              <a:gd name="T5" fmla="*/ 0 h 2"/>
                              <a:gd name="T6" fmla="*/ 5 w 5"/>
                              <a:gd name="T7" fmla="*/ 0 h 2"/>
                              <a:gd name="T8" fmla="*/ 3 w 5"/>
                              <a:gd name="T9" fmla="*/ 0 h 2"/>
                              <a:gd name="T10" fmla="*/ 0 w 5"/>
                              <a:gd name="T11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2"/>
                                </a:moveTo>
                                <a:lnTo>
                                  <a:pt x="0" y="2"/>
                                </a:ln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Freeform 7926"/>
                        <wps:cNvSpPr>
                          <a:spLocks/>
                        </wps:cNvSpPr>
                        <wps:spPr bwMode="auto">
                          <a:xfrm>
                            <a:off x="6563" y="1322"/>
                            <a:ext cx="239" cy="142"/>
                          </a:xfrm>
                          <a:custGeom>
                            <a:avLst/>
                            <a:gdLst>
                              <a:gd name="T0" fmla="*/ 0 w 239"/>
                              <a:gd name="T1" fmla="*/ 115 h 142"/>
                              <a:gd name="T2" fmla="*/ 37 w 239"/>
                              <a:gd name="T3" fmla="*/ 105 h 142"/>
                              <a:gd name="T4" fmla="*/ 70 w 239"/>
                              <a:gd name="T5" fmla="*/ 98 h 142"/>
                              <a:gd name="T6" fmla="*/ 99 w 239"/>
                              <a:gd name="T7" fmla="*/ 88 h 142"/>
                              <a:gd name="T8" fmla="*/ 129 w 239"/>
                              <a:gd name="T9" fmla="*/ 75 h 142"/>
                              <a:gd name="T10" fmla="*/ 157 w 239"/>
                              <a:gd name="T11" fmla="*/ 63 h 142"/>
                              <a:gd name="T12" fmla="*/ 181 w 239"/>
                              <a:gd name="T13" fmla="*/ 45 h 142"/>
                              <a:gd name="T14" fmla="*/ 211 w 239"/>
                              <a:gd name="T15" fmla="*/ 25 h 142"/>
                              <a:gd name="T16" fmla="*/ 239 w 239"/>
                              <a:gd name="T17" fmla="*/ 0 h 142"/>
                              <a:gd name="T18" fmla="*/ 224 w 239"/>
                              <a:gd name="T19" fmla="*/ 25 h 142"/>
                              <a:gd name="T20" fmla="*/ 206 w 239"/>
                              <a:gd name="T21" fmla="*/ 48 h 142"/>
                              <a:gd name="T22" fmla="*/ 189 w 239"/>
                              <a:gd name="T23" fmla="*/ 68 h 142"/>
                              <a:gd name="T24" fmla="*/ 169 w 239"/>
                              <a:gd name="T25" fmla="*/ 88 h 142"/>
                              <a:gd name="T26" fmla="*/ 147 w 239"/>
                              <a:gd name="T27" fmla="*/ 105 h 142"/>
                              <a:gd name="T28" fmla="*/ 122 w 239"/>
                              <a:gd name="T29" fmla="*/ 120 h 142"/>
                              <a:gd name="T30" fmla="*/ 94 w 239"/>
                              <a:gd name="T31" fmla="*/ 132 h 142"/>
                              <a:gd name="T32" fmla="*/ 65 w 239"/>
                              <a:gd name="T33" fmla="*/ 142 h 142"/>
                              <a:gd name="T34" fmla="*/ 45 w 239"/>
                              <a:gd name="T35" fmla="*/ 140 h 142"/>
                              <a:gd name="T36" fmla="*/ 30 w 239"/>
                              <a:gd name="T37" fmla="*/ 132 h 142"/>
                              <a:gd name="T38" fmla="*/ 15 w 239"/>
                              <a:gd name="T39" fmla="*/ 122 h 142"/>
                              <a:gd name="T40" fmla="*/ 0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0" y="115"/>
                                </a:moveTo>
                                <a:lnTo>
                                  <a:pt x="37" y="105"/>
                                </a:lnTo>
                                <a:lnTo>
                                  <a:pt x="70" y="98"/>
                                </a:lnTo>
                                <a:lnTo>
                                  <a:pt x="99" y="88"/>
                                </a:lnTo>
                                <a:lnTo>
                                  <a:pt x="129" y="75"/>
                                </a:lnTo>
                                <a:lnTo>
                                  <a:pt x="157" y="63"/>
                                </a:lnTo>
                                <a:lnTo>
                                  <a:pt x="181" y="45"/>
                                </a:lnTo>
                                <a:lnTo>
                                  <a:pt x="211" y="25"/>
                                </a:lnTo>
                                <a:lnTo>
                                  <a:pt x="239" y="0"/>
                                </a:lnTo>
                                <a:lnTo>
                                  <a:pt x="224" y="25"/>
                                </a:lnTo>
                                <a:lnTo>
                                  <a:pt x="206" y="48"/>
                                </a:lnTo>
                                <a:lnTo>
                                  <a:pt x="189" y="68"/>
                                </a:lnTo>
                                <a:lnTo>
                                  <a:pt x="169" y="88"/>
                                </a:lnTo>
                                <a:lnTo>
                                  <a:pt x="147" y="105"/>
                                </a:lnTo>
                                <a:lnTo>
                                  <a:pt x="122" y="120"/>
                                </a:lnTo>
                                <a:lnTo>
                                  <a:pt x="94" y="132"/>
                                </a:lnTo>
                                <a:lnTo>
                                  <a:pt x="65" y="142"/>
                                </a:lnTo>
                                <a:lnTo>
                                  <a:pt x="45" y="140"/>
                                </a:lnTo>
                                <a:lnTo>
                                  <a:pt x="30" y="132"/>
                                </a:lnTo>
                                <a:lnTo>
                                  <a:pt x="15" y="122"/>
                                </a:lnTo>
                                <a:lnTo>
                                  <a:pt x="0" y="1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Freeform 7927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3 h 5"/>
                              <a:gd name="T6" fmla="*/ 3 w 3"/>
                              <a:gd name="T7" fmla="*/ 5 h 5"/>
                              <a:gd name="T8" fmla="*/ 3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Rectangle 7928"/>
                        <wps:cNvSpPr>
                          <a:spLocks noChangeArrowheads="1"/>
                        </wps:cNvSpPr>
                        <wps:spPr bwMode="auto">
                          <a:xfrm>
                            <a:off x="6633" y="876"/>
                            <a:ext cx="1" cy="5"/>
                          </a:xfrm>
                          <a:prstGeom prst="rect">
                            <a:avLst/>
                          </a:pr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Freeform 7929"/>
                        <wps:cNvSpPr>
                          <a:spLocks/>
                        </wps:cNvSpPr>
                        <wps:spPr bwMode="auto">
                          <a:xfrm>
                            <a:off x="6633" y="878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Freeform 7930"/>
                        <wps:cNvSpPr>
                          <a:spLocks/>
                        </wps:cNvSpPr>
                        <wps:spPr bwMode="auto">
                          <a:xfrm>
                            <a:off x="6633" y="881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Freeform 7931"/>
                        <wps:cNvSpPr>
                          <a:spLocks noEditPoints="1"/>
                        </wps:cNvSpPr>
                        <wps:spPr bwMode="auto">
                          <a:xfrm>
                            <a:off x="6633" y="883"/>
                            <a:ext cx="77" cy="175"/>
                          </a:xfrm>
                          <a:custGeom>
                            <a:avLst/>
                            <a:gdLst>
                              <a:gd name="T0" fmla="*/ 2 w 77"/>
                              <a:gd name="T1" fmla="*/ 0 h 175"/>
                              <a:gd name="T2" fmla="*/ 0 w 77"/>
                              <a:gd name="T3" fmla="*/ 0 h 175"/>
                              <a:gd name="T4" fmla="*/ 0 w 77"/>
                              <a:gd name="T5" fmla="*/ 5 h 175"/>
                              <a:gd name="T6" fmla="*/ 2 w 77"/>
                              <a:gd name="T7" fmla="*/ 5 h 175"/>
                              <a:gd name="T8" fmla="*/ 2 w 77"/>
                              <a:gd name="T9" fmla="*/ 5 h 175"/>
                              <a:gd name="T10" fmla="*/ 2 w 77"/>
                              <a:gd name="T11" fmla="*/ 0 h 175"/>
                              <a:gd name="T12" fmla="*/ 54 w 77"/>
                              <a:gd name="T13" fmla="*/ 175 h 175"/>
                              <a:gd name="T14" fmla="*/ 54 w 77"/>
                              <a:gd name="T15" fmla="*/ 175 h 175"/>
                              <a:gd name="T16" fmla="*/ 67 w 77"/>
                              <a:gd name="T17" fmla="*/ 175 h 175"/>
                              <a:gd name="T18" fmla="*/ 77 w 77"/>
                              <a:gd name="T19" fmla="*/ 170 h 175"/>
                              <a:gd name="T20" fmla="*/ 64 w 77"/>
                              <a:gd name="T21" fmla="*/ 172 h 175"/>
                              <a:gd name="T22" fmla="*/ 54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5"/>
                                </a:moveTo>
                                <a:lnTo>
                                  <a:pt x="54" y="175"/>
                                </a:lnTo>
                                <a:lnTo>
                                  <a:pt x="67" y="175"/>
                                </a:lnTo>
                                <a:lnTo>
                                  <a:pt x="77" y="170"/>
                                </a:lnTo>
                                <a:lnTo>
                                  <a:pt x="64" y="172"/>
                                </a:lnTo>
                                <a:lnTo>
                                  <a:pt x="54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Freeform 7932"/>
                        <wps:cNvSpPr>
                          <a:spLocks noEditPoints="1"/>
                        </wps:cNvSpPr>
                        <wps:spPr bwMode="auto">
                          <a:xfrm>
                            <a:off x="6633" y="886"/>
                            <a:ext cx="102" cy="172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2"/>
                              <a:gd name="T2" fmla="*/ 0 w 102"/>
                              <a:gd name="T3" fmla="*/ 0 h 172"/>
                              <a:gd name="T4" fmla="*/ 2 w 102"/>
                              <a:gd name="T5" fmla="*/ 5 h 172"/>
                              <a:gd name="T6" fmla="*/ 2 w 102"/>
                              <a:gd name="T7" fmla="*/ 5 h 172"/>
                              <a:gd name="T8" fmla="*/ 5 w 102"/>
                              <a:gd name="T9" fmla="*/ 5 h 172"/>
                              <a:gd name="T10" fmla="*/ 2 w 102"/>
                              <a:gd name="T11" fmla="*/ 0 h 172"/>
                              <a:gd name="T12" fmla="*/ 102 w 102"/>
                              <a:gd name="T13" fmla="*/ 154 h 172"/>
                              <a:gd name="T14" fmla="*/ 99 w 102"/>
                              <a:gd name="T15" fmla="*/ 154 h 172"/>
                              <a:gd name="T16" fmla="*/ 99 w 102"/>
                              <a:gd name="T17" fmla="*/ 154 h 172"/>
                              <a:gd name="T18" fmla="*/ 97 w 102"/>
                              <a:gd name="T19" fmla="*/ 154 h 172"/>
                              <a:gd name="T20" fmla="*/ 99 w 102"/>
                              <a:gd name="T21" fmla="*/ 154 h 172"/>
                              <a:gd name="T22" fmla="*/ 102 w 102"/>
                              <a:gd name="T23" fmla="*/ 154 h 172"/>
                              <a:gd name="T24" fmla="*/ 52 w 102"/>
                              <a:gd name="T25" fmla="*/ 169 h 172"/>
                              <a:gd name="T26" fmla="*/ 54 w 102"/>
                              <a:gd name="T27" fmla="*/ 169 h 172"/>
                              <a:gd name="T28" fmla="*/ 54 w 102"/>
                              <a:gd name="T29" fmla="*/ 172 h 172"/>
                              <a:gd name="T30" fmla="*/ 64 w 102"/>
                              <a:gd name="T31" fmla="*/ 172 h 172"/>
                              <a:gd name="T32" fmla="*/ 72 w 102"/>
                              <a:gd name="T33" fmla="*/ 169 h 172"/>
                              <a:gd name="T34" fmla="*/ 77 w 102"/>
                              <a:gd name="T35" fmla="*/ 167 h 172"/>
                              <a:gd name="T36" fmla="*/ 84 w 102"/>
                              <a:gd name="T37" fmla="*/ 162 h 172"/>
                              <a:gd name="T38" fmla="*/ 69 w 102"/>
                              <a:gd name="T39" fmla="*/ 167 h 172"/>
                              <a:gd name="T40" fmla="*/ 52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102" y="154"/>
                                </a:moveTo>
                                <a:lnTo>
                                  <a:pt x="99" y="154"/>
                                </a:lnTo>
                                <a:lnTo>
                                  <a:pt x="99" y="154"/>
                                </a:lnTo>
                                <a:lnTo>
                                  <a:pt x="97" y="154"/>
                                </a:lnTo>
                                <a:lnTo>
                                  <a:pt x="99" y="154"/>
                                </a:lnTo>
                                <a:lnTo>
                                  <a:pt x="102" y="154"/>
                                </a:lnTo>
                                <a:close/>
                                <a:moveTo>
                                  <a:pt x="52" y="169"/>
                                </a:moveTo>
                                <a:lnTo>
                                  <a:pt x="54" y="169"/>
                                </a:lnTo>
                                <a:lnTo>
                                  <a:pt x="54" y="172"/>
                                </a:lnTo>
                                <a:lnTo>
                                  <a:pt x="64" y="172"/>
                                </a:lnTo>
                                <a:lnTo>
                                  <a:pt x="72" y="169"/>
                                </a:lnTo>
                                <a:lnTo>
                                  <a:pt x="77" y="167"/>
                                </a:lnTo>
                                <a:lnTo>
                                  <a:pt x="84" y="162"/>
                                </a:lnTo>
                                <a:lnTo>
                                  <a:pt x="69" y="167"/>
                                </a:lnTo>
                                <a:lnTo>
                                  <a:pt x="52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Freeform 7933"/>
                        <wps:cNvSpPr>
                          <a:spLocks noEditPoints="1"/>
                        </wps:cNvSpPr>
                        <wps:spPr bwMode="auto">
                          <a:xfrm>
                            <a:off x="6633" y="888"/>
                            <a:ext cx="102" cy="170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0"/>
                              <a:gd name="T2" fmla="*/ 2 w 102"/>
                              <a:gd name="T3" fmla="*/ 0 h 170"/>
                              <a:gd name="T4" fmla="*/ 0 w 102"/>
                              <a:gd name="T5" fmla="*/ 0 h 170"/>
                              <a:gd name="T6" fmla="*/ 2 w 102"/>
                              <a:gd name="T7" fmla="*/ 8 h 170"/>
                              <a:gd name="T8" fmla="*/ 2 w 102"/>
                              <a:gd name="T9" fmla="*/ 5 h 170"/>
                              <a:gd name="T10" fmla="*/ 5 w 102"/>
                              <a:gd name="T11" fmla="*/ 5 h 170"/>
                              <a:gd name="T12" fmla="*/ 2 w 102"/>
                              <a:gd name="T13" fmla="*/ 0 h 170"/>
                              <a:gd name="T14" fmla="*/ 54 w 102"/>
                              <a:gd name="T15" fmla="*/ 170 h 170"/>
                              <a:gd name="T16" fmla="*/ 64 w 102"/>
                              <a:gd name="T17" fmla="*/ 167 h 170"/>
                              <a:gd name="T18" fmla="*/ 77 w 102"/>
                              <a:gd name="T19" fmla="*/ 165 h 170"/>
                              <a:gd name="T20" fmla="*/ 87 w 102"/>
                              <a:gd name="T21" fmla="*/ 157 h 170"/>
                              <a:gd name="T22" fmla="*/ 102 w 102"/>
                              <a:gd name="T23" fmla="*/ 152 h 170"/>
                              <a:gd name="T24" fmla="*/ 99 w 102"/>
                              <a:gd name="T25" fmla="*/ 150 h 170"/>
                              <a:gd name="T26" fmla="*/ 97 w 102"/>
                              <a:gd name="T27" fmla="*/ 150 h 170"/>
                              <a:gd name="T28" fmla="*/ 87 w 102"/>
                              <a:gd name="T29" fmla="*/ 155 h 170"/>
                              <a:gd name="T30" fmla="*/ 74 w 102"/>
                              <a:gd name="T31" fmla="*/ 160 h 170"/>
                              <a:gd name="T32" fmla="*/ 64 w 102"/>
                              <a:gd name="T33" fmla="*/ 162 h 170"/>
                              <a:gd name="T34" fmla="*/ 49 w 102"/>
                              <a:gd name="T35" fmla="*/ 165 h 170"/>
                              <a:gd name="T36" fmla="*/ 52 w 102"/>
                              <a:gd name="T37" fmla="*/ 167 h 170"/>
                              <a:gd name="T38" fmla="*/ 54 w 102"/>
                              <a:gd name="T39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0"/>
                                </a:moveTo>
                                <a:lnTo>
                                  <a:pt x="64" y="167"/>
                                </a:lnTo>
                                <a:lnTo>
                                  <a:pt x="77" y="165"/>
                                </a:lnTo>
                                <a:lnTo>
                                  <a:pt x="87" y="157"/>
                                </a:lnTo>
                                <a:lnTo>
                                  <a:pt x="102" y="152"/>
                                </a:lnTo>
                                <a:lnTo>
                                  <a:pt x="99" y="150"/>
                                </a:lnTo>
                                <a:lnTo>
                                  <a:pt x="97" y="150"/>
                                </a:lnTo>
                                <a:lnTo>
                                  <a:pt x="87" y="155"/>
                                </a:lnTo>
                                <a:lnTo>
                                  <a:pt x="74" y="160"/>
                                </a:lnTo>
                                <a:lnTo>
                                  <a:pt x="64" y="162"/>
                                </a:lnTo>
                                <a:lnTo>
                                  <a:pt x="49" y="165"/>
                                </a:lnTo>
                                <a:lnTo>
                                  <a:pt x="52" y="167"/>
                                </a:lnTo>
                                <a:lnTo>
                                  <a:pt x="54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Freeform 7934"/>
                        <wps:cNvSpPr>
                          <a:spLocks noEditPoints="1"/>
                        </wps:cNvSpPr>
                        <wps:spPr bwMode="auto">
                          <a:xfrm>
                            <a:off x="6635" y="891"/>
                            <a:ext cx="97" cy="164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164"/>
                              <a:gd name="T2" fmla="*/ 0 w 97"/>
                              <a:gd name="T3" fmla="*/ 0 h 164"/>
                              <a:gd name="T4" fmla="*/ 0 w 97"/>
                              <a:gd name="T5" fmla="*/ 0 h 164"/>
                              <a:gd name="T6" fmla="*/ 0 w 97"/>
                              <a:gd name="T7" fmla="*/ 7 h 164"/>
                              <a:gd name="T8" fmla="*/ 3 w 97"/>
                              <a:gd name="T9" fmla="*/ 5 h 164"/>
                              <a:gd name="T10" fmla="*/ 3 w 97"/>
                              <a:gd name="T11" fmla="*/ 5 h 164"/>
                              <a:gd name="T12" fmla="*/ 3 w 97"/>
                              <a:gd name="T13" fmla="*/ 0 h 164"/>
                              <a:gd name="T14" fmla="*/ 50 w 97"/>
                              <a:gd name="T15" fmla="*/ 164 h 164"/>
                              <a:gd name="T16" fmla="*/ 67 w 97"/>
                              <a:gd name="T17" fmla="*/ 162 h 164"/>
                              <a:gd name="T18" fmla="*/ 82 w 97"/>
                              <a:gd name="T19" fmla="*/ 157 h 164"/>
                              <a:gd name="T20" fmla="*/ 87 w 97"/>
                              <a:gd name="T21" fmla="*/ 152 h 164"/>
                              <a:gd name="T22" fmla="*/ 95 w 97"/>
                              <a:gd name="T23" fmla="*/ 149 h 164"/>
                              <a:gd name="T24" fmla="*/ 97 w 97"/>
                              <a:gd name="T25" fmla="*/ 149 h 164"/>
                              <a:gd name="T26" fmla="*/ 97 w 97"/>
                              <a:gd name="T27" fmla="*/ 149 h 164"/>
                              <a:gd name="T28" fmla="*/ 95 w 97"/>
                              <a:gd name="T29" fmla="*/ 147 h 164"/>
                              <a:gd name="T30" fmla="*/ 95 w 97"/>
                              <a:gd name="T31" fmla="*/ 144 h 164"/>
                              <a:gd name="T32" fmla="*/ 82 w 97"/>
                              <a:gd name="T33" fmla="*/ 152 h 164"/>
                              <a:gd name="T34" fmla="*/ 72 w 97"/>
                              <a:gd name="T35" fmla="*/ 154 h 164"/>
                              <a:gd name="T36" fmla="*/ 60 w 97"/>
                              <a:gd name="T37" fmla="*/ 157 h 164"/>
                              <a:gd name="T38" fmla="*/ 47 w 97"/>
                              <a:gd name="T39" fmla="*/ 159 h 164"/>
                              <a:gd name="T40" fmla="*/ 47 w 97"/>
                              <a:gd name="T41" fmla="*/ 159 h 164"/>
                              <a:gd name="T42" fmla="*/ 45 w 97"/>
                              <a:gd name="T43" fmla="*/ 159 h 164"/>
                              <a:gd name="T44" fmla="*/ 47 w 97"/>
                              <a:gd name="T45" fmla="*/ 162 h 164"/>
                              <a:gd name="T46" fmla="*/ 50 w 97"/>
                              <a:gd name="T47" fmla="*/ 164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0" y="164"/>
                                </a:moveTo>
                                <a:lnTo>
                                  <a:pt x="67" y="162"/>
                                </a:lnTo>
                                <a:lnTo>
                                  <a:pt x="82" y="157"/>
                                </a:lnTo>
                                <a:lnTo>
                                  <a:pt x="87" y="152"/>
                                </a:lnTo>
                                <a:lnTo>
                                  <a:pt x="95" y="149"/>
                                </a:lnTo>
                                <a:lnTo>
                                  <a:pt x="97" y="149"/>
                                </a:lnTo>
                                <a:lnTo>
                                  <a:pt x="97" y="149"/>
                                </a:lnTo>
                                <a:lnTo>
                                  <a:pt x="95" y="147"/>
                                </a:lnTo>
                                <a:lnTo>
                                  <a:pt x="95" y="144"/>
                                </a:lnTo>
                                <a:lnTo>
                                  <a:pt x="82" y="152"/>
                                </a:lnTo>
                                <a:lnTo>
                                  <a:pt x="72" y="154"/>
                                </a:lnTo>
                                <a:lnTo>
                                  <a:pt x="60" y="157"/>
                                </a:lnTo>
                                <a:lnTo>
                                  <a:pt x="47" y="159"/>
                                </a:lnTo>
                                <a:lnTo>
                                  <a:pt x="47" y="159"/>
                                </a:lnTo>
                                <a:lnTo>
                                  <a:pt x="45" y="159"/>
                                </a:lnTo>
                                <a:lnTo>
                                  <a:pt x="47" y="162"/>
                                </a:lnTo>
                                <a:lnTo>
                                  <a:pt x="5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Freeform 7935"/>
                        <wps:cNvSpPr>
                          <a:spLocks noEditPoints="1"/>
                        </wps:cNvSpPr>
                        <wps:spPr bwMode="auto">
                          <a:xfrm>
                            <a:off x="6635" y="893"/>
                            <a:ext cx="95" cy="160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60"/>
                              <a:gd name="T2" fmla="*/ 0 w 95"/>
                              <a:gd name="T3" fmla="*/ 0 h 160"/>
                              <a:gd name="T4" fmla="*/ 0 w 95"/>
                              <a:gd name="T5" fmla="*/ 3 h 160"/>
                              <a:gd name="T6" fmla="*/ 0 w 95"/>
                              <a:gd name="T7" fmla="*/ 8 h 160"/>
                              <a:gd name="T8" fmla="*/ 3 w 95"/>
                              <a:gd name="T9" fmla="*/ 5 h 160"/>
                              <a:gd name="T10" fmla="*/ 5 w 95"/>
                              <a:gd name="T11" fmla="*/ 5 h 160"/>
                              <a:gd name="T12" fmla="*/ 3 w 95"/>
                              <a:gd name="T13" fmla="*/ 0 h 160"/>
                              <a:gd name="T14" fmla="*/ 47 w 95"/>
                              <a:gd name="T15" fmla="*/ 160 h 160"/>
                              <a:gd name="T16" fmla="*/ 62 w 95"/>
                              <a:gd name="T17" fmla="*/ 157 h 160"/>
                              <a:gd name="T18" fmla="*/ 72 w 95"/>
                              <a:gd name="T19" fmla="*/ 155 h 160"/>
                              <a:gd name="T20" fmla="*/ 85 w 95"/>
                              <a:gd name="T21" fmla="*/ 150 h 160"/>
                              <a:gd name="T22" fmla="*/ 95 w 95"/>
                              <a:gd name="T23" fmla="*/ 145 h 160"/>
                              <a:gd name="T24" fmla="*/ 95 w 95"/>
                              <a:gd name="T25" fmla="*/ 142 h 160"/>
                              <a:gd name="T26" fmla="*/ 92 w 95"/>
                              <a:gd name="T27" fmla="*/ 142 h 160"/>
                              <a:gd name="T28" fmla="*/ 82 w 95"/>
                              <a:gd name="T29" fmla="*/ 147 h 160"/>
                              <a:gd name="T30" fmla="*/ 70 w 95"/>
                              <a:gd name="T31" fmla="*/ 150 h 160"/>
                              <a:gd name="T32" fmla="*/ 60 w 95"/>
                              <a:gd name="T33" fmla="*/ 152 h 160"/>
                              <a:gd name="T34" fmla="*/ 47 w 95"/>
                              <a:gd name="T35" fmla="*/ 155 h 160"/>
                              <a:gd name="T36" fmla="*/ 45 w 95"/>
                              <a:gd name="T37" fmla="*/ 155 h 160"/>
                              <a:gd name="T38" fmla="*/ 45 w 95"/>
                              <a:gd name="T39" fmla="*/ 155 h 160"/>
                              <a:gd name="T40" fmla="*/ 45 w 95"/>
                              <a:gd name="T41" fmla="*/ 157 h 160"/>
                              <a:gd name="T42" fmla="*/ 47 w 95"/>
                              <a:gd name="T43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160"/>
                                </a:moveTo>
                                <a:lnTo>
                                  <a:pt x="62" y="157"/>
                                </a:lnTo>
                                <a:lnTo>
                                  <a:pt x="72" y="155"/>
                                </a:lnTo>
                                <a:lnTo>
                                  <a:pt x="85" y="150"/>
                                </a:lnTo>
                                <a:lnTo>
                                  <a:pt x="95" y="145"/>
                                </a:lnTo>
                                <a:lnTo>
                                  <a:pt x="95" y="142"/>
                                </a:lnTo>
                                <a:lnTo>
                                  <a:pt x="92" y="142"/>
                                </a:lnTo>
                                <a:lnTo>
                                  <a:pt x="82" y="147"/>
                                </a:lnTo>
                                <a:lnTo>
                                  <a:pt x="70" y="150"/>
                                </a:lnTo>
                                <a:lnTo>
                                  <a:pt x="60" y="152"/>
                                </a:lnTo>
                                <a:lnTo>
                                  <a:pt x="47" y="155"/>
                                </a:lnTo>
                                <a:lnTo>
                                  <a:pt x="45" y="155"/>
                                </a:lnTo>
                                <a:lnTo>
                                  <a:pt x="45" y="155"/>
                                </a:lnTo>
                                <a:lnTo>
                                  <a:pt x="45" y="157"/>
                                </a:lnTo>
                                <a:lnTo>
                                  <a:pt x="47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Freeform 7936"/>
                        <wps:cNvSpPr>
                          <a:spLocks noEditPoints="1"/>
                        </wps:cNvSpPr>
                        <wps:spPr bwMode="auto">
                          <a:xfrm>
                            <a:off x="6635" y="896"/>
                            <a:ext cx="95" cy="154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54"/>
                              <a:gd name="T2" fmla="*/ 3 w 95"/>
                              <a:gd name="T3" fmla="*/ 0 h 154"/>
                              <a:gd name="T4" fmla="*/ 0 w 95"/>
                              <a:gd name="T5" fmla="*/ 2 h 154"/>
                              <a:gd name="T6" fmla="*/ 0 w 95"/>
                              <a:gd name="T7" fmla="*/ 7 h 154"/>
                              <a:gd name="T8" fmla="*/ 3 w 95"/>
                              <a:gd name="T9" fmla="*/ 5 h 154"/>
                              <a:gd name="T10" fmla="*/ 5 w 95"/>
                              <a:gd name="T11" fmla="*/ 5 h 154"/>
                              <a:gd name="T12" fmla="*/ 3 w 95"/>
                              <a:gd name="T13" fmla="*/ 0 h 154"/>
                              <a:gd name="T14" fmla="*/ 45 w 95"/>
                              <a:gd name="T15" fmla="*/ 154 h 154"/>
                              <a:gd name="T16" fmla="*/ 47 w 95"/>
                              <a:gd name="T17" fmla="*/ 154 h 154"/>
                              <a:gd name="T18" fmla="*/ 47 w 95"/>
                              <a:gd name="T19" fmla="*/ 154 h 154"/>
                              <a:gd name="T20" fmla="*/ 60 w 95"/>
                              <a:gd name="T21" fmla="*/ 152 h 154"/>
                              <a:gd name="T22" fmla="*/ 72 w 95"/>
                              <a:gd name="T23" fmla="*/ 149 h 154"/>
                              <a:gd name="T24" fmla="*/ 82 w 95"/>
                              <a:gd name="T25" fmla="*/ 147 h 154"/>
                              <a:gd name="T26" fmla="*/ 95 w 95"/>
                              <a:gd name="T27" fmla="*/ 139 h 154"/>
                              <a:gd name="T28" fmla="*/ 92 w 95"/>
                              <a:gd name="T29" fmla="*/ 139 h 154"/>
                              <a:gd name="T30" fmla="*/ 90 w 95"/>
                              <a:gd name="T31" fmla="*/ 137 h 154"/>
                              <a:gd name="T32" fmla="*/ 80 w 95"/>
                              <a:gd name="T33" fmla="*/ 142 h 154"/>
                              <a:gd name="T34" fmla="*/ 70 w 95"/>
                              <a:gd name="T35" fmla="*/ 147 h 154"/>
                              <a:gd name="T36" fmla="*/ 60 w 95"/>
                              <a:gd name="T37" fmla="*/ 149 h 154"/>
                              <a:gd name="T38" fmla="*/ 47 w 95"/>
                              <a:gd name="T39" fmla="*/ 149 h 154"/>
                              <a:gd name="T40" fmla="*/ 45 w 95"/>
                              <a:gd name="T41" fmla="*/ 149 h 154"/>
                              <a:gd name="T42" fmla="*/ 42 w 95"/>
                              <a:gd name="T43" fmla="*/ 149 h 154"/>
                              <a:gd name="T44" fmla="*/ 45 w 95"/>
                              <a:gd name="T45" fmla="*/ 152 h 154"/>
                              <a:gd name="T46" fmla="*/ 45 w 95"/>
                              <a:gd name="T47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54"/>
                                </a:moveTo>
                                <a:lnTo>
                                  <a:pt x="47" y="154"/>
                                </a:lnTo>
                                <a:lnTo>
                                  <a:pt x="47" y="154"/>
                                </a:lnTo>
                                <a:lnTo>
                                  <a:pt x="60" y="152"/>
                                </a:lnTo>
                                <a:lnTo>
                                  <a:pt x="72" y="149"/>
                                </a:lnTo>
                                <a:lnTo>
                                  <a:pt x="82" y="147"/>
                                </a:lnTo>
                                <a:lnTo>
                                  <a:pt x="95" y="139"/>
                                </a:lnTo>
                                <a:lnTo>
                                  <a:pt x="92" y="139"/>
                                </a:lnTo>
                                <a:lnTo>
                                  <a:pt x="90" y="137"/>
                                </a:lnTo>
                                <a:lnTo>
                                  <a:pt x="80" y="142"/>
                                </a:lnTo>
                                <a:lnTo>
                                  <a:pt x="70" y="147"/>
                                </a:lnTo>
                                <a:lnTo>
                                  <a:pt x="60" y="149"/>
                                </a:lnTo>
                                <a:lnTo>
                                  <a:pt x="47" y="149"/>
                                </a:lnTo>
                                <a:lnTo>
                                  <a:pt x="45" y="149"/>
                                </a:lnTo>
                                <a:lnTo>
                                  <a:pt x="42" y="149"/>
                                </a:lnTo>
                                <a:lnTo>
                                  <a:pt x="45" y="152"/>
                                </a:lnTo>
                                <a:lnTo>
                                  <a:pt x="45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Freeform 7937"/>
                        <wps:cNvSpPr>
                          <a:spLocks noEditPoints="1"/>
                        </wps:cNvSpPr>
                        <wps:spPr bwMode="auto">
                          <a:xfrm>
                            <a:off x="6635" y="898"/>
                            <a:ext cx="92" cy="150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50"/>
                              <a:gd name="T2" fmla="*/ 3 w 92"/>
                              <a:gd name="T3" fmla="*/ 0 h 150"/>
                              <a:gd name="T4" fmla="*/ 0 w 92"/>
                              <a:gd name="T5" fmla="*/ 3 h 150"/>
                              <a:gd name="T6" fmla="*/ 0 w 92"/>
                              <a:gd name="T7" fmla="*/ 8 h 150"/>
                              <a:gd name="T8" fmla="*/ 3 w 92"/>
                              <a:gd name="T9" fmla="*/ 5 h 150"/>
                              <a:gd name="T10" fmla="*/ 5 w 92"/>
                              <a:gd name="T11" fmla="*/ 5 h 150"/>
                              <a:gd name="T12" fmla="*/ 5 w 92"/>
                              <a:gd name="T13" fmla="*/ 0 h 150"/>
                              <a:gd name="T14" fmla="*/ 45 w 92"/>
                              <a:gd name="T15" fmla="*/ 150 h 150"/>
                              <a:gd name="T16" fmla="*/ 45 w 92"/>
                              <a:gd name="T17" fmla="*/ 150 h 150"/>
                              <a:gd name="T18" fmla="*/ 47 w 92"/>
                              <a:gd name="T19" fmla="*/ 150 h 150"/>
                              <a:gd name="T20" fmla="*/ 60 w 92"/>
                              <a:gd name="T21" fmla="*/ 147 h 150"/>
                              <a:gd name="T22" fmla="*/ 70 w 92"/>
                              <a:gd name="T23" fmla="*/ 145 h 150"/>
                              <a:gd name="T24" fmla="*/ 82 w 92"/>
                              <a:gd name="T25" fmla="*/ 142 h 150"/>
                              <a:gd name="T26" fmla="*/ 92 w 92"/>
                              <a:gd name="T27" fmla="*/ 137 h 150"/>
                              <a:gd name="T28" fmla="*/ 90 w 92"/>
                              <a:gd name="T29" fmla="*/ 135 h 150"/>
                              <a:gd name="T30" fmla="*/ 87 w 92"/>
                              <a:gd name="T31" fmla="*/ 135 h 150"/>
                              <a:gd name="T32" fmla="*/ 77 w 92"/>
                              <a:gd name="T33" fmla="*/ 137 h 150"/>
                              <a:gd name="T34" fmla="*/ 67 w 92"/>
                              <a:gd name="T35" fmla="*/ 142 h 150"/>
                              <a:gd name="T36" fmla="*/ 57 w 92"/>
                              <a:gd name="T37" fmla="*/ 145 h 150"/>
                              <a:gd name="T38" fmla="*/ 47 w 92"/>
                              <a:gd name="T39" fmla="*/ 145 h 150"/>
                              <a:gd name="T40" fmla="*/ 45 w 92"/>
                              <a:gd name="T41" fmla="*/ 145 h 150"/>
                              <a:gd name="T42" fmla="*/ 40 w 92"/>
                              <a:gd name="T43" fmla="*/ 145 h 150"/>
                              <a:gd name="T44" fmla="*/ 42 w 92"/>
                              <a:gd name="T45" fmla="*/ 147 h 150"/>
                              <a:gd name="T46" fmla="*/ 45 w 92"/>
                              <a:gd name="T4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5" y="150"/>
                                </a:move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60" y="147"/>
                                </a:lnTo>
                                <a:lnTo>
                                  <a:pt x="70" y="145"/>
                                </a:lnTo>
                                <a:lnTo>
                                  <a:pt x="82" y="142"/>
                                </a:lnTo>
                                <a:lnTo>
                                  <a:pt x="92" y="137"/>
                                </a:lnTo>
                                <a:lnTo>
                                  <a:pt x="90" y="135"/>
                                </a:lnTo>
                                <a:lnTo>
                                  <a:pt x="87" y="135"/>
                                </a:lnTo>
                                <a:lnTo>
                                  <a:pt x="77" y="137"/>
                                </a:lnTo>
                                <a:lnTo>
                                  <a:pt x="67" y="142"/>
                                </a:lnTo>
                                <a:lnTo>
                                  <a:pt x="57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40" y="145"/>
                                </a:lnTo>
                                <a:lnTo>
                                  <a:pt x="42" y="147"/>
                                </a:lnTo>
                                <a:lnTo>
                                  <a:pt x="45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Freeform 7938"/>
                        <wps:cNvSpPr>
                          <a:spLocks noEditPoints="1"/>
                        </wps:cNvSpPr>
                        <wps:spPr bwMode="auto">
                          <a:xfrm>
                            <a:off x="6635" y="901"/>
                            <a:ext cx="90" cy="144"/>
                          </a:xfrm>
                          <a:custGeom>
                            <a:avLst/>
                            <a:gdLst>
                              <a:gd name="T0" fmla="*/ 5 w 90"/>
                              <a:gd name="T1" fmla="*/ 0 h 144"/>
                              <a:gd name="T2" fmla="*/ 3 w 90"/>
                              <a:gd name="T3" fmla="*/ 0 h 144"/>
                              <a:gd name="T4" fmla="*/ 0 w 90"/>
                              <a:gd name="T5" fmla="*/ 2 h 144"/>
                              <a:gd name="T6" fmla="*/ 3 w 90"/>
                              <a:gd name="T7" fmla="*/ 7 h 144"/>
                              <a:gd name="T8" fmla="*/ 5 w 90"/>
                              <a:gd name="T9" fmla="*/ 5 h 144"/>
                              <a:gd name="T10" fmla="*/ 8 w 90"/>
                              <a:gd name="T11" fmla="*/ 5 h 144"/>
                              <a:gd name="T12" fmla="*/ 5 w 90"/>
                              <a:gd name="T13" fmla="*/ 0 h 144"/>
                              <a:gd name="T14" fmla="*/ 42 w 90"/>
                              <a:gd name="T15" fmla="*/ 144 h 144"/>
                              <a:gd name="T16" fmla="*/ 45 w 90"/>
                              <a:gd name="T17" fmla="*/ 144 h 144"/>
                              <a:gd name="T18" fmla="*/ 47 w 90"/>
                              <a:gd name="T19" fmla="*/ 144 h 144"/>
                              <a:gd name="T20" fmla="*/ 60 w 90"/>
                              <a:gd name="T21" fmla="*/ 144 h 144"/>
                              <a:gd name="T22" fmla="*/ 70 w 90"/>
                              <a:gd name="T23" fmla="*/ 142 h 144"/>
                              <a:gd name="T24" fmla="*/ 80 w 90"/>
                              <a:gd name="T25" fmla="*/ 137 h 144"/>
                              <a:gd name="T26" fmla="*/ 90 w 90"/>
                              <a:gd name="T27" fmla="*/ 132 h 144"/>
                              <a:gd name="T28" fmla="*/ 87 w 90"/>
                              <a:gd name="T29" fmla="*/ 132 h 144"/>
                              <a:gd name="T30" fmla="*/ 85 w 90"/>
                              <a:gd name="T31" fmla="*/ 129 h 144"/>
                              <a:gd name="T32" fmla="*/ 67 w 90"/>
                              <a:gd name="T33" fmla="*/ 137 h 144"/>
                              <a:gd name="T34" fmla="*/ 47 w 90"/>
                              <a:gd name="T35" fmla="*/ 139 h 144"/>
                              <a:gd name="T36" fmla="*/ 42 w 90"/>
                              <a:gd name="T37" fmla="*/ 139 h 144"/>
                              <a:gd name="T38" fmla="*/ 37 w 90"/>
                              <a:gd name="T39" fmla="*/ 139 h 144"/>
                              <a:gd name="T40" fmla="*/ 40 w 90"/>
                              <a:gd name="T41" fmla="*/ 142 h 144"/>
                              <a:gd name="T42" fmla="*/ 42 w 90"/>
                              <a:gd name="T43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44"/>
                                </a:moveTo>
                                <a:lnTo>
                                  <a:pt x="45" y="144"/>
                                </a:lnTo>
                                <a:lnTo>
                                  <a:pt x="47" y="144"/>
                                </a:lnTo>
                                <a:lnTo>
                                  <a:pt x="60" y="144"/>
                                </a:lnTo>
                                <a:lnTo>
                                  <a:pt x="70" y="142"/>
                                </a:lnTo>
                                <a:lnTo>
                                  <a:pt x="80" y="137"/>
                                </a:lnTo>
                                <a:lnTo>
                                  <a:pt x="90" y="132"/>
                                </a:lnTo>
                                <a:lnTo>
                                  <a:pt x="87" y="132"/>
                                </a:lnTo>
                                <a:lnTo>
                                  <a:pt x="85" y="129"/>
                                </a:lnTo>
                                <a:lnTo>
                                  <a:pt x="67" y="137"/>
                                </a:lnTo>
                                <a:lnTo>
                                  <a:pt x="47" y="139"/>
                                </a:lnTo>
                                <a:lnTo>
                                  <a:pt x="42" y="139"/>
                                </a:lnTo>
                                <a:lnTo>
                                  <a:pt x="37" y="139"/>
                                </a:lnTo>
                                <a:lnTo>
                                  <a:pt x="40" y="142"/>
                                </a:lnTo>
                                <a:lnTo>
                                  <a:pt x="4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Freeform 7939"/>
                        <wps:cNvSpPr>
                          <a:spLocks noEditPoints="1"/>
                        </wps:cNvSpPr>
                        <wps:spPr bwMode="auto">
                          <a:xfrm>
                            <a:off x="6635" y="903"/>
                            <a:ext cx="87" cy="140"/>
                          </a:xfrm>
                          <a:custGeom>
                            <a:avLst/>
                            <a:gdLst>
                              <a:gd name="T0" fmla="*/ 5 w 87"/>
                              <a:gd name="T1" fmla="*/ 0 h 140"/>
                              <a:gd name="T2" fmla="*/ 3 w 87"/>
                              <a:gd name="T3" fmla="*/ 0 h 140"/>
                              <a:gd name="T4" fmla="*/ 0 w 87"/>
                              <a:gd name="T5" fmla="*/ 3 h 140"/>
                              <a:gd name="T6" fmla="*/ 3 w 87"/>
                              <a:gd name="T7" fmla="*/ 8 h 140"/>
                              <a:gd name="T8" fmla="*/ 5 w 87"/>
                              <a:gd name="T9" fmla="*/ 5 h 140"/>
                              <a:gd name="T10" fmla="*/ 8 w 87"/>
                              <a:gd name="T11" fmla="*/ 5 h 140"/>
                              <a:gd name="T12" fmla="*/ 5 w 87"/>
                              <a:gd name="T13" fmla="*/ 0 h 140"/>
                              <a:gd name="T14" fmla="*/ 40 w 87"/>
                              <a:gd name="T15" fmla="*/ 140 h 140"/>
                              <a:gd name="T16" fmla="*/ 45 w 87"/>
                              <a:gd name="T17" fmla="*/ 140 h 140"/>
                              <a:gd name="T18" fmla="*/ 47 w 87"/>
                              <a:gd name="T19" fmla="*/ 140 h 140"/>
                              <a:gd name="T20" fmla="*/ 57 w 87"/>
                              <a:gd name="T21" fmla="*/ 140 h 140"/>
                              <a:gd name="T22" fmla="*/ 67 w 87"/>
                              <a:gd name="T23" fmla="*/ 137 h 140"/>
                              <a:gd name="T24" fmla="*/ 77 w 87"/>
                              <a:gd name="T25" fmla="*/ 132 h 140"/>
                              <a:gd name="T26" fmla="*/ 87 w 87"/>
                              <a:gd name="T27" fmla="*/ 130 h 140"/>
                              <a:gd name="T28" fmla="*/ 85 w 87"/>
                              <a:gd name="T29" fmla="*/ 127 h 140"/>
                              <a:gd name="T30" fmla="*/ 82 w 87"/>
                              <a:gd name="T31" fmla="*/ 125 h 140"/>
                              <a:gd name="T32" fmla="*/ 65 w 87"/>
                              <a:gd name="T33" fmla="*/ 132 h 140"/>
                              <a:gd name="T34" fmla="*/ 47 w 87"/>
                              <a:gd name="T35" fmla="*/ 135 h 140"/>
                              <a:gd name="T36" fmla="*/ 42 w 87"/>
                              <a:gd name="T37" fmla="*/ 135 h 140"/>
                              <a:gd name="T38" fmla="*/ 37 w 87"/>
                              <a:gd name="T39" fmla="*/ 132 h 140"/>
                              <a:gd name="T40" fmla="*/ 37 w 87"/>
                              <a:gd name="T41" fmla="*/ 137 h 140"/>
                              <a:gd name="T42" fmla="*/ 40 w 87"/>
                              <a:gd name="T4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40"/>
                                </a:moveTo>
                                <a:lnTo>
                                  <a:pt x="45" y="140"/>
                                </a:lnTo>
                                <a:lnTo>
                                  <a:pt x="47" y="140"/>
                                </a:lnTo>
                                <a:lnTo>
                                  <a:pt x="57" y="140"/>
                                </a:lnTo>
                                <a:lnTo>
                                  <a:pt x="67" y="137"/>
                                </a:lnTo>
                                <a:lnTo>
                                  <a:pt x="77" y="132"/>
                                </a:lnTo>
                                <a:lnTo>
                                  <a:pt x="87" y="130"/>
                                </a:lnTo>
                                <a:lnTo>
                                  <a:pt x="85" y="127"/>
                                </a:lnTo>
                                <a:lnTo>
                                  <a:pt x="82" y="125"/>
                                </a:lnTo>
                                <a:lnTo>
                                  <a:pt x="65" y="132"/>
                                </a:lnTo>
                                <a:lnTo>
                                  <a:pt x="47" y="135"/>
                                </a:lnTo>
                                <a:lnTo>
                                  <a:pt x="42" y="135"/>
                                </a:lnTo>
                                <a:lnTo>
                                  <a:pt x="37" y="132"/>
                                </a:lnTo>
                                <a:lnTo>
                                  <a:pt x="37" y="137"/>
                                </a:lnTo>
                                <a:lnTo>
                                  <a:pt x="40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Freeform 7940"/>
                        <wps:cNvSpPr>
                          <a:spLocks noEditPoints="1"/>
                        </wps:cNvSpPr>
                        <wps:spPr bwMode="auto">
                          <a:xfrm>
                            <a:off x="6638" y="906"/>
                            <a:ext cx="82" cy="134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34"/>
                              <a:gd name="T2" fmla="*/ 2 w 82"/>
                              <a:gd name="T3" fmla="*/ 0 h 134"/>
                              <a:gd name="T4" fmla="*/ 0 w 82"/>
                              <a:gd name="T5" fmla="*/ 2 h 134"/>
                              <a:gd name="T6" fmla="*/ 0 w 82"/>
                              <a:gd name="T7" fmla="*/ 7 h 134"/>
                              <a:gd name="T8" fmla="*/ 2 w 82"/>
                              <a:gd name="T9" fmla="*/ 7 h 134"/>
                              <a:gd name="T10" fmla="*/ 5 w 82"/>
                              <a:gd name="T11" fmla="*/ 5 h 134"/>
                              <a:gd name="T12" fmla="*/ 5 w 82"/>
                              <a:gd name="T13" fmla="*/ 0 h 134"/>
                              <a:gd name="T14" fmla="*/ 34 w 82"/>
                              <a:gd name="T15" fmla="*/ 134 h 134"/>
                              <a:gd name="T16" fmla="*/ 39 w 82"/>
                              <a:gd name="T17" fmla="*/ 134 h 134"/>
                              <a:gd name="T18" fmla="*/ 44 w 82"/>
                              <a:gd name="T19" fmla="*/ 134 h 134"/>
                              <a:gd name="T20" fmla="*/ 64 w 82"/>
                              <a:gd name="T21" fmla="*/ 132 h 134"/>
                              <a:gd name="T22" fmla="*/ 82 w 82"/>
                              <a:gd name="T23" fmla="*/ 124 h 134"/>
                              <a:gd name="T24" fmla="*/ 79 w 82"/>
                              <a:gd name="T25" fmla="*/ 122 h 134"/>
                              <a:gd name="T26" fmla="*/ 77 w 82"/>
                              <a:gd name="T27" fmla="*/ 122 h 134"/>
                              <a:gd name="T28" fmla="*/ 62 w 82"/>
                              <a:gd name="T29" fmla="*/ 127 h 134"/>
                              <a:gd name="T30" fmla="*/ 44 w 82"/>
                              <a:gd name="T31" fmla="*/ 129 h 134"/>
                              <a:gd name="T32" fmla="*/ 39 w 82"/>
                              <a:gd name="T33" fmla="*/ 129 h 134"/>
                              <a:gd name="T34" fmla="*/ 32 w 82"/>
                              <a:gd name="T35" fmla="*/ 127 h 134"/>
                              <a:gd name="T36" fmla="*/ 34 w 82"/>
                              <a:gd name="T37" fmla="*/ 129 h 134"/>
                              <a:gd name="T38" fmla="*/ 34 w 82"/>
                              <a:gd name="T39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34"/>
                                </a:moveTo>
                                <a:lnTo>
                                  <a:pt x="39" y="134"/>
                                </a:lnTo>
                                <a:lnTo>
                                  <a:pt x="44" y="134"/>
                                </a:lnTo>
                                <a:lnTo>
                                  <a:pt x="64" y="132"/>
                                </a:lnTo>
                                <a:lnTo>
                                  <a:pt x="82" y="124"/>
                                </a:lnTo>
                                <a:lnTo>
                                  <a:pt x="79" y="122"/>
                                </a:lnTo>
                                <a:lnTo>
                                  <a:pt x="77" y="122"/>
                                </a:lnTo>
                                <a:lnTo>
                                  <a:pt x="62" y="127"/>
                                </a:lnTo>
                                <a:lnTo>
                                  <a:pt x="44" y="129"/>
                                </a:lnTo>
                                <a:lnTo>
                                  <a:pt x="39" y="129"/>
                                </a:lnTo>
                                <a:lnTo>
                                  <a:pt x="32" y="127"/>
                                </a:lnTo>
                                <a:lnTo>
                                  <a:pt x="34" y="129"/>
                                </a:lnTo>
                                <a:lnTo>
                                  <a:pt x="34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Freeform 7941"/>
                        <wps:cNvSpPr>
                          <a:spLocks noEditPoints="1"/>
                        </wps:cNvSpPr>
                        <wps:spPr bwMode="auto">
                          <a:xfrm>
                            <a:off x="6638" y="908"/>
                            <a:ext cx="79" cy="13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30"/>
                              <a:gd name="T2" fmla="*/ 2 w 79"/>
                              <a:gd name="T3" fmla="*/ 0 h 130"/>
                              <a:gd name="T4" fmla="*/ 0 w 79"/>
                              <a:gd name="T5" fmla="*/ 3 h 130"/>
                              <a:gd name="T6" fmla="*/ 0 w 79"/>
                              <a:gd name="T7" fmla="*/ 10 h 130"/>
                              <a:gd name="T8" fmla="*/ 2 w 79"/>
                              <a:gd name="T9" fmla="*/ 8 h 130"/>
                              <a:gd name="T10" fmla="*/ 5 w 79"/>
                              <a:gd name="T11" fmla="*/ 5 h 130"/>
                              <a:gd name="T12" fmla="*/ 5 w 79"/>
                              <a:gd name="T13" fmla="*/ 0 h 130"/>
                              <a:gd name="T14" fmla="*/ 34 w 79"/>
                              <a:gd name="T15" fmla="*/ 127 h 130"/>
                              <a:gd name="T16" fmla="*/ 39 w 79"/>
                              <a:gd name="T17" fmla="*/ 130 h 130"/>
                              <a:gd name="T18" fmla="*/ 44 w 79"/>
                              <a:gd name="T19" fmla="*/ 130 h 130"/>
                              <a:gd name="T20" fmla="*/ 62 w 79"/>
                              <a:gd name="T21" fmla="*/ 127 h 130"/>
                              <a:gd name="T22" fmla="*/ 79 w 79"/>
                              <a:gd name="T23" fmla="*/ 120 h 130"/>
                              <a:gd name="T24" fmla="*/ 77 w 79"/>
                              <a:gd name="T25" fmla="*/ 120 h 130"/>
                              <a:gd name="T26" fmla="*/ 74 w 79"/>
                              <a:gd name="T27" fmla="*/ 117 h 130"/>
                              <a:gd name="T28" fmla="*/ 59 w 79"/>
                              <a:gd name="T29" fmla="*/ 122 h 130"/>
                              <a:gd name="T30" fmla="*/ 44 w 79"/>
                              <a:gd name="T31" fmla="*/ 125 h 130"/>
                              <a:gd name="T32" fmla="*/ 37 w 79"/>
                              <a:gd name="T33" fmla="*/ 125 h 130"/>
                              <a:gd name="T34" fmla="*/ 29 w 79"/>
                              <a:gd name="T35" fmla="*/ 122 h 130"/>
                              <a:gd name="T36" fmla="*/ 32 w 79"/>
                              <a:gd name="T37" fmla="*/ 125 h 130"/>
                              <a:gd name="T38" fmla="*/ 34 w 79"/>
                              <a:gd name="T39" fmla="*/ 12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9" y="130"/>
                                </a:lnTo>
                                <a:lnTo>
                                  <a:pt x="44" y="130"/>
                                </a:lnTo>
                                <a:lnTo>
                                  <a:pt x="62" y="127"/>
                                </a:lnTo>
                                <a:lnTo>
                                  <a:pt x="79" y="120"/>
                                </a:lnTo>
                                <a:lnTo>
                                  <a:pt x="77" y="120"/>
                                </a:lnTo>
                                <a:lnTo>
                                  <a:pt x="74" y="117"/>
                                </a:lnTo>
                                <a:lnTo>
                                  <a:pt x="59" y="122"/>
                                </a:lnTo>
                                <a:lnTo>
                                  <a:pt x="44" y="125"/>
                                </a:lnTo>
                                <a:lnTo>
                                  <a:pt x="37" y="125"/>
                                </a:lnTo>
                                <a:lnTo>
                                  <a:pt x="29" y="122"/>
                                </a:lnTo>
                                <a:lnTo>
                                  <a:pt x="32" y="125"/>
                                </a:lnTo>
                                <a:lnTo>
                                  <a:pt x="34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Freeform 7942"/>
                        <wps:cNvSpPr>
                          <a:spLocks noEditPoints="1"/>
                        </wps:cNvSpPr>
                        <wps:spPr bwMode="auto">
                          <a:xfrm>
                            <a:off x="6638" y="911"/>
                            <a:ext cx="77" cy="124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24"/>
                              <a:gd name="T2" fmla="*/ 2 w 77"/>
                              <a:gd name="T3" fmla="*/ 2 h 124"/>
                              <a:gd name="T4" fmla="*/ 0 w 77"/>
                              <a:gd name="T5" fmla="*/ 2 h 124"/>
                              <a:gd name="T6" fmla="*/ 0 w 77"/>
                              <a:gd name="T7" fmla="*/ 9 h 124"/>
                              <a:gd name="T8" fmla="*/ 5 w 77"/>
                              <a:gd name="T9" fmla="*/ 7 h 124"/>
                              <a:gd name="T10" fmla="*/ 7 w 77"/>
                              <a:gd name="T11" fmla="*/ 5 h 124"/>
                              <a:gd name="T12" fmla="*/ 5 w 77"/>
                              <a:gd name="T13" fmla="*/ 0 h 124"/>
                              <a:gd name="T14" fmla="*/ 32 w 77"/>
                              <a:gd name="T15" fmla="*/ 122 h 124"/>
                              <a:gd name="T16" fmla="*/ 39 w 77"/>
                              <a:gd name="T17" fmla="*/ 124 h 124"/>
                              <a:gd name="T18" fmla="*/ 44 w 77"/>
                              <a:gd name="T19" fmla="*/ 124 h 124"/>
                              <a:gd name="T20" fmla="*/ 62 w 77"/>
                              <a:gd name="T21" fmla="*/ 122 h 124"/>
                              <a:gd name="T22" fmla="*/ 77 w 77"/>
                              <a:gd name="T23" fmla="*/ 117 h 124"/>
                              <a:gd name="T24" fmla="*/ 74 w 77"/>
                              <a:gd name="T25" fmla="*/ 114 h 124"/>
                              <a:gd name="T26" fmla="*/ 72 w 77"/>
                              <a:gd name="T27" fmla="*/ 112 h 124"/>
                              <a:gd name="T28" fmla="*/ 59 w 77"/>
                              <a:gd name="T29" fmla="*/ 117 h 124"/>
                              <a:gd name="T30" fmla="*/ 44 w 77"/>
                              <a:gd name="T31" fmla="*/ 119 h 124"/>
                              <a:gd name="T32" fmla="*/ 37 w 77"/>
                              <a:gd name="T33" fmla="*/ 119 h 124"/>
                              <a:gd name="T34" fmla="*/ 29 w 77"/>
                              <a:gd name="T35" fmla="*/ 117 h 124"/>
                              <a:gd name="T36" fmla="*/ 29 w 77"/>
                              <a:gd name="T37" fmla="*/ 119 h 124"/>
                              <a:gd name="T38" fmla="*/ 32 w 77"/>
                              <a:gd name="T39" fmla="*/ 122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9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22"/>
                                </a:moveTo>
                                <a:lnTo>
                                  <a:pt x="39" y="124"/>
                                </a:lnTo>
                                <a:lnTo>
                                  <a:pt x="44" y="124"/>
                                </a:lnTo>
                                <a:lnTo>
                                  <a:pt x="62" y="122"/>
                                </a:lnTo>
                                <a:lnTo>
                                  <a:pt x="77" y="117"/>
                                </a:lnTo>
                                <a:lnTo>
                                  <a:pt x="74" y="114"/>
                                </a:lnTo>
                                <a:lnTo>
                                  <a:pt x="72" y="112"/>
                                </a:lnTo>
                                <a:lnTo>
                                  <a:pt x="59" y="117"/>
                                </a:lnTo>
                                <a:lnTo>
                                  <a:pt x="44" y="119"/>
                                </a:lnTo>
                                <a:lnTo>
                                  <a:pt x="37" y="119"/>
                                </a:lnTo>
                                <a:lnTo>
                                  <a:pt x="29" y="117"/>
                                </a:lnTo>
                                <a:lnTo>
                                  <a:pt x="29" y="119"/>
                                </a:lnTo>
                                <a:lnTo>
                                  <a:pt x="32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Freeform 7943"/>
                        <wps:cNvSpPr>
                          <a:spLocks noEditPoints="1"/>
                        </wps:cNvSpPr>
                        <wps:spPr bwMode="auto">
                          <a:xfrm>
                            <a:off x="6638" y="913"/>
                            <a:ext cx="74" cy="120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20"/>
                              <a:gd name="T2" fmla="*/ 2 w 74"/>
                              <a:gd name="T3" fmla="*/ 3 h 120"/>
                              <a:gd name="T4" fmla="*/ 0 w 74"/>
                              <a:gd name="T5" fmla="*/ 5 h 120"/>
                              <a:gd name="T6" fmla="*/ 2 w 74"/>
                              <a:gd name="T7" fmla="*/ 10 h 120"/>
                              <a:gd name="T8" fmla="*/ 5 w 74"/>
                              <a:gd name="T9" fmla="*/ 7 h 120"/>
                              <a:gd name="T10" fmla="*/ 7 w 74"/>
                              <a:gd name="T11" fmla="*/ 5 h 120"/>
                              <a:gd name="T12" fmla="*/ 5 w 74"/>
                              <a:gd name="T13" fmla="*/ 0 h 120"/>
                              <a:gd name="T14" fmla="*/ 29 w 74"/>
                              <a:gd name="T15" fmla="*/ 117 h 120"/>
                              <a:gd name="T16" fmla="*/ 37 w 74"/>
                              <a:gd name="T17" fmla="*/ 120 h 120"/>
                              <a:gd name="T18" fmla="*/ 44 w 74"/>
                              <a:gd name="T19" fmla="*/ 120 h 120"/>
                              <a:gd name="T20" fmla="*/ 59 w 74"/>
                              <a:gd name="T21" fmla="*/ 117 h 120"/>
                              <a:gd name="T22" fmla="*/ 74 w 74"/>
                              <a:gd name="T23" fmla="*/ 112 h 120"/>
                              <a:gd name="T24" fmla="*/ 72 w 74"/>
                              <a:gd name="T25" fmla="*/ 110 h 120"/>
                              <a:gd name="T26" fmla="*/ 69 w 74"/>
                              <a:gd name="T27" fmla="*/ 110 h 120"/>
                              <a:gd name="T28" fmla="*/ 57 w 74"/>
                              <a:gd name="T29" fmla="*/ 112 h 120"/>
                              <a:gd name="T30" fmla="*/ 44 w 74"/>
                              <a:gd name="T31" fmla="*/ 115 h 120"/>
                              <a:gd name="T32" fmla="*/ 37 w 74"/>
                              <a:gd name="T33" fmla="*/ 115 h 120"/>
                              <a:gd name="T34" fmla="*/ 27 w 74"/>
                              <a:gd name="T35" fmla="*/ 112 h 120"/>
                              <a:gd name="T36" fmla="*/ 29 w 74"/>
                              <a:gd name="T37" fmla="*/ 115 h 120"/>
                              <a:gd name="T38" fmla="*/ 29 w 74"/>
                              <a:gd name="T39" fmla="*/ 11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9" y="117"/>
                                </a:moveTo>
                                <a:lnTo>
                                  <a:pt x="37" y="120"/>
                                </a:lnTo>
                                <a:lnTo>
                                  <a:pt x="44" y="120"/>
                                </a:lnTo>
                                <a:lnTo>
                                  <a:pt x="59" y="117"/>
                                </a:lnTo>
                                <a:lnTo>
                                  <a:pt x="74" y="112"/>
                                </a:lnTo>
                                <a:lnTo>
                                  <a:pt x="72" y="110"/>
                                </a:lnTo>
                                <a:lnTo>
                                  <a:pt x="69" y="110"/>
                                </a:lnTo>
                                <a:lnTo>
                                  <a:pt x="57" y="112"/>
                                </a:lnTo>
                                <a:lnTo>
                                  <a:pt x="44" y="115"/>
                                </a:lnTo>
                                <a:lnTo>
                                  <a:pt x="37" y="115"/>
                                </a:lnTo>
                                <a:lnTo>
                                  <a:pt x="27" y="112"/>
                                </a:lnTo>
                                <a:lnTo>
                                  <a:pt x="29" y="115"/>
                                </a:lnTo>
                                <a:lnTo>
                                  <a:pt x="29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Freeform 7944"/>
                        <wps:cNvSpPr>
                          <a:spLocks noEditPoints="1"/>
                        </wps:cNvSpPr>
                        <wps:spPr bwMode="auto">
                          <a:xfrm>
                            <a:off x="6638" y="916"/>
                            <a:ext cx="72" cy="114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14"/>
                              <a:gd name="T2" fmla="*/ 5 w 72"/>
                              <a:gd name="T3" fmla="*/ 2 h 114"/>
                              <a:gd name="T4" fmla="*/ 0 w 72"/>
                              <a:gd name="T5" fmla="*/ 4 h 114"/>
                              <a:gd name="T6" fmla="*/ 2 w 72"/>
                              <a:gd name="T7" fmla="*/ 9 h 114"/>
                              <a:gd name="T8" fmla="*/ 5 w 72"/>
                              <a:gd name="T9" fmla="*/ 7 h 114"/>
                              <a:gd name="T10" fmla="*/ 7 w 72"/>
                              <a:gd name="T11" fmla="*/ 4 h 114"/>
                              <a:gd name="T12" fmla="*/ 7 w 72"/>
                              <a:gd name="T13" fmla="*/ 0 h 114"/>
                              <a:gd name="T14" fmla="*/ 29 w 72"/>
                              <a:gd name="T15" fmla="*/ 112 h 114"/>
                              <a:gd name="T16" fmla="*/ 37 w 72"/>
                              <a:gd name="T17" fmla="*/ 114 h 114"/>
                              <a:gd name="T18" fmla="*/ 44 w 72"/>
                              <a:gd name="T19" fmla="*/ 114 h 114"/>
                              <a:gd name="T20" fmla="*/ 59 w 72"/>
                              <a:gd name="T21" fmla="*/ 112 h 114"/>
                              <a:gd name="T22" fmla="*/ 72 w 72"/>
                              <a:gd name="T23" fmla="*/ 107 h 114"/>
                              <a:gd name="T24" fmla="*/ 69 w 72"/>
                              <a:gd name="T25" fmla="*/ 107 h 114"/>
                              <a:gd name="T26" fmla="*/ 67 w 72"/>
                              <a:gd name="T27" fmla="*/ 104 h 114"/>
                              <a:gd name="T28" fmla="*/ 57 w 72"/>
                              <a:gd name="T29" fmla="*/ 107 h 114"/>
                              <a:gd name="T30" fmla="*/ 44 w 72"/>
                              <a:gd name="T31" fmla="*/ 109 h 114"/>
                              <a:gd name="T32" fmla="*/ 34 w 72"/>
                              <a:gd name="T33" fmla="*/ 109 h 114"/>
                              <a:gd name="T34" fmla="*/ 24 w 72"/>
                              <a:gd name="T35" fmla="*/ 107 h 114"/>
                              <a:gd name="T36" fmla="*/ 27 w 72"/>
                              <a:gd name="T37" fmla="*/ 109 h 114"/>
                              <a:gd name="T38" fmla="*/ 29 w 72"/>
                              <a:gd name="T39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4"/>
                                </a:lnTo>
                                <a:lnTo>
                                  <a:pt x="2" y="9"/>
                                </a:lnTo>
                                <a:lnTo>
                                  <a:pt x="5" y="7"/>
                                </a:lnTo>
                                <a:lnTo>
                                  <a:pt x="7" y="4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9" y="112"/>
                                </a:moveTo>
                                <a:lnTo>
                                  <a:pt x="37" y="114"/>
                                </a:lnTo>
                                <a:lnTo>
                                  <a:pt x="44" y="114"/>
                                </a:lnTo>
                                <a:lnTo>
                                  <a:pt x="59" y="112"/>
                                </a:lnTo>
                                <a:lnTo>
                                  <a:pt x="72" y="107"/>
                                </a:lnTo>
                                <a:lnTo>
                                  <a:pt x="69" y="107"/>
                                </a:lnTo>
                                <a:lnTo>
                                  <a:pt x="67" y="104"/>
                                </a:lnTo>
                                <a:lnTo>
                                  <a:pt x="57" y="107"/>
                                </a:lnTo>
                                <a:lnTo>
                                  <a:pt x="44" y="109"/>
                                </a:lnTo>
                                <a:lnTo>
                                  <a:pt x="34" y="109"/>
                                </a:lnTo>
                                <a:lnTo>
                                  <a:pt x="24" y="107"/>
                                </a:lnTo>
                                <a:lnTo>
                                  <a:pt x="27" y="109"/>
                                </a:lnTo>
                                <a:lnTo>
                                  <a:pt x="2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Freeform 7945"/>
                        <wps:cNvSpPr>
                          <a:spLocks noEditPoints="1"/>
                        </wps:cNvSpPr>
                        <wps:spPr bwMode="auto">
                          <a:xfrm>
                            <a:off x="6640" y="918"/>
                            <a:ext cx="67" cy="110"/>
                          </a:xfrm>
                          <a:custGeom>
                            <a:avLst/>
                            <a:gdLst>
                              <a:gd name="T0" fmla="*/ 5 w 67"/>
                              <a:gd name="T1" fmla="*/ 0 h 110"/>
                              <a:gd name="T2" fmla="*/ 3 w 67"/>
                              <a:gd name="T3" fmla="*/ 2 h 110"/>
                              <a:gd name="T4" fmla="*/ 0 w 67"/>
                              <a:gd name="T5" fmla="*/ 5 h 110"/>
                              <a:gd name="T6" fmla="*/ 0 w 67"/>
                              <a:gd name="T7" fmla="*/ 12 h 110"/>
                              <a:gd name="T8" fmla="*/ 3 w 67"/>
                              <a:gd name="T9" fmla="*/ 7 h 110"/>
                              <a:gd name="T10" fmla="*/ 8 w 67"/>
                              <a:gd name="T11" fmla="*/ 5 h 110"/>
                              <a:gd name="T12" fmla="*/ 5 w 67"/>
                              <a:gd name="T13" fmla="*/ 0 h 110"/>
                              <a:gd name="T14" fmla="*/ 25 w 67"/>
                              <a:gd name="T15" fmla="*/ 107 h 110"/>
                              <a:gd name="T16" fmla="*/ 35 w 67"/>
                              <a:gd name="T17" fmla="*/ 110 h 110"/>
                              <a:gd name="T18" fmla="*/ 42 w 67"/>
                              <a:gd name="T19" fmla="*/ 110 h 110"/>
                              <a:gd name="T20" fmla="*/ 55 w 67"/>
                              <a:gd name="T21" fmla="*/ 107 h 110"/>
                              <a:gd name="T22" fmla="*/ 67 w 67"/>
                              <a:gd name="T23" fmla="*/ 105 h 110"/>
                              <a:gd name="T24" fmla="*/ 65 w 67"/>
                              <a:gd name="T25" fmla="*/ 102 h 110"/>
                              <a:gd name="T26" fmla="*/ 65 w 67"/>
                              <a:gd name="T27" fmla="*/ 100 h 110"/>
                              <a:gd name="T28" fmla="*/ 55 w 67"/>
                              <a:gd name="T29" fmla="*/ 105 h 110"/>
                              <a:gd name="T30" fmla="*/ 42 w 67"/>
                              <a:gd name="T31" fmla="*/ 105 h 110"/>
                              <a:gd name="T32" fmla="*/ 32 w 67"/>
                              <a:gd name="T33" fmla="*/ 102 h 110"/>
                              <a:gd name="T34" fmla="*/ 22 w 67"/>
                              <a:gd name="T35" fmla="*/ 100 h 110"/>
                              <a:gd name="T36" fmla="*/ 22 w 67"/>
                              <a:gd name="T37" fmla="*/ 105 h 110"/>
                              <a:gd name="T38" fmla="*/ 25 w 67"/>
                              <a:gd name="T3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35" y="110"/>
                                </a:lnTo>
                                <a:lnTo>
                                  <a:pt x="42" y="110"/>
                                </a:lnTo>
                                <a:lnTo>
                                  <a:pt x="55" y="107"/>
                                </a:lnTo>
                                <a:lnTo>
                                  <a:pt x="67" y="105"/>
                                </a:lnTo>
                                <a:lnTo>
                                  <a:pt x="65" y="102"/>
                                </a:lnTo>
                                <a:lnTo>
                                  <a:pt x="65" y="100"/>
                                </a:lnTo>
                                <a:lnTo>
                                  <a:pt x="55" y="105"/>
                                </a:lnTo>
                                <a:lnTo>
                                  <a:pt x="42" y="105"/>
                                </a:lnTo>
                                <a:lnTo>
                                  <a:pt x="32" y="102"/>
                                </a:lnTo>
                                <a:lnTo>
                                  <a:pt x="22" y="100"/>
                                </a:lnTo>
                                <a:lnTo>
                                  <a:pt x="22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Freeform 7946"/>
                        <wps:cNvSpPr>
                          <a:spLocks noEditPoints="1"/>
                        </wps:cNvSpPr>
                        <wps:spPr bwMode="auto">
                          <a:xfrm>
                            <a:off x="6640" y="920"/>
                            <a:ext cx="65" cy="105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05"/>
                              <a:gd name="T2" fmla="*/ 3 w 65"/>
                              <a:gd name="T3" fmla="*/ 3 h 105"/>
                              <a:gd name="T4" fmla="*/ 0 w 65"/>
                              <a:gd name="T5" fmla="*/ 5 h 105"/>
                              <a:gd name="T6" fmla="*/ 0 w 65"/>
                              <a:gd name="T7" fmla="*/ 13 h 105"/>
                              <a:gd name="T8" fmla="*/ 5 w 65"/>
                              <a:gd name="T9" fmla="*/ 8 h 105"/>
                              <a:gd name="T10" fmla="*/ 8 w 65"/>
                              <a:gd name="T11" fmla="*/ 5 h 105"/>
                              <a:gd name="T12" fmla="*/ 5 w 65"/>
                              <a:gd name="T13" fmla="*/ 0 h 105"/>
                              <a:gd name="T14" fmla="*/ 22 w 65"/>
                              <a:gd name="T15" fmla="*/ 103 h 105"/>
                              <a:gd name="T16" fmla="*/ 32 w 65"/>
                              <a:gd name="T17" fmla="*/ 105 h 105"/>
                              <a:gd name="T18" fmla="*/ 42 w 65"/>
                              <a:gd name="T19" fmla="*/ 105 h 105"/>
                              <a:gd name="T20" fmla="*/ 55 w 65"/>
                              <a:gd name="T21" fmla="*/ 103 h 105"/>
                              <a:gd name="T22" fmla="*/ 65 w 65"/>
                              <a:gd name="T23" fmla="*/ 100 h 105"/>
                              <a:gd name="T24" fmla="*/ 65 w 65"/>
                              <a:gd name="T25" fmla="*/ 98 h 105"/>
                              <a:gd name="T26" fmla="*/ 62 w 65"/>
                              <a:gd name="T27" fmla="*/ 98 h 105"/>
                              <a:gd name="T28" fmla="*/ 52 w 65"/>
                              <a:gd name="T29" fmla="*/ 100 h 105"/>
                              <a:gd name="T30" fmla="*/ 42 w 65"/>
                              <a:gd name="T31" fmla="*/ 100 h 105"/>
                              <a:gd name="T32" fmla="*/ 32 w 65"/>
                              <a:gd name="T33" fmla="*/ 98 h 105"/>
                              <a:gd name="T34" fmla="*/ 20 w 65"/>
                              <a:gd name="T35" fmla="*/ 95 h 105"/>
                              <a:gd name="T36" fmla="*/ 22 w 65"/>
                              <a:gd name="T37" fmla="*/ 98 h 105"/>
                              <a:gd name="T38" fmla="*/ 22 w 65"/>
                              <a:gd name="T39" fmla="*/ 103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5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2" y="103"/>
                                </a:moveTo>
                                <a:lnTo>
                                  <a:pt x="32" y="105"/>
                                </a:lnTo>
                                <a:lnTo>
                                  <a:pt x="42" y="105"/>
                                </a:lnTo>
                                <a:lnTo>
                                  <a:pt x="55" y="103"/>
                                </a:lnTo>
                                <a:lnTo>
                                  <a:pt x="65" y="100"/>
                                </a:lnTo>
                                <a:lnTo>
                                  <a:pt x="65" y="98"/>
                                </a:lnTo>
                                <a:lnTo>
                                  <a:pt x="62" y="98"/>
                                </a:lnTo>
                                <a:lnTo>
                                  <a:pt x="52" y="100"/>
                                </a:lnTo>
                                <a:lnTo>
                                  <a:pt x="42" y="100"/>
                                </a:lnTo>
                                <a:lnTo>
                                  <a:pt x="32" y="98"/>
                                </a:lnTo>
                                <a:lnTo>
                                  <a:pt x="20" y="95"/>
                                </a:lnTo>
                                <a:lnTo>
                                  <a:pt x="22" y="98"/>
                                </a:lnTo>
                                <a:lnTo>
                                  <a:pt x="22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Freeform 7947"/>
                        <wps:cNvSpPr>
                          <a:spLocks noEditPoints="1"/>
                        </wps:cNvSpPr>
                        <wps:spPr bwMode="auto">
                          <a:xfrm>
                            <a:off x="6640" y="923"/>
                            <a:ext cx="65" cy="100"/>
                          </a:xfrm>
                          <a:custGeom>
                            <a:avLst/>
                            <a:gdLst>
                              <a:gd name="T0" fmla="*/ 8 w 65"/>
                              <a:gd name="T1" fmla="*/ 0 h 100"/>
                              <a:gd name="T2" fmla="*/ 3 w 65"/>
                              <a:gd name="T3" fmla="*/ 2 h 100"/>
                              <a:gd name="T4" fmla="*/ 0 w 65"/>
                              <a:gd name="T5" fmla="*/ 7 h 100"/>
                              <a:gd name="T6" fmla="*/ 0 w 65"/>
                              <a:gd name="T7" fmla="*/ 12 h 100"/>
                              <a:gd name="T8" fmla="*/ 5 w 65"/>
                              <a:gd name="T9" fmla="*/ 7 h 100"/>
                              <a:gd name="T10" fmla="*/ 8 w 65"/>
                              <a:gd name="T11" fmla="*/ 5 h 100"/>
                              <a:gd name="T12" fmla="*/ 8 w 65"/>
                              <a:gd name="T13" fmla="*/ 0 h 100"/>
                              <a:gd name="T14" fmla="*/ 22 w 65"/>
                              <a:gd name="T15" fmla="*/ 95 h 100"/>
                              <a:gd name="T16" fmla="*/ 32 w 65"/>
                              <a:gd name="T17" fmla="*/ 97 h 100"/>
                              <a:gd name="T18" fmla="*/ 42 w 65"/>
                              <a:gd name="T19" fmla="*/ 100 h 100"/>
                              <a:gd name="T20" fmla="*/ 55 w 65"/>
                              <a:gd name="T21" fmla="*/ 100 h 100"/>
                              <a:gd name="T22" fmla="*/ 65 w 65"/>
                              <a:gd name="T23" fmla="*/ 95 h 100"/>
                              <a:gd name="T24" fmla="*/ 62 w 65"/>
                              <a:gd name="T25" fmla="*/ 95 h 100"/>
                              <a:gd name="T26" fmla="*/ 60 w 65"/>
                              <a:gd name="T27" fmla="*/ 92 h 100"/>
                              <a:gd name="T28" fmla="*/ 52 w 65"/>
                              <a:gd name="T29" fmla="*/ 95 h 100"/>
                              <a:gd name="T30" fmla="*/ 42 w 65"/>
                              <a:gd name="T31" fmla="*/ 95 h 100"/>
                              <a:gd name="T32" fmla="*/ 30 w 65"/>
                              <a:gd name="T33" fmla="*/ 92 h 100"/>
                              <a:gd name="T34" fmla="*/ 20 w 65"/>
                              <a:gd name="T35" fmla="*/ 90 h 100"/>
                              <a:gd name="T36" fmla="*/ 20 w 65"/>
                              <a:gd name="T37" fmla="*/ 92 h 100"/>
                              <a:gd name="T38" fmla="*/ 22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8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2" y="95"/>
                                </a:moveTo>
                                <a:lnTo>
                                  <a:pt x="32" y="97"/>
                                </a:lnTo>
                                <a:lnTo>
                                  <a:pt x="42" y="100"/>
                                </a:lnTo>
                                <a:lnTo>
                                  <a:pt x="55" y="100"/>
                                </a:lnTo>
                                <a:lnTo>
                                  <a:pt x="65" y="95"/>
                                </a:lnTo>
                                <a:lnTo>
                                  <a:pt x="62" y="95"/>
                                </a:lnTo>
                                <a:lnTo>
                                  <a:pt x="60" y="92"/>
                                </a:lnTo>
                                <a:lnTo>
                                  <a:pt x="52" y="95"/>
                                </a:lnTo>
                                <a:lnTo>
                                  <a:pt x="42" y="95"/>
                                </a:lnTo>
                                <a:lnTo>
                                  <a:pt x="30" y="92"/>
                                </a:lnTo>
                                <a:lnTo>
                                  <a:pt x="20" y="90"/>
                                </a:lnTo>
                                <a:lnTo>
                                  <a:pt x="20" y="92"/>
                                </a:lnTo>
                                <a:lnTo>
                                  <a:pt x="2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Freeform 7948"/>
                        <wps:cNvSpPr>
                          <a:spLocks noEditPoints="1"/>
                        </wps:cNvSpPr>
                        <wps:spPr bwMode="auto">
                          <a:xfrm>
                            <a:off x="6640" y="925"/>
                            <a:ext cx="62" cy="95"/>
                          </a:xfrm>
                          <a:custGeom>
                            <a:avLst/>
                            <a:gdLst>
                              <a:gd name="T0" fmla="*/ 8 w 62"/>
                              <a:gd name="T1" fmla="*/ 0 h 95"/>
                              <a:gd name="T2" fmla="*/ 5 w 62"/>
                              <a:gd name="T3" fmla="*/ 3 h 95"/>
                              <a:gd name="T4" fmla="*/ 0 w 62"/>
                              <a:gd name="T5" fmla="*/ 8 h 95"/>
                              <a:gd name="T6" fmla="*/ 3 w 62"/>
                              <a:gd name="T7" fmla="*/ 15 h 95"/>
                              <a:gd name="T8" fmla="*/ 5 w 62"/>
                              <a:gd name="T9" fmla="*/ 10 h 95"/>
                              <a:gd name="T10" fmla="*/ 10 w 62"/>
                              <a:gd name="T11" fmla="*/ 5 h 95"/>
                              <a:gd name="T12" fmla="*/ 8 w 62"/>
                              <a:gd name="T13" fmla="*/ 0 h 95"/>
                              <a:gd name="T14" fmla="*/ 20 w 62"/>
                              <a:gd name="T15" fmla="*/ 90 h 95"/>
                              <a:gd name="T16" fmla="*/ 32 w 62"/>
                              <a:gd name="T17" fmla="*/ 93 h 95"/>
                              <a:gd name="T18" fmla="*/ 42 w 62"/>
                              <a:gd name="T19" fmla="*/ 95 h 95"/>
                              <a:gd name="T20" fmla="*/ 52 w 62"/>
                              <a:gd name="T21" fmla="*/ 95 h 95"/>
                              <a:gd name="T22" fmla="*/ 62 w 62"/>
                              <a:gd name="T23" fmla="*/ 93 h 95"/>
                              <a:gd name="T24" fmla="*/ 60 w 62"/>
                              <a:gd name="T25" fmla="*/ 90 h 95"/>
                              <a:gd name="T26" fmla="*/ 57 w 62"/>
                              <a:gd name="T27" fmla="*/ 88 h 95"/>
                              <a:gd name="T28" fmla="*/ 50 w 62"/>
                              <a:gd name="T29" fmla="*/ 90 h 95"/>
                              <a:gd name="T30" fmla="*/ 42 w 62"/>
                              <a:gd name="T31" fmla="*/ 90 h 95"/>
                              <a:gd name="T32" fmla="*/ 30 w 62"/>
                              <a:gd name="T33" fmla="*/ 88 h 95"/>
                              <a:gd name="T34" fmla="*/ 17 w 62"/>
                              <a:gd name="T35" fmla="*/ 83 h 95"/>
                              <a:gd name="T36" fmla="*/ 20 w 62"/>
                              <a:gd name="T37" fmla="*/ 88 h 95"/>
                              <a:gd name="T38" fmla="*/ 20 w 62"/>
                              <a:gd name="T39" fmla="*/ 9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8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90"/>
                                </a:moveTo>
                                <a:lnTo>
                                  <a:pt x="32" y="93"/>
                                </a:lnTo>
                                <a:lnTo>
                                  <a:pt x="42" y="95"/>
                                </a:lnTo>
                                <a:lnTo>
                                  <a:pt x="52" y="95"/>
                                </a:lnTo>
                                <a:lnTo>
                                  <a:pt x="62" y="93"/>
                                </a:lnTo>
                                <a:lnTo>
                                  <a:pt x="60" y="90"/>
                                </a:lnTo>
                                <a:lnTo>
                                  <a:pt x="57" y="88"/>
                                </a:lnTo>
                                <a:lnTo>
                                  <a:pt x="50" y="90"/>
                                </a:lnTo>
                                <a:lnTo>
                                  <a:pt x="42" y="90"/>
                                </a:lnTo>
                                <a:lnTo>
                                  <a:pt x="30" y="88"/>
                                </a:lnTo>
                                <a:lnTo>
                                  <a:pt x="17" y="83"/>
                                </a:lnTo>
                                <a:lnTo>
                                  <a:pt x="20" y="88"/>
                                </a:lnTo>
                                <a:lnTo>
                                  <a:pt x="2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Freeform 7949"/>
                        <wps:cNvSpPr>
                          <a:spLocks noEditPoints="1"/>
                        </wps:cNvSpPr>
                        <wps:spPr bwMode="auto">
                          <a:xfrm>
                            <a:off x="6640" y="928"/>
                            <a:ext cx="60" cy="90"/>
                          </a:xfrm>
                          <a:custGeom>
                            <a:avLst/>
                            <a:gdLst>
                              <a:gd name="T0" fmla="*/ 8 w 60"/>
                              <a:gd name="T1" fmla="*/ 0 h 90"/>
                              <a:gd name="T2" fmla="*/ 5 w 60"/>
                              <a:gd name="T3" fmla="*/ 2 h 90"/>
                              <a:gd name="T4" fmla="*/ 0 w 60"/>
                              <a:gd name="T5" fmla="*/ 7 h 90"/>
                              <a:gd name="T6" fmla="*/ 3 w 60"/>
                              <a:gd name="T7" fmla="*/ 12 h 90"/>
                              <a:gd name="T8" fmla="*/ 3 w 60"/>
                              <a:gd name="T9" fmla="*/ 15 h 90"/>
                              <a:gd name="T10" fmla="*/ 5 w 60"/>
                              <a:gd name="T11" fmla="*/ 10 h 90"/>
                              <a:gd name="T12" fmla="*/ 10 w 60"/>
                              <a:gd name="T13" fmla="*/ 5 h 90"/>
                              <a:gd name="T14" fmla="*/ 8 w 60"/>
                              <a:gd name="T15" fmla="*/ 0 h 90"/>
                              <a:gd name="T16" fmla="*/ 20 w 60"/>
                              <a:gd name="T17" fmla="*/ 85 h 90"/>
                              <a:gd name="T18" fmla="*/ 30 w 60"/>
                              <a:gd name="T19" fmla="*/ 87 h 90"/>
                              <a:gd name="T20" fmla="*/ 42 w 60"/>
                              <a:gd name="T21" fmla="*/ 90 h 90"/>
                              <a:gd name="T22" fmla="*/ 52 w 60"/>
                              <a:gd name="T23" fmla="*/ 90 h 90"/>
                              <a:gd name="T24" fmla="*/ 60 w 60"/>
                              <a:gd name="T25" fmla="*/ 87 h 90"/>
                              <a:gd name="T26" fmla="*/ 57 w 60"/>
                              <a:gd name="T27" fmla="*/ 85 h 90"/>
                              <a:gd name="T28" fmla="*/ 55 w 60"/>
                              <a:gd name="T29" fmla="*/ 82 h 90"/>
                              <a:gd name="T30" fmla="*/ 50 w 60"/>
                              <a:gd name="T31" fmla="*/ 85 h 90"/>
                              <a:gd name="T32" fmla="*/ 42 w 60"/>
                              <a:gd name="T33" fmla="*/ 85 h 90"/>
                              <a:gd name="T34" fmla="*/ 30 w 60"/>
                              <a:gd name="T35" fmla="*/ 82 h 90"/>
                              <a:gd name="T36" fmla="*/ 17 w 60"/>
                              <a:gd name="T37" fmla="*/ 77 h 90"/>
                              <a:gd name="T38" fmla="*/ 17 w 60"/>
                              <a:gd name="T39" fmla="*/ 80 h 90"/>
                              <a:gd name="T40" fmla="*/ 20 w 60"/>
                              <a:gd name="T41" fmla="*/ 8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8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85"/>
                                </a:moveTo>
                                <a:lnTo>
                                  <a:pt x="30" y="87"/>
                                </a:lnTo>
                                <a:lnTo>
                                  <a:pt x="42" y="90"/>
                                </a:lnTo>
                                <a:lnTo>
                                  <a:pt x="52" y="90"/>
                                </a:lnTo>
                                <a:lnTo>
                                  <a:pt x="60" y="87"/>
                                </a:lnTo>
                                <a:lnTo>
                                  <a:pt x="57" y="85"/>
                                </a:lnTo>
                                <a:lnTo>
                                  <a:pt x="55" y="82"/>
                                </a:lnTo>
                                <a:lnTo>
                                  <a:pt x="50" y="85"/>
                                </a:lnTo>
                                <a:lnTo>
                                  <a:pt x="42" y="85"/>
                                </a:lnTo>
                                <a:lnTo>
                                  <a:pt x="30" y="82"/>
                                </a:lnTo>
                                <a:lnTo>
                                  <a:pt x="17" y="77"/>
                                </a:lnTo>
                                <a:lnTo>
                                  <a:pt x="17" y="80"/>
                                </a:lnTo>
                                <a:lnTo>
                                  <a:pt x="2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Freeform 7950"/>
                        <wps:cNvSpPr>
                          <a:spLocks noEditPoints="1"/>
                        </wps:cNvSpPr>
                        <wps:spPr bwMode="auto">
                          <a:xfrm>
                            <a:off x="6643" y="930"/>
                            <a:ext cx="54" cy="85"/>
                          </a:xfrm>
                          <a:custGeom>
                            <a:avLst/>
                            <a:gdLst>
                              <a:gd name="T0" fmla="*/ 7 w 54"/>
                              <a:gd name="T1" fmla="*/ 0 h 85"/>
                              <a:gd name="T2" fmla="*/ 2 w 54"/>
                              <a:gd name="T3" fmla="*/ 5 h 85"/>
                              <a:gd name="T4" fmla="*/ 0 w 54"/>
                              <a:gd name="T5" fmla="*/ 10 h 85"/>
                              <a:gd name="T6" fmla="*/ 0 w 54"/>
                              <a:gd name="T7" fmla="*/ 13 h 85"/>
                              <a:gd name="T8" fmla="*/ 0 w 54"/>
                              <a:gd name="T9" fmla="*/ 18 h 85"/>
                              <a:gd name="T10" fmla="*/ 5 w 54"/>
                              <a:gd name="T11" fmla="*/ 10 h 85"/>
                              <a:gd name="T12" fmla="*/ 10 w 54"/>
                              <a:gd name="T13" fmla="*/ 5 h 85"/>
                              <a:gd name="T14" fmla="*/ 7 w 54"/>
                              <a:gd name="T15" fmla="*/ 0 h 85"/>
                              <a:gd name="T16" fmla="*/ 14 w 54"/>
                              <a:gd name="T17" fmla="*/ 78 h 85"/>
                              <a:gd name="T18" fmla="*/ 27 w 54"/>
                              <a:gd name="T19" fmla="*/ 83 h 85"/>
                              <a:gd name="T20" fmla="*/ 39 w 54"/>
                              <a:gd name="T21" fmla="*/ 85 h 85"/>
                              <a:gd name="T22" fmla="*/ 47 w 54"/>
                              <a:gd name="T23" fmla="*/ 85 h 85"/>
                              <a:gd name="T24" fmla="*/ 54 w 54"/>
                              <a:gd name="T25" fmla="*/ 83 h 85"/>
                              <a:gd name="T26" fmla="*/ 52 w 54"/>
                              <a:gd name="T27" fmla="*/ 80 h 85"/>
                              <a:gd name="T28" fmla="*/ 49 w 54"/>
                              <a:gd name="T29" fmla="*/ 78 h 85"/>
                              <a:gd name="T30" fmla="*/ 44 w 54"/>
                              <a:gd name="T31" fmla="*/ 80 h 85"/>
                              <a:gd name="T32" fmla="*/ 39 w 54"/>
                              <a:gd name="T33" fmla="*/ 80 h 85"/>
                              <a:gd name="T34" fmla="*/ 32 w 54"/>
                              <a:gd name="T35" fmla="*/ 80 h 85"/>
                              <a:gd name="T36" fmla="*/ 24 w 54"/>
                              <a:gd name="T37" fmla="*/ 78 h 85"/>
                              <a:gd name="T38" fmla="*/ 17 w 54"/>
                              <a:gd name="T39" fmla="*/ 75 h 85"/>
                              <a:gd name="T40" fmla="*/ 12 w 54"/>
                              <a:gd name="T41" fmla="*/ 70 h 85"/>
                              <a:gd name="T42" fmla="*/ 14 w 54"/>
                              <a:gd name="T43" fmla="*/ 75 h 85"/>
                              <a:gd name="T44" fmla="*/ 14 w 54"/>
                              <a:gd name="T45" fmla="*/ 78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8"/>
                                </a:moveTo>
                                <a:lnTo>
                                  <a:pt x="27" y="83"/>
                                </a:lnTo>
                                <a:lnTo>
                                  <a:pt x="39" y="85"/>
                                </a:lnTo>
                                <a:lnTo>
                                  <a:pt x="47" y="85"/>
                                </a:lnTo>
                                <a:lnTo>
                                  <a:pt x="54" y="83"/>
                                </a:lnTo>
                                <a:lnTo>
                                  <a:pt x="52" y="80"/>
                                </a:lnTo>
                                <a:lnTo>
                                  <a:pt x="49" y="78"/>
                                </a:lnTo>
                                <a:lnTo>
                                  <a:pt x="44" y="80"/>
                                </a:lnTo>
                                <a:lnTo>
                                  <a:pt x="39" y="80"/>
                                </a:lnTo>
                                <a:lnTo>
                                  <a:pt x="32" y="80"/>
                                </a:lnTo>
                                <a:lnTo>
                                  <a:pt x="24" y="78"/>
                                </a:lnTo>
                                <a:lnTo>
                                  <a:pt x="17" y="75"/>
                                </a:lnTo>
                                <a:lnTo>
                                  <a:pt x="12" y="70"/>
                                </a:lnTo>
                                <a:lnTo>
                                  <a:pt x="14" y="75"/>
                                </a:lnTo>
                                <a:lnTo>
                                  <a:pt x="14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Freeform 7951"/>
                        <wps:cNvSpPr>
                          <a:spLocks noEditPoints="1"/>
                        </wps:cNvSpPr>
                        <wps:spPr bwMode="auto">
                          <a:xfrm>
                            <a:off x="6643" y="933"/>
                            <a:ext cx="52" cy="80"/>
                          </a:xfrm>
                          <a:custGeom>
                            <a:avLst/>
                            <a:gdLst>
                              <a:gd name="T0" fmla="*/ 7 w 52"/>
                              <a:gd name="T1" fmla="*/ 0 h 80"/>
                              <a:gd name="T2" fmla="*/ 2 w 52"/>
                              <a:gd name="T3" fmla="*/ 5 h 80"/>
                              <a:gd name="T4" fmla="*/ 0 w 52"/>
                              <a:gd name="T5" fmla="*/ 10 h 80"/>
                              <a:gd name="T6" fmla="*/ 0 w 52"/>
                              <a:gd name="T7" fmla="*/ 15 h 80"/>
                              <a:gd name="T8" fmla="*/ 0 w 52"/>
                              <a:gd name="T9" fmla="*/ 20 h 80"/>
                              <a:gd name="T10" fmla="*/ 5 w 52"/>
                              <a:gd name="T11" fmla="*/ 12 h 80"/>
                              <a:gd name="T12" fmla="*/ 10 w 52"/>
                              <a:gd name="T13" fmla="*/ 5 h 80"/>
                              <a:gd name="T14" fmla="*/ 10 w 52"/>
                              <a:gd name="T15" fmla="*/ 2 h 80"/>
                              <a:gd name="T16" fmla="*/ 7 w 52"/>
                              <a:gd name="T17" fmla="*/ 0 h 80"/>
                              <a:gd name="T18" fmla="*/ 14 w 52"/>
                              <a:gd name="T19" fmla="*/ 72 h 80"/>
                              <a:gd name="T20" fmla="*/ 27 w 52"/>
                              <a:gd name="T21" fmla="*/ 77 h 80"/>
                              <a:gd name="T22" fmla="*/ 39 w 52"/>
                              <a:gd name="T23" fmla="*/ 80 h 80"/>
                              <a:gd name="T24" fmla="*/ 47 w 52"/>
                              <a:gd name="T25" fmla="*/ 80 h 80"/>
                              <a:gd name="T26" fmla="*/ 52 w 52"/>
                              <a:gd name="T27" fmla="*/ 77 h 80"/>
                              <a:gd name="T28" fmla="*/ 49 w 52"/>
                              <a:gd name="T29" fmla="*/ 75 h 80"/>
                              <a:gd name="T30" fmla="*/ 49 w 52"/>
                              <a:gd name="T31" fmla="*/ 75 h 80"/>
                              <a:gd name="T32" fmla="*/ 44 w 52"/>
                              <a:gd name="T33" fmla="*/ 75 h 80"/>
                              <a:gd name="T34" fmla="*/ 39 w 52"/>
                              <a:gd name="T35" fmla="*/ 75 h 80"/>
                              <a:gd name="T36" fmla="*/ 32 w 52"/>
                              <a:gd name="T37" fmla="*/ 75 h 80"/>
                              <a:gd name="T38" fmla="*/ 24 w 52"/>
                              <a:gd name="T39" fmla="*/ 72 h 80"/>
                              <a:gd name="T40" fmla="*/ 17 w 52"/>
                              <a:gd name="T41" fmla="*/ 67 h 80"/>
                              <a:gd name="T42" fmla="*/ 10 w 52"/>
                              <a:gd name="T43" fmla="*/ 62 h 80"/>
                              <a:gd name="T44" fmla="*/ 12 w 52"/>
                              <a:gd name="T45" fmla="*/ 67 h 80"/>
                              <a:gd name="T46" fmla="*/ 14 w 52"/>
                              <a:gd name="T47" fmla="*/ 7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2"/>
                                </a:moveTo>
                                <a:lnTo>
                                  <a:pt x="27" y="77"/>
                                </a:lnTo>
                                <a:lnTo>
                                  <a:pt x="39" y="80"/>
                                </a:lnTo>
                                <a:lnTo>
                                  <a:pt x="47" y="80"/>
                                </a:lnTo>
                                <a:lnTo>
                                  <a:pt x="52" y="77"/>
                                </a:lnTo>
                                <a:lnTo>
                                  <a:pt x="49" y="75"/>
                                </a:lnTo>
                                <a:lnTo>
                                  <a:pt x="49" y="75"/>
                                </a:lnTo>
                                <a:lnTo>
                                  <a:pt x="44" y="75"/>
                                </a:lnTo>
                                <a:lnTo>
                                  <a:pt x="39" y="75"/>
                                </a:lnTo>
                                <a:lnTo>
                                  <a:pt x="32" y="75"/>
                                </a:lnTo>
                                <a:lnTo>
                                  <a:pt x="24" y="72"/>
                                </a:lnTo>
                                <a:lnTo>
                                  <a:pt x="17" y="67"/>
                                </a:lnTo>
                                <a:lnTo>
                                  <a:pt x="10" y="62"/>
                                </a:lnTo>
                                <a:lnTo>
                                  <a:pt x="12" y="67"/>
                                </a:lnTo>
                                <a:lnTo>
                                  <a:pt x="1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Freeform 7952"/>
                        <wps:cNvSpPr>
                          <a:spLocks noEditPoints="1"/>
                        </wps:cNvSpPr>
                        <wps:spPr bwMode="auto">
                          <a:xfrm>
                            <a:off x="6643" y="935"/>
                            <a:ext cx="49" cy="75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5"/>
                              <a:gd name="T2" fmla="*/ 5 w 49"/>
                              <a:gd name="T3" fmla="*/ 5 h 75"/>
                              <a:gd name="T4" fmla="*/ 0 w 49"/>
                              <a:gd name="T5" fmla="*/ 13 h 75"/>
                              <a:gd name="T6" fmla="*/ 0 w 49"/>
                              <a:gd name="T7" fmla="*/ 18 h 75"/>
                              <a:gd name="T8" fmla="*/ 2 w 49"/>
                              <a:gd name="T9" fmla="*/ 23 h 75"/>
                              <a:gd name="T10" fmla="*/ 5 w 49"/>
                              <a:gd name="T11" fmla="*/ 13 h 75"/>
                              <a:gd name="T12" fmla="*/ 10 w 49"/>
                              <a:gd name="T13" fmla="*/ 5 h 75"/>
                              <a:gd name="T14" fmla="*/ 10 w 49"/>
                              <a:gd name="T15" fmla="*/ 3 h 75"/>
                              <a:gd name="T16" fmla="*/ 10 w 49"/>
                              <a:gd name="T17" fmla="*/ 0 h 75"/>
                              <a:gd name="T18" fmla="*/ 12 w 49"/>
                              <a:gd name="T19" fmla="*/ 65 h 75"/>
                              <a:gd name="T20" fmla="*/ 17 w 49"/>
                              <a:gd name="T21" fmla="*/ 70 h 75"/>
                              <a:gd name="T22" fmla="*/ 24 w 49"/>
                              <a:gd name="T23" fmla="*/ 73 h 75"/>
                              <a:gd name="T24" fmla="*/ 32 w 49"/>
                              <a:gd name="T25" fmla="*/ 75 h 75"/>
                              <a:gd name="T26" fmla="*/ 39 w 49"/>
                              <a:gd name="T27" fmla="*/ 75 h 75"/>
                              <a:gd name="T28" fmla="*/ 44 w 49"/>
                              <a:gd name="T29" fmla="*/ 75 h 75"/>
                              <a:gd name="T30" fmla="*/ 49 w 49"/>
                              <a:gd name="T31" fmla="*/ 73 h 75"/>
                              <a:gd name="T32" fmla="*/ 47 w 49"/>
                              <a:gd name="T33" fmla="*/ 73 h 75"/>
                              <a:gd name="T34" fmla="*/ 47 w 49"/>
                              <a:gd name="T35" fmla="*/ 70 h 75"/>
                              <a:gd name="T36" fmla="*/ 42 w 49"/>
                              <a:gd name="T37" fmla="*/ 70 h 75"/>
                              <a:gd name="T38" fmla="*/ 39 w 49"/>
                              <a:gd name="T39" fmla="*/ 70 h 75"/>
                              <a:gd name="T40" fmla="*/ 32 w 49"/>
                              <a:gd name="T41" fmla="*/ 70 h 75"/>
                              <a:gd name="T42" fmla="*/ 22 w 49"/>
                              <a:gd name="T43" fmla="*/ 65 h 75"/>
                              <a:gd name="T44" fmla="*/ 14 w 49"/>
                              <a:gd name="T45" fmla="*/ 60 h 75"/>
                              <a:gd name="T46" fmla="*/ 10 w 49"/>
                              <a:gd name="T47" fmla="*/ 55 h 75"/>
                              <a:gd name="T48" fmla="*/ 10 w 49"/>
                              <a:gd name="T49" fmla="*/ 60 h 75"/>
                              <a:gd name="T50" fmla="*/ 12 w 49"/>
                              <a:gd name="T51" fmla="*/ 6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2" y="23"/>
                                </a:lnTo>
                                <a:lnTo>
                                  <a:pt x="5" y="13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2" y="65"/>
                                </a:moveTo>
                                <a:lnTo>
                                  <a:pt x="17" y="70"/>
                                </a:lnTo>
                                <a:lnTo>
                                  <a:pt x="24" y="73"/>
                                </a:lnTo>
                                <a:lnTo>
                                  <a:pt x="32" y="75"/>
                                </a:lnTo>
                                <a:lnTo>
                                  <a:pt x="39" y="75"/>
                                </a:lnTo>
                                <a:lnTo>
                                  <a:pt x="44" y="75"/>
                                </a:lnTo>
                                <a:lnTo>
                                  <a:pt x="49" y="73"/>
                                </a:lnTo>
                                <a:lnTo>
                                  <a:pt x="47" y="73"/>
                                </a:lnTo>
                                <a:lnTo>
                                  <a:pt x="47" y="70"/>
                                </a:lnTo>
                                <a:lnTo>
                                  <a:pt x="42" y="70"/>
                                </a:lnTo>
                                <a:lnTo>
                                  <a:pt x="39" y="70"/>
                                </a:lnTo>
                                <a:lnTo>
                                  <a:pt x="32" y="70"/>
                                </a:lnTo>
                                <a:lnTo>
                                  <a:pt x="22" y="65"/>
                                </a:lnTo>
                                <a:lnTo>
                                  <a:pt x="14" y="60"/>
                                </a:lnTo>
                                <a:lnTo>
                                  <a:pt x="10" y="55"/>
                                </a:lnTo>
                                <a:lnTo>
                                  <a:pt x="10" y="6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Freeform 7953"/>
                        <wps:cNvSpPr>
                          <a:spLocks noEditPoints="1"/>
                        </wps:cNvSpPr>
                        <wps:spPr bwMode="auto">
                          <a:xfrm>
                            <a:off x="6643" y="938"/>
                            <a:ext cx="49" cy="70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0"/>
                              <a:gd name="T2" fmla="*/ 5 w 49"/>
                              <a:gd name="T3" fmla="*/ 7 h 70"/>
                              <a:gd name="T4" fmla="*/ 0 w 49"/>
                              <a:gd name="T5" fmla="*/ 15 h 70"/>
                              <a:gd name="T6" fmla="*/ 2 w 49"/>
                              <a:gd name="T7" fmla="*/ 22 h 70"/>
                              <a:gd name="T8" fmla="*/ 2 w 49"/>
                              <a:gd name="T9" fmla="*/ 27 h 70"/>
                              <a:gd name="T10" fmla="*/ 2 w 49"/>
                              <a:gd name="T11" fmla="*/ 27 h 70"/>
                              <a:gd name="T12" fmla="*/ 5 w 49"/>
                              <a:gd name="T13" fmla="*/ 15 h 70"/>
                              <a:gd name="T14" fmla="*/ 12 w 49"/>
                              <a:gd name="T15" fmla="*/ 5 h 70"/>
                              <a:gd name="T16" fmla="*/ 10 w 49"/>
                              <a:gd name="T17" fmla="*/ 2 h 70"/>
                              <a:gd name="T18" fmla="*/ 10 w 49"/>
                              <a:gd name="T19" fmla="*/ 0 h 70"/>
                              <a:gd name="T20" fmla="*/ 10 w 49"/>
                              <a:gd name="T21" fmla="*/ 57 h 70"/>
                              <a:gd name="T22" fmla="*/ 17 w 49"/>
                              <a:gd name="T23" fmla="*/ 62 h 70"/>
                              <a:gd name="T24" fmla="*/ 24 w 49"/>
                              <a:gd name="T25" fmla="*/ 67 h 70"/>
                              <a:gd name="T26" fmla="*/ 32 w 49"/>
                              <a:gd name="T27" fmla="*/ 70 h 70"/>
                              <a:gd name="T28" fmla="*/ 39 w 49"/>
                              <a:gd name="T29" fmla="*/ 70 h 70"/>
                              <a:gd name="T30" fmla="*/ 44 w 49"/>
                              <a:gd name="T31" fmla="*/ 70 h 70"/>
                              <a:gd name="T32" fmla="*/ 49 w 49"/>
                              <a:gd name="T33" fmla="*/ 70 h 70"/>
                              <a:gd name="T34" fmla="*/ 47 w 49"/>
                              <a:gd name="T35" fmla="*/ 67 h 70"/>
                              <a:gd name="T36" fmla="*/ 44 w 49"/>
                              <a:gd name="T37" fmla="*/ 65 h 70"/>
                              <a:gd name="T38" fmla="*/ 42 w 49"/>
                              <a:gd name="T39" fmla="*/ 65 h 70"/>
                              <a:gd name="T40" fmla="*/ 39 w 49"/>
                              <a:gd name="T41" fmla="*/ 65 h 70"/>
                              <a:gd name="T42" fmla="*/ 29 w 49"/>
                              <a:gd name="T43" fmla="*/ 62 h 70"/>
                              <a:gd name="T44" fmla="*/ 19 w 49"/>
                              <a:gd name="T45" fmla="*/ 60 h 70"/>
                              <a:gd name="T46" fmla="*/ 12 w 49"/>
                              <a:gd name="T47" fmla="*/ 52 h 70"/>
                              <a:gd name="T48" fmla="*/ 7 w 49"/>
                              <a:gd name="T49" fmla="*/ 42 h 70"/>
                              <a:gd name="T50" fmla="*/ 10 w 49"/>
                              <a:gd name="T51" fmla="*/ 50 h 70"/>
                              <a:gd name="T52" fmla="*/ 10 w 49"/>
                              <a:gd name="T53" fmla="*/ 57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10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2" y="27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" y="57"/>
                                </a:moveTo>
                                <a:lnTo>
                                  <a:pt x="17" y="62"/>
                                </a:lnTo>
                                <a:lnTo>
                                  <a:pt x="24" y="67"/>
                                </a:lnTo>
                                <a:lnTo>
                                  <a:pt x="32" y="70"/>
                                </a:lnTo>
                                <a:lnTo>
                                  <a:pt x="39" y="70"/>
                                </a:lnTo>
                                <a:lnTo>
                                  <a:pt x="44" y="70"/>
                                </a:lnTo>
                                <a:lnTo>
                                  <a:pt x="49" y="70"/>
                                </a:lnTo>
                                <a:lnTo>
                                  <a:pt x="47" y="67"/>
                                </a:lnTo>
                                <a:lnTo>
                                  <a:pt x="44" y="65"/>
                                </a:lnTo>
                                <a:lnTo>
                                  <a:pt x="42" y="65"/>
                                </a:lnTo>
                                <a:lnTo>
                                  <a:pt x="39" y="65"/>
                                </a:lnTo>
                                <a:lnTo>
                                  <a:pt x="29" y="62"/>
                                </a:lnTo>
                                <a:lnTo>
                                  <a:pt x="19" y="60"/>
                                </a:lnTo>
                                <a:lnTo>
                                  <a:pt x="12" y="52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Freeform 7954"/>
                        <wps:cNvSpPr>
                          <a:spLocks/>
                        </wps:cNvSpPr>
                        <wps:spPr bwMode="auto">
                          <a:xfrm>
                            <a:off x="6645" y="940"/>
                            <a:ext cx="45" cy="65"/>
                          </a:xfrm>
                          <a:custGeom>
                            <a:avLst/>
                            <a:gdLst>
                              <a:gd name="T0" fmla="*/ 8 w 45"/>
                              <a:gd name="T1" fmla="*/ 0 h 65"/>
                              <a:gd name="T2" fmla="*/ 3 w 45"/>
                              <a:gd name="T3" fmla="*/ 8 h 65"/>
                              <a:gd name="T4" fmla="*/ 0 w 45"/>
                              <a:gd name="T5" fmla="*/ 18 h 65"/>
                              <a:gd name="T6" fmla="*/ 3 w 45"/>
                              <a:gd name="T7" fmla="*/ 33 h 65"/>
                              <a:gd name="T8" fmla="*/ 8 w 45"/>
                              <a:gd name="T9" fmla="*/ 50 h 65"/>
                              <a:gd name="T10" fmla="*/ 12 w 45"/>
                              <a:gd name="T11" fmla="*/ 55 h 65"/>
                              <a:gd name="T12" fmla="*/ 20 w 45"/>
                              <a:gd name="T13" fmla="*/ 60 h 65"/>
                              <a:gd name="T14" fmla="*/ 30 w 45"/>
                              <a:gd name="T15" fmla="*/ 65 h 65"/>
                              <a:gd name="T16" fmla="*/ 37 w 45"/>
                              <a:gd name="T17" fmla="*/ 65 h 65"/>
                              <a:gd name="T18" fmla="*/ 40 w 45"/>
                              <a:gd name="T19" fmla="*/ 65 h 65"/>
                              <a:gd name="T20" fmla="*/ 45 w 45"/>
                              <a:gd name="T21" fmla="*/ 65 h 65"/>
                              <a:gd name="T22" fmla="*/ 42 w 45"/>
                              <a:gd name="T23" fmla="*/ 63 h 65"/>
                              <a:gd name="T24" fmla="*/ 40 w 45"/>
                              <a:gd name="T25" fmla="*/ 60 h 65"/>
                              <a:gd name="T26" fmla="*/ 40 w 45"/>
                              <a:gd name="T27" fmla="*/ 60 h 65"/>
                              <a:gd name="T28" fmla="*/ 37 w 45"/>
                              <a:gd name="T29" fmla="*/ 60 h 65"/>
                              <a:gd name="T30" fmla="*/ 30 w 45"/>
                              <a:gd name="T31" fmla="*/ 60 h 65"/>
                              <a:gd name="T32" fmla="*/ 25 w 45"/>
                              <a:gd name="T33" fmla="*/ 58 h 65"/>
                              <a:gd name="T34" fmla="*/ 20 w 45"/>
                              <a:gd name="T35" fmla="*/ 55 h 65"/>
                              <a:gd name="T36" fmla="*/ 12 w 45"/>
                              <a:gd name="T37" fmla="*/ 50 h 65"/>
                              <a:gd name="T38" fmla="*/ 10 w 45"/>
                              <a:gd name="T39" fmla="*/ 45 h 65"/>
                              <a:gd name="T40" fmla="*/ 8 w 45"/>
                              <a:gd name="T41" fmla="*/ 40 h 65"/>
                              <a:gd name="T42" fmla="*/ 5 w 45"/>
                              <a:gd name="T43" fmla="*/ 33 h 65"/>
                              <a:gd name="T44" fmla="*/ 3 w 45"/>
                              <a:gd name="T45" fmla="*/ 25 h 65"/>
                              <a:gd name="T46" fmla="*/ 5 w 45"/>
                              <a:gd name="T47" fmla="*/ 15 h 65"/>
                              <a:gd name="T48" fmla="*/ 10 w 45"/>
                              <a:gd name="T49" fmla="*/ 5 h 65"/>
                              <a:gd name="T50" fmla="*/ 10 w 45"/>
                              <a:gd name="T51" fmla="*/ 3 h 65"/>
                              <a:gd name="T52" fmla="*/ 8 w 45"/>
                              <a:gd name="T53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8" y="50"/>
                                </a:lnTo>
                                <a:lnTo>
                                  <a:pt x="12" y="55"/>
                                </a:lnTo>
                                <a:lnTo>
                                  <a:pt x="20" y="60"/>
                                </a:lnTo>
                                <a:lnTo>
                                  <a:pt x="30" y="65"/>
                                </a:lnTo>
                                <a:lnTo>
                                  <a:pt x="37" y="65"/>
                                </a:lnTo>
                                <a:lnTo>
                                  <a:pt x="40" y="65"/>
                                </a:lnTo>
                                <a:lnTo>
                                  <a:pt x="45" y="65"/>
                                </a:lnTo>
                                <a:lnTo>
                                  <a:pt x="42" y="63"/>
                                </a:lnTo>
                                <a:lnTo>
                                  <a:pt x="40" y="60"/>
                                </a:lnTo>
                                <a:lnTo>
                                  <a:pt x="40" y="60"/>
                                </a:lnTo>
                                <a:lnTo>
                                  <a:pt x="37" y="60"/>
                                </a:lnTo>
                                <a:lnTo>
                                  <a:pt x="30" y="60"/>
                                </a:lnTo>
                                <a:lnTo>
                                  <a:pt x="25" y="58"/>
                                </a:lnTo>
                                <a:lnTo>
                                  <a:pt x="20" y="55"/>
                                </a:lnTo>
                                <a:lnTo>
                                  <a:pt x="12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40"/>
                                </a:lnTo>
                                <a:lnTo>
                                  <a:pt x="5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Freeform 7955"/>
                        <wps:cNvSpPr>
                          <a:spLocks/>
                        </wps:cNvSpPr>
                        <wps:spPr bwMode="auto">
                          <a:xfrm>
                            <a:off x="6645" y="943"/>
                            <a:ext cx="42" cy="60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60"/>
                              <a:gd name="T2" fmla="*/ 3 w 42"/>
                              <a:gd name="T3" fmla="*/ 10 h 60"/>
                              <a:gd name="T4" fmla="*/ 0 w 42"/>
                              <a:gd name="T5" fmla="*/ 22 h 60"/>
                              <a:gd name="T6" fmla="*/ 0 w 42"/>
                              <a:gd name="T7" fmla="*/ 22 h 60"/>
                              <a:gd name="T8" fmla="*/ 3 w 42"/>
                              <a:gd name="T9" fmla="*/ 30 h 60"/>
                              <a:gd name="T10" fmla="*/ 5 w 42"/>
                              <a:gd name="T11" fmla="*/ 37 h 60"/>
                              <a:gd name="T12" fmla="*/ 10 w 42"/>
                              <a:gd name="T13" fmla="*/ 47 h 60"/>
                              <a:gd name="T14" fmla="*/ 17 w 42"/>
                              <a:gd name="T15" fmla="*/ 55 h 60"/>
                              <a:gd name="T16" fmla="*/ 27 w 42"/>
                              <a:gd name="T17" fmla="*/ 57 h 60"/>
                              <a:gd name="T18" fmla="*/ 37 w 42"/>
                              <a:gd name="T19" fmla="*/ 60 h 60"/>
                              <a:gd name="T20" fmla="*/ 40 w 42"/>
                              <a:gd name="T21" fmla="*/ 60 h 60"/>
                              <a:gd name="T22" fmla="*/ 42 w 42"/>
                              <a:gd name="T23" fmla="*/ 60 h 60"/>
                              <a:gd name="T24" fmla="*/ 40 w 42"/>
                              <a:gd name="T25" fmla="*/ 57 h 60"/>
                              <a:gd name="T26" fmla="*/ 37 w 42"/>
                              <a:gd name="T27" fmla="*/ 55 h 60"/>
                              <a:gd name="T28" fmla="*/ 37 w 42"/>
                              <a:gd name="T29" fmla="*/ 55 h 60"/>
                              <a:gd name="T30" fmla="*/ 25 w 42"/>
                              <a:gd name="T31" fmla="*/ 52 h 60"/>
                              <a:gd name="T32" fmla="*/ 15 w 42"/>
                              <a:gd name="T33" fmla="*/ 45 h 60"/>
                              <a:gd name="T34" fmla="*/ 8 w 42"/>
                              <a:gd name="T35" fmla="*/ 35 h 60"/>
                              <a:gd name="T36" fmla="*/ 5 w 42"/>
                              <a:gd name="T37" fmla="*/ 22 h 60"/>
                              <a:gd name="T38" fmla="*/ 8 w 42"/>
                              <a:gd name="T39" fmla="*/ 12 h 60"/>
                              <a:gd name="T40" fmla="*/ 10 w 42"/>
                              <a:gd name="T41" fmla="*/ 5 h 60"/>
                              <a:gd name="T42" fmla="*/ 10 w 42"/>
                              <a:gd name="T43" fmla="*/ 2 h 60"/>
                              <a:gd name="T44" fmla="*/ 10 w 42"/>
                              <a:gd name="T4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10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5" y="37"/>
                                </a:lnTo>
                                <a:lnTo>
                                  <a:pt x="10" y="47"/>
                                </a:lnTo>
                                <a:lnTo>
                                  <a:pt x="17" y="55"/>
                                </a:lnTo>
                                <a:lnTo>
                                  <a:pt x="27" y="57"/>
                                </a:lnTo>
                                <a:lnTo>
                                  <a:pt x="37" y="60"/>
                                </a:lnTo>
                                <a:lnTo>
                                  <a:pt x="40" y="60"/>
                                </a:lnTo>
                                <a:lnTo>
                                  <a:pt x="42" y="60"/>
                                </a:lnTo>
                                <a:lnTo>
                                  <a:pt x="40" y="57"/>
                                </a:lnTo>
                                <a:lnTo>
                                  <a:pt x="37" y="55"/>
                                </a:lnTo>
                                <a:lnTo>
                                  <a:pt x="37" y="55"/>
                                </a:lnTo>
                                <a:lnTo>
                                  <a:pt x="25" y="52"/>
                                </a:lnTo>
                                <a:lnTo>
                                  <a:pt x="15" y="45"/>
                                </a:lnTo>
                                <a:lnTo>
                                  <a:pt x="8" y="35"/>
                                </a:lnTo>
                                <a:lnTo>
                                  <a:pt x="5" y="22"/>
                                </a:lnTo>
                                <a:lnTo>
                                  <a:pt x="8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Freeform 7956"/>
                        <wps:cNvSpPr>
                          <a:spLocks/>
                        </wps:cNvSpPr>
                        <wps:spPr bwMode="auto">
                          <a:xfrm>
                            <a:off x="6648" y="945"/>
                            <a:ext cx="37" cy="55"/>
                          </a:xfrm>
                          <a:custGeom>
                            <a:avLst/>
                            <a:gdLst>
                              <a:gd name="T0" fmla="*/ 7 w 37"/>
                              <a:gd name="T1" fmla="*/ 0 h 55"/>
                              <a:gd name="T2" fmla="*/ 2 w 37"/>
                              <a:gd name="T3" fmla="*/ 10 h 55"/>
                              <a:gd name="T4" fmla="*/ 0 w 37"/>
                              <a:gd name="T5" fmla="*/ 20 h 55"/>
                              <a:gd name="T6" fmla="*/ 2 w 37"/>
                              <a:gd name="T7" fmla="*/ 28 h 55"/>
                              <a:gd name="T8" fmla="*/ 5 w 37"/>
                              <a:gd name="T9" fmla="*/ 35 h 55"/>
                              <a:gd name="T10" fmla="*/ 7 w 37"/>
                              <a:gd name="T11" fmla="*/ 40 h 55"/>
                              <a:gd name="T12" fmla="*/ 9 w 37"/>
                              <a:gd name="T13" fmla="*/ 45 h 55"/>
                              <a:gd name="T14" fmla="*/ 17 w 37"/>
                              <a:gd name="T15" fmla="*/ 50 h 55"/>
                              <a:gd name="T16" fmla="*/ 22 w 37"/>
                              <a:gd name="T17" fmla="*/ 53 h 55"/>
                              <a:gd name="T18" fmla="*/ 27 w 37"/>
                              <a:gd name="T19" fmla="*/ 55 h 55"/>
                              <a:gd name="T20" fmla="*/ 34 w 37"/>
                              <a:gd name="T21" fmla="*/ 55 h 55"/>
                              <a:gd name="T22" fmla="*/ 37 w 37"/>
                              <a:gd name="T23" fmla="*/ 55 h 55"/>
                              <a:gd name="T24" fmla="*/ 37 w 37"/>
                              <a:gd name="T25" fmla="*/ 55 h 55"/>
                              <a:gd name="T26" fmla="*/ 34 w 37"/>
                              <a:gd name="T27" fmla="*/ 53 h 55"/>
                              <a:gd name="T28" fmla="*/ 34 w 37"/>
                              <a:gd name="T29" fmla="*/ 50 h 55"/>
                              <a:gd name="T30" fmla="*/ 22 w 37"/>
                              <a:gd name="T31" fmla="*/ 48 h 55"/>
                              <a:gd name="T32" fmla="*/ 14 w 37"/>
                              <a:gd name="T33" fmla="*/ 40 h 55"/>
                              <a:gd name="T34" fmla="*/ 7 w 37"/>
                              <a:gd name="T35" fmla="*/ 33 h 55"/>
                              <a:gd name="T36" fmla="*/ 5 w 37"/>
                              <a:gd name="T37" fmla="*/ 20 h 55"/>
                              <a:gd name="T38" fmla="*/ 7 w 37"/>
                              <a:gd name="T39" fmla="*/ 13 h 55"/>
                              <a:gd name="T40" fmla="*/ 9 w 37"/>
                              <a:gd name="T41" fmla="*/ 5 h 55"/>
                              <a:gd name="T42" fmla="*/ 7 w 37"/>
                              <a:gd name="T43" fmla="*/ 3 h 55"/>
                              <a:gd name="T44" fmla="*/ 7 w 37"/>
                              <a:gd name="T4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9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7" y="55"/>
                                </a:lnTo>
                                <a:lnTo>
                                  <a:pt x="34" y="55"/>
                                </a:lnTo>
                                <a:lnTo>
                                  <a:pt x="37" y="55"/>
                                </a:lnTo>
                                <a:lnTo>
                                  <a:pt x="37" y="55"/>
                                </a:lnTo>
                                <a:lnTo>
                                  <a:pt x="34" y="53"/>
                                </a:lnTo>
                                <a:lnTo>
                                  <a:pt x="34" y="50"/>
                                </a:lnTo>
                                <a:lnTo>
                                  <a:pt x="22" y="48"/>
                                </a:lnTo>
                                <a:lnTo>
                                  <a:pt x="14" y="40"/>
                                </a:lnTo>
                                <a:lnTo>
                                  <a:pt x="7" y="33"/>
                                </a:lnTo>
                                <a:lnTo>
                                  <a:pt x="5" y="20"/>
                                </a:lnTo>
                                <a:lnTo>
                                  <a:pt x="7" y="13"/>
                                </a:lnTo>
                                <a:lnTo>
                                  <a:pt x="9" y="5"/>
                                </a:lnTo>
                                <a:lnTo>
                                  <a:pt x="7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Freeform 7957"/>
                        <wps:cNvSpPr>
                          <a:spLocks/>
                        </wps:cNvSpPr>
                        <wps:spPr bwMode="auto">
                          <a:xfrm>
                            <a:off x="6650" y="948"/>
                            <a:ext cx="32" cy="50"/>
                          </a:xfrm>
                          <a:custGeom>
                            <a:avLst/>
                            <a:gdLst>
                              <a:gd name="T0" fmla="*/ 5 w 32"/>
                              <a:gd name="T1" fmla="*/ 0 h 50"/>
                              <a:gd name="T2" fmla="*/ 3 w 32"/>
                              <a:gd name="T3" fmla="*/ 7 h 50"/>
                              <a:gd name="T4" fmla="*/ 0 w 32"/>
                              <a:gd name="T5" fmla="*/ 17 h 50"/>
                              <a:gd name="T6" fmla="*/ 3 w 32"/>
                              <a:gd name="T7" fmla="*/ 30 h 50"/>
                              <a:gd name="T8" fmla="*/ 10 w 32"/>
                              <a:gd name="T9" fmla="*/ 40 h 50"/>
                              <a:gd name="T10" fmla="*/ 20 w 32"/>
                              <a:gd name="T11" fmla="*/ 47 h 50"/>
                              <a:gd name="T12" fmla="*/ 32 w 32"/>
                              <a:gd name="T13" fmla="*/ 50 h 50"/>
                              <a:gd name="T14" fmla="*/ 32 w 32"/>
                              <a:gd name="T15" fmla="*/ 50 h 50"/>
                              <a:gd name="T16" fmla="*/ 30 w 32"/>
                              <a:gd name="T17" fmla="*/ 47 h 50"/>
                              <a:gd name="T18" fmla="*/ 30 w 32"/>
                              <a:gd name="T19" fmla="*/ 45 h 50"/>
                              <a:gd name="T20" fmla="*/ 20 w 32"/>
                              <a:gd name="T21" fmla="*/ 42 h 50"/>
                              <a:gd name="T22" fmla="*/ 12 w 32"/>
                              <a:gd name="T23" fmla="*/ 35 h 50"/>
                              <a:gd name="T24" fmla="*/ 7 w 32"/>
                              <a:gd name="T25" fmla="*/ 27 h 50"/>
                              <a:gd name="T26" fmla="*/ 5 w 32"/>
                              <a:gd name="T27" fmla="*/ 17 h 50"/>
                              <a:gd name="T28" fmla="*/ 7 w 32"/>
                              <a:gd name="T29" fmla="*/ 12 h 50"/>
                              <a:gd name="T30" fmla="*/ 7 w 32"/>
                              <a:gd name="T31" fmla="*/ 7 h 50"/>
                              <a:gd name="T32" fmla="*/ 7 w 32"/>
                              <a:gd name="T33" fmla="*/ 2 h 50"/>
                              <a:gd name="T34" fmla="*/ 5 w 32"/>
                              <a:gd name="T3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20" y="47"/>
                                </a:lnTo>
                                <a:lnTo>
                                  <a:pt x="32" y="50"/>
                                </a:lnTo>
                                <a:lnTo>
                                  <a:pt x="32" y="50"/>
                                </a:lnTo>
                                <a:lnTo>
                                  <a:pt x="30" y="47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Freeform 7958"/>
                        <wps:cNvSpPr>
                          <a:spLocks/>
                        </wps:cNvSpPr>
                        <wps:spPr bwMode="auto">
                          <a:xfrm>
                            <a:off x="6653" y="950"/>
                            <a:ext cx="29" cy="45"/>
                          </a:xfrm>
                          <a:custGeom>
                            <a:avLst/>
                            <a:gdLst>
                              <a:gd name="T0" fmla="*/ 4 w 29"/>
                              <a:gd name="T1" fmla="*/ 0 h 45"/>
                              <a:gd name="T2" fmla="*/ 2 w 29"/>
                              <a:gd name="T3" fmla="*/ 8 h 45"/>
                              <a:gd name="T4" fmla="*/ 0 w 29"/>
                              <a:gd name="T5" fmla="*/ 15 h 45"/>
                              <a:gd name="T6" fmla="*/ 2 w 29"/>
                              <a:gd name="T7" fmla="*/ 28 h 45"/>
                              <a:gd name="T8" fmla="*/ 9 w 29"/>
                              <a:gd name="T9" fmla="*/ 35 h 45"/>
                              <a:gd name="T10" fmla="*/ 17 w 29"/>
                              <a:gd name="T11" fmla="*/ 43 h 45"/>
                              <a:gd name="T12" fmla="*/ 29 w 29"/>
                              <a:gd name="T13" fmla="*/ 45 h 45"/>
                              <a:gd name="T14" fmla="*/ 27 w 29"/>
                              <a:gd name="T15" fmla="*/ 43 h 45"/>
                              <a:gd name="T16" fmla="*/ 24 w 29"/>
                              <a:gd name="T17" fmla="*/ 40 h 45"/>
                              <a:gd name="T18" fmla="*/ 17 w 29"/>
                              <a:gd name="T19" fmla="*/ 35 h 45"/>
                              <a:gd name="T20" fmla="*/ 12 w 29"/>
                              <a:gd name="T21" fmla="*/ 30 h 45"/>
                              <a:gd name="T22" fmla="*/ 7 w 29"/>
                              <a:gd name="T23" fmla="*/ 23 h 45"/>
                              <a:gd name="T24" fmla="*/ 4 w 29"/>
                              <a:gd name="T25" fmla="*/ 15 h 45"/>
                              <a:gd name="T26" fmla="*/ 7 w 29"/>
                              <a:gd name="T27" fmla="*/ 10 h 45"/>
                              <a:gd name="T28" fmla="*/ 7 w 29"/>
                              <a:gd name="T29" fmla="*/ 8 h 45"/>
                              <a:gd name="T30" fmla="*/ 4 w 29"/>
                              <a:gd name="T31" fmla="*/ 5 h 45"/>
                              <a:gd name="T32" fmla="*/ 4 w 29"/>
                              <a:gd name="T33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4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28"/>
                                </a:lnTo>
                                <a:lnTo>
                                  <a:pt x="9" y="35"/>
                                </a:lnTo>
                                <a:lnTo>
                                  <a:pt x="17" y="43"/>
                                </a:lnTo>
                                <a:lnTo>
                                  <a:pt x="29" y="45"/>
                                </a:lnTo>
                                <a:lnTo>
                                  <a:pt x="27" y="43"/>
                                </a:lnTo>
                                <a:lnTo>
                                  <a:pt x="24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3"/>
                                </a:lnTo>
                                <a:lnTo>
                                  <a:pt x="4" y="15"/>
                                </a:lnTo>
                                <a:lnTo>
                                  <a:pt x="7" y="10"/>
                                </a:lnTo>
                                <a:lnTo>
                                  <a:pt x="7" y="8"/>
                                </a:lnTo>
                                <a:lnTo>
                                  <a:pt x="4" y="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Freeform 7959"/>
                        <wps:cNvSpPr>
                          <a:spLocks/>
                        </wps:cNvSpPr>
                        <wps:spPr bwMode="auto">
                          <a:xfrm>
                            <a:off x="6655" y="955"/>
                            <a:ext cx="25" cy="38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38"/>
                              <a:gd name="T2" fmla="*/ 2 w 25"/>
                              <a:gd name="T3" fmla="*/ 5 h 38"/>
                              <a:gd name="T4" fmla="*/ 0 w 25"/>
                              <a:gd name="T5" fmla="*/ 10 h 38"/>
                              <a:gd name="T6" fmla="*/ 2 w 25"/>
                              <a:gd name="T7" fmla="*/ 20 h 38"/>
                              <a:gd name="T8" fmla="*/ 7 w 25"/>
                              <a:gd name="T9" fmla="*/ 28 h 38"/>
                              <a:gd name="T10" fmla="*/ 15 w 25"/>
                              <a:gd name="T11" fmla="*/ 35 h 38"/>
                              <a:gd name="T12" fmla="*/ 25 w 25"/>
                              <a:gd name="T13" fmla="*/ 38 h 38"/>
                              <a:gd name="T14" fmla="*/ 22 w 25"/>
                              <a:gd name="T15" fmla="*/ 35 h 38"/>
                              <a:gd name="T16" fmla="*/ 20 w 25"/>
                              <a:gd name="T17" fmla="*/ 30 h 38"/>
                              <a:gd name="T18" fmla="*/ 15 w 25"/>
                              <a:gd name="T19" fmla="*/ 28 h 38"/>
                              <a:gd name="T20" fmla="*/ 10 w 25"/>
                              <a:gd name="T21" fmla="*/ 23 h 38"/>
                              <a:gd name="T22" fmla="*/ 7 w 25"/>
                              <a:gd name="T23" fmla="*/ 18 h 38"/>
                              <a:gd name="T24" fmla="*/ 5 w 25"/>
                              <a:gd name="T25" fmla="*/ 10 h 38"/>
                              <a:gd name="T26" fmla="*/ 5 w 25"/>
                              <a:gd name="T27" fmla="*/ 8 h 38"/>
                              <a:gd name="T28" fmla="*/ 7 w 25"/>
                              <a:gd name="T29" fmla="*/ 5 h 38"/>
                              <a:gd name="T30" fmla="*/ 5 w 25"/>
                              <a:gd name="T31" fmla="*/ 3 h 38"/>
                              <a:gd name="T32" fmla="*/ 2 w 25"/>
                              <a:gd name="T33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20"/>
                                </a:lnTo>
                                <a:lnTo>
                                  <a:pt x="7" y="28"/>
                                </a:lnTo>
                                <a:lnTo>
                                  <a:pt x="15" y="35"/>
                                </a:lnTo>
                                <a:lnTo>
                                  <a:pt x="25" y="38"/>
                                </a:lnTo>
                                <a:lnTo>
                                  <a:pt x="22" y="35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3"/>
                                </a:lnTo>
                                <a:lnTo>
                                  <a:pt x="7" y="18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Freeform 7960"/>
                        <wps:cNvSpPr>
                          <a:spLocks/>
                        </wps:cNvSpPr>
                        <wps:spPr bwMode="auto">
                          <a:xfrm>
                            <a:off x="6657" y="958"/>
                            <a:ext cx="20" cy="3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32"/>
                              <a:gd name="T2" fmla="*/ 3 w 20"/>
                              <a:gd name="T3" fmla="*/ 2 h 32"/>
                              <a:gd name="T4" fmla="*/ 0 w 20"/>
                              <a:gd name="T5" fmla="*/ 7 h 32"/>
                              <a:gd name="T6" fmla="*/ 3 w 20"/>
                              <a:gd name="T7" fmla="*/ 15 h 32"/>
                              <a:gd name="T8" fmla="*/ 8 w 20"/>
                              <a:gd name="T9" fmla="*/ 22 h 32"/>
                              <a:gd name="T10" fmla="*/ 13 w 20"/>
                              <a:gd name="T11" fmla="*/ 27 h 32"/>
                              <a:gd name="T12" fmla="*/ 20 w 20"/>
                              <a:gd name="T13" fmla="*/ 32 h 32"/>
                              <a:gd name="T14" fmla="*/ 18 w 20"/>
                              <a:gd name="T15" fmla="*/ 27 h 32"/>
                              <a:gd name="T16" fmla="*/ 15 w 20"/>
                              <a:gd name="T17" fmla="*/ 25 h 32"/>
                              <a:gd name="T18" fmla="*/ 8 w 20"/>
                              <a:gd name="T19" fmla="*/ 17 h 32"/>
                              <a:gd name="T20" fmla="*/ 5 w 20"/>
                              <a:gd name="T21" fmla="*/ 7 h 32"/>
                              <a:gd name="T22" fmla="*/ 5 w 20"/>
                              <a:gd name="T23" fmla="*/ 7 h 32"/>
                              <a:gd name="T24" fmla="*/ 5 w 20"/>
                              <a:gd name="T25" fmla="*/ 2 h 32"/>
                              <a:gd name="T26" fmla="*/ 3 w 20"/>
                              <a:gd name="T27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3" y="27"/>
                                </a:lnTo>
                                <a:lnTo>
                                  <a:pt x="20" y="32"/>
                                </a:lnTo>
                                <a:lnTo>
                                  <a:pt x="18" y="27"/>
                                </a:lnTo>
                                <a:lnTo>
                                  <a:pt x="15" y="25"/>
                                </a:lnTo>
                                <a:lnTo>
                                  <a:pt x="8" y="17"/>
                                </a:lnTo>
                                <a:lnTo>
                                  <a:pt x="5" y="7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Freeform 7961"/>
                        <wps:cNvSpPr>
                          <a:spLocks/>
                        </wps:cNvSpPr>
                        <wps:spPr bwMode="auto">
                          <a:xfrm>
                            <a:off x="6660" y="960"/>
                            <a:ext cx="15" cy="25"/>
                          </a:xfrm>
                          <a:custGeom>
                            <a:avLst/>
                            <a:gdLst>
                              <a:gd name="T0" fmla="*/ 2 w 15"/>
                              <a:gd name="T1" fmla="*/ 0 h 25"/>
                              <a:gd name="T2" fmla="*/ 0 w 15"/>
                              <a:gd name="T3" fmla="*/ 3 h 25"/>
                              <a:gd name="T4" fmla="*/ 0 w 15"/>
                              <a:gd name="T5" fmla="*/ 5 h 25"/>
                              <a:gd name="T6" fmla="*/ 2 w 15"/>
                              <a:gd name="T7" fmla="*/ 13 h 25"/>
                              <a:gd name="T8" fmla="*/ 5 w 15"/>
                              <a:gd name="T9" fmla="*/ 18 h 25"/>
                              <a:gd name="T10" fmla="*/ 10 w 15"/>
                              <a:gd name="T11" fmla="*/ 23 h 25"/>
                              <a:gd name="T12" fmla="*/ 15 w 15"/>
                              <a:gd name="T13" fmla="*/ 25 h 25"/>
                              <a:gd name="T14" fmla="*/ 7 w 15"/>
                              <a:gd name="T15" fmla="*/ 15 h 25"/>
                              <a:gd name="T16" fmla="*/ 2 w 15"/>
                              <a:gd name="T17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3"/>
                                </a:lnTo>
                                <a:lnTo>
                                  <a:pt x="5" y="18"/>
                                </a:lnTo>
                                <a:lnTo>
                                  <a:pt x="10" y="23"/>
                                </a:lnTo>
                                <a:lnTo>
                                  <a:pt x="15" y="25"/>
                                </a:lnTo>
                                <a:lnTo>
                                  <a:pt x="7" y="1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Freeform 7962"/>
                        <wps:cNvSpPr>
                          <a:spLocks/>
                        </wps:cNvSpPr>
                        <wps:spPr bwMode="auto">
                          <a:xfrm>
                            <a:off x="6662" y="965"/>
                            <a:ext cx="10" cy="18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8"/>
                              <a:gd name="T2" fmla="*/ 0 w 10"/>
                              <a:gd name="T3" fmla="*/ 0 h 18"/>
                              <a:gd name="T4" fmla="*/ 3 w 10"/>
                              <a:gd name="T5" fmla="*/ 10 h 18"/>
                              <a:gd name="T6" fmla="*/ 10 w 10"/>
                              <a:gd name="T7" fmla="*/ 18 h 18"/>
                              <a:gd name="T8" fmla="*/ 5 w 10"/>
                              <a:gd name="T9" fmla="*/ 8 h 18"/>
                              <a:gd name="T10" fmla="*/ 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0"/>
                                </a:lnTo>
                                <a:lnTo>
                                  <a:pt x="10" y="18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Freeform 7963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105" cy="185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67 h 185"/>
                              <a:gd name="T2" fmla="*/ 82 w 105"/>
                              <a:gd name="T3" fmla="*/ 152 h 185"/>
                              <a:gd name="T4" fmla="*/ 62 w 105"/>
                              <a:gd name="T5" fmla="*/ 135 h 185"/>
                              <a:gd name="T6" fmla="*/ 47 w 105"/>
                              <a:gd name="T7" fmla="*/ 120 h 185"/>
                              <a:gd name="T8" fmla="*/ 37 w 105"/>
                              <a:gd name="T9" fmla="*/ 100 h 185"/>
                              <a:gd name="T10" fmla="*/ 20 w 105"/>
                              <a:gd name="T11" fmla="*/ 57 h 185"/>
                              <a:gd name="T12" fmla="*/ 0 w 105"/>
                              <a:gd name="T13" fmla="*/ 0 h 185"/>
                              <a:gd name="T14" fmla="*/ 10 w 105"/>
                              <a:gd name="T15" fmla="*/ 50 h 185"/>
                              <a:gd name="T16" fmla="*/ 18 w 105"/>
                              <a:gd name="T17" fmla="*/ 100 h 185"/>
                              <a:gd name="T18" fmla="*/ 23 w 105"/>
                              <a:gd name="T19" fmla="*/ 122 h 185"/>
                              <a:gd name="T20" fmla="*/ 32 w 105"/>
                              <a:gd name="T21" fmla="*/ 145 h 185"/>
                              <a:gd name="T22" fmla="*/ 42 w 105"/>
                              <a:gd name="T23" fmla="*/ 165 h 185"/>
                              <a:gd name="T24" fmla="*/ 57 w 105"/>
                              <a:gd name="T25" fmla="*/ 185 h 185"/>
                              <a:gd name="T26" fmla="*/ 82 w 105"/>
                              <a:gd name="T27" fmla="*/ 177 h 185"/>
                              <a:gd name="T28" fmla="*/ 105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105" y="167"/>
                                </a:moveTo>
                                <a:lnTo>
                                  <a:pt x="82" y="152"/>
                                </a:lnTo>
                                <a:lnTo>
                                  <a:pt x="62" y="135"/>
                                </a:lnTo>
                                <a:lnTo>
                                  <a:pt x="47" y="120"/>
                                </a:lnTo>
                                <a:lnTo>
                                  <a:pt x="37" y="100"/>
                                </a:lnTo>
                                <a:lnTo>
                                  <a:pt x="20" y="57"/>
                                </a:lnTo>
                                <a:lnTo>
                                  <a:pt x="0" y="0"/>
                                </a:lnTo>
                                <a:lnTo>
                                  <a:pt x="10" y="50"/>
                                </a:lnTo>
                                <a:lnTo>
                                  <a:pt x="18" y="100"/>
                                </a:lnTo>
                                <a:lnTo>
                                  <a:pt x="23" y="122"/>
                                </a:lnTo>
                                <a:lnTo>
                                  <a:pt x="32" y="145"/>
                                </a:lnTo>
                                <a:lnTo>
                                  <a:pt x="42" y="165"/>
                                </a:lnTo>
                                <a:lnTo>
                                  <a:pt x="57" y="185"/>
                                </a:lnTo>
                                <a:lnTo>
                                  <a:pt x="82" y="177"/>
                                </a:lnTo>
                                <a:lnTo>
                                  <a:pt x="105" y="1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Freeform 7964"/>
                        <wps:cNvSpPr>
                          <a:spLocks noEditPoints="1"/>
                        </wps:cNvSpPr>
                        <wps:spPr bwMode="auto">
                          <a:xfrm>
                            <a:off x="6409" y="631"/>
                            <a:ext cx="169" cy="2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20"/>
                              <a:gd name="T2" fmla="*/ 169 w 169"/>
                              <a:gd name="T3" fmla="*/ 20 h 20"/>
                              <a:gd name="T4" fmla="*/ 169 w 169"/>
                              <a:gd name="T5" fmla="*/ 20 h 20"/>
                              <a:gd name="T6" fmla="*/ 169 w 169"/>
                              <a:gd name="T7" fmla="*/ 20 h 20"/>
                              <a:gd name="T8" fmla="*/ 5 w 169"/>
                              <a:gd name="T9" fmla="*/ 0 h 20"/>
                              <a:gd name="T10" fmla="*/ 2 w 169"/>
                              <a:gd name="T11" fmla="*/ 0 h 20"/>
                              <a:gd name="T12" fmla="*/ 0 w 169"/>
                              <a:gd name="T13" fmla="*/ 0 h 20"/>
                              <a:gd name="T14" fmla="*/ 5 w 169"/>
                              <a:gd name="T15" fmla="*/ 3 h 20"/>
                              <a:gd name="T16" fmla="*/ 5 w 169"/>
                              <a:gd name="T17" fmla="*/ 3 h 20"/>
                              <a:gd name="T18" fmla="*/ 5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169" y="20"/>
                                </a:moveTo>
                                <a:lnTo>
                                  <a:pt x="169" y="20"/>
                                </a:lnTo>
                                <a:lnTo>
                                  <a:pt x="169" y="20"/>
                                </a:lnTo>
                                <a:lnTo>
                                  <a:pt x="16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Freeform 7965"/>
                        <wps:cNvSpPr>
                          <a:spLocks noEditPoints="1"/>
                        </wps:cNvSpPr>
                        <wps:spPr bwMode="auto">
                          <a:xfrm>
                            <a:off x="6411" y="631"/>
                            <a:ext cx="167" cy="52"/>
                          </a:xfrm>
                          <a:custGeom>
                            <a:avLst/>
                            <a:gdLst>
                              <a:gd name="T0" fmla="*/ 0 w 167"/>
                              <a:gd name="T1" fmla="*/ 0 h 52"/>
                              <a:gd name="T2" fmla="*/ 0 w 167"/>
                              <a:gd name="T3" fmla="*/ 3 h 52"/>
                              <a:gd name="T4" fmla="*/ 5 w 167"/>
                              <a:gd name="T5" fmla="*/ 5 h 52"/>
                              <a:gd name="T6" fmla="*/ 5 w 167"/>
                              <a:gd name="T7" fmla="*/ 3 h 52"/>
                              <a:gd name="T8" fmla="*/ 5 w 167"/>
                              <a:gd name="T9" fmla="*/ 3 h 52"/>
                              <a:gd name="T10" fmla="*/ 3 w 167"/>
                              <a:gd name="T11" fmla="*/ 0 h 52"/>
                              <a:gd name="T12" fmla="*/ 0 w 167"/>
                              <a:gd name="T13" fmla="*/ 0 h 52"/>
                              <a:gd name="T14" fmla="*/ 167 w 167"/>
                              <a:gd name="T15" fmla="*/ 20 h 52"/>
                              <a:gd name="T16" fmla="*/ 164 w 167"/>
                              <a:gd name="T17" fmla="*/ 20 h 52"/>
                              <a:gd name="T18" fmla="*/ 164 w 167"/>
                              <a:gd name="T19" fmla="*/ 23 h 52"/>
                              <a:gd name="T20" fmla="*/ 164 w 167"/>
                              <a:gd name="T21" fmla="*/ 25 h 52"/>
                              <a:gd name="T22" fmla="*/ 164 w 167"/>
                              <a:gd name="T23" fmla="*/ 23 h 52"/>
                              <a:gd name="T24" fmla="*/ 167 w 167"/>
                              <a:gd name="T25" fmla="*/ 20 h 52"/>
                              <a:gd name="T26" fmla="*/ 159 w 167"/>
                              <a:gd name="T27" fmla="*/ 52 h 52"/>
                              <a:gd name="T28" fmla="*/ 164 w 167"/>
                              <a:gd name="T29" fmla="*/ 45 h 52"/>
                              <a:gd name="T30" fmla="*/ 164 w 167"/>
                              <a:gd name="T31" fmla="*/ 37 h 52"/>
                              <a:gd name="T32" fmla="*/ 162 w 167"/>
                              <a:gd name="T33" fmla="*/ 45 h 52"/>
                              <a:gd name="T34" fmla="*/ 159 w 167"/>
                              <a:gd name="T3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67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4" y="23"/>
                                </a:lnTo>
                                <a:lnTo>
                                  <a:pt x="164" y="25"/>
                                </a:lnTo>
                                <a:lnTo>
                                  <a:pt x="164" y="23"/>
                                </a:lnTo>
                                <a:lnTo>
                                  <a:pt x="167" y="20"/>
                                </a:lnTo>
                                <a:close/>
                                <a:moveTo>
                                  <a:pt x="159" y="52"/>
                                </a:moveTo>
                                <a:lnTo>
                                  <a:pt x="164" y="45"/>
                                </a:lnTo>
                                <a:lnTo>
                                  <a:pt x="164" y="37"/>
                                </a:lnTo>
                                <a:lnTo>
                                  <a:pt x="162" y="45"/>
                                </a:lnTo>
                                <a:lnTo>
                                  <a:pt x="15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Freeform 7966"/>
                        <wps:cNvSpPr>
                          <a:spLocks noEditPoints="1"/>
                        </wps:cNvSpPr>
                        <wps:spPr bwMode="auto">
                          <a:xfrm>
                            <a:off x="641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20 h 57"/>
                              <a:gd name="T2" fmla="*/ 164 w 164"/>
                              <a:gd name="T3" fmla="*/ 20 h 57"/>
                              <a:gd name="T4" fmla="*/ 161 w 164"/>
                              <a:gd name="T5" fmla="*/ 20 h 57"/>
                              <a:gd name="T6" fmla="*/ 159 w 164"/>
                              <a:gd name="T7" fmla="*/ 20 h 57"/>
                              <a:gd name="T8" fmla="*/ 159 w 164"/>
                              <a:gd name="T9" fmla="*/ 25 h 57"/>
                              <a:gd name="T10" fmla="*/ 159 w 164"/>
                              <a:gd name="T11" fmla="*/ 30 h 57"/>
                              <a:gd name="T12" fmla="*/ 156 w 164"/>
                              <a:gd name="T13" fmla="*/ 42 h 57"/>
                              <a:gd name="T14" fmla="*/ 154 w 164"/>
                              <a:gd name="T15" fmla="*/ 57 h 57"/>
                              <a:gd name="T16" fmla="*/ 154 w 164"/>
                              <a:gd name="T17" fmla="*/ 55 h 57"/>
                              <a:gd name="T18" fmla="*/ 161 w 164"/>
                              <a:gd name="T19" fmla="*/ 37 h 57"/>
                              <a:gd name="T20" fmla="*/ 164 w 164"/>
                              <a:gd name="T21" fmla="*/ 20 h 57"/>
                              <a:gd name="T22" fmla="*/ 0 w 164"/>
                              <a:gd name="T23" fmla="*/ 0 h 57"/>
                              <a:gd name="T24" fmla="*/ 0 w 164"/>
                              <a:gd name="T25" fmla="*/ 3 h 57"/>
                              <a:gd name="T26" fmla="*/ 0 w 164"/>
                              <a:gd name="T27" fmla="*/ 3 h 57"/>
                              <a:gd name="T28" fmla="*/ 5 w 164"/>
                              <a:gd name="T29" fmla="*/ 5 h 57"/>
                              <a:gd name="T30" fmla="*/ 5 w 164"/>
                              <a:gd name="T31" fmla="*/ 5 h 57"/>
                              <a:gd name="T32" fmla="*/ 5 w 164"/>
                              <a:gd name="T33" fmla="*/ 3 h 57"/>
                              <a:gd name="T34" fmla="*/ 2 w 164"/>
                              <a:gd name="T35" fmla="*/ 3 h 57"/>
                              <a:gd name="T36" fmla="*/ 0 w 164"/>
                              <a:gd name="T37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1" y="20"/>
                                </a:lnTo>
                                <a:lnTo>
                                  <a:pt x="159" y="20"/>
                                </a:lnTo>
                                <a:lnTo>
                                  <a:pt x="159" y="25"/>
                                </a:lnTo>
                                <a:lnTo>
                                  <a:pt x="159" y="30"/>
                                </a:lnTo>
                                <a:lnTo>
                                  <a:pt x="156" y="42"/>
                                </a:lnTo>
                                <a:lnTo>
                                  <a:pt x="154" y="57"/>
                                </a:lnTo>
                                <a:lnTo>
                                  <a:pt x="154" y="55"/>
                                </a:lnTo>
                                <a:lnTo>
                                  <a:pt x="161" y="37"/>
                                </a:lnTo>
                                <a:lnTo>
                                  <a:pt x="164" y="2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" name="Freeform 7967"/>
                        <wps:cNvSpPr>
                          <a:spLocks noEditPoints="1"/>
                        </wps:cNvSpPr>
                        <wps:spPr bwMode="auto">
                          <a:xfrm>
                            <a:off x="6416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2 h 54"/>
                              <a:gd name="T2" fmla="*/ 159 w 159"/>
                              <a:gd name="T3" fmla="*/ 20 h 54"/>
                              <a:gd name="T4" fmla="*/ 159 w 159"/>
                              <a:gd name="T5" fmla="*/ 17 h 54"/>
                              <a:gd name="T6" fmla="*/ 157 w 159"/>
                              <a:gd name="T7" fmla="*/ 17 h 54"/>
                              <a:gd name="T8" fmla="*/ 154 w 159"/>
                              <a:gd name="T9" fmla="*/ 20 h 54"/>
                              <a:gd name="T10" fmla="*/ 154 w 159"/>
                              <a:gd name="T11" fmla="*/ 22 h 54"/>
                              <a:gd name="T12" fmla="*/ 154 w 159"/>
                              <a:gd name="T13" fmla="*/ 27 h 54"/>
                              <a:gd name="T14" fmla="*/ 152 w 159"/>
                              <a:gd name="T15" fmla="*/ 42 h 54"/>
                              <a:gd name="T16" fmla="*/ 150 w 159"/>
                              <a:gd name="T17" fmla="*/ 54 h 54"/>
                              <a:gd name="T18" fmla="*/ 152 w 159"/>
                              <a:gd name="T19" fmla="*/ 54 h 54"/>
                              <a:gd name="T20" fmla="*/ 152 w 159"/>
                              <a:gd name="T21" fmla="*/ 52 h 54"/>
                              <a:gd name="T22" fmla="*/ 154 w 159"/>
                              <a:gd name="T23" fmla="*/ 52 h 54"/>
                              <a:gd name="T24" fmla="*/ 154 w 159"/>
                              <a:gd name="T25" fmla="*/ 49 h 54"/>
                              <a:gd name="T26" fmla="*/ 157 w 159"/>
                              <a:gd name="T27" fmla="*/ 42 h 54"/>
                              <a:gd name="T28" fmla="*/ 159 w 159"/>
                              <a:gd name="T29" fmla="*/ 34 h 54"/>
                              <a:gd name="T30" fmla="*/ 157 w 159"/>
                              <a:gd name="T31" fmla="*/ 27 h 54"/>
                              <a:gd name="T32" fmla="*/ 159 w 159"/>
                              <a:gd name="T33" fmla="*/ 22 h 54"/>
                              <a:gd name="T34" fmla="*/ 0 w 159"/>
                              <a:gd name="T35" fmla="*/ 0 h 54"/>
                              <a:gd name="T36" fmla="*/ 0 w 159"/>
                              <a:gd name="T37" fmla="*/ 0 h 54"/>
                              <a:gd name="T38" fmla="*/ 0 w 159"/>
                              <a:gd name="T39" fmla="*/ 2 h 54"/>
                              <a:gd name="T40" fmla="*/ 5 w 159"/>
                              <a:gd name="T41" fmla="*/ 5 h 54"/>
                              <a:gd name="T42" fmla="*/ 5 w 159"/>
                              <a:gd name="T43" fmla="*/ 2 h 54"/>
                              <a:gd name="T44" fmla="*/ 5 w 159"/>
                              <a:gd name="T45" fmla="*/ 0 h 54"/>
                              <a:gd name="T46" fmla="*/ 3 w 159"/>
                              <a:gd name="T47" fmla="*/ 0 h 54"/>
                              <a:gd name="T48" fmla="*/ 0 w 159"/>
                              <a:gd name="T49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2"/>
                                </a:moveTo>
                                <a:lnTo>
                                  <a:pt x="159" y="20"/>
                                </a:lnTo>
                                <a:lnTo>
                                  <a:pt x="159" y="17"/>
                                </a:lnTo>
                                <a:lnTo>
                                  <a:pt x="157" y="17"/>
                                </a:lnTo>
                                <a:lnTo>
                                  <a:pt x="154" y="20"/>
                                </a:lnTo>
                                <a:lnTo>
                                  <a:pt x="154" y="22"/>
                                </a:lnTo>
                                <a:lnTo>
                                  <a:pt x="154" y="27"/>
                                </a:lnTo>
                                <a:lnTo>
                                  <a:pt x="152" y="42"/>
                                </a:lnTo>
                                <a:lnTo>
                                  <a:pt x="150" y="54"/>
                                </a:lnTo>
                                <a:lnTo>
                                  <a:pt x="152" y="54"/>
                                </a:lnTo>
                                <a:lnTo>
                                  <a:pt x="152" y="52"/>
                                </a:lnTo>
                                <a:lnTo>
                                  <a:pt x="154" y="52"/>
                                </a:lnTo>
                                <a:lnTo>
                                  <a:pt x="154" y="49"/>
                                </a:lnTo>
                                <a:lnTo>
                                  <a:pt x="157" y="42"/>
                                </a:lnTo>
                                <a:lnTo>
                                  <a:pt x="159" y="34"/>
                                </a:lnTo>
                                <a:lnTo>
                                  <a:pt x="157" y="27"/>
                                </a:lnTo>
                                <a:lnTo>
                                  <a:pt x="159" y="22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Freeform 7968"/>
                        <wps:cNvSpPr>
                          <a:spLocks noEditPoints="1"/>
                        </wps:cNvSpPr>
                        <wps:spPr bwMode="auto">
                          <a:xfrm>
                            <a:off x="641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7 h 54"/>
                              <a:gd name="T2" fmla="*/ 154 w 154"/>
                              <a:gd name="T3" fmla="*/ 22 h 54"/>
                              <a:gd name="T4" fmla="*/ 154 w 154"/>
                              <a:gd name="T5" fmla="*/ 17 h 54"/>
                              <a:gd name="T6" fmla="*/ 151 w 154"/>
                              <a:gd name="T7" fmla="*/ 20 h 54"/>
                              <a:gd name="T8" fmla="*/ 149 w 154"/>
                              <a:gd name="T9" fmla="*/ 20 h 54"/>
                              <a:gd name="T10" fmla="*/ 149 w 154"/>
                              <a:gd name="T11" fmla="*/ 25 h 54"/>
                              <a:gd name="T12" fmla="*/ 149 w 154"/>
                              <a:gd name="T13" fmla="*/ 27 h 54"/>
                              <a:gd name="T14" fmla="*/ 147 w 154"/>
                              <a:gd name="T15" fmla="*/ 42 h 54"/>
                              <a:gd name="T16" fmla="*/ 144 w 154"/>
                              <a:gd name="T17" fmla="*/ 54 h 54"/>
                              <a:gd name="T18" fmla="*/ 147 w 154"/>
                              <a:gd name="T19" fmla="*/ 54 h 54"/>
                              <a:gd name="T20" fmla="*/ 149 w 154"/>
                              <a:gd name="T21" fmla="*/ 54 h 54"/>
                              <a:gd name="T22" fmla="*/ 151 w 154"/>
                              <a:gd name="T23" fmla="*/ 39 h 54"/>
                              <a:gd name="T24" fmla="*/ 154 w 154"/>
                              <a:gd name="T25" fmla="*/ 27 h 54"/>
                              <a:gd name="T26" fmla="*/ 0 w 154"/>
                              <a:gd name="T27" fmla="*/ 0 h 54"/>
                              <a:gd name="T28" fmla="*/ 0 w 154"/>
                              <a:gd name="T29" fmla="*/ 2 h 54"/>
                              <a:gd name="T30" fmla="*/ 0 w 154"/>
                              <a:gd name="T31" fmla="*/ 2 h 54"/>
                              <a:gd name="T32" fmla="*/ 2 w 154"/>
                              <a:gd name="T33" fmla="*/ 7 h 54"/>
                              <a:gd name="T34" fmla="*/ 5 w 154"/>
                              <a:gd name="T35" fmla="*/ 2 h 54"/>
                              <a:gd name="T36" fmla="*/ 5 w 154"/>
                              <a:gd name="T37" fmla="*/ 0 h 54"/>
                              <a:gd name="T38" fmla="*/ 2 w 154"/>
                              <a:gd name="T39" fmla="*/ 0 h 54"/>
                              <a:gd name="T40" fmla="*/ 0 w 154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7"/>
                                </a:moveTo>
                                <a:lnTo>
                                  <a:pt x="154" y="22"/>
                                </a:lnTo>
                                <a:lnTo>
                                  <a:pt x="154" y="17"/>
                                </a:lnTo>
                                <a:lnTo>
                                  <a:pt x="151" y="20"/>
                                </a:lnTo>
                                <a:lnTo>
                                  <a:pt x="149" y="20"/>
                                </a:lnTo>
                                <a:lnTo>
                                  <a:pt x="149" y="25"/>
                                </a:lnTo>
                                <a:lnTo>
                                  <a:pt x="149" y="27"/>
                                </a:lnTo>
                                <a:lnTo>
                                  <a:pt x="147" y="42"/>
                                </a:lnTo>
                                <a:lnTo>
                                  <a:pt x="144" y="54"/>
                                </a:lnTo>
                                <a:lnTo>
                                  <a:pt x="147" y="54"/>
                                </a:lnTo>
                                <a:lnTo>
                                  <a:pt x="149" y="54"/>
                                </a:lnTo>
                                <a:lnTo>
                                  <a:pt x="151" y="39"/>
                                </a:lnTo>
                                <a:lnTo>
                                  <a:pt x="154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Freeform 7969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7 h 54"/>
                              <a:gd name="T2" fmla="*/ 149 w 149"/>
                              <a:gd name="T3" fmla="*/ 22 h 54"/>
                              <a:gd name="T4" fmla="*/ 149 w 149"/>
                              <a:gd name="T5" fmla="*/ 20 h 54"/>
                              <a:gd name="T6" fmla="*/ 147 w 149"/>
                              <a:gd name="T7" fmla="*/ 20 h 54"/>
                              <a:gd name="T8" fmla="*/ 145 w 149"/>
                              <a:gd name="T9" fmla="*/ 20 h 54"/>
                              <a:gd name="T10" fmla="*/ 145 w 149"/>
                              <a:gd name="T11" fmla="*/ 25 h 54"/>
                              <a:gd name="T12" fmla="*/ 145 w 149"/>
                              <a:gd name="T13" fmla="*/ 27 h 54"/>
                              <a:gd name="T14" fmla="*/ 142 w 149"/>
                              <a:gd name="T15" fmla="*/ 42 h 54"/>
                              <a:gd name="T16" fmla="*/ 140 w 149"/>
                              <a:gd name="T17" fmla="*/ 54 h 54"/>
                              <a:gd name="T18" fmla="*/ 142 w 149"/>
                              <a:gd name="T19" fmla="*/ 54 h 54"/>
                              <a:gd name="T20" fmla="*/ 145 w 149"/>
                              <a:gd name="T21" fmla="*/ 54 h 54"/>
                              <a:gd name="T22" fmla="*/ 147 w 149"/>
                              <a:gd name="T23" fmla="*/ 42 h 54"/>
                              <a:gd name="T24" fmla="*/ 149 w 149"/>
                              <a:gd name="T25" fmla="*/ 27 h 54"/>
                              <a:gd name="T26" fmla="*/ 0 w 149"/>
                              <a:gd name="T27" fmla="*/ 0 h 54"/>
                              <a:gd name="T28" fmla="*/ 0 w 149"/>
                              <a:gd name="T29" fmla="*/ 2 h 54"/>
                              <a:gd name="T30" fmla="*/ 0 w 149"/>
                              <a:gd name="T31" fmla="*/ 5 h 54"/>
                              <a:gd name="T32" fmla="*/ 0 w 149"/>
                              <a:gd name="T33" fmla="*/ 7 h 54"/>
                              <a:gd name="T34" fmla="*/ 3 w 149"/>
                              <a:gd name="T35" fmla="*/ 7 h 54"/>
                              <a:gd name="T36" fmla="*/ 5 w 149"/>
                              <a:gd name="T37" fmla="*/ 5 h 54"/>
                              <a:gd name="T38" fmla="*/ 5 w 149"/>
                              <a:gd name="T39" fmla="*/ 0 h 54"/>
                              <a:gd name="T40" fmla="*/ 3 w 149"/>
                              <a:gd name="T41" fmla="*/ 0 h 54"/>
                              <a:gd name="T42" fmla="*/ 0 w 149"/>
                              <a:gd name="T43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27"/>
                                </a:moveTo>
                                <a:lnTo>
                                  <a:pt x="149" y="22"/>
                                </a:lnTo>
                                <a:lnTo>
                                  <a:pt x="149" y="20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5" y="25"/>
                                </a:lnTo>
                                <a:lnTo>
                                  <a:pt x="145" y="27"/>
                                </a:lnTo>
                                <a:lnTo>
                                  <a:pt x="142" y="42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54"/>
                                </a:lnTo>
                                <a:lnTo>
                                  <a:pt x="147" y="42"/>
                                </a:lnTo>
                                <a:lnTo>
                                  <a:pt x="149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Freeform 7970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27 h 54"/>
                              <a:gd name="T2" fmla="*/ 147 w 147"/>
                              <a:gd name="T3" fmla="*/ 25 h 54"/>
                              <a:gd name="T4" fmla="*/ 147 w 147"/>
                              <a:gd name="T5" fmla="*/ 20 h 54"/>
                              <a:gd name="T6" fmla="*/ 145 w 147"/>
                              <a:gd name="T7" fmla="*/ 20 h 54"/>
                              <a:gd name="T8" fmla="*/ 142 w 147"/>
                              <a:gd name="T9" fmla="*/ 22 h 54"/>
                              <a:gd name="T10" fmla="*/ 142 w 147"/>
                              <a:gd name="T11" fmla="*/ 25 h 54"/>
                              <a:gd name="T12" fmla="*/ 142 w 147"/>
                              <a:gd name="T13" fmla="*/ 27 h 54"/>
                              <a:gd name="T14" fmla="*/ 140 w 147"/>
                              <a:gd name="T15" fmla="*/ 42 h 54"/>
                              <a:gd name="T16" fmla="*/ 135 w 147"/>
                              <a:gd name="T17" fmla="*/ 54 h 54"/>
                              <a:gd name="T18" fmla="*/ 140 w 147"/>
                              <a:gd name="T19" fmla="*/ 54 h 54"/>
                              <a:gd name="T20" fmla="*/ 142 w 147"/>
                              <a:gd name="T21" fmla="*/ 54 h 54"/>
                              <a:gd name="T22" fmla="*/ 145 w 147"/>
                              <a:gd name="T23" fmla="*/ 42 h 54"/>
                              <a:gd name="T24" fmla="*/ 147 w 147"/>
                              <a:gd name="T25" fmla="*/ 27 h 54"/>
                              <a:gd name="T26" fmla="*/ 3 w 147"/>
                              <a:gd name="T27" fmla="*/ 0 h 54"/>
                              <a:gd name="T28" fmla="*/ 3 w 147"/>
                              <a:gd name="T29" fmla="*/ 2 h 54"/>
                              <a:gd name="T30" fmla="*/ 0 w 147"/>
                              <a:gd name="T31" fmla="*/ 7 h 54"/>
                              <a:gd name="T32" fmla="*/ 5 w 147"/>
                              <a:gd name="T33" fmla="*/ 10 h 54"/>
                              <a:gd name="T34" fmla="*/ 8 w 147"/>
                              <a:gd name="T35" fmla="*/ 5 h 54"/>
                              <a:gd name="T36" fmla="*/ 8 w 147"/>
                              <a:gd name="T37" fmla="*/ 2 h 54"/>
                              <a:gd name="T38" fmla="*/ 5 w 147"/>
                              <a:gd name="T39" fmla="*/ 0 h 54"/>
                              <a:gd name="T40" fmla="*/ 3 w 147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27"/>
                                </a:moveTo>
                                <a:lnTo>
                                  <a:pt x="147" y="25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2" y="22"/>
                                </a:lnTo>
                                <a:lnTo>
                                  <a:pt x="142" y="25"/>
                                </a:lnTo>
                                <a:lnTo>
                                  <a:pt x="142" y="27"/>
                                </a:lnTo>
                                <a:lnTo>
                                  <a:pt x="140" y="42"/>
                                </a:lnTo>
                                <a:lnTo>
                                  <a:pt x="135" y="54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42"/>
                                </a:lnTo>
                                <a:lnTo>
                                  <a:pt x="147" y="27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Freeform 7971"/>
                        <wps:cNvSpPr>
                          <a:spLocks noEditPoints="1"/>
                        </wps:cNvSpPr>
                        <wps:spPr bwMode="auto">
                          <a:xfrm>
                            <a:off x="6424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27 h 57"/>
                              <a:gd name="T2" fmla="*/ 142 w 142"/>
                              <a:gd name="T3" fmla="*/ 25 h 57"/>
                              <a:gd name="T4" fmla="*/ 142 w 142"/>
                              <a:gd name="T5" fmla="*/ 20 h 57"/>
                              <a:gd name="T6" fmla="*/ 139 w 142"/>
                              <a:gd name="T7" fmla="*/ 22 h 57"/>
                              <a:gd name="T8" fmla="*/ 137 w 142"/>
                              <a:gd name="T9" fmla="*/ 22 h 57"/>
                              <a:gd name="T10" fmla="*/ 137 w 142"/>
                              <a:gd name="T11" fmla="*/ 25 h 57"/>
                              <a:gd name="T12" fmla="*/ 137 w 142"/>
                              <a:gd name="T13" fmla="*/ 27 h 57"/>
                              <a:gd name="T14" fmla="*/ 134 w 142"/>
                              <a:gd name="T15" fmla="*/ 42 h 57"/>
                              <a:gd name="T16" fmla="*/ 129 w 142"/>
                              <a:gd name="T17" fmla="*/ 57 h 57"/>
                              <a:gd name="T18" fmla="*/ 132 w 142"/>
                              <a:gd name="T19" fmla="*/ 54 h 57"/>
                              <a:gd name="T20" fmla="*/ 137 w 142"/>
                              <a:gd name="T21" fmla="*/ 54 h 57"/>
                              <a:gd name="T22" fmla="*/ 139 w 142"/>
                              <a:gd name="T23" fmla="*/ 42 h 57"/>
                              <a:gd name="T24" fmla="*/ 142 w 142"/>
                              <a:gd name="T25" fmla="*/ 27 h 57"/>
                              <a:gd name="T26" fmla="*/ 2 w 142"/>
                              <a:gd name="T27" fmla="*/ 0 h 57"/>
                              <a:gd name="T28" fmla="*/ 2 w 142"/>
                              <a:gd name="T29" fmla="*/ 5 h 57"/>
                              <a:gd name="T30" fmla="*/ 0 w 142"/>
                              <a:gd name="T31" fmla="*/ 7 h 57"/>
                              <a:gd name="T32" fmla="*/ 5 w 142"/>
                              <a:gd name="T33" fmla="*/ 12 h 57"/>
                              <a:gd name="T34" fmla="*/ 7 w 142"/>
                              <a:gd name="T35" fmla="*/ 7 h 57"/>
                              <a:gd name="T36" fmla="*/ 7 w 142"/>
                              <a:gd name="T37" fmla="*/ 2 h 57"/>
                              <a:gd name="T38" fmla="*/ 5 w 142"/>
                              <a:gd name="T39" fmla="*/ 2 h 57"/>
                              <a:gd name="T40" fmla="*/ 2 w 142"/>
                              <a:gd name="T41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27"/>
                                </a:moveTo>
                                <a:lnTo>
                                  <a:pt x="142" y="25"/>
                                </a:lnTo>
                                <a:lnTo>
                                  <a:pt x="142" y="20"/>
                                </a:lnTo>
                                <a:lnTo>
                                  <a:pt x="139" y="22"/>
                                </a:lnTo>
                                <a:lnTo>
                                  <a:pt x="137" y="22"/>
                                </a:lnTo>
                                <a:lnTo>
                                  <a:pt x="137" y="25"/>
                                </a:lnTo>
                                <a:lnTo>
                                  <a:pt x="137" y="27"/>
                                </a:lnTo>
                                <a:lnTo>
                                  <a:pt x="134" y="42"/>
                                </a:lnTo>
                                <a:lnTo>
                                  <a:pt x="129" y="57"/>
                                </a:lnTo>
                                <a:lnTo>
                                  <a:pt x="132" y="54"/>
                                </a:lnTo>
                                <a:lnTo>
                                  <a:pt x="137" y="54"/>
                                </a:lnTo>
                                <a:lnTo>
                                  <a:pt x="139" y="42"/>
                                </a:lnTo>
                                <a:lnTo>
                                  <a:pt x="142" y="27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5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" name="Freeform 7972"/>
                        <wps:cNvSpPr>
                          <a:spLocks noEditPoints="1"/>
                        </wps:cNvSpPr>
                        <wps:spPr bwMode="auto">
                          <a:xfrm>
                            <a:off x="6426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25 h 55"/>
                              <a:gd name="T2" fmla="*/ 137 w 137"/>
                              <a:gd name="T3" fmla="*/ 23 h 55"/>
                              <a:gd name="T4" fmla="*/ 137 w 137"/>
                              <a:gd name="T5" fmla="*/ 20 h 55"/>
                              <a:gd name="T6" fmla="*/ 135 w 137"/>
                              <a:gd name="T7" fmla="*/ 20 h 55"/>
                              <a:gd name="T8" fmla="*/ 132 w 137"/>
                              <a:gd name="T9" fmla="*/ 20 h 55"/>
                              <a:gd name="T10" fmla="*/ 132 w 137"/>
                              <a:gd name="T11" fmla="*/ 23 h 55"/>
                              <a:gd name="T12" fmla="*/ 132 w 137"/>
                              <a:gd name="T13" fmla="*/ 25 h 55"/>
                              <a:gd name="T14" fmla="*/ 130 w 137"/>
                              <a:gd name="T15" fmla="*/ 40 h 55"/>
                              <a:gd name="T16" fmla="*/ 125 w 137"/>
                              <a:gd name="T17" fmla="*/ 55 h 55"/>
                              <a:gd name="T18" fmla="*/ 127 w 137"/>
                              <a:gd name="T19" fmla="*/ 55 h 55"/>
                              <a:gd name="T20" fmla="*/ 130 w 137"/>
                              <a:gd name="T21" fmla="*/ 52 h 55"/>
                              <a:gd name="T22" fmla="*/ 135 w 137"/>
                              <a:gd name="T23" fmla="*/ 40 h 55"/>
                              <a:gd name="T24" fmla="*/ 137 w 137"/>
                              <a:gd name="T25" fmla="*/ 25 h 55"/>
                              <a:gd name="T26" fmla="*/ 3 w 137"/>
                              <a:gd name="T27" fmla="*/ 0 h 55"/>
                              <a:gd name="T28" fmla="*/ 3 w 137"/>
                              <a:gd name="T29" fmla="*/ 3 h 55"/>
                              <a:gd name="T30" fmla="*/ 0 w 137"/>
                              <a:gd name="T31" fmla="*/ 8 h 55"/>
                              <a:gd name="T32" fmla="*/ 3 w 137"/>
                              <a:gd name="T33" fmla="*/ 10 h 55"/>
                              <a:gd name="T34" fmla="*/ 5 w 137"/>
                              <a:gd name="T35" fmla="*/ 10 h 55"/>
                              <a:gd name="T36" fmla="*/ 5 w 137"/>
                              <a:gd name="T37" fmla="*/ 5 h 55"/>
                              <a:gd name="T38" fmla="*/ 8 w 137"/>
                              <a:gd name="T39" fmla="*/ 0 h 55"/>
                              <a:gd name="T40" fmla="*/ 5 w 137"/>
                              <a:gd name="T41" fmla="*/ 0 h 55"/>
                              <a:gd name="T42" fmla="*/ 3 w 13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25"/>
                                </a:moveTo>
                                <a:lnTo>
                                  <a:pt x="137" y="23"/>
                                </a:lnTo>
                                <a:lnTo>
                                  <a:pt x="137" y="20"/>
                                </a:lnTo>
                                <a:lnTo>
                                  <a:pt x="135" y="20"/>
                                </a:lnTo>
                                <a:lnTo>
                                  <a:pt x="132" y="20"/>
                                </a:lnTo>
                                <a:lnTo>
                                  <a:pt x="132" y="23"/>
                                </a:lnTo>
                                <a:lnTo>
                                  <a:pt x="132" y="25"/>
                                </a:lnTo>
                                <a:lnTo>
                                  <a:pt x="130" y="40"/>
                                </a:lnTo>
                                <a:lnTo>
                                  <a:pt x="125" y="55"/>
                                </a:lnTo>
                                <a:lnTo>
                                  <a:pt x="127" y="55"/>
                                </a:lnTo>
                                <a:lnTo>
                                  <a:pt x="130" y="52"/>
                                </a:lnTo>
                                <a:lnTo>
                                  <a:pt x="135" y="40"/>
                                </a:lnTo>
                                <a:lnTo>
                                  <a:pt x="13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Freeform 7973"/>
                        <wps:cNvSpPr>
                          <a:spLocks noEditPoints="1"/>
                        </wps:cNvSpPr>
                        <wps:spPr bwMode="auto">
                          <a:xfrm>
                            <a:off x="6429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55"/>
                              <a:gd name="T2" fmla="*/ 132 w 132"/>
                              <a:gd name="T3" fmla="*/ 23 h 55"/>
                              <a:gd name="T4" fmla="*/ 132 w 132"/>
                              <a:gd name="T5" fmla="*/ 20 h 55"/>
                              <a:gd name="T6" fmla="*/ 129 w 132"/>
                              <a:gd name="T7" fmla="*/ 20 h 55"/>
                              <a:gd name="T8" fmla="*/ 127 w 132"/>
                              <a:gd name="T9" fmla="*/ 20 h 55"/>
                              <a:gd name="T10" fmla="*/ 127 w 132"/>
                              <a:gd name="T11" fmla="*/ 23 h 55"/>
                              <a:gd name="T12" fmla="*/ 127 w 132"/>
                              <a:gd name="T13" fmla="*/ 25 h 55"/>
                              <a:gd name="T14" fmla="*/ 124 w 132"/>
                              <a:gd name="T15" fmla="*/ 40 h 55"/>
                              <a:gd name="T16" fmla="*/ 119 w 132"/>
                              <a:gd name="T17" fmla="*/ 55 h 55"/>
                              <a:gd name="T18" fmla="*/ 122 w 132"/>
                              <a:gd name="T19" fmla="*/ 55 h 55"/>
                              <a:gd name="T20" fmla="*/ 124 w 132"/>
                              <a:gd name="T21" fmla="*/ 55 h 55"/>
                              <a:gd name="T22" fmla="*/ 129 w 132"/>
                              <a:gd name="T23" fmla="*/ 40 h 55"/>
                              <a:gd name="T24" fmla="*/ 132 w 132"/>
                              <a:gd name="T25" fmla="*/ 25 h 55"/>
                              <a:gd name="T26" fmla="*/ 2 w 132"/>
                              <a:gd name="T27" fmla="*/ 0 h 55"/>
                              <a:gd name="T28" fmla="*/ 2 w 132"/>
                              <a:gd name="T29" fmla="*/ 5 h 55"/>
                              <a:gd name="T30" fmla="*/ 0 w 132"/>
                              <a:gd name="T31" fmla="*/ 10 h 55"/>
                              <a:gd name="T32" fmla="*/ 2 w 132"/>
                              <a:gd name="T33" fmla="*/ 10 h 55"/>
                              <a:gd name="T34" fmla="*/ 5 w 132"/>
                              <a:gd name="T35" fmla="*/ 13 h 55"/>
                              <a:gd name="T36" fmla="*/ 5 w 132"/>
                              <a:gd name="T37" fmla="*/ 8 h 55"/>
                              <a:gd name="T38" fmla="*/ 7 w 132"/>
                              <a:gd name="T39" fmla="*/ 0 h 55"/>
                              <a:gd name="T40" fmla="*/ 5 w 132"/>
                              <a:gd name="T41" fmla="*/ 0 h 55"/>
                              <a:gd name="T42" fmla="*/ 2 w 13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25"/>
                                </a:moveTo>
                                <a:lnTo>
                                  <a:pt x="132" y="23"/>
                                </a:lnTo>
                                <a:lnTo>
                                  <a:pt x="132" y="20"/>
                                </a:lnTo>
                                <a:lnTo>
                                  <a:pt x="129" y="20"/>
                                </a:lnTo>
                                <a:lnTo>
                                  <a:pt x="127" y="20"/>
                                </a:lnTo>
                                <a:lnTo>
                                  <a:pt x="127" y="23"/>
                                </a:lnTo>
                                <a:lnTo>
                                  <a:pt x="127" y="25"/>
                                </a:lnTo>
                                <a:lnTo>
                                  <a:pt x="124" y="40"/>
                                </a:lnTo>
                                <a:lnTo>
                                  <a:pt x="119" y="55"/>
                                </a:lnTo>
                                <a:lnTo>
                                  <a:pt x="122" y="55"/>
                                </a:lnTo>
                                <a:lnTo>
                                  <a:pt x="124" y="55"/>
                                </a:lnTo>
                                <a:lnTo>
                                  <a:pt x="129" y="40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Freeform 7974"/>
                        <wps:cNvSpPr>
                          <a:spLocks noEditPoints="1"/>
                        </wps:cNvSpPr>
                        <wps:spPr bwMode="auto">
                          <a:xfrm>
                            <a:off x="6431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25 h 55"/>
                              <a:gd name="T2" fmla="*/ 127 w 127"/>
                              <a:gd name="T3" fmla="*/ 23 h 55"/>
                              <a:gd name="T4" fmla="*/ 127 w 127"/>
                              <a:gd name="T5" fmla="*/ 20 h 55"/>
                              <a:gd name="T6" fmla="*/ 125 w 127"/>
                              <a:gd name="T7" fmla="*/ 20 h 55"/>
                              <a:gd name="T8" fmla="*/ 122 w 127"/>
                              <a:gd name="T9" fmla="*/ 23 h 55"/>
                              <a:gd name="T10" fmla="*/ 122 w 127"/>
                              <a:gd name="T11" fmla="*/ 23 h 55"/>
                              <a:gd name="T12" fmla="*/ 122 w 127"/>
                              <a:gd name="T13" fmla="*/ 25 h 55"/>
                              <a:gd name="T14" fmla="*/ 120 w 127"/>
                              <a:gd name="T15" fmla="*/ 40 h 55"/>
                              <a:gd name="T16" fmla="*/ 115 w 127"/>
                              <a:gd name="T17" fmla="*/ 55 h 55"/>
                              <a:gd name="T18" fmla="*/ 117 w 127"/>
                              <a:gd name="T19" fmla="*/ 55 h 55"/>
                              <a:gd name="T20" fmla="*/ 120 w 127"/>
                              <a:gd name="T21" fmla="*/ 55 h 55"/>
                              <a:gd name="T22" fmla="*/ 125 w 127"/>
                              <a:gd name="T23" fmla="*/ 40 h 55"/>
                              <a:gd name="T24" fmla="*/ 127 w 127"/>
                              <a:gd name="T25" fmla="*/ 25 h 55"/>
                              <a:gd name="T26" fmla="*/ 3 w 127"/>
                              <a:gd name="T27" fmla="*/ 0 h 55"/>
                              <a:gd name="T28" fmla="*/ 0 w 127"/>
                              <a:gd name="T29" fmla="*/ 5 h 55"/>
                              <a:gd name="T30" fmla="*/ 0 w 127"/>
                              <a:gd name="T31" fmla="*/ 10 h 55"/>
                              <a:gd name="T32" fmla="*/ 3 w 127"/>
                              <a:gd name="T33" fmla="*/ 13 h 55"/>
                              <a:gd name="T34" fmla="*/ 5 w 127"/>
                              <a:gd name="T35" fmla="*/ 13 h 55"/>
                              <a:gd name="T36" fmla="*/ 5 w 127"/>
                              <a:gd name="T37" fmla="*/ 8 h 55"/>
                              <a:gd name="T38" fmla="*/ 8 w 127"/>
                              <a:gd name="T39" fmla="*/ 3 h 55"/>
                              <a:gd name="T40" fmla="*/ 5 w 127"/>
                              <a:gd name="T41" fmla="*/ 0 h 55"/>
                              <a:gd name="T42" fmla="*/ 3 w 12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25"/>
                                </a:moveTo>
                                <a:lnTo>
                                  <a:pt x="127" y="23"/>
                                </a:lnTo>
                                <a:lnTo>
                                  <a:pt x="127" y="20"/>
                                </a:lnTo>
                                <a:lnTo>
                                  <a:pt x="125" y="20"/>
                                </a:lnTo>
                                <a:lnTo>
                                  <a:pt x="122" y="23"/>
                                </a:lnTo>
                                <a:lnTo>
                                  <a:pt x="122" y="23"/>
                                </a:lnTo>
                                <a:lnTo>
                                  <a:pt x="122" y="25"/>
                                </a:lnTo>
                                <a:lnTo>
                                  <a:pt x="120" y="40"/>
                                </a:lnTo>
                                <a:lnTo>
                                  <a:pt x="115" y="55"/>
                                </a:lnTo>
                                <a:lnTo>
                                  <a:pt x="117" y="55"/>
                                </a:lnTo>
                                <a:lnTo>
                                  <a:pt x="120" y="55"/>
                                </a:lnTo>
                                <a:lnTo>
                                  <a:pt x="125" y="40"/>
                                </a:lnTo>
                                <a:lnTo>
                                  <a:pt x="12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" name="Freeform 7975"/>
                        <wps:cNvSpPr>
                          <a:spLocks noEditPoints="1"/>
                        </wps:cNvSpPr>
                        <wps:spPr bwMode="auto">
                          <a:xfrm>
                            <a:off x="6434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55"/>
                              <a:gd name="T2" fmla="*/ 122 w 122"/>
                              <a:gd name="T3" fmla="*/ 23 h 55"/>
                              <a:gd name="T4" fmla="*/ 122 w 122"/>
                              <a:gd name="T5" fmla="*/ 20 h 55"/>
                              <a:gd name="T6" fmla="*/ 119 w 122"/>
                              <a:gd name="T7" fmla="*/ 23 h 55"/>
                              <a:gd name="T8" fmla="*/ 117 w 122"/>
                              <a:gd name="T9" fmla="*/ 23 h 55"/>
                              <a:gd name="T10" fmla="*/ 117 w 122"/>
                              <a:gd name="T11" fmla="*/ 23 h 55"/>
                              <a:gd name="T12" fmla="*/ 117 w 122"/>
                              <a:gd name="T13" fmla="*/ 25 h 55"/>
                              <a:gd name="T14" fmla="*/ 114 w 122"/>
                              <a:gd name="T15" fmla="*/ 40 h 55"/>
                              <a:gd name="T16" fmla="*/ 109 w 122"/>
                              <a:gd name="T17" fmla="*/ 55 h 55"/>
                              <a:gd name="T18" fmla="*/ 112 w 122"/>
                              <a:gd name="T19" fmla="*/ 55 h 55"/>
                              <a:gd name="T20" fmla="*/ 114 w 122"/>
                              <a:gd name="T21" fmla="*/ 55 h 55"/>
                              <a:gd name="T22" fmla="*/ 119 w 122"/>
                              <a:gd name="T23" fmla="*/ 40 h 55"/>
                              <a:gd name="T24" fmla="*/ 122 w 122"/>
                              <a:gd name="T25" fmla="*/ 25 h 55"/>
                              <a:gd name="T26" fmla="*/ 2 w 122"/>
                              <a:gd name="T27" fmla="*/ 0 h 55"/>
                              <a:gd name="T28" fmla="*/ 0 w 122"/>
                              <a:gd name="T29" fmla="*/ 8 h 55"/>
                              <a:gd name="T30" fmla="*/ 0 w 122"/>
                              <a:gd name="T31" fmla="*/ 13 h 55"/>
                              <a:gd name="T32" fmla="*/ 2 w 122"/>
                              <a:gd name="T33" fmla="*/ 13 h 55"/>
                              <a:gd name="T34" fmla="*/ 5 w 122"/>
                              <a:gd name="T35" fmla="*/ 15 h 55"/>
                              <a:gd name="T36" fmla="*/ 5 w 122"/>
                              <a:gd name="T37" fmla="*/ 8 h 55"/>
                              <a:gd name="T38" fmla="*/ 7 w 122"/>
                              <a:gd name="T39" fmla="*/ 3 h 55"/>
                              <a:gd name="T40" fmla="*/ 5 w 122"/>
                              <a:gd name="T41" fmla="*/ 3 h 55"/>
                              <a:gd name="T42" fmla="*/ 2 w 12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25"/>
                                </a:moveTo>
                                <a:lnTo>
                                  <a:pt x="122" y="23"/>
                                </a:lnTo>
                                <a:lnTo>
                                  <a:pt x="122" y="20"/>
                                </a:lnTo>
                                <a:lnTo>
                                  <a:pt x="119" y="23"/>
                                </a:lnTo>
                                <a:lnTo>
                                  <a:pt x="117" y="23"/>
                                </a:lnTo>
                                <a:lnTo>
                                  <a:pt x="117" y="23"/>
                                </a:lnTo>
                                <a:lnTo>
                                  <a:pt x="117" y="25"/>
                                </a:lnTo>
                                <a:lnTo>
                                  <a:pt x="114" y="40"/>
                                </a:lnTo>
                                <a:lnTo>
                                  <a:pt x="109" y="55"/>
                                </a:lnTo>
                                <a:lnTo>
                                  <a:pt x="112" y="55"/>
                                </a:lnTo>
                                <a:lnTo>
                                  <a:pt x="114" y="55"/>
                                </a:lnTo>
                                <a:lnTo>
                                  <a:pt x="119" y="40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Freeform 7976"/>
                        <wps:cNvSpPr>
                          <a:spLocks noEditPoints="1"/>
                        </wps:cNvSpPr>
                        <wps:spPr bwMode="auto">
                          <a:xfrm>
                            <a:off x="6436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22 h 52"/>
                              <a:gd name="T2" fmla="*/ 117 w 117"/>
                              <a:gd name="T3" fmla="*/ 20 h 52"/>
                              <a:gd name="T4" fmla="*/ 117 w 117"/>
                              <a:gd name="T5" fmla="*/ 20 h 52"/>
                              <a:gd name="T6" fmla="*/ 115 w 117"/>
                              <a:gd name="T7" fmla="*/ 20 h 52"/>
                              <a:gd name="T8" fmla="*/ 112 w 117"/>
                              <a:gd name="T9" fmla="*/ 20 h 52"/>
                              <a:gd name="T10" fmla="*/ 112 w 117"/>
                              <a:gd name="T11" fmla="*/ 20 h 52"/>
                              <a:gd name="T12" fmla="*/ 112 w 117"/>
                              <a:gd name="T13" fmla="*/ 22 h 52"/>
                              <a:gd name="T14" fmla="*/ 110 w 117"/>
                              <a:gd name="T15" fmla="*/ 37 h 52"/>
                              <a:gd name="T16" fmla="*/ 102 w 117"/>
                              <a:gd name="T17" fmla="*/ 52 h 52"/>
                              <a:gd name="T18" fmla="*/ 107 w 117"/>
                              <a:gd name="T19" fmla="*/ 52 h 52"/>
                              <a:gd name="T20" fmla="*/ 110 w 117"/>
                              <a:gd name="T21" fmla="*/ 52 h 52"/>
                              <a:gd name="T22" fmla="*/ 115 w 117"/>
                              <a:gd name="T23" fmla="*/ 37 h 52"/>
                              <a:gd name="T24" fmla="*/ 117 w 117"/>
                              <a:gd name="T25" fmla="*/ 22 h 52"/>
                              <a:gd name="T26" fmla="*/ 3 w 117"/>
                              <a:gd name="T27" fmla="*/ 0 h 52"/>
                              <a:gd name="T28" fmla="*/ 0 w 117"/>
                              <a:gd name="T29" fmla="*/ 5 h 52"/>
                              <a:gd name="T30" fmla="*/ 0 w 117"/>
                              <a:gd name="T31" fmla="*/ 10 h 52"/>
                              <a:gd name="T32" fmla="*/ 3 w 117"/>
                              <a:gd name="T33" fmla="*/ 12 h 52"/>
                              <a:gd name="T34" fmla="*/ 3 w 117"/>
                              <a:gd name="T35" fmla="*/ 15 h 52"/>
                              <a:gd name="T36" fmla="*/ 5 w 117"/>
                              <a:gd name="T37" fmla="*/ 7 h 52"/>
                              <a:gd name="T38" fmla="*/ 8 w 117"/>
                              <a:gd name="T39" fmla="*/ 0 h 52"/>
                              <a:gd name="T40" fmla="*/ 5 w 117"/>
                              <a:gd name="T41" fmla="*/ 0 h 52"/>
                              <a:gd name="T42" fmla="*/ 3 w 117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22"/>
                                </a:moveTo>
                                <a:lnTo>
                                  <a:pt x="117" y="20"/>
                                </a:lnTo>
                                <a:lnTo>
                                  <a:pt x="117" y="20"/>
                                </a:lnTo>
                                <a:lnTo>
                                  <a:pt x="115" y="20"/>
                                </a:lnTo>
                                <a:lnTo>
                                  <a:pt x="112" y="20"/>
                                </a:lnTo>
                                <a:lnTo>
                                  <a:pt x="112" y="20"/>
                                </a:lnTo>
                                <a:lnTo>
                                  <a:pt x="112" y="22"/>
                                </a:lnTo>
                                <a:lnTo>
                                  <a:pt x="110" y="37"/>
                                </a:lnTo>
                                <a:lnTo>
                                  <a:pt x="102" y="52"/>
                                </a:lnTo>
                                <a:lnTo>
                                  <a:pt x="107" y="52"/>
                                </a:lnTo>
                                <a:lnTo>
                                  <a:pt x="110" y="52"/>
                                </a:lnTo>
                                <a:lnTo>
                                  <a:pt x="115" y="37"/>
                                </a:lnTo>
                                <a:lnTo>
                                  <a:pt x="117" y="22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" name="Freeform 7977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2 h 52"/>
                              <a:gd name="T2" fmla="*/ 112 w 112"/>
                              <a:gd name="T3" fmla="*/ 20 h 52"/>
                              <a:gd name="T4" fmla="*/ 112 w 112"/>
                              <a:gd name="T5" fmla="*/ 20 h 52"/>
                              <a:gd name="T6" fmla="*/ 109 w 112"/>
                              <a:gd name="T7" fmla="*/ 20 h 52"/>
                              <a:gd name="T8" fmla="*/ 107 w 112"/>
                              <a:gd name="T9" fmla="*/ 20 h 52"/>
                              <a:gd name="T10" fmla="*/ 107 w 112"/>
                              <a:gd name="T11" fmla="*/ 22 h 52"/>
                              <a:gd name="T12" fmla="*/ 107 w 112"/>
                              <a:gd name="T13" fmla="*/ 22 h 52"/>
                              <a:gd name="T14" fmla="*/ 104 w 112"/>
                              <a:gd name="T15" fmla="*/ 37 h 52"/>
                              <a:gd name="T16" fmla="*/ 97 w 112"/>
                              <a:gd name="T17" fmla="*/ 52 h 52"/>
                              <a:gd name="T18" fmla="*/ 99 w 112"/>
                              <a:gd name="T19" fmla="*/ 52 h 52"/>
                              <a:gd name="T20" fmla="*/ 104 w 112"/>
                              <a:gd name="T21" fmla="*/ 52 h 52"/>
                              <a:gd name="T22" fmla="*/ 109 w 112"/>
                              <a:gd name="T23" fmla="*/ 37 h 52"/>
                              <a:gd name="T24" fmla="*/ 112 w 112"/>
                              <a:gd name="T25" fmla="*/ 22 h 52"/>
                              <a:gd name="T26" fmla="*/ 2 w 112"/>
                              <a:gd name="T27" fmla="*/ 0 h 52"/>
                              <a:gd name="T28" fmla="*/ 0 w 112"/>
                              <a:gd name="T29" fmla="*/ 5 h 52"/>
                              <a:gd name="T30" fmla="*/ 0 w 112"/>
                              <a:gd name="T31" fmla="*/ 12 h 52"/>
                              <a:gd name="T32" fmla="*/ 0 w 112"/>
                              <a:gd name="T33" fmla="*/ 15 h 52"/>
                              <a:gd name="T34" fmla="*/ 2 w 112"/>
                              <a:gd name="T35" fmla="*/ 15 h 52"/>
                              <a:gd name="T36" fmla="*/ 5 w 112"/>
                              <a:gd name="T37" fmla="*/ 7 h 52"/>
                              <a:gd name="T38" fmla="*/ 7 w 112"/>
                              <a:gd name="T39" fmla="*/ 2 h 52"/>
                              <a:gd name="T40" fmla="*/ 2 w 112"/>
                              <a:gd name="T41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22"/>
                                </a:moveTo>
                                <a:lnTo>
                                  <a:pt x="112" y="20"/>
                                </a:lnTo>
                                <a:lnTo>
                                  <a:pt x="112" y="20"/>
                                </a:ln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7" y="22"/>
                                </a:lnTo>
                                <a:lnTo>
                                  <a:pt x="107" y="22"/>
                                </a:lnTo>
                                <a:lnTo>
                                  <a:pt x="104" y="37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4" y="52"/>
                                </a:lnTo>
                                <a:lnTo>
                                  <a:pt x="109" y="37"/>
                                </a:lnTo>
                                <a:lnTo>
                                  <a:pt x="112" y="2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Freeform 7978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22 h 52"/>
                              <a:gd name="T2" fmla="*/ 109 w 109"/>
                              <a:gd name="T3" fmla="*/ 20 h 52"/>
                              <a:gd name="T4" fmla="*/ 109 w 109"/>
                              <a:gd name="T5" fmla="*/ 20 h 52"/>
                              <a:gd name="T6" fmla="*/ 107 w 109"/>
                              <a:gd name="T7" fmla="*/ 20 h 52"/>
                              <a:gd name="T8" fmla="*/ 104 w 109"/>
                              <a:gd name="T9" fmla="*/ 20 h 52"/>
                              <a:gd name="T10" fmla="*/ 104 w 109"/>
                              <a:gd name="T11" fmla="*/ 22 h 52"/>
                              <a:gd name="T12" fmla="*/ 104 w 109"/>
                              <a:gd name="T13" fmla="*/ 22 h 52"/>
                              <a:gd name="T14" fmla="*/ 104 w 109"/>
                              <a:gd name="T15" fmla="*/ 29 h 52"/>
                              <a:gd name="T16" fmla="*/ 102 w 109"/>
                              <a:gd name="T17" fmla="*/ 37 h 52"/>
                              <a:gd name="T18" fmla="*/ 99 w 109"/>
                              <a:gd name="T19" fmla="*/ 44 h 52"/>
                              <a:gd name="T20" fmla="*/ 94 w 109"/>
                              <a:gd name="T21" fmla="*/ 52 h 52"/>
                              <a:gd name="T22" fmla="*/ 97 w 109"/>
                              <a:gd name="T23" fmla="*/ 52 h 52"/>
                              <a:gd name="T24" fmla="*/ 99 w 109"/>
                              <a:gd name="T25" fmla="*/ 52 h 52"/>
                              <a:gd name="T26" fmla="*/ 107 w 109"/>
                              <a:gd name="T27" fmla="*/ 37 h 52"/>
                              <a:gd name="T28" fmla="*/ 109 w 109"/>
                              <a:gd name="T29" fmla="*/ 22 h 52"/>
                              <a:gd name="T30" fmla="*/ 5 w 109"/>
                              <a:gd name="T31" fmla="*/ 0 h 52"/>
                              <a:gd name="T32" fmla="*/ 2 w 109"/>
                              <a:gd name="T33" fmla="*/ 7 h 52"/>
                              <a:gd name="T34" fmla="*/ 0 w 109"/>
                              <a:gd name="T35" fmla="*/ 15 h 52"/>
                              <a:gd name="T36" fmla="*/ 2 w 109"/>
                              <a:gd name="T37" fmla="*/ 15 h 52"/>
                              <a:gd name="T38" fmla="*/ 5 w 109"/>
                              <a:gd name="T39" fmla="*/ 17 h 52"/>
                              <a:gd name="T40" fmla="*/ 7 w 109"/>
                              <a:gd name="T41" fmla="*/ 10 h 52"/>
                              <a:gd name="T42" fmla="*/ 10 w 109"/>
                              <a:gd name="T43" fmla="*/ 2 h 52"/>
                              <a:gd name="T44" fmla="*/ 7 w 109"/>
                              <a:gd name="T45" fmla="*/ 2 h 52"/>
                              <a:gd name="T46" fmla="*/ 5 w 109"/>
                              <a:gd name="T4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22"/>
                                </a:moveTo>
                                <a:lnTo>
                                  <a:pt x="109" y="20"/>
                                </a:ln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4" y="20"/>
                                </a:lnTo>
                                <a:lnTo>
                                  <a:pt x="104" y="22"/>
                                </a:lnTo>
                                <a:lnTo>
                                  <a:pt x="104" y="22"/>
                                </a:lnTo>
                                <a:lnTo>
                                  <a:pt x="104" y="29"/>
                                </a:lnTo>
                                <a:lnTo>
                                  <a:pt x="102" y="37"/>
                                </a:lnTo>
                                <a:lnTo>
                                  <a:pt x="99" y="44"/>
                                </a:lnTo>
                                <a:lnTo>
                                  <a:pt x="94" y="52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7" y="37"/>
                                </a:lnTo>
                                <a:lnTo>
                                  <a:pt x="109" y="2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" name="Freeform 7979"/>
                        <wps:cNvSpPr>
                          <a:spLocks noEditPoints="1"/>
                        </wps:cNvSpPr>
                        <wps:spPr bwMode="auto">
                          <a:xfrm>
                            <a:off x="6441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20 h 50"/>
                              <a:gd name="T2" fmla="*/ 105 w 105"/>
                              <a:gd name="T3" fmla="*/ 20 h 50"/>
                              <a:gd name="T4" fmla="*/ 105 w 105"/>
                              <a:gd name="T5" fmla="*/ 18 h 50"/>
                              <a:gd name="T6" fmla="*/ 102 w 105"/>
                              <a:gd name="T7" fmla="*/ 18 h 50"/>
                              <a:gd name="T8" fmla="*/ 100 w 105"/>
                              <a:gd name="T9" fmla="*/ 18 h 50"/>
                              <a:gd name="T10" fmla="*/ 100 w 105"/>
                              <a:gd name="T11" fmla="*/ 20 h 50"/>
                              <a:gd name="T12" fmla="*/ 100 w 105"/>
                              <a:gd name="T13" fmla="*/ 27 h 50"/>
                              <a:gd name="T14" fmla="*/ 97 w 105"/>
                              <a:gd name="T15" fmla="*/ 35 h 50"/>
                              <a:gd name="T16" fmla="*/ 95 w 105"/>
                              <a:gd name="T17" fmla="*/ 42 h 50"/>
                              <a:gd name="T18" fmla="*/ 90 w 105"/>
                              <a:gd name="T19" fmla="*/ 50 h 50"/>
                              <a:gd name="T20" fmla="*/ 92 w 105"/>
                              <a:gd name="T21" fmla="*/ 50 h 50"/>
                              <a:gd name="T22" fmla="*/ 95 w 105"/>
                              <a:gd name="T23" fmla="*/ 50 h 50"/>
                              <a:gd name="T24" fmla="*/ 102 w 105"/>
                              <a:gd name="T25" fmla="*/ 35 h 50"/>
                              <a:gd name="T26" fmla="*/ 105 w 105"/>
                              <a:gd name="T27" fmla="*/ 20 h 50"/>
                              <a:gd name="T28" fmla="*/ 5 w 105"/>
                              <a:gd name="T29" fmla="*/ 0 h 50"/>
                              <a:gd name="T30" fmla="*/ 3 w 105"/>
                              <a:gd name="T31" fmla="*/ 5 h 50"/>
                              <a:gd name="T32" fmla="*/ 0 w 105"/>
                              <a:gd name="T33" fmla="*/ 13 h 50"/>
                              <a:gd name="T34" fmla="*/ 3 w 105"/>
                              <a:gd name="T35" fmla="*/ 15 h 50"/>
                              <a:gd name="T36" fmla="*/ 5 w 105"/>
                              <a:gd name="T37" fmla="*/ 15 h 50"/>
                              <a:gd name="T38" fmla="*/ 8 w 105"/>
                              <a:gd name="T39" fmla="*/ 8 h 50"/>
                              <a:gd name="T40" fmla="*/ 10 w 105"/>
                              <a:gd name="T41" fmla="*/ 0 h 50"/>
                              <a:gd name="T42" fmla="*/ 8 w 105"/>
                              <a:gd name="T43" fmla="*/ 0 h 50"/>
                              <a:gd name="T44" fmla="*/ 5 w 10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20"/>
                                </a:moveTo>
                                <a:lnTo>
                                  <a:pt x="105" y="20"/>
                                </a:lnTo>
                                <a:lnTo>
                                  <a:pt x="105" y="18"/>
                                </a:lnTo>
                                <a:lnTo>
                                  <a:pt x="102" y="18"/>
                                </a:lnTo>
                                <a:lnTo>
                                  <a:pt x="100" y="18"/>
                                </a:lnTo>
                                <a:lnTo>
                                  <a:pt x="100" y="20"/>
                                </a:lnTo>
                                <a:lnTo>
                                  <a:pt x="100" y="27"/>
                                </a:lnTo>
                                <a:lnTo>
                                  <a:pt x="97" y="35"/>
                                </a:lnTo>
                                <a:lnTo>
                                  <a:pt x="95" y="42"/>
                                </a:lnTo>
                                <a:lnTo>
                                  <a:pt x="90" y="50"/>
                                </a:lnTo>
                                <a:lnTo>
                                  <a:pt x="92" y="50"/>
                                </a:lnTo>
                                <a:lnTo>
                                  <a:pt x="95" y="50"/>
                                </a:lnTo>
                                <a:lnTo>
                                  <a:pt x="102" y="35"/>
                                </a:lnTo>
                                <a:lnTo>
                                  <a:pt x="10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Freeform 7980"/>
                        <wps:cNvSpPr>
                          <a:spLocks noEditPoints="1"/>
                        </wps:cNvSpPr>
                        <wps:spPr bwMode="auto">
                          <a:xfrm>
                            <a:off x="6444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20 h 50"/>
                              <a:gd name="T2" fmla="*/ 99 w 99"/>
                              <a:gd name="T3" fmla="*/ 20 h 50"/>
                              <a:gd name="T4" fmla="*/ 99 w 99"/>
                              <a:gd name="T5" fmla="*/ 18 h 50"/>
                              <a:gd name="T6" fmla="*/ 97 w 99"/>
                              <a:gd name="T7" fmla="*/ 18 h 50"/>
                              <a:gd name="T8" fmla="*/ 94 w 99"/>
                              <a:gd name="T9" fmla="*/ 20 h 50"/>
                              <a:gd name="T10" fmla="*/ 94 w 99"/>
                              <a:gd name="T11" fmla="*/ 20 h 50"/>
                              <a:gd name="T12" fmla="*/ 94 w 99"/>
                              <a:gd name="T13" fmla="*/ 27 h 50"/>
                              <a:gd name="T14" fmla="*/ 92 w 99"/>
                              <a:gd name="T15" fmla="*/ 35 h 50"/>
                              <a:gd name="T16" fmla="*/ 87 w 99"/>
                              <a:gd name="T17" fmla="*/ 42 h 50"/>
                              <a:gd name="T18" fmla="*/ 84 w 99"/>
                              <a:gd name="T19" fmla="*/ 50 h 50"/>
                              <a:gd name="T20" fmla="*/ 87 w 99"/>
                              <a:gd name="T21" fmla="*/ 50 h 50"/>
                              <a:gd name="T22" fmla="*/ 89 w 99"/>
                              <a:gd name="T23" fmla="*/ 50 h 50"/>
                              <a:gd name="T24" fmla="*/ 94 w 99"/>
                              <a:gd name="T25" fmla="*/ 42 h 50"/>
                              <a:gd name="T26" fmla="*/ 97 w 99"/>
                              <a:gd name="T27" fmla="*/ 35 h 50"/>
                              <a:gd name="T28" fmla="*/ 99 w 99"/>
                              <a:gd name="T29" fmla="*/ 27 h 50"/>
                              <a:gd name="T30" fmla="*/ 99 w 99"/>
                              <a:gd name="T31" fmla="*/ 20 h 50"/>
                              <a:gd name="T32" fmla="*/ 5 w 99"/>
                              <a:gd name="T33" fmla="*/ 0 h 50"/>
                              <a:gd name="T34" fmla="*/ 2 w 99"/>
                              <a:gd name="T35" fmla="*/ 8 h 50"/>
                              <a:gd name="T36" fmla="*/ 0 w 99"/>
                              <a:gd name="T37" fmla="*/ 15 h 50"/>
                              <a:gd name="T38" fmla="*/ 2 w 99"/>
                              <a:gd name="T39" fmla="*/ 15 h 50"/>
                              <a:gd name="T40" fmla="*/ 5 w 99"/>
                              <a:gd name="T41" fmla="*/ 18 h 50"/>
                              <a:gd name="T42" fmla="*/ 7 w 99"/>
                              <a:gd name="T43" fmla="*/ 10 h 50"/>
                              <a:gd name="T44" fmla="*/ 10 w 99"/>
                              <a:gd name="T45" fmla="*/ 0 h 50"/>
                              <a:gd name="T46" fmla="*/ 5 w 9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20"/>
                                </a:moveTo>
                                <a:lnTo>
                                  <a:pt x="99" y="20"/>
                                </a:lnTo>
                                <a:lnTo>
                                  <a:pt x="99" y="18"/>
                                </a:lnTo>
                                <a:lnTo>
                                  <a:pt x="97" y="18"/>
                                </a:lnTo>
                                <a:lnTo>
                                  <a:pt x="94" y="20"/>
                                </a:lnTo>
                                <a:lnTo>
                                  <a:pt x="94" y="20"/>
                                </a:lnTo>
                                <a:lnTo>
                                  <a:pt x="94" y="27"/>
                                </a:lnTo>
                                <a:lnTo>
                                  <a:pt x="92" y="35"/>
                                </a:lnTo>
                                <a:lnTo>
                                  <a:pt x="87" y="42"/>
                                </a:lnTo>
                                <a:lnTo>
                                  <a:pt x="84" y="50"/>
                                </a:lnTo>
                                <a:lnTo>
                                  <a:pt x="87" y="50"/>
                                </a:lnTo>
                                <a:lnTo>
                                  <a:pt x="89" y="50"/>
                                </a:lnTo>
                                <a:lnTo>
                                  <a:pt x="94" y="42"/>
                                </a:lnTo>
                                <a:lnTo>
                                  <a:pt x="97" y="35"/>
                                </a:lnTo>
                                <a:lnTo>
                                  <a:pt x="99" y="27"/>
                                </a:lnTo>
                                <a:lnTo>
                                  <a:pt x="9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Freeform 7981"/>
                        <wps:cNvSpPr>
                          <a:spLocks noEditPoints="1"/>
                        </wps:cNvSpPr>
                        <wps:spPr bwMode="auto">
                          <a:xfrm>
                            <a:off x="6446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20 h 50"/>
                              <a:gd name="T2" fmla="*/ 95 w 95"/>
                              <a:gd name="T3" fmla="*/ 18 h 50"/>
                              <a:gd name="T4" fmla="*/ 92 w 95"/>
                              <a:gd name="T5" fmla="*/ 20 h 50"/>
                              <a:gd name="T6" fmla="*/ 90 w 95"/>
                              <a:gd name="T7" fmla="*/ 20 h 50"/>
                              <a:gd name="T8" fmla="*/ 90 w 95"/>
                              <a:gd name="T9" fmla="*/ 20 h 50"/>
                              <a:gd name="T10" fmla="*/ 90 w 95"/>
                              <a:gd name="T11" fmla="*/ 27 h 50"/>
                              <a:gd name="T12" fmla="*/ 87 w 95"/>
                              <a:gd name="T13" fmla="*/ 35 h 50"/>
                              <a:gd name="T14" fmla="*/ 82 w 95"/>
                              <a:gd name="T15" fmla="*/ 42 h 50"/>
                              <a:gd name="T16" fmla="*/ 77 w 95"/>
                              <a:gd name="T17" fmla="*/ 47 h 50"/>
                              <a:gd name="T18" fmla="*/ 82 w 95"/>
                              <a:gd name="T19" fmla="*/ 50 h 50"/>
                              <a:gd name="T20" fmla="*/ 85 w 95"/>
                              <a:gd name="T21" fmla="*/ 50 h 50"/>
                              <a:gd name="T22" fmla="*/ 90 w 95"/>
                              <a:gd name="T23" fmla="*/ 42 h 50"/>
                              <a:gd name="T24" fmla="*/ 92 w 95"/>
                              <a:gd name="T25" fmla="*/ 35 h 50"/>
                              <a:gd name="T26" fmla="*/ 95 w 95"/>
                              <a:gd name="T27" fmla="*/ 27 h 50"/>
                              <a:gd name="T28" fmla="*/ 95 w 95"/>
                              <a:gd name="T29" fmla="*/ 20 h 50"/>
                              <a:gd name="T30" fmla="*/ 5 w 95"/>
                              <a:gd name="T31" fmla="*/ 0 h 50"/>
                              <a:gd name="T32" fmla="*/ 3 w 95"/>
                              <a:gd name="T33" fmla="*/ 8 h 50"/>
                              <a:gd name="T34" fmla="*/ 0 w 95"/>
                              <a:gd name="T35" fmla="*/ 15 h 50"/>
                              <a:gd name="T36" fmla="*/ 3 w 95"/>
                              <a:gd name="T37" fmla="*/ 18 h 50"/>
                              <a:gd name="T38" fmla="*/ 5 w 95"/>
                              <a:gd name="T39" fmla="*/ 20 h 50"/>
                              <a:gd name="T40" fmla="*/ 8 w 95"/>
                              <a:gd name="T41" fmla="*/ 10 h 50"/>
                              <a:gd name="T42" fmla="*/ 10 w 95"/>
                              <a:gd name="T43" fmla="*/ 3 h 50"/>
                              <a:gd name="T44" fmla="*/ 5 w 9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20"/>
                                </a:moveTo>
                                <a:lnTo>
                                  <a:pt x="95" y="18"/>
                                </a:lnTo>
                                <a:lnTo>
                                  <a:pt x="92" y="20"/>
                                </a:lnTo>
                                <a:lnTo>
                                  <a:pt x="90" y="20"/>
                                </a:lnTo>
                                <a:lnTo>
                                  <a:pt x="90" y="20"/>
                                </a:lnTo>
                                <a:lnTo>
                                  <a:pt x="90" y="27"/>
                                </a:lnTo>
                                <a:lnTo>
                                  <a:pt x="87" y="35"/>
                                </a:lnTo>
                                <a:lnTo>
                                  <a:pt x="82" y="42"/>
                                </a:lnTo>
                                <a:lnTo>
                                  <a:pt x="77" y="47"/>
                                </a:lnTo>
                                <a:lnTo>
                                  <a:pt x="82" y="50"/>
                                </a:lnTo>
                                <a:lnTo>
                                  <a:pt x="85" y="50"/>
                                </a:lnTo>
                                <a:lnTo>
                                  <a:pt x="90" y="42"/>
                                </a:lnTo>
                                <a:lnTo>
                                  <a:pt x="92" y="35"/>
                                </a:lnTo>
                                <a:lnTo>
                                  <a:pt x="95" y="27"/>
                                </a:lnTo>
                                <a:lnTo>
                                  <a:pt x="9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Freeform 7982"/>
                        <wps:cNvSpPr>
                          <a:spLocks noEditPoints="1"/>
                        </wps:cNvSpPr>
                        <wps:spPr bwMode="auto">
                          <a:xfrm>
                            <a:off x="6449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20 h 50"/>
                              <a:gd name="T2" fmla="*/ 89 w 89"/>
                              <a:gd name="T3" fmla="*/ 20 h 50"/>
                              <a:gd name="T4" fmla="*/ 87 w 89"/>
                              <a:gd name="T5" fmla="*/ 20 h 50"/>
                              <a:gd name="T6" fmla="*/ 84 w 89"/>
                              <a:gd name="T7" fmla="*/ 20 h 50"/>
                              <a:gd name="T8" fmla="*/ 84 w 89"/>
                              <a:gd name="T9" fmla="*/ 20 h 50"/>
                              <a:gd name="T10" fmla="*/ 84 w 89"/>
                              <a:gd name="T11" fmla="*/ 27 h 50"/>
                              <a:gd name="T12" fmla="*/ 82 w 89"/>
                              <a:gd name="T13" fmla="*/ 35 h 50"/>
                              <a:gd name="T14" fmla="*/ 77 w 89"/>
                              <a:gd name="T15" fmla="*/ 42 h 50"/>
                              <a:gd name="T16" fmla="*/ 72 w 89"/>
                              <a:gd name="T17" fmla="*/ 47 h 50"/>
                              <a:gd name="T18" fmla="*/ 74 w 89"/>
                              <a:gd name="T19" fmla="*/ 47 h 50"/>
                              <a:gd name="T20" fmla="*/ 79 w 89"/>
                              <a:gd name="T21" fmla="*/ 50 h 50"/>
                              <a:gd name="T22" fmla="*/ 82 w 89"/>
                              <a:gd name="T23" fmla="*/ 42 h 50"/>
                              <a:gd name="T24" fmla="*/ 87 w 89"/>
                              <a:gd name="T25" fmla="*/ 35 h 50"/>
                              <a:gd name="T26" fmla="*/ 89 w 89"/>
                              <a:gd name="T27" fmla="*/ 27 h 50"/>
                              <a:gd name="T28" fmla="*/ 89 w 89"/>
                              <a:gd name="T29" fmla="*/ 20 h 50"/>
                              <a:gd name="T30" fmla="*/ 5 w 89"/>
                              <a:gd name="T31" fmla="*/ 0 h 50"/>
                              <a:gd name="T32" fmla="*/ 2 w 89"/>
                              <a:gd name="T33" fmla="*/ 10 h 50"/>
                              <a:gd name="T34" fmla="*/ 0 w 89"/>
                              <a:gd name="T35" fmla="*/ 18 h 50"/>
                              <a:gd name="T36" fmla="*/ 2 w 89"/>
                              <a:gd name="T37" fmla="*/ 20 h 50"/>
                              <a:gd name="T38" fmla="*/ 5 w 89"/>
                              <a:gd name="T39" fmla="*/ 20 h 50"/>
                              <a:gd name="T40" fmla="*/ 5 w 89"/>
                              <a:gd name="T41" fmla="*/ 20 h 50"/>
                              <a:gd name="T42" fmla="*/ 7 w 89"/>
                              <a:gd name="T43" fmla="*/ 10 h 50"/>
                              <a:gd name="T44" fmla="*/ 10 w 89"/>
                              <a:gd name="T45" fmla="*/ 3 h 50"/>
                              <a:gd name="T46" fmla="*/ 5 w 8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20"/>
                                </a:moveTo>
                                <a:lnTo>
                                  <a:pt x="89" y="20"/>
                                </a:lnTo>
                                <a:lnTo>
                                  <a:pt x="87" y="20"/>
                                </a:lnTo>
                                <a:lnTo>
                                  <a:pt x="84" y="20"/>
                                </a:lnTo>
                                <a:lnTo>
                                  <a:pt x="84" y="20"/>
                                </a:lnTo>
                                <a:lnTo>
                                  <a:pt x="84" y="27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72" y="47"/>
                                </a:lnTo>
                                <a:lnTo>
                                  <a:pt x="74" y="47"/>
                                </a:lnTo>
                                <a:lnTo>
                                  <a:pt x="79" y="50"/>
                                </a:lnTo>
                                <a:lnTo>
                                  <a:pt x="82" y="42"/>
                                </a:lnTo>
                                <a:lnTo>
                                  <a:pt x="87" y="35"/>
                                </a:lnTo>
                                <a:lnTo>
                                  <a:pt x="89" y="27"/>
                                </a:lnTo>
                                <a:lnTo>
                                  <a:pt x="8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" name="Freeform 7983"/>
                        <wps:cNvSpPr>
                          <a:spLocks noEditPoints="1"/>
                        </wps:cNvSpPr>
                        <wps:spPr bwMode="auto">
                          <a:xfrm>
                            <a:off x="6451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5 w 85"/>
                              <a:gd name="T3" fmla="*/ 17 h 44"/>
                              <a:gd name="T4" fmla="*/ 82 w 85"/>
                              <a:gd name="T5" fmla="*/ 17 h 44"/>
                              <a:gd name="T6" fmla="*/ 80 w 85"/>
                              <a:gd name="T7" fmla="*/ 17 h 44"/>
                              <a:gd name="T8" fmla="*/ 80 w 85"/>
                              <a:gd name="T9" fmla="*/ 17 h 44"/>
                              <a:gd name="T10" fmla="*/ 80 w 85"/>
                              <a:gd name="T11" fmla="*/ 24 h 44"/>
                              <a:gd name="T12" fmla="*/ 77 w 85"/>
                              <a:gd name="T13" fmla="*/ 32 h 44"/>
                              <a:gd name="T14" fmla="*/ 72 w 85"/>
                              <a:gd name="T15" fmla="*/ 39 h 44"/>
                              <a:gd name="T16" fmla="*/ 67 w 85"/>
                              <a:gd name="T17" fmla="*/ 44 h 44"/>
                              <a:gd name="T18" fmla="*/ 70 w 85"/>
                              <a:gd name="T19" fmla="*/ 44 h 44"/>
                              <a:gd name="T20" fmla="*/ 72 w 85"/>
                              <a:gd name="T21" fmla="*/ 44 h 44"/>
                              <a:gd name="T22" fmla="*/ 77 w 85"/>
                              <a:gd name="T23" fmla="*/ 39 h 44"/>
                              <a:gd name="T24" fmla="*/ 82 w 85"/>
                              <a:gd name="T25" fmla="*/ 32 h 44"/>
                              <a:gd name="T26" fmla="*/ 85 w 85"/>
                              <a:gd name="T27" fmla="*/ 24 h 44"/>
                              <a:gd name="T28" fmla="*/ 85 w 85"/>
                              <a:gd name="T29" fmla="*/ 17 h 44"/>
                              <a:gd name="T30" fmla="*/ 5 w 85"/>
                              <a:gd name="T31" fmla="*/ 0 h 44"/>
                              <a:gd name="T32" fmla="*/ 3 w 85"/>
                              <a:gd name="T33" fmla="*/ 7 h 44"/>
                              <a:gd name="T34" fmla="*/ 0 w 85"/>
                              <a:gd name="T35" fmla="*/ 17 h 44"/>
                              <a:gd name="T36" fmla="*/ 3 w 85"/>
                              <a:gd name="T37" fmla="*/ 17 h 44"/>
                              <a:gd name="T38" fmla="*/ 5 w 85"/>
                              <a:gd name="T39" fmla="*/ 20 h 44"/>
                              <a:gd name="T40" fmla="*/ 5 w 85"/>
                              <a:gd name="T41" fmla="*/ 17 h 44"/>
                              <a:gd name="T42" fmla="*/ 5 w 85"/>
                              <a:gd name="T43" fmla="*/ 17 h 44"/>
                              <a:gd name="T44" fmla="*/ 8 w 85"/>
                              <a:gd name="T45" fmla="*/ 7 h 44"/>
                              <a:gd name="T46" fmla="*/ 10 w 85"/>
                              <a:gd name="T47" fmla="*/ 0 h 44"/>
                              <a:gd name="T48" fmla="*/ 5 w 85"/>
                              <a:gd name="T4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5" y="17"/>
                                </a:lnTo>
                                <a:lnTo>
                                  <a:pt x="82" y="17"/>
                                </a:lnTo>
                                <a:lnTo>
                                  <a:pt x="80" y="17"/>
                                </a:lnTo>
                                <a:lnTo>
                                  <a:pt x="80" y="17"/>
                                </a:lnTo>
                                <a:lnTo>
                                  <a:pt x="80" y="24"/>
                                </a:lnTo>
                                <a:lnTo>
                                  <a:pt x="77" y="32"/>
                                </a:lnTo>
                                <a:lnTo>
                                  <a:pt x="72" y="39"/>
                                </a:lnTo>
                                <a:lnTo>
                                  <a:pt x="67" y="44"/>
                                </a:lnTo>
                                <a:lnTo>
                                  <a:pt x="70" y="44"/>
                                </a:lnTo>
                                <a:lnTo>
                                  <a:pt x="72" y="44"/>
                                </a:lnTo>
                                <a:lnTo>
                                  <a:pt x="77" y="39"/>
                                </a:lnTo>
                                <a:lnTo>
                                  <a:pt x="82" y="32"/>
                                </a:lnTo>
                                <a:lnTo>
                                  <a:pt x="85" y="24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17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8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Freeform 7984"/>
                        <wps:cNvSpPr>
                          <a:spLocks noEditPoints="1"/>
                        </wps:cNvSpPr>
                        <wps:spPr bwMode="auto">
                          <a:xfrm>
                            <a:off x="6454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9 w 79"/>
                              <a:gd name="T3" fmla="*/ 17 h 44"/>
                              <a:gd name="T4" fmla="*/ 77 w 79"/>
                              <a:gd name="T5" fmla="*/ 17 h 44"/>
                              <a:gd name="T6" fmla="*/ 74 w 79"/>
                              <a:gd name="T7" fmla="*/ 17 h 44"/>
                              <a:gd name="T8" fmla="*/ 74 w 79"/>
                              <a:gd name="T9" fmla="*/ 17 h 44"/>
                              <a:gd name="T10" fmla="*/ 74 w 79"/>
                              <a:gd name="T11" fmla="*/ 24 h 44"/>
                              <a:gd name="T12" fmla="*/ 72 w 79"/>
                              <a:gd name="T13" fmla="*/ 32 h 44"/>
                              <a:gd name="T14" fmla="*/ 67 w 79"/>
                              <a:gd name="T15" fmla="*/ 39 h 44"/>
                              <a:gd name="T16" fmla="*/ 62 w 79"/>
                              <a:gd name="T17" fmla="*/ 44 h 44"/>
                              <a:gd name="T18" fmla="*/ 64 w 79"/>
                              <a:gd name="T19" fmla="*/ 44 h 44"/>
                              <a:gd name="T20" fmla="*/ 67 w 79"/>
                              <a:gd name="T21" fmla="*/ 44 h 44"/>
                              <a:gd name="T22" fmla="*/ 72 w 79"/>
                              <a:gd name="T23" fmla="*/ 39 h 44"/>
                              <a:gd name="T24" fmla="*/ 77 w 79"/>
                              <a:gd name="T25" fmla="*/ 32 h 44"/>
                              <a:gd name="T26" fmla="*/ 79 w 79"/>
                              <a:gd name="T27" fmla="*/ 24 h 44"/>
                              <a:gd name="T28" fmla="*/ 79 w 79"/>
                              <a:gd name="T29" fmla="*/ 17 h 44"/>
                              <a:gd name="T30" fmla="*/ 5 w 79"/>
                              <a:gd name="T31" fmla="*/ 0 h 44"/>
                              <a:gd name="T32" fmla="*/ 2 w 79"/>
                              <a:gd name="T33" fmla="*/ 7 h 44"/>
                              <a:gd name="T34" fmla="*/ 0 w 79"/>
                              <a:gd name="T35" fmla="*/ 17 h 44"/>
                              <a:gd name="T36" fmla="*/ 0 w 79"/>
                              <a:gd name="T37" fmla="*/ 17 h 44"/>
                              <a:gd name="T38" fmla="*/ 2 w 79"/>
                              <a:gd name="T39" fmla="*/ 20 h 44"/>
                              <a:gd name="T40" fmla="*/ 5 w 79"/>
                              <a:gd name="T41" fmla="*/ 20 h 44"/>
                              <a:gd name="T42" fmla="*/ 5 w 79"/>
                              <a:gd name="T43" fmla="*/ 20 h 44"/>
                              <a:gd name="T44" fmla="*/ 5 w 79"/>
                              <a:gd name="T45" fmla="*/ 17 h 44"/>
                              <a:gd name="T46" fmla="*/ 7 w 79"/>
                              <a:gd name="T47" fmla="*/ 10 h 44"/>
                              <a:gd name="T48" fmla="*/ 10 w 79"/>
                              <a:gd name="T49" fmla="*/ 2 h 44"/>
                              <a:gd name="T50" fmla="*/ 5 w 79"/>
                              <a:gd name="T5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9" y="17"/>
                                </a:lnTo>
                                <a:lnTo>
                                  <a:pt x="77" y="17"/>
                                </a:lnTo>
                                <a:lnTo>
                                  <a:pt x="74" y="17"/>
                                </a:lnTo>
                                <a:lnTo>
                                  <a:pt x="74" y="17"/>
                                </a:lnTo>
                                <a:lnTo>
                                  <a:pt x="74" y="24"/>
                                </a:lnTo>
                                <a:lnTo>
                                  <a:pt x="72" y="32"/>
                                </a:lnTo>
                                <a:lnTo>
                                  <a:pt x="67" y="39"/>
                                </a:lnTo>
                                <a:lnTo>
                                  <a:pt x="62" y="44"/>
                                </a:lnTo>
                                <a:lnTo>
                                  <a:pt x="64" y="44"/>
                                </a:lnTo>
                                <a:lnTo>
                                  <a:pt x="67" y="44"/>
                                </a:lnTo>
                                <a:lnTo>
                                  <a:pt x="72" y="39"/>
                                </a:lnTo>
                                <a:lnTo>
                                  <a:pt x="77" y="32"/>
                                </a:lnTo>
                                <a:lnTo>
                                  <a:pt x="79" y="24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" name="Freeform 7985"/>
                        <wps:cNvSpPr>
                          <a:spLocks noEditPoints="1"/>
                        </wps:cNvSpPr>
                        <wps:spPr bwMode="auto">
                          <a:xfrm>
                            <a:off x="6456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5 w 75"/>
                              <a:gd name="T3" fmla="*/ 17 h 44"/>
                              <a:gd name="T4" fmla="*/ 72 w 75"/>
                              <a:gd name="T5" fmla="*/ 17 h 44"/>
                              <a:gd name="T6" fmla="*/ 70 w 75"/>
                              <a:gd name="T7" fmla="*/ 17 h 44"/>
                              <a:gd name="T8" fmla="*/ 70 w 75"/>
                              <a:gd name="T9" fmla="*/ 17 h 44"/>
                              <a:gd name="T10" fmla="*/ 70 w 75"/>
                              <a:gd name="T11" fmla="*/ 24 h 44"/>
                              <a:gd name="T12" fmla="*/ 67 w 75"/>
                              <a:gd name="T13" fmla="*/ 32 h 44"/>
                              <a:gd name="T14" fmla="*/ 62 w 75"/>
                              <a:gd name="T15" fmla="*/ 37 h 44"/>
                              <a:gd name="T16" fmla="*/ 57 w 75"/>
                              <a:gd name="T17" fmla="*/ 42 h 44"/>
                              <a:gd name="T18" fmla="*/ 60 w 75"/>
                              <a:gd name="T19" fmla="*/ 44 h 44"/>
                              <a:gd name="T20" fmla="*/ 62 w 75"/>
                              <a:gd name="T21" fmla="*/ 44 h 44"/>
                              <a:gd name="T22" fmla="*/ 67 w 75"/>
                              <a:gd name="T23" fmla="*/ 39 h 44"/>
                              <a:gd name="T24" fmla="*/ 72 w 75"/>
                              <a:gd name="T25" fmla="*/ 32 h 44"/>
                              <a:gd name="T26" fmla="*/ 75 w 75"/>
                              <a:gd name="T27" fmla="*/ 24 h 44"/>
                              <a:gd name="T28" fmla="*/ 75 w 75"/>
                              <a:gd name="T29" fmla="*/ 17 h 44"/>
                              <a:gd name="T30" fmla="*/ 5 w 75"/>
                              <a:gd name="T31" fmla="*/ 0 h 44"/>
                              <a:gd name="T32" fmla="*/ 3 w 75"/>
                              <a:gd name="T33" fmla="*/ 7 h 44"/>
                              <a:gd name="T34" fmla="*/ 0 w 75"/>
                              <a:gd name="T35" fmla="*/ 17 h 44"/>
                              <a:gd name="T36" fmla="*/ 0 w 75"/>
                              <a:gd name="T37" fmla="*/ 17 h 44"/>
                              <a:gd name="T38" fmla="*/ 0 w 75"/>
                              <a:gd name="T39" fmla="*/ 20 h 44"/>
                              <a:gd name="T40" fmla="*/ 3 w 75"/>
                              <a:gd name="T41" fmla="*/ 20 h 44"/>
                              <a:gd name="T42" fmla="*/ 5 w 75"/>
                              <a:gd name="T43" fmla="*/ 22 h 44"/>
                              <a:gd name="T44" fmla="*/ 5 w 75"/>
                              <a:gd name="T45" fmla="*/ 20 h 44"/>
                              <a:gd name="T46" fmla="*/ 5 w 75"/>
                              <a:gd name="T47" fmla="*/ 17 h 44"/>
                              <a:gd name="T48" fmla="*/ 8 w 75"/>
                              <a:gd name="T49" fmla="*/ 10 h 44"/>
                              <a:gd name="T50" fmla="*/ 10 w 75"/>
                              <a:gd name="T51" fmla="*/ 2 h 44"/>
                              <a:gd name="T52" fmla="*/ 5 w 75"/>
                              <a:gd name="T53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5" y="17"/>
                                </a:lnTo>
                                <a:lnTo>
                                  <a:pt x="72" y="17"/>
                                </a:lnTo>
                                <a:lnTo>
                                  <a:pt x="70" y="17"/>
                                </a:lnTo>
                                <a:lnTo>
                                  <a:pt x="70" y="17"/>
                                </a:lnTo>
                                <a:lnTo>
                                  <a:pt x="70" y="24"/>
                                </a:lnTo>
                                <a:lnTo>
                                  <a:pt x="67" y="32"/>
                                </a:lnTo>
                                <a:lnTo>
                                  <a:pt x="62" y="37"/>
                                </a:lnTo>
                                <a:lnTo>
                                  <a:pt x="57" y="42"/>
                                </a:lnTo>
                                <a:lnTo>
                                  <a:pt x="60" y="44"/>
                                </a:lnTo>
                                <a:lnTo>
                                  <a:pt x="62" y="44"/>
                                </a:lnTo>
                                <a:lnTo>
                                  <a:pt x="67" y="39"/>
                                </a:lnTo>
                                <a:lnTo>
                                  <a:pt x="72" y="32"/>
                                </a:lnTo>
                                <a:lnTo>
                                  <a:pt x="75" y="24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" name="Freeform 7986"/>
                        <wps:cNvSpPr>
                          <a:spLocks noEditPoints="1"/>
                        </wps:cNvSpPr>
                        <wps:spPr bwMode="auto">
                          <a:xfrm>
                            <a:off x="6459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9 w 69"/>
                              <a:gd name="T3" fmla="*/ 15 h 42"/>
                              <a:gd name="T4" fmla="*/ 67 w 69"/>
                              <a:gd name="T5" fmla="*/ 15 h 42"/>
                              <a:gd name="T6" fmla="*/ 64 w 69"/>
                              <a:gd name="T7" fmla="*/ 15 h 42"/>
                              <a:gd name="T8" fmla="*/ 64 w 69"/>
                              <a:gd name="T9" fmla="*/ 15 h 42"/>
                              <a:gd name="T10" fmla="*/ 64 w 69"/>
                              <a:gd name="T11" fmla="*/ 22 h 42"/>
                              <a:gd name="T12" fmla="*/ 59 w 69"/>
                              <a:gd name="T13" fmla="*/ 30 h 42"/>
                              <a:gd name="T14" fmla="*/ 57 w 69"/>
                              <a:gd name="T15" fmla="*/ 35 h 42"/>
                              <a:gd name="T16" fmla="*/ 49 w 69"/>
                              <a:gd name="T17" fmla="*/ 40 h 42"/>
                              <a:gd name="T18" fmla="*/ 54 w 69"/>
                              <a:gd name="T19" fmla="*/ 40 h 42"/>
                              <a:gd name="T20" fmla="*/ 57 w 69"/>
                              <a:gd name="T21" fmla="*/ 42 h 42"/>
                              <a:gd name="T22" fmla="*/ 62 w 69"/>
                              <a:gd name="T23" fmla="*/ 37 h 42"/>
                              <a:gd name="T24" fmla="*/ 67 w 69"/>
                              <a:gd name="T25" fmla="*/ 30 h 42"/>
                              <a:gd name="T26" fmla="*/ 69 w 69"/>
                              <a:gd name="T27" fmla="*/ 22 h 42"/>
                              <a:gd name="T28" fmla="*/ 69 w 69"/>
                              <a:gd name="T29" fmla="*/ 15 h 42"/>
                              <a:gd name="T30" fmla="*/ 5 w 69"/>
                              <a:gd name="T31" fmla="*/ 0 h 42"/>
                              <a:gd name="T32" fmla="*/ 2 w 69"/>
                              <a:gd name="T33" fmla="*/ 8 h 42"/>
                              <a:gd name="T34" fmla="*/ 0 w 69"/>
                              <a:gd name="T35" fmla="*/ 15 h 42"/>
                              <a:gd name="T36" fmla="*/ 0 w 69"/>
                              <a:gd name="T37" fmla="*/ 18 h 42"/>
                              <a:gd name="T38" fmla="*/ 0 w 69"/>
                              <a:gd name="T39" fmla="*/ 18 h 42"/>
                              <a:gd name="T40" fmla="*/ 2 w 69"/>
                              <a:gd name="T41" fmla="*/ 20 h 42"/>
                              <a:gd name="T42" fmla="*/ 5 w 69"/>
                              <a:gd name="T43" fmla="*/ 22 h 42"/>
                              <a:gd name="T44" fmla="*/ 5 w 69"/>
                              <a:gd name="T45" fmla="*/ 18 h 42"/>
                              <a:gd name="T46" fmla="*/ 5 w 69"/>
                              <a:gd name="T47" fmla="*/ 15 h 42"/>
                              <a:gd name="T48" fmla="*/ 7 w 69"/>
                              <a:gd name="T49" fmla="*/ 8 h 42"/>
                              <a:gd name="T50" fmla="*/ 10 w 69"/>
                              <a:gd name="T51" fmla="*/ 0 h 42"/>
                              <a:gd name="T52" fmla="*/ 5 w 69"/>
                              <a:gd name="T53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9" y="15"/>
                                </a:lnTo>
                                <a:lnTo>
                                  <a:pt x="67" y="15"/>
                                </a:lnTo>
                                <a:lnTo>
                                  <a:pt x="64" y="15"/>
                                </a:lnTo>
                                <a:lnTo>
                                  <a:pt x="64" y="15"/>
                                </a:lnTo>
                                <a:lnTo>
                                  <a:pt x="64" y="22"/>
                                </a:lnTo>
                                <a:lnTo>
                                  <a:pt x="59" y="30"/>
                                </a:lnTo>
                                <a:lnTo>
                                  <a:pt x="57" y="35"/>
                                </a:lnTo>
                                <a:lnTo>
                                  <a:pt x="49" y="40"/>
                                </a:lnTo>
                                <a:lnTo>
                                  <a:pt x="54" y="40"/>
                                </a:lnTo>
                                <a:lnTo>
                                  <a:pt x="57" y="42"/>
                                </a:lnTo>
                                <a:lnTo>
                                  <a:pt x="62" y="37"/>
                                </a:lnTo>
                                <a:lnTo>
                                  <a:pt x="67" y="30"/>
                                </a:lnTo>
                                <a:lnTo>
                                  <a:pt x="69" y="22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" name="Freeform 7987"/>
                        <wps:cNvSpPr>
                          <a:spLocks noEditPoints="1"/>
                        </wps:cNvSpPr>
                        <wps:spPr bwMode="auto">
                          <a:xfrm>
                            <a:off x="6461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5 w 65"/>
                              <a:gd name="T3" fmla="*/ 15 h 40"/>
                              <a:gd name="T4" fmla="*/ 62 w 65"/>
                              <a:gd name="T5" fmla="*/ 15 h 40"/>
                              <a:gd name="T6" fmla="*/ 60 w 65"/>
                              <a:gd name="T7" fmla="*/ 13 h 40"/>
                              <a:gd name="T8" fmla="*/ 60 w 65"/>
                              <a:gd name="T9" fmla="*/ 15 h 40"/>
                              <a:gd name="T10" fmla="*/ 60 w 65"/>
                              <a:gd name="T11" fmla="*/ 15 h 40"/>
                              <a:gd name="T12" fmla="*/ 60 w 65"/>
                              <a:gd name="T13" fmla="*/ 22 h 40"/>
                              <a:gd name="T14" fmla="*/ 55 w 65"/>
                              <a:gd name="T15" fmla="*/ 30 h 40"/>
                              <a:gd name="T16" fmla="*/ 50 w 65"/>
                              <a:gd name="T17" fmla="*/ 35 h 40"/>
                              <a:gd name="T18" fmla="*/ 45 w 65"/>
                              <a:gd name="T19" fmla="*/ 40 h 40"/>
                              <a:gd name="T20" fmla="*/ 47 w 65"/>
                              <a:gd name="T21" fmla="*/ 40 h 40"/>
                              <a:gd name="T22" fmla="*/ 52 w 65"/>
                              <a:gd name="T23" fmla="*/ 40 h 40"/>
                              <a:gd name="T24" fmla="*/ 57 w 65"/>
                              <a:gd name="T25" fmla="*/ 35 h 40"/>
                              <a:gd name="T26" fmla="*/ 62 w 65"/>
                              <a:gd name="T27" fmla="*/ 30 h 40"/>
                              <a:gd name="T28" fmla="*/ 65 w 65"/>
                              <a:gd name="T29" fmla="*/ 22 h 40"/>
                              <a:gd name="T30" fmla="*/ 65 w 65"/>
                              <a:gd name="T31" fmla="*/ 15 h 40"/>
                              <a:gd name="T32" fmla="*/ 5 w 65"/>
                              <a:gd name="T33" fmla="*/ 0 h 40"/>
                              <a:gd name="T34" fmla="*/ 3 w 65"/>
                              <a:gd name="T35" fmla="*/ 8 h 40"/>
                              <a:gd name="T36" fmla="*/ 0 w 65"/>
                              <a:gd name="T37" fmla="*/ 15 h 40"/>
                              <a:gd name="T38" fmla="*/ 0 w 65"/>
                              <a:gd name="T39" fmla="*/ 18 h 40"/>
                              <a:gd name="T40" fmla="*/ 0 w 65"/>
                              <a:gd name="T41" fmla="*/ 20 h 40"/>
                              <a:gd name="T42" fmla="*/ 5 w 65"/>
                              <a:gd name="T43" fmla="*/ 22 h 40"/>
                              <a:gd name="T44" fmla="*/ 8 w 65"/>
                              <a:gd name="T45" fmla="*/ 22 h 40"/>
                              <a:gd name="T46" fmla="*/ 5 w 65"/>
                              <a:gd name="T47" fmla="*/ 20 h 40"/>
                              <a:gd name="T48" fmla="*/ 5 w 65"/>
                              <a:gd name="T49" fmla="*/ 15 h 40"/>
                              <a:gd name="T50" fmla="*/ 8 w 65"/>
                              <a:gd name="T51" fmla="*/ 8 h 40"/>
                              <a:gd name="T52" fmla="*/ 10 w 65"/>
                              <a:gd name="T53" fmla="*/ 0 h 40"/>
                              <a:gd name="T54" fmla="*/ 5 w 65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5" y="15"/>
                                </a:lnTo>
                                <a:lnTo>
                                  <a:pt x="62" y="15"/>
                                </a:lnTo>
                                <a:lnTo>
                                  <a:pt x="60" y="13"/>
                                </a:lnTo>
                                <a:lnTo>
                                  <a:pt x="60" y="15"/>
                                </a:lnTo>
                                <a:lnTo>
                                  <a:pt x="60" y="15"/>
                                </a:lnTo>
                                <a:lnTo>
                                  <a:pt x="60" y="22"/>
                                </a:lnTo>
                                <a:lnTo>
                                  <a:pt x="55" y="30"/>
                                </a:lnTo>
                                <a:lnTo>
                                  <a:pt x="50" y="35"/>
                                </a:lnTo>
                                <a:lnTo>
                                  <a:pt x="45" y="40"/>
                                </a:lnTo>
                                <a:lnTo>
                                  <a:pt x="47" y="40"/>
                                </a:lnTo>
                                <a:lnTo>
                                  <a:pt x="52" y="40"/>
                                </a:lnTo>
                                <a:lnTo>
                                  <a:pt x="57" y="35"/>
                                </a:lnTo>
                                <a:lnTo>
                                  <a:pt x="62" y="30"/>
                                </a:lnTo>
                                <a:lnTo>
                                  <a:pt x="65" y="22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Freeform 7988"/>
                        <wps:cNvSpPr>
                          <a:spLocks noEditPoints="1"/>
                        </wps:cNvSpPr>
                        <wps:spPr bwMode="auto">
                          <a:xfrm>
                            <a:off x="6464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9 w 59"/>
                              <a:gd name="T3" fmla="*/ 15 h 40"/>
                              <a:gd name="T4" fmla="*/ 57 w 59"/>
                              <a:gd name="T5" fmla="*/ 13 h 40"/>
                              <a:gd name="T6" fmla="*/ 54 w 59"/>
                              <a:gd name="T7" fmla="*/ 13 h 40"/>
                              <a:gd name="T8" fmla="*/ 54 w 59"/>
                              <a:gd name="T9" fmla="*/ 15 h 40"/>
                              <a:gd name="T10" fmla="*/ 54 w 59"/>
                              <a:gd name="T11" fmla="*/ 15 h 40"/>
                              <a:gd name="T12" fmla="*/ 54 w 59"/>
                              <a:gd name="T13" fmla="*/ 22 h 40"/>
                              <a:gd name="T14" fmla="*/ 49 w 59"/>
                              <a:gd name="T15" fmla="*/ 30 h 40"/>
                              <a:gd name="T16" fmla="*/ 44 w 59"/>
                              <a:gd name="T17" fmla="*/ 35 h 40"/>
                              <a:gd name="T18" fmla="*/ 37 w 59"/>
                              <a:gd name="T19" fmla="*/ 37 h 40"/>
                              <a:gd name="T20" fmla="*/ 42 w 59"/>
                              <a:gd name="T21" fmla="*/ 40 h 40"/>
                              <a:gd name="T22" fmla="*/ 44 w 59"/>
                              <a:gd name="T23" fmla="*/ 40 h 40"/>
                              <a:gd name="T24" fmla="*/ 52 w 59"/>
                              <a:gd name="T25" fmla="*/ 35 h 40"/>
                              <a:gd name="T26" fmla="*/ 54 w 59"/>
                              <a:gd name="T27" fmla="*/ 30 h 40"/>
                              <a:gd name="T28" fmla="*/ 59 w 59"/>
                              <a:gd name="T29" fmla="*/ 22 h 40"/>
                              <a:gd name="T30" fmla="*/ 59 w 59"/>
                              <a:gd name="T31" fmla="*/ 15 h 40"/>
                              <a:gd name="T32" fmla="*/ 5 w 59"/>
                              <a:gd name="T33" fmla="*/ 0 h 40"/>
                              <a:gd name="T34" fmla="*/ 2 w 59"/>
                              <a:gd name="T35" fmla="*/ 8 h 40"/>
                              <a:gd name="T36" fmla="*/ 0 w 59"/>
                              <a:gd name="T37" fmla="*/ 15 h 40"/>
                              <a:gd name="T38" fmla="*/ 0 w 59"/>
                              <a:gd name="T39" fmla="*/ 18 h 40"/>
                              <a:gd name="T40" fmla="*/ 0 w 59"/>
                              <a:gd name="T41" fmla="*/ 22 h 40"/>
                              <a:gd name="T42" fmla="*/ 5 w 59"/>
                              <a:gd name="T43" fmla="*/ 22 h 40"/>
                              <a:gd name="T44" fmla="*/ 7 w 59"/>
                              <a:gd name="T45" fmla="*/ 25 h 40"/>
                              <a:gd name="T46" fmla="*/ 5 w 59"/>
                              <a:gd name="T47" fmla="*/ 20 h 40"/>
                              <a:gd name="T48" fmla="*/ 5 w 59"/>
                              <a:gd name="T49" fmla="*/ 15 h 40"/>
                              <a:gd name="T50" fmla="*/ 7 w 59"/>
                              <a:gd name="T51" fmla="*/ 8 h 40"/>
                              <a:gd name="T52" fmla="*/ 10 w 59"/>
                              <a:gd name="T53" fmla="*/ 3 h 40"/>
                              <a:gd name="T54" fmla="*/ 5 w 59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9" y="15"/>
                                </a:lnTo>
                                <a:lnTo>
                                  <a:pt x="57" y="13"/>
                                </a:lnTo>
                                <a:lnTo>
                                  <a:pt x="54" y="13"/>
                                </a:lnTo>
                                <a:lnTo>
                                  <a:pt x="54" y="15"/>
                                </a:lnTo>
                                <a:lnTo>
                                  <a:pt x="54" y="15"/>
                                </a:lnTo>
                                <a:lnTo>
                                  <a:pt x="54" y="22"/>
                                </a:lnTo>
                                <a:lnTo>
                                  <a:pt x="49" y="30"/>
                                </a:lnTo>
                                <a:lnTo>
                                  <a:pt x="44" y="35"/>
                                </a:lnTo>
                                <a:lnTo>
                                  <a:pt x="37" y="37"/>
                                </a:lnTo>
                                <a:lnTo>
                                  <a:pt x="42" y="40"/>
                                </a:lnTo>
                                <a:lnTo>
                                  <a:pt x="44" y="40"/>
                                </a:lnTo>
                                <a:lnTo>
                                  <a:pt x="52" y="35"/>
                                </a:lnTo>
                                <a:lnTo>
                                  <a:pt x="54" y="30"/>
                                </a:lnTo>
                                <a:lnTo>
                                  <a:pt x="59" y="22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2"/>
                                </a:lnTo>
                                <a:lnTo>
                                  <a:pt x="5" y="22"/>
                                </a:lnTo>
                                <a:lnTo>
                                  <a:pt x="7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Freeform 7989"/>
                        <wps:cNvSpPr>
                          <a:spLocks noEditPoints="1"/>
                        </wps:cNvSpPr>
                        <wps:spPr bwMode="auto">
                          <a:xfrm>
                            <a:off x="6466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5 w 55"/>
                              <a:gd name="T3" fmla="*/ 15 h 40"/>
                              <a:gd name="T4" fmla="*/ 55 w 55"/>
                              <a:gd name="T5" fmla="*/ 13 h 40"/>
                              <a:gd name="T6" fmla="*/ 52 w 55"/>
                              <a:gd name="T7" fmla="*/ 13 h 40"/>
                              <a:gd name="T8" fmla="*/ 50 w 55"/>
                              <a:gd name="T9" fmla="*/ 13 h 40"/>
                              <a:gd name="T10" fmla="*/ 50 w 55"/>
                              <a:gd name="T11" fmla="*/ 15 h 40"/>
                              <a:gd name="T12" fmla="*/ 50 w 55"/>
                              <a:gd name="T13" fmla="*/ 15 h 40"/>
                              <a:gd name="T14" fmla="*/ 47 w 55"/>
                              <a:gd name="T15" fmla="*/ 22 h 40"/>
                              <a:gd name="T16" fmla="*/ 45 w 55"/>
                              <a:gd name="T17" fmla="*/ 30 h 40"/>
                              <a:gd name="T18" fmla="*/ 40 w 55"/>
                              <a:gd name="T19" fmla="*/ 35 h 40"/>
                              <a:gd name="T20" fmla="*/ 32 w 55"/>
                              <a:gd name="T21" fmla="*/ 37 h 40"/>
                              <a:gd name="T22" fmla="*/ 35 w 55"/>
                              <a:gd name="T23" fmla="*/ 37 h 40"/>
                              <a:gd name="T24" fmla="*/ 40 w 55"/>
                              <a:gd name="T25" fmla="*/ 40 h 40"/>
                              <a:gd name="T26" fmla="*/ 45 w 55"/>
                              <a:gd name="T27" fmla="*/ 35 h 40"/>
                              <a:gd name="T28" fmla="*/ 50 w 55"/>
                              <a:gd name="T29" fmla="*/ 30 h 40"/>
                              <a:gd name="T30" fmla="*/ 55 w 55"/>
                              <a:gd name="T31" fmla="*/ 22 h 40"/>
                              <a:gd name="T32" fmla="*/ 55 w 55"/>
                              <a:gd name="T33" fmla="*/ 15 h 40"/>
                              <a:gd name="T34" fmla="*/ 5 w 55"/>
                              <a:gd name="T35" fmla="*/ 0 h 40"/>
                              <a:gd name="T36" fmla="*/ 3 w 55"/>
                              <a:gd name="T37" fmla="*/ 8 h 40"/>
                              <a:gd name="T38" fmla="*/ 0 w 55"/>
                              <a:gd name="T39" fmla="*/ 15 h 40"/>
                              <a:gd name="T40" fmla="*/ 0 w 55"/>
                              <a:gd name="T41" fmla="*/ 20 h 40"/>
                              <a:gd name="T42" fmla="*/ 3 w 55"/>
                              <a:gd name="T43" fmla="*/ 22 h 40"/>
                              <a:gd name="T44" fmla="*/ 5 w 55"/>
                              <a:gd name="T45" fmla="*/ 25 h 40"/>
                              <a:gd name="T46" fmla="*/ 10 w 55"/>
                              <a:gd name="T47" fmla="*/ 27 h 40"/>
                              <a:gd name="T48" fmla="*/ 8 w 55"/>
                              <a:gd name="T49" fmla="*/ 22 h 40"/>
                              <a:gd name="T50" fmla="*/ 5 w 55"/>
                              <a:gd name="T51" fmla="*/ 15 h 40"/>
                              <a:gd name="T52" fmla="*/ 5 w 55"/>
                              <a:gd name="T53" fmla="*/ 8 h 40"/>
                              <a:gd name="T54" fmla="*/ 10 w 55"/>
                              <a:gd name="T55" fmla="*/ 3 h 40"/>
                              <a:gd name="T56" fmla="*/ 5 w 55"/>
                              <a:gd name="T5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5" y="15"/>
                                </a:lnTo>
                                <a:lnTo>
                                  <a:pt x="55" y="13"/>
                                </a:lnTo>
                                <a:lnTo>
                                  <a:pt x="52" y="13"/>
                                </a:lnTo>
                                <a:lnTo>
                                  <a:pt x="50" y="13"/>
                                </a:lnTo>
                                <a:lnTo>
                                  <a:pt x="50" y="15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30"/>
                                </a:lnTo>
                                <a:lnTo>
                                  <a:pt x="40" y="35"/>
                                </a:lnTo>
                                <a:lnTo>
                                  <a:pt x="32" y="37"/>
                                </a:lnTo>
                                <a:lnTo>
                                  <a:pt x="35" y="37"/>
                                </a:lnTo>
                                <a:lnTo>
                                  <a:pt x="40" y="40"/>
                                </a:lnTo>
                                <a:lnTo>
                                  <a:pt x="45" y="35"/>
                                </a:lnTo>
                                <a:lnTo>
                                  <a:pt x="50" y="30"/>
                                </a:lnTo>
                                <a:lnTo>
                                  <a:pt x="55" y="22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Freeform 7990"/>
                        <wps:cNvSpPr>
                          <a:spLocks noEditPoints="1"/>
                        </wps:cNvSpPr>
                        <wps:spPr bwMode="auto">
                          <a:xfrm>
                            <a:off x="6469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9 w 49"/>
                              <a:gd name="T3" fmla="*/ 12 h 34"/>
                              <a:gd name="T4" fmla="*/ 49 w 49"/>
                              <a:gd name="T5" fmla="*/ 10 h 34"/>
                              <a:gd name="T6" fmla="*/ 47 w 49"/>
                              <a:gd name="T7" fmla="*/ 10 h 34"/>
                              <a:gd name="T8" fmla="*/ 44 w 49"/>
                              <a:gd name="T9" fmla="*/ 10 h 34"/>
                              <a:gd name="T10" fmla="*/ 44 w 49"/>
                              <a:gd name="T11" fmla="*/ 10 h 34"/>
                              <a:gd name="T12" fmla="*/ 44 w 49"/>
                              <a:gd name="T13" fmla="*/ 12 h 34"/>
                              <a:gd name="T14" fmla="*/ 42 w 49"/>
                              <a:gd name="T15" fmla="*/ 19 h 34"/>
                              <a:gd name="T16" fmla="*/ 39 w 49"/>
                              <a:gd name="T17" fmla="*/ 27 h 34"/>
                              <a:gd name="T18" fmla="*/ 32 w 49"/>
                              <a:gd name="T19" fmla="*/ 29 h 34"/>
                              <a:gd name="T20" fmla="*/ 24 w 49"/>
                              <a:gd name="T21" fmla="*/ 32 h 34"/>
                              <a:gd name="T22" fmla="*/ 24 w 49"/>
                              <a:gd name="T23" fmla="*/ 32 h 34"/>
                              <a:gd name="T24" fmla="*/ 22 w 49"/>
                              <a:gd name="T25" fmla="*/ 32 h 34"/>
                              <a:gd name="T26" fmla="*/ 27 w 49"/>
                              <a:gd name="T27" fmla="*/ 34 h 34"/>
                              <a:gd name="T28" fmla="*/ 32 w 49"/>
                              <a:gd name="T29" fmla="*/ 34 h 34"/>
                              <a:gd name="T30" fmla="*/ 39 w 49"/>
                              <a:gd name="T31" fmla="*/ 32 h 34"/>
                              <a:gd name="T32" fmla="*/ 44 w 49"/>
                              <a:gd name="T33" fmla="*/ 27 h 34"/>
                              <a:gd name="T34" fmla="*/ 49 w 49"/>
                              <a:gd name="T35" fmla="*/ 19 h 34"/>
                              <a:gd name="T36" fmla="*/ 49 w 49"/>
                              <a:gd name="T37" fmla="*/ 12 h 34"/>
                              <a:gd name="T38" fmla="*/ 5 w 49"/>
                              <a:gd name="T39" fmla="*/ 0 h 34"/>
                              <a:gd name="T40" fmla="*/ 2 w 49"/>
                              <a:gd name="T41" fmla="*/ 5 h 34"/>
                              <a:gd name="T42" fmla="*/ 0 w 49"/>
                              <a:gd name="T43" fmla="*/ 12 h 34"/>
                              <a:gd name="T44" fmla="*/ 0 w 49"/>
                              <a:gd name="T45" fmla="*/ 17 h 34"/>
                              <a:gd name="T46" fmla="*/ 2 w 49"/>
                              <a:gd name="T47" fmla="*/ 22 h 34"/>
                              <a:gd name="T48" fmla="*/ 7 w 49"/>
                              <a:gd name="T49" fmla="*/ 24 h 34"/>
                              <a:gd name="T50" fmla="*/ 12 w 49"/>
                              <a:gd name="T51" fmla="*/ 27 h 34"/>
                              <a:gd name="T52" fmla="*/ 7 w 49"/>
                              <a:gd name="T53" fmla="*/ 19 h 34"/>
                              <a:gd name="T54" fmla="*/ 5 w 49"/>
                              <a:gd name="T55" fmla="*/ 12 h 34"/>
                              <a:gd name="T56" fmla="*/ 5 w 49"/>
                              <a:gd name="T57" fmla="*/ 7 h 34"/>
                              <a:gd name="T58" fmla="*/ 10 w 49"/>
                              <a:gd name="T59" fmla="*/ 0 h 34"/>
                              <a:gd name="T60" fmla="*/ 5 w 49"/>
                              <a:gd name="T61" fmla="*/ 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9" y="12"/>
                                </a:lnTo>
                                <a:lnTo>
                                  <a:pt x="49" y="10"/>
                                </a:lnTo>
                                <a:lnTo>
                                  <a:pt x="47" y="10"/>
                                </a:lnTo>
                                <a:lnTo>
                                  <a:pt x="44" y="10"/>
                                </a:lnTo>
                                <a:lnTo>
                                  <a:pt x="44" y="10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9" y="27"/>
                                </a:lnTo>
                                <a:lnTo>
                                  <a:pt x="32" y="29"/>
                                </a:lnTo>
                                <a:lnTo>
                                  <a:pt x="24" y="32"/>
                                </a:lnTo>
                                <a:lnTo>
                                  <a:pt x="24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34"/>
                                </a:lnTo>
                                <a:lnTo>
                                  <a:pt x="32" y="34"/>
                                </a:lnTo>
                                <a:lnTo>
                                  <a:pt x="39" y="32"/>
                                </a:lnTo>
                                <a:lnTo>
                                  <a:pt x="44" y="27"/>
                                </a:lnTo>
                                <a:lnTo>
                                  <a:pt x="49" y="19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2"/>
                                </a:lnTo>
                                <a:lnTo>
                                  <a:pt x="7" y="24"/>
                                </a:lnTo>
                                <a:lnTo>
                                  <a:pt x="12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Freeform 7991"/>
                        <wps:cNvSpPr>
                          <a:spLocks/>
                        </wps:cNvSpPr>
                        <wps:spPr bwMode="auto">
                          <a:xfrm>
                            <a:off x="6471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12 h 34"/>
                              <a:gd name="T4" fmla="*/ 45 w 45"/>
                              <a:gd name="T5" fmla="*/ 10 h 34"/>
                              <a:gd name="T6" fmla="*/ 42 w 45"/>
                              <a:gd name="T7" fmla="*/ 10 h 34"/>
                              <a:gd name="T8" fmla="*/ 40 w 45"/>
                              <a:gd name="T9" fmla="*/ 10 h 34"/>
                              <a:gd name="T10" fmla="*/ 40 w 45"/>
                              <a:gd name="T11" fmla="*/ 10 h 34"/>
                              <a:gd name="T12" fmla="*/ 40 w 45"/>
                              <a:gd name="T13" fmla="*/ 12 h 34"/>
                              <a:gd name="T14" fmla="*/ 37 w 45"/>
                              <a:gd name="T15" fmla="*/ 19 h 34"/>
                              <a:gd name="T16" fmla="*/ 35 w 45"/>
                              <a:gd name="T17" fmla="*/ 24 h 34"/>
                              <a:gd name="T18" fmla="*/ 30 w 45"/>
                              <a:gd name="T19" fmla="*/ 27 h 34"/>
                              <a:gd name="T20" fmla="*/ 22 w 45"/>
                              <a:gd name="T21" fmla="*/ 29 h 34"/>
                              <a:gd name="T22" fmla="*/ 15 w 45"/>
                              <a:gd name="T23" fmla="*/ 27 h 34"/>
                              <a:gd name="T24" fmla="*/ 10 w 45"/>
                              <a:gd name="T25" fmla="*/ 24 h 34"/>
                              <a:gd name="T26" fmla="*/ 8 w 45"/>
                              <a:gd name="T27" fmla="*/ 19 h 34"/>
                              <a:gd name="T28" fmla="*/ 5 w 45"/>
                              <a:gd name="T29" fmla="*/ 12 h 34"/>
                              <a:gd name="T30" fmla="*/ 5 w 45"/>
                              <a:gd name="T31" fmla="*/ 7 h 34"/>
                              <a:gd name="T32" fmla="*/ 10 w 45"/>
                              <a:gd name="T33" fmla="*/ 2 h 34"/>
                              <a:gd name="T34" fmla="*/ 5 w 45"/>
                              <a:gd name="T35" fmla="*/ 0 h 34"/>
                              <a:gd name="T36" fmla="*/ 0 w 45"/>
                              <a:gd name="T37" fmla="*/ 5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4 h 34"/>
                              <a:gd name="T44" fmla="*/ 15 w 45"/>
                              <a:gd name="T45" fmla="*/ 29 h 34"/>
                              <a:gd name="T46" fmla="*/ 27 w 45"/>
                              <a:gd name="T47" fmla="*/ 34 h 34"/>
                              <a:gd name="T48" fmla="*/ 35 w 45"/>
                              <a:gd name="T49" fmla="*/ 32 h 34"/>
                              <a:gd name="T50" fmla="*/ 40 w 45"/>
                              <a:gd name="T51" fmla="*/ 27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12"/>
                                </a:lnTo>
                                <a:lnTo>
                                  <a:pt x="45" y="10"/>
                                </a:lnTo>
                                <a:lnTo>
                                  <a:pt x="42" y="10"/>
                                </a:lnTo>
                                <a:lnTo>
                                  <a:pt x="40" y="10"/>
                                </a:lnTo>
                                <a:lnTo>
                                  <a:pt x="40" y="10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2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4"/>
                                </a:lnTo>
                                <a:lnTo>
                                  <a:pt x="15" y="29"/>
                                </a:lnTo>
                                <a:lnTo>
                                  <a:pt x="27" y="34"/>
                                </a:lnTo>
                                <a:lnTo>
                                  <a:pt x="35" y="32"/>
                                </a:lnTo>
                                <a:lnTo>
                                  <a:pt x="40" y="27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Freeform 7992"/>
                        <wps:cNvSpPr>
                          <a:spLocks/>
                        </wps:cNvSpPr>
                        <wps:spPr bwMode="auto">
                          <a:xfrm>
                            <a:off x="6474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10 h 32"/>
                              <a:gd name="T4" fmla="*/ 39 w 39"/>
                              <a:gd name="T5" fmla="*/ 10 h 32"/>
                              <a:gd name="T6" fmla="*/ 37 w 39"/>
                              <a:gd name="T7" fmla="*/ 10 h 32"/>
                              <a:gd name="T8" fmla="*/ 34 w 39"/>
                              <a:gd name="T9" fmla="*/ 10 h 32"/>
                              <a:gd name="T10" fmla="*/ 34 w 39"/>
                              <a:gd name="T11" fmla="*/ 10 h 32"/>
                              <a:gd name="T12" fmla="*/ 34 w 39"/>
                              <a:gd name="T13" fmla="*/ 12 h 32"/>
                              <a:gd name="T14" fmla="*/ 34 w 39"/>
                              <a:gd name="T15" fmla="*/ 17 h 32"/>
                              <a:gd name="T16" fmla="*/ 29 w 39"/>
                              <a:gd name="T17" fmla="*/ 22 h 32"/>
                              <a:gd name="T18" fmla="*/ 24 w 39"/>
                              <a:gd name="T19" fmla="*/ 24 h 32"/>
                              <a:gd name="T20" fmla="*/ 19 w 39"/>
                              <a:gd name="T21" fmla="*/ 27 h 32"/>
                              <a:gd name="T22" fmla="*/ 14 w 39"/>
                              <a:gd name="T23" fmla="*/ 24 h 32"/>
                              <a:gd name="T24" fmla="*/ 10 w 39"/>
                              <a:gd name="T25" fmla="*/ 22 h 32"/>
                              <a:gd name="T26" fmla="*/ 7 w 39"/>
                              <a:gd name="T27" fmla="*/ 17 h 32"/>
                              <a:gd name="T28" fmla="*/ 5 w 39"/>
                              <a:gd name="T29" fmla="*/ 12 h 32"/>
                              <a:gd name="T30" fmla="*/ 5 w 39"/>
                              <a:gd name="T31" fmla="*/ 7 h 32"/>
                              <a:gd name="T32" fmla="*/ 10 w 39"/>
                              <a:gd name="T33" fmla="*/ 2 h 32"/>
                              <a:gd name="T34" fmla="*/ 5 w 39"/>
                              <a:gd name="T35" fmla="*/ 0 h 32"/>
                              <a:gd name="T36" fmla="*/ 0 w 39"/>
                              <a:gd name="T37" fmla="*/ 7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7 w 39"/>
                              <a:gd name="T43" fmla="*/ 27 h 32"/>
                              <a:gd name="T44" fmla="*/ 12 w 39"/>
                              <a:gd name="T45" fmla="*/ 29 h 32"/>
                              <a:gd name="T46" fmla="*/ 17 w 39"/>
                              <a:gd name="T47" fmla="*/ 32 h 32"/>
                              <a:gd name="T48" fmla="*/ 19 w 39"/>
                              <a:gd name="T49" fmla="*/ 32 h 32"/>
                              <a:gd name="T50" fmla="*/ 19 w 39"/>
                              <a:gd name="T51" fmla="*/ 32 h 32"/>
                              <a:gd name="T52" fmla="*/ 27 w 39"/>
                              <a:gd name="T53" fmla="*/ 29 h 32"/>
                              <a:gd name="T54" fmla="*/ 34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10"/>
                                </a:lnTo>
                                <a:lnTo>
                                  <a:pt x="39" y="10"/>
                                </a:lnTo>
                                <a:lnTo>
                                  <a:pt x="37" y="10"/>
                                </a:lnTo>
                                <a:lnTo>
                                  <a:pt x="34" y="10"/>
                                </a:lnTo>
                                <a:lnTo>
                                  <a:pt x="34" y="10"/>
                                </a:lnTo>
                                <a:lnTo>
                                  <a:pt x="34" y="12"/>
                                </a:lnTo>
                                <a:lnTo>
                                  <a:pt x="34" y="17"/>
                                </a:lnTo>
                                <a:lnTo>
                                  <a:pt x="29" y="22"/>
                                </a:lnTo>
                                <a:lnTo>
                                  <a:pt x="24" y="24"/>
                                </a:lnTo>
                                <a:lnTo>
                                  <a:pt x="19" y="27"/>
                                </a:lnTo>
                                <a:lnTo>
                                  <a:pt x="14" y="24"/>
                                </a:lnTo>
                                <a:lnTo>
                                  <a:pt x="10" y="22"/>
                                </a:lnTo>
                                <a:lnTo>
                                  <a:pt x="7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7" y="27"/>
                                </a:lnTo>
                                <a:lnTo>
                                  <a:pt x="12" y="29"/>
                                </a:lnTo>
                                <a:lnTo>
                                  <a:pt x="17" y="32"/>
                                </a:lnTo>
                                <a:lnTo>
                                  <a:pt x="19" y="32"/>
                                </a:lnTo>
                                <a:lnTo>
                                  <a:pt x="19" y="32"/>
                                </a:lnTo>
                                <a:lnTo>
                                  <a:pt x="27" y="29"/>
                                </a:lnTo>
                                <a:lnTo>
                                  <a:pt x="34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Freeform 7993"/>
                        <wps:cNvSpPr>
                          <a:spLocks/>
                        </wps:cNvSpPr>
                        <wps:spPr bwMode="auto">
                          <a:xfrm>
                            <a:off x="6476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8 h 27"/>
                              <a:gd name="T4" fmla="*/ 35 w 35"/>
                              <a:gd name="T5" fmla="*/ 8 h 27"/>
                              <a:gd name="T6" fmla="*/ 32 w 35"/>
                              <a:gd name="T7" fmla="*/ 8 h 27"/>
                              <a:gd name="T8" fmla="*/ 30 w 35"/>
                              <a:gd name="T9" fmla="*/ 8 h 27"/>
                              <a:gd name="T10" fmla="*/ 30 w 35"/>
                              <a:gd name="T11" fmla="*/ 8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7 w 35"/>
                              <a:gd name="T17" fmla="*/ 17 h 27"/>
                              <a:gd name="T18" fmla="*/ 22 w 35"/>
                              <a:gd name="T19" fmla="*/ 20 h 27"/>
                              <a:gd name="T20" fmla="*/ 17 w 35"/>
                              <a:gd name="T21" fmla="*/ 22 h 27"/>
                              <a:gd name="T22" fmla="*/ 12 w 35"/>
                              <a:gd name="T23" fmla="*/ 20 h 27"/>
                              <a:gd name="T24" fmla="*/ 10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8 w 35"/>
                              <a:gd name="T31" fmla="*/ 5 h 27"/>
                              <a:gd name="T32" fmla="*/ 10 w 35"/>
                              <a:gd name="T33" fmla="*/ 0 h 27"/>
                              <a:gd name="T34" fmla="*/ 8 w 35"/>
                              <a:gd name="T35" fmla="*/ 0 h 27"/>
                              <a:gd name="T36" fmla="*/ 5 w 35"/>
                              <a:gd name="T37" fmla="*/ 0 h 27"/>
                              <a:gd name="T38" fmla="*/ 0 w 35"/>
                              <a:gd name="T39" fmla="*/ 5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7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8"/>
                                </a:lnTo>
                                <a:lnTo>
                                  <a:pt x="35" y="8"/>
                                </a:lnTo>
                                <a:lnTo>
                                  <a:pt x="32" y="8"/>
                                </a:lnTo>
                                <a:lnTo>
                                  <a:pt x="30" y="8"/>
                                </a:lnTo>
                                <a:lnTo>
                                  <a:pt x="30" y="8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7" y="17"/>
                                </a:lnTo>
                                <a:lnTo>
                                  <a:pt x="22" y="20"/>
                                </a:lnTo>
                                <a:lnTo>
                                  <a:pt x="17" y="22"/>
                                </a:lnTo>
                                <a:lnTo>
                                  <a:pt x="12" y="20"/>
                                </a:lnTo>
                                <a:lnTo>
                                  <a:pt x="10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7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Freeform 7994"/>
                        <wps:cNvSpPr>
                          <a:spLocks/>
                        </wps:cNvSpPr>
                        <wps:spPr bwMode="auto">
                          <a:xfrm>
                            <a:off x="6479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8 h 25"/>
                              <a:gd name="T4" fmla="*/ 29 w 29"/>
                              <a:gd name="T5" fmla="*/ 8 h 25"/>
                              <a:gd name="T6" fmla="*/ 27 w 29"/>
                              <a:gd name="T7" fmla="*/ 8 h 25"/>
                              <a:gd name="T8" fmla="*/ 24 w 29"/>
                              <a:gd name="T9" fmla="*/ 5 h 25"/>
                              <a:gd name="T10" fmla="*/ 24 w 29"/>
                              <a:gd name="T11" fmla="*/ 8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9 w 29"/>
                              <a:gd name="T19" fmla="*/ 20 h 25"/>
                              <a:gd name="T20" fmla="*/ 14 w 29"/>
                              <a:gd name="T21" fmla="*/ 20 h 25"/>
                              <a:gd name="T22" fmla="*/ 12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7 w 29"/>
                              <a:gd name="T31" fmla="*/ 5 h 25"/>
                              <a:gd name="T32" fmla="*/ 9 w 29"/>
                              <a:gd name="T33" fmla="*/ 3 h 25"/>
                              <a:gd name="T34" fmla="*/ 7 w 29"/>
                              <a:gd name="T35" fmla="*/ 0 h 25"/>
                              <a:gd name="T36" fmla="*/ 5 w 29"/>
                              <a:gd name="T37" fmla="*/ 0 h 25"/>
                              <a:gd name="T38" fmla="*/ 0 w 29"/>
                              <a:gd name="T39" fmla="*/ 5 h 25"/>
                              <a:gd name="T40" fmla="*/ 0 w 29"/>
                              <a:gd name="T41" fmla="*/ 10 h 25"/>
                              <a:gd name="T42" fmla="*/ 2 w 29"/>
                              <a:gd name="T43" fmla="*/ 15 h 25"/>
                              <a:gd name="T44" fmla="*/ 5 w 29"/>
                              <a:gd name="T45" fmla="*/ 20 h 25"/>
                              <a:gd name="T46" fmla="*/ 9 w 29"/>
                              <a:gd name="T47" fmla="*/ 22 h 25"/>
                              <a:gd name="T48" fmla="*/ 14 w 29"/>
                              <a:gd name="T49" fmla="*/ 25 h 25"/>
                              <a:gd name="T50" fmla="*/ 19 w 29"/>
                              <a:gd name="T51" fmla="*/ 22 h 25"/>
                              <a:gd name="T52" fmla="*/ 24 w 29"/>
                              <a:gd name="T53" fmla="*/ 20 h 25"/>
                              <a:gd name="T54" fmla="*/ 29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8"/>
                                </a:lnTo>
                                <a:lnTo>
                                  <a:pt x="29" y="8"/>
                                </a:lnTo>
                                <a:lnTo>
                                  <a:pt x="27" y="8"/>
                                </a:lnTo>
                                <a:lnTo>
                                  <a:pt x="24" y="5"/>
                                </a:lnTo>
                                <a:lnTo>
                                  <a:pt x="24" y="8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9" y="20"/>
                                </a:lnTo>
                                <a:lnTo>
                                  <a:pt x="14" y="20"/>
                                </a:lnTo>
                                <a:lnTo>
                                  <a:pt x="12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5"/>
                                </a:lnTo>
                                <a:lnTo>
                                  <a:pt x="5" y="20"/>
                                </a:lnTo>
                                <a:lnTo>
                                  <a:pt x="9" y="22"/>
                                </a:lnTo>
                                <a:lnTo>
                                  <a:pt x="14" y="25"/>
                                </a:lnTo>
                                <a:lnTo>
                                  <a:pt x="19" y="22"/>
                                </a:lnTo>
                                <a:lnTo>
                                  <a:pt x="24" y="20"/>
                                </a:lnTo>
                                <a:lnTo>
                                  <a:pt x="29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Freeform 7995"/>
                        <wps:cNvSpPr>
                          <a:spLocks/>
                        </wps:cNvSpPr>
                        <wps:spPr bwMode="auto">
                          <a:xfrm>
                            <a:off x="6481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8 h 22"/>
                              <a:gd name="T4" fmla="*/ 25 w 25"/>
                              <a:gd name="T5" fmla="*/ 8 h 22"/>
                              <a:gd name="T6" fmla="*/ 22 w 25"/>
                              <a:gd name="T7" fmla="*/ 5 h 22"/>
                              <a:gd name="T8" fmla="*/ 17 w 25"/>
                              <a:gd name="T9" fmla="*/ 5 h 22"/>
                              <a:gd name="T10" fmla="*/ 20 w 25"/>
                              <a:gd name="T11" fmla="*/ 8 h 22"/>
                              <a:gd name="T12" fmla="*/ 20 w 25"/>
                              <a:gd name="T13" fmla="*/ 10 h 22"/>
                              <a:gd name="T14" fmla="*/ 17 w 25"/>
                              <a:gd name="T15" fmla="*/ 15 h 22"/>
                              <a:gd name="T16" fmla="*/ 12 w 25"/>
                              <a:gd name="T17" fmla="*/ 17 h 22"/>
                              <a:gd name="T18" fmla="*/ 7 w 25"/>
                              <a:gd name="T19" fmla="*/ 15 h 22"/>
                              <a:gd name="T20" fmla="*/ 5 w 25"/>
                              <a:gd name="T21" fmla="*/ 10 h 22"/>
                              <a:gd name="T22" fmla="*/ 7 w 25"/>
                              <a:gd name="T23" fmla="*/ 5 h 22"/>
                              <a:gd name="T24" fmla="*/ 10 w 25"/>
                              <a:gd name="T25" fmla="*/ 3 h 22"/>
                              <a:gd name="T26" fmla="*/ 7 w 25"/>
                              <a:gd name="T27" fmla="*/ 3 h 22"/>
                              <a:gd name="T28" fmla="*/ 5 w 25"/>
                              <a:gd name="T29" fmla="*/ 0 h 22"/>
                              <a:gd name="T30" fmla="*/ 3 w 25"/>
                              <a:gd name="T31" fmla="*/ 5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5 w 25"/>
                              <a:gd name="T37" fmla="*/ 17 h 22"/>
                              <a:gd name="T38" fmla="*/ 7 w 25"/>
                              <a:gd name="T39" fmla="*/ 20 h 22"/>
                              <a:gd name="T40" fmla="*/ 12 w 25"/>
                              <a:gd name="T41" fmla="*/ 22 h 22"/>
                              <a:gd name="T42" fmla="*/ 17 w 25"/>
                              <a:gd name="T43" fmla="*/ 20 h 22"/>
                              <a:gd name="T44" fmla="*/ 22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8"/>
                                </a:ln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7" y="15"/>
                                </a:lnTo>
                                <a:lnTo>
                                  <a:pt x="12" y="17"/>
                                </a:lnTo>
                                <a:lnTo>
                                  <a:pt x="7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20"/>
                                </a:lnTo>
                                <a:lnTo>
                                  <a:pt x="12" y="22"/>
                                </a:lnTo>
                                <a:lnTo>
                                  <a:pt x="17" y="20"/>
                                </a:lnTo>
                                <a:lnTo>
                                  <a:pt x="22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Freeform 7996"/>
                        <wps:cNvSpPr>
                          <a:spLocks noEditPoints="1"/>
                        </wps:cNvSpPr>
                        <wps:spPr bwMode="auto">
                          <a:xfrm>
                            <a:off x="6484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9 w 19"/>
                              <a:gd name="T3" fmla="*/ 5 h 17"/>
                              <a:gd name="T4" fmla="*/ 19 w 19"/>
                              <a:gd name="T5" fmla="*/ 2 h 17"/>
                              <a:gd name="T6" fmla="*/ 12 w 19"/>
                              <a:gd name="T7" fmla="*/ 2 h 17"/>
                              <a:gd name="T8" fmla="*/ 4 w 19"/>
                              <a:gd name="T9" fmla="*/ 0 h 17"/>
                              <a:gd name="T10" fmla="*/ 2 w 19"/>
                              <a:gd name="T11" fmla="*/ 2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7 w 19"/>
                              <a:gd name="T19" fmla="*/ 17 h 17"/>
                              <a:gd name="T20" fmla="*/ 9 w 19"/>
                              <a:gd name="T21" fmla="*/ 17 h 17"/>
                              <a:gd name="T22" fmla="*/ 14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4 w 19"/>
                              <a:gd name="T31" fmla="*/ 7 h 17"/>
                              <a:gd name="T32" fmla="*/ 12 w 19"/>
                              <a:gd name="T33" fmla="*/ 10 h 17"/>
                              <a:gd name="T34" fmla="*/ 9 w 19"/>
                              <a:gd name="T35" fmla="*/ 12 h 17"/>
                              <a:gd name="T36" fmla="*/ 7 w 19"/>
                              <a:gd name="T37" fmla="*/ 10 h 17"/>
                              <a:gd name="T38" fmla="*/ 4 w 19"/>
                              <a:gd name="T39" fmla="*/ 7 h 17"/>
                              <a:gd name="T40" fmla="*/ 7 w 19"/>
                              <a:gd name="T41" fmla="*/ 5 h 17"/>
                              <a:gd name="T42" fmla="*/ 9 w 19"/>
                              <a:gd name="T43" fmla="*/ 2 h 17"/>
                              <a:gd name="T44" fmla="*/ 12 w 19"/>
                              <a:gd name="T45" fmla="*/ 5 h 17"/>
                              <a:gd name="T46" fmla="*/ 14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9" y="5"/>
                                </a:lnTo>
                                <a:lnTo>
                                  <a:pt x="19" y="2"/>
                                </a:lnTo>
                                <a:lnTo>
                                  <a:pt x="12" y="2"/>
                                </a:lnTo>
                                <a:lnTo>
                                  <a:pt x="4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7" y="17"/>
                                </a:lnTo>
                                <a:lnTo>
                                  <a:pt x="9" y="17"/>
                                </a:lnTo>
                                <a:lnTo>
                                  <a:pt x="14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4" y="7"/>
                                </a:moveTo>
                                <a:lnTo>
                                  <a:pt x="12" y="10"/>
                                </a:lnTo>
                                <a:lnTo>
                                  <a:pt x="9" y="12"/>
                                </a:lnTo>
                                <a:lnTo>
                                  <a:pt x="7" y="10"/>
                                </a:lnTo>
                                <a:lnTo>
                                  <a:pt x="4" y="7"/>
                                </a:lnTo>
                                <a:lnTo>
                                  <a:pt x="7" y="5"/>
                                </a:lnTo>
                                <a:lnTo>
                                  <a:pt x="9" y="2"/>
                                </a:lnTo>
                                <a:lnTo>
                                  <a:pt x="12" y="5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Freeform 7997"/>
                        <wps:cNvSpPr>
                          <a:spLocks/>
                        </wps:cNvSpPr>
                        <wps:spPr bwMode="auto">
                          <a:xfrm>
                            <a:off x="6486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5 w 15"/>
                              <a:gd name="T3" fmla="*/ 5 h 14"/>
                              <a:gd name="T4" fmla="*/ 12 w 15"/>
                              <a:gd name="T5" fmla="*/ 2 h 14"/>
                              <a:gd name="T6" fmla="*/ 10 w 15"/>
                              <a:gd name="T7" fmla="*/ 2 h 14"/>
                              <a:gd name="T8" fmla="*/ 5 w 15"/>
                              <a:gd name="T9" fmla="*/ 0 h 14"/>
                              <a:gd name="T10" fmla="*/ 2 w 15"/>
                              <a:gd name="T11" fmla="*/ 2 h 14"/>
                              <a:gd name="T12" fmla="*/ 0 w 15"/>
                              <a:gd name="T13" fmla="*/ 7 h 14"/>
                              <a:gd name="T14" fmla="*/ 2 w 15"/>
                              <a:gd name="T15" fmla="*/ 12 h 14"/>
                              <a:gd name="T16" fmla="*/ 7 w 15"/>
                              <a:gd name="T17" fmla="*/ 14 h 14"/>
                              <a:gd name="T18" fmla="*/ 12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5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Freeform 7998"/>
                        <wps:cNvSpPr>
                          <a:spLocks/>
                        </wps:cNvSpPr>
                        <wps:spPr bwMode="auto">
                          <a:xfrm>
                            <a:off x="6488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8 w 10"/>
                              <a:gd name="T3" fmla="*/ 3 h 10"/>
                              <a:gd name="T4" fmla="*/ 5 w 10"/>
                              <a:gd name="T5" fmla="*/ 0 h 10"/>
                              <a:gd name="T6" fmla="*/ 3 w 10"/>
                              <a:gd name="T7" fmla="*/ 3 h 10"/>
                              <a:gd name="T8" fmla="*/ 0 w 10"/>
                              <a:gd name="T9" fmla="*/ 5 h 10"/>
                              <a:gd name="T10" fmla="*/ 3 w 10"/>
                              <a:gd name="T11" fmla="*/ 8 h 10"/>
                              <a:gd name="T12" fmla="*/ 5 w 10"/>
                              <a:gd name="T13" fmla="*/ 10 h 10"/>
                              <a:gd name="T14" fmla="*/ 8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Freeform 7999"/>
                        <wps:cNvSpPr>
                          <a:spLocks/>
                        </wps:cNvSpPr>
                        <wps:spPr bwMode="auto">
                          <a:xfrm>
                            <a:off x="6491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2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Freeform 8000"/>
                        <wps:cNvSpPr>
                          <a:spLocks/>
                        </wps:cNvSpPr>
                        <wps:spPr bwMode="auto">
                          <a:xfrm>
                            <a:off x="6409" y="631"/>
                            <a:ext cx="169" cy="6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60"/>
                              <a:gd name="T2" fmla="*/ 147 w 169"/>
                              <a:gd name="T3" fmla="*/ 28 h 60"/>
                              <a:gd name="T4" fmla="*/ 127 w 169"/>
                              <a:gd name="T5" fmla="*/ 30 h 60"/>
                              <a:gd name="T6" fmla="*/ 107 w 169"/>
                              <a:gd name="T7" fmla="*/ 28 h 60"/>
                              <a:gd name="T8" fmla="*/ 87 w 169"/>
                              <a:gd name="T9" fmla="*/ 25 h 60"/>
                              <a:gd name="T10" fmla="*/ 50 w 169"/>
                              <a:gd name="T11" fmla="*/ 13 h 60"/>
                              <a:gd name="T12" fmla="*/ 0 w 169"/>
                              <a:gd name="T13" fmla="*/ 0 h 60"/>
                              <a:gd name="T14" fmla="*/ 35 w 169"/>
                              <a:gd name="T15" fmla="*/ 25 h 60"/>
                              <a:gd name="T16" fmla="*/ 75 w 169"/>
                              <a:gd name="T17" fmla="*/ 45 h 60"/>
                              <a:gd name="T18" fmla="*/ 94 w 169"/>
                              <a:gd name="T19" fmla="*/ 55 h 60"/>
                              <a:gd name="T20" fmla="*/ 117 w 169"/>
                              <a:gd name="T21" fmla="*/ 57 h 60"/>
                              <a:gd name="T22" fmla="*/ 137 w 169"/>
                              <a:gd name="T23" fmla="*/ 60 h 60"/>
                              <a:gd name="T24" fmla="*/ 159 w 169"/>
                              <a:gd name="T25" fmla="*/ 55 h 60"/>
                              <a:gd name="T26" fmla="*/ 166 w 169"/>
                              <a:gd name="T27" fmla="*/ 37 h 60"/>
                              <a:gd name="T28" fmla="*/ 169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169" y="20"/>
                                </a:moveTo>
                                <a:lnTo>
                                  <a:pt x="147" y="28"/>
                                </a:lnTo>
                                <a:lnTo>
                                  <a:pt x="127" y="30"/>
                                </a:lnTo>
                                <a:lnTo>
                                  <a:pt x="107" y="28"/>
                                </a:lnTo>
                                <a:lnTo>
                                  <a:pt x="87" y="25"/>
                                </a:lnTo>
                                <a:lnTo>
                                  <a:pt x="50" y="13"/>
                                </a:lnTo>
                                <a:lnTo>
                                  <a:pt x="0" y="0"/>
                                </a:lnTo>
                                <a:lnTo>
                                  <a:pt x="35" y="25"/>
                                </a:lnTo>
                                <a:lnTo>
                                  <a:pt x="75" y="45"/>
                                </a:lnTo>
                                <a:lnTo>
                                  <a:pt x="94" y="55"/>
                                </a:lnTo>
                                <a:lnTo>
                                  <a:pt x="117" y="57"/>
                                </a:lnTo>
                                <a:lnTo>
                                  <a:pt x="137" y="60"/>
                                </a:lnTo>
                                <a:lnTo>
                                  <a:pt x="159" y="55"/>
                                </a:lnTo>
                                <a:lnTo>
                                  <a:pt x="166" y="37"/>
                                </a:lnTo>
                                <a:lnTo>
                                  <a:pt x="169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" name="Freeform 8001"/>
                        <wps:cNvSpPr>
                          <a:spLocks noEditPoints="1"/>
                        </wps:cNvSpPr>
                        <wps:spPr bwMode="auto">
                          <a:xfrm>
                            <a:off x="6809" y="886"/>
                            <a:ext cx="32" cy="117"/>
                          </a:xfrm>
                          <a:custGeom>
                            <a:avLst/>
                            <a:gdLst>
                              <a:gd name="T0" fmla="*/ 20 w 32"/>
                              <a:gd name="T1" fmla="*/ 64 h 117"/>
                              <a:gd name="T2" fmla="*/ 32 w 32"/>
                              <a:gd name="T3" fmla="*/ 0 h 117"/>
                              <a:gd name="T4" fmla="*/ 20 w 32"/>
                              <a:gd name="T5" fmla="*/ 64 h 117"/>
                              <a:gd name="T6" fmla="*/ 20 w 32"/>
                              <a:gd name="T7" fmla="*/ 64 h 117"/>
                              <a:gd name="T8" fmla="*/ 22 w 32"/>
                              <a:gd name="T9" fmla="*/ 79 h 117"/>
                              <a:gd name="T10" fmla="*/ 22 w 32"/>
                              <a:gd name="T11" fmla="*/ 94 h 117"/>
                              <a:gd name="T12" fmla="*/ 15 w 32"/>
                              <a:gd name="T13" fmla="*/ 107 h 117"/>
                              <a:gd name="T14" fmla="*/ 5 w 32"/>
                              <a:gd name="T15" fmla="*/ 117 h 117"/>
                              <a:gd name="T16" fmla="*/ 3 w 32"/>
                              <a:gd name="T17" fmla="*/ 112 h 117"/>
                              <a:gd name="T18" fmla="*/ 0 w 32"/>
                              <a:gd name="T19" fmla="*/ 104 h 117"/>
                              <a:gd name="T20" fmla="*/ 0 w 32"/>
                              <a:gd name="T21" fmla="*/ 97 h 117"/>
                              <a:gd name="T22" fmla="*/ 0 w 32"/>
                              <a:gd name="T23" fmla="*/ 89 h 117"/>
                              <a:gd name="T24" fmla="*/ 3 w 32"/>
                              <a:gd name="T25" fmla="*/ 82 h 117"/>
                              <a:gd name="T26" fmla="*/ 8 w 32"/>
                              <a:gd name="T27" fmla="*/ 74 h 117"/>
                              <a:gd name="T28" fmla="*/ 12 w 32"/>
                              <a:gd name="T29" fmla="*/ 69 h 117"/>
                              <a:gd name="T30" fmla="*/ 20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20" y="64"/>
                                </a:moveTo>
                                <a:lnTo>
                                  <a:pt x="32" y="0"/>
                                </a:lnTo>
                                <a:lnTo>
                                  <a:pt x="20" y="64"/>
                                </a:lnTo>
                                <a:close/>
                                <a:moveTo>
                                  <a:pt x="20" y="64"/>
                                </a:moveTo>
                                <a:lnTo>
                                  <a:pt x="22" y="79"/>
                                </a:lnTo>
                                <a:lnTo>
                                  <a:pt x="22" y="94"/>
                                </a:lnTo>
                                <a:lnTo>
                                  <a:pt x="15" y="107"/>
                                </a:lnTo>
                                <a:lnTo>
                                  <a:pt x="5" y="117"/>
                                </a:lnTo>
                                <a:lnTo>
                                  <a:pt x="3" y="112"/>
                                </a:lnTo>
                                <a:lnTo>
                                  <a:pt x="0" y="104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3" y="82"/>
                                </a:lnTo>
                                <a:lnTo>
                                  <a:pt x="8" y="74"/>
                                </a:lnTo>
                                <a:lnTo>
                                  <a:pt x="12" y="69"/>
                                </a:lnTo>
                                <a:lnTo>
                                  <a:pt x="2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" name="Freeform 8002"/>
                        <wps:cNvSpPr>
                          <a:spLocks/>
                        </wps:cNvSpPr>
                        <wps:spPr bwMode="auto">
                          <a:xfrm>
                            <a:off x="6829" y="886"/>
                            <a:ext cx="12" cy="64"/>
                          </a:xfrm>
                          <a:custGeom>
                            <a:avLst/>
                            <a:gdLst>
                              <a:gd name="T0" fmla="*/ 0 w 12"/>
                              <a:gd name="T1" fmla="*/ 64 h 64"/>
                              <a:gd name="T2" fmla="*/ 12 w 12"/>
                              <a:gd name="T3" fmla="*/ 0 h 64"/>
                              <a:gd name="T4" fmla="*/ 0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0" y="64"/>
                                </a:moveTo>
                                <a:lnTo>
                                  <a:pt x="12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Freeform 8003"/>
                        <wps:cNvSpPr>
                          <a:spLocks/>
                        </wps:cNvSpPr>
                        <wps:spPr bwMode="auto">
                          <a:xfrm>
                            <a:off x="6809" y="950"/>
                            <a:ext cx="22" cy="53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3"/>
                              <a:gd name="T2" fmla="*/ 22 w 22"/>
                              <a:gd name="T3" fmla="*/ 15 h 53"/>
                              <a:gd name="T4" fmla="*/ 22 w 22"/>
                              <a:gd name="T5" fmla="*/ 30 h 53"/>
                              <a:gd name="T6" fmla="*/ 15 w 22"/>
                              <a:gd name="T7" fmla="*/ 43 h 53"/>
                              <a:gd name="T8" fmla="*/ 5 w 22"/>
                              <a:gd name="T9" fmla="*/ 53 h 53"/>
                              <a:gd name="T10" fmla="*/ 3 w 22"/>
                              <a:gd name="T11" fmla="*/ 48 h 53"/>
                              <a:gd name="T12" fmla="*/ 0 w 22"/>
                              <a:gd name="T13" fmla="*/ 40 h 53"/>
                              <a:gd name="T14" fmla="*/ 0 w 22"/>
                              <a:gd name="T15" fmla="*/ 33 h 53"/>
                              <a:gd name="T16" fmla="*/ 0 w 22"/>
                              <a:gd name="T17" fmla="*/ 25 h 53"/>
                              <a:gd name="T18" fmla="*/ 3 w 22"/>
                              <a:gd name="T19" fmla="*/ 18 h 53"/>
                              <a:gd name="T20" fmla="*/ 8 w 22"/>
                              <a:gd name="T21" fmla="*/ 10 h 53"/>
                              <a:gd name="T22" fmla="*/ 12 w 22"/>
                              <a:gd name="T23" fmla="*/ 5 h 53"/>
                              <a:gd name="T24" fmla="*/ 20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2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" name="Freeform 8004"/>
                        <wps:cNvSpPr>
                          <a:spLocks noEditPoints="1"/>
                        </wps:cNvSpPr>
                        <wps:spPr bwMode="auto">
                          <a:xfrm>
                            <a:off x="6744" y="1240"/>
                            <a:ext cx="87" cy="85"/>
                          </a:xfrm>
                          <a:custGeom>
                            <a:avLst/>
                            <a:gdLst>
                              <a:gd name="T0" fmla="*/ 43 w 87"/>
                              <a:gd name="T1" fmla="*/ 47 h 85"/>
                              <a:gd name="T2" fmla="*/ 87 w 87"/>
                              <a:gd name="T3" fmla="*/ 0 h 85"/>
                              <a:gd name="T4" fmla="*/ 43 w 87"/>
                              <a:gd name="T5" fmla="*/ 47 h 85"/>
                              <a:gd name="T6" fmla="*/ 43 w 87"/>
                              <a:gd name="T7" fmla="*/ 47 h 85"/>
                              <a:gd name="T8" fmla="*/ 35 w 87"/>
                              <a:gd name="T9" fmla="*/ 62 h 85"/>
                              <a:gd name="T10" fmla="*/ 25 w 87"/>
                              <a:gd name="T11" fmla="*/ 75 h 85"/>
                              <a:gd name="T12" fmla="*/ 15 w 87"/>
                              <a:gd name="T13" fmla="*/ 82 h 85"/>
                              <a:gd name="T14" fmla="*/ 0 w 87"/>
                              <a:gd name="T15" fmla="*/ 85 h 85"/>
                              <a:gd name="T16" fmla="*/ 0 w 87"/>
                              <a:gd name="T17" fmla="*/ 77 h 85"/>
                              <a:gd name="T18" fmla="*/ 3 w 87"/>
                              <a:gd name="T19" fmla="*/ 70 h 85"/>
                              <a:gd name="T20" fmla="*/ 8 w 87"/>
                              <a:gd name="T21" fmla="*/ 65 h 85"/>
                              <a:gd name="T22" fmla="*/ 13 w 87"/>
                              <a:gd name="T23" fmla="*/ 57 h 85"/>
                              <a:gd name="T24" fmla="*/ 18 w 87"/>
                              <a:gd name="T25" fmla="*/ 52 h 85"/>
                              <a:gd name="T26" fmla="*/ 25 w 87"/>
                              <a:gd name="T27" fmla="*/ 50 h 85"/>
                              <a:gd name="T28" fmla="*/ 33 w 87"/>
                              <a:gd name="T29" fmla="*/ 47 h 85"/>
                              <a:gd name="T30" fmla="*/ 43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3" y="47"/>
                                </a:moveTo>
                                <a:lnTo>
                                  <a:pt x="87" y="0"/>
                                </a:lnTo>
                                <a:lnTo>
                                  <a:pt x="43" y="47"/>
                                </a:lnTo>
                                <a:close/>
                                <a:moveTo>
                                  <a:pt x="43" y="47"/>
                                </a:moveTo>
                                <a:lnTo>
                                  <a:pt x="35" y="62"/>
                                </a:lnTo>
                                <a:lnTo>
                                  <a:pt x="25" y="75"/>
                                </a:lnTo>
                                <a:lnTo>
                                  <a:pt x="15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77"/>
                                </a:lnTo>
                                <a:lnTo>
                                  <a:pt x="3" y="70"/>
                                </a:lnTo>
                                <a:lnTo>
                                  <a:pt x="8" y="65"/>
                                </a:lnTo>
                                <a:lnTo>
                                  <a:pt x="13" y="57"/>
                                </a:lnTo>
                                <a:lnTo>
                                  <a:pt x="18" y="52"/>
                                </a:lnTo>
                                <a:lnTo>
                                  <a:pt x="25" y="50"/>
                                </a:lnTo>
                                <a:lnTo>
                                  <a:pt x="33" y="47"/>
                                </a:lnTo>
                                <a:lnTo>
                                  <a:pt x="43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" name="Freeform 8005"/>
                        <wps:cNvSpPr>
                          <a:spLocks/>
                        </wps:cNvSpPr>
                        <wps:spPr bwMode="auto">
                          <a:xfrm>
                            <a:off x="6787" y="1240"/>
                            <a:ext cx="44" cy="47"/>
                          </a:xfrm>
                          <a:custGeom>
                            <a:avLst/>
                            <a:gdLst>
                              <a:gd name="T0" fmla="*/ 0 w 44"/>
                              <a:gd name="T1" fmla="*/ 47 h 47"/>
                              <a:gd name="T2" fmla="*/ 44 w 44"/>
                              <a:gd name="T3" fmla="*/ 0 h 47"/>
                              <a:gd name="T4" fmla="*/ 0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0" y="47"/>
                                </a:moveTo>
                                <a:lnTo>
                                  <a:pt x="44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Freeform 8006"/>
                        <wps:cNvSpPr>
                          <a:spLocks/>
                        </wps:cNvSpPr>
                        <wps:spPr bwMode="auto">
                          <a:xfrm>
                            <a:off x="6744" y="1287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5 w 43"/>
                              <a:gd name="T5" fmla="*/ 28 h 38"/>
                              <a:gd name="T6" fmla="*/ 15 w 43"/>
                              <a:gd name="T7" fmla="*/ 35 h 38"/>
                              <a:gd name="T8" fmla="*/ 0 w 43"/>
                              <a:gd name="T9" fmla="*/ 38 h 38"/>
                              <a:gd name="T10" fmla="*/ 0 w 43"/>
                              <a:gd name="T11" fmla="*/ 30 h 38"/>
                              <a:gd name="T12" fmla="*/ 3 w 43"/>
                              <a:gd name="T13" fmla="*/ 23 h 38"/>
                              <a:gd name="T14" fmla="*/ 8 w 43"/>
                              <a:gd name="T15" fmla="*/ 18 h 38"/>
                              <a:gd name="T16" fmla="*/ 13 w 43"/>
                              <a:gd name="T17" fmla="*/ 10 h 38"/>
                              <a:gd name="T18" fmla="*/ 18 w 43"/>
                              <a:gd name="T19" fmla="*/ 5 h 38"/>
                              <a:gd name="T20" fmla="*/ 25 w 43"/>
                              <a:gd name="T21" fmla="*/ 3 h 38"/>
                              <a:gd name="T22" fmla="*/ 33 w 43"/>
                              <a:gd name="T23" fmla="*/ 0 h 38"/>
                              <a:gd name="T24" fmla="*/ 43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8"/>
                                </a:lnTo>
                                <a:lnTo>
                                  <a:pt x="15" y="3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8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" name="Freeform 8007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Freeform 8008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" name="Freeform 8009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Freeform 8010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" name="Freeform 8011"/>
                        <wps:cNvSpPr>
                          <a:spLocks noEditPoints="1"/>
                        </wps:cNvSpPr>
                        <wps:spPr bwMode="auto">
                          <a:xfrm>
                            <a:off x="6767" y="866"/>
                            <a:ext cx="22" cy="112"/>
                          </a:xfrm>
                          <a:custGeom>
                            <a:avLst/>
                            <a:gdLst>
                              <a:gd name="T0" fmla="*/ 20 w 22"/>
                              <a:gd name="T1" fmla="*/ 62 h 112"/>
                              <a:gd name="T2" fmla="*/ 20 w 22"/>
                              <a:gd name="T3" fmla="*/ 0 h 112"/>
                              <a:gd name="T4" fmla="*/ 20 w 22"/>
                              <a:gd name="T5" fmla="*/ 62 h 112"/>
                              <a:gd name="T6" fmla="*/ 20 w 22"/>
                              <a:gd name="T7" fmla="*/ 62 h 112"/>
                              <a:gd name="T8" fmla="*/ 22 w 22"/>
                              <a:gd name="T9" fmla="*/ 77 h 112"/>
                              <a:gd name="T10" fmla="*/ 22 w 22"/>
                              <a:gd name="T11" fmla="*/ 92 h 112"/>
                              <a:gd name="T12" fmla="*/ 15 w 22"/>
                              <a:gd name="T13" fmla="*/ 102 h 112"/>
                              <a:gd name="T14" fmla="*/ 5 w 22"/>
                              <a:gd name="T15" fmla="*/ 112 h 112"/>
                              <a:gd name="T16" fmla="*/ 2 w 22"/>
                              <a:gd name="T17" fmla="*/ 107 h 112"/>
                              <a:gd name="T18" fmla="*/ 0 w 22"/>
                              <a:gd name="T19" fmla="*/ 99 h 112"/>
                              <a:gd name="T20" fmla="*/ 0 w 22"/>
                              <a:gd name="T21" fmla="*/ 92 h 112"/>
                              <a:gd name="T22" fmla="*/ 0 w 22"/>
                              <a:gd name="T23" fmla="*/ 84 h 112"/>
                              <a:gd name="T24" fmla="*/ 5 w 22"/>
                              <a:gd name="T25" fmla="*/ 77 h 112"/>
                              <a:gd name="T26" fmla="*/ 7 w 22"/>
                              <a:gd name="T27" fmla="*/ 72 h 112"/>
                              <a:gd name="T28" fmla="*/ 15 w 22"/>
                              <a:gd name="T29" fmla="*/ 67 h 112"/>
                              <a:gd name="T30" fmla="*/ 20 w 22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12">
                                <a:moveTo>
                                  <a:pt x="20" y="62"/>
                                </a:moveTo>
                                <a:lnTo>
                                  <a:pt x="20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0" y="62"/>
                                </a:moveTo>
                                <a:lnTo>
                                  <a:pt x="22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2"/>
                                </a:lnTo>
                                <a:lnTo>
                                  <a:pt x="5" y="112"/>
                                </a:lnTo>
                                <a:lnTo>
                                  <a:pt x="2" y="107"/>
                                </a:lnTo>
                                <a:lnTo>
                                  <a:pt x="0" y="99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5" y="77"/>
                                </a:lnTo>
                                <a:lnTo>
                                  <a:pt x="7" y="72"/>
                                </a:lnTo>
                                <a:lnTo>
                                  <a:pt x="15" y="67"/>
                                </a:lnTo>
                                <a:lnTo>
                                  <a:pt x="2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Freeform 8012"/>
                        <wps:cNvSpPr>
                          <a:spLocks/>
                        </wps:cNvSpPr>
                        <wps:spPr bwMode="auto">
                          <a:xfrm>
                            <a:off x="6787" y="866"/>
                            <a:ext cx="1" cy="62"/>
                          </a:xfrm>
                          <a:custGeom>
                            <a:avLst/>
                            <a:gdLst>
                              <a:gd name="T0" fmla="*/ 62 h 62"/>
                              <a:gd name="T1" fmla="*/ 0 h 62"/>
                              <a:gd name="T2" fmla="*/ 62 h 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2">
                                <a:moveTo>
                                  <a:pt x="0" y="62"/>
                                </a:moveTo>
                                <a:lnTo>
                                  <a:pt x="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" name="Freeform 8013"/>
                        <wps:cNvSpPr>
                          <a:spLocks/>
                        </wps:cNvSpPr>
                        <wps:spPr bwMode="auto">
                          <a:xfrm>
                            <a:off x="6767" y="928"/>
                            <a:ext cx="22" cy="50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0"/>
                              <a:gd name="T2" fmla="*/ 22 w 22"/>
                              <a:gd name="T3" fmla="*/ 15 h 50"/>
                              <a:gd name="T4" fmla="*/ 22 w 22"/>
                              <a:gd name="T5" fmla="*/ 30 h 50"/>
                              <a:gd name="T6" fmla="*/ 15 w 22"/>
                              <a:gd name="T7" fmla="*/ 40 h 50"/>
                              <a:gd name="T8" fmla="*/ 5 w 22"/>
                              <a:gd name="T9" fmla="*/ 50 h 50"/>
                              <a:gd name="T10" fmla="*/ 2 w 22"/>
                              <a:gd name="T11" fmla="*/ 45 h 50"/>
                              <a:gd name="T12" fmla="*/ 0 w 22"/>
                              <a:gd name="T13" fmla="*/ 37 h 50"/>
                              <a:gd name="T14" fmla="*/ 0 w 22"/>
                              <a:gd name="T15" fmla="*/ 30 h 50"/>
                              <a:gd name="T16" fmla="*/ 0 w 22"/>
                              <a:gd name="T17" fmla="*/ 22 h 50"/>
                              <a:gd name="T18" fmla="*/ 5 w 22"/>
                              <a:gd name="T19" fmla="*/ 15 h 50"/>
                              <a:gd name="T20" fmla="*/ 7 w 22"/>
                              <a:gd name="T21" fmla="*/ 10 h 50"/>
                              <a:gd name="T22" fmla="*/ 15 w 22"/>
                              <a:gd name="T23" fmla="*/ 5 h 50"/>
                              <a:gd name="T24" fmla="*/ 20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Freeform 8014"/>
                        <wps:cNvSpPr>
                          <a:spLocks noEditPoints="1"/>
                        </wps:cNvSpPr>
                        <wps:spPr bwMode="auto">
                          <a:xfrm>
                            <a:off x="6759" y="828"/>
                            <a:ext cx="25" cy="115"/>
                          </a:xfrm>
                          <a:custGeom>
                            <a:avLst/>
                            <a:gdLst>
                              <a:gd name="T0" fmla="*/ 23 w 25"/>
                              <a:gd name="T1" fmla="*/ 65 h 115"/>
                              <a:gd name="T2" fmla="*/ 18 w 25"/>
                              <a:gd name="T3" fmla="*/ 0 h 115"/>
                              <a:gd name="T4" fmla="*/ 23 w 25"/>
                              <a:gd name="T5" fmla="*/ 65 h 115"/>
                              <a:gd name="T6" fmla="*/ 23 w 25"/>
                              <a:gd name="T7" fmla="*/ 65 h 115"/>
                              <a:gd name="T8" fmla="*/ 25 w 25"/>
                              <a:gd name="T9" fmla="*/ 80 h 115"/>
                              <a:gd name="T10" fmla="*/ 23 w 25"/>
                              <a:gd name="T11" fmla="*/ 92 h 115"/>
                              <a:gd name="T12" fmla="*/ 15 w 25"/>
                              <a:gd name="T13" fmla="*/ 105 h 115"/>
                              <a:gd name="T14" fmla="*/ 5 w 25"/>
                              <a:gd name="T15" fmla="*/ 115 h 115"/>
                              <a:gd name="T16" fmla="*/ 3 w 25"/>
                              <a:gd name="T17" fmla="*/ 107 h 115"/>
                              <a:gd name="T18" fmla="*/ 0 w 25"/>
                              <a:gd name="T19" fmla="*/ 100 h 115"/>
                              <a:gd name="T20" fmla="*/ 0 w 25"/>
                              <a:gd name="T21" fmla="*/ 92 h 115"/>
                              <a:gd name="T22" fmla="*/ 3 w 25"/>
                              <a:gd name="T23" fmla="*/ 88 h 115"/>
                              <a:gd name="T24" fmla="*/ 5 w 25"/>
                              <a:gd name="T25" fmla="*/ 80 h 115"/>
                              <a:gd name="T26" fmla="*/ 10 w 25"/>
                              <a:gd name="T27" fmla="*/ 73 h 115"/>
                              <a:gd name="T28" fmla="*/ 15 w 25"/>
                              <a:gd name="T29" fmla="*/ 68 h 115"/>
                              <a:gd name="T30" fmla="*/ 23 w 25"/>
                              <a:gd name="T31" fmla="*/ 6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5">
                                <a:moveTo>
                                  <a:pt x="23" y="65"/>
                                </a:moveTo>
                                <a:lnTo>
                                  <a:pt x="18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0"/>
                                </a:lnTo>
                                <a:lnTo>
                                  <a:pt x="23" y="92"/>
                                </a:lnTo>
                                <a:lnTo>
                                  <a:pt x="15" y="105"/>
                                </a:lnTo>
                                <a:lnTo>
                                  <a:pt x="5" y="115"/>
                                </a:lnTo>
                                <a:lnTo>
                                  <a:pt x="3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8"/>
                                </a:lnTo>
                                <a:lnTo>
                                  <a:pt x="5" y="80"/>
                                </a:lnTo>
                                <a:lnTo>
                                  <a:pt x="10" y="73"/>
                                </a:lnTo>
                                <a:lnTo>
                                  <a:pt x="15" y="68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Freeform 8015"/>
                        <wps:cNvSpPr>
                          <a:spLocks/>
                        </wps:cNvSpPr>
                        <wps:spPr bwMode="auto">
                          <a:xfrm>
                            <a:off x="6777" y="828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Freeform 8016"/>
                        <wps:cNvSpPr>
                          <a:spLocks/>
                        </wps:cNvSpPr>
                        <wps:spPr bwMode="auto">
                          <a:xfrm>
                            <a:off x="6759" y="893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27 h 50"/>
                              <a:gd name="T6" fmla="*/ 15 w 25"/>
                              <a:gd name="T7" fmla="*/ 40 h 50"/>
                              <a:gd name="T8" fmla="*/ 5 w 25"/>
                              <a:gd name="T9" fmla="*/ 50 h 50"/>
                              <a:gd name="T10" fmla="*/ 3 w 25"/>
                              <a:gd name="T11" fmla="*/ 42 h 50"/>
                              <a:gd name="T12" fmla="*/ 0 w 25"/>
                              <a:gd name="T13" fmla="*/ 35 h 50"/>
                              <a:gd name="T14" fmla="*/ 0 w 25"/>
                              <a:gd name="T15" fmla="*/ 27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27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3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Freeform 8017"/>
                        <wps:cNvSpPr>
                          <a:spLocks noEditPoints="1"/>
                        </wps:cNvSpPr>
                        <wps:spPr bwMode="auto">
                          <a:xfrm>
                            <a:off x="6752" y="791"/>
                            <a:ext cx="25" cy="117"/>
                          </a:xfrm>
                          <a:custGeom>
                            <a:avLst/>
                            <a:gdLst>
                              <a:gd name="T0" fmla="*/ 22 w 25"/>
                              <a:gd name="T1" fmla="*/ 67 h 117"/>
                              <a:gd name="T2" fmla="*/ 25 w 25"/>
                              <a:gd name="T3" fmla="*/ 0 h 117"/>
                              <a:gd name="T4" fmla="*/ 22 w 25"/>
                              <a:gd name="T5" fmla="*/ 67 h 117"/>
                              <a:gd name="T6" fmla="*/ 22 w 25"/>
                              <a:gd name="T7" fmla="*/ 67 h 117"/>
                              <a:gd name="T8" fmla="*/ 25 w 25"/>
                              <a:gd name="T9" fmla="*/ 82 h 117"/>
                              <a:gd name="T10" fmla="*/ 22 w 25"/>
                              <a:gd name="T11" fmla="*/ 95 h 117"/>
                              <a:gd name="T12" fmla="*/ 17 w 25"/>
                              <a:gd name="T13" fmla="*/ 107 h 117"/>
                              <a:gd name="T14" fmla="*/ 7 w 25"/>
                              <a:gd name="T15" fmla="*/ 117 h 117"/>
                              <a:gd name="T16" fmla="*/ 2 w 25"/>
                              <a:gd name="T17" fmla="*/ 110 h 117"/>
                              <a:gd name="T18" fmla="*/ 2 w 25"/>
                              <a:gd name="T19" fmla="*/ 102 h 117"/>
                              <a:gd name="T20" fmla="*/ 0 w 25"/>
                              <a:gd name="T21" fmla="*/ 97 h 117"/>
                              <a:gd name="T22" fmla="*/ 2 w 25"/>
                              <a:gd name="T23" fmla="*/ 90 h 117"/>
                              <a:gd name="T24" fmla="*/ 5 w 25"/>
                              <a:gd name="T25" fmla="*/ 82 h 117"/>
                              <a:gd name="T26" fmla="*/ 10 w 25"/>
                              <a:gd name="T27" fmla="*/ 75 h 117"/>
                              <a:gd name="T28" fmla="*/ 15 w 25"/>
                              <a:gd name="T29" fmla="*/ 70 h 117"/>
                              <a:gd name="T30" fmla="*/ 22 w 25"/>
                              <a:gd name="T31" fmla="*/ 67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7">
                                <a:moveTo>
                                  <a:pt x="22" y="67"/>
                                </a:moveTo>
                                <a:lnTo>
                                  <a:pt x="25" y="0"/>
                                </a:lnTo>
                                <a:lnTo>
                                  <a:pt x="22" y="67"/>
                                </a:lnTo>
                                <a:close/>
                                <a:moveTo>
                                  <a:pt x="22" y="67"/>
                                </a:moveTo>
                                <a:lnTo>
                                  <a:pt x="25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7" y="117"/>
                                </a:lnTo>
                                <a:lnTo>
                                  <a:pt x="2" y="110"/>
                                </a:lnTo>
                                <a:lnTo>
                                  <a:pt x="2" y="102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2"/>
                                </a:lnTo>
                                <a:lnTo>
                                  <a:pt x="10" y="75"/>
                                </a:lnTo>
                                <a:lnTo>
                                  <a:pt x="15" y="70"/>
                                </a:lnTo>
                                <a:lnTo>
                                  <a:pt x="2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Freeform 8018"/>
                        <wps:cNvSpPr>
                          <a:spLocks/>
                        </wps:cNvSpPr>
                        <wps:spPr bwMode="auto">
                          <a:xfrm>
                            <a:off x="6774" y="791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Freeform 8019"/>
                        <wps:cNvSpPr>
                          <a:spLocks/>
                        </wps:cNvSpPr>
                        <wps:spPr bwMode="auto">
                          <a:xfrm>
                            <a:off x="6752" y="858"/>
                            <a:ext cx="25" cy="50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28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3 h 50"/>
                              <a:gd name="T12" fmla="*/ 2 w 25"/>
                              <a:gd name="T13" fmla="*/ 35 h 50"/>
                              <a:gd name="T14" fmla="*/ 0 w 25"/>
                              <a:gd name="T15" fmla="*/ 30 h 50"/>
                              <a:gd name="T16" fmla="*/ 2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2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2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28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3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Freeform 8020"/>
                        <wps:cNvSpPr>
                          <a:spLocks noEditPoints="1"/>
                        </wps:cNvSpPr>
                        <wps:spPr bwMode="auto">
                          <a:xfrm>
                            <a:off x="6747" y="766"/>
                            <a:ext cx="25" cy="110"/>
                          </a:xfrm>
                          <a:custGeom>
                            <a:avLst/>
                            <a:gdLst>
                              <a:gd name="T0" fmla="*/ 20 w 25"/>
                              <a:gd name="T1" fmla="*/ 60 h 110"/>
                              <a:gd name="T2" fmla="*/ 25 w 25"/>
                              <a:gd name="T3" fmla="*/ 0 h 110"/>
                              <a:gd name="T4" fmla="*/ 20 w 25"/>
                              <a:gd name="T5" fmla="*/ 60 h 110"/>
                              <a:gd name="T6" fmla="*/ 20 w 25"/>
                              <a:gd name="T7" fmla="*/ 60 h 110"/>
                              <a:gd name="T8" fmla="*/ 25 w 25"/>
                              <a:gd name="T9" fmla="*/ 75 h 110"/>
                              <a:gd name="T10" fmla="*/ 22 w 25"/>
                              <a:gd name="T11" fmla="*/ 90 h 110"/>
                              <a:gd name="T12" fmla="*/ 17 w 25"/>
                              <a:gd name="T13" fmla="*/ 100 h 110"/>
                              <a:gd name="T14" fmla="*/ 7 w 25"/>
                              <a:gd name="T15" fmla="*/ 110 h 110"/>
                              <a:gd name="T16" fmla="*/ 2 w 25"/>
                              <a:gd name="T17" fmla="*/ 105 h 110"/>
                              <a:gd name="T18" fmla="*/ 0 w 25"/>
                              <a:gd name="T19" fmla="*/ 97 h 110"/>
                              <a:gd name="T20" fmla="*/ 0 w 25"/>
                              <a:gd name="T21" fmla="*/ 90 h 110"/>
                              <a:gd name="T22" fmla="*/ 2 w 25"/>
                              <a:gd name="T23" fmla="*/ 82 h 110"/>
                              <a:gd name="T24" fmla="*/ 5 w 25"/>
                              <a:gd name="T25" fmla="*/ 75 h 110"/>
                              <a:gd name="T26" fmla="*/ 7 w 25"/>
                              <a:gd name="T27" fmla="*/ 70 h 110"/>
                              <a:gd name="T28" fmla="*/ 15 w 25"/>
                              <a:gd name="T29" fmla="*/ 65 h 110"/>
                              <a:gd name="T30" fmla="*/ 20 w 25"/>
                              <a:gd name="T31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0">
                                <a:moveTo>
                                  <a:pt x="20" y="60"/>
                                </a:moveTo>
                                <a:lnTo>
                                  <a:pt x="25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25" y="75"/>
                                </a:lnTo>
                                <a:lnTo>
                                  <a:pt x="22" y="90"/>
                                </a:lnTo>
                                <a:lnTo>
                                  <a:pt x="17" y="100"/>
                                </a:lnTo>
                                <a:lnTo>
                                  <a:pt x="7" y="110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Freeform 8021"/>
                        <wps:cNvSpPr>
                          <a:spLocks/>
                        </wps:cNvSpPr>
                        <wps:spPr bwMode="auto">
                          <a:xfrm>
                            <a:off x="6767" y="766"/>
                            <a:ext cx="5" cy="60"/>
                          </a:xfrm>
                          <a:custGeom>
                            <a:avLst/>
                            <a:gdLst>
                              <a:gd name="T0" fmla="*/ 0 w 5"/>
                              <a:gd name="T1" fmla="*/ 60 h 60"/>
                              <a:gd name="T2" fmla="*/ 5 w 5"/>
                              <a:gd name="T3" fmla="*/ 0 h 60"/>
                              <a:gd name="T4" fmla="*/ 0 w 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0">
                                <a:moveTo>
                                  <a:pt x="0" y="60"/>
                                </a:moveTo>
                                <a:lnTo>
                                  <a:pt x="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Freeform 8022"/>
                        <wps:cNvSpPr>
                          <a:spLocks/>
                        </wps:cNvSpPr>
                        <wps:spPr bwMode="auto">
                          <a:xfrm>
                            <a:off x="6747" y="826"/>
                            <a:ext cx="25" cy="50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30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5 h 50"/>
                              <a:gd name="T12" fmla="*/ 0 w 25"/>
                              <a:gd name="T13" fmla="*/ 37 h 50"/>
                              <a:gd name="T14" fmla="*/ 0 w 25"/>
                              <a:gd name="T15" fmla="*/ 30 h 50"/>
                              <a:gd name="T16" fmla="*/ 2 w 25"/>
                              <a:gd name="T17" fmla="*/ 22 h 50"/>
                              <a:gd name="T18" fmla="*/ 5 w 25"/>
                              <a:gd name="T19" fmla="*/ 15 h 50"/>
                              <a:gd name="T20" fmla="*/ 7 w 25"/>
                              <a:gd name="T21" fmla="*/ 10 h 50"/>
                              <a:gd name="T22" fmla="*/ 15 w 25"/>
                              <a:gd name="T23" fmla="*/ 5 h 50"/>
                              <a:gd name="T24" fmla="*/ 20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0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Freeform 8023"/>
                        <wps:cNvSpPr>
                          <a:spLocks noEditPoints="1"/>
                        </wps:cNvSpPr>
                        <wps:spPr bwMode="auto">
                          <a:xfrm>
                            <a:off x="6739" y="726"/>
                            <a:ext cx="25" cy="112"/>
                          </a:xfrm>
                          <a:custGeom>
                            <a:avLst/>
                            <a:gdLst>
                              <a:gd name="T0" fmla="*/ 20 w 25"/>
                              <a:gd name="T1" fmla="*/ 62 h 112"/>
                              <a:gd name="T2" fmla="*/ 15 w 25"/>
                              <a:gd name="T3" fmla="*/ 0 h 112"/>
                              <a:gd name="T4" fmla="*/ 20 w 25"/>
                              <a:gd name="T5" fmla="*/ 62 h 112"/>
                              <a:gd name="T6" fmla="*/ 23 w 25"/>
                              <a:gd name="T7" fmla="*/ 62 h 112"/>
                              <a:gd name="T8" fmla="*/ 25 w 25"/>
                              <a:gd name="T9" fmla="*/ 77 h 112"/>
                              <a:gd name="T10" fmla="*/ 23 w 25"/>
                              <a:gd name="T11" fmla="*/ 92 h 112"/>
                              <a:gd name="T12" fmla="*/ 18 w 25"/>
                              <a:gd name="T13" fmla="*/ 102 h 112"/>
                              <a:gd name="T14" fmla="*/ 8 w 25"/>
                              <a:gd name="T15" fmla="*/ 112 h 112"/>
                              <a:gd name="T16" fmla="*/ 3 w 25"/>
                              <a:gd name="T17" fmla="*/ 107 h 112"/>
                              <a:gd name="T18" fmla="*/ 3 w 25"/>
                              <a:gd name="T19" fmla="*/ 100 h 112"/>
                              <a:gd name="T20" fmla="*/ 0 w 25"/>
                              <a:gd name="T21" fmla="*/ 92 h 112"/>
                              <a:gd name="T22" fmla="*/ 3 w 25"/>
                              <a:gd name="T23" fmla="*/ 85 h 112"/>
                              <a:gd name="T24" fmla="*/ 5 w 25"/>
                              <a:gd name="T25" fmla="*/ 77 h 112"/>
                              <a:gd name="T26" fmla="*/ 8 w 25"/>
                              <a:gd name="T27" fmla="*/ 72 h 112"/>
                              <a:gd name="T28" fmla="*/ 15 w 25"/>
                              <a:gd name="T29" fmla="*/ 67 h 112"/>
                              <a:gd name="T30" fmla="*/ 23 w 25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2">
                                <a:moveTo>
                                  <a:pt x="20" y="62"/>
                                </a:moveTo>
                                <a:lnTo>
                                  <a:pt x="15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3" y="62"/>
                                </a:moveTo>
                                <a:lnTo>
                                  <a:pt x="25" y="77"/>
                                </a:lnTo>
                                <a:lnTo>
                                  <a:pt x="23" y="92"/>
                                </a:lnTo>
                                <a:lnTo>
                                  <a:pt x="18" y="102"/>
                                </a:lnTo>
                                <a:lnTo>
                                  <a:pt x="8" y="112"/>
                                </a:lnTo>
                                <a:lnTo>
                                  <a:pt x="3" y="107"/>
                                </a:lnTo>
                                <a:lnTo>
                                  <a:pt x="3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8" y="72"/>
                                </a:lnTo>
                                <a:lnTo>
                                  <a:pt x="15" y="67"/>
                                </a:lnTo>
                                <a:lnTo>
                                  <a:pt x="2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Freeform 8024"/>
                        <wps:cNvSpPr>
                          <a:spLocks/>
                        </wps:cNvSpPr>
                        <wps:spPr bwMode="auto">
                          <a:xfrm>
                            <a:off x="6754" y="726"/>
                            <a:ext cx="5" cy="62"/>
                          </a:xfrm>
                          <a:custGeom>
                            <a:avLst/>
                            <a:gdLst>
                              <a:gd name="T0" fmla="*/ 5 w 5"/>
                              <a:gd name="T1" fmla="*/ 62 h 62"/>
                              <a:gd name="T2" fmla="*/ 0 w 5"/>
                              <a:gd name="T3" fmla="*/ 0 h 62"/>
                              <a:gd name="T4" fmla="*/ 5 w 5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2">
                                <a:moveTo>
                                  <a:pt x="5" y="62"/>
                                </a:moveTo>
                                <a:lnTo>
                                  <a:pt x="0" y="0"/>
                                </a:lnTo>
                                <a:lnTo>
                                  <a:pt x="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Freeform 8025"/>
                        <wps:cNvSpPr>
                          <a:spLocks/>
                        </wps:cNvSpPr>
                        <wps:spPr bwMode="auto">
                          <a:xfrm>
                            <a:off x="6739" y="788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30 h 50"/>
                              <a:gd name="T6" fmla="*/ 18 w 25"/>
                              <a:gd name="T7" fmla="*/ 40 h 50"/>
                              <a:gd name="T8" fmla="*/ 8 w 25"/>
                              <a:gd name="T9" fmla="*/ 50 h 50"/>
                              <a:gd name="T10" fmla="*/ 3 w 25"/>
                              <a:gd name="T11" fmla="*/ 45 h 50"/>
                              <a:gd name="T12" fmla="*/ 3 w 25"/>
                              <a:gd name="T13" fmla="*/ 38 h 50"/>
                              <a:gd name="T14" fmla="*/ 0 w 25"/>
                              <a:gd name="T15" fmla="*/ 30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8 w 25"/>
                              <a:gd name="T21" fmla="*/ 10 h 50"/>
                              <a:gd name="T22" fmla="*/ 15 w 25"/>
                              <a:gd name="T23" fmla="*/ 5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30"/>
                                </a:lnTo>
                                <a:lnTo>
                                  <a:pt x="18" y="40"/>
                                </a:lnTo>
                                <a:lnTo>
                                  <a:pt x="8" y="50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Freeform 8026"/>
                        <wps:cNvSpPr>
                          <a:spLocks noEditPoints="1"/>
                        </wps:cNvSpPr>
                        <wps:spPr bwMode="auto">
                          <a:xfrm>
                            <a:off x="6730" y="691"/>
                            <a:ext cx="22" cy="120"/>
                          </a:xfrm>
                          <a:custGeom>
                            <a:avLst/>
                            <a:gdLst>
                              <a:gd name="T0" fmla="*/ 14 w 22"/>
                              <a:gd name="T1" fmla="*/ 65 h 120"/>
                              <a:gd name="T2" fmla="*/ 2 w 22"/>
                              <a:gd name="T3" fmla="*/ 0 h 120"/>
                              <a:gd name="T4" fmla="*/ 14 w 22"/>
                              <a:gd name="T5" fmla="*/ 65 h 120"/>
                              <a:gd name="T6" fmla="*/ 14 w 22"/>
                              <a:gd name="T7" fmla="*/ 65 h 120"/>
                              <a:gd name="T8" fmla="*/ 19 w 22"/>
                              <a:gd name="T9" fmla="*/ 82 h 120"/>
                              <a:gd name="T10" fmla="*/ 22 w 22"/>
                              <a:gd name="T11" fmla="*/ 95 h 120"/>
                              <a:gd name="T12" fmla="*/ 17 w 22"/>
                              <a:gd name="T13" fmla="*/ 107 h 120"/>
                              <a:gd name="T14" fmla="*/ 9 w 22"/>
                              <a:gd name="T15" fmla="*/ 120 h 120"/>
                              <a:gd name="T16" fmla="*/ 5 w 22"/>
                              <a:gd name="T17" fmla="*/ 112 h 120"/>
                              <a:gd name="T18" fmla="*/ 2 w 22"/>
                              <a:gd name="T19" fmla="*/ 105 h 120"/>
                              <a:gd name="T20" fmla="*/ 0 w 22"/>
                              <a:gd name="T21" fmla="*/ 97 h 120"/>
                              <a:gd name="T22" fmla="*/ 0 w 22"/>
                              <a:gd name="T23" fmla="*/ 90 h 120"/>
                              <a:gd name="T24" fmla="*/ 2 w 22"/>
                              <a:gd name="T25" fmla="*/ 82 h 120"/>
                              <a:gd name="T26" fmla="*/ 5 w 22"/>
                              <a:gd name="T27" fmla="*/ 75 h 120"/>
                              <a:gd name="T28" fmla="*/ 9 w 22"/>
                              <a:gd name="T29" fmla="*/ 70 h 120"/>
                              <a:gd name="T30" fmla="*/ 14 w 22"/>
                              <a:gd name="T31" fmla="*/ 6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20">
                                <a:moveTo>
                                  <a:pt x="14" y="65"/>
                                </a:moveTo>
                                <a:lnTo>
                                  <a:pt x="2" y="0"/>
                                </a:lnTo>
                                <a:lnTo>
                                  <a:pt x="14" y="65"/>
                                </a:lnTo>
                                <a:close/>
                                <a:moveTo>
                                  <a:pt x="14" y="65"/>
                                </a:moveTo>
                                <a:lnTo>
                                  <a:pt x="19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9" y="120"/>
                                </a:lnTo>
                                <a:lnTo>
                                  <a:pt x="5" y="112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9" y="70"/>
                                </a:lnTo>
                                <a:lnTo>
                                  <a:pt x="14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Freeform 8027"/>
                        <wps:cNvSpPr>
                          <a:spLocks/>
                        </wps:cNvSpPr>
                        <wps:spPr bwMode="auto">
                          <a:xfrm>
                            <a:off x="6732" y="691"/>
                            <a:ext cx="12" cy="65"/>
                          </a:xfrm>
                          <a:custGeom>
                            <a:avLst/>
                            <a:gdLst>
                              <a:gd name="T0" fmla="*/ 12 w 12"/>
                              <a:gd name="T1" fmla="*/ 65 h 65"/>
                              <a:gd name="T2" fmla="*/ 0 w 12"/>
                              <a:gd name="T3" fmla="*/ 0 h 65"/>
                              <a:gd name="T4" fmla="*/ 12 w 1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5">
                                <a:moveTo>
                                  <a:pt x="12" y="65"/>
                                </a:moveTo>
                                <a:lnTo>
                                  <a:pt x="0" y="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Freeform 8028"/>
                        <wps:cNvSpPr>
                          <a:spLocks/>
                        </wps:cNvSpPr>
                        <wps:spPr bwMode="auto">
                          <a:xfrm>
                            <a:off x="6730" y="756"/>
                            <a:ext cx="22" cy="55"/>
                          </a:xfrm>
                          <a:custGeom>
                            <a:avLst/>
                            <a:gdLst>
                              <a:gd name="T0" fmla="*/ 14 w 22"/>
                              <a:gd name="T1" fmla="*/ 0 h 55"/>
                              <a:gd name="T2" fmla="*/ 19 w 22"/>
                              <a:gd name="T3" fmla="*/ 17 h 55"/>
                              <a:gd name="T4" fmla="*/ 22 w 22"/>
                              <a:gd name="T5" fmla="*/ 30 h 55"/>
                              <a:gd name="T6" fmla="*/ 17 w 22"/>
                              <a:gd name="T7" fmla="*/ 42 h 55"/>
                              <a:gd name="T8" fmla="*/ 9 w 22"/>
                              <a:gd name="T9" fmla="*/ 55 h 55"/>
                              <a:gd name="T10" fmla="*/ 5 w 22"/>
                              <a:gd name="T11" fmla="*/ 47 h 55"/>
                              <a:gd name="T12" fmla="*/ 2 w 22"/>
                              <a:gd name="T13" fmla="*/ 40 h 55"/>
                              <a:gd name="T14" fmla="*/ 0 w 22"/>
                              <a:gd name="T15" fmla="*/ 32 h 55"/>
                              <a:gd name="T16" fmla="*/ 0 w 22"/>
                              <a:gd name="T17" fmla="*/ 25 h 55"/>
                              <a:gd name="T18" fmla="*/ 2 w 22"/>
                              <a:gd name="T19" fmla="*/ 17 h 55"/>
                              <a:gd name="T20" fmla="*/ 5 w 22"/>
                              <a:gd name="T21" fmla="*/ 10 h 55"/>
                              <a:gd name="T22" fmla="*/ 9 w 22"/>
                              <a:gd name="T23" fmla="*/ 5 h 55"/>
                              <a:gd name="T24" fmla="*/ 14 w 22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5">
                                <a:moveTo>
                                  <a:pt x="14" y="0"/>
                                </a:moveTo>
                                <a:lnTo>
                                  <a:pt x="19" y="17"/>
                                </a:lnTo>
                                <a:lnTo>
                                  <a:pt x="22" y="30"/>
                                </a:lnTo>
                                <a:lnTo>
                                  <a:pt x="17" y="42"/>
                                </a:lnTo>
                                <a:lnTo>
                                  <a:pt x="9" y="55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9" y="5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Freeform 8029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Freeform 8030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Freeform 8031"/>
                        <wps:cNvSpPr>
                          <a:spLocks noEditPoints="1"/>
                        </wps:cNvSpPr>
                        <wps:spPr bwMode="auto">
                          <a:xfrm>
                            <a:off x="6712" y="888"/>
                            <a:ext cx="57" cy="95"/>
                          </a:xfrm>
                          <a:custGeom>
                            <a:avLst/>
                            <a:gdLst>
                              <a:gd name="T0" fmla="*/ 27 w 57"/>
                              <a:gd name="T1" fmla="*/ 55 h 95"/>
                              <a:gd name="T2" fmla="*/ 40 w 57"/>
                              <a:gd name="T3" fmla="*/ 60 h 95"/>
                              <a:gd name="T4" fmla="*/ 50 w 57"/>
                              <a:gd name="T5" fmla="*/ 70 h 95"/>
                              <a:gd name="T6" fmla="*/ 55 w 57"/>
                              <a:gd name="T7" fmla="*/ 82 h 95"/>
                              <a:gd name="T8" fmla="*/ 57 w 57"/>
                              <a:gd name="T9" fmla="*/ 95 h 95"/>
                              <a:gd name="T10" fmla="*/ 52 w 57"/>
                              <a:gd name="T11" fmla="*/ 95 h 95"/>
                              <a:gd name="T12" fmla="*/ 47 w 57"/>
                              <a:gd name="T13" fmla="*/ 90 h 95"/>
                              <a:gd name="T14" fmla="*/ 42 w 57"/>
                              <a:gd name="T15" fmla="*/ 87 h 95"/>
                              <a:gd name="T16" fmla="*/ 37 w 57"/>
                              <a:gd name="T17" fmla="*/ 82 h 95"/>
                              <a:gd name="T18" fmla="*/ 30 w 57"/>
                              <a:gd name="T19" fmla="*/ 70 h 95"/>
                              <a:gd name="T20" fmla="*/ 27 w 57"/>
                              <a:gd name="T21" fmla="*/ 55 h 95"/>
                              <a:gd name="T22" fmla="*/ 27 w 57"/>
                              <a:gd name="T23" fmla="*/ 55 h 95"/>
                              <a:gd name="T24" fmla="*/ 0 w 57"/>
                              <a:gd name="T25" fmla="*/ 0 h 95"/>
                              <a:gd name="T26" fmla="*/ 27 w 57"/>
                              <a:gd name="T27" fmla="*/ 55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7" h="95">
                                <a:moveTo>
                                  <a:pt x="27" y="55"/>
                                </a:moveTo>
                                <a:lnTo>
                                  <a:pt x="40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7" y="95"/>
                                </a:lnTo>
                                <a:lnTo>
                                  <a:pt x="52" y="95"/>
                                </a:lnTo>
                                <a:lnTo>
                                  <a:pt x="47" y="90"/>
                                </a:lnTo>
                                <a:lnTo>
                                  <a:pt x="42" y="87"/>
                                </a:lnTo>
                                <a:lnTo>
                                  <a:pt x="37" y="82"/>
                                </a:lnTo>
                                <a:lnTo>
                                  <a:pt x="30" y="7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Freeform 8032"/>
                        <wps:cNvSpPr>
                          <a:spLocks/>
                        </wps:cNvSpPr>
                        <wps:spPr bwMode="auto">
                          <a:xfrm>
                            <a:off x="6739" y="943"/>
                            <a:ext cx="30" cy="4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40"/>
                              <a:gd name="T2" fmla="*/ 13 w 30"/>
                              <a:gd name="T3" fmla="*/ 5 h 40"/>
                              <a:gd name="T4" fmla="*/ 23 w 30"/>
                              <a:gd name="T5" fmla="*/ 15 h 40"/>
                              <a:gd name="T6" fmla="*/ 28 w 30"/>
                              <a:gd name="T7" fmla="*/ 27 h 40"/>
                              <a:gd name="T8" fmla="*/ 30 w 30"/>
                              <a:gd name="T9" fmla="*/ 40 h 40"/>
                              <a:gd name="T10" fmla="*/ 25 w 30"/>
                              <a:gd name="T11" fmla="*/ 40 h 40"/>
                              <a:gd name="T12" fmla="*/ 20 w 30"/>
                              <a:gd name="T13" fmla="*/ 35 h 40"/>
                              <a:gd name="T14" fmla="*/ 15 w 30"/>
                              <a:gd name="T15" fmla="*/ 32 h 40"/>
                              <a:gd name="T16" fmla="*/ 10 w 30"/>
                              <a:gd name="T17" fmla="*/ 27 h 40"/>
                              <a:gd name="T18" fmla="*/ 3 w 30"/>
                              <a:gd name="T19" fmla="*/ 15 h 40"/>
                              <a:gd name="T20" fmla="*/ 0 w 30"/>
                              <a:gd name="T2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" h="40">
                                <a:moveTo>
                                  <a:pt x="0" y="0"/>
                                </a:moveTo>
                                <a:lnTo>
                                  <a:pt x="13" y="5"/>
                                </a:lnTo>
                                <a:lnTo>
                                  <a:pt x="23" y="15"/>
                                </a:lnTo>
                                <a:lnTo>
                                  <a:pt x="28" y="27"/>
                                </a:lnTo>
                                <a:lnTo>
                                  <a:pt x="30" y="40"/>
                                </a:lnTo>
                                <a:lnTo>
                                  <a:pt x="25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2"/>
                                </a:lnTo>
                                <a:lnTo>
                                  <a:pt x="10" y="27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Freeform 8033"/>
                        <wps:cNvSpPr>
                          <a:spLocks/>
                        </wps:cNvSpPr>
                        <wps:spPr bwMode="auto">
                          <a:xfrm>
                            <a:off x="6712" y="888"/>
                            <a:ext cx="27" cy="55"/>
                          </a:xfrm>
                          <a:custGeom>
                            <a:avLst/>
                            <a:gdLst>
                              <a:gd name="T0" fmla="*/ 27 w 27"/>
                              <a:gd name="T1" fmla="*/ 55 h 55"/>
                              <a:gd name="T2" fmla="*/ 0 w 27"/>
                              <a:gd name="T3" fmla="*/ 0 h 55"/>
                              <a:gd name="T4" fmla="*/ 27 w 2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Freeform 8034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Freeform 8035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Freeform 8036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" name="Freeform 8037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" name="Freeform 8038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Freeform 8039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Freeform 8040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Freeform 8041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Freeform 8042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Freeform 8043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Freeform 8044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Freeform 8045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Freeform 8046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Freeform 8047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Freeform 8048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Freeform 8049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" name="Freeform 8050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Freeform 8051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" name="Freeform 8052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" name="Freeform 8053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Freeform 8054"/>
                        <wps:cNvSpPr>
                          <a:spLocks noEditPoints="1"/>
                        </wps:cNvSpPr>
                        <wps:spPr bwMode="auto">
                          <a:xfrm>
                            <a:off x="6638" y="1235"/>
                            <a:ext cx="82" cy="80"/>
                          </a:xfrm>
                          <a:custGeom>
                            <a:avLst/>
                            <a:gdLst>
                              <a:gd name="T0" fmla="*/ 42 w 82"/>
                              <a:gd name="T1" fmla="*/ 50 h 80"/>
                              <a:gd name="T2" fmla="*/ 82 w 82"/>
                              <a:gd name="T3" fmla="*/ 0 h 80"/>
                              <a:gd name="T4" fmla="*/ 42 w 82"/>
                              <a:gd name="T5" fmla="*/ 50 h 80"/>
                              <a:gd name="T6" fmla="*/ 42 w 82"/>
                              <a:gd name="T7" fmla="*/ 50 h 80"/>
                              <a:gd name="T8" fmla="*/ 37 w 82"/>
                              <a:gd name="T9" fmla="*/ 65 h 80"/>
                              <a:gd name="T10" fmla="*/ 27 w 82"/>
                              <a:gd name="T11" fmla="*/ 75 h 80"/>
                              <a:gd name="T12" fmla="*/ 15 w 82"/>
                              <a:gd name="T13" fmla="*/ 80 h 80"/>
                              <a:gd name="T14" fmla="*/ 0 w 82"/>
                              <a:gd name="T15" fmla="*/ 80 h 80"/>
                              <a:gd name="T16" fmla="*/ 2 w 82"/>
                              <a:gd name="T17" fmla="*/ 72 h 80"/>
                              <a:gd name="T18" fmla="*/ 5 w 82"/>
                              <a:gd name="T19" fmla="*/ 67 h 80"/>
                              <a:gd name="T20" fmla="*/ 10 w 82"/>
                              <a:gd name="T21" fmla="*/ 60 h 80"/>
                              <a:gd name="T22" fmla="*/ 15 w 82"/>
                              <a:gd name="T23" fmla="*/ 55 h 80"/>
                              <a:gd name="T24" fmla="*/ 19 w 82"/>
                              <a:gd name="T25" fmla="*/ 52 h 80"/>
                              <a:gd name="T26" fmla="*/ 27 w 82"/>
                              <a:gd name="T27" fmla="*/ 50 h 80"/>
                              <a:gd name="T28" fmla="*/ 34 w 82"/>
                              <a:gd name="T29" fmla="*/ 50 h 80"/>
                              <a:gd name="T30" fmla="*/ 42 w 82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80">
                                <a:moveTo>
                                  <a:pt x="42" y="50"/>
                                </a:moveTo>
                                <a:lnTo>
                                  <a:pt x="82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5"/>
                                </a:lnTo>
                                <a:lnTo>
                                  <a:pt x="27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7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19" y="52"/>
                                </a:lnTo>
                                <a:lnTo>
                                  <a:pt x="27" y="50"/>
                                </a:lnTo>
                                <a:lnTo>
                                  <a:pt x="34" y="50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Freeform 8055"/>
                        <wps:cNvSpPr>
                          <a:spLocks/>
                        </wps:cNvSpPr>
                        <wps:spPr bwMode="auto">
                          <a:xfrm>
                            <a:off x="6680" y="1235"/>
                            <a:ext cx="40" cy="50"/>
                          </a:xfrm>
                          <a:custGeom>
                            <a:avLst/>
                            <a:gdLst>
                              <a:gd name="T0" fmla="*/ 0 w 40"/>
                              <a:gd name="T1" fmla="*/ 50 h 50"/>
                              <a:gd name="T2" fmla="*/ 40 w 40"/>
                              <a:gd name="T3" fmla="*/ 0 h 50"/>
                              <a:gd name="T4" fmla="*/ 0 w 4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0">
                                <a:moveTo>
                                  <a:pt x="0" y="50"/>
                                </a:moveTo>
                                <a:lnTo>
                                  <a:pt x="4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Freeform 8056"/>
                        <wps:cNvSpPr>
                          <a:spLocks/>
                        </wps:cNvSpPr>
                        <wps:spPr bwMode="auto">
                          <a:xfrm>
                            <a:off x="6638" y="1285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7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2 h 30"/>
                              <a:gd name="T12" fmla="*/ 5 w 42"/>
                              <a:gd name="T13" fmla="*/ 17 h 30"/>
                              <a:gd name="T14" fmla="*/ 10 w 42"/>
                              <a:gd name="T15" fmla="*/ 10 h 30"/>
                              <a:gd name="T16" fmla="*/ 15 w 42"/>
                              <a:gd name="T17" fmla="*/ 5 h 30"/>
                              <a:gd name="T18" fmla="*/ 19 w 42"/>
                              <a:gd name="T19" fmla="*/ 2 h 30"/>
                              <a:gd name="T20" fmla="*/ 27 w 42"/>
                              <a:gd name="T21" fmla="*/ 0 h 30"/>
                              <a:gd name="T22" fmla="*/ 34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7"/>
                                </a:lnTo>
                                <a:lnTo>
                                  <a:pt x="10" y="10"/>
                                </a:lnTo>
                                <a:lnTo>
                                  <a:pt x="15" y="5"/>
                                </a:lnTo>
                                <a:lnTo>
                                  <a:pt x="19" y="2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Freeform 8057"/>
                        <wps:cNvSpPr>
                          <a:spLocks noEditPoints="1"/>
                        </wps:cNvSpPr>
                        <wps:spPr bwMode="auto">
                          <a:xfrm>
                            <a:off x="6655" y="1200"/>
                            <a:ext cx="77" cy="80"/>
                          </a:xfrm>
                          <a:custGeom>
                            <a:avLst/>
                            <a:gdLst>
                              <a:gd name="T0" fmla="*/ 42 w 77"/>
                              <a:gd name="T1" fmla="*/ 52 h 80"/>
                              <a:gd name="T2" fmla="*/ 77 w 77"/>
                              <a:gd name="T3" fmla="*/ 0 h 80"/>
                              <a:gd name="T4" fmla="*/ 42 w 77"/>
                              <a:gd name="T5" fmla="*/ 52 h 80"/>
                              <a:gd name="T6" fmla="*/ 42 w 77"/>
                              <a:gd name="T7" fmla="*/ 52 h 80"/>
                              <a:gd name="T8" fmla="*/ 35 w 77"/>
                              <a:gd name="T9" fmla="*/ 65 h 80"/>
                              <a:gd name="T10" fmla="*/ 25 w 77"/>
                              <a:gd name="T11" fmla="*/ 75 h 80"/>
                              <a:gd name="T12" fmla="*/ 15 w 77"/>
                              <a:gd name="T13" fmla="*/ 80 h 80"/>
                              <a:gd name="T14" fmla="*/ 0 w 77"/>
                              <a:gd name="T15" fmla="*/ 80 h 80"/>
                              <a:gd name="T16" fmla="*/ 2 w 77"/>
                              <a:gd name="T17" fmla="*/ 75 h 80"/>
                              <a:gd name="T18" fmla="*/ 5 w 77"/>
                              <a:gd name="T19" fmla="*/ 67 h 80"/>
                              <a:gd name="T20" fmla="*/ 10 w 77"/>
                              <a:gd name="T21" fmla="*/ 62 h 80"/>
                              <a:gd name="T22" fmla="*/ 15 w 77"/>
                              <a:gd name="T23" fmla="*/ 57 h 80"/>
                              <a:gd name="T24" fmla="*/ 20 w 77"/>
                              <a:gd name="T25" fmla="*/ 52 h 80"/>
                              <a:gd name="T26" fmla="*/ 27 w 77"/>
                              <a:gd name="T27" fmla="*/ 50 h 80"/>
                              <a:gd name="T28" fmla="*/ 35 w 77"/>
                              <a:gd name="T29" fmla="*/ 50 h 80"/>
                              <a:gd name="T30" fmla="*/ 42 w 77"/>
                              <a:gd name="T31" fmla="*/ 5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42" y="52"/>
                                </a:moveTo>
                                <a:lnTo>
                                  <a:pt x="77" y="0"/>
                                </a:lnTo>
                                <a:lnTo>
                                  <a:pt x="42" y="52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5"/>
                                </a:lnTo>
                                <a:lnTo>
                                  <a:pt x="25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5"/>
                                </a:lnTo>
                                <a:lnTo>
                                  <a:pt x="5" y="67"/>
                                </a:lnTo>
                                <a:lnTo>
                                  <a:pt x="10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5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Freeform 8058"/>
                        <wps:cNvSpPr>
                          <a:spLocks/>
                        </wps:cNvSpPr>
                        <wps:spPr bwMode="auto">
                          <a:xfrm>
                            <a:off x="6697" y="1200"/>
                            <a:ext cx="35" cy="52"/>
                          </a:xfrm>
                          <a:custGeom>
                            <a:avLst/>
                            <a:gdLst>
                              <a:gd name="T0" fmla="*/ 0 w 35"/>
                              <a:gd name="T1" fmla="*/ 52 h 52"/>
                              <a:gd name="T2" fmla="*/ 35 w 35"/>
                              <a:gd name="T3" fmla="*/ 0 h 52"/>
                              <a:gd name="T4" fmla="*/ 0 w 3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2">
                                <a:moveTo>
                                  <a:pt x="0" y="52"/>
                                </a:moveTo>
                                <a:lnTo>
                                  <a:pt x="3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Freeform 8059"/>
                        <wps:cNvSpPr>
                          <a:spLocks/>
                        </wps:cNvSpPr>
                        <wps:spPr bwMode="auto">
                          <a:xfrm>
                            <a:off x="6655" y="125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0"/>
                              <a:gd name="T2" fmla="*/ 35 w 42"/>
                              <a:gd name="T3" fmla="*/ 15 h 30"/>
                              <a:gd name="T4" fmla="*/ 25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2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2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Freeform 8060"/>
                        <wps:cNvSpPr>
                          <a:spLocks noEditPoints="1"/>
                        </wps:cNvSpPr>
                        <wps:spPr bwMode="auto">
                          <a:xfrm>
                            <a:off x="6670" y="1170"/>
                            <a:ext cx="84" cy="80"/>
                          </a:xfrm>
                          <a:custGeom>
                            <a:avLst/>
                            <a:gdLst>
                              <a:gd name="T0" fmla="*/ 42 w 84"/>
                              <a:gd name="T1" fmla="*/ 50 h 80"/>
                              <a:gd name="T2" fmla="*/ 84 w 84"/>
                              <a:gd name="T3" fmla="*/ 0 h 80"/>
                              <a:gd name="T4" fmla="*/ 42 w 84"/>
                              <a:gd name="T5" fmla="*/ 50 h 80"/>
                              <a:gd name="T6" fmla="*/ 42 w 84"/>
                              <a:gd name="T7" fmla="*/ 50 h 80"/>
                              <a:gd name="T8" fmla="*/ 37 w 84"/>
                              <a:gd name="T9" fmla="*/ 62 h 80"/>
                              <a:gd name="T10" fmla="*/ 27 w 84"/>
                              <a:gd name="T11" fmla="*/ 72 h 80"/>
                              <a:gd name="T12" fmla="*/ 15 w 84"/>
                              <a:gd name="T13" fmla="*/ 77 h 80"/>
                              <a:gd name="T14" fmla="*/ 0 w 84"/>
                              <a:gd name="T15" fmla="*/ 80 h 80"/>
                              <a:gd name="T16" fmla="*/ 2 w 84"/>
                              <a:gd name="T17" fmla="*/ 72 h 80"/>
                              <a:gd name="T18" fmla="*/ 5 w 84"/>
                              <a:gd name="T19" fmla="*/ 65 h 80"/>
                              <a:gd name="T20" fmla="*/ 10 w 84"/>
                              <a:gd name="T21" fmla="*/ 60 h 80"/>
                              <a:gd name="T22" fmla="*/ 15 w 84"/>
                              <a:gd name="T23" fmla="*/ 55 h 80"/>
                              <a:gd name="T24" fmla="*/ 20 w 84"/>
                              <a:gd name="T25" fmla="*/ 50 h 80"/>
                              <a:gd name="T26" fmla="*/ 27 w 84"/>
                              <a:gd name="T27" fmla="*/ 50 h 80"/>
                              <a:gd name="T28" fmla="*/ 35 w 84"/>
                              <a:gd name="T29" fmla="*/ 47 h 80"/>
                              <a:gd name="T30" fmla="*/ 42 w 84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80">
                                <a:moveTo>
                                  <a:pt x="42" y="50"/>
                                </a:moveTo>
                                <a:lnTo>
                                  <a:pt x="84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5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Freeform 8061"/>
                        <wps:cNvSpPr>
                          <a:spLocks/>
                        </wps:cNvSpPr>
                        <wps:spPr bwMode="auto">
                          <a:xfrm>
                            <a:off x="6712" y="1170"/>
                            <a:ext cx="42" cy="50"/>
                          </a:xfrm>
                          <a:custGeom>
                            <a:avLst/>
                            <a:gdLst>
                              <a:gd name="T0" fmla="*/ 0 w 42"/>
                              <a:gd name="T1" fmla="*/ 50 h 50"/>
                              <a:gd name="T2" fmla="*/ 42 w 42"/>
                              <a:gd name="T3" fmla="*/ 0 h 50"/>
                              <a:gd name="T4" fmla="*/ 0 w 4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0">
                                <a:moveTo>
                                  <a:pt x="0" y="50"/>
                                </a:moveTo>
                                <a:lnTo>
                                  <a:pt x="4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Freeform 8062"/>
                        <wps:cNvSpPr>
                          <a:spLocks/>
                        </wps:cNvSpPr>
                        <wps:spPr bwMode="auto">
                          <a:xfrm>
                            <a:off x="6670" y="1217"/>
                            <a:ext cx="42" cy="33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3"/>
                              <a:gd name="T2" fmla="*/ 37 w 42"/>
                              <a:gd name="T3" fmla="*/ 15 h 33"/>
                              <a:gd name="T4" fmla="*/ 27 w 42"/>
                              <a:gd name="T5" fmla="*/ 25 h 33"/>
                              <a:gd name="T6" fmla="*/ 15 w 42"/>
                              <a:gd name="T7" fmla="*/ 30 h 33"/>
                              <a:gd name="T8" fmla="*/ 0 w 42"/>
                              <a:gd name="T9" fmla="*/ 33 h 33"/>
                              <a:gd name="T10" fmla="*/ 2 w 42"/>
                              <a:gd name="T11" fmla="*/ 25 h 33"/>
                              <a:gd name="T12" fmla="*/ 5 w 42"/>
                              <a:gd name="T13" fmla="*/ 18 h 33"/>
                              <a:gd name="T14" fmla="*/ 10 w 42"/>
                              <a:gd name="T15" fmla="*/ 13 h 33"/>
                              <a:gd name="T16" fmla="*/ 15 w 42"/>
                              <a:gd name="T17" fmla="*/ 8 h 33"/>
                              <a:gd name="T18" fmla="*/ 20 w 42"/>
                              <a:gd name="T19" fmla="*/ 3 h 33"/>
                              <a:gd name="T20" fmla="*/ 27 w 42"/>
                              <a:gd name="T21" fmla="*/ 3 h 33"/>
                              <a:gd name="T22" fmla="*/ 35 w 42"/>
                              <a:gd name="T23" fmla="*/ 0 h 33"/>
                              <a:gd name="T24" fmla="*/ 42 w 42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3">
                                <a:moveTo>
                                  <a:pt x="42" y="3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3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Freeform 8063"/>
                        <wps:cNvSpPr>
                          <a:spLocks noEditPoints="1"/>
                        </wps:cNvSpPr>
                        <wps:spPr bwMode="auto">
                          <a:xfrm>
                            <a:off x="6685" y="1145"/>
                            <a:ext cx="82" cy="75"/>
                          </a:xfrm>
                          <a:custGeom>
                            <a:avLst/>
                            <a:gdLst>
                              <a:gd name="T0" fmla="*/ 42 w 82"/>
                              <a:gd name="T1" fmla="*/ 45 h 75"/>
                              <a:gd name="T2" fmla="*/ 82 w 82"/>
                              <a:gd name="T3" fmla="*/ 0 h 75"/>
                              <a:gd name="T4" fmla="*/ 42 w 82"/>
                              <a:gd name="T5" fmla="*/ 45 h 75"/>
                              <a:gd name="T6" fmla="*/ 42 w 82"/>
                              <a:gd name="T7" fmla="*/ 45 h 75"/>
                              <a:gd name="T8" fmla="*/ 35 w 82"/>
                              <a:gd name="T9" fmla="*/ 60 h 75"/>
                              <a:gd name="T10" fmla="*/ 27 w 82"/>
                              <a:gd name="T11" fmla="*/ 70 h 75"/>
                              <a:gd name="T12" fmla="*/ 15 w 82"/>
                              <a:gd name="T13" fmla="*/ 75 h 75"/>
                              <a:gd name="T14" fmla="*/ 0 w 82"/>
                              <a:gd name="T15" fmla="*/ 75 h 75"/>
                              <a:gd name="T16" fmla="*/ 2 w 82"/>
                              <a:gd name="T17" fmla="*/ 70 h 75"/>
                              <a:gd name="T18" fmla="*/ 5 w 82"/>
                              <a:gd name="T19" fmla="*/ 62 h 75"/>
                              <a:gd name="T20" fmla="*/ 10 w 82"/>
                              <a:gd name="T21" fmla="*/ 57 h 75"/>
                              <a:gd name="T22" fmla="*/ 15 w 82"/>
                              <a:gd name="T23" fmla="*/ 52 h 75"/>
                              <a:gd name="T24" fmla="*/ 20 w 82"/>
                              <a:gd name="T25" fmla="*/ 47 h 75"/>
                              <a:gd name="T26" fmla="*/ 27 w 82"/>
                              <a:gd name="T27" fmla="*/ 45 h 75"/>
                              <a:gd name="T28" fmla="*/ 35 w 82"/>
                              <a:gd name="T29" fmla="*/ 45 h 75"/>
                              <a:gd name="T30" fmla="*/ 42 w 82"/>
                              <a:gd name="T31" fmla="*/ 4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75">
                                <a:moveTo>
                                  <a:pt x="42" y="45"/>
                                </a:moveTo>
                                <a:lnTo>
                                  <a:pt x="82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5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5" y="62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7" y="45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Freeform 8064"/>
                        <wps:cNvSpPr>
                          <a:spLocks/>
                        </wps:cNvSpPr>
                        <wps:spPr bwMode="auto">
                          <a:xfrm>
                            <a:off x="6727" y="1145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Freeform 8065"/>
                        <wps:cNvSpPr>
                          <a:spLocks/>
                        </wps:cNvSpPr>
                        <wps:spPr bwMode="auto">
                          <a:xfrm>
                            <a:off x="6685" y="119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5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Freeform 8066"/>
                        <wps:cNvSpPr>
                          <a:spLocks noEditPoints="1"/>
                        </wps:cNvSpPr>
                        <wps:spPr bwMode="auto">
                          <a:xfrm>
                            <a:off x="6702" y="1103"/>
                            <a:ext cx="75" cy="84"/>
                          </a:xfrm>
                          <a:custGeom>
                            <a:avLst/>
                            <a:gdLst>
                              <a:gd name="T0" fmla="*/ 42 w 75"/>
                              <a:gd name="T1" fmla="*/ 55 h 84"/>
                              <a:gd name="T2" fmla="*/ 75 w 75"/>
                              <a:gd name="T3" fmla="*/ 0 h 84"/>
                              <a:gd name="T4" fmla="*/ 42 w 75"/>
                              <a:gd name="T5" fmla="*/ 55 h 84"/>
                              <a:gd name="T6" fmla="*/ 42 w 75"/>
                              <a:gd name="T7" fmla="*/ 52 h 84"/>
                              <a:gd name="T8" fmla="*/ 35 w 75"/>
                              <a:gd name="T9" fmla="*/ 67 h 84"/>
                              <a:gd name="T10" fmla="*/ 25 w 75"/>
                              <a:gd name="T11" fmla="*/ 77 h 84"/>
                              <a:gd name="T12" fmla="*/ 15 w 75"/>
                              <a:gd name="T13" fmla="*/ 82 h 84"/>
                              <a:gd name="T14" fmla="*/ 0 w 75"/>
                              <a:gd name="T15" fmla="*/ 84 h 84"/>
                              <a:gd name="T16" fmla="*/ 3 w 75"/>
                              <a:gd name="T17" fmla="*/ 77 h 84"/>
                              <a:gd name="T18" fmla="*/ 5 w 75"/>
                              <a:gd name="T19" fmla="*/ 69 h 84"/>
                              <a:gd name="T20" fmla="*/ 8 w 75"/>
                              <a:gd name="T21" fmla="*/ 65 h 84"/>
                              <a:gd name="T22" fmla="*/ 13 w 75"/>
                              <a:gd name="T23" fmla="*/ 60 h 84"/>
                              <a:gd name="T24" fmla="*/ 20 w 75"/>
                              <a:gd name="T25" fmla="*/ 55 h 84"/>
                              <a:gd name="T26" fmla="*/ 28 w 75"/>
                              <a:gd name="T27" fmla="*/ 52 h 84"/>
                              <a:gd name="T28" fmla="*/ 35 w 75"/>
                              <a:gd name="T29" fmla="*/ 52 h 84"/>
                              <a:gd name="T30" fmla="*/ 42 w 75"/>
                              <a:gd name="T31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84">
                                <a:moveTo>
                                  <a:pt x="42" y="55"/>
                                </a:moveTo>
                                <a:lnTo>
                                  <a:pt x="75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7"/>
                                </a:lnTo>
                                <a:lnTo>
                                  <a:pt x="25" y="77"/>
                                </a:lnTo>
                                <a:lnTo>
                                  <a:pt x="15" y="8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5" y="69"/>
                                </a:lnTo>
                                <a:lnTo>
                                  <a:pt x="8" y="65"/>
                                </a:lnTo>
                                <a:lnTo>
                                  <a:pt x="13" y="60"/>
                                </a:lnTo>
                                <a:lnTo>
                                  <a:pt x="20" y="55"/>
                                </a:lnTo>
                                <a:lnTo>
                                  <a:pt x="28" y="52"/>
                                </a:lnTo>
                                <a:lnTo>
                                  <a:pt x="35" y="52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Freeform 8067"/>
                        <wps:cNvSpPr>
                          <a:spLocks/>
                        </wps:cNvSpPr>
                        <wps:spPr bwMode="auto">
                          <a:xfrm>
                            <a:off x="6744" y="1103"/>
                            <a:ext cx="33" cy="55"/>
                          </a:xfrm>
                          <a:custGeom>
                            <a:avLst/>
                            <a:gdLst>
                              <a:gd name="T0" fmla="*/ 0 w 33"/>
                              <a:gd name="T1" fmla="*/ 55 h 55"/>
                              <a:gd name="T2" fmla="*/ 33 w 33"/>
                              <a:gd name="T3" fmla="*/ 0 h 55"/>
                              <a:gd name="T4" fmla="*/ 0 w 3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5">
                                <a:moveTo>
                                  <a:pt x="0" y="55"/>
                                </a:moveTo>
                                <a:lnTo>
                                  <a:pt x="3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Freeform 8068"/>
                        <wps:cNvSpPr>
                          <a:spLocks/>
                        </wps:cNvSpPr>
                        <wps:spPr bwMode="auto">
                          <a:xfrm>
                            <a:off x="6702" y="1155"/>
                            <a:ext cx="42" cy="3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2"/>
                              <a:gd name="T2" fmla="*/ 35 w 42"/>
                              <a:gd name="T3" fmla="*/ 15 h 32"/>
                              <a:gd name="T4" fmla="*/ 25 w 42"/>
                              <a:gd name="T5" fmla="*/ 25 h 32"/>
                              <a:gd name="T6" fmla="*/ 15 w 42"/>
                              <a:gd name="T7" fmla="*/ 30 h 32"/>
                              <a:gd name="T8" fmla="*/ 0 w 42"/>
                              <a:gd name="T9" fmla="*/ 32 h 32"/>
                              <a:gd name="T10" fmla="*/ 3 w 42"/>
                              <a:gd name="T11" fmla="*/ 25 h 32"/>
                              <a:gd name="T12" fmla="*/ 5 w 42"/>
                              <a:gd name="T13" fmla="*/ 17 h 32"/>
                              <a:gd name="T14" fmla="*/ 8 w 42"/>
                              <a:gd name="T15" fmla="*/ 13 h 32"/>
                              <a:gd name="T16" fmla="*/ 13 w 42"/>
                              <a:gd name="T17" fmla="*/ 8 h 32"/>
                              <a:gd name="T18" fmla="*/ 20 w 42"/>
                              <a:gd name="T19" fmla="*/ 3 h 32"/>
                              <a:gd name="T20" fmla="*/ 28 w 42"/>
                              <a:gd name="T21" fmla="*/ 0 h 32"/>
                              <a:gd name="T22" fmla="*/ 35 w 42"/>
                              <a:gd name="T23" fmla="*/ 0 h 32"/>
                              <a:gd name="T24" fmla="*/ 42 w 42"/>
                              <a:gd name="T25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2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20" y="3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Freeform 8069"/>
                        <wps:cNvSpPr>
                          <a:spLocks noEditPoints="1"/>
                        </wps:cNvSpPr>
                        <wps:spPr bwMode="auto">
                          <a:xfrm>
                            <a:off x="6715" y="1058"/>
                            <a:ext cx="67" cy="102"/>
                          </a:xfrm>
                          <a:custGeom>
                            <a:avLst/>
                            <a:gdLst>
                              <a:gd name="T0" fmla="*/ 37 w 67"/>
                              <a:gd name="T1" fmla="*/ 62 h 102"/>
                              <a:gd name="T2" fmla="*/ 67 w 67"/>
                              <a:gd name="T3" fmla="*/ 0 h 102"/>
                              <a:gd name="T4" fmla="*/ 37 w 67"/>
                              <a:gd name="T5" fmla="*/ 62 h 102"/>
                              <a:gd name="T6" fmla="*/ 37 w 67"/>
                              <a:gd name="T7" fmla="*/ 62 h 102"/>
                              <a:gd name="T8" fmla="*/ 32 w 67"/>
                              <a:gd name="T9" fmla="*/ 80 h 102"/>
                              <a:gd name="T10" fmla="*/ 22 w 67"/>
                              <a:gd name="T11" fmla="*/ 90 h 102"/>
                              <a:gd name="T12" fmla="*/ 12 w 67"/>
                              <a:gd name="T13" fmla="*/ 97 h 102"/>
                              <a:gd name="T14" fmla="*/ 0 w 67"/>
                              <a:gd name="T15" fmla="*/ 102 h 102"/>
                              <a:gd name="T16" fmla="*/ 0 w 67"/>
                              <a:gd name="T17" fmla="*/ 95 h 102"/>
                              <a:gd name="T18" fmla="*/ 2 w 67"/>
                              <a:gd name="T19" fmla="*/ 87 h 102"/>
                              <a:gd name="T20" fmla="*/ 7 w 67"/>
                              <a:gd name="T21" fmla="*/ 80 h 102"/>
                              <a:gd name="T22" fmla="*/ 10 w 67"/>
                              <a:gd name="T23" fmla="*/ 72 h 102"/>
                              <a:gd name="T24" fmla="*/ 17 w 67"/>
                              <a:gd name="T25" fmla="*/ 67 h 102"/>
                              <a:gd name="T26" fmla="*/ 22 w 67"/>
                              <a:gd name="T27" fmla="*/ 65 h 102"/>
                              <a:gd name="T28" fmla="*/ 29 w 67"/>
                              <a:gd name="T29" fmla="*/ 62 h 102"/>
                              <a:gd name="T30" fmla="*/ 37 w 67"/>
                              <a:gd name="T31" fmla="*/ 6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02">
                                <a:moveTo>
                                  <a:pt x="37" y="62"/>
                                </a:moveTo>
                                <a:lnTo>
                                  <a:pt x="67" y="0"/>
                                </a:lnTo>
                                <a:lnTo>
                                  <a:pt x="37" y="62"/>
                                </a:lnTo>
                                <a:close/>
                                <a:moveTo>
                                  <a:pt x="37" y="62"/>
                                </a:moveTo>
                                <a:lnTo>
                                  <a:pt x="32" y="80"/>
                                </a:lnTo>
                                <a:lnTo>
                                  <a:pt x="22" y="90"/>
                                </a:lnTo>
                                <a:lnTo>
                                  <a:pt x="12" y="97"/>
                                </a:lnTo>
                                <a:lnTo>
                                  <a:pt x="0" y="102"/>
                                </a:lnTo>
                                <a:lnTo>
                                  <a:pt x="0" y="95"/>
                                </a:lnTo>
                                <a:lnTo>
                                  <a:pt x="2" y="87"/>
                                </a:lnTo>
                                <a:lnTo>
                                  <a:pt x="7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2" y="65"/>
                                </a:lnTo>
                                <a:lnTo>
                                  <a:pt x="29" y="62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Freeform 8070"/>
                        <wps:cNvSpPr>
                          <a:spLocks/>
                        </wps:cNvSpPr>
                        <wps:spPr bwMode="auto">
                          <a:xfrm>
                            <a:off x="6752" y="1058"/>
                            <a:ext cx="30" cy="62"/>
                          </a:xfrm>
                          <a:custGeom>
                            <a:avLst/>
                            <a:gdLst>
                              <a:gd name="T0" fmla="*/ 0 w 30"/>
                              <a:gd name="T1" fmla="*/ 62 h 62"/>
                              <a:gd name="T2" fmla="*/ 30 w 30"/>
                              <a:gd name="T3" fmla="*/ 0 h 62"/>
                              <a:gd name="T4" fmla="*/ 0 w 30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62">
                                <a:moveTo>
                                  <a:pt x="0" y="62"/>
                                </a:moveTo>
                                <a:lnTo>
                                  <a:pt x="3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Freeform 8071"/>
                        <wps:cNvSpPr>
                          <a:spLocks/>
                        </wps:cNvSpPr>
                        <wps:spPr bwMode="auto">
                          <a:xfrm>
                            <a:off x="6715" y="1120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0"/>
                              <a:gd name="T2" fmla="*/ 32 w 37"/>
                              <a:gd name="T3" fmla="*/ 18 h 40"/>
                              <a:gd name="T4" fmla="*/ 22 w 37"/>
                              <a:gd name="T5" fmla="*/ 28 h 40"/>
                              <a:gd name="T6" fmla="*/ 12 w 37"/>
                              <a:gd name="T7" fmla="*/ 35 h 40"/>
                              <a:gd name="T8" fmla="*/ 0 w 37"/>
                              <a:gd name="T9" fmla="*/ 40 h 40"/>
                              <a:gd name="T10" fmla="*/ 0 w 37"/>
                              <a:gd name="T11" fmla="*/ 33 h 40"/>
                              <a:gd name="T12" fmla="*/ 2 w 37"/>
                              <a:gd name="T13" fmla="*/ 25 h 40"/>
                              <a:gd name="T14" fmla="*/ 7 w 37"/>
                              <a:gd name="T15" fmla="*/ 18 h 40"/>
                              <a:gd name="T16" fmla="*/ 10 w 37"/>
                              <a:gd name="T17" fmla="*/ 10 h 40"/>
                              <a:gd name="T18" fmla="*/ 17 w 37"/>
                              <a:gd name="T19" fmla="*/ 5 h 40"/>
                              <a:gd name="T20" fmla="*/ 22 w 37"/>
                              <a:gd name="T21" fmla="*/ 3 h 40"/>
                              <a:gd name="T22" fmla="*/ 29 w 37"/>
                              <a:gd name="T23" fmla="*/ 0 h 40"/>
                              <a:gd name="T24" fmla="*/ 37 w 37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2" y="28"/>
                                </a:lnTo>
                                <a:lnTo>
                                  <a:pt x="12" y="35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7" y="18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2" y="3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Freeform 8072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Freeform 8073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Freeform 8074"/>
                        <wps:cNvSpPr>
                          <a:spLocks noEditPoints="1"/>
                        </wps:cNvSpPr>
                        <wps:spPr bwMode="auto">
                          <a:xfrm>
                            <a:off x="6628" y="1202"/>
                            <a:ext cx="20" cy="115"/>
                          </a:xfrm>
                          <a:custGeom>
                            <a:avLst/>
                            <a:gdLst>
                              <a:gd name="T0" fmla="*/ 7 w 20"/>
                              <a:gd name="T1" fmla="*/ 63 h 115"/>
                              <a:gd name="T2" fmla="*/ 12 w 20"/>
                              <a:gd name="T3" fmla="*/ 75 h 115"/>
                              <a:gd name="T4" fmla="*/ 15 w 20"/>
                              <a:gd name="T5" fmla="*/ 90 h 115"/>
                              <a:gd name="T6" fmla="*/ 12 w 20"/>
                              <a:gd name="T7" fmla="*/ 103 h 115"/>
                              <a:gd name="T8" fmla="*/ 7 w 20"/>
                              <a:gd name="T9" fmla="*/ 115 h 115"/>
                              <a:gd name="T10" fmla="*/ 0 w 20"/>
                              <a:gd name="T11" fmla="*/ 105 h 115"/>
                              <a:gd name="T12" fmla="*/ 0 w 20"/>
                              <a:gd name="T13" fmla="*/ 90 h 115"/>
                              <a:gd name="T14" fmla="*/ 0 w 20"/>
                              <a:gd name="T15" fmla="*/ 75 h 115"/>
                              <a:gd name="T16" fmla="*/ 7 w 20"/>
                              <a:gd name="T17" fmla="*/ 63 h 115"/>
                              <a:gd name="T18" fmla="*/ 7 w 20"/>
                              <a:gd name="T19" fmla="*/ 63 h 115"/>
                              <a:gd name="T20" fmla="*/ 20 w 20"/>
                              <a:gd name="T21" fmla="*/ 0 h 115"/>
                              <a:gd name="T22" fmla="*/ 7 w 20"/>
                              <a:gd name="T23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0" h="115">
                                <a:moveTo>
                                  <a:pt x="7" y="63"/>
                                </a:moveTo>
                                <a:lnTo>
                                  <a:pt x="12" y="75"/>
                                </a:lnTo>
                                <a:lnTo>
                                  <a:pt x="15" y="90"/>
                                </a:lnTo>
                                <a:lnTo>
                                  <a:pt x="12" y="103"/>
                                </a:lnTo>
                                <a:lnTo>
                                  <a:pt x="7" y="115"/>
                                </a:lnTo>
                                <a:lnTo>
                                  <a:pt x="0" y="105"/>
                                </a:lnTo>
                                <a:lnTo>
                                  <a:pt x="0" y="90"/>
                                </a:lnTo>
                                <a:lnTo>
                                  <a:pt x="0" y="75"/>
                                </a:lnTo>
                                <a:lnTo>
                                  <a:pt x="7" y="63"/>
                                </a:lnTo>
                                <a:close/>
                                <a:moveTo>
                                  <a:pt x="7" y="63"/>
                                </a:moveTo>
                                <a:lnTo>
                                  <a:pt x="20" y="0"/>
                                </a:lnTo>
                                <a:lnTo>
                                  <a:pt x="7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Freeform 8075"/>
                        <wps:cNvSpPr>
                          <a:spLocks/>
                        </wps:cNvSpPr>
                        <wps:spPr bwMode="auto">
                          <a:xfrm>
                            <a:off x="6628" y="1265"/>
                            <a:ext cx="15" cy="52"/>
                          </a:xfrm>
                          <a:custGeom>
                            <a:avLst/>
                            <a:gdLst>
                              <a:gd name="T0" fmla="*/ 7 w 15"/>
                              <a:gd name="T1" fmla="*/ 0 h 52"/>
                              <a:gd name="T2" fmla="*/ 12 w 15"/>
                              <a:gd name="T3" fmla="*/ 12 h 52"/>
                              <a:gd name="T4" fmla="*/ 15 w 15"/>
                              <a:gd name="T5" fmla="*/ 27 h 52"/>
                              <a:gd name="T6" fmla="*/ 12 w 15"/>
                              <a:gd name="T7" fmla="*/ 40 h 52"/>
                              <a:gd name="T8" fmla="*/ 7 w 15"/>
                              <a:gd name="T9" fmla="*/ 52 h 52"/>
                              <a:gd name="T10" fmla="*/ 0 w 15"/>
                              <a:gd name="T11" fmla="*/ 42 h 52"/>
                              <a:gd name="T12" fmla="*/ 0 w 15"/>
                              <a:gd name="T13" fmla="*/ 27 h 52"/>
                              <a:gd name="T14" fmla="*/ 0 w 15"/>
                              <a:gd name="T15" fmla="*/ 12 h 52"/>
                              <a:gd name="T16" fmla="*/ 7 w 15"/>
                              <a:gd name="T1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52">
                                <a:moveTo>
                                  <a:pt x="7" y="0"/>
                                </a:moveTo>
                                <a:lnTo>
                                  <a:pt x="12" y="12"/>
                                </a:lnTo>
                                <a:lnTo>
                                  <a:pt x="15" y="27"/>
                                </a:lnTo>
                                <a:lnTo>
                                  <a:pt x="12" y="40"/>
                                </a:lnTo>
                                <a:lnTo>
                                  <a:pt x="7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27"/>
                                </a:lnTo>
                                <a:lnTo>
                                  <a:pt x="0" y="12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Freeform 8076"/>
                        <wps:cNvSpPr>
                          <a:spLocks/>
                        </wps:cNvSpPr>
                        <wps:spPr bwMode="auto">
                          <a:xfrm>
                            <a:off x="6635" y="1202"/>
                            <a:ext cx="13" cy="63"/>
                          </a:xfrm>
                          <a:custGeom>
                            <a:avLst/>
                            <a:gdLst>
                              <a:gd name="T0" fmla="*/ 0 w 13"/>
                              <a:gd name="T1" fmla="*/ 63 h 63"/>
                              <a:gd name="T2" fmla="*/ 13 w 13"/>
                              <a:gd name="T3" fmla="*/ 0 h 63"/>
                              <a:gd name="T4" fmla="*/ 0 w 13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3">
                                <a:moveTo>
                                  <a:pt x="0" y="63"/>
                                </a:moveTo>
                                <a:lnTo>
                                  <a:pt x="13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Freeform 8077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" name="Freeform 8078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Freeform 8079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Freeform 8080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" name="Freeform 8081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" name="Freeform 8082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Freeform 8083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Freeform 8084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" name="Freeform 8085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Freeform 8086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Freeform 8087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Freeform 8088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Freeform 8089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Freeform 8090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Freeform 8091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Freeform 8092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Freeform 8093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Freeform 8094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Freeform 8095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Freeform 8096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Freeform 8097"/>
                        <wps:cNvSpPr>
                          <a:spLocks noEditPoints="1"/>
                        </wps:cNvSpPr>
                        <wps:spPr bwMode="auto">
                          <a:xfrm>
                            <a:off x="6354" y="1519"/>
                            <a:ext cx="112" cy="30"/>
                          </a:xfrm>
                          <a:custGeom>
                            <a:avLst/>
                            <a:gdLst>
                              <a:gd name="T0" fmla="*/ 52 w 112"/>
                              <a:gd name="T1" fmla="*/ 20 h 30"/>
                              <a:gd name="T2" fmla="*/ 112 w 112"/>
                              <a:gd name="T3" fmla="*/ 0 h 30"/>
                              <a:gd name="T4" fmla="*/ 52 w 112"/>
                              <a:gd name="T5" fmla="*/ 20 h 30"/>
                              <a:gd name="T6" fmla="*/ 52 w 112"/>
                              <a:gd name="T7" fmla="*/ 20 h 30"/>
                              <a:gd name="T8" fmla="*/ 38 w 112"/>
                              <a:gd name="T9" fmla="*/ 28 h 30"/>
                              <a:gd name="T10" fmla="*/ 25 w 112"/>
                              <a:gd name="T11" fmla="*/ 30 h 30"/>
                              <a:gd name="T12" fmla="*/ 13 w 112"/>
                              <a:gd name="T13" fmla="*/ 28 h 30"/>
                              <a:gd name="T14" fmla="*/ 0 w 112"/>
                              <a:gd name="T15" fmla="*/ 20 h 30"/>
                              <a:gd name="T16" fmla="*/ 5 w 112"/>
                              <a:gd name="T17" fmla="*/ 15 h 30"/>
                              <a:gd name="T18" fmla="*/ 13 w 112"/>
                              <a:gd name="T19" fmla="*/ 13 h 30"/>
                              <a:gd name="T20" fmla="*/ 20 w 112"/>
                              <a:gd name="T21" fmla="*/ 10 h 30"/>
                              <a:gd name="T22" fmla="*/ 25 w 112"/>
                              <a:gd name="T23" fmla="*/ 8 h 30"/>
                              <a:gd name="T24" fmla="*/ 33 w 112"/>
                              <a:gd name="T25" fmla="*/ 8 h 30"/>
                              <a:gd name="T26" fmla="*/ 40 w 112"/>
                              <a:gd name="T27" fmla="*/ 10 h 30"/>
                              <a:gd name="T28" fmla="*/ 48 w 112"/>
                              <a:gd name="T29" fmla="*/ 15 h 30"/>
                              <a:gd name="T30" fmla="*/ 52 w 112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30">
                                <a:moveTo>
                                  <a:pt x="52" y="20"/>
                                </a:moveTo>
                                <a:lnTo>
                                  <a:pt x="112" y="0"/>
                                </a:lnTo>
                                <a:lnTo>
                                  <a:pt x="52" y="20"/>
                                </a:lnTo>
                                <a:close/>
                                <a:moveTo>
                                  <a:pt x="52" y="20"/>
                                </a:moveTo>
                                <a:lnTo>
                                  <a:pt x="38" y="28"/>
                                </a:lnTo>
                                <a:lnTo>
                                  <a:pt x="25" y="30"/>
                                </a:lnTo>
                                <a:lnTo>
                                  <a:pt x="13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3" y="13"/>
                                </a:lnTo>
                                <a:lnTo>
                                  <a:pt x="20" y="10"/>
                                </a:lnTo>
                                <a:lnTo>
                                  <a:pt x="25" y="8"/>
                                </a:lnTo>
                                <a:lnTo>
                                  <a:pt x="33" y="8"/>
                                </a:lnTo>
                                <a:lnTo>
                                  <a:pt x="40" y="10"/>
                                </a:lnTo>
                                <a:lnTo>
                                  <a:pt x="48" y="15"/>
                                </a:lnTo>
                                <a:lnTo>
                                  <a:pt x="5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007" name="Group 8098"/>
                      <wpg:cNvGrpSpPr>
                        <a:grpSpLocks/>
                      </wpg:cNvGrpSpPr>
                      <wpg:grpSpPr bwMode="auto">
                        <a:xfrm>
                          <a:off x="110490" y="28575"/>
                          <a:ext cx="497205" cy="763905"/>
                          <a:chOff x="5835" y="459"/>
                          <a:chExt cx="783" cy="1203"/>
                        </a:xfrm>
                      </wpg:grpSpPr>
                      <wps:wsp>
                        <wps:cNvPr id="1008" name="Freeform 8099"/>
                        <wps:cNvSpPr>
                          <a:spLocks/>
                        </wps:cNvSpPr>
                        <wps:spPr bwMode="auto">
                          <a:xfrm>
                            <a:off x="6406" y="1519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Freeform 8100"/>
                        <wps:cNvSpPr>
                          <a:spLocks/>
                        </wps:cNvSpPr>
                        <wps:spPr bwMode="auto">
                          <a:xfrm>
                            <a:off x="6354" y="152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8 w 52"/>
                              <a:gd name="T3" fmla="*/ 20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20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8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8" y="20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20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8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Freeform 8101"/>
                        <wps:cNvSpPr>
                          <a:spLocks noEditPoints="1"/>
                        </wps:cNvSpPr>
                        <wps:spPr bwMode="auto">
                          <a:xfrm>
                            <a:off x="6389" y="1497"/>
                            <a:ext cx="109" cy="32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2"/>
                              <a:gd name="T2" fmla="*/ 109 w 109"/>
                              <a:gd name="T3" fmla="*/ 0 h 32"/>
                              <a:gd name="T4" fmla="*/ 50 w 109"/>
                              <a:gd name="T5" fmla="*/ 25 h 32"/>
                              <a:gd name="T6" fmla="*/ 50 w 109"/>
                              <a:gd name="T7" fmla="*/ 25 h 32"/>
                              <a:gd name="T8" fmla="*/ 37 w 109"/>
                              <a:gd name="T9" fmla="*/ 30 h 32"/>
                              <a:gd name="T10" fmla="*/ 22 w 109"/>
                              <a:gd name="T11" fmla="*/ 32 h 32"/>
                              <a:gd name="T12" fmla="*/ 10 w 109"/>
                              <a:gd name="T13" fmla="*/ 32 h 32"/>
                              <a:gd name="T14" fmla="*/ 0 w 109"/>
                              <a:gd name="T15" fmla="*/ 25 h 32"/>
                              <a:gd name="T16" fmla="*/ 5 w 109"/>
                              <a:gd name="T17" fmla="*/ 20 h 32"/>
                              <a:gd name="T18" fmla="*/ 10 w 109"/>
                              <a:gd name="T19" fmla="*/ 17 h 32"/>
                              <a:gd name="T20" fmla="*/ 17 w 109"/>
                              <a:gd name="T21" fmla="*/ 15 h 32"/>
                              <a:gd name="T22" fmla="*/ 25 w 109"/>
                              <a:gd name="T23" fmla="*/ 12 h 32"/>
                              <a:gd name="T24" fmla="*/ 32 w 109"/>
                              <a:gd name="T25" fmla="*/ 12 h 32"/>
                              <a:gd name="T26" fmla="*/ 37 w 109"/>
                              <a:gd name="T27" fmla="*/ 15 h 32"/>
                              <a:gd name="T28" fmla="*/ 45 w 109"/>
                              <a:gd name="T29" fmla="*/ 20 h 32"/>
                              <a:gd name="T30" fmla="*/ 50 w 109"/>
                              <a:gd name="T31" fmla="*/ 2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2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0"/>
                                </a:lnTo>
                                <a:lnTo>
                                  <a:pt x="22" y="32"/>
                                </a:lnTo>
                                <a:lnTo>
                                  <a:pt x="1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5" y="12"/>
                                </a:lnTo>
                                <a:lnTo>
                                  <a:pt x="32" y="12"/>
                                </a:lnTo>
                                <a:lnTo>
                                  <a:pt x="37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Freeform 8102"/>
                        <wps:cNvSpPr>
                          <a:spLocks/>
                        </wps:cNvSpPr>
                        <wps:spPr bwMode="auto">
                          <a:xfrm>
                            <a:off x="6439" y="1497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Freeform 8103"/>
                        <wps:cNvSpPr>
                          <a:spLocks/>
                        </wps:cNvSpPr>
                        <wps:spPr bwMode="auto">
                          <a:xfrm>
                            <a:off x="6389" y="150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20"/>
                              <a:gd name="T2" fmla="*/ 37 w 50"/>
                              <a:gd name="T3" fmla="*/ 18 h 20"/>
                              <a:gd name="T4" fmla="*/ 22 w 50"/>
                              <a:gd name="T5" fmla="*/ 20 h 20"/>
                              <a:gd name="T6" fmla="*/ 10 w 50"/>
                              <a:gd name="T7" fmla="*/ 20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5 h 20"/>
                              <a:gd name="T14" fmla="*/ 17 w 50"/>
                              <a:gd name="T15" fmla="*/ 3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8 h 20"/>
                              <a:gd name="T24" fmla="*/ 50 w 50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3"/>
                                </a:moveTo>
                                <a:lnTo>
                                  <a:pt x="37" y="18"/>
                                </a:lnTo>
                                <a:lnTo>
                                  <a:pt x="22" y="20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Freeform 8104"/>
                        <wps:cNvSpPr>
                          <a:spLocks noEditPoints="1"/>
                        </wps:cNvSpPr>
                        <wps:spPr bwMode="auto">
                          <a:xfrm>
                            <a:off x="6419" y="1487"/>
                            <a:ext cx="114" cy="27"/>
                          </a:xfrm>
                          <a:custGeom>
                            <a:avLst/>
                            <a:gdLst>
                              <a:gd name="T0" fmla="*/ 50 w 114"/>
                              <a:gd name="T1" fmla="*/ 17 h 27"/>
                              <a:gd name="T2" fmla="*/ 114 w 114"/>
                              <a:gd name="T3" fmla="*/ 0 h 27"/>
                              <a:gd name="T4" fmla="*/ 50 w 114"/>
                              <a:gd name="T5" fmla="*/ 17 h 27"/>
                              <a:gd name="T6" fmla="*/ 52 w 114"/>
                              <a:gd name="T7" fmla="*/ 17 h 27"/>
                              <a:gd name="T8" fmla="*/ 37 w 114"/>
                              <a:gd name="T9" fmla="*/ 25 h 27"/>
                              <a:gd name="T10" fmla="*/ 25 w 114"/>
                              <a:gd name="T11" fmla="*/ 27 h 27"/>
                              <a:gd name="T12" fmla="*/ 12 w 114"/>
                              <a:gd name="T13" fmla="*/ 25 h 27"/>
                              <a:gd name="T14" fmla="*/ 0 w 114"/>
                              <a:gd name="T15" fmla="*/ 17 h 27"/>
                              <a:gd name="T16" fmla="*/ 5 w 114"/>
                              <a:gd name="T17" fmla="*/ 12 h 27"/>
                              <a:gd name="T18" fmla="*/ 12 w 114"/>
                              <a:gd name="T19" fmla="*/ 10 h 27"/>
                              <a:gd name="T20" fmla="*/ 17 w 114"/>
                              <a:gd name="T21" fmla="*/ 7 h 27"/>
                              <a:gd name="T22" fmla="*/ 25 w 114"/>
                              <a:gd name="T23" fmla="*/ 5 h 27"/>
                              <a:gd name="T24" fmla="*/ 32 w 114"/>
                              <a:gd name="T25" fmla="*/ 5 h 27"/>
                              <a:gd name="T26" fmla="*/ 40 w 114"/>
                              <a:gd name="T27" fmla="*/ 7 h 27"/>
                              <a:gd name="T28" fmla="*/ 45 w 114"/>
                              <a:gd name="T29" fmla="*/ 12 h 27"/>
                              <a:gd name="T30" fmla="*/ 52 w 114"/>
                              <a:gd name="T31" fmla="*/ 1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27">
                                <a:moveTo>
                                  <a:pt x="50" y="17"/>
                                </a:moveTo>
                                <a:lnTo>
                                  <a:pt x="114" y="0"/>
                                </a:lnTo>
                                <a:lnTo>
                                  <a:pt x="50" y="17"/>
                                </a:lnTo>
                                <a:close/>
                                <a:moveTo>
                                  <a:pt x="52" y="17"/>
                                </a:moveTo>
                                <a:lnTo>
                                  <a:pt x="37" y="25"/>
                                </a:lnTo>
                                <a:lnTo>
                                  <a:pt x="25" y="27"/>
                                </a:lnTo>
                                <a:lnTo>
                                  <a:pt x="12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2" y="10"/>
                                </a:lnTo>
                                <a:lnTo>
                                  <a:pt x="17" y="7"/>
                                </a:lnTo>
                                <a:lnTo>
                                  <a:pt x="25" y="5"/>
                                </a:lnTo>
                                <a:lnTo>
                                  <a:pt x="32" y="5"/>
                                </a:lnTo>
                                <a:lnTo>
                                  <a:pt x="40" y="7"/>
                                </a:lnTo>
                                <a:lnTo>
                                  <a:pt x="45" y="12"/>
                                </a:lnTo>
                                <a:lnTo>
                                  <a:pt x="5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Freeform 8105"/>
                        <wps:cNvSpPr>
                          <a:spLocks/>
                        </wps:cNvSpPr>
                        <wps:spPr bwMode="auto">
                          <a:xfrm>
                            <a:off x="6469" y="1487"/>
                            <a:ext cx="64" cy="17"/>
                          </a:xfrm>
                          <a:custGeom>
                            <a:avLst/>
                            <a:gdLst>
                              <a:gd name="T0" fmla="*/ 0 w 64"/>
                              <a:gd name="T1" fmla="*/ 17 h 17"/>
                              <a:gd name="T2" fmla="*/ 64 w 64"/>
                              <a:gd name="T3" fmla="*/ 0 h 17"/>
                              <a:gd name="T4" fmla="*/ 0 w 64"/>
                              <a:gd name="T5" fmla="*/ 1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7">
                                <a:moveTo>
                                  <a:pt x="0" y="17"/>
                                </a:moveTo>
                                <a:lnTo>
                                  <a:pt x="64" y="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Freeform 8106"/>
                        <wps:cNvSpPr>
                          <a:spLocks/>
                        </wps:cNvSpPr>
                        <wps:spPr bwMode="auto">
                          <a:xfrm>
                            <a:off x="6419" y="1492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7 w 52"/>
                              <a:gd name="T3" fmla="*/ 20 h 22"/>
                              <a:gd name="T4" fmla="*/ 25 w 52"/>
                              <a:gd name="T5" fmla="*/ 22 h 22"/>
                              <a:gd name="T6" fmla="*/ 12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2 w 52"/>
                              <a:gd name="T13" fmla="*/ 5 h 22"/>
                              <a:gd name="T14" fmla="*/ 17 w 52"/>
                              <a:gd name="T15" fmla="*/ 2 h 22"/>
                              <a:gd name="T16" fmla="*/ 25 w 52"/>
                              <a:gd name="T17" fmla="*/ 0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5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7" y="20"/>
                                </a:lnTo>
                                <a:lnTo>
                                  <a:pt x="25" y="22"/>
                                </a:lnTo>
                                <a:lnTo>
                                  <a:pt x="12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2" y="5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5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Freeform 8107"/>
                        <wps:cNvSpPr>
                          <a:spLocks noEditPoints="1"/>
                        </wps:cNvSpPr>
                        <wps:spPr bwMode="auto">
                          <a:xfrm>
                            <a:off x="6446" y="1472"/>
                            <a:ext cx="110" cy="27"/>
                          </a:xfrm>
                          <a:custGeom>
                            <a:avLst/>
                            <a:gdLst>
                              <a:gd name="T0" fmla="*/ 52 w 110"/>
                              <a:gd name="T1" fmla="*/ 15 h 27"/>
                              <a:gd name="T2" fmla="*/ 110 w 110"/>
                              <a:gd name="T3" fmla="*/ 0 h 27"/>
                              <a:gd name="T4" fmla="*/ 52 w 110"/>
                              <a:gd name="T5" fmla="*/ 15 h 27"/>
                              <a:gd name="T6" fmla="*/ 52 w 110"/>
                              <a:gd name="T7" fmla="*/ 15 h 27"/>
                              <a:gd name="T8" fmla="*/ 38 w 110"/>
                              <a:gd name="T9" fmla="*/ 22 h 27"/>
                              <a:gd name="T10" fmla="*/ 25 w 110"/>
                              <a:gd name="T11" fmla="*/ 27 h 27"/>
                              <a:gd name="T12" fmla="*/ 13 w 110"/>
                              <a:gd name="T13" fmla="*/ 25 h 27"/>
                              <a:gd name="T14" fmla="*/ 0 w 110"/>
                              <a:gd name="T15" fmla="*/ 17 h 27"/>
                              <a:gd name="T16" fmla="*/ 5 w 110"/>
                              <a:gd name="T17" fmla="*/ 12 h 27"/>
                              <a:gd name="T18" fmla="*/ 13 w 110"/>
                              <a:gd name="T19" fmla="*/ 10 h 27"/>
                              <a:gd name="T20" fmla="*/ 18 w 110"/>
                              <a:gd name="T21" fmla="*/ 7 h 27"/>
                              <a:gd name="T22" fmla="*/ 25 w 110"/>
                              <a:gd name="T23" fmla="*/ 5 h 27"/>
                              <a:gd name="T24" fmla="*/ 33 w 110"/>
                              <a:gd name="T25" fmla="*/ 5 h 27"/>
                              <a:gd name="T26" fmla="*/ 40 w 110"/>
                              <a:gd name="T27" fmla="*/ 7 h 27"/>
                              <a:gd name="T28" fmla="*/ 47 w 110"/>
                              <a:gd name="T29" fmla="*/ 10 h 27"/>
                              <a:gd name="T30" fmla="*/ 52 w 110"/>
                              <a:gd name="T31" fmla="*/ 15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0" h="27">
                                <a:moveTo>
                                  <a:pt x="52" y="15"/>
                                </a:moveTo>
                                <a:lnTo>
                                  <a:pt x="110" y="0"/>
                                </a:lnTo>
                                <a:lnTo>
                                  <a:pt x="52" y="15"/>
                                </a:lnTo>
                                <a:close/>
                                <a:moveTo>
                                  <a:pt x="52" y="15"/>
                                </a:moveTo>
                                <a:lnTo>
                                  <a:pt x="38" y="22"/>
                                </a:lnTo>
                                <a:lnTo>
                                  <a:pt x="25" y="27"/>
                                </a:lnTo>
                                <a:lnTo>
                                  <a:pt x="13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3" y="10"/>
                                </a:lnTo>
                                <a:lnTo>
                                  <a:pt x="18" y="7"/>
                                </a:lnTo>
                                <a:lnTo>
                                  <a:pt x="25" y="5"/>
                                </a:lnTo>
                                <a:lnTo>
                                  <a:pt x="33" y="5"/>
                                </a:lnTo>
                                <a:lnTo>
                                  <a:pt x="40" y="7"/>
                                </a:lnTo>
                                <a:lnTo>
                                  <a:pt x="47" y="10"/>
                                </a:lnTo>
                                <a:lnTo>
                                  <a:pt x="5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Freeform 8108"/>
                        <wps:cNvSpPr>
                          <a:spLocks/>
                        </wps:cNvSpPr>
                        <wps:spPr bwMode="auto">
                          <a:xfrm>
                            <a:off x="6498" y="1472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15 h 15"/>
                              <a:gd name="T2" fmla="*/ 58 w 58"/>
                              <a:gd name="T3" fmla="*/ 0 h 15"/>
                              <a:gd name="T4" fmla="*/ 0 w 58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15"/>
                                </a:moveTo>
                                <a:lnTo>
                                  <a:pt x="58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Freeform 8109"/>
                        <wps:cNvSpPr>
                          <a:spLocks/>
                        </wps:cNvSpPr>
                        <wps:spPr bwMode="auto">
                          <a:xfrm>
                            <a:off x="6446" y="147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22"/>
                              <a:gd name="T2" fmla="*/ 38 w 52"/>
                              <a:gd name="T3" fmla="*/ 17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18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0"/>
                                </a:moveTo>
                                <a:lnTo>
                                  <a:pt x="38" y="17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Freeform 8110"/>
                        <wps:cNvSpPr>
                          <a:spLocks noEditPoints="1"/>
                        </wps:cNvSpPr>
                        <wps:spPr bwMode="auto">
                          <a:xfrm>
                            <a:off x="6481" y="1444"/>
                            <a:ext cx="109" cy="35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5"/>
                              <a:gd name="T2" fmla="*/ 109 w 109"/>
                              <a:gd name="T3" fmla="*/ 0 h 35"/>
                              <a:gd name="T4" fmla="*/ 50 w 109"/>
                              <a:gd name="T5" fmla="*/ 25 h 35"/>
                              <a:gd name="T6" fmla="*/ 50 w 109"/>
                              <a:gd name="T7" fmla="*/ 25 h 35"/>
                              <a:gd name="T8" fmla="*/ 37 w 109"/>
                              <a:gd name="T9" fmla="*/ 33 h 35"/>
                              <a:gd name="T10" fmla="*/ 25 w 109"/>
                              <a:gd name="T11" fmla="*/ 35 h 35"/>
                              <a:gd name="T12" fmla="*/ 12 w 109"/>
                              <a:gd name="T13" fmla="*/ 33 h 35"/>
                              <a:gd name="T14" fmla="*/ 0 w 109"/>
                              <a:gd name="T15" fmla="*/ 28 h 35"/>
                              <a:gd name="T16" fmla="*/ 5 w 109"/>
                              <a:gd name="T17" fmla="*/ 23 h 35"/>
                              <a:gd name="T18" fmla="*/ 10 w 109"/>
                              <a:gd name="T19" fmla="*/ 18 h 35"/>
                              <a:gd name="T20" fmla="*/ 17 w 109"/>
                              <a:gd name="T21" fmla="*/ 15 h 35"/>
                              <a:gd name="T22" fmla="*/ 25 w 109"/>
                              <a:gd name="T23" fmla="*/ 15 h 35"/>
                              <a:gd name="T24" fmla="*/ 32 w 109"/>
                              <a:gd name="T25" fmla="*/ 15 h 35"/>
                              <a:gd name="T26" fmla="*/ 37 w 109"/>
                              <a:gd name="T27" fmla="*/ 18 h 35"/>
                              <a:gd name="T28" fmla="*/ 45 w 109"/>
                              <a:gd name="T29" fmla="*/ 20 h 35"/>
                              <a:gd name="T30" fmla="*/ 50 w 109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5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5"/>
                                </a:lnTo>
                                <a:lnTo>
                                  <a:pt x="12" y="33"/>
                                </a:lnTo>
                                <a:lnTo>
                                  <a:pt x="0" y="28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7" y="15"/>
                                </a:lnTo>
                                <a:lnTo>
                                  <a:pt x="25" y="15"/>
                                </a:lnTo>
                                <a:lnTo>
                                  <a:pt x="32" y="15"/>
                                </a:lnTo>
                                <a:lnTo>
                                  <a:pt x="37" y="18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Freeform 8111"/>
                        <wps:cNvSpPr>
                          <a:spLocks/>
                        </wps:cNvSpPr>
                        <wps:spPr bwMode="auto">
                          <a:xfrm>
                            <a:off x="6531" y="1444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Freeform 8112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8 h 20"/>
                              <a:gd name="T4" fmla="*/ 25 w 50"/>
                              <a:gd name="T5" fmla="*/ 20 h 20"/>
                              <a:gd name="T6" fmla="*/ 12 w 50"/>
                              <a:gd name="T7" fmla="*/ 18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3 h 20"/>
                              <a:gd name="T14" fmla="*/ 17 w 50"/>
                              <a:gd name="T15" fmla="*/ 0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8"/>
                                </a:lnTo>
                                <a:lnTo>
                                  <a:pt x="25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Freeform 8113"/>
                        <wps:cNvSpPr>
                          <a:spLocks noEditPoints="1"/>
                        </wps:cNvSpPr>
                        <wps:spPr bwMode="auto">
                          <a:xfrm>
                            <a:off x="6506" y="1412"/>
                            <a:ext cx="112" cy="47"/>
                          </a:xfrm>
                          <a:custGeom>
                            <a:avLst/>
                            <a:gdLst>
                              <a:gd name="T0" fmla="*/ 52 w 112"/>
                              <a:gd name="T1" fmla="*/ 32 h 47"/>
                              <a:gd name="T2" fmla="*/ 112 w 112"/>
                              <a:gd name="T3" fmla="*/ 0 h 47"/>
                              <a:gd name="T4" fmla="*/ 52 w 112"/>
                              <a:gd name="T5" fmla="*/ 32 h 47"/>
                              <a:gd name="T6" fmla="*/ 52 w 112"/>
                              <a:gd name="T7" fmla="*/ 32 h 47"/>
                              <a:gd name="T8" fmla="*/ 37 w 112"/>
                              <a:gd name="T9" fmla="*/ 42 h 47"/>
                              <a:gd name="T10" fmla="*/ 25 w 112"/>
                              <a:gd name="T11" fmla="*/ 47 h 47"/>
                              <a:gd name="T12" fmla="*/ 12 w 112"/>
                              <a:gd name="T13" fmla="*/ 47 h 47"/>
                              <a:gd name="T14" fmla="*/ 0 w 112"/>
                              <a:gd name="T15" fmla="*/ 45 h 47"/>
                              <a:gd name="T16" fmla="*/ 5 w 112"/>
                              <a:gd name="T17" fmla="*/ 37 h 47"/>
                              <a:gd name="T18" fmla="*/ 10 w 112"/>
                              <a:gd name="T19" fmla="*/ 32 h 47"/>
                              <a:gd name="T20" fmla="*/ 17 w 112"/>
                              <a:gd name="T21" fmla="*/ 30 h 47"/>
                              <a:gd name="T22" fmla="*/ 25 w 112"/>
                              <a:gd name="T23" fmla="*/ 27 h 47"/>
                              <a:gd name="T24" fmla="*/ 32 w 112"/>
                              <a:gd name="T25" fmla="*/ 25 h 47"/>
                              <a:gd name="T26" fmla="*/ 40 w 112"/>
                              <a:gd name="T27" fmla="*/ 27 h 47"/>
                              <a:gd name="T28" fmla="*/ 47 w 112"/>
                              <a:gd name="T29" fmla="*/ 30 h 47"/>
                              <a:gd name="T30" fmla="*/ 52 w 112"/>
                              <a:gd name="T31" fmla="*/ 32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47">
                                <a:moveTo>
                                  <a:pt x="52" y="32"/>
                                </a:moveTo>
                                <a:lnTo>
                                  <a:pt x="112" y="0"/>
                                </a:lnTo>
                                <a:lnTo>
                                  <a:pt x="52" y="32"/>
                                </a:lnTo>
                                <a:close/>
                                <a:moveTo>
                                  <a:pt x="52" y="32"/>
                                </a:moveTo>
                                <a:lnTo>
                                  <a:pt x="37" y="42"/>
                                </a:lnTo>
                                <a:lnTo>
                                  <a:pt x="25" y="47"/>
                                </a:lnTo>
                                <a:lnTo>
                                  <a:pt x="12" y="47"/>
                                </a:lnTo>
                                <a:lnTo>
                                  <a:pt x="0" y="45"/>
                                </a:lnTo>
                                <a:lnTo>
                                  <a:pt x="5" y="37"/>
                                </a:lnTo>
                                <a:lnTo>
                                  <a:pt x="10" y="32"/>
                                </a:lnTo>
                                <a:lnTo>
                                  <a:pt x="17" y="30"/>
                                </a:lnTo>
                                <a:lnTo>
                                  <a:pt x="25" y="27"/>
                                </a:lnTo>
                                <a:lnTo>
                                  <a:pt x="32" y="25"/>
                                </a:lnTo>
                                <a:lnTo>
                                  <a:pt x="40" y="27"/>
                                </a:lnTo>
                                <a:lnTo>
                                  <a:pt x="47" y="30"/>
                                </a:lnTo>
                                <a:lnTo>
                                  <a:pt x="52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Freeform 8114"/>
                        <wps:cNvSpPr>
                          <a:spLocks/>
                        </wps:cNvSpPr>
                        <wps:spPr bwMode="auto">
                          <a:xfrm>
                            <a:off x="6558" y="1412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Freeform 8115"/>
                        <wps:cNvSpPr>
                          <a:spLocks/>
                        </wps:cNvSpPr>
                        <wps:spPr bwMode="auto">
                          <a:xfrm>
                            <a:off x="6506" y="143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7 h 22"/>
                              <a:gd name="T2" fmla="*/ 37 w 52"/>
                              <a:gd name="T3" fmla="*/ 17 h 22"/>
                              <a:gd name="T4" fmla="*/ 25 w 52"/>
                              <a:gd name="T5" fmla="*/ 22 h 22"/>
                              <a:gd name="T6" fmla="*/ 12 w 52"/>
                              <a:gd name="T7" fmla="*/ 22 h 22"/>
                              <a:gd name="T8" fmla="*/ 0 w 52"/>
                              <a:gd name="T9" fmla="*/ 20 h 22"/>
                              <a:gd name="T10" fmla="*/ 5 w 52"/>
                              <a:gd name="T11" fmla="*/ 12 h 22"/>
                              <a:gd name="T12" fmla="*/ 10 w 52"/>
                              <a:gd name="T13" fmla="*/ 7 h 22"/>
                              <a:gd name="T14" fmla="*/ 17 w 52"/>
                              <a:gd name="T15" fmla="*/ 5 h 22"/>
                              <a:gd name="T16" fmla="*/ 25 w 52"/>
                              <a:gd name="T17" fmla="*/ 2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7"/>
                                </a:moveTo>
                                <a:lnTo>
                                  <a:pt x="37" y="17"/>
                                </a:lnTo>
                                <a:lnTo>
                                  <a:pt x="25" y="22"/>
                                </a:lnTo>
                                <a:lnTo>
                                  <a:pt x="12" y="22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7" y="5"/>
                                </a:lnTo>
                                <a:lnTo>
                                  <a:pt x="25" y="2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Freeform 8116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Freeform 8117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Freeform 8118"/>
                        <wps:cNvSpPr>
                          <a:spLocks noEditPoints="1"/>
                        </wps:cNvSpPr>
                        <wps:spPr bwMode="auto">
                          <a:xfrm>
                            <a:off x="6352" y="1454"/>
                            <a:ext cx="74" cy="85"/>
                          </a:xfrm>
                          <a:custGeom>
                            <a:avLst/>
                            <a:gdLst>
                              <a:gd name="T0" fmla="*/ 30 w 74"/>
                              <a:gd name="T1" fmla="*/ 43 h 85"/>
                              <a:gd name="T2" fmla="*/ 27 w 74"/>
                              <a:gd name="T3" fmla="*/ 58 h 85"/>
                              <a:gd name="T4" fmla="*/ 20 w 74"/>
                              <a:gd name="T5" fmla="*/ 68 h 85"/>
                              <a:gd name="T6" fmla="*/ 10 w 74"/>
                              <a:gd name="T7" fmla="*/ 78 h 85"/>
                              <a:gd name="T8" fmla="*/ 0 w 74"/>
                              <a:gd name="T9" fmla="*/ 85 h 85"/>
                              <a:gd name="T10" fmla="*/ 0 w 74"/>
                              <a:gd name="T11" fmla="*/ 75 h 85"/>
                              <a:gd name="T12" fmla="*/ 5 w 74"/>
                              <a:gd name="T13" fmla="*/ 63 h 85"/>
                              <a:gd name="T14" fmla="*/ 15 w 74"/>
                              <a:gd name="T15" fmla="*/ 50 h 85"/>
                              <a:gd name="T16" fmla="*/ 30 w 74"/>
                              <a:gd name="T17" fmla="*/ 43 h 85"/>
                              <a:gd name="T18" fmla="*/ 30 w 74"/>
                              <a:gd name="T19" fmla="*/ 43 h 85"/>
                              <a:gd name="T20" fmla="*/ 74 w 74"/>
                              <a:gd name="T21" fmla="*/ 0 h 85"/>
                              <a:gd name="T22" fmla="*/ 30 w 74"/>
                              <a:gd name="T23" fmla="*/ 4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85">
                                <a:moveTo>
                                  <a:pt x="30" y="43"/>
                                </a:moveTo>
                                <a:lnTo>
                                  <a:pt x="27" y="58"/>
                                </a:lnTo>
                                <a:lnTo>
                                  <a:pt x="20" y="68"/>
                                </a:lnTo>
                                <a:lnTo>
                                  <a:pt x="1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75"/>
                                </a:lnTo>
                                <a:lnTo>
                                  <a:pt x="5" y="63"/>
                                </a:lnTo>
                                <a:lnTo>
                                  <a:pt x="15" y="50"/>
                                </a:lnTo>
                                <a:lnTo>
                                  <a:pt x="30" y="43"/>
                                </a:lnTo>
                                <a:close/>
                                <a:moveTo>
                                  <a:pt x="30" y="43"/>
                                </a:moveTo>
                                <a:lnTo>
                                  <a:pt x="74" y="0"/>
                                </a:lnTo>
                                <a:lnTo>
                                  <a:pt x="3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Freeform 8119"/>
                        <wps:cNvSpPr>
                          <a:spLocks/>
                        </wps:cNvSpPr>
                        <wps:spPr bwMode="auto">
                          <a:xfrm>
                            <a:off x="6352" y="1497"/>
                            <a:ext cx="30" cy="4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42"/>
                              <a:gd name="T2" fmla="*/ 27 w 30"/>
                              <a:gd name="T3" fmla="*/ 15 h 42"/>
                              <a:gd name="T4" fmla="*/ 20 w 30"/>
                              <a:gd name="T5" fmla="*/ 25 h 42"/>
                              <a:gd name="T6" fmla="*/ 10 w 30"/>
                              <a:gd name="T7" fmla="*/ 35 h 42"/>
                              <a:gd name="T8" fmla="*/ 0 w 30"/>
                              <a:gd name="T9" fmla="*/ 42 h 42"/>
                              <a:gd name="T10" fmla="*/ 0 w 30"/>
                              <a:gd name="T11" fmla="*/ 32 h 42"/>
                              <a:gd name="T12" fmla="*/ 5 w 30"/>
                              <a:gd name="T13" fmla="*/ 20 h 42"/>
                              <a:gd name="T14" fmla="*/ 15 w 30"/>
                              <a:gd name="T15" fmla="*/ 7 h 42"/>
                              <a:gd name="T16" fmla="*/ 30 w 3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42">
                                <a:moveTo>
                                  <a:pt x="30" y="0"/>
                                </a:moveTo>
                                <a:lnTo>
                                  <a:pt x="27" y="15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5" y="20"/>
                                </a:lnTo>
                                <a:lnTo>
                                  <a:pt x="15" y="7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Freeform 8120"/>
                        <wps:cNvSpPr>
                          <a:spLocks/>
                        </wps:cNvSpPr>
                        <wps:spPr bwMode="auto">
                          <a:xfrm>
                            <a:off x="6382" y="1454"/>
                            <a:ext cx="44" cy="43"/>
                          </a:xfrm>
                          <a:custGeom>
                            <a:avLst/>
                            <a:gdLst>
                              <a:gd name="T0" fmla="*/ 0 w 44"/>
                              <a:gd name="T1" fmla="*/ 43 h 43"/>
                              <a:gd name="T2" fmla="*/ 44 w 44"/>
                              <a:gd name="T3" fmla="*/ 0 h 43"/>
                              <a:gd name="T4" fmla="*/ 0 w 44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3">
                                <a:moveTo>
                                  <a:pt x="0" y="43"/>
                                </a:moveTo>
                                <a:lnTo>
                                  <a:pt x="44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Freeform 8121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Freeform 8122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Freeform 8123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Freeform 8124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Freeform 8125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" name="Freeform 8126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" name="Freeform 8127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Freeform 8128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Freeform 8129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Freeform 8130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Freeform 8131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Freeform 8132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Freeform 8133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Freeform 8134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Freeform 8135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Freeform 8136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Freeform 8137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Freeform 8138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Freeform 8139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Freeform 8140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" name="Freeform 8141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5" cy="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"/>
                              <a:gd name="T2" fmla="*/ 3 w 5"/>
                              <a:gd name="T3" fmla="*/ 0 h 5"/>
                              <a:gd name="T4" fmla="*/ 5 w 5"/>
                              <a:gd name="T5" fmla="*/ 0 h 5"/>
                              <a:gd name="T6" fmla="*/ 3 w 5"/>
                              <a:gd name="T7" fmla="*/ 3 h 5"/>
                              <a:gd name="T8" fmla="*/ 3 w 5"/>
                              <a:gd name="T9" fmla="*/ 5 h 5"/>
                              <a:gd name="T10" fmla="*/ 0 w 5"/>
                              <a:gd name="T11" fmla="*/ 3 h 5"/>
                              <a:gd name="T12" fmla="*/ 0 w 5"/>
                              <a:gd name="T13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0"/>
                                </a:move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Freeform 8142"/>
                        <wps:cNvSpPr>
                          <a:spLocks noEditPoints="1"/>
                        </wps:cNvSpPr>
                        <wps:spPr bwMode="auto">
                          <a:xfrm>
                            <a:off x="6334" y="1509"/>
                            <a:ext cx="227" cy="35"/>
                          </a:xfrm>
                          <a:custGeom>
                            <a:avLst/>
                            <a:gdLst>
                              <a:gd name="T0" fmla="*/ 3 w 227"/>
                              <a:gd name="T1" fmla="*/ 0 h 35"/>
                              <a:gd name="T2" fmla="*/ 0 w 227"/>
                              <a:gd name="T3" fmla="*/ 3 h 35"/>
                              <a:gd name="T4" fmla="*/ 3 w 227"/>
                              <a:gd name="T5" fmla="*/ 5 h 35"/>
                              <a:gd name="T6" fmla="*/ 5 w 227"/>
                              <a:gd name="T7" fmla="*/ 5 h 35"/>
                              <a:gd name="T8" fmla="*/ 5 w 227"/>
                              <a:gd name="T9" fmla="*/ 3 h 35"/>
                              <a:gd name="T10" fmla="*/ 8 w 227"/>
                              <a:gd name="T11" fmla="*/ 0 h 35"/>
                              <a:gd name="T12" fmla="*/ 5 w 227"/>
                              <a:gd name="T13" fmla="*/ 0 h 35"/>
                              <a:gd name="T14" fmla="*/ 3 w 227"/>
                              <a:gd name="T15" fmla="*/ 0 h 35"/>
                              <a:gd name="T16" fmla="*/ 224 w 227"/>
                              <a:gd name="T17" fmla="*/ 35 h 35"/>
                              <a:gd name="T18" fmla="*/ 227 w 227"/>
                              <a:gd name="T19" fmla="*/ 33 h 35"/>
                              <a:gd name="T20" fmla="*/ 224 w 227"/>
                              <a:gd name="T21" fmla="*/ 35 h 35"/>
                              <a:gd name="T22" fmla="*/ 224 w 227"/>
                              <a:gd name="T23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7" h="3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4" y="35"/>
                                </a:moveTo>
                                <a:lnTo>
                                  <a:pt x="227" y="33"/>
                                </a:lnTo>
                                <a:lnTo>
                                  <a:pt x="224" y="35"/>
                                </a:lnTo>
                                <a:lnTo>
                                  <a:pt x="22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Freeform 8143"/>
                        <wps:cNvSpPr>
                          <a:spLocks noEditPoints="1"/>
                        </wps:cNvSpPr>
                        <wps:spPr bwMode="auto">
                          <a:xfrm>
                            <a:off x="6337" y="1509"/>
                            <a:ext cx="224" cy="35"/>
                          </a:xfrm>
                          <a:custGeom>
                            <a:avLst/>
                            <a:gdLst>
                              <a:gd name="T0" fmla="*/ 2 w 224"/>
                              <a:gd name="T1" fmla="*/ 0 h 35"/>
                              <a:gd name="T2" fmla="*/ 0 w 224"/>
                              <a:gd name="T3" fmla="*/ 3 h 35"/>
                              <a:gd name="T4" fmla="*/ 0 w 224"/>
                              <a:gd name="T5" fmla="*/ 5 h 35"/>
                              <a:gd name="T6" fmla="*/ 2 w 224"/>
                              <a:gd name="T7" fmla="*/ 8 h 35"/>
                              <a:gd name="T8" fmla="*/ 5 w 224"/>
                              <a:gd name="T9" fmla="*/ 8 h 35"/>
                              <a:gd name="T10" fmla="*/ 5 w 224"/>
                              <a:gd name="T11" fmla="*/ 5 h 35"/>
                              <a:gd name="T12" fmla="*/ 7 w 224"/>
                              <a:gd name="T13" fmla="*/ 3 h 35"/>
                              <a:gd name="T14" fmla="*/ 5 w 224"/>
                              <a:gd name="T15" fmla="*/ 0 h 35"/>
                              <a:gd name="T16" fmla="*/ 2 w 224"/>
                              <a:gd name="T17" fmla="*/ 0 h 35"/>
                              <a:gd name="T18" fmla="*/ 219 w 224"/>
                              <a:gd name="T19" fmla="*/ 35 h 35"/>
                              <a:gd name="T20" fmla="*/ 221 w 224"/>
                              <a:gd name="T21" fmla="*/ 35 h 35"/>
                              <a:gd name="T22" fmla="*/ 224 w 224"/>
                              <a:gd name="T23" fmla="*/ 33 h 35"/>
                              <a:gd name="T24" fmla="*/ 219 w 224"/>
                              <a:gd name="T25" fmla="*/ 35 h 35"/>
                              <a:gd name="T26" fmla="*/ 219 w 224"/>
                              <a:gd name="T27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24" h="3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9" y="35"/>
                                </a:moveTo>
                                <a:lnTo>
                                  <a:pt x="221" y="35"/>
                                </a:lnTo>
                                <a:lnTo>
                                  <a:pt x="224" y="33"/>
                                </a:lnTo>
                                <a:lnTo>
                                  <a:pt x="219" y="35"/>
                                </a:lnTo>
                                <a:lnTo>
                                  <a:pt x="219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Freeform 8144"/>
                        <wps:cNvSpPr>
                          <a:spLocks noEditPoints="1"/>
                        </wps:cNvSpPr>
                        <wps:spPr bwMode="auto">
                          <a:xfrm>
                            <a:off x="6339" y="1509"/>
                            <a:ext cx="219" cy="38"/>
                          </a:xfrm>
                          <a:custGeom>
                            <a:avLst/>
                            <a:gdLst>
                              <a:gd name="T0" fmla="*/ 219 w 219"/>
                              <a:gd name="T1" fmla="*/ 35 h 38"/>
                              <a:gd name="T2" fmla="*/ 219 w 219"/>
                              <a:gd name="T3" fmla="*/ 35 h 38"/>
                              <a:gd name="T4" fmla="*/ 217 w 219"/>
                              <a:gd name="T5" fmla="*/ 35 h 38"/>
                              <a:gd name="T6" fmla="*/ 214 w 219"/>
                              <a:gd name="T7" fmla="*/ 35 h 38"/>
                              <a:gd name="T8" fmla="*/ 214 w 219"/>
                              <a:gd name="T9" fmla="*/ 38 h 38"/>
                              <a:gd name="T10" fmla="*/ 214 w 219"/>
                              <a:gd name="T11" fmla="*/ 38 h 38"/>
                              <a:gd name="T12" fmla="*/ 219 w 219"/>
                              <a:gd name="T13" fmla="*/ 35 h 38"/>
                              <a:gd name="T14" fmla="*/ 3 w 219"/>
                              <a:gd name="T15" fmla="*/ 0 h 38"/>
                              <a:gd name="T16" fmla="*/ 0 w 219"/>
                              <a:gd name="T17" fmla="*/ 3 h 38"/>
                              <a:gd name="T18" fmla="*/ 0 w 219"/>
                              <a:gd name="T19" fmla="*/ 5 h 38"/>
                              <a:gd name="T20" fmla="*/ 3 w 219"/>
                              <a:gd name="T21" fmla="*/ 10 h 38"/>
                              <a:gd name="T22" fmla="*/ 3 w 219"/>
                              <a:gd name="T23" fmla="*/ 13 h 38"/>
                              <a:gd name="T24" fmla="*/ 5 w 219"/>
                              <a:gd name="T25" fmla="*/ 8 h 38"/>
                              <a:gd name="T26" fmla="*/ 8 w 219"/>
                              <a:gd name="T27" fmla="*/ 3 h 38"/>
                              <a:gd name="T28" fmla="*/ 5 w 219"/>
                              <a:gd name="T29" fmla="*/ 3 h 38"/>
                              <a:gd name="T30" fmla="*/ 3 w 219"/>
                              <a:gd name="T31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9" h="38">
                                <a:moveTo>
                                  <a:pt x="219" y="35"/>
                                </a:moveTo>
                                <a:lnTo>
                                  <a:pt x="219" y="35"/>
                                </a:lnTo>
                                <a:lnTo>
                                  <a:pt x="217" y="35"/>
                                </a:lnTo>
                                <a:lnTo>
                                  <a:pt x="214" y="35"/>
                                </a:lnTo>
                                <a:lnTo>
                                  <a:pt x="214" y="38"/>
                                </a:lnTo>
                                <a:lnTo>
                                  <a:pt x="214" y="38"/>
                                </a:lnTo>
                                <a:lnTo>
                                  <a:pt x="219" y="3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Freeform 8145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4" cy="37"/>
                          </a:xfrm>
                          <a:custGeom>
                            <a:avLst/>
                            <a:gdLst>
                              <a:gd name="T0" fmla="*/ 214 w 214"/>
                              <a:gd name="T1" fmla="*/ 32 h 37"/>
                              <a:gd name="T2" fmla="*/ 214 w 214"/>
                              <a:gd name="T3" fmla="*/ 32 h 37"/>
                              <a:gd name="T4" fmla="*/ 211 w 214"/>
                              <a:gd name="T5" fmla="*/ 32 h 37"/>
                              <a:gd name="T6" fmla="*/ 209 w 214"/>
                              <a:gd name="T7" fmla="*/ 32 h 37"/>
                              <a:gd name="T8" fmla="*/ 209 w 214"/>
                              <a:gd name="T9" fmla="*/ 35 h 37"/>
                              <a:gd name="T10" fmla="*/ 209 w 214"/>
                              <a:gd name="T11" fmla="*/ 35 h 37"/>
                              <a:gd name="T12" fmla="*/ 209 w 214"/>
                              <a:gd name="T13" fmla="*/ 37 h 37"/>
                              <a:gd name="T14" fmla="*/ 214 w 214"/>
                              <a:gd name="T15" fmla="*/ 32 h 37"/>
                              <a:gd name="T16" fmla="*/ 2 w 214"/>
                              <a:gd name="T17" fmla="*/ 0 h 37"/>
                              <a:gd name="T18" fmla="*/ 0 w 214"/>
                              <a:gd name="T19" fmla="*/ 2 h 37"/>
                              <a:gd name="T20" fmla="*/ 0 w 214"/>
                              <a:gd name="T21" fmla="*/ 5 h 37"/>
                              <a:gd name="T22" fmla="*/ 2 w 214"/>
                              <a:gd name="T23" fmla="*/ 10 h 37"/>
                              <a:gd name="T24" fmla="*/ 2 w 214"/>
                              <a:gd name="T25" fmla="*/ 12 h 37"/>
                              <a:gd name="T26" fmla="*/ 5 w 214"/>
                              <a:gd name="T27" fmla="*/ 5 h 37"/>
                              <a:gd name="T28" fmla="*/ 7 w 214"/>
                              <a:gd name="T29" fmla="*/ 0 h 37"/>
                              <a:gd name="T30" fmla="*/ 5 w 214"/>
                              <a:gd name="T31" fmla="*/ 0 h 37"/>
                              <a:gd name="T32" fmla="*/ 2 w 214"/>
                              <a:gd name="T33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4" h="37">
                                <a:moveTo>
                                  <a:pt x="214" y="32"/>
                                </a:moveTo>
                                <a:lnTo>
                                  <a:pt x="214" y="32"/>
                                </a:ln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9" y="35"/>
                                </a:lnTo>
                                <a:lnTo>
                                  <a:pt x="209" y="35"/>
                                </a:lnTo>
                                <a:lnTo>
                                  <a:pt x="209" y="37"/>
                                </a:lnTo>
                                <a:lnTo>
                                  <a:pt x="214" y="3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Freeform 8146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1" cy="37"/>
                          </a:xfrm>
                          <a:custGeom>
                            <a:avLst/>
                            <a:gdLst>
                              <a:gd name="T0" fmla="*/ 211 w 211"/>
                              <a:gd name="T1" fmla="*/ 35 h 37"/>
                              <a:gd name="T2" fmla="*/ 211 w 211"/>
                              <a:gd name="T3" fmla="*/ 32 h 37"/>
                              <a:gd name="T4" fmla="*/ 209 w 211"/>
                              <a:gd name="T5" fmla="*/ 32 h 37"/>
                              <a:gd name="T6" fmla="*/ 206 w 211"/>
                              <a:gd name="T7" fmla="*/ 32 h 37"/>
                              <a:gd name="T8" fmla="*/ 206 w 211"/>
                              <a:gd name="T9" fmla="*/ 35 h 37"/>
                              <a:gd name="T10" fmla="*/ 206 w 211"/>
                              <a:gd name="T11" fmla="*/ 35 h 37"/>
                              <a:gd name="T12" fmla="*/ 206 w 211"/>
                              <a:gd name="T13" fmla="*/ 37 h 37"/>
                              <a:gd name="T14" fmla="*/ 211 w 211"/>
                              <a:gd name="T15" fmla="*/ 35 h 37"/>
                              <a:gd name="T16" fmla="*/ 211 w 211"/>
                              <a:gd name="T17" fmla="*/ 35 h 37"/>
                              <a:gd name="T18" fmla="*/ 5 w 211"/>
                              <a:gd name="T19" fmla="*/ 0 h 37"/>
                              <a:gd name="T20" fmla="*/ 2 w 211"/>
                              <a:gd name="T21" fmla="*/ 5 h 37"/>
                              <a:gd name="T22" fmla="*/ 0 w 211"/>
                              <a:gd name="T23" fmla="*/ 10 h 37"/>
                              <a:gd name="T24" fmla="*/ 2 w 211"/>
                              <a:gd name="T25" fmla="*/ 12 h 37"/>
                              <a:gd name="T26" fmla="*/ 5 w 211"/>
                              <a:gd name="T27" fmla="*/ 17 h 37"/>
                              <a:gd name="T28" fmla="*/ 7 w 211"/>
                              <a:gd name="T29" fmla="*/ 7 h 37"/>
                              <a:gd name="T30" fmla="*/ 10 w 211"/>
                              <a:gd name="T31" fmla="*/ 0 h 37"/>
                              <a:gd name="T32" fmla="*/ 7 w 211"/>
                              <a:gd name="T33" fmla="*/ 0 h 37"/>
                              <a:gd name="T34" fmla="*/ 5 w 211"/>
                              <a:gd name="T3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11" h="37">
                                <a:moveTo>
                                  <a:pt x="211" y="35"/>
                                </a:move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6" y="32"/>
                                </a:lnTo>
                                <a:lnTo>
                                  <a:pt x="206" y="35"/>
                                </a:lnTo>
                                <a:lnTo>
                                  <a:pt x="206" y="35"/>
                                </a:lnTo>
                                <a:lnTo>
                                  <a:pt x="206" y="37"/>
                                </a:lnTo>
                                <a:lnTo>
                                  <a:pt x="211" y="35"/>
                                </a:lnTo>
                                <a:lnTo>
                                  <a:pt x="21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17"/>
                                </a:lnTo>
                                <a:lnTo>
                                  <a:pt x="7" y="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Freeform 8147"/>
                        <wps:cNvSpPr>
                          <a:spLocks noEditPoints="1"/>
                        </wps:cNvSpPr>
                        <wps:spPr bwMode="auto">
                          <a:xfrm>
                            <a:off x="6344" y="1512"/>
                            <a:ext cx="207" cy="40"/>
                          </a:xfrm>
                          <a:custGeom>
                            <a:avLst/>
                            <a:gdLst>
                              <a:gd name="T0" fmla="*/ 207 w 207"/>
                              <a:gd name="T1" fmla="*/ 35 h 40"/>
                              <a:gd name="T2" fmla="*/ 207 w 207"/>
                              <a:gd name="T3" fmla="*/ 32 h 40"/>
                              <a:gd name="T4" fmla="*/ 204 w 207"/>
                              <a:gd name="T5" fmla="*/ 32 h 40"/>
                              <a:gd name="T6" fmla="*/ 202 w 207"/>
                              <a:gd name="T7" fmla="*/ 35 h 40"/>
                              <a:gd name="T8" fmla="*/ 202 w 207"/>
                              <a:gd name="T9" fmla="*/ 35 h 40"/>
                              <a:gd name="T10" fmla="*/ 202 w 207"/>
                              <a:gd name="T11" fmla="*/ 37 h 40"/>
                              <a:gd name="T12" fmla="*/ 202 w 207"/>
                              <a:gd name="T13" fmla="*/ 40 h 40"/>
                              <a:gd name="T14" fmla="*/ 207 w 207"/>
                              <a:gd name="T15" fmla="*/ 37 h 40"/>
                              <a:gd name="T16" fmla="*/ 207 w 207"/>
                              <a:gd name="T17" fmla="*/ 35 h 40"/>
                              <a:gd name="T18" fmla="*/ 207 w 207"/>
                              <a:gd name="T19" fmla="*/ 35 h 40"/>
                              <a:gd name="T20" fmla="*/ 5 w 207"/>
                              <a:gd name="T21" fmla="*/ 0 h 40"/>
                              <a:gd name="T22" fmla="*/ 3 w 207"/>
                              <a:gd name="T23" fmla="*/ 5 h 40"/>
                              <a:gd name="T24" fmla="*/ 0 w 207"/>
                              <a:gd name="T25" fmla="*/ 12 h 40"/>
                              <a:gd name="T26" fmla="*/ 3 w 207"/>
                              <a:gd name="T27" fmla="*/ 20 h 40"/>
                              <a:gd name="T28" fmla="*/ 3 w 207"/>
                              <a:gd name="T29" fmla="*/ 25 h 40"/>
                              <a:gd name="T30" fmla="*/ 5 w 207"/>
                              <a:gd name="T31" fmla="*/ 12 h 40"/>
                              <a:gd name="T32" fmla="*/ 10 w 207"/>
                              <a:gd name="T33" fmla="*/ 0 h 40"/>
                              <a:gd name="T34" fmla="*/ 8 w 207"/>
                              <a:gd name="T35" fmla="*/ 0 h 40"/>
                              <a:gd name="T36" fmla="*/ 5 w 207"/>
                              <a:gd name="T3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7" h="40">
                                <a:moveTo>
                                  <a:pt x="207" y="35"/>
                                </a:moveTo>
                                <a:lnTo>
                                  <a:pt x="207" y="32"/>
                                </a:lnTo>
                                <a:lnTo>
                                  <a:pt x="204" y="32"/>
                                </a:lnTo>
                                <a:lnTo>
                                  <a:pt x="202" y="35"/>
                                </a:lnTo>
                                <a:lnTo>
                                  <a:pt x="202" y="35"/>
                                </a:lnTo>
                                <a:lnTo>
                                  <a:pt x="202" y="37"/>
                                </a:lnTo>
                                <a:lnTo>
                                  <a:pt x="202" y="40"/>
                                </a:lnTo>
                                <a:lnTo>
                                  <a:pt x="207" y="37"/>
                                </a:lnTo>
                                <a:lnTo>
                                  <a:pt x="207" y="35"/>
                                </a:lnTo>
                                <a:lnTo>
                                  <a:pt x="207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20"/>
                                </a:lnTo>
                                <a:lnTo>
                                  <a:pt x="3" y="25"/>
                                </a:lnTo>
                                <a:lnTo>
                                  <a:pt x="5" y="1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Freeform 8148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201" cy="40"/>
                          </a:xfrm>
                          <a:custGeom>
                            <a:avLst/>
                            <a:gdLst>
                              <a:gd name="T0" fmla="*/ 201 w 201"/>
                              <a:gd name="T1" fmla="*/ 35 h 40"/>
                              <a:gd name="T2" fmla="*/ 201 w 201"/>
                              <a:gd name="T3" fmla="*/ 32 h 40"/>
                              <a:gd name="T4" fmla="*/ 199 w 201"/>
                              <a:gd name="T5" fmla="*/ 35 h 40"/>
                              <a:gd name="T6" fmla="*/ 196 w 201"/>
                              <a:gd name="T7" fmla="*/ 35 h 40"/>
                              <a:gd name="T8" fmla="*/ 196 w 201"/>
                              <a:gd name="T9" fmla="*/ 35 h 40"/>
                              <a:gd name="T10" fmla="*/ 196 w 201"/>
                              <a:gd name="T11" fmla="*/ 37 h 40"/>
                              <a:gd name="T12" fmla="*/ 196 w 201"/>
                              <a:gd name="T13" fmla="*/ 40 h 40"/>
                              <a:gd name="T14" fmla="*/ 201 w 201"/>
                              <a:gd name="T15" fmla="*/ 37 h 40"/>
                              <a:gd name="T16" fmla="*/ 201 w 201"/>
                              <a:gd name="T17" fmla="*/ 35 h 40"/>
                              <a:gd name="T18" fmla="*/ 201 w 201"/>
                              <a:gd name="T19" fmla="*/ 35 h 40"/>
                              <a:gd name="T20" fmla="*/ 5 w 201"/>
                              <a:gd name="T21" fmla="*/ 0 h 40"/>
                              <a:gd name="T22" fmla="*/ 2 w 201"/>
                              <a:gd name="T23" fmla="*/ 7 h 40"/>
                              <a:gd name="T24" fmla="*/ 0 w 201"/>
                              <a:gd name="T25" fmla="*/ 17 h 40"/>
                              <a:gd name="T26" fmla="*/ 2 w 201"/>
                              <a:gd name="T27" fmla="*/ 27 h 40"/>
                              <a:gd name="T28" fmla="*/ 2 w 201"/>
                              <a:gd name="T29" fmla="*/ 37 h 40"/>
                              <a:gd name="T30" fmla="*/ 2 w 201"/>
                              <a:gd name="T31" fmla="*/ 35 h 40"/>
                              <a:gd name="T32" fmla="*/ 2 w 201"/>
                              <a:gd name="T33" fmla="*/ 35 h 40"/>
                              <a:gd name="T34" fmla="*/ 5 w 201"/>
                              <a:gd name="T35" fmla="*/ 17 h 40"/>
                              <a:gd name="T36" fmla="*/ 10 w 201"/>
                              <a:gd name="T37" fmla="*/ 0 h 40"/>
                              <a:gd name="T38" fmla="*/ 7 w 201"/>
                              <a:gd name="T39" fmla="*/ 0 h 40"/>
                              <a:gd name="T40" fmla="*/ 5 w 201"/>
                              <a:gd name="T4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01" h="40">
                                <a:moveTo>
                                  <a:pt x="201" y="35"/>
                                </a:moveTo>
                                <a:lnTo>
                                  <a:pt x="201" y="32"/>
                                </a:ln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6" y="35"/>
                                </a:lnTo>
                                <a:lnTo>
                                  <a:pt x="196" y="37"/>
                                </a:lnTo>
                                <a:lnTo>
                                  <a:pt x="196" y="40"/>
                                </a:lnTo>
                                <a:lnTo>
                                  <a:pt x="201" y="37"/>
                                </a:lnTo>
                                <a:lnTo>
                                  <a:pt x="201" y="35"/>
                                </a:lnTo>
                                <a:lnTo>
                                  <a:pt x="20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7"/>
                                </a:lnTo>
                                <a:lnTo>
                                  <a:pt x="2" y="37"/>
                                </a:lnTo>
                                <a:lnTo>
                                  <a:pt x="2" y="35"/>
                                </a:lnTo>
                                <a:lnTo>
                                  <a:pt x="2" y="35"/>
                                </a:lnTo>
                                <a:lnTo>
                                  <a:pt x="5" y="1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Freeform 8149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199" cy="4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35 h 47"/>
                              <a:gd name="T2" fmla="*/ 199 w 199"/>
                              <a:gd name="T3" fmla="*/ 35 h 47"/>
                              <a:gd name="T4" fmla="*/ 196 w 199"/>
                              <a:gd name="T5" fmla="*/ 35 h 47"/>
                              <a:gd name="T6" fmla="*/ 194 w 199"/>
                              <a:gd name="T7" fmla="*/ 35 h 47"/>
                              <a:gd name="T8" fmla="*/ 194 w 199"/>
                              <a:gd name="T9" fmla="*/ 37 h 47"/>
                              <a:gd name="T10" fmla="*/ 194 w 199"/>
                              <a:gd name="T11" fmla="*/ 42 h 47"/>
                              <a:gd name="T12" fmla="*/ 199 w 199"/>
                              <a:gd name="T13" fmla="*/ 40 h 47"/>
                              <a:gd name="T14" fmla="*/ 199 w 199"/>
                              <a:gd name="T15" fmla="*/ 37 h 47"/>
                              <a:gd name="T16" fmla="*/ 199 w 199"/>
                              <a:gd name="T17" fmla="*/ 35 h 47"/>
                              <a:gd name="T18" fmla="*/ 7 w 199"/>
                              <a:gd name="T19" fmla="*/ 0 h 47"/>
                              <a:gd name="T20" fmla="*/ 2 w 199"/>
                              <a:gd name="T21" fmla="*/ 12 h 47"/>
                              <a:gd name="T22" fmla="*/ 0 w 199"/>
                              <a:gd name="T23" fmla="*/ 25 h 47"/>
                              <a:gd name="T24" fmla="*/ 2 w 199"/>
                              <a:gd name="T25" fmla="*/ 37 h 47"/>
                              <a:gd name="T26" fmla="*/ 7 w 199"/>
                              <a:gd name="T27" fmla="*/ 47 h 47"/>
                              <a:gd name="T28" fmla="*/ 5 w 199"/>
                              <a:gd name="T29" fmla="*/ 40 h 47"/>
                              <a:gd name="T30" fmla="*/ 5 w 199"/>
                              <a:gd name="T31" fmla="*/ 35 h 47"/>
                              <a:gd name="T32" fmla="*/ 7 w 199"/>
                              <a:gd name="T33" fmla="*/ 17 h 47"/>
                              <a:gd name="T34" fmla="*/ 12 w 199"/>
                              <a:gd name="T35" fmla="*/ 0 h 47"/>
                              <a:gd name="T36" fmla="*/ 10 w 199"/>
                              <a:gd name="T37" fmla="*/ 0 h 47"/>
                              <a:gd name="T38" fmla="*/ 7 w 199"/>
                              <a:gd name="T3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99" h="47">
                                <a:moveTo>
                                  <a:pt x="199" y="35"/>
                                </a:move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4" y="35"/>
                                </a:lnTo>
                                <a:lnTo>
                                  <a:pt x="194" y="37"/>
                                </a:lnTo>
                                <a:lnTo>
                                  <a:pt x="194" y="42"/>
                                </a:lnTo>
                                <a:lnTo>
                                  <a:pt x="199" y="40"/>
                                </a:lnTo>
                                <a:lnTo>
                                  <a:pt x="199" y="37"/>
                                </a:lnTo>
                                <a:lnTo>
                                  <a:pt x="199" y="35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7"/>
                                </a:lnTo>
                                <a:lnTo>
                                  <a:pt x="7" y="47"/>
                                </a:lnTo>
                                <a:lnTo>
                                  <a:pt x="5" y="40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Freeform 8150"/>
                        <wps:cNvSpPr>
                          <a:spLocks noEditPoints="1"/>
                        </wps:cNvSpPr>
                        <wps:spPr bwMode="auto">
                          <a:xfrm>
                            <a:off x="6349" y="1512"/>
                            <a:ext cx="194" cy="52"/>
                          </a:xfrm>
                          <a:custGeom>
                            <a:avLst/>
                            <a:gdLst>
                              <a:gd name="T0" fmla="*/ 194 w 194"/>
                              <a:gd name="T1" fmla="*/ 35 h 52"/>
                              <a:gd name="T2" fmla="*/ 194 w 194"/>
                              <a:gd name="T3" fmla="*/ 35 h 52"/>
                              <a:gd name="T4" fmla="*/ 192 w 194"/>
                              <a:gd name="T5" fmla="*/ 35 h 52"/>
                              <a:gd name="T6" fmla="*/ 189 w 194"/>
                              <a:gd name="T7" fmla="*/ 35 h 52"/>
                              <a:gd name="T8" fmla="*/ 189 w 194"/>
                              <a:gd name="T9" fmla="*/ 40 h 52"/>
                              <a:gd name="T10" fmla="*/ 189 w 194"/>
                              <a:gd name="T11" fmla="*/ 42 h 52"/>
                              <a:gd name="T12" fmla="*/ 194 w 194"/>
                              <a:gd name="T13" fmla="*/ 40 h 52"/>
                              <a:gd name="T14" fmla="*/ 194 w 194"/>
                              <a:gd name="T15" fmla="*/ 37 h 52"/>
                              <a:gd name="T16" fmla="*/ 194 w 194"/>
                              <a:gd name="T17" fmla="*/ 35 h 52"/>
                              <a:gd name="T18" fmla="*/ 8 w 194"/>
                              <a:gd name="T19" fmla="*/ 0 h 52"/>
                              <a:gd name="T20" fmla="*/ 3 w 194"/>
                              <a:gd name="T21" fmla="*/ 17 h 52"/>
                              <a:gd name="T22" fmla="*/ 0 w 194"/>
                              <a:gd name="T23" fmla="*/ 35 h 52"/>
                              <a:gd name="T24" fmla="*/ 0 w 194"/>
                              <a:gd name="T25" fmla="*/ 35 h 52"/>
                              <a:gd name="T26" fmla="*/ 0 w 194"/>
                              <a:gd name="T27" fmla="*/ 37 h 52"/>
                              <a:gd name="T28" fmla="*/ 3 w 194"/>
                              <a:gd name="T29" fmla="*/ 45 h 52"/>
                              <a:gd name="T30" fmla="*/ 8 w 194"/>
                              <a:gd name="T31" fmla="*/ 52 h 52"/>
                              <a:gd name="T32" fmla="*/ 5 w 194"/>
                              <a:gd name="T33" fmla="*/ 45 h 52"/>
                              <a:gd name="T34" fmla="*/ 5 w 194"/>
                              <a:gd name="T35" fmla="*/ 35 h 52"/>
                              <a:gd name="T36" fmla="*/ 8 w 194"/>
                              <a:gd name="T37" fmla="*/ 17 h 52"/>
                              <a:gd name="T38" fmla="*/ 13 w 194"/>
                              <a:gd name="T39" fmla="*/ 0 h 52"/>
                              <a:gd name="T40" fmla="*/ 10 w 194"/>
                              <a:gd name="T41" fmla="*/ 0 h 52"/>
                              <a:gd name="T42" fmla="*/ 8 w 194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94" h="52">
                                <a:moveTo>
                                  <a:pt x="194" y="35"/>
                                </a:moveTo>
                                <a:lnTo>
                                  <a:pt x="194" y="35"/>
                                </a:lnTo>
                                <a:lnTo>
                                  <a:pt x="192" y="35"/>
                                </a:lnTo>
                                <a:lnTo>
                                  <a:pt x="189" y="35"/>
                                </a:lnTo>
                                <a:lnTo>
                                  <a:pt x="189" y="40"/>
                                </a:lnTo>
                                <a:lnTo>
                                  <a:pt x="189" y="42"/>
                                </a:lnTo>
                                <a:lnTo>
                                  <a:pt x="194" y="40"/>
                                </a:lnTo>
                                <a:lnTo>
                                  <a:pt x="194" y="37"/>
                                </a:lnTo>
                                <a:lnTo>
                                  <a:pt x="194" y="35"/>
                                </a:lnTo>
                                <a:close/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Freeform 8151"/>
                        <wps:cNvSpPr>
                          <a:spLocks noEditPoints="1"/>
                        </wps:cNvSpPr>
                        <wps:spPr bwMode="auto">
                          <a:xfrm>
                            <a:off x="6352" y="1512"/>
                            <a:ext cx="189" cy="57"/>
                          </a:xfrm>
                          <a:custGeom>
                            <a:avLst/>
                            <a:gdLst>
                              <a:gd name="T0" fmla="*/ 7 w 189"/>
                              <a:gd name="T1" fmla="*/ 0 h 57"/>
                              <a:gd name="T2" fmla="*/ 2 w 189"/>
                              <a:gd name="T3" fmla="*/ 17 h 57"/>
                              <a:gd name="T4" fmla="*/ 0 w 189"/>
                              <a:gd name="T5" fmla="*/ 35 h 57"/>
                              <a:gd name="T6" fmla="*/ 0 w 189"/>
                              <a:gd name="T7" fmla="*/ 40 h 57"/>
                              <a:gd name="T8" fmla="*/ 2 w 189"/>
                              <a:gd name="T9" fmla="*/ 47 h 57"/>
                              <a:gd name="T10" fmla="*/ 5 w 189"/>
                              <a:gd name="T11" fmla="*/ 52 h 57"/>
                              <a:gd name="T12" fmla="*/ 7 w 189"/>
                              <a:gd name="T13" fmla="*/ 57 h 57"/>
                              <a:gd name="T14" fmla="*/ 7 w 189"/>
                              <a:gd name="T15" fmla="*/ 45 h 57"/>
                              <a:gd name="T16" fmla="*/ 5 w 189"/>
                              <a:gd name="T17" fmla="*/ 35 h 57"/>
                              <a:gd name="T18" fmla="*/ 7 w 189"/>
                              <a:gd name="T19" fmla="*/ 17 h 57"/>
                              <a:gd name="T20" fmla="*/ 12 w 189"/>
                              <a:gd name="T21" fmla="*/ 0 h 57"/>
                              <a:gd name="T22" fmla="*/ 10 w 189"/>
                              <a:gd name="T23" fmla="*/ 0 h 57"/>
                              <a:gd name="T24" fmla="*/ 7 w 189"/>
                              <a:gd name="T25" fmla="*/ 0 h 57"/>
                              <a:gd name="T26" fmla="*/ 189 w 189"/>
                              <a:gd name="T27" fmla="*/ 42 h 57"/>
                              <a:gd name="T28" fmla="*/ 189 w 189"/>
                              <a:gd name="T29" fmla="*/ 37 h 57"/>
                              <a:gd name="T30" fmla="*/ 189 w 189"/>
                              <a:gd name="T31" fmla="*/ 35 h 57"/>
                              <a:gd name="T32" fmla="*/ 186 w 189"/>
                              <a:gd name="T33" fmla="*/ 35 h 57"/>
                              <a:gd name="T34" fmla="*/ 184 w 189"/>
                              <a:gd name="T35" fmla="*/ 35 h 57"/>
                              <a:gd name="T36" fmla="*/ 184 w 189"/>
                              <a:gd name="T37" fmla="*/ 40 h 57"/>
                              <a:gd name="T38" fmla="*/ 184 w 189"/>
                              <a:gd name="T39" fmla="*/ 45 h 57"/>
                              <a:gd name="T40" fmla="*/ 189 w 189"/>
                              <a:gd name="T41" fmla="*/ 42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89" h="57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7" y="57"/>
                                </a:lnTo>
                                <a:lnTo>
                                  <a:pt x="7" y="45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89" y="42"/>
                                </a:moveTo>
                                <a:lnTo>
                                  <a:pt x="189" y="37"/>
                                </a:lnTo>
                                <a:lnTo>
                                  <a:pt x="189" y="35"/>
                                </a:lnTo>
                                <a:lnTo>
                                  <a:pt x="186" y="35"/>
                                </a:lnTo>
                                <a:lnTo>
                                  <a:pt x="184" y="35"/>
                                </a:lnTo>
                                <a:lnTo>
                                  <a:pt x="184" y="40"/>
                                </a:lnTo>
                                <a:lnTo>
                                  <a:pt x="184" y="45"/>
                                </a:lnTo>
                                <a:lnTo>
                                  <a:pt x="18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Freeform 8152"/>
                        <wps:cNvSpPr>
                          <a:spLocks noEditPoints="1"/>
                        </wps:cNvSpPr>
                        <wps:spPr bwMode="auto">
                          <a:xfrm>
                            <a:off x="6354" y="1512"/>
                            <a:ext cx="184" cy="60"/>
                          </a:xfrm>
                          <a:custGeom>
                            <a:avLst/>
                            <a:gdLst>
                              <a:gd name="T0" fmla="*/ 8 w 184"/>
                              <a:gd name="T1" fmla="*/ 0 h 60"/>
                              <a:gd name="T2" fmla="*/ 3 w 184"/>
                              <a:gd name="T3" fmla="*/ 17 h 60"/>
                              <a:gd name="T4" fmla="*/ 0 w 184"/>
                              <a:gd name="T5" fmla="*/ 35 h 60"/>
                              <a:gd name="T6" fmla="*/ 0 w 184"/>
                              <a:gd name="T7" fmla="*/ 45 h 60"/>
                              <a:gd name="T8" fmla="*/ 3 w 184"/>
                              <a:gd name="T9" fmla="*/ 52 h 60"/>
                              <a:gd name="T10" fmla="*/ 5 w 184"/>
                              <a:gd name="T11" fmla="*/ 57 h 60"/>
                              <a:gd name="T12" fmla="*/ 10 w 184"/>
                              <a:gd name="T13" fmla="*/ 60 h 60"/>
                              <a:gd name="T14" fmla="*/ 8 w 184"/>
                              <a:gd name="T15" fmla="*/ 47 h 60"/>
                              <a:gd name="T16" fmla="*/ 5 w 184"/>
                              <a:gd name="T17" fmla="*/ 35 h 60"/>
                              <a:gd name="T18" fmla="*/ 8 w 184"/>
                              <a:gd name="T19" fmla="*/ 17 h 60"/>
                              <a:gd name="T20" fmla="*/ 13 w 184"/>
                              <a:gd name="T21" fmla="*/ 0 h 60"/>
                              <a:gd name="T22" fmla="*/ 10 w 184"/>
                              <a:gd name="T23" fmla="*/ 0 h 60"/>
                              <a:gd name="T24" fmla="*/ 8 w 184"/>
                              <a:gd name="T25" fmla="*/ 0 h 60"/>
                              <a:gd name="T26" fmla="*/ 184 w 184"/>
                              <a:gd name="T27" fmla="*/ 42 h 60"/>
                              <a:gd name="T28" fmla="*/ 184 w 184"/>
                              <a:gd name="T29" fmla="*/ 40 h 60"/>
                              <a:gd name="T30" fmla="*/ 184 w 184"/>
                              <a:gd name="T31" fmla="*/ 35 h 60"/>
                              <a:gd name="T32" fmla="*/ 182 w 184"/>
                              <a:gd name="T33" fmla="*/ 35 h 60"/>
                              <a:gd name="T34" fmla="*/ 179 w 184"/>
                              <a:gd name="T35" fmla="*/ 35 h 60"/>
                              <a:gd name="T36" fmla="*/ 179 w 184"/>
                              <a:gd name="T37" fmla="*/ 40 h 60"/>
                              <a:gd name="T38" fmla="*/ 179 w 184"/>
                              <a:gd name="T39" fmla="*/ 47 h 60"/>
                              <a:gd name="T40" fmla="*/ 182 w 184"/>
                              <a:gd name="T41" fmla="*/ 45 h 60"/>
                              <a:gd name="T42" fmla="*/ 184 w 184"/>
                              <a:gd name="T43" fmla="*/ 4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84" h="60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5"/>
                                </a:lnTo>
                                <a:lnTo>
                                  <a:pt x="3" y="52"/>
                                </a:lnTo>
                                <a:lnTo>
                                  <a:pt x="5" y="57"/>
                                </a:lnTo>
                                <a:lnTo>
                                  <a:pt x="10" y="60"/>
                                </a:lnTo>
                                <a:lnTo>
                                  <a:pt x="8" y="47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84" y="42"/>
                                </a:moveTo>
                                <a:lnTo>
                                  <a:pt x="184" y="40"/>
                                </a:lnTo>
                                <a:lnTo>
                                  <a:pt x="184" y="35"/>
                                </a:lnTo>
                                <a:lnTo>
                                  <a:pt x="182" y="35"/>
                                </a:lnTo>
                                <a:lnTo>
                                  <a:pt x="179" y="35"/>
                                </a:lnTo>
                                <a:lnTo>
                                  <a:pt x="179" y="40"/>
                                </a:lnTo>
                                <a:lnTo>
                                  <a:pt x="179" y="47"/>
                                </a:lnTo>
                                <a:lnTo>
                                  <a:pt x="182" y="45"/>
                                </a:lnTo>
                                <a:lnTo>
                                  <a:pt x="18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Freeform 8153"/>
                        <wps:cNvSpPr>
                          <a:spLocks noEditPoints="1"/>
                        </wps:cNvSpPr>
                        <wps:spPr bwMode="auto">
                          <a:xfrm>
                            <a:off x="6357" y="1512"/>
                            <a:ext cx="179" cy="6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62"/>
                              <a:gd name="T2" fmla="*/ 2 w 179"/>
                              <a:gd name="T3" fmla="*/ 17 h 62"/>
                              <a:gd name="T4" fmla="*/ 0 w 179"/>
                              <a:gd name="T5" fmla="*/ 35 h 62"/>
                              <a:gd name="T6" fmla="*/ 2 w 179"/>
                              <a:gd name="T7" fmla="*/ 45 h 62"/>
                              <a:gd name="T8" fmla="*/ 2 w 179"/>
                              <a:gd name="T9" fmla="*/ 57 h 62"/>
                              <a:gd name="T10" fmla="*/ 7 w 179"/>
                              <a:gd name="T11" fmla="*/ 60 h 62"/>
                              <a:gd name="T12" fmla="*/ 10 w 179"/>
                              <a:gd name="T13" fmla="*/ 62 h 62"/>
                              <a:gd name="T14" fmla="*/ 7 w 179"/>
                              <a:gd name="T15" fmla="*/ 47 h 62"/>
                              <a:gd name="T16" fmla="*/ 5 w 179"/>
                              <a:gd name="T17" fmla="*/ 35 h 62"/>
                              <a:gd name="T18" fmla="*/ 7 w 179"/>
                              <a:gd name="T19" fmla="*/ 17 h 62"/>
                              <a:gd name="T20" fmla="*/ 12 w 179"/>
                              <a:gd name="T21" fmla="*/ 2 h 62"/>
                              <a:gd name="T22" fmla="*/ 10 w 179"/>
                              <a:gd name="T23" fmla="*/ 0 h 62"/>
                              <a:gd name="T24" fmla="*/ 7 w 179"/>
                              <a:gd name="T25" fmla="*/ 0 h 62"/>
                              <a:gd name="T26" fmla="*/ 179 w 179"/>
                              <a:gd name="T27" fmla="*/ 45 h 62"/>
                              <a:gd name="T28" fmla="*/ 179 w 179"/>
                              <a:gd name="T29" fmla="*/ 40 h 62"/>
                              <a:gd name="T30" fmla="*/ 179 w 179"/>
                              <a:gd name="T31" fmla="*/ 35 h 62"/>
                              <a:gd name="T32" fmla="*/ 176 w 179"/>
                              <a:gd name="T33" fmla="*/ 35 h 62"/>
                              <a:gd name="T34" fmla="*/ 174 w 179"/>
                              <a:gd name="T35" fmla="*/ 35 h 62"/>
                              <a:gd name="T36" fmla="*/ 174 w 179"/>
                              <a:gd name="T37" fmla="*/ 42 h 62"/>
                              <a:gd name="T38" fmla="*/ 174 w 179"/>
                              <a:gd name="T39" fmla="*/ 47 h 62"/>
                              <a:gd name="T40" fmla="*/ 176 w 179"/>
                              <a:gd name="T41" fmla="*/ 47 h 62"/>
                              <a:gd name="T42" fmla="*/ 179 w 179"/>
                              <a:gd name="T43" fmla="*/ 4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9" h="62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2" y="45"/>
                                </a:lnTo>
                                <a:lnTo>
                                  <a:pt x="2" y="57"/>
                                </a:lnTo>
                                <a:lnTo>
                                  <a:pt x="7" y="60"/>
                                </a:lnTo>
                                <a:lnTo>
                                  <a:pt x="10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79" y="45"/>
                                </a:moveTo>
                                <a:lnTo>
                                  <a:pt x="179" y="40"/>
                                </a:lnTo>
                                <a:lnTo>
                                  <a:pt x="179" y="35"/>
                                </a:lnTo>
                                <a:lnTo>
                                  <a:pt x="176" y="35"/>
                                </a:lnTo>
                                <a:lnTo>
                                  <a:pt x="174" y="35"/>
                                </a:lnTo>
                                <a:lnTo>
                                  <a:pt x="174" y="42"/>
                                </a:lnTo>
                                <a:lnTo>
                                  <a:pt x="174" y="47"/>
                                </a:lnTo>
                                <a:lnTo>
                                  <a:pt x="176" y="47"/>
                                </a:lnTo>
                                <a:lnTo>
                                  <a:pt x="17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Freeform 8154"/>
                        <wps:cNvSpPr>
                          <a:spLocks noEditPoints="1"/>
                        </wps:cNvSpPr>
                        <wps:spPr bwMode="auto">
                          <a:xfrm>
                            <a:off x="6359" y="1512"/>
                            <a:ext cx="174" cy="65"/>
                          </a:xfrm>
                          <a:custGeom>
                            <a:avLst/>
                            <a:gdLst>
                              <a:gd name="T0" fmla="*/ 8 w 174"/>
                              <a:gd name="T1" fmla="*/ 0 h 65"/>
                              <a:gd name="T2" fmla="*/ 3 w 174"/>
                              <a:gd name="T3" fmla="*/ 17 h 65"/>
                              <a:gd name="T4" fmla="*/ 0 w 174"/>
                              <a:gd name="T5" fmla="*/ 35 h 65"/>
                              <a:gd name="T6" fmla="*/ 3 w 174"/>
                              <a:gd name="T7" fmla="*/ 47 h 65"/>
                              <a:gd name="T8" fmla="*/ 5 w 174"/>
                              <a:gd name="T9" fmla="*/ 60 h 65"/>
                              <a:gd name="T10" fmla="*/ 8 w 174"/>
                              <a:gd name="T11" fmla="*/ 62 h 65"/>
                              <a:gd name="T12" fmla="*/ 10 w 174"/>
                              <a:gd name="T13" fmla="*/ 65 h 65"/>
                              <a:gd name="T14" fmla="*/ 8 w 174"/>
                              <a:gd name="T15" fmla="*/ 50 h 65"/>
                              <a:gd name="T16" fmla="*/ 5 w 174"/>
                              <a:gd name="T17" fmla="*/ 35 h 65"/>
                              <a:gd name="T18" fmla="*/ 8 w 174"/>
                              <a:gd name="T19" fmla="*/ 17 h 65"/>
                              <a:gd name="T20" fmla="*/ 13 w 174"/>
                              <a:gd name="T21" fmla="*/ 2 h 65"/>
                              <a:gd name="T22" fmla="*/ 10 w 174"/>
                              <a:gd name="T23" fmla="*/ 2 h 65"/>
                              <a:gd name="T24" fmla="*/ 8 w 174"/>
                              <a:gd name="T25" fmla="*/ 0 h 65"/>
                              <a:gd name="T26" fmla="*/ 174 w 174"/>
                              <a:gd name="T27" fmla="*/ 47 h 65"/>
                              <a:gd name="T28" fmla="*/ 174 w 174"/>
                              <a:gd name="T29" fmla="*/ 40 h 65"/>
                              <a:gd name="T30" fmla="*/ 174 w 174"/>
                              <a:gd name="T31" fmla="*/ 35 h 65"/>
                              <a:gd name="T32" fmla="*/ 172 w 174"/>
                              <a:gd name="T33" fmla="*/ 35 h 65"/>
                              <a:gd name="T34" fmla="*/ 169 w 174"/>
                              <a:gd name="T35" fmla="*/ 35 h 65"/>
                              <a:gd name="T36" fmla="*/ 169 w 174"/>
                              <a:gd name="T37" fmla="*/ 42 h 65"/>
                              <a:gd name="T38" fmla="*/ 167 w 174"/>
                              <a:gd name="T39" fmla="*/ 50 h 65"/>
                              <a:gd name="T40" fmla="*/ 172 w 174"/>
                              <a:gd name="T41" fmla="*/ 47 h 65"/>
                              <a:gd name="T42" fmla="*/ 174 w 174"/>
                              <a:gd name="T43" fmla="*/ 47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65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3" y="47"/>
                                </a:lnTo>
                                <a:lnTo>
                                  <a:pt x="5" y="60"/>
                                </a:lnTo>
                                <a:lnTo>
                                  <a:pt x="8" y="62"/>
                                </a:lnTo>
                                <a:lnTo>
                                  <a:pt x="10" y="65"/>
                                </a:lnTo>
                                <a:lnTo>
                                  <a:pt x="8" y="50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2"/>
                                </a:lnTo>
                                <a:lnTo>
                                  <a:pt x="10" y="2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74" y="47"/>
                                </a:moveTo>
                                <a:lnTo>
                                  <a:pt x="174" y="40"/>
                                </a:lnTo>
                                <a:lnTo>
                                  <a:pt x="174" y="35"/>
                                </a:lnTo>
                                <a:lnTo>
                                  <a:pt x="172" y="35"/>
                                </a:lnTo>
                                <a:lnTo>
                                  <a:pt x="169" y="35"/>
                                </a:lnTo>
                                <a:lnTo>
                                  <a:pt x="169" y="42"/>
                                </a:lnTo>
                                <a:lnTo>
                                  <a:pt x="167" y="50"/>
                                </a:lnTo>
                                <a:lnTo>
                                  <a:pt x="172" y="47"/>
                                </a:lnTo>
                                <a:lnTo>
                                  <a:pt x="17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E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Freeform 8155"/>
                        <wps:cNvSpPr>
                          <a:spLocks noEditPoints="1"/>
                        </wps:cNvSpPr>
                        <wps:spPr bwMode="auto">
                          <a:xfrm>
                            <a:off x="6362" y="1514"/>
                            <a:ext cx="169" cy="63"/>
                          </a:xfrm>
                          <a:custGeom>
                            <a:avLst/>
                            <a:gdLst>
                              <a:gd name="T0" fmla="*/ 7 w 169"/>
                              <a:gd name="T1" fmla="*/ 0 h 63"/>
                              <a:gd name="T2" fmla="*/ 2 w 169"/>
                              <a:gd name="T3" fmla="*/ 15 h 63"/>
                              <a:gd name="T4" fmla="*/ 0 w 169"/>
                              <a:gd name="T5" fmla="*/ 33 h 63"/>
                              <a:gd name="T6" fmla="*/ 2 w 169"/>
                              <a:gd name="T7" fmla="*/ 45 h 63"/>
                              <a:gd name="T8" fmla="*/ 5 w 169"/>
                              <a:gd name="T9" fmla="*/ 60 h 63"/>
                              <a:gd name="T10" fmla="*/ 7 w 169"/>
                              <a:gd name="T11" fmla="*/ 60 h 63"/>
                              <a:gd name="T12" fmla="*/ 10 w 169"/>
                              <a:gd name="T13" fmla="*/ 63 h 63"/>
                              <a:gd name="T14" fmla="*/ 12 w 169"/>
                              <a:gd name="T15" fmla="*/ 63 h 63"/>
                              <a:gd name="T16" fmla="*/ 7 w 169"/>
                              <a:gd name="T17" fmla="*/ 48 h 63"/>
                              <a:gd name="T18" fmla="*/ 5 w 169"/>
                              <a:gd name="T19" fmla="*/ 33 h 63"/>
                              <a:gd name="T20" fmla="*/ 7 w 169"/>
                              <a:gd name="T21" fmla="*/ 15 h 63"/>
                              <a:gd name="T22" fmla="*/ 12 w 169"/>
                              <a:gd name="T23" fmla="*/ 0 h 63"/>
                              <a:gd name="T24" fmla="*/ 10 w 169"/>
                              <a:gd name="T25" fmla="*/ 0 h 63"/>
                              <a:gd name="T26" fmla="*/ 7 w 169"/>
                              <a:gd name="T27" fmla="*/ 0 h 63"/>
                              <a:gd name="T28" fmla="*/ 169 w 169"/>
                              <a:gd name="T29" fmla="*/ 45 h 63"/>
                              <a:gd name="T30" fmla="*/ 169 w 169"/>
                              <a:gd name="T31" fmla="*/ 40 h 63"/>
                              <a:gd name="T32" fmla="*/ 169 w 169"/>
                              <a:gd name="T33" fmla="*/ 33 h 63"/>
                              <a:gd name="T34" fmla="*/ 166 w 169"/>
                              <a:gd name="T35" fmla="*/ 33 h 63"/>
                              <a:gd name="T36" fmla="*/ 164 w 169"/>
                              <a:gd name="T37" fmla="*/ 35 h 63"/>
                              <a:gd name="T38" fmla="*/ 164 w 169"/>
                              <a:gd name="T39" fmla="*/ 43 h 63"/>
                              <a:gd name="T40" fmla="*/ 161 w 169"/>
                              <a:gd name="T41" fmla="*/ 48 h 63"/>
                              <a:gd name="T42" fmla="*/ 164 w 169"/>
                              <a:gd name="T43" fmla="*/ 48 h 63"/>
                              <a:gd name="T44" fmla="*/ 169 w 169"/>
                              <a:gd name="T45" fmla="*/ 4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6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5"/>
                                </a:lnTo>
                                <a:lnTo>
                                  <a:pt x="5" y="60"/>
                                </a:lnTo>
                                <a:lnTo>
                                  <a:pt x="7" y="60"/>
                                </a:lnTo>
                                <a:lnTo>
                                  <a:pt x="10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69" y="45"/>
                                </a:moveTo>
                                <a:lnTo>
                                  <a:pt x="169" y="40"/>
                                </a:lnTo>
                                <a:lnTo>
                                  <a:pt x="169" y="33"/>
                                </a:lnTo>
                                <a:lnTo>
                                  <a:pt x="166" y="33"/>
                                </a:lnTo>
                                <a:lnTo>
                                  <a:pt x="164" y="35"/>
                                </a:lnTo>
                                <a:lnTo>
                                  <a:pt x="164" y="43"/>
                                </a:lnTo>
                                <a:lnTo>
                                  <a:pt x="161" y="48"/>
                                </a:lnTo>
                                <a:lnTo>
                                  <a:pt x="164" y="48"/>
                                </a:lnTo>
                                <a:lnTo>
                                  <a:pt x="16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1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Freeform 8156"/>
                        <wps:cNvSpPr>
                          <a:spLocks noEditPoints="1"/>
                        </wps:cNvSpPr>
                        <wps:spPr bwMode="auto">
                          <a:xfrm>
                            <a:off x="6364" y="1514"/>
                            <a:ext cx="164" cy="63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63"/>
                              <a:gd name="T2" fmla="*/ 3 w 164"/>
                              <a:gd name="T3" fmla="*/ 15 h 63"/>
                              <a:gd name="T4" fmla="*/ 0 w 164"/>
                              <a:gd name="T5" fmla="*/ 33 h 63"/>
                              <a:gd name="T6" fmla="*/ 3 w 164"/>
                              <a:gd name="T7" fmla="*/ 48 h 63"/>
                              <a:gd name="T8" fmla="*/ 5 w 164"/>
                              <a:gd name="T9" fmla="*/ 63 h 63"/>
                              <a:gd name="T10" fmla="*/ 8 w 164"/>
                              <a:gd name="T11" fmla="*/ 63 h 63"/>
                              <a:gd name="T12" fmla="*/ 13 w 164"/>
                              <a:gd name="T13" fmla="*/ 63 h 63"/>
                              <a:gd name="T14" fmla="*/ 8 w 164"/>
                              <a:gd name="T15" fmla="*/ 48 h 63"/>
                              <a:gd name="T16" fmla="*/ 5 w 164"/>
                              <a:gd name="T17" fmla="*/ 33 h 63"/>
                              <a:gd name="T18" fmla="*/ 8 w 164"/>
                              <a:gd name="T19" fmla="*/ 15 h 63"/>
                              <a:gd name="T20" fmla="*/ 13 w 164"/>
                              <a:gd name="T21" fmla="*/ 0 h 63"/>
                              <a:gd name="T22" fmla="*/ 10 w 164"/>
                              <a:gd name="T23" fmla="*/ 0 h 63"/>
                              <a:gd name="T24" fmla="*/ 8 w 164"/>
                              <a:gd name="T25" fmla="*/ 0 h 63"/>
                              <a:gd name="T26" fmla="*/ 162 w 164"/>
                              <a:gd name="T27" fmla="*/ 48 h 63"/>
                              <a:gd name="T28" fmla="*/ 164 w 164"/>
                              <a:gd name="T29" fmla="*/ 40 h 63"/>
                              <a:gd name="T30" fmla="*/ 164 w 164"/>
                              <a:gd name="T31" fmla="*/ 33 h 63"/>
                              <a:gd name="T32" fmla="*/ 162 w 164"/>
                              <a:gd name="T33" fmla="*/ 35 h 63"/>
                              <a:gd name="T34" fmla="*/ 159 w 164"/>
                              <a:gd name="T35" fmla="*/ 35 h 63"/>
                              <a:gd name="T36" fmla="*/ 159 w 164"/>
                              <a:gd name="T37" fmla="*/ 43 h 63"/>
                              <a:gd name="T38" fmla="*/ 157 w 164"/>
                              <a:gd name="T39" fmla="*/ 50 h 63"/>
                              <a:gd name="T40" fmla="*/ 159 w 164"/>
                              <a:gd name="T41" fmla="*/ 48 h 63"/>
                              <a:gd name="T42" fmla="*/ 162 w 164"/>
                              <a:gd name="T43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6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5" y="63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62" y="48"/>
                                </a:moveTo>
                                <a:lnTo>
                                  <a:pt x="164" y="40"/>
                                </a:lnTo>
                                <a:lnTo>
                                  <a:pt x="164" y="33"/>
                                </a:lnTo>
                                <a:lnTo>
                                  <a:pt x="162" y="35"/>
                                </a:lnTo>
                                <a:lnTo>
                                  <a:pt x="159" y="35"/>
                                </a:lnTo>
                                <a:lnTo>
                                  <a:pt x="159" y="43"/>
                                </a:lnTo>
                                <a:lnTo>
                                  <a:pt x="157" y="50"/>
                                </a:lnTo>
                                <a:lnTo>
                                  <a:pt x="159" y="48"/>
                                </a:lnTo>
                                <a:lnTo>
                                  <a:pt x="16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Freeform 8157"/>
                        <wps:cNvSpPr>
                          <a:spLocks noEditPoints="1"/>
                        </wps:cNvSpPr>
                        <wps:spPr bwMode="auto">
                          <a:xfrm>
                            <a:off x="6367" y="1514"/>
                            <a:ext cx="159" cy="63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63"/>
                              <a:gd name="T2" fmla="*/ 2 w 159"/>
                              <a:gd name="T3" fmla="*/ 15 h 63"/>
                              <a:gd name="T4" fmla="*/ 0 w 159"/>
                              <a:gd name="T5" fmla="*/ 33 h 63"/>
                              <a:gd name="T6" fmla="*/ 2 w 159"/>
                              <a:gd name="T7" fmla="*/ 48 h 63"/>
                              <a:gd name="T8" fmla="*/ 7 w 159"/>
                              <a:gd name="T9" fmla="*/ 63 h 63"/>
                              <a:gd name="T10" fmla="*/ 12 w 159"/>
                              <a:gd name="T11" fmla="*/ 63 h 63"/>
                              <a:gd name="T12" fmla="*/ 7 w 159"/>
                              <a:gd name="T13" fmla="*/ 48 h 63"/>
                              <a:gd name="T14" fmla="*/ 5 w 159"/>
                              <a:gd name="T15" fmla="*/ 33 h 63"/>
                              <a:gd name="T16" fmla="*/ 7 w 159"/>
                              <a:gd name="T17" fmla="*/ 15 h 63"/>
                              <a:gd name="T18" fmla="*/ 12 w 159"/>
                              <a:gd name="T19" fmla="*/ 0 h 63"/>
                              <a:gd name="T20" fmla="*/ 10 w 159"/>
                              <a:gd name="T21" fmla="*/ 0 h 63"/>
                              <a:gd name="T22" fmla="*/ 7 w 159"/>
                              <a:gd name="T23" fmla="*/ 0 h 63"/>
                              <a:gd name="T24" fmla="*/ 156 w 159"/>
                              <a:gd name="T25" fmla="*/ 48 h 63"/>
                              <a:gd name="T26" fmla="*/ 159 w 159"/>
                              <a:gd name="T27" fmla="*/ 43 h 63"/>
                              <a:gd name="T28" fmla="*/ 159 w 159"/>
                              <a:gd name="T29" fmla="*/ 35 h 63"/>
                              <a:gd name="T30" fmla="*/ 156 w 159"/>
                              <a:gd name="T31" fmla="*/ 35 h 63"/>
                              <a:gd name="T32" fmla="*/ 154 w 159"/>
                              <a:gd name="T33" fmla="*/ 35 h 63"/>
                              <a:gd name="T34" fmla="*/ 154 w 159"/>
                              <a:gd name="T35" fmla="*/ 43 h 63"/>
                              <a:gd name="T36" fmla="*/ 151 w 159"/>
                              <a:gd name="T37" fmla="*/ 53 h 63"/>
                              <a:gd name="T38" fmla="*/ 154 w 159"/>
                              <a:gd name="T39" fmla="*/ 50 h 63"/>
                              <a:gd name="T40" fmla="*/ 156 w 159"/>
                              <a:gd name="T41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48"/>
                                </a:moveTo>
                                <a:lnTo>
                                  <a:pt x="159" y="43"/>
                                </a:lnTo>
                                <a:lnTo>
                                  <a:pt x="159" y="35"/>
                                </a:lnTo>
                                <a:lnTo>
                                  <a:pt x="156" y="35"/>
                                </a:lnTo>
                                <a:lnTo>
                                  <a:pt x="154" y="35"/>
                                </a:lnTo>
                                <a:lnTo>
                                  <a:pt x="154" y="43"/>
                                </a:lnTo>
                                <a:lnTo>
                                  <a:pt x="151" y="53"/>
                                </a:lnTo>
                                <a:lnTo>
                                  <a:pt x="154" y="50"/>
                                </a:lnTo>
                                <a:lnTo>
                                  <a:pt x="156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Freeform 8158"/>
                        <wps:cNvSpPr>
                          <a:spLocks noEditPoints="1"/>
                        </wps:cNvSpPr>
                        <wps:spPr bwMode="auto">
                          <a:xfrm>
                            <a:off x="6369" y="1514"/>
                            <a:ext cx="154" cy="63"/>
                          </a:xfrm>
                          <a:custGeom>
                            <a:avLst/>
                            <a:gdLst>
                              <a:gd name="T0" fmla="*/ 8 w 154"/>
                              <a:gd name="T1" fmla="*/ 0 h 63"/>
                              <a:gd name="T2" fmla="*/ 3 w 154"/>
                              <a:gd name="T3" fmla="*/ 15 h 63"/>
                              <a:gd name="T4" fmla="*/ 0 w 154"/>
                              <a:gd name="T5" fmla="*/ 33 h 63"/>
                              <a:gd name="T6" fmla="*/ 3 w 154"/>
                              <a:gd name="T7" fmla="*/ 48 h 63"/>
                              <a:gd name="T8" fmla="*/ 8 w 154"/>
                              <a:gd name="T9" fmla="*/ 63 h 63"/>
                              <a:gd name="T10" fmla="*/ 13 w 154"/>
                              <a:gd name="T11" fmla="*/ 63 h 63"/>
                              <a:gd name="T12" fmla="*/ 8 w 154"/>
                              <a:gd name="T13" fmla="*/ 48 h 63"/>
                              <a:gd name="T14" fmla="*/ 5 w 154"/>
                              <a:gd name="T15" fmla="*/ 33 h 63"/>
                              <a:gd name="T16" fmla="*/ 8 w 154"/>
                              <a:gd name="T17" fmla="*/ 15 h 63"/>
                              <a:gd name="T18" fmla="*/ 13 w 154"/>
                              <a:gd name="T19" fmla="*/ 0 h 63"/>
                              <a:gd name="T20" fmla="*/ 10 w 154"/>
                              <a:gd name="T21" fmla="*/ 0 h 63"/>
                              <a:gd name="T22" fmla="*/ 8 w 154"/>
                              <a:gd name="T23" fmla="*/ 0 h 63"/>
                              <a:gd name="T24" fmla="*/ 152 w 154"/>
                              <a:gd name="T25" fmla="*/ 50 h 63"/>
                              <a:gd name="T26" fmla="*/ 154 w 154"/>
                              <a:gd name="T27" fmla="*/ 43 h 63"/>
                              <a:gd name="T28" fmla="*/ 154 w 154"/>
                              <a:gd name="T29" fmla="*/ 35 h 63"/>
                              <a:gd name="T30" fmla="*/ 152 w 154"/>
                              <a:gd name="T31" fmla="*/ 35 h 63"/>
                              <a:gd name="T32" fmla="*/ 149 w 154"/>
                              <a:gd name="T33" fmla="*/ 35 h 63"/>
                              <a:gd name="T34" fmla="*/ 149 w 154"/>
                              <a:gd name="T35" fmla="*/ 45 h 63"/>
                              <a:gd name="T36" fmla="*/ 147 w 154"/>
                              <a:gd name="T37" fmla="*/ 53 h 63"/>
                              <a:gd name="T38" fmla="*/ 149 w 154"/>
                              <a:gd name="T39" fmla="*/ 53 h 63"/>
                              <a:gd name="T40" fmla="*/ 152 w 154"/>
                              <a:gd name="T41" fmla="*/ 5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52" y="50"/>
                                </a:moveTo>
                                <a:lnTo>
                                  <a:pt x="154" y="43"/>
                                </a:lnTo>
                                <a:lnTo>
                                  <a:pt x="154" y="35"/>
                                </a:lnTo>
                                <a:lnTo>
                                  <a:pt x="152" y="35"/>
                                </a:lnTo>
                                <a:lnTo>
                                  <a:pt x="149" y="35"/>
                                </a:lnTo>
                                <a:lnTo>
                                  <a:pt x="149" y="45"/>
                                </a:lnTo>
                                <a:lnTo>
                                  <a:pt x="147" y="53"/>
                                </a:lnTo>
                                <a:lnTo>
                                  <a:pt x="149" y="53"/>
                                </a:lnTo>
                                <a:lnTo>
                                  <a:pt x="15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B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Freeform 8159"/>
                        <wps:cNvSpPr>
                          <a:spLocks noEditPoints="1"/>
                        </wps:cNvSpPr>
                        <wps:spPr bwMode="auto">
                          <a:xfrm>
                            <a:off x="6372" y="1514"/>
                            <a:ext cx="149" cy="63"/>
                          </a:xfrm>
                          <a:custGeom>
                            <a:avLst/>
                            <a:gdLst>
                              <a:gd name="T0" fmla="*/ 7 w 149"/>
                              <a:gd name="T1" fmla="*/ 0 h 63"/>
                              <a:gd name="T2" fmla="*/ 2 w 149"/>
                              <a:gd name="T3" fmla="*/ 15 h 63"/>
                              <a:gd name="T4" fmla="*/ 0 w 149"/>
                              <a:gd name="T5" fmla="*/ 33 h 63"/>
                              <a:gd name="T6" fmla="*/ 2 w 149"/>
                              <a:gd name="T7" fmla="*/ 48 h 63"/>
                              <a:gd name="T8" fmla="*/ 7 w 149"/>
                              <a:gd name="T9" fmla="*/ 63 h 63"/>
                              <a:gd name="T10" fmla="*/ 12 w 149"/>
                              <a:gd name="T11" fmla="*/ 63 h 63"/>
                              <a:gd name="T12" fmla="*/ 7 w 149"/>
                              <a:gd name="T13" fmla="*/ 48 h 63"/>
                              <a:gd name="T14" fmla="*/ 5 w 149"/>
                              <a:gd name="T15" fmla="*/ 33 h 63"/>
                              <a:gd name="T16" fmla="*/ 7 w 149"/>
                              <a:gd name="T17" fmla="*/ 15 h 63"/>
                              <a:gd name="T18" fmla="*/ 12 w 149"/>
                              <a:gd name="T19" fmla="*/ 3 h 63"/>
                              <a:gd name="T20" fmla="*/ 10 w 149"/>
                              <a:gd name="T21" fmla="*/ 0 h 63"/>
                              <a:gd name="T22" fmla="*/ 7 w 149"/>
                              <a:gd name="T23" fmla="*/ 0 h 63"/>
                              <a:gd name="T24" fmla="*/ 146 w 149"/>
                              <a:gd name="T25" fmla="*/ 53 h 63"/>
                              <a:gd name="T26" fmla="*/ 149 w 149"/>
                              <a:gd name="T27" fmla="*/ 43 h 63"/>
                              <a:gd name="T28" fmla="*/ 149 w 149"/>
                              <a:gd name="T29" fmla="*/ 35 h 63"/>
                              <a:gd name="T30" fmla="*/ 146 w 149"/>
                              <a:gd name="T31" fmla="*/ 35 h 63"/>
                              <a:gd name="T32" fmla="*/ 144 w 149"/>
                              <a:gd name="T33" fmla="*/ 35 h 63"/>
                              <a:gd name="T34" fmla="*/ 144 w 149"/>
                              <a:gd name="T35" fmla="*/ 45 h 63"/>
                              <a:gd name="T36" fmla="*/ 141 w 149"/>
                              <a:gd name="T37" fmla="*/ 55 h 63"/>
                              <a:gd name="T38" fmla="*/ 144 w 149"/>
                              <a:gd name="T39" fmla="*/ 53 h 63"/>
                              <a:gd name="T40" fmla="*/ 146 w 149"/>
                              <a:gd name="T41" fmla="*/ 5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6" y="53"/>
                                </a:moveTo>
                                <a:lnTo>
                                  <a:pt x="149" y="43"/>
                                </a:lnTo>
                                <a:lnTo>
                                  <a:pt x="149" y="35"/>
                                </a:lnTo>
                                <a:lnTo>
                                  <a:pt x="146" y="35"/>
                                </a:lnTo>
                                <a:lnTo>
                                  <a:pt x="144" y="35"/>
                                </a:lnTo>
                                <a:lnTo>
                                  <a:pt x="144" y="45"/>
                                </a:lnTo>
                                <a:lnTo>
                                  <a:pt x="141" y="55"/>
                                </a:lnTo>
                                <a:lnTo>
                                  <a:pt x="144" y="53"/>
                                </a:lnTo>
                                <a:lnTo>
                                  <a:pt x="146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Freeform 8160"/>
                        <wps:cNvSpPr>
                          <a:spLocks noEditPoints="1"/>
                        </wps:cNvSpPr>
                        <wps:spPr bwMode="auto">
                          <a:xfrm>
                            <a:off x="6374" y="1514"/>
                            <a:ext cx="144" cy="65"/>
                          </a:xfrm>
                          <a:custGeom>
                            <a:avLst/>
                            <a:gdLst>
                              <a:gd name="T0" fmla="*/ 8 w 144"/>
                              <a:gd name="T1" fmla="*/ 0 h 65"/>
                              <a:gd name="T2" fmla="*/ 3 w 144"/>
                              <a:gd name="T3" fmla="*/ 15 h 65"/>
                              <a:gd name="T4" fmla="*/ 0 w 144"/>
                              <a:gd name="T5" fmla="*/ 33 h 65"/>
                              <a:gd name="T6" fmla="*/ 3 w 144"/>
                              <a:gd name="T7" fmla="*/ 48 h 65"/>
                              <a:gd name="T8" fmla="*/ 8 w 144"/>
                              <a:gd name="T9" fmla="*/ 63 h 65"/>
                              <a:gd name="T10" fmla="*/ 13 w 144"/>
                              <a:gd name="T11" fmla="*/ 65 h 65"/>
                              <a:gd name="T12" fmla="*/ 8 w 144"/>
                              <a:gd name="T13" fmla="*/ 48 h 65"/>
                              <a:gd name="T14" fmla="*/ 5 w 144"/>
                              <a:gd name="T15" fmla="*/ 33 h 65"/>
                              <a:gd name="T16" fmla="*/ 8 w 144"/>
                              <a:gd name="T17" fmla="*/ 15 h 65"/>
                              <a:gd name="T18" fmla="*/ 13 w 144"/>
                              <a:gd name="T19" fmla="*/ 3 h 65"/>
                              <a:gd name="T20" fmla="*/ 10 w 144"/>
                              <a:gd name="T21" fmla="*/ 3 h 65"/>
                              <a:gd name="T22" fmla="*/ 8 w 144"/>
                              <a:gd name="T23" fmla="*/ 0 h 65"/>
                              <a:gd name="T24" fmla="*/ 142 w 144"/>
                              <a:gd name="T25" fmla="*/ 53 h 65"/>
                              <a:gd name="T26" fmla="*/ 144 w 144"/>
                              <a:gd name="T27" fmla="*/ 45 h 65"/>
                              <a:gd name="T28" fmla="*/ 144 w 144"/>
                              <a:gd name="T29" fmla="*/ 35 h 65"/>
                              <a:gd name="T30" fmla="*/ 142 w 144"/>
                              <a:gd name="T31" fmla="*/ 35 h 65"/>
                              <a:gd name="T32" fmla="*/ 139 w 144"/>
                              <a:gd name="T33" fmla="*/ 35 h 65"/>
                              <a:gd name="T34" fmla="*/ 137 w 144"/>
                              <a:gd name="T35" fmla="*/ 45 h 65"/>
                              <a:gd name="T36" fmla="*/ 134 w 144"/>
                              <a:gd name="T37" fmla="*/ 55 h 65"/>
                              <a:gd name="T38" fmla="*/ 139 w 144"/>
                              <a:gd name="T39" fmla="*/ 55 h 65"/>
                              <a:gd name="T40" fmla="*/ 142 w 144"/>
                              <a:gd name="T41" fmla="*/ 53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65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5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42" y="53"/>
                                </a:moveTo>
                                <a:lnTo>
                                  <a:pt x="144" y="45"/>
                                </a:lnTo>
                                <a:lnTo>
                                  <a:pt x="144" y="35"/>
                                </a:lnTo>
                                <a:lnTo>
                                  <a:pt x="142" y="35"/>
                                </a:lnTo>
                                <a:lnTo>
                                  <a:pt x="139" y="35"/>
                                </a:lnTo>
                                <a:lnTo>
                                  <a:pt x="137" y="45"/>
                                </a:lnTo>
                                <a:lnTo>
                                  <a:pt x="134" y="55"/>
                                </a:lnTo>
                                <a:lnTo>
                                  <a:pt x="139" y="55"/>
                                </a:lnTo>
                                <a:lnTo>
                                  <a:pt x="142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Freeform 8161"/>
                        <wps:cNvSpPr>
                          <a:spLocks noEditPoints="1"/>
                        </wps:cNvSpPr>
                        <wps:spPr bwMode="auto">
                          <a:xfrm>
                            <a:off x="6377" y="1517"/>
                            <a:ext cx="139" cy="62"/>
                          </a:xfrm>
                          <a:custGeom>
                            <a:avLst/>
                            <a:gdLst>
                              <a:gd name="T0" fmla="*/ 7 w 139"/>
                              <a:gd name="T1" fmla="*/ 0 h 62"/>
                              <a:gd name="T2" fmla="*/ 2 w 139"/>
                              <a:gd name="T3" fmla="*/ 12 h 62"/>
                              <a:gd name="T4" fmla="*/ 0 w 139"/>
                              <a:gd name="T5" fmla="*/ 30 h 62"/>
                              <a:gd name="T6" fmla="*/ 2 w 139"/>
                              <a:gd name="T7" fmla="*/ 45 h 62"/>
                              <a:gd name="T8" fmla="*/ 7 w 139"/>
                              <a:gd name="T9" fmla="*/ 60 h 62"/>
                              <a:gd name="T10" fmla="*/ 15 w 139"/>
                              <a:gd name="T11" fmla="*/ 62 h 62"/>
                              <a:gd name="T12" fmla="*/ 7 w 139"/>
                              <a:gd name="T13" fmla="*/ 47 h 62"/>
                              <a:gd name="T14" fmla="*/ 5 w 139"/>
                              <a:gd name="T15" fmla="*/ 30 h 62"/>
                              <a:gd name="T16" fmla="*/ 7 w 139"/>
                              <a:gd name="T17" fmla="*/ 15 h 62"/>
                              <a:gd name="T18" fmla="*/ 12 w 139"/>
                              <a:gd name="T19" fmla="*/ 0 h 62"/>
                              <a:gd name="T20" fmla="*/ 10 w 139"/>
                              <a:gd name="T21" fmla="*/ 0 h 62"/>
                              <a:gd name="T22" fmla="*/ 7 w 139"/>
                              <a:gd name="T23" fmla="*/ 0 h 62"/>
                              <a:gd name="T24" fmla="*/ 136 w 139"/>
                              <a:gd name="T25" fmla="*/ 52 h 62"/>
                              <a:gd name="T26" fmla="*/ 139 w 139"/>
                              <a:gd name="T27" fmla="*/ 42 h 62"/>
                              <a:gd name="T28" fmla="*/ 139 w 139"/>
                              <a:gd name="T29" fmla="*/ 32 h 62"/>
                              <a:gd name="T30" fmla="*/ 136 w 139"/>
                              <a:gd name="T31" fmla="*/ 32 h 62"/>
                              <a:gd name="T32" fmla="*/ 134 w 139"/>
                              <a:gd name="T33" fmla="*/ 32 h 62"/>
                              <a:gd name="T34" fmla="*/ 131 w 139"/>
                              <a:gd name="T35" fmla="*/ 42 h 62"/>
                              <a:gd name="T36" fmla="*/ 129 w 139"/>
                              <a:gd name="T37" fmla="*/ 55 h 62"/>
                              <a:gd name="T38" fmla="*/ 131 w 139"/>
                              <a:gd name="T39" fmla="*/ 52 h 62"/>
                              <a:gd name="T40" fmla="*/ 136 w 139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6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7" y="60"/>
                                </a:lnTo>
                                <a:lnTo>
                                  <a:pt x="15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36" y="52"/>
                                </a:moveTo>
                                <a:lnTo>
                                  <a:pt x="139" y="42"/>
                                </a:lnTo>
                                <a:lnTo>
                                  <a:pt x="139" y="32"/>
                                </a:lnTo>
                                <a:lnTo>
                                  <a:pt x="136" y="32"/>
                                </a:lnTo>
                                <a:lnTo>
                                  <a:pt x="134" y="32"/>
                                </a:lnTo>
                                <a:lnTo>
                                  <a:pt x="131" y="42"/>
                                </a:lnTo>
                                <a:lnTo>
                                  <a:pt x="129" y="55"/>
                                </a:lnTo>
                                <a:lnTo>
                                  <a:pt x="131" y="52"/>
                                </a:lnTo>
                                <a:lnTo>
                                  <a:pt x="136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Freeform 8162"/>
                        <wps:cNvSpPr>
                          <a:spLocks noEditPoints="1"/>
                        </wps:cNvSpPr>
                        <wps:spPr bwMode="auto">
                          <a:xfrm>
                            <a:off x="6379" y="1517"/>
                            <a:ext cx="134" cy="62"/>
                          </a:xfrm>
                          <a:custGeom>
                            <a:avLst/>
                            <a:gdLst>
                              <a:gd name="T0" fmla="*/ 8 w 134"/>
                              <a:gd name="T1" fmla="*/ 0 h 62"/>
                              <a:gd name="T2" fmla="*/ 3 w 134"/>
                              <a:gd name="T3" fmla="*/ 12 h 62"/>
                              <a:gd name="T4" fmla="*/ 0 w 134"/>
                              <a:gd name="T5" fmla="*/ 30 h 62"/>
                              <a:gd name="T6" fmla="*/ 3 w 134"/>
                              <a:gd name="T7" fmla="*/ 45 h 62"/>
                              <a:gd name="T8" fmla="*/ 8 w 134"/>
                              <a:gd name="T9" fmla="*/ 62 h 62"/>
                              <a:gd name="T10" fmla="*/ 15 w 134"/>
                              <a:gd name="T11" fmla="*/ 62 h 62"/>
                              <a:gd name="T12" fmla="*/ 8 w 134"/>
                              <a:gd name="T13" fmla="*/ 47 h 62"/>
                              <a:gd name="T14" fmla="*/ 5 w 134"/>
                              <a:gd name="T15" fmla="*/ 30 h 62"/>
                              <a:gd name="T16" fmla="*/ 8 w 134"/>
                              <a:gd name="T17" fmla="*/ 15 h 62"/>
                              <a:gd name="T18" fmla="*/ 13 w 134"/>
                              <a:gd name="T19" fmla="*/ 0 h 62"/>
                              <a:gd name="T20" fmla="*/ 10 w 134"/>
                              <a:gd name="T21" fmla="*/ 0 h 62"/>
                              <a:gd name="T22" fmla="*/ 8 w 134"/>
                              <a:gd name="T23" fmla="*/ 0 h 62"/>
                              <a:gd name="T24" fmla="*/ 129 w 134"/>
                              <a:gd name="T25" fmla="*/ 52 h 62"/>
                              <a:gd name="T26" fmla="*/ 132 w 134"/>
                              <a:gd name="T27" fmla="*/ 42 h 62"/>
                              <a:gd name="T28" fmla="*/ 134 w 134"/>
                              <a:gd name="T29" fmla="*/ 32 h 62"/>
                              <a:gd name="T30" fmla="*/ 132 w 134"/>
                              <a:gd name="T31" fmla="*/ 32 h 62"/>
                              <a:gd name="T32" fmla="*/ 129 w 134"/>
                              <a:gd name="T33" fmla="*/ 32 h 62"/>
                              <a:gd name="T34" fmla="*/ 127 w 134"/>
                              <a:gd name="T35" fmla="*/ 45 h 62"/>
                              <a:gd name="T36" fmla="*/ 124 w 134"/>
                              <a:gd name="T37" fmla="*/ 55 h 62"/>
                              <a:gd name="T38" fmla="*/ 127 w 134"/>
                              <a:gd name="T39" fmla="*/ 55 h 62"/>
                              <a:gd name="T40" fmla="*/ 129 w 134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4" h="62">
                                <a:moveTo>
                                  <a:pt x="8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30"/>
                                </a:lnTo>
                                <a:lnTo>
                                  <a:pt x="3" y="45"/>
                                </a:lnTo>
                                <a:lnTo>
                                  <a:pt x="8" y="62"/>
                                </a:lnTo>
                                <a:lnTo>
                                  <a:pt x="15" y="62"/>
                                </a:lnTo>
                                <a:lnTo>
                                  <a:pt x="8" y="4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29" y="52"/>
                                </a:moveTo>
                                <a:lnTo>
                                  <a:pt x="132" y="42"/>
                                </a:lnTo>
                                <a:lnTo>
                                  <a:pt x="134" y="32"/>
                                </a:lnTo>
                                <a:lnTo>
                                  <a:pt x="132" y="32"/>
                                </a:lnTo>
                                <a:lnTo>
                                  <a:pt x="129" y="32"/>
                                </a:lnTo>
                                <a:lnTo>
                                  <a:pt x="127" y="45"/>
                                </a:lnTo>
                                <a:lnTo>
                                  <a:pt x="124" y="55"/>
                                </a:lnTo>
                                <a:lnTo>
                                  <a:pt x="127" y="55"/>
                                </a:lnTo>
                                <a:lnTo>
                                  <a:pt x="12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Freeform 8163"/>
                        <wps:cNvSpPr>
                          <a:spLocks noEditPoints="1"/>
                        </wps:cNvSpPr>
                        <wps:spPr bwMode="auto">
                          <a:xfrm>
                            <a:off x="6382" y="1517"/>
                            <a:ext cx="129" cy="62"/>
                          </a:xfrm>
                          <a:custGeom>
                            <a:avLst/>
                            <a:gdLst>
                              <a:gd name="T0" fmla="*/ 7 w 129"/>
                              <a:gd name="T1" fmla="*/ 0 h 62"/>
                              <a:gd name="T2" fmla="*/ 2 w 129"/>
                              <a:gd name="T3" fmla="*/ 15 h 62"/>
                              <a:gd name="T4" fmla="*/ 0 w 129"/>
                              <a:gd name="T5" fmla="*/ 30 h 62"/>
                              <a:gd name="T6" fmla="*/ 2 w 129"/>
                              <a:gd name="T7" fmla="*/ 47 h 62"/>
                              <a:gd name="T8" fmla="*/ 10 w 129"/>
                              <a:gd name="T9" fmla="*/ 62 h 62"/>
                              <a:gd name="T10" fmla="*/ 12 w 129"/>
                              <a:gd name="T11" fmla="*/ 62 h 62"/>
                              <a:gd name="T12" fmla="*/ 15 w 129"/>
                              <a:gd name="T13" fmla="*/ 62 h 62"/>
                              <a:gd name="T14" fmla="*/ 10 w 129"/>
                              <a:gd name="T15" fmla="*/ 55 h 62"/>
                              <a:gd name="T16" fmla="*/ 7 w 129"/>
                              <a:gd name="T17" fmla="*/ 47 h 62"/>
                              <a:gd name="T18" fmla="*/ 5 w 129"/>
                              <a:gd name="T19" fmla="*/ 37 h 62"/>
                              <a:gd name="T20" fmla="*/ 5 w 129"/>
                              <a:gd name="T21" fmla="*/ 30 h 62"/>
                              <a:gd name="T22" fmla="*/ 7 w 129"/>
                              <a:gd name="T23" fmla="*/ 15 h 62"/>
                              <a:gd name="T24" fmla="*/ 12 w 129"/>
                              <a:gd name="T25" fmla="*/ 0 h 62"/>
                              <a:gd name="T26" fmla="*/ 10 w 129"/>
                              <a:gd name="T27" fmla="*/ 0 h 62"/>
                              <a:gd name="T28" fmla="*/ 7 w 129"/>
                              <a:gd name="T29" fmla="*/ 0 h 62"/>
                              <a:gd name="T30" fmla="*/ 124 w 129"/>
                              <a:gd name="T31" fmla="*/ 55 h 62"/>
                              <a:gd name="T32" fmla="*/ 126 w 129"/>
                              <a:gd name="T33" fmla="*/ 42 h 62"/>
                              <a:gd name="T34" fmla="*/ 129 w 129"/>
                              <a:gd name="T35" fmla="*/ 32 h 62"/>
                              <a:gd name="T36" fmla="*/ 126 w 129"/>
                              <a:gd name="T37" fmla="*/ 32 h 62"/>
                              <a:gd name="T38" fmla="*/ 124 w 129"/>
                              <a:gd name="T39" fmla="*/ 32 h 62"/>
                              <a:gd name="T40" fmla="*/ 121 w 129"/>
                              <a:gd name="T41" fmla="*/ 45 h 62"/>
                              <a:gd name="T42" fmla="*/ 116 w 129"/>
                              <a:gd name="T43" fmla="*/ 57 h 62"/>
                              <a:gd name="T44" fmla="*/ 121 w 129"/>
                              <a:gd name="T45" fmla="*/ 55 h 62"/>
                              <a:gd name="T46" fmla="*/ 124 w 129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7"/>
                                </a:lnTo>
                                <a:lnTo>
                                  <a:pt x="10" y="62"/>
                                </a:lnTo>
                                <a:lnTo>
                                  <a:pt x="12" y="62"/>
                                </a:lnTo>
                                <a:lnTo>
                                  <a:pt x="15" y="62"/>
                                </a:lnTo>
                                <a:lnTo>
                                  <a:pt x="10" y="55"/>
                                </a:lnTo>
                                <a:lnTo>
                                  <a:pt x="7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4" y="55"/>
                                </a:moveTo>
                                <a:lnTo>
                                  <a:pt x="126" y="42"/>
                                </a:lnTo>
                                <a:lnTo>
                                  <a:pt x="129" y="32"/>
                                </a:lnTo>
                                <a:lnTo>
                                  <a:pt x="126" y="32"/>
                                </a:lnTo>
                                <a:lnTo>
                                  <a:pt x="124" y="32"/>
                                </a:lnTo>
                                <a:lnTo>
                                  <a:pt x="121" y="45"/>
                                </a:lnTo>
                                <a:lnTo>
                                  <a:pt x="116" y="57"/>
                                </a:lnTo>
                                <a:lnTo>
                                  <a:pt x="121" y="55"/>
                                </a:lnTo>
                                <a:lnTo>
                                  <a:pt x="124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Freeform 8164"/>
                        <wps:cNvSpPr>
                          <a:spLocks noEditPoints="1"/>
                        </wps:cNvSpPr>
                        <wps:spPr bwMode="auto">
                          <a:xfrm>
                            <a:off x="6384" y="1517"/>
                            <a:ext cx="124" cy="62"/>
                          </a:xfrm>
                          <a:custGeom>
                            <a:avLst/>
                            <a:gdLst>
                              <a:gd name="T0" fmla="*/ 8 w 124"/>
                              <a:gd name="T1" fmla="*/ 0 h 62"/>
                              <a:gd name="T2" fmla="*/ 3 w 124"/>
                              <a:gd name="T3" fmla="*/ 15 h 62"/>
                              <a:gd name="T4" fmla="*/ 0 w 124"/>
                              <a:gd name="T5" fmla="*/ 30 h 62"/>
                              <a:gd name="T6" fmla="*/ 3 w 124"/>
                              <a:gd name="T7" fmla="*/ 47 h 62"/>
                              <a:gd name="T8" fmla="*/ 10 w 124"/>
                              <a:gd name="T9" fmla="*/ 62 h 62"/>
                              <a:gd name="T10" fmla="*/ 13 w 124"/>
                              <a:gd name="T11" fmla="*/ 62 h 62"/>
                              <a:gd name="T12" fmla="*/ 15 w 124"/>
                              <a:gd name="T13" fmla="*/ 62 h 62"/>
                              <a:gd name="T14" fmla="*/ 13 w 124"/>
                              <a:gd name="T15" fmla="*/ 55 h 62"/>
                              <a:gd name="T16" fmla="*/ 8 w 124"/>
                              <a:gd name="T17" fmla="*/ 47 h 62"/>
                              <a:gd name="T18" fmla="*/ 5 w 124"/>
                              <a:gd name="T19" fmla="*/ 37 h 62"/>
                              <a:gd name="T20" fmla="*/ 5 w 124"/>
                              <a:gd name="T21" fmla="*/ 30 h 62"/>
                              <a:gd name="T22" fmla="*/ 8 w 124"/>
                              <a:gd name="T23" fmla="*/ 15 h 62"/>
                              <a:gd name="T24" fmla="*/ 13 w 124"/>
                              <a:gd name="T25" fmla="*/ 2 h 62"/>
                              <a:gd name="T26" fmla="*/ 10 w 124"/>
                              <a:gd name="T27" fmla="*/ 0 h 62"/>
                              <a:gd name="T28" fmla="*/ 8 w 124"/>
                              <a:gd name="T29" fmla="*/ 0 h 62"/>
                              <a:gd name="T30" fmla="*/ 119 w 124"/>
                              <a:gd name="T31" fmla="*/ 55 h 62"/>
                              <a:gd name="T32" fmla="*/ 122 w 124"/>
                              <a:gd name="T33" fmla="*/ 45 h 62"/>
                              <a:gd name="T34" fmla="*/ 124 w 124"/>
                              <a:gd name="T35" fmla="*/ 32 h 62"/>
                              <a:gd name="T36" fmla="*/ 122 w 124"/>
                              <a:gd name="T37" fmla="*/ 32 h 62"/>
                              <a:gd name="T38" fmla="*/ 119 w 124"/>
                              <a:gd name="T39" fmla="*/ 32 h 62"/>
                              <a:gd name="T40" fmla="*/ 117 w 124"/>
                              <a:gd name="T41" fmla="*/ 45 h 62"/>
                              <a:gd name="T42" fmla="*/ 112 w 124"/>
                              <a:gd name="T43" fmla="*/ 57 h 62"/>
                              <a:gd name="T44" fmla="*/ 114 w 124"/>
                              <a:gd name="T45" fmla="*/ 57 h 62"/>
                              <a:gd name="T46" fmla="*/ 119 w 124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4" h="62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0"/>
                                </a:lnTo>
                                <a:lnTo>
                                  <a:pt x="3" y="47"/>
                                </a:lnTo>
                                <a:lnTo>
                                  <a:pt x="10" y="62"/>
                                </a:lnTo>
                                <a:lnTo>
                                  <a:pt x="13" y="62"/>
                                </a:lnTo>
                                <a:lnTo>
                                  <a:pt x="15" y="62"/>
                                </a:lnTo>
                                <a:lnTo>
                                  <a:pt x="13" y="55"/>
                                </a:lnTo>
                                <a:lnTo>
                                  <a:pt x="8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19" y="55"/>
                                </a:moveTo>
                                <a:lnTo>
                                  <a:pt x="122" y="45"/>
                                </a:lnTo>
                                <a:lnTo>
                                  <a:pt x="124" y="32"/>
                                </a:lnTo>
                                <a:lnTo>
                                  <a:pt x="122" y="32"/>
                                </a:lnTo>
                                <a:lnTo>
                                  <a:pt x="119" y="32"/>
                                </a:lnTo>
                                <a:lnTo>
                                  <a:pt x="117" y="45"/>
                                </a:lnTo>
                                <a:lnTo>
                                  <a:pt x="112" y="57"/>
                                </a:lnTo>
                                <a:lnTo>
                                  <a:pt x="114" y="57"/>
                                </a:lnTo>
                                <a:lnTo>
                                  <a:pt x="11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Freeform 8165"/>
                        <wps:cNvSpPr>
                          <a:spLocks noEditPoints="1"/>
                        </wps:cNvSpPr>
                        <wps:spPr bwMode="auto">
                          <a:xfrm>
                            <a:off x="6387" y="1517"/>
                            <a:ext cx="119" cy="62"/>
                          </a:xfrm>
                          <a:custGeom>
                            <a:avLst/>
                            <a:gdLst>
                              <a:gd name="T0" fmla="*/ 7 w 119"/>
                              <a:gd name="T1" fmla="*/ 0 h 62"/>
                              <a:gd name="T2" fmla="*/ 2 w 119"/>
                              <a:gd name="T3" fmla="*/ 15 h 62"/>
                              <a:gd name="T4" fmla="*/ 0 w 119"/>
                              <a:gd name="T5" fmla="*/ 30 h 62"/>
                              <a:gd name="T6" fmla="*/ 0 w 119"/>
                              <a:gd name="T7" fmla="*/ 37 h 62"/>
                              <a:gd name="T8" fmla="*/ 2 w 119"/>
                              <a:gd name="T9" fmla="*/ 47 h 62"/>
                              <a:gd name="T10" fmla="*/ 5 w 119"/>
                              <a:gd name="T11" fmla="*/ 55 h 62"/>
                              <a:gd name="T12" fmla="*/ 10 w 119"/>
                              <a:gd name="T13" fmla="*/ 62 h 62"/>
                              <a:gd name="T14" fmla="*/ 15 w 119"/>
                              <a:gd name="T15" fmla="*/ 62 h 62"/>
                              <a:gd name="T16" fmla="*/ 17 w 119"/>
                              <a:gd name="T17" fmla="*/ 62 h 62"/>
                              <a:gd name="T18" fmla="*/ 12 w 119"/>
                              <a:gd name="T19" fmla="*/ 55 h 62"/>
                              <a:gd name="T20" fmla="*/ 7 w 119"/>
                              <a:gd name="T21" fmla="*/ 47 h 62"/>
                              <a:gd name="T22" fmla="*/ 7 w 119"/>
                              <a:gd name="T23" fmla="*/ 37 h 62"/>
                              <a:gd name="T24" fmla="*/ 5 w 119"/>
                              <a:gd name="T25" fmla="*/ 30 h 62"/>
                              <a:gd name="T26" fmla="*/ 7 w 119"/>
                              <a:gd name="T27" fmla="*/ 15 h 62"/>
                              <a:gd name="T28" fmla="*/ 12 w 119"/>
                              <a:gd name="T29" fmla="*/ 2 h 62"/>
                              <a:gd name="T30" fmla="*/ 10 w 119"/>
                              <a:gd name="T31" fmla="*/ 2 h 62"/>
                              <a:gd name="T32" fmla="*/ 7 w 119"/>
                              <a:gd name="T33" fmla="*/ 0 h 62"/>
                              <a:gd name="T34" fmla="*/ 111 w 119"/>
                              <a:gd name="T35" fmla="*/ 57 h 62"/>
                              <a:gd name="T36" fmla="*/ 116 w 119"/>
                              <a:gd name="T37" fmla="*/ 45 h 62"/>
                              <a:gd name="T38" fmla="*/ 119 w 119"/>
                              <a:gd name="T39" fmla="*/ 32 h 62"/>
                              <a:gd name="T40" fmla="*/ 116 w 119"/>
                              <a:gd name="T41" fmla="*/ 32 h 62"/>
                              <a:gd name="T42" fmla="*/ 114 w 119"/>
                              <a:gd name="T43" fmla="*/ 32 h 62"/>
                              <a:gd name="T44" fmla="*/ 111 w 119"/>
                              <a:gd name="T45" fmla="*/ 47 h 62"/>
                              <a:gd name="T46" fmla="*/ 104 w 119"/>
                              <a:gd name="T47" fmla="*/ 60 h 62"/>
                              <a:gd name="T48" fmla="*/ 109 w 119"/>
                              <a:gd name="T49" fmla="*/ 57 h 62"/>
                              <a:gd name="T50" fmla="*/ 111 w 119"/>
                              <a:gd name="T51" fmla="*/ 5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0" y="62"/>
                                </a:lnTo>
                                <a:lnTo>
                                  <a:pt x="15" y="62"/>
                                </a:lnTo>
                                <a:lnTo>
                                  <a:pt x="17" y="62"/>
                                </a:lnTo>
                                <a:lnTo>
                                  <a:pt x="12" y="55"/>
                                </a:lnTo>
                                <a:lnTo>
                                  <a:pt x="7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11" y="57"/>
                                </a:moveTo>
                                <a:lnTo>
                                  <a:pt x="116" y="45"/>
                                </a:lnTo>
                                <a:lnTo>
                                  <a:pt x="119" y="32"/>
                                </a:lnTo>
                                <a:lnTo>
                                  <a:pt x="116" y="32"/>
                                </a:lnTo>
                                <a:lnTo>
                                  <a:pt x="114" y="32"/>
                                </a:lnTo>
                                <a:lnTo>
                                  <a:pt x="111" y="47"/>
                                </a:lnTo>
                                <a:lnTo>
                                  <a:pt x="104" y="60"/>
                                </a:lnTo>
                                <a:lnTo>
                                  <a:pt x="109" y="57"/>
                                </a:lnTo>
                                <a:lnTo>
                                  <a:pt x="111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Freeform 8166"/>
                        <wps:cNvSpPr>
                          <a:spLocks noEditPoints="1"/>
                        </wps:cNvSpPr>
                        <wps:spPr bwMode="auto">
                          <a:xfrm>
                            <a:off x="6389" y="1519"/>
                            <a:ext cx="114" cy="60"/>
                          </a:xfrm>
                          <a:custGeom>
                            <a:avLst/>
                            <a:gdLst>
                              <a:gd name="T0" fmla="*/ 8 w 114"/>
                              <a:gd name="T1" fmla="*/ 0 h 60"/>
                              <a:gd name="T2" fmla="*/ 3 w 114"/>
                              <a:gd name="T3" fmla="*/ 13 h 60"/>
                              <a:gd name="T4" fmla="*/ 0 w 114"/>
                              <a:gd name="T5" fmla="*/ 28 h 60"/>
                              <a:gd name="T6" fmla="*/ 0 w 114"/>
                              <a:gd name="T7" fmla="*/ 35 h 60"/>
                              <a:gd name="T8" fmla="*/ 3 w 114"/>
                              <a:gd name="T9" fmla="*/ 45 h 60"/>
                              <a:gd name="T10" fmla="*/ 8 w 114"/>
                              <a:gd name="T11" fmla="*/ 53 h 60"/>
                              <a:gd name="T12" fmla="*/ 10 w 114"/>
                              <a:gd name="T13" fmla="*/ 60 h 60"/>
                              <a:gd name="T14" fmla="*/ 15 w 114"/>
                              <a:gd name="T15" fmla="*/ 60 h 60"/>
                              <a:gd name="T16" fmla="*/ 17 w 114"/>
                              <a:gd name="T17" fmla="*/ 60 h 60"/>
                              <a:gd name="T18" fmla="*/ 13 w 114"/>
                              <a:gd name="T19" fmla="*/ 53 h 60"/>
                              <a:gd name="T20" fmla="*/ 10 w 114"/>
                              <a:gd name="T21" fmla="*/ 45 h 60"/>
                              <a:gd name="T22" fmla="*/ 8 w 114"/>
                              <a:gd name="T23" fmla="*/ 38 h 60"/>
                              <a:gd name="T24" fmla="*/ 5 w 114"/>
                              <a:gd name="T25" fmla="*/ 28 h 60"/>
                              <a:gd name="T26" fmla="*/ 8 w 114"/>
                              <a:gd name="T27" fmla="*/ 13 h 60"/>
                              <a:gd name="T28" fmla="*/ 13 w 114"/>
                              <a:gd name="T29" fmla="*/ 0 h 60"/>
                              <a:gd name="T30" fmla="*/ 10 w 114"/>
                              <a:gd name="T31" fmla="*/ 0 h 60"/>
                              <a:gd name="T32" fmla="*/ 8 w 114"/>
                              <a:gd name="T33" fmla="*/ 0 h 60"/>
                              <a:gd name="T34" fmla="*/ 107 w 114"/>
                              <a:gd name="T35" fmla="*/ 55 h 60"/>
                              <a:gd name="T36" fmla="*/ 112 w 114"/>
                              <a:gd name="T37" fmla="*/ 43 h 60"/>
                              <a:gd name="T38" fmla="*/ 114 w 114"/>
                              <a:gd name="T39" fmla="*/ 30 h 60"/>
                              <a:gd name="T40" fmla="*/ 112 w 114"/>
                              <a:gd name="T41" fmla="*/ 30 h 60"/>
                              <a:gd name="T42" fmla="*/ 109 w 114"/>
                              <a:gd name="T43" fmla="*/ 30 h 60"/>
                              <a:gd name="T44" fmla="*/ 107 w 114"/>
                              <a:gd name="T45" fmla="*/ 45 h 60"/>
                              <a:gd name="T46" fmla="*/ 99 w 114"/>
                              <a:gd name="T47" fmla="*/ 58 h 60"/>
                              <a:gd name="T48" fmla="*/ 102 w 114"/>
                              <a:gd name="T49" fmla="*/ 58 h 60"/>
                              <a:gd name="T50" fmla="*/ 107 w 114"/>
                              <a:gd name="T51" fmla="*/ 55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5"/>
                                </a:lnTo>
                                <a:lnTo>
                                  <a:pt x="8" y="53"/>
                                </a:lnTo>
                                <a:lnTo>
                                  <a:pt x="10" y="60"/>
                                </a:lnTo>
                                <a:lnTo>
                                  <a:pt x="15" y="60"/>
                                </a:lnTo>
                                <a:lnTo>
                                  <a:pt x="17" y="60"/>
                                </a:lnTo>
                                <a:lnTo>
                                  <a:pt x="13" y="53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07" y="55"/>
                                </a:moveTo>
                                <a:lnTo>
                                  <a:pt x="112" y="43"/>
                                </a:lnTo>
                                <a:lnTo>
                                  <a:pt x="114" y="30"/>
                                </a:lnTo>
                                <a:lnTo>
                                  <a:pt x="112" y="30"/>
                                </a:lnTo>
                                <a:lnTo>
                                  <a:pt x="109" y="30"/>
                                </a:lnTo>
                                <a:lnTo>
                                  <a:pt x="107" y="45"/>
                                </a:lnTo>
                                <a:lnTo>
                                  <a:pt x="99" y="58"/>
                                </a:lnTo>
                                <a:lnTo>
                                  <a:pt x="102" y="58"/>
                                </a:lnTo>
                                <a:lnTo>
                                  <a:pt x="10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Freeform 8167"/>
                        <wps:cNvSpPr>
                          <a:spLocks noEditPoints="1"/>
                        </wps:cNvSpPr>
                        <wps:spPr bwMode="auto">
                          <a:xfrm>
                            <a:off x="6392" y="1519"/>
                            <a:ext cx="109" cy="63"/>
                          </a:xfrm>
                          <a:custGeom>
                            <a:avLst/>
                            <a:gdLst>
                              <a:gd name="T0" fmla="*/ 7 w 109"/>
                              <a:gd name="T1" fmla="*/ 0 h 63"/>
                              <a:gd name="T2" fmla="*/ 2 w 109"/>
                              <a:gd name="T3" fmla="*/ 13 h 63"/>
                              <a:gd name="T4" fmla="*/ 0 w 109"/>
                              <a:gd name="T5" fmla="*/ 28 h 63"/>
                              <a:gd name="T6" fmla="*/ 2 w 109"/>
                              <a:gd name="T7" fmla="*/ 35 h 63"/>
                              <a:gd name="T8" fmla="*/ 2 w 109"/>
                              <a:gd name="T9" fmla="*/ 45 h 63"/>
                              <a:gd name="T10" fmla="*/ 7 w 109"/>
                              <a:gd name="T11" fmla="*/ 53 h 63"/>
                              <a:gd name="T12" fmla="*/ 12 w 109"/>
                              <a:gd name="T13" fmla="*/ 60 h 63"/>
                              <a:gd name="T14" fmla="*/ 14 w 109"/>
                              <a:gd name="T15" fmla="*/ 60 h 63"/>
                              <a:gd name="T16" fmla="*/ 19 w 109"/>
                              <a:gd name="T17" fmla="*/ 63 h 63"/>
                              <a:gd name="T18" fmla="*/ 12 w 109"/>
                              <a:gd name="T19" fmla="*/ 55 h 63"/>
                              <a:gd name="T20" fmla="*/ 10 w 109"/>
                              <a:gd name="T21" fmla="*/ 45 h 63"/>
                              <a:gd name="T22" fmla="*/ 7 w 109"/>
                              <a:gd name="T23" fmla="*/ 38 h 63"/>
                              <a:gd name="T24" fmla="*/ 5 w 109"/>
                              <a:gd name="T25" fmla="*/ 28 h 63"/>
                              <a:gd name="T26" fmla="*/ 7 w 109"/>
                              <a:gd name="T27" fmla="*/ 13 h 63"/>
                              <a:gd name="T28" fmla="*/ 12 w 109"/>
                              <a:gd name="T29" fmla="*/ 0 h 63"/>
                              <a:gd name="T30" fmla="*/ 10 w 109"/>
                              <a:gd name="T31" fmla="*/ 0 h 63"/>
                              <a:gd name="T32" fmla="*/ 7 w 109"/>
                              <a:gd name="T33" fmla="*/ 0 h 63"/>
                              <a:gd name="T34" fmla="*/ 99 w 109"/>
                              <a:gd name="T35" fmla="*/ 58 h 63"/>
                              <a:gd name="T36" fmla="*/ 106 w 109"/>
                              <a:gd name="T37" fmla="*/ 45 h 63"/>
                              <a:gd name="T38" fmla="*/ 109 w 109"/>
                              <a:gd name="T39" fmla="*/ 30 h 63"/>
                              <a:gd name="T40" fmla="*/ 106 w 109"/>
                              <a:gd name="T41" fmla="*/ 30 h 63"/>
                              <a:gd name="T42" fmla="*/ 104 w 109"/>
                              <a:gd name="T43" fmla="*/ 30 h 63"/>
                              <a:gd name="T44" fmla="*/ 104 w 109"/>
                              <a:gd name="T45" fmla="*/ 38 h 63"/>
                              <a:gd name="T46" fmla="*/ 101 w 109"/>
                              <a:gd name="T47" fmla="*/ 45 h 63"/>
                              <a:gd name="T48" fmla="*/ 96 w 109"/>
                              <a:gd name="T49" fmla="*/ 53 h 63"/>
                              <a:gd name="T50" fmla="*/ 92 w 109"/>
                              <a:gd name="T51" fmla="*/ 60 h 63"/>
                              <a:gd name="T52" fmla="*/ 96 w 109"/>
                              <a:gd name="T53" fmla="*/ 58 h 63"/>
                              <a:gd name="T54" fmla="*/ 99 w 109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5"/>
                                </a:lnTo>
                                <a:lnTo>
                                  <a:pt x="2" y="45"/>
                                </a:lnTo>
                                <a:lnTo>
                                  <a:pt x="7" y="53"/>
                                </a:lnTo>
                                <a:lnTo>
                                  <a:pt x="12" y="60"/>
                                </a:lnTo>
                                <a:lnTo>
                                  <a:pt x="14" y="60"/>
                                </a:lnTo>
                                <a:lnTo>
                                  <a:pt x="19" y="63"/>
                                </a:lnTo>
                                <a:lnTo>
                                  <a:pt x="12" y="55"/>
                                </a:lnTo>
                                <a:lnTo>
                                  <a:pt x="10" y="45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3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9" y="58"/>
                                </a:moveTo>
                                <a:lnTo>
                                  <a:pt x="106" y="45"/>
                                </a:lnTo>
                                <a:lnTo>
                                  <a:pt x="109" y="30"/>
                                </a:lnTo>
                                <a:lnTo>
                                  <a:pt x="106" y="30"/>
                                </a:lnTo>
                                <a:lnTo>
                                  <a:pt x="104" y="30"/>
                                </a:lnTo>
                                <a:lnTo>
                                  <a:pt x="104" y="38"/>
                                </a:lnTo>
                                <a:lnTo>
                                  <a:pt x="101" y="45"/>
                                </a:lnTo>
                                <a:lnTo>
                                  <a:pt x="96" y="53"/>
                                </a:lnTo>
                                <a:lnTo>
                                  <a:pt x="92" y="60"/>
                                </a:lnTo>
                                <a:lnTo>
                                  <a:pt x="96" y="58"/>
                                </a:lnTo>
                                <a:lnTo>
                                  <a:pt x="9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Freeform 8168"/>
                        <wps:cNvSpPr>
                          <a:spLocks noEditPoints="1"/>
                        </wps:cNvSpPr>
                        <wps:spPr bwMode="auto">
                          <a:xfrm>
                            <a:off x="6394" y="1519"/>
                            <a:ext cx="104" cy="63"/>
                          </a:xfrm>
                          <a:custGeom>
                            <a:avLst/>
                            <a:gdLst>
                              <a:gd name="T0" fmla="*/ 8 w 104"/>
                              <a:gd name="T1" fmla="*/ 0 h 63"/>
                              <a:gd name="T2" fmla="*/ 3 w 104"/>
                              <a:gd name="T3" fmla="*/ 13 h 63"/>
                              <a:gd name="T4" fmla="*/ 0 w 104"/>
                              <a:gd name="T5" fmla="*/ 28 h 63"/>
                              <a:gd name="T6" fmla="*/ 3 w 104"/>
                              <a:gd name="T7" fmla="*/ 38 h 63"/>
                              <a:gd name="T8" fmla="*/ 5 w 104"/>
                              <a:gd name="T9" fmla="*/ 45 h 63"/>
                              <a:gd name="T10" fmla="*/ 8 w 104"/>
                              <a:gd name="T11" fmla="*/ 53 h 63"/>
                              <a:gd name="T12" fmla="*/ 12 w 104"/>
                              <a:gd name="T13" fmla="*/ 60 h 63"/>
                              <a:gd name="T14" fmla="*/ 17 w 104"/>
                              <a:gd name="T15" fmla="*/ 63 h 63"/>
                              <a:gd name="T16" fmla="*/ 20 w 104"/>
                              <a:gd name="T17" fmla="*/ 63 h 63"/>
                              <a:gd name="T18" fmla="*/ 15 w 104"/>
                              <a:gd name="T19" fmla="*/ 55 h 63"/>
                              <a:gd name="T20" fmla="*/ 10 w 104"/>
                              <a:gd name="T21" fmla="*/ 45 h 63"/>
                              <a:gd name="T22" fmla="*/ 8 w 104"/>
                              <a:gd name="T23" fmla="*/ 38 h 63"/>
                              <a:gd name="T24" fmla="*/ 5 w 104"/>
                              <a:gd name="T25" fmla="*/ 28 h 63"/>
                              <a:gd name="T26" fmla="*/ 8 w 104"/>
                              <a:gd name="T27" fmla="*/ 13 h 63"/>
                              <a:gd name="T28" fmla="*/ 12 w 104"/>
                              <a:gd name="T29" fmla="*/ 3 h 63"/>
                              <a:gd name="T30" fmla="*/ 10 w 104"/>
                              <a:gd name="T31" fmla="*/ 0 h 63"/>
                              <a:gd name="T32" fmla="*/ 8 w 104"/>
                              <a:gd name="T33" fmla="*/ 0 h 63"/>
                              <a:gd name="T34" fmla="*/ 94 w 104"/>
                              <a:gd name="T35" fmla="*/ 58 h 63"/>
                              <a:gd name="T36" fmla="*/ 102 w 104"/>
                              <a:gd name="T37" fmla="*/ 45 h 63"/>
                              <a:gd name="T38" fmla="*/ 104 w 104"/>
                              <a:gd name="T39" fmla="*/ 30 h 63"/>
                              <a:gd name="T40" fmla="*/ 102 w 104"/>
                              <a:gd name="T41" fmla="*/ 30 h 63"/>
                              <a:gd name="T42" fmla="*/ 99 w 104"/>
                              <a:gd name="T43" fmla="*/ 30 h 63"/>
                              <a:gd name="T44" fmla="*/ 99 w 104"/>
                              <a:gd name="T45" fmla="*/ 38 h 63"/>
                              <a:gd name="T46" fmla="*/ 94 w 104"/>
                              <a:gd name="T47" fmla="*/ 45 h 63"/>
                              <a:gd name="T48" fmla="*/ 92 w 104"/>
                              <a:gd name="T49" fmla="*/ 53 h 63"/>
                              <a:gd name="T50" fmla="*/ 87 w 104"/>
                              <a:gd name="T51" fmla="*/ 60 h 63"/>
                              <a:gd name="T52" fmla="*/ 90 w 104"/>
                              <a:gd name="T53" fmla="*/ 60 h 63"/>
                              <a:gd name="T54" fmla="*/ 94 w 104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4" h="63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3" y="38"/>
                                </a:lnTo>
                                <a:lnTo>
                                  <a:pt x="5" y="45"/>
                                </a:lnTo>
                                <a:lnTo>
                                  <a:pt x="8" y="53"/>
                                </a:lnTo>
                                <a:lnTo>
                                  <a:pt x="12" y="60"/>
                                </a:lnTo>
                                <a:lnTo>
                                  <a:pt x="17" y="63"/>
                                </a:lnTo>
                                <a:lnTo>
                                  <a:pt x="20" y="63"/>
                                </a:lnTo>
                                <a:lnTo>
                                  <a:pt x="15" y="55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4" y="58"/>
                                </a:moveTo>
                                <a:lnTo>
                                  <a:pt x="102" y="45"/>
                                </a:lnTo>
                                <a:lnTo>
                                  <a:pt x="104" y="30"/>
                                </a:lnTo>
                                <a:lnTo>
                                  <a:pt x="102" y="30"/>
                                </a:lnTo>
                                <a:lnTo>
                                  <a:pt x="99" y="30"/>
                                </a:lnTo>
                                <a:lnTo>
                                  <a:pt x="99" y="38"/>
                                </a:lnTo>
                                <a:lnTo>
                                  <a:pt x="94" y="45"/>
                                </a:lnTo>
                                <a:lnTo>
                                  <a:pt x="92" y="53"/>
                                </a:lnTo>
                                <a:lnTo>
                                  <a:pt x="87" y="60"/>
                                </a:lnTo>
                                <a:lnTo>
                                  <a:pt x="90" y="60"/>
                                </a:lnTo>
                                <a:lnTo>
                                  <a:pt x="94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Freeform 8169"/>
                        <wps:cNvSpPr>
                          <a:spLocks noEditPoints="1"/>
                        </wps:cNvSpPr>
                        <wps:spPr bwMode="auto">
                          <a:xfrm>
                            <a:off x="6397" y="1519"/>
                            <a:ext cx="99" cy="63"/>
                          </a:xfrm>
                          <a:custGeom>
                            <a:avLst/>
                            <a:gdLst>
                              <a:gd name="T0" fmla="*/ 7 w 99"/>
                              <a:gd name="T1" fmla="*/ 0 h 63"/>
                              <a:gd name="T2" fmla="*/ 2 w 99"/>
                              <a:gd name="T3" fmla="*/ 13 h 63"/>
                              <a:gd name="T4" fmla="*/ 0 w 99"/>
                              <a:gd name="T5" fmla="*/ 28 h 63"/>
                              <a:gd name="T6" fmla="*/ 2 w 99"/>
                              <a:gd name="T7" fmla="*/ 38 h 63"/>
                              <a:gd name="T8" fmla="*/ 5 w 99"/>
                              <a:gd name="T9" fmla="*/ 45 h 63"/>
                              <a:gd name="T10" fmla="*/ 7 w 99"/>
                              <a:gd name="T11" fmla="*/ 55 h 63"/>
                              <a:gd name="T12" fmla="*/ 14 w 99"/>
                              <a:gd name="T13" fmla="*/ 63 h 63"/>
                              <a:gd name="T14" fmla="*/ 17 w 99"/>
                              <a:gd name="T15" fmla="*/ 63 h 63"/>
                              <a:gd name="T16" fmla="*/ 22 w 99"/>
                              <a:gd name="T17" fmla="*/ 63 h 63"/>
                              <a:gd name="T18" fmla="*/ 14 w 99"/>
                              <a:gd name="T19" fmla="*/ 55 h 63"/>
                              <a:gd name="T20" fmla="*/ 9 w 99"/>
                              <a:gd name="T21" fmla="*/ 48 h 63"/>
                              <a:gd name="T22" fmla="*/ 7 w 99"/>
                              <a:gd name="T23" fmla="*/ 38 h 63"/>
                              <a:gd name="T24" fmla="*/ 5 w 99"/>
                              <a:gd name="T25" fmla="*/ 28 h 63"/>
                              <a:gd name="T26" fmla="*/ 7 w 99"/>
                              <a:gd name="T27" fmla="*/ 15 h 63"/>
                              <a:gd name="T28" fmla="*/ 12 w 99"/>
                              <a:gd name="T29" fmla="*/ 3 h 63"/>
                              <a:gd name="T30" fmla="*/ 9 w 99"/>
                              <a:gd name="T31" fmla="*/ 3 h 63"/>
                              <a:gd name="T32" fmla="*/ 7 w 99"/>
                              <a:gd name="T33" fmla="*/ 0 h 63"/>
                              <a:gd name="T34" fmla="*/ 87 w 99"/>
                              <a:gd name="T35" fmla="*/ 60 h 63"/>
                              <a:gd name="T36" fmla="*/ 91 w 99"/>
                              <a:gd name="T37" fmla="*/ 53 h 63"/>
                              <a:gd name="T38" fmla="*/ 96 w 99"/>
                              <a:gd name="T39" fmla="*/ 45 h 63"/>
                              <a:gd name="T40" fmla="*/ 99 w 99"/>
                              <a:gd name="T41" fmla="*/ 38 h 63"/>
                              <a:gd name="T42" fmla="*/ 99 w 99"/>
                              <a:gd name="T43" fmla="*/ 30 h 63"/>
                              <a:gd name="T44" fmla="*/ 96 w 99"/>
                              <a:gd name="T45" fmla="*/ 30 h 63"/>
                              <a:gd name="T46" fmla="*/ 94 w 99"/>
                              <a:gd name="T47" fmla="*/ 28 h 63"/>
                              <a:gd name="T48" fmla="*/ 94 w 99"/>
                              <a:gd name="T49" fmla="*/ 38 h 63"/>
                              <a:gd name="T50" fmla="*/ 89 w 99"/>
                              <a:gd name="T51" fmla="*/ 48 h 63"/>
                              <a:gd name="T52" fmla="*/ 84 w 99"/>
                              <a:gd name="T53" fmla="*/ 55 h 63"/>
                              <a:gd name="T54" fmla="*/ 79 w 99"/>
                              <a:gd name="T55" fmla="*/ 60 h 63"/>
                              <a:gd name="T56" fmla="*/ 84 w 99"/>
                              <a:gd name="T57" fmla="*/ 60 h 63"/>
                              <a:gd name="T58" fmla="*/ 87 w 99"/>
                              <a:gd name="T59" fmla="*/ 6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8"/>
                                </a:lnTo>
                                <a:lnTo>
                                  <a:pt x="5" y="45"/>
                                </a:lnTo>
                                <a:lnTo>
                                  <a:pt x="7" y="55"/>
                                </a:lnTo>
                                <a:lnTo>
                                  <a:pt x="14" y="63"/>
                                </a:lnTo>
                                <a:lnTo>
                                  <a:pt x="17" y="63"/>
                                </a:lnTo>
                                <a:lnTo>
                                  <a:pt x="22" y="63"/>
                                </a:lnTo>
                                <a:lnTo>
                                  <a:pt x="14" y="55"/>
                                </a:lnTo>
                                <a:lnTo>
                                  <a:pt x="9" y="48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7" y="60"/>
                                </a:moveTo>
                                <a:lnTo>
                                  <a:pt x="91" y="53"/>
                                </a:lnTo>
                                <a:lnTo>
                                  <a:pt x="96" y="45"/>
                                </a:lnTo>
                                <a:lnTo>
                                  <a:pt x="99" y="38"/>
                                </a:lnTo>
                                <a:lnTo>
                                  <a:pt x="99" y="30"/>
                                </a:lnTo>
                                <a:lnTo>
                                  <a:pt x="96" y="30"/>
                                </a:lnTo>
                                <a:lnTo>
                                  <a:pt x="94" y="28"/>
                                </a:lnTo>
                                <a:lnTo>
                                  <a:pt x="94" y="38"/>
                                </a:lnTo>
                                <a:lnTo>
                                  <a:pt x="89" y="48"/>
                                </a:lnTo>
                                <a:lnTo>
                                  <a:pt x="84" y="55"/>
                                </a:lnTo>
                                <a:lnTo>
                                  <a:pt x="79" y="60"/>
                                </a:lnTo>
                                <a:lnTo>
                                  <a:pt x="84" y="60"/>
                                </a:lnTo>
                                <a:lnTo>
                                  <a:pt x="8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Freeform 8170"/>
                        <wps:cNvSpPr>
                          <a:spLocks noEditPoints="1"/>
                        </wps:cNvSpPr>
                        <wps:spPr bwMode="auto">
                          <a:xfrm>
                            <a:off x="6399" y="1522"/>
                            <a:ext cx="94" cy="60"/>
                          </a:xfrm>
                          <a:custGeom>
                            <a:avLst/>
                            <a:gdLst>
                              <a:gd name="T0" fmla="*/ 7 w 94"/>
                              <a:gd name="T1" fmla="*/ 0 h 60"/>
                              <a:gd name="T2" fmla="*/ 3 w 94"/>
                              <a:gd name="T3" fmla="*/ 10 h 60"/>
                              <a:gd name="T4" fmla="*/ 0 w 94"/>
                              <a:gd name="T5" fmla="*/ 25 h 60"/>
                              <a:gd name="T6" fmla="*/ 3 w 94"/>
                              <a:gd name="T7" fmla="*/ 35 h 60"/>
                              <a:gd name="T8" fmla="*/ 5 w 94"/>
                              <a:gd name="T9" fmla="*/ 42 h 60"/>
                              <a:gd name="T10" fmla="*/ 10 w 94"/>
                              <a:gd name="T11" fmla="*/ 52 h 60"/>
                              <a:gd name="T12" fmla="*/ 15 w 94"/>
                              <a:gd name="T13" fmla="*/ 60 h 60"/>
                              <a:gd name="T14" fmla="*/ 20 w 94"/>
                              <a:gd name="T15" fmla="*/ 60 h 60"/>
                              <a:gd name="T16" fmla="*/ 25 w 94"/>
                              <a:gd name="T17" fmla="*/ 60 h 60"/>
                              <a:gd name="T18" fmla="*/ 17 w 94"/>
                              <a:gd name="T19" fmla="*/ 52 h 60"/>
                              <a:gd name="T20" fmla="*/ 10 w 94"/>
                              <a:gd name="T21" fmla="*/ 45 h 60"/>
                              <a:gd name="T22" fmla="*/ 7 w 94"/>
                              <a:gd name="T23" fmla="*/ 35 h 60"/>
                              <a:gd name="T24" fmla="*/ 5 w 94"/>
                              <a:gd name="T25" fmla="*/ 25 h 60"/>
                              <a:gd name="T26" fmla="*/ 7 w 94"/>
                              <a:gd name="T27" fmla="*/ 12 h 60"/>
                              <a:gd name="T28" fmla="*/ 12 w 94"/>
                              <a:gd name="T29" fmla="*/ 0 h 60"/>
                              <a:gd name="T30" fmla="*/ 10 w 94"/>
                              <a:gd name="T31" fmla="*/ 0 h 60"/>
                              <a:gd name="T32" fmla="*/ 7 w 94"/>
                              <a:gd name="T33" fmla="*/ 0 h 60"/>
                              <a:gd name="T34" fmla="*/ 82 w 94"/>
                              <a:gd name="T35" fmla="*/ 57 h 60"/>
                              <a:gd name="T36" fmla="*/ 87 w 94"/>
                              <a:gd name="T37" fmla="*/ 50 h 60"/>
                              <a:gd name="T38" fmla="*/ 89 w 94"/>
                              <a:gd name="T39" fmla="*/ 42 h 60"/>
                              <a:gd name="T40" fmla="*/ 94 w 94"/>
                              <a:gd name="T41" fmla="*/ 35 h 60"/>
                              <a:gd name="T42" fmla="*/ 94 w 94"/>
                              <a:gd name="T43" fmla="*/ 27 h 60"/>
                              <a:gd name="T44" fmla="*/ 92 w 94"/>
                              <a:gd name="T45" fmla="*/ 25 h 60"/>
                              <a:gd name="T46" fmla="*/ 89 w 94"/>
                              <a:gd name="T47" fmla="*/ 25 h 60"/>
                              <a:gd name="T48" fmla="*/ 87 w 94"/>
                              <a:gd name="T49" fmla="*/ 35 h 60"/>
                              <a:gd name="T50" fmla="*/ 85 w 94"/>
                              <a:gd name="T51" fmla="*/ 45 h 60"/>
                              <a:gd name="T52" fmla="*/ 80 w 94"/>
                              <a:gd name="T53" fmla="*/ 52 h 60"/>
                              <a:gd name="T54" fmla="*/ 72 w 94"/>
                              <a:gd name="T55" fmla="*/ 60 h 60"/>
                              <a:gd name="T56" fmla="*/ 77 w 94"/>
                              <a:gd name="T57" fmla="*/ 57 h 60"/>
                              <a:gd name="T58" fmla="*/ 82 w 94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4" h="60">
                                <a:moveTo>
                                  <a:pt x="7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5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2"/>
                                </a:lnTo>
                                <a:lnTo>
                                  <a:pt x="15" y="60"/>
                                </a:lnTo>
                                <a:lnTo>
                                  <a:pt x="20" y="60"/>
                                </a:lnTo>
                                <a:lnTo>
                                  <a:pt x="25" y="60"/>
                                </a:lnTo>
                                <a:lnTo>
                                  <a:pt x="17" y="52"/>
                                </a:lnTo>
                                <a:lnTo>
                                  <a:pt x="10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2" y="57"/>
                                </a:moveTo>
                                <a:lnTo>
                                  <a:pt x="87" y="50"/>
                                </a:lnTo>
                                <a:lnTo>
                                  <a:pt x="89" y="42"/>
                                </a:lnTo>
                                <a:lnTo>
                                  <a:pt x="94" y="35"/>
                                </a:lnTo>
                                <a:lnTo>
                                  <a:pt x="94" y="27"/>
                                </a:lnTo>
                                <a:lnTo>
                                  <a:pt x="92" y="25"/>
                                </a:lnTo>
                                <a:lnTo>
                                  <a:pt x="89" y="25"/>
                                </a:lnTo>
                                <a:lnTo>
                                  <a:pt x="87" y="35"/>
                                </a:lnTo>
                                <a:lnTo>
                                  <a:pt x="85" y="45"/>
                                </a:lnTo>
                                <a:lnTo>
                                  <a:pt x="80" y="52"/>
                                </a:lnTo>
                                <a:lnTo>
                                  <a:pt x="72" y="60"/>
                                </a:lnTo>
                                <a:lnTo>
                                  <a:pt x="77" y="57"/>
                                </a:lnTo>
                                <a:lnTo>
                                  <a:pt x="82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Freeform 8171"/>
                        <wps:cNvSpPr>
                          <a:spLocks noEditPoints="1"/>
                        </wps:cNvSpPr>
                        <wps:spPr bwMode="auto">
                          <a:xfrm>
                            <a:off x="6402" y="1522"/>
                            <a:ext cx="89" cy="60"/>
                          </a:xfrm>
                          <a:custGeom>
                            <a:avLst/>
                            <a:gdLst>
                              <a:gd name="T0" fmla="*/ 7 w 89"/>
                              <a:gd name="T1" fmla="*/ 0 h 60"/>
                              <a:gd name="T2" fmla="*/ 2 w 89"/>
                              <a:gd name="T3" fmla="*/ 12 h 60"/>
                              <a:gd name="T4" fmla="*/ 0 w 89"/>
                              <a:gd name="T5" fmla="*/ 25 h 60"/>
                              <a:gd name="T6" fmla="*/ 2 w 89"/>
                              <a:gd name="T7" fmla="*/ 35 h 60"/>
                              <a:gd name="T8" fmla="*/ 4 w 89"/>
                              <a:gd name="T9" fmla="*/ 45 h 60"/>
                              <a:gd name="T10" fmla="*/ 9 w 89"/>
                              <a:gd name="T11" fmla="*/ 52 h 60"/>
                              <a:gd name="T12" fmla="*/ 17 w 89"/>
                              <a:gd name="T13" fmla="*/ 60 h 60"/>
                              <a:gd name="T14" fmla="*/ 22 w 89"/>
                              <a:gd name="T15" fmla="*/ 60 h 60"/>
                              <a:gd name="T16" fmla="*/ 27 w 89"/>
                              <a:gd name="T17" fmla="*/ 60 h 60"/>
                              <a:gd name="T18" fmla="*/ 17 w 89"/>
                              <a:gd name="T19" fmla="*/ 55 h 60"/>
                              <a:gd name="T20" fmla="*/ 12 w 89"/>
                              <a:gd name="T21" fmla="*/ 45 h 60"/>
                              <a:gd name="T22" fmla="*/ 7 w 89"/>
                              <a:gd name="T23" fmla="*/ 35 h 60"/>
                              <a:gd name="T24" fmla="*/ 4 w 89"/>
                              <a:gd name="T25" fmla="*/ 25 h 60"/>
                              <a:gd name="T26" fmla="*/ 7 w 89"/>
                              <a:gd name="T27" fmla="*/ 12 h 60"/>
                              <a:gd name="T28" fmla="*/ 12 w 89"/>
                              <a:gd name="T29" fmla="*/ 2 h 60"/>
                              <a:gd name="T30" fmla="*/ 9 w 89"/>
                              <a:gd name="T31" fmla="*/ 0 h 60"/>
                              <a:gd name="T32" fmla="*/ 7 w 89"/>
                              <a:gd name="T33" fmla="*/ 0 h 60"/>
                              <a:gd name="T34" fmla="*/ 74 w 89"/>
                              <a:gd name="T35" fmla="*/ 57 h 60"/>
                              <a:gd name="T36" fmla="*/ 79 w 89"/>
                              <a:gd name="T37" fmla="*/ 52 h 60"/>
                              <a:gd name="T38" fmla="*/ 84 w 89"/>
                              <a:gd name="T39" fmla="*/ 45 h 60"/>
                              <a:gd name="T40" fmla="*/ 89 w 89"/>
                              <a:gd name="T41" fmla="*/ 35 h 60"/>
                              <a:gd name="T42" fmla="*/ 89 w 89"/>
                              <a:gd name="T43" fmla="*/ 25 h 60"/>
                              <a:gd name="T44" fmla="*/ 86 w 89"/>
                              <a:gd name="T45" fmla="*/ 25 h 60"/>
                              <a:gd name="T46" fmla="*/ 84 w 89"/>
                              <a:gd name="T47" fmla="*/ 25 h 60"/>
                              <a:gd name="T48" fmla="*/ 82 w 89"/>
                              <a:gd name="T49" fmla="*/ 35 h 60"/>
                              <a:gd name="T50" fmla="*/ 79 w 89"/>
                              <a:gd name="T51" fmla="*/ 45 h 60"/>
                              <a:gd name="T52" fmla="*/ 72 w 89"/>
                              <a:gd name="T53" fmla="*/ 52 h 60"/>
                              <a:gd name="T54" fmla="*/ 64 w 89"/>
                              <a:gd name="T55" fmla="*/ 60 h 60"/>
                              <a:gd name="T56" fmla="*/ 69 w 89"/>
                              <a:gd name="T57" fmla="*/ 60 h 60"/>
                              <a:gd name="T58" fmla="*/ 74 w 89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9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4" y="45"/>
                                </a:lnTo>
                                <a:lnTo>
                                  <a:pt x="9" y="52"/>
                                </a:lnTo>
                                <a:lnTo>
                                  <a:pt x="17" y="60"/>
                                </a:lnTo>
                                <a:lnTo>
                                  <a:pt x="22" y="60"/>
                                </a:lnTo>
                                <a:lnTo>
                                  <a:pt x="27" y="60"/>
                                </a:lnTo>
                                <a:lnTo>
                                  <a:pt x="17" y="55"/>
                                </a:lnTo>
                                <a:lnTo>
                                  <a:pt x="12" y="45"/>
                                </a:lnTo>
                                <a:lnTo>
                                  <a:pt x="7" y="35"/>
                                </a:lnTo>
                                <a:lnTo>
                                  <a:pt x="4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9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74" y="57"/>
                                </a:moveTo>
                                <a:lnTo>
                                  <a:pt x="79" y="52"/>
                                </a:lnTo>
                                <a:lnTo>
                                  <a:pt x="84" y="45"/>
                                </a:lnTo>
                                <a:lnTo>
                                  <a:pt x="89" y="35"/>
                                </a:lnTo>
                                <a:lnTo>
                                  <a:pt x="89" y="25"/>
                                </a:lnTo>
                                <a:lnTo>
                                  <a:pt x="86" y="25"/>
                                </a:lnTo>
                                <a:lnTo>
                                  <a:pt x="84" y="25"/>
                                </a:lnTo>
                                <a:lnTo>
                                  <a:pt x="82" y="35"/>
                                </a:lnTo>
                                <a:lnTo>
                                  <a:pt x="79" y="45"/>
                                </a:lnTo>
                                <a:lnTo>
                                  <a:pt x="72" y="52"/>
                                </a:lnTo>
                                <a:lnTo>
                                  <a:pt x="64" y="60"/>
                                </a:lnTo>
                                <a:lnTo>
                                  <a:pt x="69" y="60"/>
                                </a:lnTo>
                                <a:lnTo>
                                  <a:pt x="74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Freeform 8172"/>
                        <wps:cNvSpPr>
                          <a:spLocks noEditPoints="1"/>
                        </wps:cNvSpPr>
                        <wps:spPr bwMode="auto">
                          <a:xfrm>
                            <a:off x="6404" y="1522"/>
                            <a:ext cx="84" cy="60"/>
                          </a:xfrm>
                          <a:custGeom>
                            <a:avLst/>
                            <a:gdLst>
                              <a:gd name="T0" fmla="*/ 7 w 84"/>
                              <a:gd name="T1" fmla="*/ 0 h 60"/>
                              <a:gd name="T2" fmla="*/ 2 w 84"/>
                              <a:gd name="T3" fmla="*/ 12 h 60"/>
                              <a:gd name="T4" fmla="*/ 0 w 84"/>
                              <a:gd name="T5" fmla="*/ 25 h 60"/>
                              <a:gd name="T6" fmla="*/ 2 w 84"/>
                              <a:gd name="T7" fmla="*/ 35 h 60"/>
                              <a:gd name="T8" fmla="*/ 5 w 84"/>
                              <a:gd name="T9" fmla="*/ 45 h 60"/>
                              <a:gd name="T10" fmla="*/ 12 w 84"/>
                              <a:gd name="T11" fmla="*/ 52 h 60"/>
                              <a:gd name="T12" fmla="*/ 20 w 84"/>
                              <a:gd name="T13" fmla="*/ 60 h 60"/>
                              <a:gd name="T14" fmla="*/ 27 w 84"/>
                              <a:gd name="T15" fmla="*/ 60 h 60"/>
                              <a:gd name="T16" fmla="*/ 32 w 84"/>
                              <a:gd name="T17" fmla="*/ 60 h 60"/>
                              <a:gd name="T18" fmla="*/ 22 w 84"/>
                              <a:gd name="T19" fmla="*/ 55 h 60"/>
                              <a:gd name="T20" fmla="*/ 12 w 84"/>
                              <a:gd name="T21" fmla="*/ 47 h 60"/>
                              <a:gd name="T22" fmla="*/ 7 w 84"/>
                              <a:gd name="T23" fmla="*/ 37 h 60"/>
                              <a:gd name="T24" fmla="*/ 5 w 84"/>
                              <a:gd name="T25" fmla="*/ 25 h 60"/>
                              <a:gd name="T26" fmla="*/ 7 w 84"/>
                              <a:gd name="T27" fmla="*/ 12 h 60"/>
                              <a:gd name="T28" fmla="*/ 12 w 84"/>
                              <a:gd name="T29" fmla="*/ 2 h 60"/>
                              <a:gd name="T30" fmla="*/ 10 w 84"/>
                              <a:gd name="T31" fmla="*/ 2 h 60"/>
                              <a:gd name="T32" fmla="*/ 7 w 84"/>
                              <a:gd name="T33" fmla="*/ 0 h 60"/>
                              <a:gd name="T34" fmla="*/ 67 w 84"/>
                              <a:gd name="T35" fmla="*/ 60 h 60"/>
                              <a:gd name="T36" fmla="*/ 75 w 84"/>
                              <a:gd name="T37" fmla="*/ 52 h 60"/>
                              <a:gd name="T38" fmla="*/ 80 w 84"/>
                              <a:gd name="T39" fmla="*/ 45 h 60"/>
                              <a:gd name="T40" fmla="*/ 82 w 84"/>
                              <a:gd name="T41" fmla="*/ 35 h 60"/>
                              <a:gd name="T42" fmla="*/ 84 w 84"/>
                              <a:gd name="T43" fmla="*/ 25 h 60"/>
                              <a:gd name="T44" fmla="*/ 82 w 84"/>
                              <a:gd name="T45" fmla="*/ 25 h 60"/>
                              <a:gd name="T46" fmla="*/ 80 w 84"/>
                              <a:gd name="T47" fmla="*/ 25 h 60"/>
                              <a:gd name="T48" fmla="*/ 77 w 84"/>
                              <a:gd name="T49" fmla="*/ 37 h 60"/>
                              <a:gd name="T50" fmla="*/ 72 w 84"/>
                              <a:gd name="T51" fmla="*/ 47 h 60"/>
                              <a:gd name="T52" fmla="*/ 65 w 84"/>
                              <a:gd name="T53" fmla="*/ 55 h 60"/>
                              <a:gd name="T54" fmla="*/ 52 w 84"/>
                              <a:gd name="T55" fmla="*/ 60 h 60"/>
                              <a:gd name="T56" fmla="*/ 60 w 84"/>
                              <a:gd name="T57" fmla="*/ 60 h 60"/>
                              <a:gd name="T58" fmla="*/ 67 w 84"/>
                              <a:gd name="T59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4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5" y="45"/>
                                </a:lnTo>
                                <a:lnTo>
                                  <a:pt x="12" y="52"/>
                                </a:lnTo>
                                <a:lnTo>
                                  <a:pt x="20" y="60"/>
                                </a:lnTo>
                                <a:lnTo>
                                  <a:pt x="27" y="60"/>
                                </a:lnTo>
                                <a:lnTo>
                                  <a:pt x="32" y="60"/>
                                </a:lnTo>
                                <a:lnTo>
                                  <a:pt x="22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67" y="60"/>
                                </a:moveTo>
                                <a:lnTo>
                                  <a:pt x="75" y="52"/>
                                </a:lnTo>
                                <a:lnTo>
                                  <a:pt x="80" y="45"/>
                                </a:lnTo>
                                <a:lnTo>
                                  <a:pt x="82" y="35"/>
                                </a:lnTo>
                                <a:lnTo>
                                  <a:pt x="84" y="25"/>
                                </a:lnTo>
                                <a:lnTo>
                                  <a:pt x="82" y="25"/>
                                </a:lnTo>
                                <a:lnTo>
                                  <a:pt x="80" y="25"/>
                                </a:lnTo>
                                <a:lnTo>
                                  <a:pt x="77" y="37"/>
                                </a:lnTo>
                                <a:lnTo>
                                  <a:pt x="72" y="47"/>
                                </a:lnTo>
                                <a:lnTo>
                                  <a:pt x="65" y="55"/>
                                </a:lnTo>
                                <a:lnTo>
                                  <a:pt x="52" y="60"/>
                                </a:lnTo>
                                <a:lnTo>
                                  <a:pt x="60" y="60"/>
                                </a:lnTo>
                                <a:lnTo>
                                  <a:pt x="6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Freeform 8173"/>
                        <wps:cNvSpPr>
                          <a:spLocks/>
                        </wps:cNvSpPr>
                        <wps:spPr bwMode="auto">
                          <a:xfrm>
                            <a:off x="6406" y="1524"/>
                            <a:ext cx="80" cy="58"/>
                          </a:xfrm>
                          <a:custGeom>
                            <a:avLst/>
                            <a:gdLst>
                              <a:gd name="T0" fmla="*/ 8 w 80"/>
                              <a:gd name="T1" fmla="*/ 0 h 58"/>
                              <a:gd name="T2" fmla="*/ 3 w 80"/>
                              <a:gd name="T3" fmla="*/ 10 h 58"/>
                              <a:gd name="T4" fmla="*/ 0 w 80"/>
                              <a:gd name="T5" fmla="*/ 23 h 58"/>
                              <a:gd name="T6" fmla="*/ 3 w 80"/>
                              <a:gd name="T7" fmla="*/ 33 h 58"/>
                              <a:gd name="T8" fmla="*/ 8 w 80"/>
                              <a:gd name="T9" fmla="*/ 43 h 58"/>
                              <a:gd name="T10" fmla="*/ 13 w 80"/>
                              <a:gd name="T11" fmla="*/ 53 h 58"/>
                              <a:gd name="T12" fmla="*/ 23 w 80"/>
                              <a:gd name="T13" fmla="*/ 58 h 58"/>
                              <a:gd name="T14" fmla="*/ 43 w 80"/>
                              <a:gd name="T15" fmla="*/ 58 h 58"/>
                              <a:gd name="T16" fmla="*/ 60 w 80"/>
                              <a:gd name="T17" fmla="*/ 58 h 58"/>
                              <a:gd name="T18" fmla="*/ 68 w 80"/>
                              <a:gd name="T19" fmla="*/ 50 h 58"/>
                              <a:gd name="T20" fmla="*/ 75 w 80"/>
                              <a:gd name="T21" fmla="*/ 43 h 58"/>
                              <a:gd name="T22" fmla="*/ 78 w 80"/>
                              <a:gd name="T23" fmla="*/ 33 h 58"/>
                              <a:gd name="T24" fmla="*/ 80 w 80"/>
                              <a:gd name="T25" fmla="*/ 23 h 58"/>
                              <a:gd name="T26" fmla="*/ 78 w 80"/>
                              <a:gd name="T27" fmla="*/ 23 h 58"/>
                              <a:gd name="T28" fmla="*/ 75 w 80"/>
                              <a:gd name="T29" fmla="*/ 23 h 58"/>
                              <a:gd name="T30" fmla="*/ 75 w 80"/>
                              <a:gd name="T31" fmla="*/ 30 h 58"/>
                              <a:gd name="T32" fmla="*/ 73 w 80"/>
                              <a:gd name="T33" fmla="*/ 35 h 58"/>
                              <a:gd name="T34" fmla="*/ 70 w 80"/>
                              <a:gd name="T35" fmla="*/ 43 h 58"/>
                              <a:gd name="T36" fmla="*/ 65 w 80"/>
                              <a:gd name="T37" fmla="*/ 48 h 58"/>
                              <a:gd name="T38" fmla="*/ 60 w 80"/>
                              <a:gd name="T39" fmla="*/ 50 h 58"/>
                              <a:gd name="T40" fmla="*/ 55 w 80"/>
                              <a:gd name="T41" fmla="*/ 55 h 58"/>
                              <a:gd name="T42" fmla="*/ 48 w 80"/>
                              <a:gd name="T43" fmla="*/ 55 h 58"/>
                              <a:gd name="T44" fmla="*/ 40 w 80"/>
                              <a:gd name="T45" fmla="*/ 58 h 58"/>
                              <a:gd name="T46" fmla="*/ 33 w 80"/>
                              <a:gd name="T47" fmla="*/ 55 h 58"/>
                              <a:gd name="T48" fmla="*/ 28 w 80"/>
                              <a:gd name="T49" fmla="*/ 55 h 58"/>
                              <a:gd name="T50" fmla="*/ 20 w 80"/>
                              <a:gd name="T51" fmla="*/ 50 h 58"/>
                              <a:gd name="T52" fmla="*/ 15 w 80"/>
                              <a:gd name="T53" fmla="*/ 48 h 58"/>
                              <a:gd name="T54" fmla="*/ 13 w 80"/>
                              <a:gd name="T55" fmla="*/ 43 h 58"/>
                              <a:gd name="T56" fmla="*/ 8 w 80"/>
                              <a:gd name="T57" fmla="*/ 35 h 58"/>
                              <a:gd name="T58" fmla="*/ 5 w 80"/>
                              <a:gd name="T59" fmla="*/ 30 h 58"/>
                              <a:gd name="T60" fmla="*/ 5 w 80"/>
                              <a:gd name="T61" fmla="*/ 23 h 58"/>
                              <a:gd name="T62" fmla="*/ 8 w 80"/>
                              <a:gd name="T63" fmla="*/ 10 h 58"/>
                              <a:gd name="T64" fmla="*/ 13 w 80"/>
                              <a:gd name="T65" fmla="*/ 0 h 58"/>
                              <a:gd name="T66" fmla="*/ 10 w 80"/>
                              <a:gd name="T67" fmla="*/ 0 h 58"/>
                              <a:gd name="T68" fmla="*/ 8 w 80"/>
                              <a:gd name="T6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3"/>
                                </a:lnTo>
                                <a:lnTo>
                                  <a:pt x="8" y="43"/>
                                </a:lnTo>
                                <a:lnTo>
                                  <a:pt x="13" y="53"/>
                                </a:lnTo>
                                <a:lnTo>
                                  <a:pt x="23" y="58"/>
                                </a:lnTo>
                                <a:lnTo>
                                  <a:pt x="43" y="58"/>
                                </a:lnTo>
                                <a:lnTo>
                                  <a:pt x="60" y="58"/>
                                </a:lnTo>
                                <a:lnTo>
                                  <a:pt x="68" y="50"/>
                                </a:lnTo>
                                <a:lnTo>
                                  <a:pt x="75" y="43"/>
                                </a:lnTo>
                                <a:lnTo>
                                  <a:pt x="78" y="33"/>
                                </a:lnTo>
                                <a:lnTo>
                                  <a:pt x="80" y="23"/>
                                </a:lnTo>
                                <a:lnTo>
                                  <a:pt x="78" y="23"/>
                                </a:lnTo>
                                <a:lnTo>
                                  <a:pt x="75" y="23"/>
                                </a:lnTo>
                                <a:lnTo>
                                  <a:pt x="75" y="30"/>
                                </a:lnTo>
                                <a:lnTo>
                                  <a:pt x="73" y="35"/>
                                </a:lnTo>
                                <a:lnTo>
                                  <a:pt x="70" y="43"/>
                                </a:lnTo>
                                <a:lnTo>
                                  <a:pt x="65" y="48"/>
                                </a:lnTo>
                                <a:lnTo>
                                  <a:pt x="60" y="50"/>
                                </a:lnTo>
                                <a:lnTo>
                                  <a:pt x="55" y="55"/>
                                </a:lnTo>
                                <a:lnTo>
                                  <a:pt x="48" y="55"/>
                                </a:lnTo>
                                <a:lnTo>
                                  <a:pt x="40" y="58"/>
                                </a:lnTo>
                                <a:lnTo>
                                  <a:pt x="33" y="55"/>
                                </a:lnTo>
                                <a:lnTo>
                                  <a:pt x="28" y="55"/>
                                </a:lnTo>
                                <a:lnTo>
                                  <a:pt x="20" y="50"/>
                                </a:lnTo>
                                <a:lnTo>
                                  <a:pt x="15" y="48"/>
                                </a:lnTo>
                                <a:lnTo>
                                  <a:pt x="13" y="43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Freeform 8174"/>
                        <wps:cNvSpPr>
                          <a:spLocks/>
                        </wps:cNvSpPr>
                        <wps:spPr bwMode="auto">
                          <a:xfrm>
                            <a:off x="6409" y="1524"/>
                            <a:ext cx="75" cy="58"/>
                          </a:xfrm>
                          <a:custGeom>
                            <a:avLst/>
                            <a:gdLst>
                              <a:gd name="T0" fmla="*/ 7 w 75"/>
                              <a:gd name="T1" fmla="*/ 0 h 58"/>
                              <a:gd name="T2" fmla="*/ 2 w 75"/>
                              <a:gd name="T3" fmla="*/ 10 h 58"/>
                              <a:gd name="T4" fmla="*/ 0 w 75"/>
                              <a:gd name="T5" fmla="*/ 23 h 58"/>
                              <a:gd name="T6" fmla="*/ 2 w 75"/>
                              <a:gd name="T7" fmla="*/ 35 h 58"/>
                              <a:gd name="T8" fmla="*/ 7 w 75"/>
                              <a:gd name="T9" fmla="*/ 45 h 58"/>
                              <a:gd name="T10" fmla="*/ 17 w 75"/>
                              <a:gd name="T11" fmla="*/ 53 h 58"/>
                              <a:gd name="T12" fmla="*/ 27 w 75"/>
                              <a:gd name="T13" fmla="*/ 58 h 58"/>
                              <a:gd name="T14" fmla="*/ 37 w 75"/>
                              <a:gd name="T15" fmla="*/ 58 h 58"/>
                              <a:gd name="T16" fmla="*/ 47 w 75"/>
                              <a:gd name="T17" fmla="*/ 58 h 58"/>
                              <a:gd name="T18" fmla="*/ 60 w 75"/>
                              <a:gd name="T19" fmla="*/ 53 h 58"/>
                              <a:gd name="T20" fmla="*/ 67 w 75"/>
                              <a:gd name="T21" fmla="*/ 45 h 58"/>
                              <a:gd name="T22" fmla="*/ 72 w 75"/>
                              <a:gd name="T23" fmla="*/ 35 h 58"/>
                              <a:gd name="T24" fmla="*/ 75 w 75"/>
                              <a:gd name="T25" fmla="*/ 23 h 58"/>
                              <a:gd name="T26" fmla="*/ 72 w 75"/>
                              <a:gd name="T27" fmla="*/ 23 h 58"/>
                              <a:gd name="T28" fmla="*/ 70 w 75"/>
                              <a:gd name="T29" fmla="*/ 23 h 58"/>
                              <a:gd name="T30" fmla="*/ 70 w 75"/>
                              <a:gd name="T31" fmla="*/ 23 h 58"/>
                              <a:gd name="T32" fmla="*/ 67 w 75"/>
                              <a:gd name="T33" fmla="*/ 35 h 58"/>
                              <a:gd name="T34" fmla="*/ 60 w 75"/>
                              <a:gd name="T35" fmla="*/ 45 h 58"/>
                              <a:gd name="T36" fmla="*/ 50 w 75"/>
                              <a:gd name="T37" fmla="*/ 53 h 58"/>
                              <a:gd name="T38" fmla="*/ 37 w 75"/>
                              <a:gd name="T39" fmla="*/ 55 h 58"/>
                              <a:gd name="T40" fmla="*/ 25 w 75"/>
                              <a:gd name="T41" fmla="*/ 53 h 58"/>
                              <a:gd name="T42" fmla="*/ 15 w 75"/>
                              <a:gd name="T43" fmla="*/ 45 h 58"/>
                              <a:gd name="T44" fmla="*/ 7 w 75"/>
                              <a:gd name="T45" fmla="*/ 35 h 58"/>
                              <a:gd name="T46" fmla="*/ 5 w 75"/>
                              <a:gd name="T47" fmla="*/ 23 h 58"/>
                              <a:gd name="T48" fmla="*/ 7 w 75"/>
                              <a:gd name="T49" fmla="*/ 10 h 58"/>
                              <a:gd name="T50" fmla="*/ 12 w 75"/>
                              <a:gd name="T51" fmla="*/ 3 h 58"/>
                              <a:gd name="T52" fmla="*/ 10 w 75"/>
                              <a:gd name="T53" fmla="*/ 0 h 58"/>
                              <a:gd name="T54" fmla="*/ 7 w 75"/>
                              <a:gd name="T5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75" h="58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2" y="35"/>
                                </a:lnTo>
                                <a:lnTo>
                                  <a:pt x="7" y="45"/>
                                </a:lnTo>
                                <a:lnTo>
                                  <a:pt x="17" y="53"/>
                                </a:lnTo>
                                <a:lnTo>
                                  <a:pt x="27" y="58"/>
                                </a:lnTo>
                                <a:lnTo>
                                  <a:pt x="37" y="58"/>
                                </a:lnTo>
                                <a:lnTo>
                                  <a:pt x="47" y="58"/>
                                </a:lnTo>
                                <a:lnTo>
                                  <a:pt x="60" y="53"/>
                                </a:lnTo>
                                <a:lnTo>
                                  <a:pt x="67" y="45"/>
                                </a:lnTo>
                                <a:lnTo>
                                  <a:pt x="72" y="35"/>
                                </a:lnTo>
                                <a:lnTo>
                                  <a:pt x="75" y="23"/>
                                </a:lnTo>
                                <a:lnTo>
                                  <a:pt x="72" y="23"/>
                                </a:lnTo>
                                <a:lnTo>
                                  <a:pt x="70" y="23"/>
                                </a:lnTo>
                                <a:lnTo>
                                  <a:pt x="70" y="23"/>
                                </a:lnTo>
                                <a:lnTo>
                                  <a:pt x="67" y="35"/>
                                </a:lnTo>
                                <a:lnTo>
                                  <a:pt x="60" y="45"/>
                                </a:lnTo>
                                <a:lnTo>
                                  <a:pt x="50" y="53"/>
                                </a:lnTo>
                                <a:lnTo>
                                  <a:pt x="37" y="55"/>
                                </a:lnTo>
                                <a:lnTo>
                                  <a:pt x="25" y="53"/>
                                </a:lnTo>
                                <a:lnTo>
                                  <a:pt x="15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3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Freeform 8175"/>
                        <wps:cNvSpPr>
                          <a:spLocks/>
                        </wps:cNvSpPr>
                        <wps:spPr bwMode="auto">
                          <a:xfrm>
                            <a:off x="6411" y="1524"/>
                            <a:ext cx="70" cy="58"/>
                          </a:xfrm>
                          <a:custGeom>
                            <a:avLst/>
                            <a:gdLst>
                              <a:gd name="T0" fmla="*/ 8 w 70"/>
                              <a:gd name="T1" fmla="*/ 0 h 58"/>
                              <a:gd name="T2" fmla="*/ 3 w 70"/>
                              <a:gd name="T3" fmla="*/ 10 h 58"/>
                              <a:gd name="T4" fmla="*/ 0 w 70"/>
                              <a:gd name="T5" fmla="*/ 23 h 58"/>
                              <a:gd name="T6" fmla="*/ 0 w 70"/>
                              <a:gd name="T7" fmla="*/ 30 h 58"/>
                              <a:gd name="T8" fmla="*/ 3 w 70"/>
                              <a:gd name="T9" fmla="*/ 35 h 58"/>
                              <a:gd name="T10" fmla="*/ 8 w 70"/>
                              <a:gd name="T11" fmla="*/ 43 h 58"/>
                              <a:gd name="T12" fmla="*/ 10 w 70"/>
                              <a:gd name="T13" fmla="*/ 48 h 58"/>
                              <a:gd name="T14" fmla="*/ 15 w 70"/>
                              <a:gd name="T15" fmla="*/ 50 h 58"/>
                              <a:gd name="T16" fmla="*/ 23 w 70"/>
                              <a:gd name="T17" fmla="*/ 55 h 58"/>
                              <a:gd name="T18" fmla="*/ 28 w 70"/>
                              <a:gd name="T19" fmla="*/ 55 h 58"/>
                              <a:gd name="T20" fmla="*/ 35 w 70"/>
                              <a:gd name="T21" fmla="*/ 58 h 58"/>
                              <a:gd name="T22" fmla="*/ 43 w 70"/>
                              <a:gd name="T23" fmla="*/ 55 h 58"/>
                              <a:gd name="T24" fmla="*/ 50 w 70"/>
                              <a:gd name="T25" fmla="*/ 55 h 58"/>
                              <a:gd name="T26" fmla="*/ 55 w 70"/>
                              <a:gd name="T27" fmla="*/ 50 h 58"/>
                              <a:gd name="T28" fmla="*/ 60 w 70"/>
                              <a:gd name="T29" fmla="*/ 48 h 58"/>
                              <a:gd name="T30" fmla="*/ 65 w 70"/>
                              <a:gd name="T31" fmla="*/ 43 h 58"/>
                              <a:gd name="T32" fmla="*/ 68 w 70"/>
                              <a:gd name="T33" fmla="*/ 35 h 58"/>
                              <a:gd name="T34" fmla="*/ 70 w 70"/>
                              <a:gd name="T35" fmla="*/ 30 h 58"/>
                              <a:gd name="T36" fmla="*/ 70 w 70"/>
                              <a:gd name="T37" fmla="*/ 23 h 58"/>
                              <a:gd name="T38" fmla="*/ 68 w 70"/>
                              <a:gd name="T39" fmla="*/ 23 h 58"/>
                              <a:gd name="T40" fmla="*/ 65 w 70"/>
                              <a:gd name="T41" fmla="*/ 20 h 58"/>
                              <a:gd name="T42" fmla="*/ 65 w 70"/>
                              <a:gd name="T43" fmla="*/ 23 h 58"/>
                              <a:gd name="T44" fmla="*/ 63 w 70"/>
                              <a:gd name="T45" fmla="*/ 33 h 58"/>
                              <a:gd name="T46" fmla="*/ 58 w 70"/>
                              <a:gd name="T47" fmla="*/ 43 h 58"/>
                              <a:gd name="T48" fmla="*/ 48 w 70"/>
                              <a:gd name="T49" fmla="*/ 50 h 58"/>
                              <a:gd name="T50" fmla="*/ 35 w 70"/>
                              <a:gd name="T51" fmla="*/ 53 h 58"/>
                              <a:gd name="T52" fmla="*/ 23 w 70"/>
                              <a:gd name="T53" fmla="*/ 50 h 58"/>
                              <a:gd name="T54" fmla="*/ 15 w 70"/>
                              <a:gd name="T55" fmla="*/ 43 h 58"/>
                              <a:gd name="T56" fmla="*/ 8 w 70"/>
                              <a:gd name="T57" fmla="*/ 33 h 58"/>
                              <a:gd name="T58" fmla="*/ 5 w 70"/>
                              <a:gd name="T59" fmla="*/ 23 h 58"/>
                              <a:gd name="T60" fmla="*/ 8 w 70"/>
                              <a:gd name="T61" fmla="*/ 10 h 58"/>
                              <a:gd name="T62" fmla="*/ 13 w 70"/>
                              <a:gd name="T63" fmla="*/ 3 h 58"/>
                              <a:gd name="T64" fmla="*/ 10 w 70"/>
                              <a:gd name="T65" fmla="*/ 3 h 58"/>
                              <a:gd name="T66" fmla="*/ 8 w 70"/>
                              <a:gd name="T6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7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3" y="35"/>
                                </a:lnTo>
                                <a:lnTo>
                                  <a:pt x="8" y="43"/>
                                </a:lnTo>
                                <a:lnTo>
                                  <a:pt x="10" y="48"/>
                                </a:lnTo>
                                <a:lnTo>
                                  <a:pt x="15" y="50"/>
                                </a:lnTo>
                                <a:lnTo>
                                  <a:pt x="23" y="55"/>
                                </a:lnTo>
                                <a:lnTo>
                                  <a:pt x="28" y="55"/>
                                </a:lnTo>
                                <a:lnTo>
                                  <a:pt x="35" y="58"/>
                                </a:lnTo>
                                <a:lnTo>
                                  <a:pt x="43" y="55"/>
                                </a:lnTo>
                                <a:lnTo>
                                  <a:pt x="50" y="55"/>
                                </a:lnTo>
                                <a:lnTo>
                                  <a:pt x="55" y="50"/>
                                </a:lnTo>
                                <a:lnTo>
                                  <a:pt x="60" y="48"/>
                                </a:lnTo>
                                <a:lnTo>
                                  <a:pt x="65" y="43"/>
                                </a:lnTo>
                                <a:lnTo>
                                  <a:pt x="68" y="35"/>
                                </a:lnTo>
                                <a:lnTo>
                                  <a:pt x="70" y="30"/>
                                </a:lnTo>
                                <a:lnTo>
                                  <a:pt x="70" y="23"/>
                                </a:lnTo>
                                <a:lnTo>
                                  <a:pt x="68" y="23"/>
                                </a:lnTo>
                                <a:lnTo>
                                  <a:pt x="65" y="20"/>
                                </a:lnTo>
                                <a:lnTo>
                                  <a:pt x="65" y="23"/>
                                </a:lnTo>
                                <a:lnTo>
                                  <a:pt x="63" y="33"/>
                                </a:lnTo>
                                <a:lnTo>
                                  <a:pt x="58" y="43"/>
                                </a:lnTo>
                                <a:lnTo>
                                  <a:pt x="48" y="50"/>
                                </a:lnTo>
                                <a:lnTo>
                                  <a:pt x="35" y="53"/>
                                </a:lnTo>
                                <a:lnTo>
                                  <a:pt x="23" y="50"/>
                                </a:lnTo>
                                <a:lnTo>
                                  <a:pt x="15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Freeform 8176"/>
                        <wps:cNvSpPr>
                          <a:spLocks/>
                        </wps:cNvSpPr>
                        <wps:spPr bwMode="auto">
                          <a:xfrm>
                            <a:off x="6414" y="1527"/>
                            <a:ext cx="65" cy="52"/>
                          </a:xfrm>
                          <a:custGeom>
                            <a:avLst/>
                            <a:gdLst>
                              <a:gd name="T0" fmla="*/ 65 w 65"/>
                              <a:gd name="T1" fmla="*/ 20 h 52"/>
                              <a:gd name="T2" fmla="*/ 65 w 65"/>
                              <a:gd name="T3" fmla="*/ 20 h 52"/>
                              <a:gd name="T4" fmla="*/ 62 w 65"/>
                              <a:gd name="T5" fmla="*/ 17 h 52"/>
                              <a:gd name="T6" fmla="*/ 60 w 65"/>
                              <a:gd name="T7" fmla="*/ 17 h 52"/>
                              <a:gd name="T8" fmla="*/ 60 w 65"/>
                              <a:gd name="T9" fmla="*/ 17 h 52"/>
                              <a:gd name="T10" fmla="*/ 60 w 65"/>
                              <a:gd name="T11" fmla="*/ 20 h 52"/>
                              <a:gd name="T12" fmla="*/ 57 w 65"/>
                              <a:gd name="T13" fmla="*/ 30 h 52"/>
                              <a:gd name="T14" fmla="*/ 52 w 65"/>
                              <a:gd name="T15" fmla="*/ 40 h 52"/>
                              <a:gd name="T16" fmla="*/ 42 w 65"/>
                              <a:gd name="T17" fmla="*/ 45 h 52"/>
                              <a:gd name="T18" fmla="*/ 32 w 65"/>
                              <a:gd name="T19" fmla="*/ 47 h 52"/>
                              <a:gd name="T20" fmla="*/ 22 w 65"/>
                              <a:gd name="T21" fmla="*/ 45 h 52"/>
                              <a:gd name="T22" fmla="*/ 12 w 65"/>
                              <a:gd name="T23" fmla="*/ 40 h 52"/>
                              <a:gd name="T24" fmla="*/ 7 w 65"/>
                              <a:gd name="T25" fmla="*/ 30 h 52"/>
                              <a:gd name="T26" fmla="*/ 5 w 65"/>
                              <a:gd name="T27" fmla="*/ 20 h 52"/>
                              <a:gd name="T28" fmla="*/ 7 w 65"/>
                              <a:gd name="T29" fmla="*/ 10 h 52"/>
                              <a:gd name="T30" fmla="*/ 12 w 65"/>
                              <a:gd name="T31" fmla="*/ 0 h 52"/>
                              <a:gd name="T32" fmla="*/ 10 w 65"/>
                              <a:gd name="T33" fmla="*/ 0 h 52"/>
                              <a:gd name="T34" fmla="*/ 7 w 65"/>
                              <a:gd name="T35" fmla="*/ 0 h 52"/>
                              <a:gd name="T36" fmla="*/ 2 w 65"/>
                              <a:gd name="T37" fmla="*/ 7 h 52"/>
                              <a:gd name="T38" fmla="*/ 0 w 65"/>
                              <a:gd name="T39" fmla="*/ 20 h 52"/>
                              <a:gd name="T40" fmla="*/ 2 w 65"/>
                              <a:gd name="T41" fmla="*/ 32 h 52"/>
                              <a:gd name="T42" fmla="*/ 10 w 65"/>
                              <a:gd name="T43" fmla="*/ 42 h 52"/>
                              <a:gd name="T44" fmla="*/ 20 w 65"/>
                              <a:gd name="T45" fmla="*/ 50 h 52"/>
                              <a:gd name="T46" fmla="*/ 32 w 65"/>
                              <a:gd name="T47" fmla="*/ 52 h 52"/>
                              <a:gd name="T48" fmla="*/ 45 w 65"/>
                              <a:gd name="T49" fmla="*/ 50 h 52"/>
                              <a:gd name="T50" fmla="*/ 55 w 65"/>
                              <a:gd name="T51" fmla="*/ 42 h 52"/>
                              <a:gd name="T52" fmla="*/ 62 w 65"/>
                              <a:gd name="T53" fmla="*/ 32 h 52"/>
                              <a:gd name="T54" fmla="*/ 65 w 65"/>
                              <a:gd name="T55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52">
                                <a:moveTo>
                                  <a:pt x="65" y="20"/>
                                </a:moveTo>
                                <a:lnTo>
                                  <a:pt x="65" y="20"/>
                                </a:lnTo>
                                <a:lnTo>
                                  <a:pt x="62" y="17"/>
                                </a:lnTo>
                                <a:lnTo>
                                  <a:pt x="60" y="17"/>
                                </a:lnTo>
                                <a:lnTo>
                                  <a:pt x="60" y="17"/>
                                </a:lnTo>
                                <a:lnTo>
                                  <a:pt x="60" y="20"/>
                                </a:lnTo>
                                <a:lnTo>
                                  <a:pt x="57" y="30"/>
                                </a:lnTo>
                                <a:lnTo>
                                  <a:pt x="52" y="40"/>
                                </a:lnTo>
                                <a:lnTo>
                                  <a:pt x="42" y="45"/>
                                </a:lnTo>
                                <a:lnTo>
                                  <a:pt x="32" y="47"/>
                                </a:lnTo>
                                <a:lnTo>
                                  <a:pt x="22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7"/>
                                </a:lnTo>
                                <a:lnTo>
                                  <a:pt x="0" y="20"/>
                                </a:lnTo>
                                <a:lnTo>
                                  <a:pt x="2" y="32"/>
                                </a:lnTo>
                                <a:lnTo>
                                  <a:pt x="10" y="42"/>
                                </a:lnTo>
                                <a:lnTo>
                                  <a:pt x="20" y="50"/>
                                </a:lnTo>
                                <a:lnTo>
                                  <a:pt x="32" y="52"/>
                                </a:lnTo>
                                <a:lnTo>
                                  <a:pt x="45" y="50"/>
                                </a:lnTo>
                                <a:lnTo>
                                  <a:pt x="55" y="42"/>
                                </a:lnTo>
                                <a:lnTo>
                                  <a:pt x="62" y="32"/>
                                </a:lnTo>
                                <a:lnTo>
                                  <a:pt x="6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Freeform 8177"/>
                        <wps:cNvSpPr>
                          <a:spLocks/>
                        </wps:cNvSpPr>
                        <wps:spPr bwMode="auto">
                          <a:xfrm>
                            <a:off x="6416" y="1527"/>
                            <a:ext cx="60" cy="5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50"/>
                              <a:gd name="T2" fmla="*/ 60 w 60"/>
                              <a:gd name="T3" fmla="*/ 17 h 50"/>
                              <a:gd name="T4" fmla="*/ 58 w 60"/>
                              <a:gd name="T5" fmla="*/ 17 h 50"/>
                              <a:gd name="T6" fmla="*/ 55 w 60"/>
                              <a:gd name="T7" fmla="*/ 17 h 50"/>
                              <a:gd name="T8" fmla="*/ 55 w 60"/>
                              <a:gd name="T9" fmla="*/ 17 h 50"/>
                              <a:gd name="T10" fmla="*/ 55 w 60"/>
                              <a:gd name="T11" fmla="*/ 20 h 50"/>
                              <a:gd name="T12" fmla="*/ 53 w 60"/>
                              <a:gd name="T13" fmla="*/ 30 h 50"/>
                              <a:gd name="T14" fmla="*/ 48 w 60"/>
                              <a:gd name="T15" fmla="*/ 37 h 50"/>
                              <a:gd name="T16" fmla="*/ 40 w 60"/>
                              <a:gd name="T17" fmla="*/ 42 h 50"/>
                              <a:gd name="T18" fmla="*/ 30 w 60"/>
                              <a:gd name="T19" fmla="*/ 45 h 50"/>
                              <a:gd name="T20" fmla="*/ 20 w 60"/>
                              <a:gd name="T21" fmla="*/ 42 h 50"/>
                              <a:gd name="T22" fmla="*/ 13 w 60"/>
                              <a:gd name="T23" fmla="*/ 37 h 50"/>
                              <a:gd name="T24" fmla="*/ 8 w 60"/>
                              <a:gd name="T25" fmla="*/ 30 h 50"/>
                              <a:gd name="T26" fmla="*/ 5 w 60"/>
                              <a:gd name="T27" fmla="*/ 20 h 50"/>
                              <a:gd name="T28" fmla="*/ 8 w 60"/>
                              <a:gd name="T29" fmla="*/ 10 h 50"/>
                              <a:gd name="T30" fmla="*/ 13 w 60"/>
                              <a:gd name="T31" fmla="*/ 2 h 50"/>
                              <a:gd name="T32" fmla="*/ 10 w 60"/>
                              <a:gd name="T33" fmla="*/ 0 h 50"/>
                              <a:gd name="T34" fmla="*/ 8 w 60"/>
                              <a:gd name="T35" fmla="*/ 0 h 50"/>
                              <a:gd name="T36" fmla="*/ 3 w 60"/>
                              <a:gd name="T37" fmla="*/ 7 h 50"/>
                              <a:gd name="T38" fmla="*/ 0 w 60"/>
                              <a:gd name="T39" fmla="*/ 20 h 50"/>
                              <a:gd name="T40" fmla="*/ 3 w 60"/>
                              <a:gd name="T41" fmla="*/ 30 h 50"/>
                              <a:gd name="T42" fmla="*/ 10 w 60"/>
                              <a:gd name="T43" fmla="*/ 40 h 50"/>
                              <a:gd name="T44" fmla="*/ 18 w 60"/>
                              <a:gd name="T45" fmla="*/ 47 h 50"/>
                              <a:gd name="T46" fmla="*/ 30 w 60"/>
                              <a:gd name="T47" fmla="*/ 50 h 50"/>
                              <a:gd name="T48" fmla="*/ 43 w 60"/>
                              <a:gd name="T49" fmla="*/ 47 h 50"/>
                              <a:gd name="T50" fmla="*/ 53 w 60"/>
                              <a:gd name="T51" fmla="*/ 40 h 50"/>
                              <a:gd name="T52" fmla="*/ 58 w 60"/>
                              <a:gd name="T53" fmla="*/ 30 h 50"/>
                              <a:gd name="T54" fmla="*/ 60 w 60"/>
                              <a:gd name="T55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0" h="50">
                                <a:moveTo>
                                  <a:pt x="60" y="20"/>
                                </a:moveTo>
                                <a:lnTo>
                                  <a:pt x="60" y="17"/>
                                </a:lnTo>
                                <a:lnTo>
                                  <a:pt x="58" y="17"/>
                                </a:lnTo>
                                <a:lnTo>
                                  <a:pt x="55" y="17"/>
                                </a:lnTo>
                                <a:lnTo>
                                  <a:pt x="55" y="17"/>
                                </a:lnTo>
                                <a:lnTo>
                                  <a:pt x="55" y="20"/>
                                </a:lnTo>
                                <a:lnTo>
                                  <a:pt x="53" y="30"/>
                                </a:lnTo>
                                <a:lnTo>
                                  <a:pt x="48" y="37"/>
                                </a:lnTo>
                                <a:lnTo>
                                  <a:pt x="40" y="42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7"/>
                                </a:lnTo>
                                <a:lnTo>
                                  <a:pt x="0" y="20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18" y="47"/>
                                </a:lnTo>
                                <a:lnTo>
                                  <a:pt x="30" y="50"/>
                                </a:lnTo>
                                <a:lnTo>
                                  <a:pt x="43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Freeform 8178"/>
                        <wps:cNvSpPr>
                          <a:spLocks/>
                        </wps:cNvSpPr>
                        <wps:spPr bwMode="auto">
                          <a:xfrm>
                            <a:off x="6419" y="1527"/>
                            <a:ext cx="55" cy="47"/>
                          </a:xfrm>
                          <a:custGeom>
                            <a:avLst/>
                            <a:gdLst>
                              <a:gd name="T0" fmla="*/ 55 w 55"/>
                              <a:gd name="T1" fmla="*/ 20 h 47"/>
                              <a:gd name="T2" fmla="*/ 55 w 55"/>
                              <a:gd name="T3" fmla="*/ 17 h 47"/>
                              <a:gd name="T4" fmla="*/ 55 w 55"/>
                              <a:gd name="T5" fmla="*/ 17 h 47"/>
                              <a:gd name="T6" fmla="*/ 52 w 55"/>
                              <a:gd name="T7" fmla="*/ 17 h 47"/>
                              <a:gd name="T8" fmla="*/ 50 w 55"/>
                              <a:gd name="T9" fmla="*/ 17 h 47"/>
                              <a:gd name="T10" fmla="*/ 50 w 55"/>
                              <a:gd name="T11" fmla="*/ 17 h 47"/>
                              <a:gd name="T12" fmla="*/ 50 w 55"/>
                              <a:gd name="T13" fmla="*/ 20 h 47"/>
                              <a:gd name="T14" fmla="*/ 47 w 55"/>
                              <a:gd name="T15" fmla="*/ 27 h 47"/>
                              <a:gd name="T16" fmla="*/ 42 w 55"/>
                              <a:gd name="T17" fmla="*/ 35 h 47"/>
                              <a:gd name="T18" fmla="*/ 37 w 55"/>
                              <a:gd name="T19" fmla="*/ 40 h 47"/>
                              <a:gd name="T20" fmla="*/ 27 w 55"/>
                              <a:gd name="T21" fmla="*/ 42 h 47"/>
                              <a:gd name="T22" fmla="*/ 20 w 55"/>
                              <a:gd name="T23" fmla="*/ 40 h 47"/>
                              <a:gd name="T24" fmla="*/ 12 w 55"/>
                              <a:gd name="T25" fmla="*/ 35 h 47"/>
                              <a:gd name="T26" fmla="*/ 7 w 55"/>
                              <a:gd name="T27" fmla="*/ 27 h 47"/>
                              <a:gd name="T28" fmla="*/ 5 w 55"/>
                              <a:gd name="T29" fmla="*/ 20 h 47"/>
                              <a:gd name="T30" fmla="*/ 7 w 55"/>
                              <a:gd name="T31" fmla="*/ 10 h 47"/>
                              <a:gd name="T32" fmla="*/ 12 w 55"/>
                              <a:gd name="T33" fmla="*/ 2 h 47"/>
                              <a:gd name="T34" fmla="*/ 10 w 55"/>
                              <a:gd name="T35" fmla="*/ 2 h 47"/>
                              <a:gd name="T36" fmla="*/ 7 w 55"/>
                              <a:gd name="T37" fmla="*/ 0 h 47"/>
                              <a:gd name="T38" fmla="*/ 2 w 55"/>
                              <a:gd name="T39" fmla="*/ 10 h 47"/>
                              <a:gd name="T40" fmla="*/ 0 w 55"/>
                              <a:gd name="T41" fmla="*/ 20 h 47"/>
                              <a:gd name="T42" fmla="*/ 2 w 55"/>
                              <a:gd name="T43" fmla="*/ 30 h 47"/>
                              <a:gd name="T44" fmla="*/ 7 w 55"/>
                              <a:gd name="T45" fmla="*/ 40 h 47"/>
                              <a:gd name="T46" fmla="*/ 17 w 55"/>
                              <a:gd name="T47" fmla="*/ 45 h 47"/>
                              <a:gd name="T48" fmla="*/ 27 w 55"/>
                              <a:gd name="T49" fmla="*/ 47 h 47"/>
                              <a:gd name="T50" fmla="*/ 37 w 55"/>
                              <a:gd name="T51" fmla="*/ 45 h 47"/>
                              <a:gd name="T52" fmla="*/ 47 w 55"/>
                              <a:gd name="T53" fmla="*/ 40 h 47"/>
                              <a:gd name="T54" fmla="*/ 52 w 55"/>
                              <a:gd name="T55" fmla="*/ 30 h 47"/>
                              <a:gd name="T56" fmla="*/ 55 w 55"/>
                              <a:gd name="T57" fmla="*/ 2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7">
                                <a:moveTo>
                                  <a:pt x="55" y="20"/>
                                </a:moveTo>
                                <a:lnTo>
                                  <a:pt x="55" y="17"/>
                                </a:lnTo>
                                <a:lnTo>
                                  <a:pt x="55" y="17"/>
                                </a:lnTo>
                                <a:lnTo>
                                  <a:pt x="52" y="17"/>
                                </a:lnTo>
                                <a:lnTo>
                                  <a:pt x="50" y="17"/>
                                </a:lnTo>
                                <a:lnTo>
                                  <a:pt x="50" y="17"/>
                                </a:lnTo>
                                <a:lnTo>
                                  <a:pt x="50" y="20"/>
                                </a:lnTo>
                                <a:lnTo>
                                  <a:pt x="47" y="27"/>
                                </a:lnTo>
                                <a:lnTo>
                                  <a:pt x="42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7" y="40"/>
                                </a:lnTo>
                                <a:lnTo>
                                  <a:pt x="17" y="45"/>
                                </a:lnTo>
                                <a:lnTo>
                                  <a:pt x="27" y="47"/>
                                </a:lnTo>
                                <a:lnTo>
                                  <a:pt x="37" y="45"/>
                                </a:lnTo>
                                <a:lnTo>
                                  <a:pt x="47" y="40"/>
                                </a:lnTo>
                                <a:lnTo>
                                  <a:pt x="52" y="30"/>
                                </a:lnTo>
                                <a:lnTo>
                                  <a:pt x="5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Freeform 8179"/>
                        <wps:cNvSpPr>
                          <a:spLocks/>
                        </wps:cNvSpPr>
                        <wps:spPr bwMode="auto">
                          <a:xfrm>
                            <a:off x="6421" y="1529"/>
                            <a:ext cx="50" cy="43"/>
                          </a:xfrm>
                          <a:custGeom>
                            <a:avLst/>
                            <a:gdLst>
                              <a:gd name="T0" fmla="*/ 50 w 50"/>
                              <a:gd name="T1" fmla="*/ 18 h 43"/>
                              <a:gd name="T2" fmla="*/ 50 w 50"/>
                              <a:gd name="T3" fmla="*/ 15 h 43"/>
                              <a:gd name="T4" fmla="*/ 50 w 50"/>
                              <a:gd name="T5" fmla="*/ 15 h 43"/>
                              <a:gd name="T6" fmla="*/ 48 w 50"/>
                              <a:gd name="T7" fmla="*/ 15 h 43"/>
                              <a:gd name="T8" fmla="*/ 45 w 50"/>
                              <a:gd name="T9" fmla="*/ 13 h 43"/>
                              <a:gd name="T10" fmla="*/ 45 w 50"/>
                              <a:gd name="T11" fmla="*/ 15 h 43"/>
                              <a:gd name="T12" fmla="*/ 45 w 50"/>
                              <a:gd name="T13" fmla="*/ 18 h 43"/>
                              <a:gd name="T14" fmla="*/ 43 w 50"/>
                              <a:gd name="T15" fmla="*/ 25 h 43"/>
                              <a:gd name="T16" fmla="*/ 40 w 50"/>
                              <a:gd name="T17" fmla="*/ 30 h 43"/>
                              <a:gd name="T18" fmla="*/ 33 w 50"/>
                              <a:gd name="T19" fmla="*/ 35 h 43"/>
                              <a:gd name="T20" fmla="*/ 25 w 50"/>
                              <a:gd name="T21" fmla="*/ 38 h 43"/>
                              <a:gd name="T22" fmla="*/ 18 w 50"/>
                              <a:gd name="T23" fmla="*/ 35 h 43"/>
                              <a:gd name="T24" fmla="*/ 10 w 50"/>
                              <a:gd name="T25" fmla="*/ 30 h 43"/>
                              <a:gd name="T26" fmla="*/ 8 w 50"/>
                              <a:gd name="T27" fmla="*/ 25 h 43"/>
                              <a:gd name="T28" fmla="*/ 5 w 50"/>
                              <a:gd name="T29" fmla="*/ 18 h 43"/>
                              <a:gd name="T30" fmla="*/ 8 w 50"/>
                              <a:gd name="T31" fmla="*/ 8 h 43"/>
                              <a:gd name="T32" fmla="*/ 13 w 50"/>
                              <a:gd name="T33" fmla="*/ 0 h 43"/>
                              <a:gd name="T34" fmla="*/ 10 w 50"/>
                              <a:gd name="T35" fmla="*/ 0 h 43"/>
                              <a:gd name="T36" fmla="*/ 8 w 50"/>
                              <a:gd name="T37" fmla="*/ 0 h 43"/>
                              <a:gd name="T38" fmla="*/ 3 w 50"/>
                              <a:gd name="T39" fmla="*/ 8 h 43"/>
                              <a:gd name="T40" fmla="*/ 0 w 50"/>
                              <a:gd name="T41" fmla="*/ 18 h 43"/>
                              <a:gd name="T42" fmla="*/ 3 w 50"/>
                              <a:gd name="T43" fmla="*/ 28 h 43"/>
                              <a:gd name="T44" fmla="*/ 8 w 50"/>
                              <a:gd name="T45" fmla="*/ 35 h 43"/>
                              <a:gd name="T46" fmla="*/ 15 w 50"/>
                              <a:gd name="T47" fmla="*/ 40 h 43"/>
                              <a:gd name="T48" fmla="*/ 25 w 50"/>
                              <a:gd name="T49" fmla="*/ 43 h 43"/>
                              <a:gd name="T50" fmla="*/ 35 w 50"/>
                              <a:gd name="T51" fmla="*/ 40 h 43"/>
                              <a:gd name="T52" fmla="*/ 43 w 50"/>
                              <a:gd name="T53" fmla="*/ 35 h 43"/>
                              <a:gd name="T54" fmla="*/ 48 w 50"/>
                              <a:gd name="T55" fmla="*/ 28 h 43"/>
                              <a:gd name="T56" fmla="*/ 50 w 50"/>
                              <a:gd name="T57" fmla="*/ 18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0" h="43">
                                <a:moveTo>
                                  <a:pt x="50" y="18"/>
                                </a:moveTo>
                                <a:lnTo>
                                  <a:pt x="50" y="15"/>
                                </a:lnTo>
                                <a:lnTo>
                                  <a:pt x="50" y="15"/>
                                </a:lnTo>
                                <a:lnTo>
                                  <a:pt x="48" y="15"/>
                                </a:lnTo>
                                <a:lnTo>
                                  <a:pt x="45" y="13"/>
                                </a:lnTo>
                                <a:lnTo>
                                  <a:pt x="45" y="15"/>
                                </a:lnTo>
                                <a:lnTo>
                                  <a:pt x="45" y="18"/>
                                </a:lnTo>
                                <a:lnTo>
                                  <a:pt x="43" y="25"/>
                                </a:lnTo>
                                <a:lnTo>
                                  <a:pt x="40" y="30"/>
                                </a:lnTo>
                                <a:lnTo>
                                  <a:pt x="33" y="35"/>
                                </a:lnTo>
                                <a:lnTo>
                                  <a:pt x="25" y="38"/>
                                </a:lnTo>
                                <a:lnTo>
                                  <a:pt x="18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5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5" y="40"/>
                                </a:lnTo>
                                <a:lnTo>
                                  <a:pt x="25" y="43"/>
                                </a:lnTo>
                                <a:lnTo>
                                  <a:pt x="35" y="40"/>
                                </a:lnTo>
                                <a:lnTo>
                                  <a:pt x="43" y="35"/>
                                </a:lnTo>
                                <a:lnTo>
                                  <a:pt x="48" y="28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Freeform 8180"/>
                        <wps:cNvSpPr>
                          <a:spLocks/>
                        </wps:cNvSpPr>
                        <wps:spPr bwMode="auto">
                          <a:xfrm>
                            <a:off x="6424" y="1529"/>
                            <a:ext cx="45" cy="40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40"/>
                              <a:gd name="T2" fmla="*/ 45 w 45"/>
                              <a:gd name="T3" fmla="*/ 15 h 40"/>
                              <a:gd name="T4" fmla="*/ 45 w 45"/>
                              <a:gd name="T5" fmla="*/ 15 h 40"/>
                              <a:gd name="T6" fmla="*/ 42 w 45"/>
                              <a:gd name="T7" fmla="*/ 13 h 40"/>
                              <a:gd name="T8" fmla="*/ 40 w 45"/>
                              <a:gd name="T9" fmla="*/ 13 h 40"/>
                              <a:gd name="T10" fmla="*/ 40 w 45"/>
                              <a:gd name="T11" fmla="*/ 15 h 40"/>
                              <a:gd name="T12" fmla="*/ 40 w 45"/>
                              <a:gd name="T13" fmla="*/ 18 h 40"/>
                              <a:gd name="T14" fmla="*/ 40 w 45"/>
                              <a:gd name="T15" fmla="*/ 23 h 40"/>
                              <a:gd name="T16" fmla="*/ 35 w 45"/>
                              <a:gd name="T17" fmla="*/ 30 h 40"/>
                              <a:gd name="T18" fmla="*/ 30 w 45"/>
                              <a:gd name="T19" fmla="*/ 33 h 40"/>
                              <a:gd name="T20" fmla="*/ 22 w 45"/>
                              <a:gd name="T21" fmla="*/ 35 h 40"/>
                              <a:gd name="T22" fmla="*/ 15 w 45"/>
                              <a:gd name="T23" fmla="*/ 33 h 40"/>
                              <a:gd name="T24" fmla="*/ 10 w 45"/>
                              <a:gd name="T25" fmla="*/ 30 h 40"/>
                              <a:gd name="T26" fmla="*/ 7 w 45"/>
                              <a:gd name="T27" fmla="*/ 23 h 40"/>
                              <a:gd name="T28" fmla="*/ 5 w 45"/>
                              <a:gd name="T29" fmla="*/ 18 h 40"/>
                              <a:gd name="T30" fmla="*/ 7 w 45"/>
                              <a:gd name="T31" fmla="*/ 8 h 40"/>
                              <a:gd name="T32" fmla="*/ 12 w 45"/>
                              <a:gd name="T33" fmla="*/ 3 h 40"/>
                              <a:gd name="T34" fmla="*/ 10 w 45"/>
                              <a:gd name="T35" fmla="*/ 0 h 40"/>
                              <a:gd name="T36" fmla="*/ 7 w 45"/>
                              <a:gd name="T37" fmla="*/ 0 h 40"/>
                              <a:gd name="T38" fmla="*/ 2 w 45"/>
                              <a:gd name="T39" fmla="*/ 8 h 40"/>
                              <a:gd name="T40" fmla="*/ 0 w 45"/>
                              <a:gd name="T41" fmla="*/ 18 h 40"/>
                              <a:gd name="T42" fmla="*/ 2 w 45"/>
                              <a:gd name="T43" fmla="*/ 25 h 40"/>
                              <a:gd name="T44" fmla="*/ 7 w 45"/>
                              <a:gd name="T45" fmla="*/ 33 h 40"/>
                              <a:gd name="T46" fmla="*/ 15 w 45"/>
                              <a:gd name="T47" fmla="*/ 38 h 40"/>
                              <a:gd name="T48" fmla="*/ 22 w 45"/>
                              <a:gd name="T49" fmla="*/ 40 h 40"/>
                              <a:gd name="T50" fmla="*/ 32 w 45"/>
                              <a:gd name="T51" fmla="*/ 38 h 40"/>
                              <a:gd name="T52" fmla="*/ 37 w 45"/>
                              <a:gd name="T53" fmla="*/ 33 h 40"/>
                              <a:gd name="T54" fmla="*/ 42 w 45"/>
                              <a:gd name="T55" fmla="*/ 25 h 40"/>
                              <a:gd name="T56" fmla="*/ 45 w 45"/>
                              <a:gd name="T57" fmla="*/ 18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5" y="18"/>
                                </a:moveTo>
                                <a:lnTo>
                                  <a:pt x="45" y="15"/>
                                </a:lnTo>
                                <a:lnTo>
                                  <a:pt x="45" y="15"/>
                                </a:lnTo>
                                <a:lnTo>
                                  <a:pt x="42" y="13"/>
                                </a:lnTo>
                                <a:lnTo>
                                  <a:pt x="40" y="13"/>
                                </a:lnTo>
                                <a:lnTo>
                                  <a:pt x="40" y="15"/>
                                </a:lnTo>
                                <a:lnTo>
                                  <a:pt x="40" y="18"/>
                                </a:lnTo>
                                <a:lnTo>
                                  <a:pt x="40" y="23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2" y="35"/>
                                </a:lnTo>
                                <a:lnTo>
                                  <a:pt x="15" y="33"/>
                                </a:lnTo>
                                <a:lnTo>
                                  <a:pt x="10" y="30"/>
                                </a:lnTo>
                                <a:lnTo>
                                  <a:pt x="7" y="23"/>
                                </a:lnTo>
                                <a:lnTo>
                                  <a:pt x="5" y="18"/>
                                </a:lnTo>
                                <a:lnTo>
                                  <a:pt x="7" y="8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5"/>
                                </a:lnTo>
                                <a:lnTo>
                                  <a:pt x="7" y="33"/>
                                </a:lnTo>
                                <a:lnTo>
                                  <a:pt x="15" y="38"/>
                                </a:lnTo>
                                <a:lnTo>
                                  <a:pt x="22" y="40"/>
                                </a:lnTo>
                                <a:lnTo>
                                  <a:pt x="32" y="38"/>
                                </a:lnTo>
                                <a:lnTo>
                                  <a:pt x="37" y="33"/>
                                </a:lnTo>
                                <a:lnTo>
                                  <a:pt x="42" y="25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Freeform 8181"/>
                        <wps:cNvSpPr>
                          <a:spLocks/>
                        </wps:cNvSpPr>
                        <wps:spPr bwMode="auto">
                          <a:xfrm>
                            <a:off x="6426" y="1529"/>
                            <a:ext cx="40" cy="38"/>
                          </a:xfrm>
                          <a:custGeom>
                            <a:avLst/>
                            <a:gdLst>
                              <a:gd name="T0" fmla="*/ 40 w 40"/>
                              <a:gd name="T1" fmla="*/ 18 h 38"/>
                              <a:gd name="T2" fmla="*/ 40 w 40"/>
                              <a:gd name="T3" fmla="*/ 15 h 38"/>
                              <a:gd name="T4" fmla="*/ 40 w 40"/>
                              <a:gd name="T5" fmla="*/ 13 h 38"/>
                              <a:gd name="T6" fmla="*/ 38 w 40"/>
                              <a:gd name="T7" fmla="*/ 13 h 38"/>
                              <a:gd name="T8" fmla="*/ 35 w 40"/>
                              <a:gd name="T9" fmla="*/ 10 h 38"/>
                              <a:gd name="T10" fmla="*/ 35 w 40"/>
                              <a:gd name="T11" fmla="*/ 15 h 38"/>
                              <a:gd name="T12" fmla="*/ 35 w 40"/>
                              <a:gd name="T13" fmla="*/ 18 h 38"/>
                              <a:gd name="T14" fmla="*/ 35 w 40"/>
                              <a:gd name="T15" fmla="*/ 23 h 38"/>
                              <a:gd name="T16" fmla="*/ 30 w 40"/>
                              <a:gd name="T17" fmla="*/ 28 h 38"/>
                              <a:gd name="T18" fmla="*/ 25 w 40"/>
                              <a:gd name="T19" fmla="*/ 30 h 38"/>
                              <a:gd name="T20" fmla="*/ 20 w 40"/>
                              <a:gd name="T21" fmla="*/ 33 h 38"/>
                              <a:gd name="T22" fmla="*/ 15 w 40"/>
                              <a:gd name="T23" fmla="*/ 30 h 38"/>
                              <a:gd name="T24" fmla="*/ 10 w 40"/>
                              <a:gd name="T25" fmla="*/ 28 h 38"/>
                              <a:gd name="T26" fmla="*/ 8 w 40"/>
                              <a:gd name="T27" fmla="*/ 23 h 38"/>
                              <a:gd name="T28" fmla="*/ 5 w 40"/>
                              <a:gd name="T29" fmla="*/ 18 h 38"/>
                              <a:gd name="T30" fmla="*/ 8 w 40"/>
                              <a:gd name="T31" fmla="*/ 8 h 38"/>
                              <a:gd name="T32" fmla="*/ 15 w 40"/>
                              <a:gd name="T33" fmla="*/ 3 h 38"/>
                              <a:gd name="T34" fmla="*/ 10 w 40"/>
                              <a:gd name="T35" fmla="*/ 3 h 38"/>
                              <a:gd name="T36" fmla="*/ 8 w 40"/>
                              <a:gd name="T37" fmla="*/ 0 h 38"/>
                              <a:gd name="T38" fmla="*/ 3 w 40"/>
                              <a:gd name="T39" fmla="*/ 8 h 38"/>
                              <a:gd name="T40" fmla="*/ 0 w 40"/>
                              <a:gd name="T41" fmla="*/ 18 h 38"/>
                              <a:gd name="T42" fmla="*/ 3 w 40"/>
                              <a:gd name="T43" fmla="*/ 25 h 38"/>
                              <a:gd name="T44" fmla="*/ 5 w 40"/>
                              <a:gd name="T45" fmla="*/ 30 h 38"/>
                              <a:gd name="T46" fmla="*/ 13 w 40"/>
                              <a:gd name="T47" fmla="*/ 35 h 38"/>
                              <a:gd name="T48" fmla="*/ 20 w 40"/>
                              <a:gd name="T49" fmla="*/ 38 h 38"/>
                              <a:gd name="T50" fmla="*/ 28 w 40"/>
                              <a:gd name="T51" fmla="*/ 35 h 38"/>
                              <a:gd name="T52" fmla="*/ 35 w 40"/>
                              <a:gd name="T53" fmla="*/ 30 h 38"/>
                              <a:gd name="T54" fmla="*/ 38 w 40"/>
                              <a:gd name="T55" fmla="*/ 25 h 38"/>
                              <a:gd name="T56" fmla="*/ 40 w 40"/>
                              <a:gd name="T57" fmla="*/ 1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0" h="38">
                                <a:moveTo>
                                  <a:pt x="40" y="18"/>
                                </a:moveTo>
                                <a:lnTo>
                                  <a:pt x="40" y="15"/>
                                </a:lnTo>
                                <a:lnTo>
                                  <a:pt x="40" y="13"/>
                                </a:lnTo>
                                <a:lnTo>
                                  <a:pt x="38" y="13"/>
                                </a:lnTo>
                                <a:lnTo>
                                  <a:pt x="35" y="10"/>
                                </a:lnTo>
                                <a:lnTo>
                                  <a:pt x="35" y="15"/>
                                </a:lnTo>
                                <a:lnTo>
                                  <a:pt x="35" y="18"/>
                                </a:lnTo>
                                <a:lnTo>
                                  <a:pt x="35" y="23"/>
                                </a:lnTo>
                                <a:lnTo>
                                  <a:pt x="30" y="28"/>
                                </a:lnTo>
                                <a:lnTo>
                                  <a:pt x="25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8" y="23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5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5" y="30"/>
                                </a:lnTo>
                                <a:lnTo>
                                  <a:pt x="13" y="35"/>
                                </a:lnTo>
                                <a:lnTo>
                                  <a:pt x="20" y="38"/>
                                </a:lnTo>
                                <a:lnTo>
                                  <a:pt x="28" y="35"/>
                                </a:lnTo>
                                <a:lnTo>
                                  <a:pt x="35" y="30"/>
                                </a:lnTo>
                                <a:lnTo>
                                  <a:pt x="38" y="25"/>
                                </a:lnTo>
                                <a:lnTo>
                                  <a:pt x="4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Freeform 8182"/>
                        <wps:cNvSpPr>
                          <a:spLocks/>
                        </wps:cNvSpPr>
                        <wps:spPr bwMode="auto">
                          <a:xfrm>
                            <a:off x="6429" y="1532"/>
                            <a:ext cx="35" cy="32"/>
                          </a:xfrm>
                          <a:custGeom>
                            <a:avLst/>
                            <a:gdLst>
                              <a:gd name="T0" fmla="*/ 35 w 35"/>
                              <a:gd name="T1" fmla="*/ 15 h 32"/>
                              <a:gd name="T2" fmla="*/ 35 w 35"/>
                              <a:gd name="T3" fmla="*/ 12 h 32"/>
                              <a:gd name="T4" fmla="*/ 35 w 35"/>
                              <a:gd name="T5" fmla="*/ 10 h 32"/>
                              <a:gd name="T6" fmla="*/ 32 w 35"/>
                              <a:gd name="T7" fmla="*/ 7 h 32"/>
                              <a:gd name="T8" fmla="*/ 27 w 35"/>
                              <a:gd name="T9" fmla="*/ 7 h 32"/>
                              <a:gd name="T10" fmla="*/ 30 w 35"/>
                              <a:gd name="T11" fmla="*/ 10 h 32"/>
                              <a:gd name="T12" fmla="*/ 30 w 35"/>
                              <a:gd name="T13" fmla="*/ 15 h 32"/>
                              <a:gd name="T14" fmla="*/ 30 w 35"/>
                              <a:gd name="T15" fmla="*/ 20 h 32"/>
                              <a:gd name="T16" fmla="*/ 27 w 35"/>
                              <a:gd name="T17" fmla="*/ 22 h 32"/>
                              <a:gd name="T18" fmla="*/ 22 w 35"/>
                              <a:gd name="T19" fmla="*/ 25 h 32"/>
                              <a:gd name="T20" fmla="*/ 17 w 35"/>
                              <a:gd name="T21" fmla="*/ 27 h 32"/>
                              <a:gd name="T22" fmla="*/ 12 w 35"/>
                              <a:gd name="T23" fmla="*/ 25 h 32"/>
                              <a:gd name="T24" fmla="*/ 10 w 35"/>
                              <a:gd name="T25" fmla="*/ 22 h 32"/>
                              <a:gd name="T26" fmla="*/ 7 w 35"/>
                              <a:gd name="T27" fmla="*/ 20 h 32"/>
                              <a:gd name="T28" fmla="*/ 5 w 35"/>
                              <a:gd name="T29" fmla="*/ 15 h 32"/>
                              <a:gd name="T30" fmla="*/ 5 w 35"/>
                              <a:gd name="T31" fmla="*/ 10 h 32"/>
                              <a:gd name="T32" fmla="*/ 7 w 35"/>
                              <a:gd name="T33" fmla="*/ 7 h 32"/>
                              <a:gd name="T34" fmla="*/ 10 w 35"/>
                              <a:gd name="T35" fmla="*/ 5 h 32"/>
                              <a:gd name="T36" fmla="*/ 15 w 35"/>
                              <a:gd name="T37" fmla="*/ 2 h 32"/>
                              <a:gd name="T38" fmla="*/ 12 w 35"/>
                              <a:gd name="T39" fmla="*/ 0 h 32"/>
                              <a:gd name="T40" fmla="*/ 7 w 35"/>
                              <a:gd name="T41" fmla="*/ 0 h 32"/>
                              <a:gd name="T42" fmla="*/ 2 w 35"/>
                              <a:gd name="T43" fmla="*/ 5 h 32"/>
                              <a:gd name="T44" fmla="*/ 0 w 35"/>
                              <a:gd name="T45" fmla="*/ 15 h 32"/>
                              <a:gd name="T46" fmla="*/ 2 w 35"/>
                              <a:gd name="T47" fmla="*/ 20 h 32"/>
                              <a:gd name="T48" fmla="*/ 5 w 35"/>
                              <a:gd name="T49" fmla="*/ 27 h 32"/>
                              <a:gd name="T50" fmla="*/ 10 w 35"/>
                              <a:gd name="T51" fmla="*/ 30 h 32"/>
                              <a:gd name="T52" fmla="*/ 17 w 35"/>
                              <a:gd name="T53" fmla="*/ 32 h 32"/>
                              <a:gd name="T54" fmla="*/ 25 w 35"/>
                              <a:gd name="T55" fmla="*/ 30 h 32"/>
                              <a:gd name="T56" fmla="*/ 30 w 35"/>
                              <a:gd name="T57" fmla="*/ 27 h 32"/>
                              <a:gd name="T58" fmla="*/ 35 w 35"/>
                              <a:gd name="T59" fmla="*/ 20 h 32"/>
                              <a:gd name="T60" fmla="*/ 35 w 35"/>
                              <a:gd name="T61" fmla="*/ 1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5" h="32">
                                <a:moveTo>
                                  <a:pt x="35" y="15"/>
                                </a:moveTo>
                                <a:lnTo>
                                  <a:pt x="35" y="12"/>
                                </a:lnTo>
                                <a:lnTo>
                                  <a:pt x="35" y="10"/>
                                </a:lnTo>
                                <a:lnTo>
                                  <a:pt x="32" y="7"/>
                                </a:lnTo>
                                <a:lnTo>
                                  <a:pt x="27" y="7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30" y="20"/>
                                </a:lnTo>
                                <a:lnTo>
                                  <a:pt x="27" y="22"/>
                                </a:lnTo>
                                <a:lnTo>
                                  <a:pt x="22" y="25"/>
                                </a:lnTo>
                                <a:lnTo>
                                  <a:pt x="17" y="27"/>
                                </a:lnTo>
                                <a:lnTo>
                                  <a:pt x="12" y="25"/>
                                </a:lnTo>
                                <a:lnTo>
                                  <a:pt x="10" y="22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2" y="5"/>
                                </a:lnTo>
                                <a:lnTo>
                                  <a:pt x="0" y="15"/>
                                </a:lnTo>
                                <a:lnTo>
                                  <a:pt x="2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0"/>
                                </a:lnTo>
                                <a:lnTo>
                                  <a:pt x="17" y="32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0"/>
                                </a:lnTo>
                                <a:lnTo>
                                  <a:pt x="3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Freeform 8183"/>
                        <wps:cNvSpPr>
                          <a:spLocks noEditPoints="1"/>
                        </wps:cNvSpPr>
                        <wps:spPr bwMode="auto">
                          <a:xfrm>
                            <a:off x="6431" y="1532"/>
                            <a:ext cx="30" cy="30"/>
                          </a:xfrm>
                          <a:custGeom>
                            <a:avLst/>
                            <a:gdLst>
                              <a:gd name="T0" fmla="*/ 30 w 30"/>
                              <a:gd name="T1" fmla="*/ 15 h 30"/>
                              <a:gd name="T2" fmla="*/ 30 w 30"/>
                              <a:gd name="T3" fmla="*/ 12 h 30"/>
                              <a:gd name="T4" fmla="*/ 30 w 30"/>
                              <a:gd name="T5" fmla="*/ 7 h 30"/>
                              <a:gd name="T6" fmla="*/ 20 w 30"/>
                              <a:gd name="T7" fmla="*/ 5 h 30"/>
                              <a:gd name="T8" fmla="*/ 10 w 30"/>
                              <a:gd name="T9" fmla="*/ 0 h 30"/>
                              <a:gd name="T10" fmla="*/ 3 w 30"/>
                              <a:gd name="T11" fmla="*/ 5 h 30"/>
                              <a:gd name="T12" fmla="*/ 0 w 30"/>
                              <a:gd name="T13" fmla="*/ 15 h 30"/>
                              <a:gd name="T14" fmla="*/ 3 w 30"/>
                              <a:gd name="T15" fmla="*/ 20 h 30"/>
                              <a:gd name="T16" fmla="*/ 5 w 30"/>
                              <a:gd name="T17" fmla="*/ 25 h 30"/>
                              <a:gd name="T18" fmla="*/ 10 w 30"/>
                              <a:gd name="T19" fmla="*/ 27 h 30"/>
                              <a:gd name="T20" fmla="*/ 15 w 30"/>
                              <a:gd name="T21" fmla="*/ 30 h 30"/>
                              <a:gd name="T22" fmla="*/ 20 w 30"/>
                              <a:gd name="T23" fmla="*/ 27 h 30"/>
                              <a:gd name="T24" fmla="*/ 25 w 30"/>
                              <a:gd name="T25" fmla="*/ 25 h 30"/>
                              <a:gd name="T26" fmla="*/ 30 w 30"/>
                              <a:gd name="T27" fmla="*/ 20 h 30"/>
                              <a:gd name="T28" fmla="*/ 30 w 30"/>
                              <a:gd name="T29" fmla="*/ 15 h 30"/>
                              <a:gd name="T30" fmla="*/ 25 w 30"/>
                              <a:gd name="T31" fmla="*/ 15 h 30"/>
                              <a:gd name="T32" fmla="*/ 25 w 30"/>
                              <a:gd name="T33" fmla="*/ 17 h 30"/>
                              <a:gd name="T34" fmla="*/ 23 w 30"/>
                              <a:gd name="T35" fmla="*/ 22 h 30"/>
                              <a:gd name="T36" fmla="*/ 20 w 30"/>
                              <a:gd name="T37" fmla="*/ 22 h 30"/>
                              <a:gd name="T38" fmla="*/ 15 w 30"/>
                              <a:gd name="T39" fmla="*/ 25 h 30"/>
                              <a:gd name="T40" fmla="*/ 13 w 30"/>
                              <a:gd name="T41" fmla="*/ 22 h 30"/>
                              <a:gd name="T42" fmla="*/ 8 w 30"/>
                              <a:gd name="T43" fmla="*/ 22 h 30"/>
                              <a:gd name="T44" fmla="*/ 5 w 30"/>
                              <a:gd name="T45" fmla="*/ 17 h 30"/>
                              <a:gd name="T46" fmla="*/ 5 w 30"/>
                              <a:gd name="T47" fmla="*/ 15 h 30"/>
                              <a:gd name="T48" fmla="*/ 5 w 30"/>
                              <a:gd name="T49" fmla="*/ 10 h 30"/>
                              <a:gd name="T50" fmla="*/ 8 w 30"/>
                              <a:gd name="T51" fmla="*/ 7 h 30"/>
                              <a:gd name="T52" fmla="*/ 13 w 30"/>
                              <a:gd name="T53" fmla="*/ 5 h 30"/>
                              <a:gd name="T54" fmla="*/ 15 w 30"/>
                              <a:gd name="T55" fmla="*/ 5 h 30"/>
                              <a:gd name="T56" fmla="*/ 20 w 30"/>
                              <a:gd name="T57" fmla="*/ 5 h 30"/>
                              <a:gd name="T58" fmla="*/ 23 w 30"/>
                              <a:gd name="T59" fmla="*/ 7 h 30"/>
                              <a:gd name="T60" fmla="*/ 25 w 30"/>
                              <a:gd name="T61" fmla="*/ 10 h 30"/>
                              <a:gd name="T62" fmla="*/ 25 w 30"/>
                              <a:gd name="T63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30" y="15"/>
                                </a:moveTo>
                                <a:lnTo>
                                  <a:pt x="30" y="12"/>
                                </a:lnTo>
                                <a:lnTo>
                                  <a:pt x="30" y="7"/>
                                </a:lnTo>
                                <a:lnTo>
                                  <a:pt x="20" y="5"/>
                                </a:lnTo>
                                <a:lnTo>
                                  <a:pt x="10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0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0"/>
                                </a:lnTo>
                                <a:lnTo>
                                  <a:pt x="30" y="15"/>
                                </a:lnTo>
                                <a:close/>
                                <a:moveTo>
                                  <a:pt x="25" y="15"/>
                                </a:moveTo>
                                <a:lnTo>
                                  <a:pt x="25" y="17"/>
                                </a:lnTo>
                                <a:lnTo>
                                  <a:pt x="23" y="22"/>
                                </a:lnTo>
                                <a:lnTo>
                                  <a:pt x="20" y="22"/>
                                </a:lnTo>
                                <a:lnTo>
                                  <a:pt x="15" y="25"/>
                                </a:lnTo>
                                <a:lnTo>
                                  <a:pt x="13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20" y="5"/>
                                </a:lnTo>
                                <a:lnTo>
                                  <a:pt x="23" y="7"/>
                                </a:lnTo>
                                <a:lnTo>
                                  <a:pt x="25" y="10"/>
                                </a:lnTo>
                                <a:lnTo>
                                  <a:pt x="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Freeform 8184"/>
                        <wps:cNvSpPr>
                          <a:spLocks noEditPoints="1"/>
                        </wps:cNvSpPr>
                        <wps:spPr bwMode="auto">
                          <a:xfrm>
                            <a:off x="6434" y="1534"/>
                            <a:ext cx="25" cy="25"/>
                          </a:xfrm>
                          <a:custGeom>
                            <a:avLst/>
                            <a:gdLst>
                              <a:gd name="T0" fmla="*/ 25 w 25"/>
                              <a:gd name="T1" fmla="*/ 13 h 25"/>
                              <a:gd name="T2" fmla="*/ 25 w 25"/>
                              <a:gd name="T3" fmla="*/ 8 h 25"/>
                              <a:gd name="T4" fmla="*/ 22 w 25"/>
                              <a:gd name="T5" fmla="*/ 5 h 25"/>
                              <a:gd name="T6" fmla="*/ 17 w 25"/>
                              <a:gd name="T7" fmla="*/ 3 h 25"/>
                              <a:gd name="T8" fmla="*/ 10 w 25"/>
                              <a:gd name="T9" fmla="*/ 0 h 25"/>
                              <a:gd name="T10" fmla="*/ 5 w 25"/>
                              <a:gd name="T11" fmla="*/ 3 h 25"/>
                              <a:gd name="T12" fmla="*/ 2 w 25"/>
                              <a:gd name="T13" fmla="*/ 5 h 25"/>
                              <a:gd name="T14" fmla="*/ 0 w 25"/>
                              <a:gd name="T15" fmla="*/ 8 h 25"/>
                              <a:gd name="T16" fmla="*/ 0 w 25"/>
                              <a:gd name="T17" fmla="*/ 13 h 25"/>
                              <a:gd name="T18" fmla="*/ 2 w 25"/>
                              <a:gd name="T19" fmla="*/ 18 h 25"/>
                              <a:gd name="T20" fmla="*/ 5 w 25"/>
                              <a:gd name="T21" fmla="*/ 20 h 25"/>
                              <a:gd name="T22" fmla="*/ 7 w 25"/>
                              <a:gd name="T23" fmla="*/ 23 h 25"/>
                              <a:gd name="T24" fmla="*/ 12 w 25"/>
                              <a:gd name="T25" fmla="*/ 25 h 25"/>
                              <a:gd name="T26" fmla="*/ 17 w 25"/>
                              <a:gd name="T27" fmla="*/ 23 h 25"/>
                              <a:gd name="T28" fmla="*/ 22 w 25"/>
                              <a:gd name="T29" fmla="*/ 20 h 25"/>
                              <a:gd name="T30" fmla="*/ 25 w 25"/>
                              <a:gd name="T31" fmla="*/ 18 h 25"/>
                              <a:gd name="T32" fmla="*/ 25 w 25"/>
                              <a:gd name="T33" fmla="*/ 13 h 25"/>
                              <a:gd name="T34" fmla="*/ 20 w 25"/>
                              <a:gd name="T35" fmla="*/ 13 h 25"/>
                              <a:gd name="T36" fmla="*/ 17 w 25"/>
                              <a:gd name="T37" fmla="*/ 18 h 25"/>
                              <a:gd name="T38" fmla="*/ 12 w 25"/>
                              <a:gd name="T39" fmla="*/ 20 h 25"/>
                              <a:gd name="T40" fmla="*/ 7 w 25"/>
                              <a:gd name="T41" fmla="*/ 18 h 25"/>
                              <a:gd name="T42" fmla="*/ 5 w 25"/>
                              <a:gd name="T43" fmla="*/ 13 h 25"/>
                              <a:gd name="T44" fmla="*/ 7 w 25"/>
                              <a:gd name="T45" fmla="*/ 8 h 25"/>
                              <a:gd name="T46" fmla="*/ 12 w 25"/>
                              <a:gd name="T47" fmla="*/ 5 h 25"/>
                              <a:gd name="T48" fmla="*/ 17 w 25"/>
                              <a:gd name="T49" fmla="*/ 8 h 25"/>
                              <a:gd name="T50" fmla="*/ 20 w 25"/>
                              <a:gd name="T51" fmla="*/ 1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25" y="13"/>
                                </a:move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8"/>
                                </a:lnTo>
                                <a:lnTo>
                                  <a:pt x="5" y="20"/>
                                </a:lnTo>
                                <a:lnTo>
                                  <a:pt x="7" y="23"/>
                                </a:lnTo>
                                <a:lnTo>
                                  <a:pt x="12" y="25"/>
                                </a:lnTo>
                                <a:lnTo>
                                  <a:pt x="17" y="23"/>
                                </a:lnTo>
                                <a:lnTo>
                                  <a:pt x="22" y="20"/>
                                </a:lnTo>
                                <a:lnTo>
                                  <a:pt x="25" y="18"/>
                                </a:lnTo>
                                <a:lnTo>
                                  <a:pt x="25" y="13"/>
                                </a:lnTo>
                                <a:close/>
                                <a:moveTo>
                                  <a:pt x="20" y="13"/>
                                </a:moveTo>
                                <a:lnTo>
                                  <a:pt x="17" y="18"/>
                                </a:lnTo>
                                <a:lnTo>
                                  <a:pt x="12" y="20"/>
                                </a:lnTo>
                                <a:lnTo>
                                  <a:pt x="7" y="18"/>
                                </a:lnTo>
                                <a:lnTo>
                                  <a:pt x="5" y="13"/>
                                </a:lnTo>
                                <a:lnTo>
                                  <a:pt x="7" y="8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2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" name="Freeform 8185"/>
                        <wps:cNvSpPr>
                          <a:spLocks noEditPoints="1"/>
                        </wps:cNvSpPr>
                        <wps:spPr bwMode="auto">
                          <a:xfrm>
                            <a:off x="6436" y="1537"/>
                            <a:ext cx="20" cy="20"/>
                          </a:xfrm>
                          <a:custGeom>
                            <a:avLst/>
                            <a:gdLst>
                              <a:gd name="T0" fmla="*/ 20 w 20"/>
                              <a:gd name="T1" fmla="*/ 10 h 20"/>
                              <a:gd name="T2" fmla="*/ 20 w 20"/>
                              <a:gd name="T3" fmla="*/ 5 h 20"/>
                              <a:gd name="T4" fmla="*/ 18 w 20"/>
                              <a:gd name="T5" fmla="*/ 2 h 20"/>
                              <a:gd name="T6" fmla="*/ 15 w 20"/>
                              <a:gd name="T7" fmla="*/ 0 h 20"/>
                              <a:gd name="T8" fmla="*/ 10 w 20"/>
                              <a:gd name="T9" fmla="*/ 0 h 20"/>
                              <a:gd name="T10" fmla="*/ 8 w 20"/>
                              <a:gd name="T11" fmla="*/ 0 h 20"/>
                              <a:gd name="T12" fmla="*/ 3 w 20"/>
                              <a:gd name="T13" fmla="*/ 2 h 20"/>
                              <a:gd name="T14" fmla="*/ 0 w 20"/>
                              <a:gd name="T15" fmla="*/ 5 h 20"/>
                              <a:gd name="T16" fmla="*/ 0 w 20"/>
                              <a:gd name="T17" fmla="*/ 10 h 20"/>
                              <a:gd name="T18" fmla="*/ 0 w 20"/>
                              <a:gd name="T19" fmla="*/ 12 h 20"/>
                              <a:gd name="T20" fmla="*/ 3 w 20"/>
                              <a:gd name="T21" fmla="*/ 17 h 20"/>
                              <a:gd name="T22" fmla="*/ 8 w 20"/>
                              <a:gd name="T23" fmla="*/ 17 h 20"/>
                              <a:gd name="T24" fmla="*/ 10 w 20"/>
                              <a:gd name="T25" fmla="*/ 20 h 20"/>
                              <a:gd name="T26" fmla="*/ 15 w 20"/>
                              <a:gd name="T27" fmla="*/ 17 h 20"/>
                              <a:gd name="T28" fmla="*/ 18 w 20"/>
                              <a:gd name="T29" fmla="*/ 17 h 20"/>
                              <a:gd name="T30" fmla="*/ 20 w 20"/>
                              <a:gd name="T31" fmla="*/ 12 h 20"/>
                              <a:gd name="T32" fmla="*/ 20 w 20"/>
                              <a:gd name="T33" fmla="*/ 10 h 20"/>
                              <a:gd name="T34" fmla="*/ 15 w 20"/>
                              <a:gd name="T35" fmla="*/ 10 h 20"/>
                              <a:gd name="T36" fmla="*/ 15 w 20"/>
                              <a:gd name="T37" fmla="*/ 12 h 20"/>
                              <a:gd name="T38" fmla="*/ 10 w 20"/>
                              <a:gd name="T39" fmla="*/ 15 h 20"/>
                              <a:gd name="T40" fmla="*/ 8 w 20"/>
                              <a:gd name="T41" fmla="*/ 12 h 20"/>
                              <a:gd name="T42" fmla="*/ 5 w 20"/>
                              <a:gd name="T43" fmla="*/ 10 h 20"/>
                              <a:gd name="T44" fmla="*/ 8 w 20"/>
                              <a:gd name="T45" fmla="*/ 5 h 20"/>
                              <a:gd name="T46" fmla="*/ 10 w 20"/>
                              <a:gd name="T47" fmla="*/ 5 h 20"/>
                              <a:gd name="T48" fmla="*/ 15 w 20"/>
                              <a:gd name="T49" fmla="*/ 5 h 20"/>
                              <a:gd name="T50" fmla="*/ 15 w 20"/>
                              <a:gd name="T51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20" y="10"/>
                                </a:moveTo>
                                <a:lnTo>
                                  <a:pt x="20" y="5"/>
                                </a:lnTo>
                                <a:lnTo>
                                  <a:pt x="18" y="2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8" y="17"/>
                                </a:lnTo>
                                <a:lnTo>
                                  <a:pt x="10" y="20"/>
                                </a:lnTo>
                                <a:lnTo>
                                  <a:pt x="15" y="17"/>
                                </a:lnTo>
                                <a:lnTo>
                                  <a:pt x="18" y="17"/>
                                </a:lnTo>
                                <a:lnTo>
                                  <a:pt x="20" y="12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5" y="10"/>
                                </a:moveTo>
                                <a:lnTo>
                                  <a:pt x="15" y="12"/>
                                </a:lnTo>
                                <a:lnTo>
                                  <a:pt x="10" y="15"/>
                                </a:lnTo>
                                <a:lnTo>
                                  <a:pt x="8" y="12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Freeform 8186"/>
                        <wps:cNvSpPr>
                          <a:spLocks/>
                        </wps:cNvSpPr>
                        <wps:spPr bwMode="auto">
                          <a:xfrm>
                            <a:off x="6439" y="1539"/>
                            <a:ext cx="15" cy="15"/>
                          </a:xfrm>
                          <a:custGeom>
                            <a:avLst/>
                            <a:gdLst>
                              <a:gd name="T0" fmla="*/ 15 w 15"/>
                              <a:gd name="T1" fmla="*/ 8 h 15"/>
                              <a:gd name="T2" fmla="*/ 12 w 15"/>
                              <a:gd name="T3" fmla="*/ 3 h 15"/>
                              <a:gd name="T4" fmla="*/ 7 w 15"/>
                              <a:gd name="T5" fmla="*/ 0 h 15"/>
                              <a:gd name="T6" fmla="*/ 2 w 15"/>
                              <a:gd name="T7" fmla="*/ 3 h 15"/>
                              <a:gd name="T8" fmla="*/ 0 w 15"/>
                              <a:gd name="T9" fmla="*/ 8 h 15"/>
                              <a:gd name="T10" fmla="*/ 2 w 15"/>
                              <a:gd name="T11" fmla="*/ 13 h 15"/>
                              <a:gd name="T12" fmla="*/ 7 w 15"/>
                              <a:gd name="T13" fmla="*/ 15 h 15"/>
                              <a:gd name="T14" fmla="*/ 12 w 15"/>
                              <a:gd name="T15" fmla="*/ 13 h 15"/>
                              <a:gd name="T16" fmla="*/ 15 w 15"/>
                              <a:gd name="T1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5" y="8"/>
                                </a:moveTo>
                                <a:lnTo>
                                  <a:pt x="12" y="3"/>
                                </a:lnTo>
                                <a:lnTo>
                                  <a:pt x="7" y="0"/>
                                </a:ln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3"/>
                                </a:lnTo>
                                <a:lnTo>
                                  <a:pt x="7" y="15"/>
                                </a:lnTo>
                                <a:lnTo>
                                  <a:pt x="12" y="13"/>
                                </a:lnTo>
                                <a:lnTo>
                                  <a:pt x="1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Freeform 8187"/>
                        <wps:cNvSpPr>
                          <a:spLocks/>
                        </wps:cNvSpPr>
                        <wps:spPr bwMode="auto">
                          <a:xfrm>
                            <a:off x="6441" y="1542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10 w 10"/>
                              <a:gd name="T3" fmla="*/ 0 h 10"/>
                              <a:gd name="T4" fmla="*/ 5 w 10"/>
                              <a:gd name="T5" fmla="*/ 0 h 10"/>
                              <a:gd name="T6" fmla="*/ 3 w 10"/>
                              <a:gd name="T7" fmla="*/ 0 h 10"/>
                              <a:gd name="T8" fmla="*/ 0 w 10"/>
                              <a:gd name="T9" fmla="*/ 5 h 10"/>
                              <a:gd name="T10" fmla="*/ 3 w 10"/>
                              <a:gd name="T11" fmla="*/ 7 h 10"/>
                              <a:gd name="T12" fmla="*/ 5 w 10"/>
                              <a:gd name="T13" fmla="*/ 10 h 10"/>
                              <a:gd name="T14" fmla="*/ 10 w 10"/>
                              <a:gd name="T15" fmla="*/ 7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Freeform 8188"/>
                        <wps:cNvSpPr>
                          <a:spLocks/>
                        </wps:cNvSpPr>
                        <wps:spPr bwMode="auto">
                          <a:xfrm>
                            <a:off x="6444" y="1544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3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3 h 5"/>
                              <a:gd name="T10" fmla="*/ 0 w 5"/>
                              <a:gd name="T11" fmla="*/ 3 h 5"/>
                              <a:gd name="T12" fmla="*/ 2 w 5"/>
                              <a:gd name="T13" fmla="*/ 5 h 5"/>
                              <a:gd name="T14" fmla="*/ 5 w 5"/>
                              <a:gd name="T15" fmla="*/ 3 h 5"/>
                              <a:gd name="T16" fmla="*/ 5 w 5"/>
                              <a:gd name="T17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3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" name="Freeform 8189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227" cy="73"/>
                          </a:xfrm>
                          <a:custGeom>
                            <a:avLst/>
                            <a:gdLst>
                              <a:gd name="T0" fmla="*/ 0 w 227"/>
                              <a:gd name="T1" fmla="*/ 0 h 73"/>
                              <a:gd name="T2" fmla="*/ 40 w 227"/>
                              <a:gd name="T3" fmla="*/ 5 h 73"/>
                              <a:gd name="T4" fmla="*/ 72 w 227"/>
                              <a:gd name="T5" fmla="*/ 13 h 73"/>
                              <a:gd name="T6" fmla="*/ 97 w 227"/>
                              <a:gd name="T7" fmla="*/ 20 h 73"/>
                              <a:gd name="T8" fmla="*/ 117 w 227"/>
                              <a:gd name="T9" fmla="*/ 28 h 73"/>
                              <a:gd name="T10" fmla="*/ 137 w 227"/>
                              <a:gd name="T11" fmla="*/ 35 h 73"/>
                              <a:gd name="T12" fmla="*/ 162 w 227"/>
                              <a:gd name="T13" fmla="*/ 40 h 73"/>
                              <a:gd name="T14" fmla="*/ 189 w 227"/>
                              <a:gd name="T15" fmla="*/ 40 h 73"/>
                              <a:gd name="T16" fmla="*/ 227 w 227"/>
                              <a:gd name="T17" fmla="*/ 33 h 73"/>
                              <a:gd name="T18" fmla="*/ 204 w 227"/>
                              <a:gd name="T19" fmla="*/ 45 h 73"/>
                              <a:gd name="T20" fmla="*/ 184 w 227"/>
                              <a:gd name="T21" fmla="*/ 55 h 73"/>
                              <a:gd name="T22" fmla="*/ 167 w 227"/>
                              <a:gd name="T23" fmla="*/ 65 h 73"/>
                              <a:gd name="T24" fmla="*/ 150 w 227"/>
                              <a:gd name="T25" fmla="*/ 70 h 73"/>
                              <a:gd name="T26" fmla="*/ 130 w 227"/>
                              <a:gd name="T27" fmla="*/ 73 h 73"/>
                              <a:gd name="T28" fmla="*/ 105 w 227"/>
                              <a:gd name="T29" fmla="*/ 73 h 73"/>
                              <a:gd name="T30" fmla="*/ 75 w 227"/>
                              <a:gd name="T31" fmla="*/ 70 h 73"/>
                              <a:gd name="T32" fmla="*/ 38 w 227"/>
                              <a:gd name="T33" fmla="*/ 68 h 73"/>
                              <a:gd name="T34" fmla="*/ 28 w 227"/>
                              <a:gd name="T35" fmla="*/ 60 h 73"/>
                              <a:gd name="T36" fmla="*/ 20 w 227"/>
                              <a:gd name="T37" fmla="*/ 53 h 73"/>
                              <a:gd name="T38" fmla="*/ 18 w 227"/>
                              <a:gd name="T39" fmla="*/ 45 h 73"/>
                              <a:gd name="T40" fmla="*/ 15 w 227"/>
                              <a:gd name="T41" fmla="*/ 35 h 73"/>
                              <a:gd name="T42" fmla="*/ 13 w 227"/>
                              <a:gd name="T43" fmla="*/ 25 h 73"/>
                              <a:gd name="T44" fmla="*/ 10 w 227"/>
                              <a:gd name="T45" fmla="*/ 15 h 73"/>
                              <a:gd name="T46" fmla="*/ 5 w 227"/>
                              <a:gd name="T47" fmla="*/ 8 h 73"/>
                              <a:gd name="T48" fmla="*/ 0 w 227"/>
                              <a:gd name="T49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27" h="73">
                                <a:moveTo>
                                  <a:pt x="0" y="0"/>
                                </a:moveTo>
                                <a:lnTo>
                                  <a:pt x="40" y="5"/>
                                </a:lnTo>
                                <a:lnTo>
                                  <a:pt x="72" y="13"/>
                                </a:lnTo>
                                <a:lnTo>
                                  <a:pt x="97" y="20"/>
                                </a:lnTo>
                                <a:lnTo>
                                  <a:pt x="117" y="28"/>
                                </a:lnTo>
                                <a:lnTo>
                                  <a:pt x="137" y="35"/>
                                </a:lnTo>
                                <a:lnTo>
                                  <a:pt x="162" y="40"/>
                                </a:lnTo>
                                <a:lnTo>
                                  <a:pt x="189" y="40"/>
                                </a:lnTo>
                                <a:lnTo>
                                  <a:pt x="227" y="33"/>
                                </a:lnTo>
                                <a:lnTo>
                                  <a:pt x="204" y="45"/>
                                </a:lnTo>
                                <a:lnTo>
                                  <a:pt x="184" y="55"/>
                                </a:lnTo>
                                <a:lnTo>
                                  <a:pt x="167" y="65"/>
                                </a:lnTo>
                                <a:lnTo>
                                  <a:pt x="150" y="70"/>
                                </a:lnTo>
                                <a:lnTo>
                                  <a:pt x="130" y="73"/>
                                </a:lnTo>
                                <a:lnTo>
                                  <a:pt x="105" y="73"/>
                                </a:lnTo>
                                <a:lnTo>
                                  <a:pt x="75" y="70"/>
                                </a:lnTo>
                                <a:lnTo>
                                  <a:pt x="38" y="68"/>
                                </a:lnTo>
                                <a:lnTo>
                                  <a:pt x="28" y="60"/>
                                </a:lnTo>
                                <a:lnTo>
                                  <a:pt x="20" y="53"/>
                                </a:lnTo>
                                <a:lnTo>
                                  <a:pt x="18" y="45"/>
                                </a:lnTo>
                                <a:lnTo>
                                  <a:pt x="15" y="35"/>
                                </a:lnTo>
                                <a:lnTo>
                                  <a:pt x="13" y="25"/>
                                </a:lnTo>
                                <a:lnTo>
                                  <a:pt x="10" y="15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Freeform 8190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49" y="5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Freeform 8191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49" y="5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Freeform 8192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Freeform 8193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Freeform 8194"/>
                        <wps:cNvSpPr>
                          <a:spLocks noEditPoints="1"/>
                        </wps:cNvSpPr>
                        <wps:spPr bwMode="auto">
                          <a:xfrm>
                            <a:off x="5900" y="624"/>
                            <a:ext cx="59" cy="112"/>
                          </a:xfrm>
                          <a:custGeom>
                            <a:avLst/>
                            <a:gdLst>
                              <a:gd name="T0" fmla="*/ 19 w 59"/>
                              <a:gd name="T1" fmla="*/ 57 h 112"/>
                              <a:gd name="T2" fmla="*/ 59 w 59"/>
                              <a:gd name="T3" fmla="*/ 0 h 112"/>
                              <a:gd name="T4" fmla="*/ 19 w 59"/>
                              <a:gd name="T5" fmla="*/ 57 h 112"/>
                              <a:gd name="T6" fmla="*/ 19 w 59"/>
                              <a:gd name="T7" fmla="*/ 57 h 112"/>
                              <a:gd name="T8" fmla="*/ 9 w 59"/>
                              <a:gd name="T9" fmla="*/ 69 h 112"/>
                              <a:gd name="T10" fmla="*/ 2 w 59"/>
                              <a:gd name="T11" fmla="*/ 84 h 112"/>
                              <a:gd name="T12" fmla="*/ 0 w 59"/>
                              <a:gd name="T13" fmla="*/ 89 h 112"/>
                              <a:gd name="T14" fmla="*/ 2 w 59"/>
                              <a:gd name="T15" fmla="*/ 97 h 112"/>
                              <a:gd name="T16" fmla="*/ 2 w 59"/>
                              <a:gd name="T17" fmla="*/ 104 h 112"/>
                              <a:gd name="T18" fmla="*/ 5 w 59"/>
                              <a:gd name="T19" fmla="*/ 112 h 112"/>
                              <a:gd name="T20" fmla="*/ 12 w 59"/>
                              <a:gd name="T21" fmla="*/ 107 h 112"/>
                              <a:gd name="T22" fmla="*/ 17 w 59"/>
                              <a:gd name="T23" fmla="*/ 102 h 112"/>
                              <a:gd name="T24" fmla="*/ 22 w 59"/>
                              <a:gd name="T25" fmla="*/ 94 h 112"/>
                              <a:gd name="T26" fmla="*/ 24 w 59"/>
                              <a:gd name="T27" fmla="*/ 87 h 112"/>
                              <a:gd name="T28" fmla="*/ 27 w 59"/>
                              <a:gd name="T29" fmla="*/ 79 h 112"/>
                              <a:gd name="T30" fmla="*/ 27 w 59"/>
                              <a:gd name="T31" fmla="*/ 72 h 112"/>
                              <a:gd name="T32" fmla="*/ 24 w 59"/>
                              <a:gd name="T33" fmla="*/ 64 h 112"/>
                              <a:gd name="T34" fmla="*/ 19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9" y="57"/>
                                </a:moveTo>
                                <a:lnTo>
                                  <a:pt x="59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9" y="69"/>
                                </a:lnTo>
                                <a:lnTo>
                                  <a:pt x="2" y="84"/>
                                </a:lnTo>
                                <a:lnTo>
                                  <a:pt x="0" y="89"/>
                                </a:lnTo>
                                <a:lnTo>
                                  <a:pt x="2" y="97"/>
                                </a:lnTo>
                                <a:lnTo>
                                  <a:pt x="2" y="104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4"/>
                                </a:lnTo>
                                <a:lnTo>
                                  <a:pt x="24" y="87"/>
                                </a:lnTo>
                                <a:lnTo>
                                  <a:pt x="27" y="79"/>
                                </a:lnTo>
                                <a:lnTo>
                                  <a:pt x="27" y="72"/>
                                </a:lnTo>
                                <a:lnTo>
                                  <a:pt x="24" y="64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Freeform 8195"/>
                        <wps:cNvSpPr>
                          <a:spLocks/>
                        </wps:cNvSpPr>
                        <wps:spPr bwMode="auto">
                          <a:xfrm>
                            <a:off x="5919" y="624"/>
                            <a:ext cx="40" cy="57"/>
                          </a:xfrm>
                          <a:custGeom>
                            <a:avLst/>
                            <a:gdLst>
                              <a:gd name="T0" fmla="*/ 0 w 40"/>
                              <a:gd name="T1" fmla="*/ 57 h 57"/>
                              <a:gd name="T2" fmla="*/ 40 w 40"/>
                              <a:gd name="T3" fmla="*/ 0 h 57"/>
                              <a:gd name="T4" fmla="*/ 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0" y="57"/>
                                </a:moveTo>
                                <a:lnTo>
                                  <a:pt x="4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Freeform 8196"/>
                        <wps:cNvSpPr>
                          <a:spLocks/>
                        </wps:cNvSpPr>
                        <wps:spPr bwMode="auto">
                          <a:xfrm>
                            <a:off x="5900" y="681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9 w 27"/>
                              <a:gd name="T3" fmla="*/ 12 h 55"/>
                              <a:gd name="T4" fmla="*/ 2 w 27"/>
                              <a:gd name="T5" fmla="*/ 27 h 55"/>
                              <a:gd name="T6" fmla="*/ 0 w 27"/>
                              <a:gd name="T7" fmla="*/ 32 h 55"/>
                              <a:gd name="T8" fmla="*/ 2 w 27"/>
                              <a:gd name="T9" fmla="*/ 40 h 55"/>
                              <a:gd name="T10" fmla="*/ 2 w 27"/>
                              <a:gd name="T11" fmla="*/ 47 h 55"/>
                              <a:gd name="T12" fmla="*/ 5 w 27"/>
                              <a:gd name="T13" fmla="*/ 55 h 55"/>
                              <a:gd name="T14" fmla="*/ 12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37 h 55"/>
                              <a:gd name="T20" fmla="*/ 24 w 27"/>
                              <a:gd name="T21" fmla="*/ 30 h 55"/>
                              <a:gd name="T22" fmla="*/ 27 w 27"/>
                              <a:gd name="T23" fmla="*/ 22 h 55"/>
                              <a:gd name="T24" fmla="*/ 27 w 27"/>
                              <a:gd name="T25" fmla="*/ 15 h 55"/>
                              <a:gd name="T26" fmla="*/ 24 w 27"/>
                              <a:gd name="T27" fmla="*/ 7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9" y="12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2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2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37"/>
                                </a:lnTo>
                                <a:lnTo>
                                  <a:pt x="24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Freeform 8197"/>
                        <wps:cNvSpPr>
                          <a:spLocks noEditPoints="1"/>
                        </wps:cNvSpPr>
                        <wps:spPr bwMode="auto">
                          <a:xfrm>
                            <a:off x="5877" y="659"/>
                            <a:ext cx="40" cy="114"/>
                          </a:xfrm>
                          <a:custGeom>
                            <a:avLst/>
                            <a:gdLst>
                              <a:gd name="T0" fmla="*/ 18 w 40"/>
                              <a:gd name="T1" fmla="*/ 62 h 114"/>
                              <a:gd name="T2" fmla="*/ 40 w 40"/>
                              <a:gd name="T3" fmla="*/ 0 h 114"/>
                              <a:gd name="T4" fmla="*/ 18 w 40"/>
                              <a:gd name="T5" fmla="*/ 62 h 114"/>
                              <a:gd name="T6" fmla="*/ 18 w 40"/>
                              <a:gd name="T7" fmla="*/ 59 h 114"/>
                              <a:gd name="T8" fmla="*/ 8 w 40"/>
                              <a:gd name="T9" fmla="*/ 74 h 114"/>
                              <a:gd name="T10" fmla="*/ 3 w 40"/>
                              <a:gd name="T11" fmla="*/ 87 h 114"/>
                              <a:gd name="T12" fmla="*/ 0 w 40"/>
                              <a:gd name="T13" fmla="*/ 102 h 114"/>
                              <a:gd name="T14" fmla="*/ 5 w 40"/>
                              <a:gd name="T15" fmla="*/ 114 h 114"/>
                              <a:gd name="T16" fmla="*/ 10 w 40"/>
                              <a:gd name="T17" fmla="*/ 112 h 114"/>
                              <a:gd name="T18" fmla="*/ 15 w 40"/>
                              <a:gd name="T19" fmla="*/ 104 h 114"/>
                              <a:gd name="T20" fmla="*/ 20 w 40"/>
                              <a:gd name="T21" fmla="*/ 99 h 114"/>
                              <a:gd name="T22" fmla="*/ 23 w 40"/>
                              <a:gd name="T23" fmla="*/ 92 h 114"/>
                              <a:gd name="T24" fmla="*/ 25 w 40"/>
                              <a:gd name="T25" fmla="*/ 84 h 114"/>
                              <a:gd name="T26" fmla="*/ 25 w 40"/>
                              <a:gd name="T27" fmla="*/ 74 h 114"/>
                              <a:gd name="T28" fmla="*/ 23 w 40"/>
                              <a:gd name="T29" fmla="*/ 67 h 114"/>
                              <a:gd name="T30" fmla="*/ 18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18" y="62"/>
                                </a:moveTo>
                                <a:lnTo>
                                  <a:pt x="40" y="0"/>
                                </a:lnTo>
                                <a:lnTo>
                                  <a:pt x="18" y="62"/>
                                </a:lnTo>
                                <a:close/>
                                <a:moveTo>
                                  <a:pt x="18" y="59"/>
                                </a:moveTo>
                                <a:lnTo>
                                  <a:pt x="8" y="74"/>
                                </a:lnTo>
                                <a:lnTo>
                                  <a:pt x="3" y="87"/>
                                </a:lnTo>
                                <a:lnTo>
                                  <a:pt x="0" y="102"/>
                                </a:lnTo>
                                <a:lnTo>
                                  <a:pt x="5" y="114"/>
                                </a:lnTo>
                                <a:lnTo>
                                  <a:pt x="10" y="112"/>
                                </a:lnTo>
                                <a:lnTo>
                                  <a:pt x="15" y="104"/>
                                </a:lnTo>
                                <a:lnTo>
                                  <a:pt x="20" y="99"/>
                                </a:lnTo>
                                <a:lnTo>
                                  <a:pt x="23" y="92"/>
                                </a:lnTo>
                                <a:lnTo>
                                  <a:pt x="25" y="84"/>
                                </a:lnTo>
                                <a:lnTo>
                                  <a:pt x="25" y="74"/>
                                </a:lnTo>
                                <a:lnTo>
                                  <a:pt x="23" y="67"/>
                                </a:lnTo>
                                <a:lnTo>
                                  <a:pt x="18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Freeform 8198"/>
                        <wps:cNvSpPr>
                          <a:spLocks/>
                        </wps:cNvSpPr>
                        <wps:spPr bwMode="auto">
                          <a:xfrm>
                            <a:off x="5895" y="659"/>
                            <a:ext cx="22" cy="62"/>
                          </a:xfrm>
                          <a:custGeom>
                            <a:avLst/>
                            <a:gdLst>
                              <a:gd name="T0" fmla="*/ 0 w 22"/>
                              <a:gd name="T1" fmla="*/ 62 h 62"/>
                              <a:gd name="T2" fmla="*/ 22 w 22"/>
                              <a:gd name="T3" fmla="*/ 0 h 62"/>
                              <a:gd name="T4" fmla="*/ 0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0" y="62"/>
                                </a:moveTo>
                                <a:lnTo>
                                  <a:pt x="2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Freeform 8199"/>
                        <wps:cNvSpPr>
                          <a:spLocks/>
                        </wps:cNvSpPr>
                        <wps:spPr bwMode="auto">
                          <a:xfrm>
                            <a:off x="5877" y="718"/>
                            <a:ext cx="25" cy="55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5"/>
                              <a:gd name="T2" fmla="*/ 8 w 25"/>
                              <a:gd name="T3" fmla="*/ 15 h 55"/>
                              <a:gd name="T4" fmla="*/ 3 w 25"/>
                              <a:gd name="T5" fmla="*/ 28 h 55"/>
                              <a:gd name="T6" fmla="*/ 0 w 25"/>
                              <a:gd name="T7" fmla="*/ 43 h 55"/>
                              <a:gd name="T8" fmla="*/ 5 w 25"/>
                              <a:gd name="T9" fmla="*/ 55 h 55"/>
                              <a:gd name="T10" fmla="*/ 10 w 25"/>
                              <a:gd name="T11" fmla="*/ 53 h 55"/>
                              <a:gd name="T12" fmla="*/ 15 w 25"/>
                              <a:gd name="T13" fmla="*/ 45 h 55"/>
                              <a:gd name="T14" fmla="*/ 20 w 25"/>
                              <a:gd name="T15" fmla="*/ 40 h 55"/>
                              <a:gd name="T16" fmla="*/ 23 w 25"/>
                              <a:gd name="T17" fmla="*/ 33 h 55"/>
                              <a:gd name="T18" fmla="*/ 25 w 25"/>
                              <a:gd name="T19" fmla="*/ 25 h 55"/>
                              <a:gd name="T20" fmla="*/ 25 w 25"/>
                              <a:gd name="T21" fmla="*/ 15 h 55"/>
                              <a:gd name="T22" fmla="*/ 23 w 25"/>
                              <a:gd name="T23" fmla="*/ 8 h 55"/>
                              <a:gd name="T24" fmla="*/ 18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18" y="0"/>
                                </a:moveTo>
                                <a:lnTo>
                                  <a:pt x="8" y="15"/>
                                </a:lnTo>
                                <a:lnTo>
                                  <a:pt x="3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5" y="25"/>
                                </a:lnTo>
                                <a:lnTo>
                                  <a:pt x="25" y="15"/>
                                </a:lnTo>
                                <a:lnTo>
                                  <a:pt x="23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Freeform 8200"/>
                        <wps:cNvSpPr>
                          <a:spLocks noEditPoints="1"/>
                        </wps:cNvSpPr>
                        <wps:spPr bwMode="auto">
                          <a:xfrm>
                            <a:off x="5852" y="688"/>
                            <a:ext cx="40" cy="115"/>
                          </a:xfrm>
                          <a:custGeom>
                            <a:avLst/>
                            <a:gdLst>
                              <a:gd name="T0" fmla="*/ 18 w 40"/>
                              <a:gd name="T1" fmla="*/ 63 h 115"/>
                              <a:gd name="T2" fmla="*/ 40 w 40"/>
                              <a:gd name="T3" fmla="*/ 0 h 115"/>
                              <a:gd name="T4" fmla="*/ 18 w 40"/>
                              <a:gd name="T5" fmla="*/ 63 h 115"/>
                              <a:gd name="T6" fmla="*/ 18 w 40"/>
                              <a:gd name="T7" fmla="*/ 63 h 115"/>
                              <a:gd name="T8" fmla="*/ 8 w 40"/>
                              <a:gd name="T9" fmla="*/ 75 h 115"/>
                              <a:gd name="T10" fmla="*/ 3 w 40"/>
                              <a:gd name="T11" fmla="*/ 88 h 115"/>
                              <a:gd name="T12" fmla="*/ 0 w 40"/>
                              <a:gd name="T13" fmla="*/ 103 h 115"/>
                              <a:gd name="T14" fmla="*/ 5 w 40"/>
                              <a:gd name="T15" fmla="*/ 115 h 115"/>
                              <a:gd name="T16" fmla="*/ 10 w 40"/>
                              <a:gd name="T17" fmla="*/ 113 h 115"/>
                              <a:gd name="T18" fmla="*/ 18 w 40"/>
                              <a:gd name="T19" fmla="*/ 108 h 115"/>
                              <a:gd name="T20" fmla="*/ 20 w 40"/>
                              <a:gd name="T21" fmla="*/ 100 h 115"/>
                              <a:gd name="T22" fmla="*/ 23 w 40"/>
                              <a:gd name="T23" fmla="*/ 93 h 115"/>
                              <a:gd name="T24" fmla="*/ 25 w 40"/>
                              <a:gd name="T25" fmla="*/ 85 h 115"/>
                              <a:gd name="T26" fmla="*/ 25 w 40"/>
                              <a:gd name="T27" fmla="*/ 78 h 115"/>
                              <a:gd name="T28" fmla="*/ 23 w 40"/>
                              <a:gd name="T29" fmla="*/ 70 h 115"/>
                              <a:gd name="T30" fmla="*/ 18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18" y="63"/>
                                </a:moveTo>
                                <a:lnTo>
                                  <a:pt x="40" y="0"/>
                                </a:lnTo>
                                <a:lnTo>
                                  <a:pt x="18" y="63"/>
                                </a:lnTo>
                                <a:close/>
                                <a:moveTo>
                                  <a:pt x="18" y="63"/>
                                </a:moveTo>
                                <a:lnTo>
                                  <a:pt x="8" y="75"/>
                                </a:lnTo>
                                <a:lnTo>
                                  <a:pt x="3" y="88"/>
                                </a:lnTo>
                                <a:lnTo>
                                  <a:pt x="0" y="103"/>
                                </a:lnTo>
                                <a:lnTo>
                                  <a:pt x="5" y="115"/>
                                </a:lnTo>
                                <a:lnTo>
                                  <a:pt x="10" y="113"/>
                                </a:lnTo>
                                <a:lnTo>
                                  <a:pt x="18" y="108"/>
                                </a:lnTo>
                                <a:lnTo>
                                  <a:pt x="20" y="100"/>
                                </a:lnTo>
                                <a:lnTo>
                                  <a:pt x="23" y="93"/>
                                </a:lnTo>
                                <a:lnTo>
                                  <a:pt x="25" y="85"/>
                                </a:lnTo>
                                <a:lnTo>
                                  <a:pt x="25" y="78"/>
                                </a:lnTo>
                                <a:lnTo>
                                  <a:pt x="23" y="70"/>
                                </a:lnTo>
                                <a:lnTo>
                                  <a:pt x="1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Freeform 8201"/>
                        <wps:cNvSpPr>
                          <a:spLocks/>
                        </wps:cNvSpPr>
                        <wps:spPr bwMode="auto">
                          <a:xfrm>
                            <a:off x="5870" y="688"/>
                            <a:ext cx="22" cy="63"/>
                          </a:xfrm>
                          <a:custGeom>
                            <a:avLst/>
                            <a:gdLst>
                              <a:gd name="T0" fmla="*/ 0 w 22"/>
                              <a:gd name="T1" fmla="*/ 63 h 63"/>
                              <a:gd name="T2" fmla="*/ 22 w 22"/>
                              <a:gd name="T3" fmla="*/ 0 h 63"/>
                              <a:gd name="T4" fmla="*/ 0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0" y="63"/>
                                </a:moveTo>
                                <a:lnTo>
                                  <a:pt x="2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Freeform 8202"/>
                        <wps:cNvSpPr>
                          <a:spLocks/>
                        </wps:cNvSpPr>
                        <wps:spPr bwMode="auto">
                          <a:xfrm>
                            <a:off x="5852" y="751"/>
                            <a:ext cx="25" cy="52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2"/>
                              <a:gd name="T2" fmla="*/ 8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5 w 25"/>
                              <a:gd name="T9" fmla="*/ 52 h 52"/>
                              <a:gd name="T10" fmla="*/ 10 w 25"/>
                              <a:gd name="T11" fmla="*/ 50 h 52"/>
                              <a:gd name="T12" fmla="*/ 18 w 25"/>
                              <a:gd name="T13" fmla="*/ 45 h 52"/>
                              <a:gd name="T14" fmla="*/ 20 w 25"/>
                              <a:gd name="T15" fmla="*/ 37 h 52"/>
                              <a:gd name="T16" fmla="*/ 23 w 25"/>
                              <a:gd name="T17" fmla="*/ 30 h 52"/>
                              <a:gd name="T18" fmla="*/ 25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18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18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7"/>
                                </a:lnTo>
                                <a:lnTo>
                                  <a:pt x="23" y="30"/>
                                </a:lnTo>
                                <a:lnTo>
                                  <a:pt x="25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Freeform 8203"/>
                        <wps:cNvSpPr>
                          <a:spLocks noEditPoints="1"/>
                        </wps:cNvSpPr>
                        <wps:spPr bwMode="auto">
                          <a:xfrm>
                            <a:off x="5929" y="594"/>
                            <a:ext cx="63" cy="112"/>
                          </a:xfrm>
                          <a:custGeom>
                            <a:avLst/>
                            <a:gdLst>
                              <a:gd name="T0" fmla="*/ 20 w 63"/>
                              <a:gd name="T1" fmla="*/ 57 h 112"/>
                              <a:gd name="T2" fmla="*/ 63 w 63"/>
                              <a:gd name="T3" fmla="*/ 0 h 112"/>
                              <a:gd name="T4" fmla="*/ 20 w 63"/>
                              <a:gd name="T5" fmla="*/ 57 h 112"/>
                              <a:gd name="T6" fmla="*/ 20 w 63"/>
                              <a:gd name="T7" fmla="*/ 57 h 112"/>
                              <a:gd name="T8" fmla="*/ 8 w 63"/>
                              <a:gd name="T9" fmla="*/ 70 h 112"/>
                              <a:gd name="T10" fmla="*/ 3 w 63"/>
                              <a:gd name="T11" fmla="*/ 82 h 112"/>
                              <a:gd name="T12" fmla="*/ 0 w 63"/>
                              <a:gd name="T13" fmla="*/ 89 h 112"/>
                              <a:gd name="T14" fmla="*/ 0 w 63"/>
                              <a:gd name="T15" fmla="*/ 97 h 112"/>
                              <a:gd name="T16" fmla="*/ 3 w 63"/>
                              <a:gd name="T17" fmla="*/ 104 h 112"/>
                              <a:gd name="T18" fmla="*/ 5 w 63"/>
                              <a:gd name="T19" fmla="*/ 112 h 112"/>
                              <a:gd name="T20" fmla="*/ 13 w 63"/>
                              <a:gd name="T21" fmla="*/ 107 h 112"/>
                              <a:gd name="T22" fmla="*/ 18 w 63"/>
                              <a:gd name="T23" fmla="*/ 102 h 112"/>
                              <a:gd name="T24" fmla="*/ 23 w 63"/>
                              <a:gd name="T25" fmla="*/ 94 h 112"/>
                              <a:gd name="T26" fmla="*/ 25 w 63"/>
                              <a:gd name="T27" fmla="*/ 87 h 112"/>
                              <a:gd name="T28" fmla="*/ 28 w 63"/>
                              <a:gd name="T29" fmla="*/ 79 h 112"/>
                              <a:gd name="T30" fmla="*/ 25 w 63"/>
                              <a:gd name="T31" fmla="*/ 72 h 112"/>
                              <a:gd name="T32" fmla="*/ 25 w 63"/>
                              <a:gd name="T33" fmla="*/ 65 h 112"/>
                              <a:gd name="T34" fmla="*/ 20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20" y="57"/>
                                </a:moveTo>
                                <a:lnTo>
                                  <a:pt x="63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8" y="70"/>
                                </a:lnTo>
                                <a:lnTo>
                                  <a:pt x="3" y="82"/>
                                </a:lnTo>
                                <a:lnTo>
                                  <a:pt x="0" y="89"/>
                                </a:lnTo>
                                <a:lnTo>
                                  <a:pt x="0" y="97"/>
                                </a:lnTo>
                                <a:lnTo>
                                  <a:pt x="3" y="104"/>
                                </a:lnTo>
                                <a:lnTo>
                                  <a:pt x="5" y="112"/>
                                </a:lnTo>
                                <a:lnTo>
                                  <a:pt x="13" y="107"/>
                                </a:lnTo>
                                <a:lnTo>
                                  <a:pt x="18" y="102"/>
                                </a:lnTo>
                                <a:lnTo>
                                  <a:pt x="23" y="94"/>
                                </a:lnTo>
                                <a:lnTo>
                                  <a:pt x="25" y="87"/>
                                </a:lnTo>
                                <a:lnTo>
                                  <a:pt x="28" y="79"/>
                                </a:lnTo>
                                <a:lnTo>
                                  <a:pt x="25" y="72"/>
                                </a:lnTo>
                                <a:lnTo>
                                  <a:pt x="25" y="65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Freeform 8204"/>
                        <wps:cNvSpPr>
                          <a:spLocks/>
                        </wps:cNvSpPr>
                        <wps:spPr bwMode="auto">
                          <a:xfrm>
                            <a:off x="5949" y="594"/>
                            <a:ext cx="43" cy="57"/>
                          </a:xfrm>
                          <a:custGeom>
                            <a:avLst/>
                            <a:gdLst>
                              <a:gd name="T0" fmla="*/ 0 w 43"/>
                              <a:gd name="T1" fmla="*/ 57 h 57"/>
                              <a:gd name="T2" fmla="*/ 43 w 43"/>
                              <a:gd name="T3" fmla="*/ 0 h 57"/>
                              <a:gd name="T4" fmla="*/ 0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0" y="57"/>
                                </a:moveTo>
                                <a:lnTo>
                                  <a:pt x="4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Freeform 8205"/>
                        <wps:cNvSpPr>
                          <a:spLocks/>
                        </wps:cNvSpPr>
                        <wps:spPr bwMode="auto">
                          <a:xfrm>
                            <a:off x="5929" y="651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3 w 28"/>
                              <a:gd name="T5" fmla="*/ 25 h 55"/>
                              <a:gd name="T6" fmla="*/ 0 w 28"/>
                              <a:gd name="T7" fmla="*/ 32 h 55"/>
                              <a:gd name="T8" fmla="*/ 0 w 28"/>
                              <a:gd name="T9" fmla="*/ 40 h 55"/>
                              <a:gd name="T10" fmla="*/ 3 w 28"/>
                              <a:gd name="T11" fmla="*/ 47 h 55"/>
                              <a:gd name="T12" fmla="*/ 5 w 28"/>
                              <a:gd name="T13" fmla="*/ 55 h 55"/>
                              <a:gd name="T14" fmla="*/ 13 w 28"/>
                              <a:gd name="T15" fmla="*/ 50 h 55"/>
                              <a:gd name="T16" fmla="*/ 18 w 28"/>
                              <a:gd name="T17" fmla="*/ 45 h 55"/>
                              <a:gd name="T18" fmla="*/ 23 w 28"/>
                              <a:gd name="T19" fmla="*/ 37 h 55"/>
                              <a:gd name="T20" fmla="*/ 25 w 28"/>
                              <a:gd name="T21" fmla="*/ 30 h 55"/>
                              <a:gd name="T22" fmla="*/ 28 w 28"/>
                              <a:gd name="T23" fmla="*/ 22 h 55"/>
                              <a:gd name="T24" fmla="*/ 25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5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3" y="37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5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Freeform 8206"/>
                        <wps:cNvSpPr>
                          <a:spLocks noEditPoints="1"/>
                        </wps:cNvSpPr>
                        <wps:spPr bwMode="auto">
                          <a:xfrm>
                            <a:off x="5957" y="559"/>
                            <a:ext cx="57" cy="117"/>
                          </a:xfrm>
                          <a:custGeom>
                            <a:avLst/>
                            <a:gdLst>
                              <a:gd name="T0" fmla="*/ 20 w 57"/>
                              <a:gd name="T1" fmla="*/ 65 h 117"/>
                              <a:gd name="T2" fmla="*/ 57 w 57"/>
                              <a:gd name="T3" fmla="*/ 0 h 117"/>
                              <a:gd name="T4" fmla="*/ 20 w 57"/>
                              <a:gd name="T5" fmla="*/ 65 h 117"/>
                              <a:gd name="T6" fmla="*/ 20 w 57"/>
                              <a:gd name="T7" fmla="*/ 65 h 117"/>
                              <a:gd name="T8" fmla="*/ 7 w 57"/>
                              <a:gd name="T9" fmla="*/ 77 h 117"/>
                              <a:gd name="T10" fmla="*/ 2 w 57"/>
                              <a:gd name="T11" fmla="*/ 90 h 117"/>
                              <a:gd name="T12" fmla="*/ 0 w 57"/>
                              <a:gd name="T13" fmla="*/ 97 h 117"/>
                              <a:gd name="T14" fmla="*/ 0 w 57"/>
                              <a:gd name="T15" fmla="*/ 105 h 117"/>
                              <a:gd name="T16" fmla="*/ 2 w 57"/>
                              <a:gd name="T17" fmla="*/ 112 h 117"/>
                              <a:gd name="T18" fmla="*/ 5 w 57"/>
                              <a:gd name="T19" fmla="*/ 117 h 117"/>
                              <a:gd name="T20" fmla="*/ 12 w 57"/>
                              <a:gd name="T21" fmla="*/ 114 h 117"/>
                              <a:gd name="T22" fmla="*/ 17 w 57"/>
                              <a:gd name="T23" fmla="*/ 109 h 117"/>
                              <a:gd name="T24" fmla="*/ 22 w 57"/>
                              <a:gd name="T25" fmla="*/ 102 h 117"/>
                              <a:gd name="T26" fmla="*/ 25 w 57"/>
                              <a:gd name="T27" fmla="*/ 95 h 117"/>
                              <a:gd name="T28" fmla="*/ 27 w 57"/>
                              <a:gd name="T29" fmla="*/ 87 h 117"/>
                              <a:gd name="T30" fmla="*/ 27 w 57"/>
                              <a:gd name="T31" fmla="*/ 80 h 117"/>
                              <a:gd name="T32" fmla="*/ 25 w 57"/>
                              <a:gd name="T33" fmla="*/ 72 h 117"/>
                              <a:gd name="T34" fmla="*/ 20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20" y="65"/>
                                </a:moveTo>
                                <a:lnTo>
                                  <a:pt x="57" y="0"/>
                                </a:lnTo>
                                <a:lnTo>
                                  <a:pt x="20" y="65"/>
                                </a:lnTo>
                                <a:close/>
                                <a:moveTo>
                                  <a:pt x="20" y="65"/>
                                </a:moveTo>
                                <a:lnTo>
                                  <a:pt x="7" y="77"/>
                                </a:lnTo>
                                <a:lnTo>
                                  <a:pt x="2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5" y="117"/>
                                </a:lnTo>
                                <a:lnTo>
                                  <a:pt x="12" y="114"/>
                                </a:lnTo>
                                <a:lnTo>
                                  <a:pt x="17" y="109"/>
                                </a:lnTo>
                                <a:lnTo>
                                  <a:pt x="22" y="102"/>
                                </a:lnTo>
                                <a:lnTo>
                                  <a:pt x="25" y="95"/>
                                </a:lnTo>
                                <a:lnTo>
                                  <a:pt x="27" y="87"/>
                                </a:lnTo>
                                <a:lnTo>
                                  <a:pt x="27" y="80"/>
                                </a:lnTo>
                                <a:lnTo>
                                  <a:pt x="25" y="72"/>
                                </a:lnTo>
                                <a:lnTo>
                                  <a:pt x="2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Freeform 8207"/>
                        <wps:cNvSpPr>
                          <a:spLocks/>
                        </wps:cNvSpPr>
                        <wps:spPr bwMode="auto">
                          <a:xfrm>
                            <a:off x="5977" y="559"/>
                            <a:ext cx="37" cy="65"/>
                          </a:xfrm>
                          <a:custGeom>
                            <a:avLst/>
                            <a:gdLst>
                              <a:gd name="T0" fmla="*/ 0 w 37"/>
                              <a:gd name="T1" fmla="*/ 65 h 65"/>
                              <a:gd name="T2" fmla="*/ 37 w 37"/>
                              <a:gd name="T3" fmla="*/ 0 h 65"/>
                              <a:gd name="T4" fmla="*/ 0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0" y="65"/>
                                </a:moveTo>
                                <a:lnTo>
                                  <a:pt x="3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Freeform 8208"/>
                        <wps:cNvSpPr>
                          <a:spLocks/>
                        </wps:cNvSpPr>
                        <wps:spPr bwMode="auto">
                          <a:xfrm>
                            <a:off x="5957" y="624"/>
                            <a:ext cx="27" cy="52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2"/>
                              <a:gd name="T2" fmla="*/ 7 w 27"/>
                              <a:gd name="T3" fmla="*/ 12 h 52"/>
                              <a:gd name="T4" fmla="*/ 2 w 27"/>
                              <a:gd name="T5" fmla="*/ 25 h 52"/>
                              <a:gd name="T6" fmla="*/ 0 w 27"/>
                              <a:gd name="T7" fmla="*/ 32 h 52"/>
                              <a:gd name="T8" fmla="*/ 0 w 27"/>
                              <a:gd name="T9" fmla="*/ 40 h 52"/>
                              <a:gd name="T10" fmla="*/ 2 w 27"/>
                              <a:gd name="T11" fmla="*/ 47 h 52"/>
                              <a:gd name="T12" fmla="*/ 5 w 27"/>
                              <a:gd name="T13" fmla="*/ 52 h 52"/>
                              <a:gd name="T14" fmla="*/ 12 w 27"/>
                              <a:gd name="T15" fmla="*/ 49 h 52"/>
                              <a:gd name="T16" fmla="*/ 17 w 27"/>
                              <a:gd name="T17" fmla="*/ 44 h 52"/>
                              <a:gd name="T18" fmla="*/ 22 w 27"/>
                              <a:gd name="T19" fmla="*/ 37 h 52"/>
                              <a:gd name="T20" fmla="*/ 25 w 27"/>
                              <a:gd name="T21" fmla="*/ 30 h 52"/>
                              <a:gd name="T22" fmla="*/ 27 w 27"/>
                              <a:gd name="T23" fmla="*/ 22 h 52"/>
                              <a:gd name="T24" fmla="*/ 27 w 27"/>
                              <a:gd name="T25" fmla="*/ 15 h 52"/>
                              <a:gd name="T26" fmla="*/ 25 w 27"/>
                              <a:gd name="T27" fmla="*/ 7 h 52"/>
                              <a:gd name="T28" fmla="*/ 20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0" y="0"/>
                                </a:moveTo>
                                <a:lnTo>
                                  <a:pt x="7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12" y="49"/>
                                </a:lnTo>
                                <a:lnTo>
                                  <a:pt x="17" y="44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5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Freeform 8209"/>
                        <wps:cNvSpPr>
                          <a:spLocks noEditPoints="1"/>
                        </wps:cNvSpPr>
                        <wps:spPr bwMode="auto">
                          <a:xfrm>
                            <a:off x="5982" y="539"/>
                            <a:ext cx="54" cy="112"/>
                          </a:xfrm>
                          <a:custGeom>
                            <a:avLst/>
                            <a:gdLst>
                              <a:gd name="T0" fmla="*/ 19 w 54"/>
                              <a:gd name="T1" fmla="*/ 57 h 112"/>
                              <a:gd name="T2" fmla="*/ 54 w 54"/>
                              <a:gd name="T3" fmla="*/ 0 h 112"/>
                              <a:gd name="T4" fmla="*/ 19 w 54"/>
                              <a:gd name="T5" fmla="*/ 57 h 112"/>
                              <a:gd name="T6" fmla="*/ 19 w 54"/>
                              <a:gd name="T7" fmla="*/ 57 h 112"/>
                              <a:gd name="T8" fmla="*/ 7 w 54"/>
                              <a:gd name="T9" fmla="*/ 70 h 112"/>
                              <a:gd name="T10" fmla="*/ 2 w 54"/>
                              <a:gd name="T11" fmla="*/ 85 h 112"/>
                              <a:gd name="T12" fmla="*/ 0 w 54"/>
                              <a:gd name="T13" fmla="*/ 90 h 112"/>
                              <a:gd name="T14" fmla="*/ 0 w 54"/>
                              <a:gd name="T15" fmla="*/ 97 h 112"/>
                              <a:gd name="T16" fmla="*/ 0 w 54"/>
                              <a:gd name="T17" fmla="*/ 105 h 112"/>
                              <a:gd name="T18" fmla="*/ 2 w 54"/>
                              <a:gd name="T19" fmla="*/ 112 h 112"/>
                              <a:gd name="T20" fmla="*/ 10 w 54"/>
                              <a:gd name="T21" fmla="*/ 107 h 112"/>
                              <a:gd name="T22" fmla="*/ 17 w 54"/>
                              <a:gd name="T23" fmla="*/ 102 h 112"/>
                              <a:gd name="T24" fmla="*/ 22 w 54"/>
                              <a:gd name="T25" fmla="*/ 97 h 112"/>
                              <a:gd name="T26" fmla="*/ 24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24 w 54"/>
                              <a:gd name="T33" fmla="*/ 65 h 112"/>
                              <a:gd name="T34" fmla="*/ 19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19" y="57"/>
                                </a:moveTo>
                                <a:lnTo>
                                  <a:pt x="54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7" y="70"/>
                                </a:lnTo>
                                <a:lnTo>
                                  <a:pt x="2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10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7"/>
                                </a:lnTo>
                                <a:lnTo>
                                  <a:pt x="24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24" y="65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Freeform 8210"/>
                        <wps:cNvSpPr>
                          <a:spLocks/>
                        </wps:cNvSpPr>
                        <wps:spPr bwMode="auto">
                          <a:xfrm>
                            <a:off x="6001" y="539"/>
                            <a:ext cx="35" cy="57"/>
                          </a:xfrm>
                          <a:custGeom>
                            <a:avLst/>
                            <a:gdLst>
                              <a:gd name="T0" fmla="*/ 0 w 35"/>
                              <a:gd name="T1" fmla="*/ 57 h 57"/>
                              <a:gd name="T2" fmla="*/ 35 w 35"/>
                              <a:gd name="T3" fmla="*/ 0 h 57"/>
                              <a:gd name="T4" fmla="*/ 0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0" y="57"/>
                                </a:moveTo>
                                <a:lnTo>
                                  <a:pt x="35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Freeform 8211"/>
                        <wps:cNvSpPr>
                          <a:spLocks/>
                        </wps:cNvSpPr>
                        <wps:spPr bwMode="auto">
                          <a:xfrm>
                            <a:off x="5982" y="596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7 w 27"/>
                              <a:gd name="T3" fmla="*/ 13 h 55"/>
                              <a:gd name="T4" fmla="*/ 2 w 27"/>
                              <a:gd name="T5" fmla="*/ 28 h 55"/>
                              <a:gd name="T6" fmla="*/ 0 w 27"/>
                              <a:gd name="T7" fmla="*/ 33 h 55"/>
                              <a:gd name="T8" fmla="*/ 0 w 27"/>
                              <a:gd name="T9" fmla="*/ 40 h 55"/>
                              <a:gd name="T10" fmla="*/ 0 w 27"/>
                              <a:gd name="T11" fmla="*/ 48 h 55"/>
                              <a:gd name="T12" fmla="*/ 2 w 27"/>
                              <a:gd name="T13" fmla="*/ 55 h 55"/>
                              <a:gd name="T14" fmla="*/ 10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40 h 55"/>
                              <a:gd name="T20" fmla="*/ 24 w 27"/>
                              <a:gd name="T21" fmla="*/ 33 h 55"/>
                              <a:gd name="T22" fmla="*/ 27 w 27"/>
                              <a:gd name="T23" fmla="*/ 25 h 55"/>
                              <a:gd name="T24" fmla="*/ 27 w 27"/>
                              <a:gd name="T25" fmla="*/ 15 h 55"/>
                              <a:gd name="T26" fmla="*/ 24 w 27"/>
                              <a:gd name="T27" fmla="*/ 8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2" y="55"/>
                                </a:lnTo>
                                <a:lnTo>
                                  <a:pt x="10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40"/>
                                </a:lnTo>
                                <a:lnTo>
                                  <a:pt x="24" y="33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4" y="8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Freeform 8212"/>
                        <wps:cNvSpPr>
                          <a:spLocks noEditPoints="1"/>
                        </wps:cNvSpPr>
                        <wps:spPr bwMode="auto">
                          <a:xfrm>
                            <a:off x="6011" y="511"/>
                            <a:ext cx="65" cy="110"/>
                          </a:xfrm>
                          <a:custGeom>
                            <a:avLst/>
                            <a:gdLst>
                              <a:gd name="T0" fmla="*/ 20 w 65"/>
                              <a:gd name="T1" fmla="*/ 55 h 110"/>
                              <a:gd name="T2" fmla="*/ 65 w 65"/>
                              <a:gd name="T3" fmla="*/ 0 h 110"/>
                              <a:gd name="T4" fmla="*/ 20 w 65"/>
                              <a:gd name="T5" fmla="*/ 55 h 110"/>
                              <a:gd name="T6" fmla="*/ 20 w 65"/>
                              <a:gd name="T7" fmla="*/ 55 h 110"/>
                              <a:gd name="T8" fmla="*/ 8 w 65"/>
                              <a:gd name="T9" fmla="*/ 68 h 110"/>
                              <a:gd name="T10" fmla="*/ 0 w 65"/>
                              <a:gd name="T11" fmla="*/ 80 h 110"/>
                              <a:gd name="T12" fmla="*/ 0 w 65"/>
                              <a:gd name="T13" fmla="*/ 88 h 110"/>
                              <a:gd name="T14" fmla="*/ 0 w 65"/>
                              <a:gd name="T15" fmla="*/ 95 h 110"/>
                              <a:gd name="T16" fmla="*/ 0 w 65"/>
                              <a:gd name="T17" fmla="*/ 103 h 110"/>
                              <a:gd name="T18" fmla="*/ 3 w 65"/>
                              <a:gd name="T19" fmla="*/ 110 h 110"/>
                              <a:gd name="T20" fmla="*/ 10 w 65"/>
                              <a:gd name="T21" fmla="*/ 105 h 110"/>
                              <a:gd name="T22" fmla="*/ 18 w 65"/>
                              <a:gd name="T23" fmla="*/ 100 h 110"/>
                              <a:gd name="T24" fmla="*/ 20 w 65"/>
                              <a:gd name="T25" fmla="*/ 93 h 110"/>
                              <a:gd name="T26" fmla="*/ 25 w 65"/>
                              <a:gd name="T27" fmla="*/ 85 h 110"/>
                              <a:gd name="T28" fmla="*/ 28 w 65"/>
                              <a:gd name="T29" fmla="*/ 78 h 110"/>
                              <a:gd name="T30" fmla="*/ 28 w 65"/>
                              <a:gd name="T31" fmla="*/ 70 h 110"/>
                              <a:gd name="T32" fmla="*/ 25 w 65"/>
                              <a:gd name="T33" fmla="*/ 63 h 110"/>
                              <a:gd name="T34" fmla="*/ 20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20" y="55"/>
                                </a:moveTo>
                                <a:lnTo>
                                  <a:pt x="65" y="0"/>
                                </a:lnTo>
                                <a:lnTo>
                                  <a:pt x="20" y="55"/>
                                </a:lnTo>
                                <a:close/>
                                <a:moveTo>
                                  <a:pt x="20" y="55"/>
                                </a:moveTo>
                                <a:lnTo>
                                  <a:pt x="8" y="68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0" y="103"/>
                                </a:lnTo>
                                <a:lnTo>
                                  <a:pt x="3" y="110"/>
                                </a:lnTo>
                                <a:lnTo>
                                  <a:pt x="10" y="105"/>
                                </a:lnTo>
                                <a:lnTo>
                                  <a:pt x="18" y="100"/>
                                </a:lnTo>
                                <a:lnTo>
                                  <a:pt x="20" y="93"/>
                                </a:lnTo>
                                <a:lnTo>
                                  <a:pt x="25" y="85"/>
                                </a:lnTo>
                                <a:lnTo>
                                  <a:pt x="28" y="78"/>
                                </a:lnTo>
                                <a:lnTo>
                                  <a:pt x="28" y="70"/>
                                </a:lnTo>
                                <a:lnTo>
                                  <a:pt x="25" y="63"/>
                                </a:lnTo>
                                <a:lnTo>
                                  <a:pt x="2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Freeform 8213"/>
                        <wps:cNvSpPr>
                          <a:spLocks/>
                        </wps:cNvSpPr>
                        <wps:spPr bwMode="auto">
                          <a:xfrm>
                            <a:off x="6031" y="511"/>
                            <a:ext cx="45" cy="55"/>
                          </a:xfrm>
                          <a:custGeom>
                            <a:avLst/>
                            <a:gdLst>
                              <a:gd name="T0" fmla="*/ 0 w 45"/>
                              <a:gd name="T1" fmla="*/ 55 h 55"/>
                              <a:gd name="T2" fmla="*/ 45 w 45"/>
                              <a:gd name="T3" fmla="*/ 0 h 55"/>
                              <a:gd name="T4" fmla="*/ 0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0" y="55"/>
                                </a:moveTo>
                                <a:lnTo>
                                  <a:pt x="4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Freeform 8214"/>
                        <wps:cNvSpPr>
                          <a:spLocks/>
                        </wps:cNvSpPr>
                        <wps:spPr bwMode="auto">
                          <a:xfrm>
                            <a:off x="6011" y="566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0 w 28"/>
                              <a:gd name="T5" fmla="*/ 25 h 55"/>
                              <a:gd name="T6" fmla="*/ 0 w 28"/>
                              <a:gd name="T7" fmla="*/ 33 h 55"/>
                              <a:gd name="T8" fmla="*/ 0 w 28"/>
                              <a:gd name="T9" fmla="*/ 40 h 55"/>
                              <a:gd name="T10" fmla="*/ 0 w 28"/>
                              <a:gd name="T11" fmla="*/ 48 h 55"/>
                              <a:gd name="T12" fmla="*/ 3 w 28"/>
                              <a:gd name="T13" fmla="*/ 55 h 55"/>
                              <a:gd name="T14" fmla="*/ 10 w 28"/>
                              <a:gd name="T15" fmla="*/ 50 h 55"/>
                              <a:gd name="T16" fmla="*/ 18 w 28"/>
                              <a:gd name="T17" fmla="*/ 45 h 55"/>
                              <a:gd name="T18" fmla="*/ 20 w 28"/>
                              <a:gd name="T19" fmla="*/ 38 h 55"/>
                              <a:gd name="T20" fmla="*/ 25 w 28"/>
                              <a:gd name="T21" fmla="*/ 30 h 55"/>
                              <a:gd name="T22" fmla="*/ 28 w 28"/>
                              <a:gd name="T23" fmla="*/ 23 h 55"/>
                              <a:gd name="T24" fmla="*/ 28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3" y="55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8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Freeform 8215"/>
                        <wps:cNvSpPr>
                          <a:spLocks noEditPoints="1"/>
                        </wps:cNvSpPr>
                        <wps:spPr bwMode="auto">
                          <a:xfrm>
                            <a:off x="6039" y="489"/>
                            <a:ext cx="79" cy="107"/>
                          </a:xfrm>
                          <a:custGeom>
                            <a:avLst/>
                            <a:gdLst>
                              <a:gd name="T0" fmla="*/ 27 w 79"/>
                              <a:gd name="T1" fmla="*/ 55 h 107"/>
                              <a:gd name="T2" fmla="*/ 79 w 79"/>
                              <a:gd name="T3" fmla="*/ 0 h 107"/>
                              <a:gd name="T4" fmla="*/ 27 w 79"/>
                              <a:gd name="T5" fmla="*/ 55 h 107"/>
                              <a:gd name="T6" fmla="*/ 27 w 79"/>
                              <a:gd name="T7" fmla="*/ 55 h 107"/>
                              <a:gd name="T8" fmla="*/ 12 w 79"/>
                              <a:gd name="T9" fmla="*/ 67 h 107"/>
                              <a:gd name="T10" fmla="*/ 2 w 79"/>
                              <a:gd name="T11" fmla="*/ 80 h 107"/>
                              <a:gd name="T12" fmla="*/ 0 w 79"/>
                              <a:gd name="T13" fmla="*/ 87 h 107"/>
                              <a:gd name="T14" fmla="*/ 0 w 79"/>
                              <a:gd name="T15" fmla="*/ 95 h 107"/>
                              <a:gd name="T16" fmla="*/ 0 w 79"/>
                              <a:gd name="T17" fmla="*/ 102 h 107"/>
                              <a:gd name="T18" fmla="*/ 0 w 79"/>
                              <a:gd name="T19" fmla="*/ 107 h 107"/>
                              <a:gd name="T20" fmla="*/ 7 w 79"/>
                              <a:gd name="T21" fmla="*/ 105 h 107"/>
                              <a:gd name="T22" fmla="*/ 15 w 79"/>
                              <a:gd name="T23" fmla="*/ 100 h 107"/>
                              <a:gd name="T24" fmla="*/ 22 w 79"/>
                              <a:gd name="T25" fmla="*/ 92 h 107"/>
                              <a:gd name="T26" fmla="*/ 25 w 79"/>
                              <a:gd name="T27" fmla="*/ 85 h 107"/>
                              <a:gd name="T28" fmla="*/ 30 w 79"/>
                              <a:gd name="T29" fmla="*/ 77 h 107"/>
                              <a:gd name="T30" fmla="*/ 30 w 79"/>
                              <a:gd name="T31" fmla="*/ 70 h 107"/>
                              <a:gd name="T32" fmla="*/ 30 w 79"/>
                              <a:gd name="T33" fmla="*/ 62 h 107"/>
                              <a:gd name="T34" fmla="*/ 27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27" y="55"/>
                                </a:moveTo>
                                <a:lnTo>
                                  <a:pt x="79" y="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12" y="67"/>
                                </a:lnTo>
                                <a:lnTo>
                                  <a:pt x="2" y="80"/>
                                </a:lnTo>
                                <a:lnTo>
                                  <a:pt x="0" y="87"/>
                                </a:lnTo>
                                <a:lnTo>
                                  <a:pt x="0" y="95"/>
                                </a:lnTo>
                                <a:lnTo>
                                  <a:pt x="0" y="102"/>
                                </a:lnTo>
                                <a:lnTo>
                                  <a:pt x="0" y="107"/>
                                </a:lnTo>
                                <a:lnTo>
                                  <a:pt x="7" y="105"/>
                                </a:lnTo>
                                <a:lnTo>
                                  <a:pt x="15" y="100"/>
                                </a:lnTo>
                                <a:lnTo>
                                  <a:pt x="22" y="92"/>
                                </a:lnTo>
                                <a:lnTo>
                                  <a:pt x="25" y="85"/>
                                </a:lnTo>
                                <a:lnTo>
                                  <a:pt x="30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Freeform 8216"/>
                        <wps:cNvSpPr>
                          <a:spLocks/>
                        </wps:cNvSpPr>
                        <wps:spPr bwMode="auto">
                          <a:xfrm>
                            <a:off x="6066" y="489"/>
                            <a:ext cx="52" cy="55"/>
                          </a:xfrm>
                          <a:custGeom>
                            <a:avLst/>
                            <a:gdLst>
                              <a:gd name="T0" fmla="*/ 0 w 52"/>
                              <a:gd name="T1" fmla="*/ 55 h 55"/>
                              <a:gd name="T2" fmla="*/ 52 w 52"/>
                              <a:gd name="T3" fmla="*/ 0 h 55"/>
                              <a:gd name="T4" fmla="*/ 0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0" y="55"/>
                                </a:moveTo>
                                <a:lnTo>
                                  <a:pt x="52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Freeform 8217"/>
                        <wps:cNvSpPr>
                          <a:spLocks/>
                        </wps:cNvSpPr>
                        <wps:spPr bwMode="auto">
                          <a:xfrm>
                            <a:off x="6039" y="544"/>
                            <a:ext cx="30" cy="52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52"/>
                              <a:gd name="T2" fmla="*/ 12 w 30"/>
                              <a:gd name="T3" fmla="*/ 12 h 52"/>
                              <a:gd name="T4" fmla="*/ 2 w 30"/>
                              <a:gd name="T5" fmla="*/ 25 h 52"/>
                              <a:gd name="T6" fmla="*/ 0 w 30"/>
                              <a:gd name="T7" fmla="*/ 32 h 52"/>
                              <a:gd name="T8" fmla="*/ 0 w 30"/>
                              <a:gd name="T9" fmla="*/ 40 h 52"/>
                              <a:gd name="T10" fmla="*/ 0 w 30"/>
                              <a:gd name="T11" fmla="*/ 47 h 52"/>
                              <a:gd name="T12" fmla="*/ 0 w 30"/>
                              <a:gd name="T13" fmla="*/ 52 h 52"/>
                              <a:gd name="T14" fmla="*/ 7 w 30"/>
                              <a:gd name="T15" fmla="*/ 50 h 52"/>
                              <a:gd name="T16" fmla="*/ 15 w 30"/>
                              <a:gd name="T17" fmla="*/ 45 h 52"/>
                              <a:gd name="T18" fmla="*/ 22 w 30"/>
                              <a:gd name="T19" fmla="*/ 37 h 52"/>
                              <a:gd name="T20" fmla="*/ 25 w 30"/>
                              <a:gd name="T21" fmla="*/ 30 h 52"/>
                              <a:gd name="T22" fmla="*/ 30 w 30"/>
                              <a:gd name="T23" fmla="*/ 22 h 52"/>
                              <a:gd name="T24" fmla="*/ 30 w 30"/>
                              <a:gd name="T25" fmla="*/ 15 h 52"/>
                              <a:gd name="T26" fmla="*/ 30 w 30"/>
                              <a:gd name="T27" fmla="*/ 7 h 52"/>
                              <a:gd name="T28" fmla="*/ 27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27" y="0"/>
                                </a:moveTo>
                                <a:lnTo>
                                  <a:pt x="12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lnTo>
                                  <a:pt x="7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Freeform 8218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Freeform 8219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Freeform 8220"/>
                        <wps:cNvSpPr>
                          <a:spLocks noEditPoints="1"/>
                        </wps:cNvSpPr>
                        <wps:spPr bwMode="auto">
                          <a:xfrm>
                            <a:off x="5905" y="683"/>
                            <a:ext cx="114" cy="60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60"/>
                              <a:gd name="T2" fmla="*/ 37 w 114"/>
                              <a:gd name="T3" fmla="*/ 35 h 60"/>
                              <a:gd name="T4" fmla="*/ 24 w 114"/>
                              <a:gd name="T5" fmla="*/ 40 h 60"/>
                              <a:gd name="T6" fmla="*/ 9 w 114"/>
                              <a:gd name="T7" fmla="*/ 48 h 60"/>
                              <a:gd name="T8" fmla="*/ 0 w 114"/>
                              <a:gd name="T9" fmla="*/ 58 h 60"/>
                              <a:gd name="T10" fmla="*/ 4 w 114"/>
                              <a:gd name="T11" fmla="*/ 60 h 60"/>
                              <a:gd name="T12" fmla="*/ 12 w 114"/>
                              <a:gd name="T13" fmla="*/ 60 h 60"/>
                              <a:gd name="T14" fmla="*/ 19 w 114"/>
                              <a:gd name="T15" fmla="*/ 58 h 60"/>
                              <a:gd name="T16" fmla="*/ 27 w 114"/>
                              <a:gd name="T17" fmla="*/ 55 h 60"/>
                              <a:gd name="T18" fmla="*/ 34 w 114"/>
                              <a:gd name="T19" fmla="*/ 53 h 60"/>
                              <a:gd name="T20" fmla="*/ 42 w 114"/>
                              <a:gd name="T21" fmla="*/ 48 h 60"/>
                              <a:gd name="T22" fmla="*/ 49 w 114"/>
                              <a:gd name="T23" fmla="*/ 43 h 60"/>
                              <a:gd name="T24" fmla="*/ 54 w 114"/>
                              <a:gd name="T25" fmla="*/ 35 h 60"/>
                              <a:gd name="T26" fmla="*/ 54 w 114"/>
                              <a:gd name="T27" fmla="*/ 38 h 60"/>
                              <a:gd name="T28" fmla="*/ 114 w 114"/>
                              <a:gd name="T29" fmla="*/ 0 h 60"/>
                              <a:gd name="T30" fmla="*/ 54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54" y="35"/>
                                </a:moveTo>
                                <a:lnTo>
                                  <a:pt x="37" y="35"/>
                                </a:lnTo>
                                <a:lnTo>
                                  <a:pt x="24" y="40"/>
                                </a:lnTo>
                                <a:lnTo>
                                  <a:pt x="9" y="48"/>
                                </a:lnTo>
                                <a:lnTo>
                                  <a:pt x="0" y="58"/>
                                </a:lnTo>
                                <a:lnTo>
                                  <a:pt x="4" y="60"/>
                                </a:lnTo>
                                <a:lnTo>
                                  <a:pt x="12" y="60"/>
                                </a:lnTo>
                                <a:lnTo>
                                  <a:pt x="19" y="58"/>
                                </a:lnTo>
                                <a:lnTo>
                                  <a:pt x="27" y="55"/>
                                </a:lnTo>
                                <a:lnTo>
                                  <a:pt x="34" y="53"/>
                                </a:lnTo>
                                <a:lnTo>
                                  <a:pt x="42" y="48"/>
                                </a:lnTo>
                                <a:lnTo>
                                  <a:pt x="49" y="43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8"/>
                                </a:moveTo>
                                <a:lnTo>
                                  <a:pt x="114" y="0"/>
                                </a:lnTo>
                                <a:lnTo>
                                  <a:pt x="54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Freeform 8221"/>
                        <wps:cNvSpPr>
                          <a:spLocks/>
                        </wps:cNvSpPr>
                        <wps:spPr bwMode="auto">
                          <a:xfrm>
                            <a:off x="5905" y="718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5"/>
                              <a:gd name="T2" fmla="*/ 37 w 54"/>
                              <a:gd name="T3" fmla="*/ 0 h 25"/>
                              <a:gd name="T4" fmla="*/ 24 w 54"/>
                              <a:gd name="T5" fmla="*/ 5 h 25"/>
                              <a:gd name="T6" fmla="*/ 9 w 54"/>
                              <a:gd name="T7" fmla="*/ 13 h 25"/>
                              <a:gd name="T8" fmla="*/ 0 w 54"/>
                              <a:gd name="T9" fmla="*/ 23 h 25"/>
                              <a:gd name="T10" fmla="*/ 4 w 54"/>
                              <a:gd name="T11" fmla="*/ 25 h 25"/>
                              <a:gd name="T12" fmla="*/ 12 w 54"/>
                              <a:gd name="T13" fmla="*/ 25 h 25"/>
                              <a:gd name="T14" fmla="*/ 19 w 54"/>
                              <a:gd name="T15" fmla="*/ 23 h 25"/>
                              <a:gd name="T16" fmla="*/ 27 w 54"/>
                              <a:gd name="T17" fmla="*/ 20 h 25"/>
                              <a:gd name="T18" fmla="*/ 34 w 54"/>
                              <a:gd name="T19" fmla="*/ 18 h 25"/>
                              <a:gd name="T20" fmla="*/ 42 w 54"/>
                              <a:gd name="T21" fmla="*/ 13 h 25"/>
                              <a:gd name="T22" fmla="*/ 49 w 54"/>
                              <a:gd name="T23" fmla="*/ 8 h 25"/>
                              <a:gd name="T24" fmla="*/ 54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0"/>
                                </a:moveTo>
                                <a:lnTo>
                                  <a:pt x="37" y="0"/>
                                </a:lnTo>
                                <a:lnTo>
                                  <a:pt x="24" y="5"/>
                                </a:lnTo>
                                <a:lnTo>
                                  <a:pt x="9" y="13"/>
                                </a:lnTo>
                                <a:lnTo>
                                  <a:pt x="0" y="23"/>
                                </a:lnTo>
                                <a:lnTo>
                                  <a:pt x="4" y="25"/>
                                </a:lnTo>
                                <a:lnTo>
                                  <a:pt x="12" y="25"/>
                                </a:lnTo>
                                <a:lnTo>
                                  <a:pt x="19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Freeform 8222"/>
                        <wps:cNvSpPr>
                          <a:spLocks/>
                        </wps:cNvSpPr>
                        <wps:spPr bwMode="auto">
                          <a:xfrm>
                            <a:off x="5959" y="683"/>
                            <a:ext cx="60" cy="38"/>
                          </a:xfrm>
                          <a:custGeom>
                            <a:avLst/>
                            <a:gdLst>
                              <a:gd name="T0" fmla="*/ 0 w 60"/>
                              <a:gd name="T1" fmla="*/ 38 h 38"/>
                              <a:gd name="T2" fmla="*/ 60 w 60"/>
                              <a:gd name="T3" fmla="*/ 0 h 38"/>
                              <a:gd name="T4" fmla="*/ 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0" y="38"/>
                                </a:moveTo>
                                <a:lnTo>
                                  <a:pt x="60" y="0"/>
                                </a:lnTo>
                                <a:lnTo>
                                  <a:pt x="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Freeform 8223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Freeform 8224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Freeform 8225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Freeform 8226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Freeform 8227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Freeform 8228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Freeform 8229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Freeform 8230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" name="Freeform 8231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" name="Freeform 8232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Freeform 8233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Freeform 8234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Freeform 8235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Freeform 8236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Freeform 8237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Freeform 8238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Freeform 8239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Freeform 8240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Freeform 8241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Freeform 8242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Freeform 8243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54" y="4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Freeform 8244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54" y="4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Freeform 8245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55" y="35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" name="Freeform 8246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55" y="35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Freeform 8247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Freeform 8248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Freeform 8249"/>
                        <wps:cNvSpPr>
                          <a:spLocks noEditPoints="1"/>
                        </wps:cNvSpPr>
                        <wps:spPr bwMode="auto">
                          <a:xfrm>
                            <a:off x="5882" y="581"/>
                            <a:ext cx="57" cy="105"/>
                          </a:xfrm>
                          <a:custGeom>
                            <a:avLst/>
                            <a:gdLst>
                              <a:gd name="T0" fmla="*/ 18 w 57"/>
                              <a:gd name="T1" fmla="*/ 55 h 105"/>
                              <a:gd name="T2" fmla="*/ 57 w 57"/>
                              <a:gd name="T3" fmla="*/ 0 h 105"/>
                              <a:gd name="T4" fmla="*/ 18 w 57"/>
                              <a:gd name="T5" fmla="*/ 55 h 105"/>
                              <a:gd name="T6" fmla="*/ 18 w 57"/>
                              <a:gd name="T7" fmla="*/ 55 h 105"/>
                              <a:gd name="T8" fmla="*/ 8 w 57"/>
                              <a:gd name="T9" fmla="*/ 65 h 105"/>
                              <a:gd name="T10" fmla="*/ 0 w 57"/>
                              <a:gd name="T11" fmla="*/ 78 h 105"/>
                              <a:gd name="T12" fmla="*/ 0 w 57"/>
                              <a:gd name="T13" fmla="*/ 85 h 105"/>
                              <a:gd name="T14" fmla="*/ 0 w 57"/>
                              <a:gd name="T15" fmla="*/ 90 h 105"/>
                              <a:gd name="T16" fmla="*/ 0 w 57"/>
                              <a:gd name="T17" fmla="*/ 97 h 105"/>
                              <a:gd name="T18" fmla="*/ 3 w 57"/>
                              <a:gd name="T19" fmla="*/ 105 h 105"/>
                              <a:gd name="T20" fmla="*/ 10 w 57"/>
                              <a:gd name="T21" fmla="*/ 100 h 105"/>
                              <a:gd name="T22" fmla="*/ 18 w 57"/>
                              <a:gd name="T23" fmla="*/ 95 h 105"/>
                              <a:gd name="T24" fmla="*/ 20 w 57"/>
                              <a:gd name="T25" fmla="*/ 90 h 105"/>
                              <a:gd name="T26" fmla="*/ 25 w 57"/>
                              <a:gd name="T27" fmla="*/ 83 h 105"/>
                              <a:gd name="T28" fmla="*/ 25 w 57"/>
                              <a:gd name="T29" fmla="*/ 75 h 105"/>
                              <a:gd name="T30" fmla="*/ 25 w 57"/>
                              <a:gd name="T31" fmla="*/ 68 h 105"/>
                              <a:gd name="T32" fmla="*/ 23 w 57"/>
                              <a:gd name="T33" fmla="*/ 60 h 105"/>
                              <a:gd name="T34" fmla="*/ 18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18" y="55"/>
                                </a:moveTo>
                                <a:lnTo>
                                  <a:pt x="57" y="0"/>
                                </a:lnTo>
                                <a:lnTo>
                                  <a:pt x="18" y="55"/>
                                </a:lnTo>
                                <a:close/>
                                <a:moveTo>
                                  <a:pt x="18" y="55"/>
                                </a:moveTo>
                                <a:lnTo>
                                  <a:pt x="8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3" y="105"/>
                                </a:lnTo>
                                <a:lnTo>
                                  <a:pt x="10" y="100"/>
                                </a:lnTo>
                                <a:lnTo>
                                  <a:pt x="18" y="95"/>
                                </a:lnTo>
                                <a:lnTo>
                                  <a:pt x="20" y="90"/>
                                </a:lnTo>
                                <a:lnTo>
                                  <a:pt x="25" y="83"/>
                                </a:lnTo>
                                <a:lnTo>
                                  <a:pt x="25" y="75"/>
                                </a:lnTo>
                                <a:lnTo>
                                  <a:pt x="25" y="68"/>
                                </a:lnTo>
                                <a:lnTo>
                                  <a:pt x="23" y="60"/>
                                </a:lnTo>
                                <a:lnTo>
                                  <a:pt x="1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Freeform 8250"/>
                        <wps:cNvSpPr>
                          <a:spLocks/>
                        </wps:cNvSpPr>
                        <wps:spPr bwMode="auto">
                          <a:xfrm>
                            <a:off x="5900" y="581"/>
                            <a:ext cx="39" cy="55"/>
                          </a:xfrm>
                          <a:custGeom>
                            <a:avLst/>
                            <a:gdLst>
                              <a:gd name="T0" fmla="*/ 0 w 39"/>
                              <a:gd name="T1" fmla="*/ 55 h 55"/>
                              <a:gd name="T2" fmla="*/ 39 w 39"/>
                              <a:gd name="T3" fmla="*/ 0 h 55"/>
                              <a:gd name="T4" fmla="*/ 0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0" y="55"/>
                                </a:moveTo>
                                <a:lnTo>
                                  <a:pt x="39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" name="Freeform 8251"/>
                        <wps:cNvSpPr>
                          <a:spLocks/>
                        </wps:cNvSpPr>
                        <wps:spPr bwMode="auto">
                          <a:xfrm>
                            <a:off x="5882" y="636"/>
                            <a:ext cx="25" cy="50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0"/>
                              <a:gd name="T2" fmla="*/ 8 w 25"/>
                              <a:gd name="T3" fmla="*/ 10 h 50"/>
                              <a:gd name="T4" fmla="*/ 0 w 25"/>
                              <a:gd name="T5" fmla="*/ 23 h 50"/>
                              <a:gd name="T6" fmla="*/ 0 w 25"/>
                              <a:gd name="T7" fmla="*/ 30 h 50"/>
                              <a:gd name="T8" fmla="*/ 0 w 25"/>
                              <a:gd name="T9" fmla="*/ 35 h 50"/>
                              <a:gd name="T10" fmla="*/ 0 w 25"/>
                              <a:gd name="T11" fmla="*/ 42 h 50"/>
                              <a:gd name="T12" fmla="*/ 3 w 25"/>
                              <a:gd name="T13" fmla="*/ 50 h 50"/>
                              <a:gd name="T14" fmla="*/ 10 w 25"/>
                              <a:gd name="T15" fmla="*/ 45 h 50"/>
                              <a:gd name="T16" fmla="*/ 18 w 25"/>
                              <a:gd name="T17" fmla="*/ 40 h 50"/>
                              <a:gd name="T18" fmla="*/ 20 w 25"/>
                              <a:gd name="T19" fmla="*/ 35 h 50"/>
                              <a:gd name="T20" fmla="*/ 25 w 25"/>
                              <a:gd name="T21" fmla="*/ 28 h 50"/>
                              <a:gd name="T22" fmla="*/ 25 w 25"/>
                              <a:gd name="T23" fmla="*/ 20 h 50"/>
                              <a:gd name="T24" fmla="*/ 25 w 25"/>
                              <a:gd name="T25" fmla="*/ 13 h 50"/>
                              <a:gd name="T26" fmla="*/ 23 w 25"/>
                              <a:gd name="T27" fmla="*/ 5 h 50"/>
                              <a:gd name="T28" fmla="*/ 18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18" y="0"/>
                                </a:moveTo>
                                <a:lnTo>
                                  <a:pt x="8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3" y="50"/>
                                </a:lnTo>
                                <a:lnTo>
                                  <a:pt x="10" y="45"/>
                                </a:lnTo>
                                <a:lnTo>
                                  <a:pt x="18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25" y="20"/>
                                </a:lnTo>
                                <a:lnTo>
                                  <a:pt x="25" y="13"/>
                                </a:lnTo>
                                <a:lnTo>
                                  <a:pt x="23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Freeform 8252"/>
                        <wps:cNvSpPr>
                          <a:spLocks noEditPoints="1"/>
                        </wps:cNvSpPr>
                        <wps:spPr bwMode="auto">
                          <a:xfrm>
                            <a:off x="5860" y="614"/>
                            <a:ext cx="37" cy="107"/>
                          </a:xfrm>
                          <a:custGeom>
                            <a:avLst/>
                            <a:gdLst>
                              <a:gd name="T0" fmla="*/ 17 w 37"/>
                              <a:gd name="T1" fmla="*/ 57 h 107"/>
                              <a:gd name="T2" fmla="*/ 37 w 37"/>
                              <a:gd name="T3" fmla="*/ 0 h 107"/>
                              <a:gd name="T4" fmla="*/ 17 w 37"/>
                              <a:gd name="T5" fmla="*/ 57 h 107"/>
                              <a:gd name="T6" fmla="*/ 17 w 37"/>
                              <a:gd name="T7" fmla="*/ 57 h 107"/>
                              <a:gd name="T8" fmla="*/ 5 w 37"/>
                              <a:gd name="T9" fmla="*/ 67 h 107"/>
                              <a:gd name="T10" fmla="*/ 0 w 37"/>
                              <a:gd name="T11" fmla="*/ 79 h 107"/>
                              <a:gd name="T12" fmla="*/ 0 w 37"/>
                              <a:gd name="T13" fmla="*/ 94 h 107"/>
                              <a:gd name="T14" fmla="*/ 2 w 37"/>
                              <a:gd name="T15" fmla="*/ 107 h 107"/>
                              <a:gd name="T16" fmla="*/ 10 w 37"/>
                              <a:gd name="T17" fmla="*/ 102 h 107"/>
                              <a:gd name="T18" fmla="*/ 15 w 37"/>
                              <a:gd name="T19" fmla="*/ 97 h 107"/>
                              <a:gd name="T20" fmla="*/ 17 w 37"/>
                              <a:gd name="T21" fmla="*/ 92 h 107"/>
                              <a:gd name="T22" fmla="*/ 22 w 37"/>
                              <a:gd name="T23" fmla="*/ 84 h 107"/>
                              <a:gd name="T24" fmla="*/ 22 w 37"/>
                              <a:gd name="T25" fmla="*/ 77 h 107"/>
                              <a:gd name="T26" fmla="*/ 22 w 37"/>
                              <a:gd name="T27" fmla="*/ 69 h 107"/>
                              <a:gd name="T28" fmla="*/ 20 w 37"/>
                              <a:gd name="T29" fmla="*/ 62 h 107"/>
                              <a:gd name="T30" fmla="*/ 17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17" y="57"/>
                                </a:moveTo>
                                <a:lnTo>
                                  <a:pt x="37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67"/>
                                </a:lnTo>
                                <a:lnTo>
                                  <a:pt x="0" y="79"/>
                                </a:lnTo>
                                <a:lnTo>
                                  <a:pt x="0" y="94"/>
                                </a:lnTo>
                                <a:lnTo>
                                  <a:pt x="2" y="107"/>
                                </a:lnTo>
                                <a:lnTo>
                                  <a:pt x="10" y="102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7"/>
                                </a:lnTo>
                                <a:lnTo>
                                  <a:pt x="22" y="69"/>
                                </a:lnTo>
                                <a:lnTo>
                                  <a:pt x="20" y="62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Freeform 8253"/>
                        <wps:cNvSpPr>
                          <a:spLocks/>
                        </wps:cNvSpPr>
                        <wps:spPr bwMode="auto">
                          <a:xfrm>
                            <a:off x="5877" y="614"/>
                            <a:ext cx="20" cy="57"/>
                          </a:xfrm>
                          <a:custGeom>
                            <a:avLst/>
                            <a:gdLst>
                              <a:gd name="T0" fmla="*/ 0 w 20"/>
                              <a:gd name="T1" fmla="*/ 57 h 57"/>
                              <a:gd name="T2" fmla="*/ 20 w 20"/>
                              <a:gd name="T3" fmla="*/ 0 h 57"/>
                              <a:gd name="T4" fmla="*/ 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0" y="57"/>
                                </a:moveTo>
                                <a:lnTo>
                                  <a:pt x="2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Freeform 8254"/>
                        <wps:cNvSpPr>
                          <a:spLocks/>
                        </wps:cNvSpPr>
                        <wps:spPr bwMode="auto">
                          <a:xfrm>
                            <a:off x="5860" y="671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0 h 50"/>
                              <a:gd name="T4" fmla="*/ 0 w 22"/>
                              <a:gd name="T5" fmla="*/ 22 h 50"/>
                              <a:gd name="T6" fmla="*/ 0 w 22"/>
                              <a:gd name="T7" fmla="*/ 37 h 50"/>
                              <a:gd name="T8" fmla="*/ 2 w 22"/>
                              <a:gd name="T9" fmla="*/ 50 h 50"/>
                              <a:gd name="T10" fmla="*/ 10 w 22"/>
                              <a:gd name="T11" fmla="*/ 45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7 h 50"/>
                              <a:gd name="T18" fmla="*/ 22 w 22"/>
                              <a:gd name="T19" fmla="*/ 20 h 50"/>
                              <a:gd name="T20" fmla="*/ 22 w 22"/>
                              <a:gd name="T21" fmla="*/ 12 h 50"/>
                              <a:gd name="T22" fmla="*/ 20 w 22"/>
                              <a:gd name="T23" fmla="*/ 5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7"/>
                                </a:lnTo>
                                <a:lnTo>
                                  <a:pt x="2" y="50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7"/>
                                </a:lnTo>
                                <a:lnTo>
                                  <a:pt x="22" y="20"/>
                                </a:lnTo>
                                <a:lnTo>
                                  <a:pt x="22" y="12"/>
                                </a:lnTo>
                                <a:lnTo>
                                  <a:pt x="20" y="5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" name="Freeform 8255"/>
                        <wps:cNvSpPr>
                          <a:spLocks noEditPoints="1"/>
                        </wps:cNvSpPr>
                        <wps:spPr bwMode="auto">
                          <a:xfrm>
                            <a:off x="5835" y="641"/>
                            <a:ext cx="40" cy="107"/>
                          </a:xfrm>
                          <a:custGeom>
                            <a:avLst/>
                            <a:gdLst>
                              <a:gd name="T0" fmla="*/ 17 w 40"/>
                              <a:gd name="T1" fmla="*/ 57 h 107"/>
                              <a:gd name="T2" fmla="*/ 40 w 40"/>
                              <a:gd name="T3" fmla="*/ 0 h 107"/>
                              <a:gd name="T4" fmla="*/ 17 w 40"/>
                              <a:gd name="T5" fmla="*/ 57 h 107"/>
                              <a:gd name="T6" fmla="*/ 17 w 40"/>
                              <a:gd name="T7" fmla="*/ 57 h 107"/>
                              <a:gd name="T8" fmla="*/ 5 w 40"/>
                              <a:gd name="T9" fmla="*/ 70 h 107"/>
                              <a:gd name="T10" fmla="*/ 0 w 40"/>
                              <a:gd name="T11" fmla="*/ 82 h 107"/>
                              <a:gd name="T12" fmla="*/ 0 w 40"/>
                              <a:gd name="T13" fmla="*/ 95 h 107"/>
                              <a:gd name="T14" fmla="*/ 2 w 40"/>
                              <a:gd name="T15" fmla="*/ 107 h 107"/>
                              <a:gd name="T16" fmla="*/ 10 w 40"/>
                              <a:gd name="T17" fmla="*/ 105 h 107"/>
                              <a:gd name="T18" fmla="*/ 15 w 40"/>
                              <a:gd name="T19" fmla="*/ 97 h 107"/>
                              <a:gd name="T20" fmla="*/ 17 w 40"/>
                              <a:gd name="T21" fmla="*/ 92 h 107"/>
                              <a:gd name="T22" fmla="*/ 22 w 40"/>
                              <a:gd name="T23" fmla="*/ 85 h 107"/>
                              <a:gd name="T24" fmla="*/ 22 w 40"/>
                              <a:gd name="T25" fmla="*/ 77 h 107"/>
                              <a:gd name="T26" fmla="*/ 22 w 40"/>
                              <a:gd name="T27" fmla="*/ 70 h 107"/>
                              <a:gd name="T28" fmla="*/ 20 w 40"/>
                              <a:gd name="T29" fmla="*/ 65 h 107"/>
                              <a:gd name="T30" fmla="*/ 17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17" y="57"/>
                                </a:moveTo>
                                <a:lnTo>
                                  <a:pt x="40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0" y="95"/>
                                </a:lnTo>
                                <a:lnTo>
                                  <a:pt x="2" y="107"/>
                                </a:lnTo>
                                <a:lnTo>
                                  <a:pt x="10" y="105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5"/>
                                </a:lnTo>
                                <a:lnTo>
                                  <a:pt x="22" y="77"/>
                                </a:lnTo>
                                <a:lnTo>
                                  <a:pt x="22" y="70"/>
                                </a:lnTo>
                                <a:lnTo>
                                  <a:pt x="20" y="65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Freeform 8256"/>
                        <wps:cNvSpPr>
                          <a:spLocks/>
                        </wps:cNvSpPr>
                        <wps:spPr bwMode="auto">
                          <a:xfrm>
                            <a:off x="5852" y="641"/>
                            <a:ext cx="23" cy="57"/>
                          </a:xfrm>
                          <a:custGeom>
                            <a:avLst/>
                            <a:gdLst>
                              <a:gd name="T0" fmla="*/ 0 w 23"/>
                              <a:gd name="T1" fmla="*/ 57 h 57"/>
                              <a:gd name="T2" fmla="*/ 23 w 23"/>
                              <a:gd name="T3" fmla="*/ 0 h 57"/>
                              <a:gd name="T4" fmla="*/ 0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0" y="57"/>
                                </a:moveTo>
                                <a:lnTo>
                                  <a:pt x="2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Freeform 8257"/>
                        <wps:cNvSpPr>
                          <a:spLocks/>
                        </wps:cNvSpPr>
                        <wps:spPr bwMode="auto">
                          <a:xfrm>
                            <a:off x="5835" y="698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3 h 50"/>
                              <a:gd name="T4" fmla="*/ 0 w 22"/>
                              <a:gd name="T5" fmla="*/ 25 h 50"/>
                              <a:gd name="T6" fmla="*/ 0 w 22"/>
                              <a:gd name="T7" fmla="*/ 38 h 50"/>
                              <a:gd name="T8" fmla="*/ 2 w 22"/>
                              <a:gd name="T9" fmla="*/ 50 h 50"/>
                              <a:gd name="T10" fmla="*/ 10 w 22"/>
                              <a:gd name="T11" fmla="*/ 48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8 h 50"/>
                              <a:gd name="T18" fmla="*/ 22 w 22"/>
                              <a:gd name="T19" fmla="*/ 20 h 50"/>
                              <a:gd name="T20" fmla="*/ 22 w 22"/>
                              <a:gd name="T21" fmla="*/ 13 h 50"/>
                              <a:gd name="T22" fmla="*/ 20 w 22"/>
                              <a:gd name="T23" fmla="*/ 8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8"/>
                                </a:lnTo>
                                <a:lnTo>
                                  <a:pt x="2" y="50"/>
                                </a:lnTo>
                                <a:lnTo>
                                  <a:pt x="10" y="48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8"/>
                                </a:lnTo>
                                <a:lnTo>
                                  <a:pt x="22" y="20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Freeform 8258"/>
                        <wps:cNvSpPr>
                          <a:spLocks noEditPoints="1"/>
                        </wps:cNvSpPr>
                        <wps:spPr bwMode="auto">
                          <a:xfrm>
                            <a:off x="5909" y="554"/>
                            <a:ext cx="63" cy="102"/>
                          </a:xfrm>
                          <a:custGeom>
                            <a:avLst/>
                            <a:gdLst>
                              <a:gd name="T0" fmla="*/ 20 w 63"/>
                              <a:gd name="T1" fmla="*/ 52 h 102"/>
                              <a:gd name="T2" fmla="*/ 63 w 63"/>
                              <a:gd name="T3" fmla="*/ 0 h 102"/>
                              <a:gd name="T4" fmla="*/ 20 w 63"/>
                              <a:gd name="T5" fmla="*/ 52 h 102"/>
                              <a:gd name="T6" fmla="*/ 20 w 63"/>
                              <a:gd name="T7" fmla="*/ 52 h 102"/>
                              <a:gd name="T8" fmla="*/ 8 w 63"/>
                              <a:gd name="T9" fmla="*/ 65 h 102"/>
                              <a:gd name="T10" fmla="*/ 3 w 63"/>
                              <a:gd name="T11" fmla="*/ 77 h 102"/>
                              <a:gd name="T12" fmla="*/ 0 w 63"/>
                              <a:gd name="T13" fmla="*/ 85 h 102"/>
                              <a:gd name="T14" fmla="*/ 0 w 63"/>
                              <a:gd name="T15" fmla="*/ 90 h 102"/>
                              <a:gd name="T16" fmla="*/ 3 w 63"/>
                              <a:gd name="T17" fmla="*/ 97 h 102"/>
                              <a:gd name="T18" fmla="*/ 5 w 63"/>
                              <a:gd name="T19" fmla="*/ 102 h 102"/>
                              <a:gd name="T20" fmla="*/ 13 w 63"/>
                              <a:gd name="T21" fmla="*/ 100 h 102"/>
                              <a:gd name="T22" fmla="*/ 18 w 63"/>
                              <a:gd name="T23" fmla="*/ 95 h 102"/>
                              <a:gd name="T24" fmla="*/ 23 w 63"/>
                              <a:gd name="T25" fmla="*/ 87 h 102"/>
                              <a:gd name="T26" fmla="*/ 25 w 63"/>
                              <a:gd name="T27" fmla="*/ 82 h 102"/>
                              <a:gd name="T28" fmla="*/ 28 w 63"/>
                              <a:gd name="T29" fmla="*/ 75 h 102"/>
                              <a:gd name="T30" fmla="*/ 28 w 63"/>
                              <a:gd name="T31" fmla="*/ 67 h 102"/>
                              <a:gd name="T32" fmla="*/ 25 w 63"/>
                              <a:gd name="T33" fmla="*/ 60 h 102"/>
                              <a:gd name="T34" fmla="*/ 20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20" y="52"/>
                                </a:moveTo>
                                <a:lnTo>
                                  <a:pt x="63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8" y="65"/>
                                </a:lnTo>
                                <a:lnTo>
                                  <a:pt x="3" y="77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3" y="97"/>
                                </a:lnTo>
                                <a:lnTo>
                                  <a:pt x="5" y="102"/>
                                </a:lnTo>
                                <a:lnTo>
                                  <a:pt x="13" y="100"/>
                                </a:lnTo>
                                <a:lnTo>
                                  <a:pt x="18" y="95"/>
                                </a:lnTo>
                                <a:lnTo>
                                  <a:pt x="23" y="87"/>
                                </a:lnTo>
                                <a:lnTo>
                                  <a:pt x="25" y="82"/>
                                </a:lnTo>
                                <a:lnTo>
                                  <a:pt x="28" y="75"/>
                                </a:lnTo>
                                <a:lnTo>
                                  <a:pt x="28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" name="Freeform 8259"/>
                        <wps:cNvSpPr>
                          <a:spLocks/>
                        </wps:cNvSpPr>
                        <wps:spPr bwMode="auto">
                          <a:xfrm>
                            <a:off x="5929" y="554"/>
                            <a:ext cx="43" cy="52"/>
                          </a:xfrm>
                          <a:custGeom>
                            <a:avLst/>
                            <a:gdLst>
                              <a:gd name="T0" fmla="*/ 0 w 43"/>
                              <a:gd name="T1" fmla="*/ 52 h 52"/>
                              <a:gd name="T2" fmla="*/ 43 w 43"/>
                              <a:gd name="T3" fmla="*/ 0 h 52"/>
                              <a:gd name="T4" fmla="*/ 0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0" y="52"/>
                                </a:moveTo>
                                <a:lnTo>
                                  <a:pt x="43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Freeform 8260"/>
                        <wps:cNvSpPr>
                          <a:spLocks/>
                        </wps:cNvSpPr>
                        <wps:spPr bwMode="auto">
                          <a:xfrm>
                            <a:off x="5909" y="606"/>
                            <a:ext cx="28" cy="50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0"/>
                              <a:gd name="T2" fmla="*/ 8 w 28"/>
                              <a:gd name="T3" fmla="*/ 13 h 50"/>
                              <a:gd name="T4" fmla="*/ 3 w 28"/>
                              <a:gd name="T5" fmla="*/ 25 h 50"/>
                              <a:gd name="T6" fmla="*/ 0 w 28"/>
                              <a:gd name="T7" fmla="*/ 33 h 50"/>
                              <a:gd name="T8" fmla="*/ 0 w 28"/>
                              <a:gd name="T9" fmla="*/ 38 h 50"/>
                              <a:gd name="T10" fmla="*/ 3 w 28"/>
                              <a:gd name="T11" fmla="*/ 45 h 50"/>
                              <a:gd name="T12" fmla="*/ 5 w 28"/>
                              <a:gd name="T13" fmla="*/ 50 h 50"/>
                              <a:gd name="T14" fmla="*/ 13 w 28"/>
                              <a:gd name="T15" fmla="*/ 48 h 50"/>
                              <a:gd name="T16" fmla="*/ 18 w 28"/>
                              <a:gd name="T17" fmla="*/ 43 h 50"/>
                              <a:gd name="T18" fmla="*/ 23 w 28"/>
                              <a:gd name="T19" fmla="*/ 35 h 50"/>
                              <a:gd name="T20" fmla="*/ 25 w 28"/>
                              <a:gd name="T21" fmla="*/ 30 h 50"/>
                              <a:gd name="T22" fmla="*/ 28 w 28"/>
                              <a:gd name="T23" fmla="*/ 23 h 50"/>
                              <a:gd name="T24" fmla="*/ 28 w 28"/>
                              <a:gd name="T25" fmla="*/ 15 h 50"/>
                              <a:gd name="T26" fmla="*/ 25 w 28"/>
                              <a:gd name="T27" fmla="*/ 8 h 50"/>
                              <a:gd name="T28" fmla="*/ 20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5" y="50"/>
                                </a:lnTo>
                                <a:lnTo>
                                  <a:pt x="13" y="48"/>
                                </a:lnTo>
                                <a:lnTo>
                                  <a:pt x="18" y="43"/>
                                </a:lnTo>
                                <a:lnTo>
                                  <a:pt x="23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Freeform 8261"/>
                        <wps:cNvSpPr>
                          <a:spLocks noEditPoints="1"/>
                        </wps:cNvSpPr>
                        <wps:spPr bwMode="auto">
                          <a:xfrm>
                            <a:off x="5937" y="521"/>
                            <a:ext cx="57" cy="110"/>
                          </a:xfrm>
                          <a:custGeom>
                            <a:avLst/>
                            <a:gdLst>
                              <a:gd name="T0" fmla="*/ 20 w 57"/>
                              <a:gd name="T1" fmla="*/ 60 h 110"/>
                              <a:gd name="T2" fmla="*/ 57 w 57"/>
                              <a:gd name="T3" fmla="*/ 0 h 110"/>
                              <a:gd name="T4" fmla="*/ 20 w 57"/>
                              <a:gd name="T5" fmla="*/ 60 h 110"/>
                              <a:gd name="T6" fmla="*/ 20 w 57"/>
                              <a:gd name="T7" fmla="*/ 60 h 110"/>
                              <a:gd name="T8" fmla="*/ 7 w 57"/>
                              <a:gd name="T9" fmla="*/ 73 h 110"/>
                              <a:gd name="T10" fmla="*/ 2 w 57"/>
                              <a:gd name="T11" fmla="*/ 83 h 110"/>
                              <a:gd name="T12" fmla="*/ 0 w 57"/>
                              <a:gd name="T13" fmla="*/ 90 h 110"/>
                              <a:gd name="T14" fmla="*/ 0 w 57"/>
                              <a:gd name="T15" fmla="*/ 98 h 110"/>
                              <a:gd name="T16" fmla="*/ 2 w 57"/>
                              <a:gd name="T17" fmla="*/ 103 h 110"/>
                              <a:gd name="T18" fmla="*/ 5 w 57"/>
                              <a:gd name="T19" fmla="*/ 110 h 110"/>
                              <a:gd name="T20" fmla="*/ 12 w 57"/>
                              <a:gd name="T21" fmla="*/ 105 h 110"/>
                              <a:gd name="T22" fmla="*/ 17 w 57"/>
                              <a:gd name="T23" fmla="*/ 100 h 110"/>
                              <a:gd name="T24" fmla="*/ 22 w 57"/>
                              <a:gd name="T25" fmla="*/ 95 h 110"/>
                              <a:gd name="T26" fmla="*/ 25 w 57"/>
                              <a:gd name="T27" fmla="*/ 88 h 110"/>
                              <a:gd name="T28" fmla="*/ 27 w 57"/>
                              <a:gd name="T29" fmla="*/ 80 h 110"/>
                              <a:gd name="T30" fmla="*/ 27 w 57"/>
                              <a:gd name="T31" fmla="*/ 73 h 110"/>
                              <a:gd name="T32" fmla="*/ 25 w 57"/>
                              <a:gd name="T33" fmla="*/ 65 h 110"/>
                              <a:gd name="T34" fmla="*/ 20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20" y="60"/>
                                </a:moveTo>
                                <a:lnTo>
                                  <a:pt x="57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7" y="73"/>
                                </a:lnTo>
                                <a:lnTo>
                                  <a:pt x="2" y="83"/>
                                </a:lnTo>
                                <a:lnTo>
                                  <a:pt x="0" y="90"/>
                                </a:lnTo>
                                <a:lnTo>
                                  <a:pt x="0" y="9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2" y="105"/>
                                </a:lnTo>
                                <a:lnTo>
                                  <a:pt x="17" y="100"/>
                                </a:lnTo>
                                <a:lnTo>
                                  <a:pt x="22" y="95"/>
                                </a:lnTo>
                                <a:lnTo>
                                  <a:pt x="25" y="88"/>
                                </a:lnTo>
                                <a:lnTo>
                                  <a:pt x="27" y="80"/>
                                </a:lnTo>
                                <a:lnTo>
                                  <a:pt x="27" y="73"/>
                                </a:lnTo>
                                <a:lnTo>
                                  <a:pt x="2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" name="Freeform 8262"/>
                        <wps:cNvSpPr>
                          <a:spLocks/>
                        </wps:cNvSpPr>
                        <wps:spPr bwMode="auto">
                          <a:xfrm>
                            <a:off x="5957" y="521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" name="Freeform 8263"/>
                        <wps:cNvSpPr>
                          <a:spLocks/>
                        </wps:cNvSpPr>
                        <wps:spPr bwMode="auto">
                          <a:xfrm>
                            <a:off x="5937" y="581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3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3 h 50"/>
                              <a:gd name="T12" fmla="*/ 5 w 27"/>
                              <a:gd name="T13" fmla="*/ 50 h 50"/>
                              <a:gd name="T14" fmla="*/ 12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5 w 27"/>
                              <a:gd name="T21" fmla="*/ 28 h 50"/>
                              <a:gd name="T22" fmla="*/ 27 w 27"/>
                              <a:gd name="T23" fmla="*/ 20 h 50"/>
                              <a:gd name="T24" fmla="*/ 27 w 27"/>
                              <a:gd name="T25" fmla="*/ 13 h 50"/>
                              <a:gd name="T26" fmla="*/ 25 w 27"/>
                              <a:gd name="T27" fmla="*/ 5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3"/>
                                </a:lnTo>
                                <a:lnTo>
                                  <a:pt x="5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8"/>
                                </a:lnTo>
                                <a:lnTo>
                                  <a:pt x="27" y="20"/>
                                </a:lnTo>
                                <a:lnTo>
                                  <a:pt x="27" y="13"/>
                                </a:ln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Freeform 8264"/>
                        <wps:cNvSpPr>
                          <a:spLocks noEditPoints="1"/>
                        </wps:cNvSpPr>
                        <wps:spPr bwMode="auto">
                          <a:xfrm>
                            <a:off x="5962" y="504"/>
                            <a:ext cx="54" cy="102"/>
                          </a:xfrm>
                          <a:custGeom>
                            <a:avLst/>
                            <a:gdLst>
                              <a:gd name="T0" fmla="*/ 20 w 54"/>
                              <a:gd name="T1" fmla="*/ 52 h 102"/>
                              <a:gd name="T2" fmla="*/ 54 w 54"/>
                              <a:gd name="T3" fmla="*/ 0 h 102"/>
                              <a:gd name="T4" fmla="*/ 20 w 54"/>
                              <a:gd name="T5" fmla="*/ 52 h 102"/>
                              <a:gd name="T6" fmla="*/ 20 w 54"/>
                              <a:gd name="T7" fmla="*/ 52 h 102"/>
                              <a:gd name="T8" fmla="*/ 7 w 54"/>
                              <a:gd name="T9" fmla="*/ 65 h 102"/>
                              <a:gd name="T10" fmla="*/ 2 w 54"/>
                              <a:gd name="T11" fmla="*/ 77 h 102"/>
                              <a:gd name="T12" fmla="*/ 0 w 54"/>
                              <a:gd name="T13" fmla="*/ 82 h 102"/>
                              <a:gd name="T14" fmla="*/ 0 w 54"/>
                              <a:gd name="T15" fmla="*/ 90 h 102"/>
                              <a:gd name="T16" fmla="*/ 2 w 54"/>
                              <a:gd name="T17" fmla="*/ 97 h 102"/>
                              <a:gd name="T18" fmla="*/ 5 w 54"/>
                              <a:gd name="T19" fmla="*/ 102 h 102"/>
                              <a:gd name="T20" fmla="*/ 10 w 54"/>
                              <a:gd name="T21" fmla="*/ 100 h 102"/>
                              <a:gd name="T22" fmla="*/ 17 w 54"/>
                              <a:gd name="T23" fmla="*/ 95 h 102"/>
                              <a:gd name="T24" fmla="*/ 22 w 54"/>
                              <a:gd name="T25" fmla="*/ 87 h 102"/>
                              <a:gd name="T26" fmla="*/ 25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5 w 54"/>
                              <a:gd name="T33" fmla="*/ 60 h 102"/>
                              <a:gd name="T34" fmla="*/ 20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20" y="52"/>
                                </a:moveTo>
                                <a:lnTo>
                                  <a:pt x="54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7" y="65"/>
                                </a:lnTo>
                                <a:lnTo>
                                  <a:pt x="2" y="77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2" y="97"/>
                                </a:lnTo>
                                <a:lnTo>
                                  <a:pt x="5" y="102"/>
                                </a:lnTo>
                                <a:lnTo>
                                  <a:pt x="10" y="100"/>
                                </a:lnTo>
                                <a:lnTo>
                                  <a:pt x="17" y="95"/>
                                </a:lnTo>
                                <a:lnTo>
                                  <a:pt x="22" y="87"/>
                                </a:lnTo>
                                <a:lnTo>
                                  <a:pt x="25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Freeform 8265"/>
                        <wps:cNvSpPr>
                          <a:spLocks/>
                        </wps:cNvSpPr>
                        <wps:spPr bwMode="auto">
                          <a:xfrm>
                            <a:off x="5982" y="504"/>
                            <a:ext cx="34" cy="52"/>
                          </a:xfrm>
                          <a:custGeom>
                            <a:avLst/>
                            <a:gdLst>
                              <a:gd name="T0" fmla="*/ 0 w 34"/>
                              <a:gd name="T1" fmla="*/ 52 h 52"/>
                              <a:gd name="T2" fmla="*/ 34 w 34"/>
                              <a:gd name="T3" fmla="*/ 0 h 52"/>
                              <a:gd name="T4" fmla="*/ 0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0" y="52"/>
                                </a:moveTo>
                                <a:lnTo>
                                  <a:pt x="34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Freeform 8266"/>
                        <wps:cNvSpPr>
                          <a:spLocks/>
                        </wps:cNvSpPr>
                        <wps:spPr bwMode="auto">
                          <a:xfrm>
                            <a:off x="5962" y="556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5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5 h 50"/>
                              <a:gd name="T12" fmla="*/ 5 w 27"/>
                              <a:gd name="T13" fmla="*/ 50 h 50"/>
                              <a:gd name="T14" fmla="*/ 10 w 27"/>
                              <a:gd name="T15" fmla="*/ 48 h 50"/>
                              <a:gd name="T16" fmla="*/ 17 w 27"/>
                              <a:gd name="T17" fmla="*/ 43 h 50"/>
                              <a:gd name="T18" fmla="*/ 22 w 27"/>
                              <a:gd name="T19" fmla="*/ 35 h 50"/>
                              <a:gd name="T20" fmla="*/ 25 w 27"/>
                              <a:gd name="T21" fmla="*/ 30 h 50"/>
                              <a:gd name="T22" fmla="*/ 27 w 27"/>
                              <a:gd name="T23" fmla="*/ 23 h 50"/>
                              <a:gd name="T24" fmla="*/ 27 w 27"/>
                              <a:gd name="T25" fmla="*/ 15 h 50"/>
                              <a:gd name="T26" fmla="*/ 25 w 27"/>
                              <a:gd name="T27" fmla="*/ 8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5"/>
                                </a:lnTo>
                                <a:lnTo>
                                  <a:pt x="5" y="50"/>
                                </a:lnTo>
                                <a:lnTo>
                                  <a:pt x="10" y="48"/>
                                </a:lnTo>
                                <a:lnTo>
                                  <a:pt x="17" y="43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Freeform 8267"/>
                        <wps:cNvSpPr>
                          <a:spLocks noEditPoints="1"/>
                        </wps:cNvSpPr>
                        <wps:spPr bwMode="auto">
                          <a:xfrm>
                            <a:off x="5992" y="476"/>
                            <a:ext cx="64" cy="103"/>
                          </a:xfrm>
                          <a:custGeom>
                            <a:avLst/>
                            <a:gdLst>
                              <a:gd name="T0" fmla="*/ 19 w 64"/>
                              <a:gd name="T1" fmla="*/ 53 h 103"/>
                              <a:gd name="T2" fmla="*/ 64 w 64"/>
                              <a:gd name="T3" fmla="*/ 0 h 103"/>
                              <a:gd name="T4" fmla="*/ 19 w 64"/>
                              <a:gd name="T5" fmla="*/ 53 h 103"/>
                              <a:gd name="T6" fmla="*/ 19 w 64"/>
                              <a:gd name="T7" fmla="*/ 53 h 103"/>
                              <a:gd name="T8" fmla="*/ 7 w 64"/>
                              <a:gd name="T9" fmla="*/ 63 h 103"/>
                              <a:gd name="T10" fmla="*/ 2 w 64"/>
                              <a:gd name="T11" fmla="*/ 75 h 103"/>
                              <a:gd name="T12" fmla="*/ 0 w 64"/>
                              <a:gd name="T13" fmla="*/ 83 h 103"/>
                              <a:gd name="T14" fmla="*/ 0 w 64"/>
                              <a:gd name="T15" fmla="*/ 88 h 103"/>
                              <a:gd name="T16" fmla="*/ 2 w 64"/>
                              <a:gd name="T17" fmla="*/ 95 h 103"/>
                              <a:gd name="T18" fmla="*/ 4 w 64"/>
                              <a:gd name="T19" fmla="*/ 103 h 103"/>
                              <a:gd name="T20" fmla="*/ 9 w 64"/>
                              <a:gd name="T21" fmla="*/ 98 h 103"/>
                              <a:gd name="T22" fmla="*/ 17 w 64"/>
                              <a:gd name="T23" fmla="*/ 93 h 103"/>
                              <a:gd name="T24" fmla="*/ 22 w 64"/>
                              <a:gd name="T25" fmla="*/ 88 h 103"/>
                              <a:gd name="T26" fmla="*/ 24 w 64"/>
                              <a:gd name="T27" fmla="*/ 80 h 103"/>
                              <a:gd name="T28" fmla="*/ 27 w 64"/>
                              <a:gd name="T29" fmla="*/ 73 h 103"/>
                              <a:gd name="T30" fmla="*/ 27 w 64"/>
                              <a:gd name="T31" fmla="*/ 65 h 103"/>
                              <a:gd name="T32" fmla="*/ 24 w 64"/>
                              <a:gd name="T33" fmla="*/ 60 h 103"/>
                              <a:gd name="T34" fmla="*/ 19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19" y="53"/>
                                </a:moveTo>
                                <a:lnTo>
                                  <a:pt x="64" y="0"/>
                                </a:lnTo>
                                <a:lnTo>
                                  <a:pt x="19" y="53"/>
                                </a:lnTo>
                                <a:close/>
                                <a:moveTo>
                                  <a:pt x="19" y="53"/>
                                </a:moveTo>
                                <a:lnTo>
                                  <a:pt x="7" y="63"/>
                                </a:lnTo>
                                <a:lnTo>
                                  <a:pt x="2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2" y="95"/>
                                </a:lnTo>
                                <a:lnTo>
                                  <a:pt x="4" y="103"/>
                                </a:lnTo>
                                <a:lnTo>
                                  <a:pt x="9" y="98"/>
                                </a:lnTo>
                                <a:lnTo>
                                  <a:pt x="17" y="93"/>
                                </a:lnTo>
                                <a:lnTo>
                                  <a:pt x="22" y="88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4" y="60"/>
                                </a:lnTo>
                                <a:lnTo>
                                  <a:pt x="19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Freeform 8268"/>
                        <wps:cNvSpPr>
                          <a:spLocks/>
                        </wps:cNvSpPr>
                        <wps:spPr bwMode="auto">
                          <a:xfrm>
                            <a:off x="6011" y="476"/>
                            <a:ext cx="45" cy="53"/>
                          </a:xfrm>
                          <a:custGeom>
                            <a:avLst/>
                            <a:gdLst>
                              <a:gd name="T0" fmla="*/ 0 w 45"/>
                              <a:gd name="T1" fmla="*/ 53 h 53"/>
                              <a:gd name="T2" fmla="*/ 45 w 45"/>
                              <a:gd name="T3" fmla="*/ 0 h 53"/>
                              <a:gd name="T4" fmla="*/ 0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0" y="53"/>
                                </a:moveTo>
                                <a:lnTo>
                                  <a:pt x="45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Freeform 8269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27" cy="50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0"/>
                              <a:gd name="T2" fmla="*/ 7 w 27"/>
                              <a:gd name="T3" fmla="*/ 10 h 50"/>
                              <a:gd name="T4" fmla="*/ 2 w 27"/>
                              <a:gd name="T5" fmla="*/ 22 h 50"/>
                              <a:gd name="T6" fmla="*/ 0 w 27"/>
                              <a:gd name="T7" fmla="*/ 30 h 50"/>
                              <a:gd name="T8" fmla="*/ 0 w 27"/>
                              <a:gd name="T9" fmla="*/ 35 h 50"/>
                              <a:gd name="T10" fmla="*/ 2 w 27"/>
                              <a:gd name="T11" fmla="*/ 42 h 50"/>
                              <a:gd name="T12" fmla="*/ 4 w 27"/>
                              <a:gd name="T13" fmla="*/ 50 h 50"/>
                              <a:gd name="T14" fmla="*/ 9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4 w 27"/>
                              <a:gd name="T21" fmla="*/ 27 h 50"/>
                              <a:gd name="T22" fmla="*/ 27 w 27"/>
                              <a:gd name="T23" fmla="*/ 20 h 50"/>
                              <a:gd name="T24" fmla="*/ 27 w 27"/>
                              <a:gd name="T25" fmla="*/ 12 h 50"/>
                              <a:gd name="T26" fmla="*/ 24 w 27"/>
                              <a:gd name="T27" fmla="*/ 7 h 50"/>
                              <a:gd name="T28" fmla="*/ 19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19" y="0"/>
                                </a:moveTo>
                                <a:lnTo>
                                  <a:pt x="7" y="10"/>
                                </a:lnTo>
                                <a:lnTo>
                                  <a:pt x="2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2" y="42"/>
                                </a:lnTo>
                                <a:lnTo>
                                  <a:pt x="4" y="50"/>
                                </a:lnTo>
                                <a:lnTo>
                                  <a:pt x="9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4" y="27"/>
                                </a:lnTo>
                                <a:lnTo>
                                  <a:pt x="27" y="20"/>
                                </a:lnTo>
                                <a:lnTo>
                                  <a:pt x="27" y="12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Freeform 8270"/>
                        <wps:cNvSpPr>
                          <a:spLocks noEditPoints="1"/>
                        </wps:cNvSpPr>
                        <wps:spPr bwMode="auto">
                          <a:xfrm>
                            <a:off x="6019" y="459"/>
                            <a:ext cx="82" cy="97"/>
                          </a:xfrm>
                          <a:custGeom>
                            <a:avLst/>
                            <a:gdLst>
                              <a:gd name="T0" fmla="*/ 27 w 82"/>
                              <a:gd name="T1" fmla="*/ 50 h 97"/>
                              <a:gd name="T2" fmla="*/ 82 w 82"/>
                              <a:gd name="T3" fmla="*/ 0 h 97"/>
                              <a:gd name="T4" fmla="*/ 27 w 82"/>
                              <a:gd name="T5" fmla="*/ 50 h 97"/>
                              <a:gd name="T6" fmla="*/ 27 w 82"/>
                              <a:gd name="T7" fmla="*/ 50 h 97"/>
                              <a:gd name="T8" fmla="*/ 12 w 82"/>
                              <a:gd name="T9" fmla="*/ 60 h 97"/>
                              <a:gd name="T10" fmla="*/ 5 w 82"/>
                              <a:gd name="T11" fmla="*/ 72 h 97"/>
                              <a:gd name="T12" fmla="*/ 0 w 82"/>
                              <a:gd name="T13" fmla="*/ 80 h 97"/>
                              <a:gd name="T14" fmla="*/ 0 w 82"/>
                              <a:gd name="T15" fmla="*/ 85 h 97"/>
                              <a:gd name="T16" fmla="*/ 0 w 82"/>
                              <a:gd name="T17" fmla="*/ 92 h 97"/>
                              <a:gd name="T18" fmla="*/ 0 w 82"/>
                              <a:gd name="T19" fmla="*/ 97 h 97"/>
                              <a:gd name="T20" fmla="*/ 10 w 82"/>
                              <a:gd name="T21" fmla="*/ 95 h 97"/>
                              <a:gd name="T22" fmla="*/ 15 w 82"/>
                              <a:gd name="T23" fmla="*/ 90 h 97"/>
                              <a:gd name="T24" fmla="*/ 22 w 82"/>
                              <a:gd name="T25" fmla="*/ 85 h 97"/>
                              <a:gd name="T26" fmla="*/ 27 w 82"/>
                              <a:gd name="T27" fmla="*/ 77 h 97"/>
                              <a:gd name="T28" fmla="*/ 30 w 82"/>
                              <a:gd name="T29" fmla="*/ 70 h 97"/>
                              <a:gd name="T30" fmla="*/ 30 w 82"/>
                              <a:gd name="T31" fmla="*/ 62 h 97"/>
                              <a:gd name="T32" fmla="*/ 30 w 82"/>
                              <a:gd name="T33" fmla="*/ 55 h 97"/>
                              <a:gd name="T34" fmla="*/ 27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27" y="50"/>
                                </a:moveTo>
                                <a:lnTo>
                                  <a:pt x="82" y="0"/>
                                </a:lnTo>
                                <a:lnTo>
                                  <a:pt x="27" y="50"/>
                                </a:lnTo>
                                <a:close/>
                                <a:moveTo>
                                  <a:pt x="27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2"/>
                                </a:lnTo>
                                <a:lnTo>
                                  <a:pt x="0" y="80"/>
                                </a:lnTo>
                                <a:lnTo>
                                  <a:pt x="0" y="85"/>
                                </a:lnTo>
                                <a:lnTo>
                                  <a:pt x="0" y="92"/>
                                </a:lnTo>
                                <a:lnTo>
                                  <a:pt x="0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2" y="85"/>
                                </a:lnTo>
                                <a:lnTo>
                                  <a:pt x="27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30" y="55"/>
                                </a:lnTo>
                                <a:lnTo>
                                  <a:pt x="2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Freeform 8271"/>
                        <wps:cNvSpPr>
                          <a:spLocks/>
                        </wps:cNvSpPr>
                        <wps:spPr bwMode="auto">
                          <a:xfrm>
                            <a:off x="6046" y="459"/>
                            <a:ext cx="55" cy="50"/>
                          </a:xfrm>
                          <a:custGeom>
                            <a:avLst/>
                            <a:gdLst>
                              <a:gd name="T0" fmla="*/ 0 w 55"/>
                              <a:gd name="T1" fmla="*/ 50 h 50"/>
                              <a:gd name="T2" fmla="*/ 55 w 55"/>
                              <a:gd name="T3" fmla="*/ 0 h 50"/>
                              <a:gd name="T4" fmla="*/ 0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0" y="50"/>
                                </a:moveTo>
                                <a:lnTo>
                                  <a:pt x="5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Freeform 8272"/>
                        <wps:cNvSpPr>
                          <a:spLocks/>
                        </wps:cNvSpPr>
                        <wps:spPr bwMode="auto">
                          <a:xfrm>
                            <a:off x="6019" y="509"/>
                            <a:ext cx="30" cy="47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47"/>
                              <a:gd name="T2" fmla="*/ 12 w 30"/>
                              <a:gd name="T3" fmla="*/ 10 h 47"/>
                              <a:gd name="T4" fmla="*/ 5 w 30"/>
                              <a:gd name="T5" fmla="*/ 22 h 47"/>
                              <a:gd name="T6" fmla="*/ 0 w 30"/>
                              <a:gd name="T7" fmla="*/ 30 h 47"/>
                              <a:gd name="T8" fmla="*/ 0 w 30"/>
                              <a:gd name="T9" fmla="*/ 35 h 47"/>
                              <a:gd name="T10" fmla="*/ 0 w 30"/>
                              <a:gd name="T11" fmla="*/ 42 h 47"/>
                              <a:gd name="T12" fmla="*/ 0 w 30"/>
                              <a:gd name="T13" fmla="*/ 47 h 47"/>
                              <a:gd name="T14" fmla="*/ 10 w 30"/>
                              <a:gd name="T15" fmla="*/ 45 h 47"/>
                              <a:gd name="T16" fmla="*/ 15 w 30"/>
                              <a:gd name="T17" fmla="*/ 40 h 47"/>
                              <a:gd name="T18" fmla="*/ 22 w 30"/>
                              <a:gd name="T19" fmla="*/ 35 h 47"/>
                              <a:gd name="T20" fmla="*/ 27 w 30"/>
                              <a:gd name="T21" fmla="*/ 27 h 47"/>
                              <a:gd name="T22" fmla="*/ 30 w 30"/>
                              <a:gd name="T23" fmla="*/ 20 h 47"/>
                              <a:gd name="T24" fmla="*/ 30 w 30"/>
                              <a:gd name="T25" fmla="*/ 12 h 47"/>
                              <a:gd name="T26" fmla="*/ 30 w 30"/>
                              <a:gd name="T27" fmla="*/ 5 h 47"/>
                              <a:gd name="T28" fmla="*/ 27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27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7" y="27"/>
                                </a:lnTo>
                                <a:lnTo>
                                  <a:pt x="30" y="20"/>
                                </a:lnTo>
                                <a:lnTo>
                                  <a:pt x="30" y="12"/>
                                </a:lnTo>
                                <a:lnTo>
                                  <a:pt x="30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Freeform 8273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" name="Freeform 8274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Freeform 8275"/>
                        <wps:cNvSpPr>
                          <a:spLocks noEditPoints="1"/>
                        </wps:cNvSpPr>
                        <wps:spPr bwMode="auto">
                          <a:xfrm>
                            <a:off x="5885" y="636"/>
                            <a:ext cx="114" cy="55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55"/>
                              <a:gd name="T2" fmla="*/ 39 w 114"/>
                              <a:gd name="T3" fmla="*/ 32 h 55"/>
                              <a:gd name="T4" fmla="*/ 24 w 114"/>
                              <a:gd name="T5" fmla="*/ 37 h 55"/>
                              <a:gd name="T6" fmla="*/ 10 w 114"/>
                              <a:gd name="T7" fmla="*/ 42 h 55"/>
                              <a:gd name="T8" fmla="*/ 0 w 114"/>
                              <a:gd name="T9" fmla="*/ 52 h 55"/>
                              <a:gd name="T10" fmla="*/ 12 w 114"/>
                              <a:gd name="T11" fmla="*/ 55 h 55"/>
                              <a:gd name="T12" fmla="*/ 27 w 114"/>
                              <a:gd name="T13" fmla="*/ 52 h 55"/>
                              <a:gd name="T14" fmla="*/ 34 w 114"/>
                              <a:gd name="T15" fmla="*/ 50 h 55"/>
                              <a:gd name="T16" fmla="*/ 42 w 114"/>
                              <a:gd name="T17" fmla="*/ 45 h 55"/>
                              <a:gd name="T18" fmla="*/ 49 w 114"/>
                              <a:gd name="T19" fmla="*/ 40 h 55"/>
                              <a:gd name="T20" fmla="*/ 54 w 114"/>
                              <a:gd name="T21" fmla="*/ 35 h 55"/>
                              <a:gd name="T22" fmla="*/ 54 w 114"/>
                              <a:gd name="T23" fmla="*/ 35 h 55"/>
                              <a:gd name="T24" fmla="*/ 114 w 114"/>
                              <a:gd name="T25" fmla="*/ 0 h 55"/>
                              <a:gd name="T26" fmla="*/ 54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54" y="35"/>
                                </a:moveTo>
                                <a:lnTo>
                                  <a:pt x="39" y="32"/>
                                </a:lnTo>
                                <a:lnTo>
                                  <a:pt x="24" y="37"/>
                                </a:lnTo>
                                <a:lnTo>
                                  <a:pt x="10" y="42"/>
                                </a:lnTo>
                                <a:lnTo>
                                  <a:pt x="0" y="52"/>
                                </a:lnTo>
                                <a:lnTo>
                                  <a:pt x="12" y="55"/>
                                </a:lnTo>
                                <a:lnTo>
                                  <a:pt x="27" y="52"/>
                                </a:lnTo>
                                <a:lnTo>
                                  <a:pt x="34" y="50"/>
                                </a:lnTo>
                                <a:lnTo>
                                  <a:pt x="42" y="45"/>
                                </a:lnTo>
                                <a:lnTo>
                                  <a:pt x="49" y="4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114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Freeform 8276"/>
                        <wps:cNvSpPr>
                          <a:spLocks/>
                        </wps:cNvSpPr>
                        <wps:spPr bwMode="auto">
                          <a:xfrm>
                            <a:off x="5885" y="668"/>
                            <a:ext cx="54" cy="2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23"/>
                              <a:gd name="T2" fmla="*/ 39 w 54"/>
                              <a:gd name="T3" fmla="*/ 0 h 23"/>
                              <a:gd name="T4" fmla="*/ 24 w 54"/>
                              <a:gd name="T5" fmla="*/ 5 h 23"/>
                              <a:gd name="T6" fmla="*/ 10 w 54"/>
                              <a:gd name="T7" fmla="*/ 10 h 23"/>
                              <a:gd name="T8" fmla="*/ 0 w 54"/>
                              <a:gd name="T9" fmla="*/ 20 h 23"/>
                              <a:gd name="T10" fmla="*/ 12 w 54"/>
                              <a:gd name="T11" fmla="*/ 23 h 23"/>
                              <a:gd name="T12" fmla="*/ 27 w 54"/>
                              <a:gd name="T13" fmla="*/ 20 h 23"/>
                              <a:gd name="T14" fmla="*/ 34 w 54"/>
                              <a:gd name="T15" fmla="*/ 18 h 23"/>
                              <a:gd name="T16" fmla="*/ 42 w 54"/>
                              <a:gd name="T17" fmla="*/ 13 h 23"/>
                              <a:gd name="T18" fmla="*/ 49 w 54"/>
                              <a:gd name="T19" fmla="*/ 8 h 23"/>
                              <a:gd name="T20" fmla="*/ 54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54" y="3"/>
                                </a:moveTo>
                                <a:lnTo>
                                  <a:pt x="39" y="0"/>
                                </a:lnTo>
                                <a:lnTo>
                                  <a:pt x="24" y="5"/>
                                </a:lnTo>
                                <a:lnTo>
                                  <a:pt x="10" y="10"/>
                                </a:lnTo>
                                <a:lnTo>
                                  <a:pt x="0" y="20"/>
                                </a:lnTo>
                                <a:lnTo>
                                  <a:pt x="12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" name="Freeform 8277"/>
                        <wps:cNvSpPr>
                          <a:spLocks/>
                        </wps:cNvSpPr>
                        <wps:spPr bwMode="auto">
                          <a:xfrm>
                            <a:off x="5939" y="636"/>
                            <a:ext cx="60" cy="35"/>
                          </a:xfrm>
                          <a:custGeom>
                            <a:avLst/>
                            <a:gdLst>
                              <a:gd name="T0" fmla="*/ 0 w 60"/>
                              <a:gd name="T1" fmla="*/ 35 h 35"/>
                              <a:gd name="T2" fmla="*/ 60 w 60"/>
                              <a:gd name="T3" fmla="*/ 0 h 35"/>
                              <a:gd name="T4" fmla="*/ 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0" y="35"/>
                                </a:moveTo>
                                <a:lnTo>
                                  <a:pt x="60" y="0"/>
                                </a:lnTo>
                                <a:lnTo>
                                  <a:pt x="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" name="Freeform 8278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Freeform 8279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Freeform 8280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Freeform 8281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Freeform 8282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Freeform 8283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Freeform 8284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Freeform 8285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Freeform 8286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" name="Freeform 8287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" name="Freeform 8288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" name="Freeform 8289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" name="Freeform 8290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" name="Freeform 8291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" name="Freeform 8292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Freeform 8293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" name="Freeform 8294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" name="Freeform 8295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" name="Freeform 8296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Freeform 8297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7" name="Freeform 8298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54" y="37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208" name="Group 8299"/>
                      <wpg:cNvGrpSpPr>
                        <a:grpSpLocks/>
                      </wpg:cNvGrpSpPr>
                      <wpg:grpSpPr bwMode="auto">
                        <a:xfrm>
                          <a:off x="7620" y="7620"/>
                          <a:ext cx="404495" cy="624840"/>
                          <a:chOff x="5673" y="426"/>
                          <a:chExt cx="637" cy="984"/>
                        </a:xfrm>
                      </wpg:grpSpPr>
                      <wps:wsp>
                        <wps:cNvPr id="1209" name="Freeform 8300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54" y="37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" name="Freeform 8301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58" y="32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" name="Freeform 8302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58" y="32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" name="Freeform 8303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" name="Freeform 8304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" name="Freeform 8305"/>
                        <wps:cNvSpPr>
                          <a:spLocks noEditPoints="1"/>
                        </wps:cNvSpPr>
                        <wps:spPr bwMode="auto">
                          <a:xfrm>
                            <a:off x="5999" y="50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3 h 88"/>
                              <a:gd name="T10" fmla="*/ 2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3 h 88"/>
                              <a:gd name="T18" fmla="*/ 0 w 72"/>
                              <a:gd name="T19" fmla="*/ 88 h 88"/>
                              <a:gd name="T20" fmla="*/ 7 w 72"/>
                              <a:gd name="T21" fmla="*/ 88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7 w 72"/>
                              <a:gd name="T29" fmla="*/ 65 h 88"/>
                              <a:gd name="T30" fmla="*/ 27 w 72"/>
                              <a:gd name="T31" fmla="*/ 58 h 88"/>
                              <a:gd name="T32" fmla="*/ 27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3"/>
                                </a:lnTo>
                                <a:lnTo>
                                  <a:pt x="2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7" y="88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7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" name="Freeform 8306"/>
                        <wps:cNvSpPr>
                          <a:spLocks/>
                        </wps:cNvSpPr>
                        <wps:spPr bwMode="auto">
                          <a:xfrm>
                            <a:off x="6024" y="50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" name="Freeform 8307"/>
                        <wps:cNvSpPr>
                          <a:spLocks/>
                        </wps:cNvSpPr>
                        <wps:spPr bwMode="auto">
                          <a:xfrm>
                            <a:off x="5999" y="54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0 w 27"/>
                              <a:gd name="T3" fmla="*/ 10 h 45"/>
                              <a:gd name="T4" fmla="*/ 2 w 27"/>
                              <a:gd name="T5" fmla="*/ 20 h 45"/>
                              <a:gd name="T6" fmla="*/ 0 w 27"/>
                              <a:gd name="T7" fmla="*/ 25 h 45"/>
                              <a:gd name="T8" fmla="*/ 0 w 27"/>
                              <a:gd name="T9" fmla="*/ 32 h 45"/>
                              <a:gd name="T10" fmla="*/ 0 w 27"/>
                              <a:gd name="T11" fmla="*/ 40 h 45"/>
                              <a:gd name="T12" fmla="*/ 0 w 27"/>
                              <a:gd name="T13" fmla="*/ 45 h 45"/>
                              <a:gd name="T14" fmla="*/ 7 w 27"/>
                              <a:gd name="T15" fmla="*/ 45 h 45"/>
                              <a:gd name="T16" fmla="*/ 15 w 27"/>
                              <a:gd name="T17" fmla="*/ 40 h 45"/>
                              <a:gd name="T18" fmla="*/ 20 w 27"/>
                              <a:gd name="T19" fmla="*/ 35 h 45"/>
                              <a:gd name="T20" fmla="*/ 25 w 27"/>
                              <a:gd name="T21" fmla="*/ 30 h 45"/>
                              <a:gd name="T22" fmla="*/ 27 w 27"/>
                              <a:gd name="T23" fmla="*/ 22 h 45"/>
                              <a:gd name="T24" fmla="*/ 27 w 27"/>
                              <a:gd name="T25" fmla="*/ 15 h 45"/>
                              <a:gd name="T26" fmla="*/ 27 w 27"/>
                              <a:gd name="T27" fmla="*/ 7 h 45"/>
                              <a:gd name="T28" fmla="*/ 25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0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" name="Freeform 8308"/>
                        <wps:cNvSpPr>
                          <a:spLocks noEditPoints="1"/>
                        </wps:cNvSpPr>
                        <wps:spPr bwMode="auto">
                          <a:xfrm>
                            <a:off x="5969" y="529"/>
                            <a:ext cx="55" cy="95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5"/>
                              <a:gd name="T2" fmla="*/ 55 w 55"/>
                              <a:gd name="T3" fmla="*/ 0 h 95"/>
                              <a:gd name="T4" fmla="*/ 23 w 55"/>
                              <a:gd name="T5" fmla="*/ 50 h 95"/>
                              <a:gd name="T6" fmla="*/ 25 w 55"/>
                              <a:gd name="T7" fmla="*/ 50 h 95"/>
                              <a:gd name="T8" fmla="*/ 13 w 55"/>
                              <a:gd name="T9" fmla="*/ 57 h 95"/>
                              <a:gd name="T10" fmla="*/ 3 w 55"/>
                              <a:gd name="T11" fmla="*/ 70 h 95"/>
                              <a:gd name="T12" fmla="*/ 0 w 55"/>
                              <a:gd name="T13" fmla="*/ 82 h 95"/>
                              <a:gd name="T14" fmla="*/ 3 w 55"/>
                              <a:gd name="T15" fmla="*/ 95 h 95"/>
                              <a:gd name="T16" fmla="*/ 8 w 55"/>
                              <a:gd name="T17" fmla="*/ 92 h 95"/>
                              <a:gd name="T18" fmla="*/ 15 w 55"/>
                              <a:gd name="T19" fmla="*/ 90 h 95"/>
                              <a:gd name="T20" fmla="*/ 20 w 55"/>
                              <a:gd name="T21" fmla="*/ 85 h 95"/>
                              <a:gd name="T22" fmla="*/ 23 w 55"/>
                              <a:gd name="T23" fmla="*/ 77 h 95"/>
                              <a:gd name="T24" fmla="*/ 27 w 55"/>
                              <a:gd name="T25" fmla="*/ 72 h 95"/>
                              <a:gd name="T26" fmla="*/ 27 w 55"/>
                              <a:gd name="T27" fmla="*/ 65 h 95"/>
                              <a:gd name="T28" fmla="*/ 27 w 55"/>
                              <a:gd name="T29" fmla="*/ 57 h 95"/>
                              <a:gd name="T30" fmla="*/ 25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57"/>
                                </a:lnTo>
                                <a:lnTo>
                                  <a:pt x="3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5"/>
                                </a:lnTo>
                                <a:lnTo>
                                  <a:pt x="8" y="92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3" y="77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Freeform 8309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9" name="Freeform 8310"/>
                        <wps:cNvSpPr>
                          <a:spLocks/>
                        </wps:cNvSpPr>
                        <wps:spPr bwMode="auto">
                          <a:xfrm>
                            <a:off x="5969" y="57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3 w 27"/>
                              <a:gd name="T3" fmla="*/ 7 h 45"/>
                              <a:gd name="T4" fmla="*/ 3 w 27"/>
                              <a:gd name="T5" fmla="*/ 20 h 45"/>
                              <a:gd name="T6" fmla="*/ 0 w 27"/>
                              <a:gd name="T7" fmla="*/ 32 h 45"/>
                              <a:gd name="T8" fmla="*/ 3 w 27"/>
                              <a:gd name="T9" fmla="*/ 45 h 45"/>
                              <a:gd name="T10" fmla="*/ 8 w 27"/>
                              <a:gd name="T11" fmla="*/ 42 h 45"/>
                              <a:gd name="T12" fmla="*/ 15 w 27"/>
                              <a:gd name="T13" fmla="*/ 40 h 45"/>
                              <a:gd name="T14" fmla="*/ 20 w 27"/>
                              <a:gd name="T15" fmla="*/ 35 h 45"/>
                              <a:gd name="T16" fmla="*/ 23 w 27"/>
                              <a:gd name="T17" fmla="*/ 27 h 45"/>
                              <a:gd name="T18" fmla="*/ 27 w 27"/>
                              <a:gd name="T19" fmla="*/ 22 h 45"/>
                              <a:gd name="T20" fmla="*/ 27 w 27"/>
                              <a:gd name="T21" fmla="*/ 15 h 45"/>
                              <a:gd name="T22" fmla="*/ 27 w 27"/>
                              <a:gd name="T23" fmla="*/ 7 h 45"/>
                              <a:gd name="T24" fmla="*/ 25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3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5"/>
                                </a:lnTo>
                                <a:lnTo>
                                  <a:pt x="8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3" y="27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" name="Freeform 8311"/>
                        <wps:cNvSpPr>
                          <a:spLocks noEditPoints="1"/>
                        </wps:cNvSpPr>
                        <wps:spPr bwMode="auto">
                          <a:xfrm>
                            <a:off x="5939" y="549"/>
                            <a:ext cx="55" cy="97"/>
                          </a:xfrm>
                          <a:custGeom>
                            <a:avLst/>
                            <a:gdLst>
                              <a:gd name="T0" fmla="*/ 25 w 55"/>
                              <a:gd name="T1" fmla="*/ 50 h 97"/>
                              <a:gd name="T2" fmla="*/ 55 w 55"/>
                              <a:gd name="T3" fmla="*/ 0 h 97"/>
                              <a:gd name="T4" fmla="*/ 25 w 55"/>
                              <a:gd name="T5" fmla="*/ 50 h 97"/>
                              <a:gd name="T6" fmla="*/ 25 w 55"/>
                              <a:gd name="T7" fmla="*/ 50 h 97"/>
                              <a:gd name="T8" fmla="*/ 13 w 55"/>
                              <a:gd name="T9" fmla="*/ 60 h 97"/>
                              <a:gd name="T10" fmla="*/ 5 w 55"/>
                              <a:gd name="T11" fmla="*/ 70 h 97"/>
                              <a:gd name="T12" fmla="*/ 0 w 55"/>
                              <a:gd name="T13" fmla="*/ 82 h 97"/>
                              <a:gd name="T14" fmla="*/ 3 w 55"/>
                              <a:gd name="T15" fmla="*/ 97 h 97"/>
                              <a:gd name="T16" fmla="*/ 10 w 55"/>
                              <a:gd name="T17" fmla="*/ 95 h 97"/>
                              <a:gd name="T18" fmla="*/ 15 w 55"/>
                              <a:gd name="T19" fmla="*/ 90 h 97"/>
                              <a:gd name="T20" fmla="*/ 20 w 55"/>
                              <a:gd name="T21" fmla="*/ 85 h 97"/>
                              <a:gd name="T22" fmla="*/ 25 w 55"/>
                              <a:gd name="T23" fmla="*/ 80 h 97"/>
                              <a:gd name="T24" fmla="*/ 28 w 55"/>
                              <a:gd name="T25" fmla="*/ 72 h 97"/>
                              <a:gd name="T26" fmla="*/ 28 w 55"/>
                              <a:gd name="T27" fmla="*/ 65 h 97"/>
                              <a:gd name="T28" fmla="*/ 28 w 55"/>
                              <a:gd name="T29" fmla="*/ 57 h 97"/>
                              <a:gd name="T30" fmla="*/ 25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25" y="50"/>
                                </a:moveTo>
                                <a:lnTo>
                                  <a:pt x="55" y="0"/>
                                </a:lnTo>
                                <a:lnTo>
                                  <a:pt x="25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5" y="80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" name="Freeform 8312"/>
                        <wps:cNvSpPr>
                          <a:spLocks/>
                        </wps:cNvSpPr>
                        <wps:spPr bwMode="auto">
                          <a:xfrm>
                            <a:off x="5964" y="549"/>
                            <a:ext cx="30" cy="50"/>
                          </a:xfrm>
                          <a:custGeom>
                            <a:avLst/>
                            <a:gdLst>
                              <a:gd name="T0" fmla="*/ 0 w 30"/>
                              <a:gd name="T1" fmla="*/ 50 h 50"/>
                              <a:gd name="T2" fmla="*/ 30 w 30"/>
                              <a:gd name="T3" fmla="*/ 0 h 50"/>
                              <a:gd name="T4" fmla="*/ 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0" y="50"/>
                                </a:moveTo>
                                <a:lnTo>
                                  <a:pt x="3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" name="Freeform 8313"/>
                        <wps:cNvSpPr>
                          <a:spLocks/>
                        </wps:cNvSpPr>
                        <wps:spPr bwMode="auto">
                          <a:xfrm>
                            <a:off x="5939" y="599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13 w 28"/>
                              <a:gd name="T3" fmla="*/ 10 h 47"/>
                              <a:gd name="T4" fmla="*/ 5 w 28"/>
                              <a:gd name="T5" fmla="*/ 20 h 47"/>
                              <a:gd name="T6" fmla="*/ 0 w 28"/>
                              <a:gd name="T7" fmla="*/ 32 h 47"/>
                              <a:gd name="T8" fmla="*/ 3 w 28"/>
                              <a:gd name="T9" fmla="*/ 47 h 47"/>
                              <a:gd name="T10" fmla="*/ 10 w 28"/>
                              <a:gd name="T11" fmla="*/ 45 h 47"/>
                              <a:gd name="T12" fmla="*/ 15 w 28"/>
                              <a:gd name="T13" fmla="*/ 40 h 47"/>
                              <a:gd name="T14" fmla="*/ 20 w 28"/>
                              <a:gd name="T15" fmla="*/ 35 h 47"/>
                              <a:gd name="T16" fmla="*/ 25 w 28"/>
                              <a:gd name="T17" fmla="*/ 30 h 47"/>
                              <a:gd name="T18" fmla="*/ 28 w 28"/>
                              <a:gd name="T19" fmla="*/ 22 h 47"/>
                              <a:gd name="T20" fmla="*/ 28 w 28"/>
                              <a:gd name="T21" fmla="*/ 15 h 47"/>
                              <a:gd name="T22" fmla="*/ 28 w 28"/>
                              <a:gd name="T23" fmla="*/ 7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8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" name="Freeform 8314"/>
                        <wps:cNvSpPr>
                          <a:spLocks noEditPoints="1"/>
                        </wps:cNvSpPr>
                        <wps:spPr bwMode="auto">
                          <a:xfrm>
                            <a:off x="6031" y="489"/>
                            <a:ext cx="75" cy="85"/>
                          </a:xfrm>
                          <a:custGeom>
                            <a:avLst/>
                            <a:gdLst>
                              <a:gd name="T0" fmla="*/ 25 w 75"/>
                              <a:gd name="T1" fmla="*/ 40 h 85"/>
                              <a:gd name="T2" fmla="*/ 75 w 75"/>
                              <a:gd name="T3" fmla="*/ 0 h 85"/>
                              <a:gd name="T4" fmla="*/ 25 w 75"/>
                              <a:gd name="T5" fmla="*/ 40 h 85"/>
                              <a:gd name="T6" fmla="*/ 25 w 75"/>
                              <a:gd name="T7" fmla="*/ 40 h 85"/>
                              <a:gd name="T8" fmla="*/ 13 w 75"/>
                              <a:gd name="T9" fmla="*/ 50 h 85"/>
                              <a:gd name="T10" fmla="*/ 3 w 75"/>
                              <a:gd name="T11" fmla="*/ 60 h 85"/>
                              <a:gd name="T12" fmla="*/ 0 w 75"/>
                              <a:gd name="T13" fmla="*/ 65 h 85"/>
                              <a:gd name="T14" fmla="*/ 0 w 75"/>
                              <a:gd name="T15" fmla="*/ 72 h 85"/>
                              <a:gd name="T16" fmla="*/ 0 w 75"/>
                              <a:gd name="T17" fmla="*/ 77 h 85"/>
                              <a:gd name="T18" fmla="*/ 3 w 75"/>
                              <a:gd name="T19" fmla="*/ 85 h 85"/>
                              <a:gd name="T20" fmla="*/ 10 w 75"/>
                              <a:gd name="T21" fmla="*/ 82 h 85"/>
                              <a:gd name="T22" fmla="*/ 15 w 75"/>
                              <a:gd name="T23" fmla="*/ 80 h 85"/>
                              <a:gd name="T24" fmla="*/ 20 w 75"/>
                              <a:gd name="T25" fmla="*/ 75 h 85"/>
                              <a:gd name="T26" fmla="*/ 25 w 75"/>
                              <a:gd name="T27" fmla="*/ 70 h 85"/>
                              <a:gd name="T28" fmla="*/ 28 w 75"/>
                              <a:gd name="T29" fmla="*/ 62 h 85"/>
                              <a:gd name="T30" fmla="*/ 30 w 75"/>
                              <a:gd name="T31" fmla="*/ 55 h 85"/>
                              <a:gd name="T32" fmla="*/ 28 w 75"/>
                              <a:gd name="T33" fmla="*/ 47 h 85"/>
                              <a:gd name="T34" fmla="*/ 25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25" y="40"/>
                                </a:moveTo>
                                <a:lnTo>
                                  <a:pt x="75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50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2"/>
                                </a:lnTo>
                                <a:lnTo>
                                  <a:pt x="0" y="77"/>
                                </a:lnTo>
                                <a:lnTo>
                                  <a:pt x="3" y="85"/>
                                </a:lnTo>
                                <a:lnTo>
                                  <a:pt x="10" y="82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8" y="62"/>
                                </a:lnTo>
                                <a:lnTo>
                                  <a:pt x="30" y="55"/>
                                </a:lnTo>
                                <a:lnTo>
                                  <a:pt x="28" y="47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" name="Freeform 8315"/>
                        <wps:cNvSpPr>
                          <a:spLocks/>
                        </wps:cNvSpPr>
                        <wps:spPr bwMode="auto">
                          <a:xfrm>
                            <a:off x="6056" y="489"/>
                            <a:ext cx="50" cy="40"/>
                          </a:xfrm>
                          <a:custGeom>
                            <a:avLst/>
                            <a:gdLst>
                              <a:gd name="T0" fmla="*/ 0 w 50"/>
                              <a:gd name="T1" fmla="*/ 40 h 40"/>
                              <a:gd name="T2" fmla="*/ 50 w 50"/>
                              <a:gd name="T3" fmla="*/ 0 h 40"/>
                              <a:gd name="T4" fmla="*/ 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0" y="40"/>
                                </a:moveTo>
                                <a:lnTo>
                                  <a:pt x="50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" name="Freeform 8316"/>
                        <wps:cNvSpPr>
                          <a:spLocks/>
                        </wps:cNvSpPr>
                        <wps:spPr bwMode="auto">
                          <a:xfrm>
                            <a:off x="6031" y="52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Freeform 8317"/>
                        <wps:cNvSpPr>
                          <a:spLocks noEditPoints="1"/>
                        </wps:cNvSpPr>
                        <wps:spPr bwMode="auto">
                          <a:xfrm>
                            <a:off x="6064" y="461"/>
                            <a:ext cx="69" cy="95"/>
                          </a:xfrm>
                          <a:custGeom>
                            <a:avLst/>
                            <a:gdLst>
                              <a:gd name="T0" fmla="*/ 24 w 69"/>
                              <a:gd name="T1" fmla="*/ 50 h 95"/>
                              <a:gd name="T2" fmla="*/ 69 w 69"/>
                              <a:gd name="T3" fmla="*/ 0 h 95"/>
                              <a:gd name="T4" fmla="*/ 24 w 69"/>
                              <a:gd name="T5" fmla="*/ 50 h 95"/>
                              <a:gd name="T6" fmla="*/ 24 w 69"/>
                              <a:gd name="T7" fmla="*/ 50 h 95"/>
                              <a:gd name="T8" fmla="*/ 10 w 69"/>
                              <a:gd name="T9" fmla="*/ 58 h 95"/>
                              <a:gd name="T10" fmla="*/ 2 w 69"/>
                              <a:gd name="T11" fmla="*/ 68 h 95"/>
                              <a:gd name="T12" fmla="*/ 0 w 69"/>
                              <a:gd name="T13" fmla="*/ 75 h 95"/>
                              <a:gd name="T14" fmla="*/ 0 w 69"/>
                              <a:gd name="T15" fmla="*/ 80 h 95"/>
                              <a:gd name="T16" fmla="*/ 0 w 69"/>
                              <a:gd name="T17" fmla="*/ 88 h 95"/>
                              <a:gd name="T18" fmla="*/ 0 w 69"/>
                              <a:gd name="T19" fmla="*/ 95 h 95"/>
                              <a:gd name="T20" fmla="*/ 7 w 69"/>
                              <a:gd name="T21" fmla="*/ 93 h 95"/>
                              <a:gd name="T22" fmla="*/ 14 w 69"/>
                              <a:gd name="T23" fmla="*/ 88 h 95"/>
                              <a:gd name="T24" fmla="*/ 19 w 69"/>
                              <a:gd name="T25" fmla="*/ 85 h 95"/>
                              <a:gd name="T26" fmla="*/ 24 w 69"/>
                              <a:gd name="T27" fmla="*/ 78 h 95"/>
                              <a:gd name="T28" fmla="*/ 27 w 69"/>
                              <a:gd name="T29" fmla="*/ 73 h 95"/>
                              <a:gd name="T30" fmla="*/ 27 w 69"/>
                              <a:gd name="T31" fmla="*/ 65 h 95"/>
                              <a:gd name="T32" fmla="*/ 27 w 69"/>
                              <a:gd name="T33" fmla="*/ 58 h 95"/>
                              <a:gd name="T34" fmla="*/ 24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24" y="50"/>
                                </a:moveTo>
                                <a:lnTo>
                                  <a:pt x="69" y="0"/>
                                </a:lnTo>
                                <a:lnTo>
                                  <a:pt x="24" y="50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0" y="58"/>
                                </a:lnTo>
                                <a:lnTo>
                                  <a:pt x="2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7" y="93"/>
                                </a:lnTo>
                                <a:lnTo>
                                  <a:pt x="14" y="88"/>
                                </a:lnTo>
                                <a:lnTo>
                                  <a:pt x="19" y="85"/>
                                </a:lnTo>
                                <a:lnTo>
                                  <a:pt x="24" y="78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Freeform 8318"/>
                        <wps:cNvSpPr>
                          <a:spLocks/>
                        </wps:cNvSpPr>
                        <wps:spPr bwMode="auto">
                          <a:xfrm>
                            <a:off x="6088" y="461"/>
                            <a:ext cx="45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45 w 45"/>
                              <a:gd name="T3" fmla="*/ 0 h 50"/>
                              <a:gd name="T4" fmla="*/ 0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4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Freeform 8319"/>
                        <wps:cNvSpPr>
                          <a:spLocks/>
                        </wps:cNvSpPr>
                        <wps:spPr bwMode="auto">
                          <a:xfrm>
                            <a:off x="6064" y="511"/>
                            <a:ext cx="27" cy="45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5"/>
                              <a:gd name="T2" fmla="*/ 10 w 27"/>
                              <a:gd name="T3" fmla="*/ 8 h 45"/>
                              <a:gd name="T4" fmla="*/ 2 w 27"/>
                              <a:gd name="T5" fmla="*/ 18 h 45"/>
                              <a:gd name="T6" fmla="*/ 0 w 27"/>
                              <a:gd name="T7" fmla="*/ 25 h 45"/>
                              <a:gd name="T8" fmla="*/ 0 w 27"/>
                              <a:gd name="T9" fmla="*/ 30 h 45"/>
                              <a:gd name="T10" fmla="*/ 0 w 27"/>
                              <a:gd name="T11" fmla="*/ 38 h 45"/>
                              <a:gd name="T12" fmla="*/ 0 w 27"/>
                              <a:gd name="T13" fmla="*/ 45 h 45"/>
                              <a:gd name="T14" fmla="*/ 7 w 27"/>
                              <a:gd name="T15" fmla="*/ 43 h 45"/>
                              <a:gd name="T16" fmla="*/ 14 w 27"/>
                              <a:gd name="T17" fmla="*/ 38 h 45"/>
                              <a:gd name="T18" fmla="*/ 19 w 27"/>
                              <a:gd name="T19" fmla="*/ 35 h 45"/>
                              <a:gd name="T20" fmla="*/ 24 w 27"/>
                              <a:gd name="T21" fmla="*/ 28 h 45"/>
                              <a:gd name="T22" fmla="*/ 27 w 27"/>
                              <a:gd name="T23" fmla="*/ 23 h 45"/>
                              <a:gd name="T24" fmla="*/ 27 w 27"/>
                              <a:gd name="T25" fmla="*/ 15 h 45"/>
                              <a:gd name="T26" fmla="*/ 27 w 27"/>
                              <a:gd name="T27" fmla="*/ 8 h 45"/>
                              <a:gd name="T28" fmla="*/ 24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4" y="0"/>
                                </a:moveTo>
                                <a:lnTo>
                                  <a:pt x="10" y="8"/>
                                </a:lnTo>
                                <a:lnTo>
                                  <a:pt x="2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3"/>
                                </a:lnTo>
                                <a:lnTo>
                                  <a:pt x="14" y="38"/>
                                </a:lnTo>
                                <a:lnTo>
                                  <a:pt x="19" y="35"/>
                                </a:lnTo>
                                <a:lnTo>
                                  <a:pt x="24" y="28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" name="Freeform 8320"/>
                        <wps:cNvSpPr>
                          <a:spLocks noEditPoints="1"/>
                        </wps:cNvSpPr>
                        <wps:spPr bwMode="auto">
                          <a:xfrm>
                            <a:off x="6091" y="449"/>
                            <a:ext cx="67" cy="90"/>
                          </a:xfrm>
                          <a:custGeom>
                            <a:avLst/>
                            <a:gdLst>
                              <a:gd name="T0" fmla="*/ 25 w 67"/>
                              <a:gd name="T1" fmla="*/ 45 h 90"/>
                              <a:gd name="T2" fmla="*/ 67 w 67"/>
                              <a:gd name="T3" fmla="*/ 0 h 90"/>
                              <a:gd name="T4" fmla="*/ 25 w 67"/>
                              <a:gd name="T5" fmla="*/ 45 h 90"/>
                              <a:gd name="T6" fmla="*/ 25 w 67"/>
                              <a:gd name="T7" fmla="*/ 45 h 90"/>
                              <a:gd name="T8" fmla="*/ 12 w 67"/>
                              <a:gd name="T9" fmla="*/ 52 h 90"/>
                              <a:gd name="T10" fmla="*/ 2 w 67"/>
                              <a:gd name="T11" fmla="*/ 62 h 90"/>
                              <a:gd name="T12" fmla="*/ 0 w 67"/>
                              <a:gd name="T13" fmla="*/ 67 h 90"/>
                              <a:gd name="T14" fmla="*/ 0 w 67"/>
                              <a:gd name="T15" fmla="*/ 75 h 90"/>
                              <a:gd name="T16" fmla="*/ 0 w 67"/>
                              <a:gd name="T17" fmla="*/ 82 h 90"/>
                              <a:gd name="T18" fmla="*/ 0 w 67"/>
                              <a:gd name="T19" fmla="*/ 90 h 90"/>
                              <a:gd name="T20" fmla="*/ 7 w 67"/>
                              <a:gd name="T21" fmla="*/ 87 h 90"/>
                              <a:gd name="T22" fmla="*/ 15 w 67"/>
                              <a:gd name="T23" fmla="*/ 82 h 90"/>
                              <a:gd name="T24" fmla="*/ 20 w 67"/>
                              <a:gd name="T25" fmla="*/ 80 h 90"/>
                              <a:gd name="T26" fmla="*/ 25 w 67"/>
                              <a:gd name="T27" fmla="*/ 72 h 90"/>
                              <a:gd name="T28" fmla="*/ 27 w 67"/>
                              <a:gd name="T29" fmla="*/ 67 h 90"/>
                              <a:gd name="T30" fmla="*/ 30 w 67"/>
                              <a:gd name="T31" fmla="*/ 60 h 90"/>
                              <a:gd name="T32" fmla="*/ 30 w 67"/>
                              <a:gd name="T33" fmla="*/ 52 h 90"/>
                              <a:gd name="T34" fmla="*/ 25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25" y="45"/>
                                </a:moveTo>
                                <a:lnTo>
                                  <a:pt x="67" y="0"/>
                                </a:lnTo>
                                <a:lnTo>
                                  <a:pt x="25" y="45"/>
                                </a:lnTo>
                                <a:close/>
                                <a:moveTo>
                                  <a:pt x="25" y="45"/>
                                </a:moveTo>
                                <a:lnTo>
                                  <a:pt x="12" y="52"/>
                                </a:lnTo>
                                <a:lnTo>
                                  <a:pt x="2" y="62"/>
                                </a:lnTo>
                                <a:lnTo>
                                  <a:pt x="0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7" y="87"/>
                                </a:lnTo>
                                <a:lnTo>
                                  <a:pt x="15" y="82"/>
                                </a:lnTo>
                                <a:lnTo>
                                  <a:pt x="20" y="80"/>
                                </a:lnTo>
                                <a:lnTo>
                                  <a:pt x="25" y="72"/>
                                </a:lnTo>
                                <a:lnTo>
                                  <a:pt x="27" y="67"/>
                                </a:lnTo>
                                <a:lnTo>
                                  <a:pt x="30" y="60"/>
                                </a:lnTo>
                                <a:lnTo>
                                  <a:pt x="30" y="52"/>
                                </a:lnTo>
                                <a:lnTo>
                                  <a:pt x="25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Freeform 8321"/>
                        <wps:cNvSpPr>
                          <a:spLocks/>
                        </wps:cNvSpPr>
                        <wps:spPr bwMode="auto">
                          <a:xfrm>
                            <a:off x="6116" y="44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Freeform 8322"/>
                        <wps:cNvSpPr>
                          <a:spLocks/>
                        </wps:cNvSpPr>
                        <wps:spPr bwMode="auto">
                          <a:xfrm>
                            <a:off x="6091" y="494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17 h 45"/>
                              <a:gd name="T6" fmla="*/ 0 w 30"/>
                              <a:gd name="T7" fmla="*/ 22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0 w 30"/>
                              <a:gd name="T13" fmla="*/ 45 h 45"/>
                              <a:gd name="T14" fmla="*/ 7 w 30"/>
                              <a:gd name="T15" fmla="*/ 42 h 45"/>
                              <a:gd name="T16" fmla="*/ 15 w 30"/>
                              <a:gd name="T17" fmla="*/ 37 h 45"/>
                              <a:gd name="T18" fmla="*/ 20 w 30"/>
                              <a:gd name="T19" fmla="*/ 35 h 45"/>
                              <a:gd name="T20" fmla="*/ 25 w 30"/>
                              <a:gd name="T21" fmla="*/ 27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17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0" y="45"/>
                                </a:lnTo>
                                <a:lnTo>
                                  <a:pt x="7" y="42"/>
                                </a:lnTo>
                                <a:lnTo>
                                  <a:pt x="15" y="37"/>
                                </a:lnTo>
                                <a:lnTo>
                                  <a:pt x="20" y="35"/>
                                </a:lnTo>
                                <a:lnTo>
                                  <a:pt x="25" y="27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" name="Freeform 8323"/>
                        <wps:cNvSpPr>
                          <a:spLocks noEditPoints="1"/>
                        </wps:cNvSpPr>
                        <wps:spPr bwMode="auto">
                          <a:xfrm>
                            <a:off x="6126" y="434"/>
                            <a:ext cx="77" cy="82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2"/>
                              <a:gd name="T2" fmla="*/ 77 w 77"/>
                              <a:gd name="T3" fmla="*/ 0 h 82"/>
                              <a:gd name="T4" fmla="*/ 25 w 77"/>
                              <a:gd name="T5" fmla="*/ 40 h 82"/>
                              <a:gd name="T6" fmla="*/ 25 w 77"/>
                              <a:gd name="T7" fmla="*/ 37 h 82"/>
                              <a:gd name="T8" fmla="*/ 12 w 77"/>
                              <a:gd name="T9" fmla="*/ 47 h 82"/>
                              <a:gd name="T10" fmla="*/ 2 w 77"/>
                              <a:gd name="T11" fmla="*/ 57 h 82"/>
                              <a:gd name="T12" fmla="*/ 0 w 77"/>
                              <a:gd name="T13" fmla="*/ 62 h 82"/>
                              <a:gd name="T14" fmla="*/ 0 w 77"/>
                              <a:gd name="T15" fmla="*/ 70 h 82"/>
                              <a:gd name="T16" fmla="*/ 0 w 77"/>
                              <a:gd name="T17" fmla="*/ 75 h 82"/>
                              <a:gd name="T18" fmla="*/ 0 w 77"/>
                              <a:gd name="T19" fmla="*/ 82 h 82"/>
                              <a:gd name="T20" fmla="*/ 7 w 77"/>
                              <a:gd name="T21" fmla="*/ 82 h 82"/>
                              <a:gd name="T22" fmla="*/ 15 w 77"/>
                              <a:gd name="T23" fmla="*/ 77 h 82"/>
                              <a:gd name="T24" fmla="*/ 20 w 77"/>
                              <a:gd name="T25" fmla="*/ 72 h 82"/>
                              <a:gd name="T26" fmla="*/ 25 w 77"/>
                              <a:gd name="T27" fmla="*/ 67 h 82"/>
                              <a:gd name="T28" fmla="*/ 27 w 77"/>
                              <a:gd name="T29" fmla="*/ 60 h 82"/>
                              <a:gd name="T30" fmla="*/ 30 w 77"/>
                              <a:gd name="T31" fmla="*/ 55 h 82"/>
                              <a:gd name="T32" fmla="*/ 27 w 77"/>
                              <a:gd name="T33" fmla="*/ 47 h 82"/>
                              <a:gd name="T34" fmla="*/ 25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37"/>
                                </a:moveTo>
                                <a:lnTo>
                                  <a:pt x="12" y="47"/>
                                </a:lnTo>
                                <a:lnTo>
                                  <a:pt x="2" y="57"/>
                                </a:lnTo>
                                <a:lnTo>
                                  <a:pt x="0" y="62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5" y="77"/>
                                </a:lnTo>
                                <a:lnTo>
                                  <a:pt x="20" y="72"/>
                                </a:lnTo>
                                <a:lnTo>
                                  <a:pt x="25" y="67"/>
                                </a:lnTo>
                                <a:lnTo>
                                  <a:pt x="27" y="60"/>
                                </a:lnTo>
                                <a:lnTo>
                                  <a:pt x="30" y="55"/>
                                </a:lnTo>
                                <a:lnTo>
                                  <a:pt x="27" y="47"/>
                                </a:lnTo>
                                <a:lnTo>
                                  <a:pt x="2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Freeform 8324"/>
                        <wps:cNvSpPr>
                          <a:spLocks/>
                        </wps:cNvSpPr>
                        <wps:spPr bwMode="auto">
                          <a:xfrm>
                            <a:off x="6151" y="434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Freeform 8325"/>
                        <wps:cNvSpPr>
                          <a:spLocks/>
                        </wps:cNvSpPr>
                        <wps:spPr bwMode="auto">
                          <a:xfrm>
                            <a:off x="6126" y="47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2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7 w 30"/>
                              <a:gd name="T15" fmla="*/ 45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8 h 45"/>
                              <a:gd name="T26" fmla="*/ 27 w 30"/>
                              <a:gd name="T27" fmla="*/ 10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8"/>
                                </a:ln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" name="Freeform 8326"/>
                        <wps:cNvSpPr>
                          <a:spLocks noEditPoints="1"/>
                        </wps:cNvSpPr>
                        <wps:spPr bwMode="auto">
                          <a:xfrm>
                            <a:off x="6153" y="426"/>
                            <a:ext cx="97" cy="75"/>
                          </a:xfrm>
                          <a:custGeom>
                            <a:avLst/>
                            <a:gdLst>
                              <a:gd name="T0" fmla="*/ 35 w 97"/>
                              <a:gd name="T1" fmla="*/ 35 h 75"/>
                              <a:gd name="T2" fmla="*/ 97 w 97"/>
                              <a:gd name="T3" fmla="*/ 0 h 75"/>
                              <a:gd name="T4" fmla="*/ 35 w 97"/>
                              <a:gd name="T5" fmla="*/ 35 h 75"/>
                              <a:gd name="T6" fmla="*/ 35 w 97"/>
                              <a:gd name="T7" fmla="*/ 35 h 75"/>
                              <a:gd name="T8" fmla="*/ 20 w 97"/>
                              <a:gd name="T9" fmla="*/ 43 h 75"/>
                              <a:gd name="T10" fmla="*/ 7 w 97"/>
                              <a:gd name="T11" fmla="*/ 53 h 75"/>
                              <a:gd name="T12" fmla="*/ 5 w 97"/>
                              <a:gd name="T13" fmla="*/ 58 h 75"/>
                              <a:gd name="T14" fmla="*/ 3 w 97"/>
                              <a:gd name="T15" fmla="*/ 63 h 75"/>
                              <a:gd name="T16" fmla="*/ 0 w 97"/>
                              <a:gd name="T17" fmla="*/ 70 h 75"/>
                              <a:gd name="T18" fmla="*/ 0 w 97"/>
                              <a:gd name="T19" fmla="*/ 75 h 75"/>
                              <a:gd name="T20" fmla="*/ 10 w 97"/>
                              <a:gd name="T21" fmla="*/ 75 h 75"/>
                              <a:gd name="T22" fmla="*/ 17 w 97"/>
                              <a:gd name="T23" fmla="*/ 73 h 75"/>
                              <a:gd name="T24" fmla="*/ 25 w 97"/>
                              <a:gd name="T25" fmla="*/ 68 h 75"/>
                              <a:gd name="T26" fmla="*/ 30 w 97"/>
                              <a:gd name="T27" fmla="*/ 63 h 75"/>
                              <a:gd name="T28" fmla="*/ 35 w 97"/>
                              <a:gd name="T29" fmla="*/ 55 h 75"/>
                              <a:gd name="T30" fmla="*/ 37 w 97"/>
                              <a:gd name="T31" fmla="*/ 50 h 75"/>
                              <a:gd name="T32" fmla="*/ 37 w 97"/>
                              <a:gd name="T33" fmla="*/ 43 h 75"/>
                              <a:gd name="T34" fmla="*/ 35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35" y="35"/>
                                </a:moveTo>
                                <a:lnTo>
                                  <a:pt x="97" y="0"/>
                                </a:lnTo>
                                <a:lnTo>
                                  <a:pt x="35" y="35"/>
                                </a:lnTo>
                                <a:close/>
                                <a:moveTo>
                                  <a:pt x="35" y="35"/>
                                </a:moveTo>
                                <a:lnTo>
                                  <a:pt x="20" y="43"/>
                                </a:lnTo>
                                <a:lnTo>
                                  <a:pt x="7" y="53"/>
                                </a:lnTo>
                                <a:lnTo>
                                  <a:pt x="5" y="58"/>
                                </a:lnTo>
                                <a:lnTo>
                                  <a:pt x="3" y="63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3"/>
                                </a:lnTo>
                                <a:lnTo>
                                  <a:pt x="25" y="68"/>
                                </a:lnTo>
                                <a:lnTo>
                                  <a:pt x="30" y="63"/>
                                </a:lnTo>
                                <a:lnTo>
                                  <a:pt x="35" y="55"/>
                                </a:lnTo>
                                <a:lnTo>
                                  <a:pt x="37" y="50"/>
                                </a:lnTo>
                                <a:lnTo>
                                  <a:pt x="37" y="43"/>
                                </a:lnTo>
                                <a:lnTo>
                                  <a:pt x="3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" name="Freeform 8327"/>
                        <wps:cNvSpPr>
                          <a:spLocks/>
                        </wps:cNvSpPr>
                        <wps:spPr bwMode="auto">
                          <a:xfrm>
                            <a:off x="6188" y="426"/>
                            <a:ext cx="62" cy="35"/>
                          </a:xfrm>
                          <a:custGeom>
                            <a:avLst/>
                            <a:gdLst>
                              <a:gd name="T0" fmla="*/ 0 w 62"/>
                              <a:gd name="T1" fmla="*/ 35 h 35"/>
                              <a:gd name="T2" fmla="*/ 62 w 62"/>
                              <a:gd name="T3" fmla="*/ 0 h 35"/>
                              <a:gd name="T4" fmla="*/ 0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0" y="35"/>
                                </a:moveTo>
                                <a:lnTo>
                                  <a:pt x="62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" name="Freeform 8328"/>
                        <wps:cNvSpPr>
                          <a:spLocks/>
                        </wps:cNvSpPr>
                        <wps:spPr bwMode="auto">
                          <a:xfrm>
                            <a:off x="6153" y="461"/>
                            <a:ext cx="37" cy="40"/>
                          </a:xfrm>
                          <a:custGeom>
                            <a:avLst/>
                            <a:gdLst>
                              <a:gd name="T0" fmla="*/ 35 w 37"/>
                              <a:gd name="T1" fmla="*/ 0 h 40"/>
                              <a:gd name="T2" fmla="*/ 20 w 37"/>
                              <a:gd name="T3" fmla="*/ 8 h 40"/>
                              <a:gd name="T4" fmla="*/ 7 w 37"/>
                              <a:gd name="T5" fmla="*/ 18 h 40"/>
                              <a:gd name="T6" fmla="*/ 5 w 37"/>
                              <a:gd name="T7" fmla="*/ 23 h 40"/>
                              <a:gd name="T8" fmla="*/ 3 w 37"/>
                              <a:gd name="T9" fmla="*/ 28 h 40"/>
                              <a:gd name="T10" fmla="*/ 0 w 37"/>
                              <a:gd name="T11" fmla="*/ 35 h 40"/>
                              <a:gd name="T12" fmla="*/ 0 w 37"/>
                              <a:gd name="T13" fmla="*/ 40 h 40"/>
                              <a:gd name="T14" fmla="*/ 10 w 37"/>
                              <a:gd name="T15" fmla="*/ 40 h 40"/>
                              <a:gd name="T16" fmla="*/ 17 w 37"/>
                              <a:gd name="T17" fmla="*/ 38 h 40"/>
                              <a:gd name="T18" fmla="*/ 25 w 37"/>
                              <a:gd name="T19" fmla="*/ 33 h 40"/>
                              <a:gd name="T20" fmla="*/ 30 w 37"/>
                              <a:gd name="T21" fmla="*/ 28 h 40"/>
                              <a:gd name="T22" fmla="*/ 35 w 37"/>
                              <a:gd name="T23" fmla="*/ 20 h 40"/>
                              <a:gd name="T24" fmla="*/ 37 w 37"/>
                              <a:gd name="T25" fmla="*/ 15 h 40"/>
                              <a:gd name="T26" fmla="*/ 37 w 37"/>
                              <a:gd name="T27" fmla="*/ 8 h 40"/>
                              <a:gd name="T28" fmla="*/ 35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5" y="0"/>
                                </a:moveTo>
                                <a:lnTo>
                                  <a:pt x="20" y="8"/>
                                </a:lnTo>
                                <a:lnTo>
                                  <a:pt x="7" y="18"/>
                                </a:lnTo>
                                <a:lnTo>
                                  <a:pt x="5" y="23"/>
                                </a:lnTo>
                                <a:lnTo>
                                  <a:pt x="3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10" y="40"/>
                                </a:lnTo>
                                <a:lnTo>
                                  <a:pt x="17" y="38"/>
                                </a:lnTo>
                                <a:lnTo>
                                  <a:pt x="25" y="33"/>
                                </a:lnTo>
                                <a:lnTo>
                                  <a:pt x="30" y="28"/>
                                </a:lnTo>
                                <a:lnTo>
                                  <a:pt x="35" y="20"/>
                                </a:lnTo>
                                <a:lnTo>
                                  <a:pt x="37" y="15"/>
                                </a:lnTo>
                                <a:lnTo>
                                  <a:pt x="37" y="8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" name="Freeform 8329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Freeform 8330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Freeform 8331"/>
                        <wps:cNvSpPr>
                          <a:spLocks noEditPoints="1"/>
                        </wps:cNvSpPr>
                        <wps:spPr bwMode="auto">
                          <a:xfrm>
                            <a:off x="5996" y="574"/>
                            <a:ext cx="122" cy="30"/>
                          </a:xfrm>
                          <a:custGeom>
                            <a:avLst/>
                            <a:gdLst>
                              <a:gd name="T0" fmla="*/ 60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5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30 w 122"/>
                              <a:gd name="T13" fmla="*/ 30 h 30"/>
                              <a:gd name="T14" fmla="*/ 38 w 122"/>
                              <a:gd name="T15" fmla="*/ 30 h 30"/>
                              <a:gd name="T16" fmla="*/ 45 w 122"/>
                              <a:gd name="T17" fmla="*/ 27 h 30"/>
                              <a:gd name="T18" fmla="*/ 53 w 122"/>
                              <a:gd name="T19" fmla="*/ 25 h 30"/>
                              <a:gd name="T20" fmla="*/ 60 w 122"/>
                              <a:gd name="T21" fmla="*/ 20 h 30"/>
                              <a:gd name="T22" fmla="*/ 60 w 122"/>
                              <a:gd name="T23" fmla="*/ 20 h 30"/>
                              <a:gd name="T24" fmla="*/ 122 w 122"/>
                              <a:gd name="T25" fmla="*/ 0 h 30"/>
                              <a:gd name="T26" fmla="*/ 60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0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5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5" y="27"/>
                                </a:lnTo>
                                <a:lnTo>
                                  <a:pt x="53" y="25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122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" name="Freeform 8332"/>
                        <wps:cNvSpPr>
                          <a:spLocks/>
                        </wps:cNvSpPr>
                        <wps:spPr bwMode="auto">
                          <a:xfrm>
                            <a:off x="5996" y="589"/>
                            <a:ext cx="60" cy="15"/>
                          </a:xfrm>
                          <a:custGeom>
                            <a:avLst/>
                            <a:gdLst>
                              <a:gd name="T0" fmla="*/ 60 w 60"/>
                              <a:gd name="T1" fmla="*/ 5 h 15"/>
                              <a:gd name="T2" fmla="*/ 43 w 60"/>
                              <a:gd name="T3" fmla="*/ 0 h 15"/>
                              <a:gd name="T4" fmla="*/ 28 w 60"/>
                              <a:gd name="T5" fmla="*/ 0 h 15"/>
                              <a:gd name="T6" fmla="*/ 15 w 60"/>
                              <a:gd name="T7" fmla="*/ 2 h 15"/>
                              <a:gd name="T8" fmla="*/ 0 w 60"/>
                              <a:gd name="T9" fmla="*/ 10 h 15"/>
                              <a:gd name="T10" fmla="*/ 13 w 60"/>
                              <a:gd name="T11" fmla="*/ 15 h 15"/>
                              <a:gd name="T12" fmla="*/ 30 w 60"/>
                              <a:gd name="T13" fmla="*/ 15 h 15"/>
                              <a:gd name="T14" fmla="*/ 38 w 60"/>
                              <a:gd name="T15" fmla="*/ 15 h 15"/>
                              <a:gd name="T16" fmla="*/ 45 w 60"/>
                              <a:gd name="T17" fmla="*/ 12 h 15"/>
                              <a:gd name="T18" fmla="*/ 53 w 60"/>
                              <a:gd name="T19" fmla="*/ 10 h 15"/>
                              <a:gd name="T20" fmla="*/ 6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60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5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12"/>
                                </a:lnTo>
                                <a:lnTo>
                                  <a:pt x="53" y="10"/>
                                </a:lnTo>
                                <a:lnTo>
                                  <a:pt x="6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" name="Freeform 8333"/>
                        <wps:cNvSpPr>
                          <a:spLocks/>
                        </wps:cNvSpPr>
                        <wps:spPr bwMode="auto">
                          <a:xfrm>
                            <a:off x="6056" y="574"/>
                            <a:ext cx="62" cy="20"/>
                          </a:xfrm>
                          <a:custGeom>
                            <a:avLst/>
                            <a:gdLst>
                              <a:gd name="T0" fmla="*/ 0 w 62"/>
                              <a:gd name="T1" fmla="*/ 20 h 20"/>
                              <a:gd name="T2" fmla="*/ 62 w 62"/>
                              <a:gd name="T3" fmla="*/ 0 h 20"/>
                              <a:gd name="T4" fmla="*/ 0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0" y="20"/>
                                </a:moveTo>
                                <a:lnTo>
                                  <a:pt x="62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Freeform 8334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" name="Freeform 8335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Freeform 8336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Freeform 8337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Freeform 8338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Freeform 8339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Freeform 8340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Freeform 8341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" name="Freeform 8342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" name="Freeform 8343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" name="Freeform 8344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Freeform 8345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" name="Freeform 8346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" name="Freeform 8347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" name="Freeform 8348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" name="Freeform 8349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" name="Freeform 8350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" name="Freeform 8351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Freeform 8352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" name="Freeform 8353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" name="Freeform 8354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57" y="22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" name="Freeform 8355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57" y="22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" name="Freeform 8356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59" y="2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Freeform 8357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59" y="2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" name="Freeform 8358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" name="Freeform 8359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" name="Freeform 8360"/>
                        <wps:cNvSpPr>
                          <a:spLocks noEditPoints="1"/>
                        </wps:cNvSpPr>
                        <wps:spPr bwMode="auto">
                          <a:xfrm>
                            <a:off x="6006" y="56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0 h 88"/>
                              <a:gd name="T10" fmla="*/ 3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0 h 88"/>
                              <a:gd name="T18" fmla="*/ 3 w 72"/>
                              <a:gd name="T19" fmla="*/ 88 h 88"/>
                              <a:gd name="T20" fmla="*/ 10 w 72"/>
                              <a:gd name="T21" fmla="*/ 85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8 w 72"/>
                              <a:gd name="T29" fmla="*/ 65 h 88"/>
                              <a:gd name="T30" fmla="*/ 30 w 72"/>
                              <a:gd name="T31" fmla="*/ 58 h 88"/>
                              <a:gd name="T32" fmla="*/ 28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0"/>
                                </a:lnTo>
                                <a:lnTo>
                                  <a:pt x="3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8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8" y="65"/>
                                </a:lnTo>
                                <a:lnTo>
                                  <a:pt x="30" y="58"/>
                                </a:lnTo>
                                <a:lnTo>
                                  <a:pt x="28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" name="Freeform 8361"/>
                        <wps:cNvSpPr>
                          <a:spLocks/>
                        </wps:cNvSpPr>
                        <wps:spPr bwMode="auto">
                          <a:xfrm>
                            <a:off x="6031" y="56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" name="Freeform 8362"/>
                        <wps:cNvSpPr>
                          <a:spLocks/>
                        </wps:cNvSpPr>
                        <wps:spPr bwMode="auto">
                          <a:xfrm>
                            <a:off x="6006" y="60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0 w 30"/>
                              <a:gd name="T3" fmla="*/ 7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0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" name="Freeform 8363"/>
                        <wps:cNvSpPr>
                          <a:spLocks noEditPoints="1"/>
                        </wps:cNvSpPr>
                        <wps:spPr bwMode="auto">
                          <a:xfrm>
                            <a:off x="5977" y="586"/>
                            <a:ext cx="54" cy="97"/>
                          </a:xfrm>
                          <a:custGeom>
                            <a:avLst/>
                            <a:gdLst>
                              <a:gd name="T0" fmla="*/ 24 w 54"/>
                              <a:gd name="T1" fmla="*/ 53 h 97"/>
                              <a:gd name="T2" fmla="*/ 54 w 54"/>
                              <a:gd name="T3" fmla="*/ 0 h 97"/>
                              <a:gd name="T4" fmla="*/ 24 w 54"/>
                              <a:gd name="T5" fmla="*/ 53 h 97"/>
                              <a:gd name="T6" fmla="*/ 24 w 54"/>
                              <a:gd name="T7" fmla="*/ 50 h 97"/>
                              <a:gd name="T8" fmla="*/ 12 w 54"/>
                              <a:gd name="T9" fmla="*/ 60 h 97"/>
                              <a:gd name="T10" fmla="*/ 5 w 54"/>
                              <a:gd name="T11" fmla="*/ 70 h 97"/>
                              <a:gd name="T12" fmla="*/ 0 w 54"/>
                              <a:gd name="T13" fmla="*/ 82 h 97"/>
                              <a:gd name="T14" fmla="*/ 2 w 54"/>
                              <a:gd name="T15" fmla="*/ 97 h 97"/>
                              <a:gd name="T16" fmla="*/ 10 w 54"/>
                              <a:gd name="T17" fmla="*/ 95 h 97"/>
                              <a:gd name="T18" fmla="*/ 15 w 54"/>
                              <a:gd name="T19" fmla="*/ 90 h 97"/>
                              <a:gd name="T20" fmla="*/ 19 w 54"/>
                              <a:gd name="T21" fmla="*/ 85 h 97"/>
                              <a:gd name="T22" fmla="*/ 24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24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24" y="53"/>
                                </a:moveTo>
                                <a:lnTo>
                                  <a:pt x="54" y="0"/>
                                </a:lnTo>
                                <a:lnTo>
                                  <a:pt x="24" y="53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2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19" y="85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3" name="Freeform 8364"/>
                        <wps:cNvSpPr>
                          <a:spLocks/>
                        </wps:cNvSpPr>
                        <wps:spPr bwMode="auto">
                          <a:xfrm>
                            <a:off x="6001" y="586"/>
                            <a:ext cx="30" cy="53"/>
                          </a:xfrm>
                          <a:custGeom>
                            <a:avLst/>
                            <a:gdLst>
                              <a:gd name="T0" fmla="*/ 0 w 30"/>
                              <a:gd name="T1" fmla="*/ 53 h 53"/>
                              <a:gd name="T2" fmla="*/ 30 w 30"/>
                              <a:gd name="T3" fmla="*/ 0 h 53"/>
                              <a:gd name="T4" fmla="*/ 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0" y="53"/>
                                </a:moveTo>
                                <a:lnTo>
                                  <a:pt x="30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" name="Freeform 8365"/>
                        <wps:cNvSpPr>
                          <a:spLocks/>
                        </wps:cNvSpPr>
                        <wps:spPr bwMode="auto">
                          <a:xfrm>
                            <a:off x="5977" y="636"/>
                            <a:ext cx="27" cy="47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7"/>
                              <a:gd name="T2" fmla="*/ 12 w 27"/>
                              <a:gd name="T3" fmla="*/ 10 h 47"/>
                              <a:gd name="T4" fmla="*/ 5 w 27"/>
                              <a:gd name="T5" fmla="*/ 20 h 47"/>
                              <a:gd name="T6" fmla="*/ 0 w 27"/>
                              <a:gd name="T7" fmla="*/ 32 h 47"/>
                              <a:gd name="T8" fmla="*/ 2 w 27"/>
                              <a:gd name="T9" fmla="*/ 47 h 47"/>
                              <a:gd name="T10" fmla="*/ 10 w 27"/>
                              <a:gd name="T11" fmla="*/ 45 h 47"/>
                              <a:gd name="T12" fmla="*/ 15 w 27"/>
                              <a:gd name="T13" fmla="*/ 40 h 47"/>
                              <a:gd name="T14" fmla="*/ 19 w 27"/>
                              <a:gd name="T15" fmla="*/ 35 h 47"/>
                              <a:gd name="T16" fmla="*/ 24 w 27"/>
                              <a:gd name="T17" fmla="*/ 30 h 47"/>
                              <a:gd name="T18" fmla="*/ 27 w 27"/>
                              <a:gd name="T19" fmla="*/ 23 h 47"/>
                              <a:gd name="T20" fmla="*/ 27 w 27"/>
                              <a:gd name="T21" fmla="*/ 15 h 47"/>
                              <a:gd name="T22" fmla="*/ 27 w 27"/>
                              <a:gd name="T23" fmla="*/ 8 h 47"/>
                              <a:gd name="T24" fmla="*/ 24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24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2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9" y="35"/>
                                </a:lnTo>
                                <a:lnTo>
                                  <a:pt x="24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" name="Freeform 8366"/>
                        <wps:cNvSpPr>
                          <a:spLocks noEditPoints="1"/>
                        </wps:cNvSpPr>
                        <wps:spPr bwMode="auto">
                          <a:xfrm>
                            <a:off x="5949" y="609"/>
                            <a:ext cx="55" cy="94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4"/>
                              <a:gd name="T2" fmla="*/ 55 w 55"/>
                              <a:gd name="T3" fmla="*/ 0 h 94"/>
                              <a:gd name="T4" fmla="*/ 23 w 55"/>
                              <a:gd name="T5" fmla="*/ 50 h 94"/>
                              <a:gd name="T6" fmla="*/ 23 w 55"/>
                              <a:gd name="T7" fmla="*/ 50 h 94"/>
                              <a:gd name="T8" fmla="*/ 10 w 55"/>
                              <a:gd name="T9" fmla="*/ 59 h 94"/>
                              <a:gd name="T10" fmla="*/ 3 w 55"/>
                              <a:gd name="T11" fmla="*/ 69 h 94"/>
                              <a:gd name="T12" fmla="*/ 0 w 55"/>
                              <a:gd name="T13" fmla="*/ 82 h 94"/>
                              <a:gd name="T14" fmla="*/ 0 w 55"/>
                              <a:gd name="T15" fmla="*/ 94 h 94"/>
                              <a:gd name="T16" fmla="*/ 8 w 55"/>
                              <a:gd name="T17" fmla="*/ 92 h 94"/>
                              <a:gd name="T18" fmla="*/ 13 w 55"/>
                              <a:gd name="T19" fmla="*/ 89 h 94"/>
                              <a:gd name="T20" fmla="*/ 18 w 55"/>
                              <a:gd name="T21" fmla="*/ 84 h 94"/>
                              <a:gd name="T22" fmla="*/ 23 w 55"/>
                              <a:gd name="T23" fmla="*/ 77 h 94"/>
                              <a:gd name="T24" fmla="*/ 25 w 55"/>
                              <a:gd name="T25" fmla="*/ 72 h 94"/>
                              <a:gd name="T26" fmla="*/ 28 w 55"/>
                              <a:gd name="T27" fmla="*/ 64 h 94"/>
                              <a:gd name="T28" fmla="*/ 25 w 55"/>
                              <a:gd name="T29" fmla="*/ 57 h 94"/>
                              <a:gd name="T30" fmla="*/ 23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3" y="50"/>
                                </a:moveTo>
                                <a:lnTo>
                                  <a:pt x="10" y="59"/>
                                </a:lnTo>
                                <a:lnTo>
                                  <a:pt x="3" y="69"/>
                                </a:lnTo>
                                <a:lnTo>
                                  <a:pt x="0" y="82"/>
                                </a:lnTo>
                                <a:lnTo>
                                  <a:pt x="0" y="94"/>
                                </a:lnTo>
                                <a:lnTo>
                                  <a:pt x="8" y="92"/>
                                </a:lnTo>
                                <a:lnTo>
                                  <a:pt x="13" y="89"/>
                                </a:lnTo>
                                <a:lnTo>
                                  <a:pt x="18" y="84"/>
                                </a:lnTo>
                                <a:lnTo>
                                  <a:pt x="23" y="77"/>
                                </a:lnTo>
                                <a:lnTo>
                                  <a:pt x="25" y="72"/>
                                </a:lnTo>
                                <a:lnTo>
                                  <a:pt x="28" y="64"/>
                                </a:lnTo>
                                <a:lnTo>
                                  <a:pt x="25" y="57"/>
                                </a:lnTo>
                                <a:lnTo>
                                  <a:pt x="2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" name="Freeform 8367"/>
                        <wps:cNvSpPr>
                          <a:spLocks/>
                        </wps:cNvSpPr>
                        <wps:spPr bwMode="auto">
                          <a:xfrm>
                            <a:off x="5972" y="60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7" name="Freeform 8368"/>
                        <wps:cNvSpPr>
                          <a:spLocks/>
                        </wps:cNvSpPr>
                        <wps:spPr bwMode="auto">
                          <a:xfrm>
                            <a:off x="5949" y="659"/>
                            <a:ext cx="28" cy="44"/>
                          </a:xfrm>
                          <a:custGeom>
                            <a:avLst/>
                            <a:gdLst>
                              <a:gd name="T0" fmla="*/ 23 w 28"/>
                              <a:gd name="T1" fmla="*/ 0 h 44"/>
                              <a:gd name="T2" fmla="*/ 10 w 28"/>
                              <a:gd name="T3" fmla="*/ 9 h 44"/>
                              <a:gd name="T4" fmla="*/ 3 w 28"/>
                              <a:gd name="T5" fmla="*/ 19 h 44"/>
                              <a:gd name="T6" fmla="*/ 0 w 28"/>
                              <a:gd name="T7" fmla="*/ 32 h 44"/>
                              <a:gd name="T8" fmla="*/ 0 w 28"/>
                              <a:gd name="T9" fmla="*/ 44 h 44"/>
                              <a:gd name="T10" fmla="*/ 8 w 28"/>
                              <a:gd name="T11" fmla="*/ 42 h 44"/>
                              <a:gd name="T12" fmla="*/ 13 w 28"/>
                              <a:gd name="T13" fmla="*/ 39 h 44"/>
                              <a:gd name="T14" fmla="*/ 18 w 28"/>
                              <a:gd name="T15" fmla="*/ 34 h 44"/>
                              <a:gd name="T16" fmla="*/ 23 w 28"/>
                              <a:gd name="T17" fmla="*/ 27 h 44"/>
                              <a:gd name="T18" fmla="*/ 25 w 28"/>
                              <a:gd name="T19" fmla="*/ 22 h 44"/>
                              <a:gd name="T20" fmla="*/ 28 w 28"/>
                              <a:gd name="T21" fmla="*/ 14 h 44"/>
                              <a:gd name="T22" fmla="*/ 25 w 28"/>
                              <a:gd name="T23" fmla="*/ 7 h 44"/>
                              <a:gd name="T24" fmla="*/ 23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23" y="0"/>
                                </a:moveTo>
                                <a:lnTo>
                                  <a:pt x="10" y="9"/>
                                </a:lnTo>
                                <a:lnTo>
                                  <a:pt x="3" y="19"/>
                                </a:lnTo>
                                <a:lnTo>
                                  <a:pt x="0" y="32"/>
                                </a:lnTo>
                                <a:lnTo>
                                  <a:pt x="0" y="44"/>
                                </a:lnTo>
                                <a:lnTo>
                                  <a:pt x="8" y="42"/>
                                </a:lnTo>
                                <a:lnTo>
                                  <a:pt x="13" y="39"/>
                                </a:lnTo>
                                <a:lnTo>
                                  <a:pt x="18" y="34"/>
                                </a:lnTo>
                                <a:lnTo>
                                  <a:pt x="23" y="27"/>
                                </a:lnTo>
                                <a:lnTo>
                                  <a:pt x="25" y="22"/>
                                </a:lnTo>
                                <a:lnTo>
                                  <a:pt x="28" y="14"/>
                                </a:lnTo>
                                <a:lnTo>
                                  <a:pt x="25" y="7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8" name="Freeform 8369"/>
                        <wps:cNvSpPr>
                          <a:spLocks noEditPoints="1"/>
                        </wps:cNvSpPr>
                        <wps:spPr bwMode="auto">
                          <a:xfrm>
                            <a:off x="6039" y="546"/>
                            <a:ext cx="74" cy="88"/>
                          </a:xfrm>
                          <a:custGeom>
                            <a:avLst/>
                            <a:gdLst>
                              <a:gd name="T0" fmla="*/ 25 w 74"/>
                              <a:gd name="T1" fmla="*/ 43 h 88"/>
                              <a:gd name="T2" fmla="*/ 74 w 74"/>
                              <a:gd name="T3" fmla="*/ 0 h 88"/>
                              <a:gd name="T4" fmla="*/ 25 w 74"/>
                              <a:gd name="T5" fmla="*/ 43 h 88"/>
                              <a:gd name="T6" fmla="*/ 25 w 74"/>
                              <a:gd name="T7" fmla="*/ 43 h 88"/>
                              <a:gd name="T8" fmla="*/ 12 w 74"/>
                              <a:gd name="T9" fmla="*/ 50 h 88"/>
                              <a:gd name="T10" fmla="*/ 2 w 74"/>
                              <a:gd name="T11" fmla="*/ 63 h 88"/>
                              <a:gd name="T12" fmla="*/ 2 w 74"/>
                              <a:gd name="T13" fmla="*/ 68 h 88"/>
                              <a:gd name="T14" fmla="*/ 0 w 74"/>
                              <a:gd name="T15" fmla="*/ 73 h 88"/>
                              <a:gd name="T16" fmla="*/ 0 w 74"/>
                              <a:gd name="T17" fmla="*/ 80 h 88"/>
                              <a:gd name="T18" fmla="*/ 2 w 74"/>
                              <a:gd name="T19" fmla="*/ 88 h 88"/>
                              <a:gd name="T20" fmla="*/ 10 w 74"/>
                              <a:gd name="T21" fmla="*/ 85 h 88"/>
                              <a:gd name="T22" fmla="*/ 17 w 74"/>
                              <a:gd name="T23" fmla="*/ 83 h 88"/>
                              <a:gd name="T24" fmla="*/ 22 w 74"/>
                              <a:gd name="T25" fmla="*/ 78 h 88"/>
                              <a:gd name="T26" fmla="*/ 25 w 74"/>
                              <a:gd name="T27" fmla="*/ 70 h 88"/>
                              <a:gd name="T28" fmla="*/ 30 w 74"/>
                              <a:gd name="T29" fmla="*/ 65 h 88"/>
                              <a:gd name="T30" fmla="*/ 30 w 74"/>
                              <a:gd name="T31" fmla="*/ 58 h 88"/>
                              <a:gd name="T32" fmla="*/ 30 w 74"/>
                              <a:gd name="T33" fmla="*/ 50 h 88"/>
                              <a:gd name="T34" fmla="*/ 25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25" y="43"/>
                                </a:moveTo>
                                <a:lnTo>
                                  <a:pt x="74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2" y="5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2" y="88"/>
                                </a:lnTo>
                                <a:lnTo>
                                  <a:pt x="10" y="85"/>
                                </a:lnTo>
                                <a:lnTo>
                                  <a:pt x="17" y="83"/>
                                </a:lnTo>
                                <a:lnTo>
                                  <a:pt x="22" y="78"/>
                                </a:lnTo>
                                <a:lnTo>
                                  <a:pt x="25" y="70"/>
                                </a:lnTo>
                                <a:lnTo>
                                  <a:pt x="30" y="65"/>
                                </a:lnTo>
                                <a:lnTo>
                                  <a:pt x="30" y="58"/>
                                </a:lnTo>
                                <a:lnTo>
                                  <a:pt x="30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" name="Freeform 8370"/>
                        <wps:cNvSpPr>
                          <a:spLocks/>
                        </wps:cNvSpPr>
                        <wps:spPr bwMode="auto">
                          <a:xfrm>
                            <a:off x="6064" y="546"/>
                            <a:ext cx="49" cy="43"/>
                          </a:xfrm>
                          <a:custGeom>
                            <a:avLst/>
                            <a:gdLst>
                              <a:gd name="T0" fmla="*/ 0 w 49"/>
                              <a:gd name="T1" fmla="*/ 43 h 43"/>
                              <a:gd name="T2" fmla="*/ 49 w 49"/>
                              <a:gd name="T3" fmla="*/ 0 h 43"/>
                              <a:gd name="T4" fmla="*/ 0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0" y="43"/>
                                </a:moveTo>
                                <a:lnTo>
                                  <a:pt x="49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" name="Freeform 8371"/>
                        <wps:cNvSpPr>
                          <a:spLocks/>
                        </wps:cNvSpPr>
                        <wps:spPr bwMode="auto">
                          <a:xfrm>
                            <a:off x="6039" y="58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20 h 45"/>
                              <a:gd name="T6" fmla="*/ 2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2 w 30"/>
                              <a:gd name="T13" fmla="*/ 45 h 45"/>
                              <a:gd name="T14" fmla="*/ 10 w 30"/>
                              <a:gd name="T15" fmla="*/ 42 h 45"/>
                              <a:gd name="T16" fmla="*/ 17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27 h 45"/>
                              <a:gd name="T22" fmla="*/ 30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20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5"/>
                                </a:lnTo>
                                <a:lnTo>
                                  <a:pt x="10" y="42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" name="Freeform 8372"/>
                        <wps:cNvSpPr>
                          <a:spLocks noEditPoints="1"/>
                        </wps:cNvSpPr>
                        <wps:spPr bwMode="auto">
                          <a:xfrm>
                            <a:off x="6071" y="521"/>
                            <a:ext cx="72" cy="93"/>
                          </a:xfrm>
                          <a:custGeom>
                            <a:avLst/>
                            <a:gdLst>
                              <a:gd name="T0" fmla="*/ 25 w 72"/>
                              <a:gd name="T1" fmla="*/ 48 h 93"/>
                              <a:gd name="T2" fmla="*/ 72 w 72"/>
                              <a:gd name="T3" fmla="*/ 0 h 93"/>
                              <a:gd name="T4" fmla="*/ 25 w 72"/>
                              <a:gd name="T5" fmla="*/ 48 h 93"/>
                              <a:gd name="T6" fmla="*/ 25 w 72"/>
                              <a:gd name="T7" fmla="*/ 48 h 93"/>
                              <a:gd name="T8" fmla="*/ 12 w 72"/>
                              <a:gd name="T9" fmla="*/ 58 h 93"/>
                              <a:gd name="T10" fmla="*/ 3 w 72"/>
                              <a:gd name="T11" fmla="*/ 68 h 93"/>
                              <a:gd name="T12" fmla="*/ 0 w 72"/>
                              <a:gd name="T13" fmla="*/ 73 h 93"/>
                              <a:gd name="T14" fmla="*/ 0 w 72"/>
                              <a:gd name="T15" fmla="*/ 80 h 93"/>
                              <a:gd name="T16" fmla="*/ 0 w 72"/>
                              <a:gd name="T17" fmla="*/ 88 h 93"/>
                              <a:gd name="T18" fmla="*/ 3 w 72"/>
                              <a:gd name="T19" fmla="*/ 93 h 93"/>
                              <a:gd name="T20" fmla="*/ 10 w 72"/>
                              <a:gd name="T21" fmla="*/ 93 h 93"/>
                              <a:gd name="T22" fmla="*/ 15 w 72"/>
                              <a:gd name="T23" fmla="*/ 88 h 93"/>
                              <a:gd name="T24" fmla="*/ 22 w 72"/>
                              <a:gd name="T25" fmla="*/ 83 h 93"/>
                              <a:gd name="T26" fmla="*/ 25 w 72"/>
                              <a:gd name="T27" fmla="*/ 78 h 93"/>
                              <a:gd name="T28" fmla="*/ 27 w 72"/>
                              <a:gd name="T29" fmla="*/ 70 h 93"/>
                              <a:gd name="T30" fmla="*/ 30 w 72"/>
                              <a:gd name="T31" fmla="*/ 63 h 93"/>
                              <a:gd name="T32" fmla="*/ 27 w 72"/>
                              <a:gd name="T33" fmla="*/ 55 h 93"/>
                              <a:gd name="T34" fmla="*/ 25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25" y="48"/>
                                </a:moveTo>
                                <a:lnTo>
                                  <a:pt x="72" y="0"/>
                                </a:lnTo>
                                <a:lnTo>
                                  <a:pt x="25" y="48"/>
                                </a:lnTo>
                                <a:close/>
                                <a:moveTo>
                                  <a:pt x="25" y="48"/>
                                </a:moveTo>
                                <a:lnTo>
                                  <a:pt x="12" y="58"/>
                                </a:lnTo>
                                <a:lnTo>
                                  <a:pt x="3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3" y="93"/>
                                </a:lnTo>
                                <a:lnTo>
                                  <a:pt x="10" y="93"/>
                                </a:lnTo>
                                <a:lnTo>
                                  <a:pt x="15" y="88"/>
                                </a:lnTo>
                                <a:lnTo>
                                  <a:pt x="22" y="83"/>
                                </a:lnTo>
                                <a:lnTo>
                                  <a:pt x="25" y="78"/>
                                </a:lnTo>
                                <a:lnTo>
                                  <a:pt x="27" y="70"/>
                                </a:lnTo>
                                <a:lnTo>
                                  <a:pt x="30" y="63"/>
                                </a:lnTo>
                                <a:lnTo>
                                  <a:pt x="27" y="55"/>
                                </a:lnTo>
                                <a:lnTo>
                                  <a:pt x="25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" name="Freeform 8373"/>
                        <wps:cNvSpPr>
                          <a:spLocks/>
                        </wps:cNvSpPr>
                        <wps:spPr bwMode="auto">
                          <a:xfrm>
                            <a:off x="6096" y="521"/>
                            <a:ext cx="47" cy="48"/>
                          </a:xfrm>
                          <a:custGeom>
                            <a:avLst/>
                            <a:gdLst>
                              <a:gd name="T0" fmla="*/ 0 w 47"/>
                              <a:gd name="T1" fmla="*/ 48 h 48"/>
                              <a:gd name="T2" fmla="*/ 47 w 47"/>
                              <a:gd name="T3" fmla="*/ 0 h 48"/>
                              <a:gd name="T4" fmla="*/ 0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0" y="48"/>
                                </a:moveTo>
                                <a:lnTo>
                                  <a:pt x="47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" name="Freeform 8374"/>
                        <wps:cNvSpPr>
                          <a:spLocks/>
                        </wps:cNvSpPr>
                        <wps:spPr bwMode="auto">
                          <a:xfrm>
                            <a:off x="6071" y="56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40 h 45"/>
                              <a:gd name="T12" fmla="*/ 3 w 30"/>
                              <a:gd name="T13" fmla="*/ 45 h 45"/>
                              <a:gd name="T14" fmla="*/ 10 w 30"/>
                              <a:gd name="T15" fmla="*/ 45 h 45"/>
                              <a:gd name="T16" fmla="*/ 15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27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5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" name="Freeform 8375"/>
                        <wps:cNvSpPr>
                          <a:spLocks noEditPoints="1"/>
                        </wps:cNvSpPr>
                        <wps:spPr bwMode="auto">
                          <a:xfrm>
                            <a:off x="6098" y="509"/>
                            <a:ext cx="70" cy="87"/>
                          </a:xfrm>
                          <a:custGeom>
                            <a:avLst/>
                            <a:gdLst>
                              <a:gd name="T0" fmla="*/ 28 w 70"/>
                              <a:gd name="T1" fmla="*/ 45 h 87"/>
                              <a:gd name="T2" fmla="*/ 70 w 70"/>
                              <a:gd name="T3" fmla="*/ 0 h 87"/>
                              <a:gd name="T4" fmla="*/ 28 w 70"/>
                              <a:gd name="T5" fmla="*/ 45 h 87"/>
                              <a:gd name="T6" fmla="*/ 28 w 70"/>
                              <a:gd name="T7" fmla="*/ 42 h 87"/>
                              <a:gd name="T8" fmla="*/ 13 w 70"/>
                              <a:gd name="T9" fmla="*/ 52 h 87"/>
                              <a:gd name="T10" fmla="*/ 5 w 70"/>
                              <a:gd name="T11" fmla="*/ 62 h 87"/>
                              <a:gd name="T12" fmla="*/ 3 w 70"/>
                              <a:gd name="T13" fmla="*/ 67 h 87"/>
                              <a:gd name="T14" fmla="*/ 0 w 70"/>
                              <a:gd name="T15" fmla="*/ 75 h 87"/>
                              <a:gd name="T16" fmla="*/ 0 w 70"/>
                              <a:gd name="T17" fmla="*/ 80 h 87"/>
                              <a:gd name="T18" fmla="*/ 3 w 70"/>
                              <a:gd name="T19" fmla="*/ 87 h 87"/>
                              <a:gd name="T20" fmla="*/ 10 w 70"/>
                              <a:gd name="T21" fmla="*/ 85 h 87"/>
                              <a:gd name="T22" fmla="*/ 15 w 70"/>
                              <a:gd name="T23" fmla="*/ 82 h 87"/>
                              <a:gd name="T24" fmla="*/ 23 w 70"/>
                              <a:gd name="T25" fmla="*/ 77 h 87"/>
                              <a:gd name="T26" fmla="*/ 28 w 70"/>
                              <a:gd name="T27" fmla="*/ 72 h 87"/>
                              <a:gd name="T28" fmla="*/ 30 w 70"/>
                              <a:gd name="T29" fmla="*/ 65 h 87"/>
                              <a:gd name="T30" fmla="*/ 30 w 70"/>
                              <a:gd name="T31" fmla="*/ 60 h 87"/>
                              <a:gd name="T32" fmla="*/ 30 w 70"/>
                              <a:gd name="T33" fmla="*/ 50 h 87"/>
                              <a:gd name="T34" fmla="*/ 28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28" y="45"/>
                                </a:moveTo>
                                <a:lnTo>
                                  <a:pt x="70" y="0"/>
                                </a:lnTo>
                                <a:lnTo>
                                  <a:pt x="28" y="45"/>
                                </a:lnTo>
                                <a:close/>
                                <a:moveTo>
                                  <a:pt x="28" y="42"/>
                                </a:moveTo>
                                <a:lnTo>
                                  <a:pt x="13" y="52"/>
                                </a:lnTo>
                                <a:lnTo>
                                  <a:pt x="5" y="62"/>
                                </a:lnTo>
                                <a:lnTo>
                                  <a:pt x="3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7"/>
                                </a:lnTo>
                                <a:lnTo>
                                  <a:pt x="10" y="85"/>
                                </a:lnTo>
                                <a:lnTo>
                                  <a:pt x="15" y="82"/>
                                </a:lnTo>
                                <a:lnTo>
                                  <a:pt x="23" y="77"/>
                                </a:lnTo>
                                <a:lnTo>
                                  <a:pt x="28" y="72"/>
                                </a:lnTo>
                                <a:lnTo>
                                  <a:pt x="30" y="65"/>
                                </a:lnTo>
                                <a:lnTo>
                                  <a:pt x="30" y="60"/>
                                </a:lnTo>
                                <a:lnTo>
                                  <a:pt x="30" y="50"/>
                                </a:lnTo>
                                <a:lnTo>
                                  <a:pt x="2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" name="Freeform 8376"/>
                        <wps:cNvSpPr>
                          <a:spLocks/>
                        </wps:cNvSpPr>
                        <wps:spPr bwMode="auto">
                          <a:xfrm>
                            <a:off x="6126" y="50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" name="Freeform 8377"/>
                        <wps:cNvSpPr>
                          <a:spLocks/>
                        </wps:cNvSpPr>
                        <wps:spPr bwMode="auto">
                          <a:xfrm>
                            <a:off x="6098" y="551"/>
                            <a:ext cx="30" cy="45"/>
                          </a:xfrm>
                          <a:custGeom>
                            <a:avLst/>
                            <a:gdLst>
                              <a:gd name="T0" fmla="*/ 28 w 30"/>
                              <a:gd name="T1" fmla="*/ 0 h 45"/>
                              <a:gd name="T2" fmla="*/ 13 w 30"/>
                              <a:gd name="T3" fmla="*/ 10 h 45"/>
                              <a:gd name="T4" fmla="*/ 5 w 30"/>
                              <a:gd name="T5" fmla="*/ 20 h 45"/>
                              <a:gd name="T6" fmla="*/ 3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3 w 30"/>
                              <a:gd name="T13" fmla="*/ 45 h 45"/>
                              <a:gd name="T14" fmla="*/ 10 w 30"/>
                              <a:gd name="T15" fmla="*/ 43 h 45"/>
                              <a:gd name="T16" fmla="*/ 15 w 30"/>
                              <a:gd name="T17" fmla="*/ 40 h 45"/>
                              <a:gd name="T18" fmla="*/ 23 w 30"/>
                              <a:gd name="T19" fmla="*/ 35 h 45"/>
                              <a:gd name="T20" fmla="*/ 28 w 30"/>
                              <a:gd name="T21" fmla="*/ 30 h 45"/>
                              <a:gd name="T22" fmla="*/ 30 w 30"/>
                              <a:gd name="T23" fmla="*/ 23 h 45"/>
                              <a:gd name="T24" fmla="*/ 30 w 30"/>
                              <a:gd name="T25" fmla="*/ 18 h 45"/>
                              <a:gd name="T26" fmla="*/ 30 w 30"/>
                              <a:gd name="T27" fmla="*/ 8 h 45"/>
                              <a:gd name="T28" fmla="*/ 28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8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10" y="43"/>
                                </a:lnTo>
                                <a:lnTo>
                                  <a:pt x="15" y="40"/>
                                </a:lnTo>
                                <a:lnTo>
                                  <a:pt x="23" y="35"/>
                                </a:lnTo>
                                <a:lnTo>
                                  <a:pt x="28" y="30"/>
                                </a:lnTo>
                                <a:lnTo>
                                  <a:pt x="30" y="23"/>
                                </a:lnTo>
                                <a:lnTo>
                                  <a:pt x="30" y="18"/>
                                </a:lnTo>
                                <a:lnTo>
                                  <a:pt x="30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" name="Freeform 8378"/>
                        <wps:cNvSpPr>
                          <a:spLocks noEditPoints="1"/>
                        </wps:cNvSpPr>
                        <wps:spPr bwMode="auto">
                          <a:xfrm>
                            <a:off x="6133" y="491"/>
                            <a:ext cx="77" cy="85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5"/>
                              <a:gd name="T2" fmla="*/ 77 w 77"/>
                              <a:gd name="T3" fmla="*/ 0 h 85"/>
                              <a:gd name="T4" fmla="*/ 25 w 77"/>
                              <a:gd name="T5" fmla="*/ 40 h 85"/>
                              <a:gd name="T6" fmla="*/ 25 w 77"/>
                              <a:gd name="T7" fmla="*/ 40 h 85"/>
                              <a:gd name="T8" fmla="*/ 13 w 77"/>
                              <a:gd name="T9" fmla="*/ 48 h 85"/>
                              <a:gd name="T10" fmla="*/ 3 w 77"/>
                              <a:gd name="T11" fmla="*/ 60 h 85"/>
                              <a:gd name="T12" fmla="*/ 0 w 77"/>
                              <a:gd name="T13" fmla="*/ 65 h 85"/>
                              <a:gd name="T14" fmla="*/ 0 w 77"/>
                              <a:gd name="T15" fmla="*/ 70 h 85"/>
                              <a:gd name="T16" fmla="*/ 0 w 77"/>
                              <a:gd name="T17" fmla="*/ 78 h 85"/>
                              <a:gd name="T18" fmla="*/ 0 w 77"/>
                              <a:gd name="T19" fmla="*/ 85 h 85"/>
                              <a:gd name="T20" fmla="*/ 8 w 77"/>
                              <a:gd name="T21" fmla="*/ 83 h 85"/>
                              <a:gd name="T22" fmla="*/ 15 w 77"/>
                              <a:gd name="T23" fmla="*/ 80 h 85"/>
                              <a:gd name="T24" fmla="*/ 20 w 77"/>
                              <a:gd name="T25" fmla="*/ 75 h 85"/>
                              <a:gd name="T26" fmla="*/ 25 w 77"/>
                              <a:gd name="T27" fmla="*/ 70 h 85"/>
                              <a:gd name="T28" fmla="*/ 27 w 77"/>
                              <a:gd name="T29" fmla="*/ 63 h 85"/>
                              <a:gd name="T30" fmla="*/ 30 w 77"/>
                              <a:gd name="T31" fmla="*/ 55 h 85"/>
                              <a:gd name="T32" fmla="*/ 30 w 77"/>
                              <a:gd name="T33" fmla="*/ 48 h 85"/>
                              <a:gd name="T34" fmla="*/ 25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48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8" y="83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7" y="63"/>
                                </a:lnTo>
                                <a:lnTo>
                                  <a:pt x="30" y="55"/>
                                </a:lnTo>
                                <a:lnTo>
                                  <a:pt x="30" y="48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8" name="Freeform 8379"/>
                        <wps:cNvSpPr>
                          <a:spLocks/>
                        </wps:cNvSpPr>
                        <wps:spPr bwMode="auto">
                          <a:xfrm>
                            <a:off x="6158" y="491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" name="Freeform 8380"/>
                        <wps:cNvSpPr>
                          <a:spLocks/>
                        </wps:cNvSpPr>
                        <wps:spPr bwMode="auto">
                          <a:xfrm>
                            <a:off x="6133" y="53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8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8 w 30"/>
                              <a:gd name="T15" fmla="*/ 43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5 h 45"/>
                              <a:gd name="T26" fmla="*/ 30 w 30"/>
                              <a:gd name="T27" fmla="*/ 8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8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8" y="43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5"/>
                                </a:lnTo>
                                <a:lnTo>
                                  <a:pt x="30" y="8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" name="Freeform 8381"/>
                        <wps:cNvSpPr>
                          <a:spLocks noEditPoints="1"/>
                        </wps:cNvSpPr>
                        <wps:spPr bwMode="auto">
                          <a:xfrm>
                            <a:off x="6163" y="484"/>
                            <a:ext cx="94" cy="77"/>
                          </a:xfrm>
                          <a:custGeom>
                            <a:avLst/>
                            <a:gdLst>
                              <a:gd name="T0" fmla="*/ 32 w 94"/>
                              <a:gd name="T1" fmla="*/ 37 h 77"/>
                              <a:gd name="T2" fmla="*/ 94 w 94"/>
                              <a:gd name="T3" fmla="*/ 0 h 77"/>
                              <a:gd name="T4" fmla="*/ 32 w 94"/>
                              <a:gd name="T5" fmla="*/ 37 h 77"/>
                              <a:gd name="T6" fmla="*/ 32 w 94"/>
                              <a:gd name="T7" fmla="*/ 37 h 77"/>
                              <a:gd name="T8" fmla="*/ 17 w 94"/>
                              <a:gd name="T9" fmla="*/ 45 h 77"/>
                              <a:gd name="T10" fmla="*/ 5 w 94"/>
                              <a:gd name="T11" fmla="*/ 52 h 77"/>
                              <a:gd name="T12" fmla="*/ 2 w 94"/>
                              <a:gd name="T13" fmla="*/ 60 h 77"/>
                              <a:gd name="T14" fmla="*/ 0 w 94"/>
                              <a:gd name="T15" fmla="*/ 65 h 77"/>
                              <a:gd name="T16" fmla="*/ 0 w 94"/>
                              <a:gd name="T17" fmla="*/ 70 h 77"/>
                              <a:gd name="T18" fmla="*/ 0 w 94"/>
                              <a:gd name="T19" fmla="*/ 77 h 77"/>
                              <a:gd name="T20" fmla="*/ 7 w 94"/>
                              <a:gd name="T21" fmla="*/ 77 h 77"/>
                              <a:gd name="T22" fmla="*/ 15 w 94"/>
                              <a:gd name="T23" fmla="*/ 72 h 77"/>
                              <a:gd name="T24" fmla="*/ 22 w 94"/>
                              <a:gd name="T25" fmla="*/ 70 h 77"/>
                              <a:gd name="T26" fmla="*/ 27 w 94"/>
                              <a:gd name="T27" fmla="*/ 62 h 77"/>
                              <a:gd name="T28" fmla="*/ 32 w 94"/>
                              <a:gd name="T29" fmla="*/ 57 h 77"/>
                              <a:gd name="T30" fmla="*/ 35 w 94"/>
                              <a:gd name="T31" fmla="*/ 50 h 77"/>
                              <a:gd name="T32" fmla="*/ 35 w 94"/>
                              <a:gd name="T33" fmla="*/ 45 h 77"/>
                              <a:gd name="T34" fmla="*/ 3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32" y="37"/>
                                </a:moveTo>
                                <a:lnTo>
                                  <a:pt x="94" y="0"/>
                                </a:lnTo>
                                <a:lnTo>
                                  <a:pt x="32" y="37"/>
                                </a:lnTo>
                                <a:close/>
                                <a:moveTo>
                                  <a:pt x="32" y="37"/>
                                </a:moveTo>
                                <a:lnTo>
                                  <a:pt x="17" y="45"/>
                                </a:lnTo>
                                <a:lnTo>
                                  <a:pt x="5" y="52"/>
                                </a:lnTo>
                                <a:lnTo>
                                  <a:pt x="2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7"/>
                                </a:lnTo>
                                <a:lnTo>
                                  <a:pt x="7" y="77"/>
                                </a:lnTo>
                                <a:lnTo>
                                  <a:pt x="15" y="72"/>
                                </a:lnTo>
                                <a:lnTo>
                                  <a:pt x="22" y="70"/>
                                </a:lnTo>
                                <a:lnTo>
                                  <a:pt x="27" y="62"/>
                                </a:lnTo>
                                <a:lnTo>
                                  <a:pt x="32" y="57"/>
                                </a:lnTo>
                                <a:lnTo>
                                  <a:pt x="35" y="50"/>
                                </a:lnTo>
                                <a:lnTo>
                                  <a:pt x="35" y="45"/>
                                </a:lnTo>
                                <a:lnTo>
                                  <a:pt x="3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" name="Freeform 8382"/>
                        <wps:cNvSpPr>
                          <a:spLocks/>
                        </wps:cNvSpPr>
                        <wps:spPr bwMode="auto">
                          <a:xfrm>
                            <a:off x="6195" y="484"/>
                            <a:ext cx="62" cy="37"/>
                          </a:xfrm>
                          <a:custGeom>
                            <a:avLst/>
                            <a:gdLst>
                              <a:gd name="T0" fmla="*/ 0 w 62"/>
                              <a:gd name="T1" fmla="*/ 37 h 37"/>
                              <a:gd name="T2" fmla="*/ 62 w 62"/>
                              <a:gd name="T3" fmla="*/ 0 h 37"/>
                              <a:gd name="T4" fmla="*/ 0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0" y="37"/>
                                </a:moveTo>
                                <a:lnTo>
                                  <a:pt x="6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" name="Freeform 8383"/>
                        <wps:cNvSpPr>
                          <a:spLocks/>
                        </wps:cNvSpPr>
                        <wps:spPr bwMode="auto">
                          <a:xfrm>
                            <a:off x="6163" y="521"/>
                            <a:ext cx="35" cy="40"/>
                          </a:xfrm>
                          <a:custGeom>
                            <a:avLst/>
                            <a:gdLst>
                              <a:gd name="T0" fmla="*/ 32 w 35"/>
                              <a:gd name="T1" fmla="*/ 0 h 40"/>
                              <a:gd name="T2" fmla="*/ 17 w 35"/>
                              <a:gd name="T3" fmla="*/ 8 h 40"/>
                              <a:gd name="T4" fmla="*/ 5 w 35"/>
                              <a:gd name="T5" fmla="*/ 15 h 40"/>
                              <a:gd name="T6" fmla="*/ 2 w 35"/>
                              <a:gd name="T7" fmla="*/ 23 h 40"/>
                              <a:gd name="T8" fmla="*/ 0 w 35"/>
                              <a:gd name="T9" fmla="*/ 28 h 40"/>
                              <a:gd name="T10" fmla="*/ 0 w 35"/>
                              <a:gd name="T11" fmla="*/ 33 h 40"/>
                              <a:gd name="T12" fmla="*/ 0 w 35"/>
                              <a:gd name="T13" fmla="*/ 40 h 40"/>
                              <a:gd name="T14" fmla="*/ 7 w 35"/>
                              <a:gd name="T15" fmla="*/ 40 h 40"/>
                              <a:gd name="T16" fmla="*/ 15 w 35"/>
                              <a:gd name="T17" fmla="*/ 35 h 40"/>
                              <a:gd name="T18" fmla="*/ 22 w 35"/>
                              <a:gd name="T19" fmla="*/ 33 h 40"/>
                              <a:gd name="T20" fmla="*/ 27 w 35"/>
                              <a:gd name="T21" fmla="*/ 25 h 40"/>
                              <a:gd name="T22" fmla="*/ 32 w 35"/>
                              <a:gd name="T23" fmla="*/ 20 h 40"/>
                              <a:gd name="T24" fmla="*/ 35 w 35"/>
                              <a:gd name="T25" fmla="*/ 13 h 40"/>
                              <a:gd name="T26" fmla="*/ 35 w 35"/>
                              <a:gd name="T27" fmla="*/ 8 h 40"/>
                              <a:gd name="T28" fmla="*/ 32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2" y="0"/>
                                </a:moveTo>
                                <a:lnTo>
                                  <a:pt x="17" y="8"/>
                                </a:lnTo>
                                <a:lnTo>
                                  <a:pt x="5" y="15"/>
                                </a:lnTo>
                                <a:lnTo>
                                  <a:pt x="2" y="23"/>
                                </a:lnTo>
                                <a:lnTo>
                                  <a:pt x="0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5"/>
                                </a:lnTo>
                                <a:lnTo>
                                  <a:pt x="32" y="20"/>
                                </a:lnTo>
                                <a:lnTo>
                                  <a:pt x="35" y="13"/>
                                </a:lnTo>
                                <a:lnTo>
                                  <a:pt x="35" y="8"/>
                                </a:lnTo>
                                <a:lnTo>
                                  <a:pt x="3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" name="Freeform 8384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" name="Freeform 8385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" name="Freeform 8386"/>
                        <wps:cNvSpPr>
                          <a:spLocks noEditPoints="1"/>
                        </wps:cNvSpPr>
                        <wps:spPr bwMode="auto">
                          <a:xfrm>
                            <a:off x="6006" y="634"/>
                            <a:ext cx="122" cy="30"/>
                          </a:xfrm>
                          <a:custGeom>
                            <a:avLst/>
                            <a:gdLst>
                              <a:gd name="T0" fmla="*/ 58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3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28 w 122"/>
                              <a:gd name="T13" fmla="*/ 30 h 30"/>
                              <a:gd name="T14" fmla="*/ 35 w 122"/>
                              <a:gd name="T15" fmla="*/ 30 h 30"/>
                              <a:gd name="T16" fmla="*/ 45 w 122"/>
                              <a:gd name="T17" fmla="*/ 27 h 30"/>
                              <a:gd name="T18" fmla="*/ 50 w 122"/>
                              <a:gd name="T19" fmla="*/ 22 h 30"/>
                              <a:gd name="T20" fmla="*/ 58 w 122"/>
                              <a:gd name="T21" fmla="*/ 20 h 30"/>
                              <a:gd name="T22" fmla="*/ 58 w 122"/>
                              <a:gd name="T23" fmla="*/ 20 h 30"/>
                              <a:gd name="T24" fmla="*/ 122 w 122"/>
                              <a:gd name="T25" fmla="*/ 0 h 30"/>
                              <a:gd name="T26" fmla="*/ 58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58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3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5" y="27"/>
                                </a:lnTo>
                                <a:lnTo>
                                  <a:pt x="50" y="22"/>
                                </a:lnTo>
                                <a:lnTo>
                                  <a:pt x="58" y="20"/>
                                </a:lnTo>
                                <a:close/>
                                <a:moveTo>
                                  <a:pt x="58" y="20"/>
                                </a:moveTo>
                                <a:lnTo>
                                  <a:pt x="122" y="0"/>
                                </a:lnTo>
                                <a:lnTo>
                                  <a:pt x="5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6" name="Freeform 8387"/>
                        <wps:cNvSpPr>
                          <a:spLocks/>
                        </wps:cNvSpPr>
                        <wps:spPr bwMode="auto">
                          <a:xfrm>
                            <a:off x="6006" y="649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5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2 h 15"/>
                              <a:gd name="T8" fmla="*/ 0 w 58"/>
                              <a:gd name="T9" fmla="*/ 10 h 15"/>
                              <a:gd name="T10" fmla="*/ 13 w 58"/>
                              <a:gd name="T11" fmla="*/ 15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2 h 15"/>
                              <a:gd name="T18" fmla="*/ 50 w 58"/>
                              <a:gd name="T19" fmla="*/ 7 h 15"/>
                              <a:gd name="T20" fmla="*/ 58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2"/>
                                </a:lnTo>
                                <a:lnTo>
                                  <a:pt x="50" y="7"/>
                                </a:lnTo>
                                <a:lnTo>
                                  <a:pt x="5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" name="Freeform 8388"/>
                        <wps:cNvSpPr>
                          <a:spLocks/>
                        </wps:cNvSpPr>
                        <wps:spPr bwMode="auto">
                          <a:xfrm>
                            <a:off x="6064" y="634"/>
                            <a:ext cx="64" cy="20"/>
                          </a:xfrm>
                          <a:custGeom>
                            <a:avLst/>
                            <a:gdLst>
                              <a:gd name="T0" fmla="*/ 0 w 64"/>
                              <a:gd name="T1" fmla="*/ 20 h 20"/>
                              <a:gd name="T2" fmla="*/ 64 w 64"/>
                              <a:gd name="T3" fmla="*/ 0 h 20"/>
                              <a:gd name="T4" fmla="*/ 0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0" y="20"/>
                                </a:moveTo>
                                <a:lnTo>
                                  <a:pt x="64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" name="Freeform 8389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" name="Freeform 8390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" name="Freeform 8391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" name="Freeform 8392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" name="Freeform 8393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" name="Freeform 8394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" name="Freeform 8395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5" name="Freeform 8396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" name="Freeform 8397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7" name="Freeform 8398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" name="Freeform 8399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9" name="Freeform 8400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" name="Freeform 8401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1" name="Freeform 8402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" name="Freeform 8403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3" name="Freeform 8404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" name="Freeform 8405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" name="Freeform 8406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6" name="Freeform 8407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" name="Freeform 8408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" name="Freeform 8409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59" y="25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" name="Freeform 8410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59" y="25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" name="Freeform 8411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57" y="17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" name="Freeform 8412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57" y="17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2" name="Freeform 8413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" name="Freeform 8414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4" name="Freeform 8415"/>
                        <wps:cNvSpPr>
                          <a:spLocks noEditPoints="1"/>
                        </wps:cNvSpPr>
                        <wps:spPr bwMode="auto">
                          <a:xfrm>
                            <a:off x="5847" y="1242"/>
                            <a:ext cx="80" cy="95"/>
                          </a:xfrm>
                          <a:custGeom>
                            <a:avLst/>
                            <a:gdLst>
                              <a:gd name="T0" fmla="*/ 38 w 80"/>
                              <a:gd name="T1" fmla="*/ 60 h 95"/>
                              <a:gd name="T2" fmla="*/ 0 w 80"/>
                              <a:gd name="T3" fmla="*/ 0 h 95"/>
                              <a:gd name="T4" fmla="*/ 38 w 80"/>
                              <a:gd name="T5" fmla="*/ 60 h 95"/>
                              <a:gd name="T6" fmla="*/ 38 w 80"/>
                              <a:gd name="T7" fmla="*/ 60 h 95"/>
                              <a:gd name="T8" fmla="*/ 45 w 80"/>
                              <a:gd name="T9" fmla="*/ 75 h 95"/>
                              <a:gd name="T10" fmla="*/ 53 w 80"/>
                              <a:gd name="T11" fmla="*/ 88 h 95"/>
                              <a:gd name="T12" fmla="*/ 60 w 80"/>
                              <a:gd name="T13" fmla="*/ 90 h 95"/>
                              <a:gd name="T14" fmla="*/ 65 w 80"/>
                              <a:gd name="T15" fmla="*/ 95 h 95"/>
                              <a:gd name="T16" fmla="*/ 72 w 80"/>
                              <a:gd name="T17" fmla="*/ 95 h 95"/>
                              <a:gd name="T18" fmla="*/ 80 w 80"/>
                              <a:gd name="T19" fmla="*/ 95 h 95"/>
                              <a:gd name="T20" fmla="*/ 80 w 80"/>
                              <a:gd name="T21" fmla="*/ 88 h 95"/>
                              <a:gd name="T22" fmla="*/ 77 w 80"/>
                              <a:gd name="T23" fmla="*/ 80 h 95"/>
                              <a:gd name="T24" fmla="*/ 72 w 80"/>
                              <a:gd name="T25" fmla="*/ 75 h 95"/>
                              <a:gd name="T26" fmla="*/ 67 w 80"/>
                              <a:gd name="T27" fmla="*/ 68 h 95"/>
                              <a:gd name="T28" fmla="*/ 62 w 80"/>
                              <a:gd name="T29" fmla="*/ 63 h 95"/>
                              <a:gd name="T30" fmla="*/ 55 w 80"/>
                              <a:gd name="T31" fmla="*/ 60 h 95"/>
                              <a:gd name="T32" fmla="*/ 45 w 80"/>
                              <a:gd name="T33" fmla="*/ 58 h 95"/>
                              <a:gd name="T34" fmla="*/ 38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5"/>
                                </a:lnTo>
                                <a:lnTo>
                                  <a:pt x="53" y="88"/>
                                </a:lnTo>
                                <a:lnTo>
                                  <a:pt x="60" y="90"/>
                                </a:lnTo>
                                <a:lnTo>
                                  <a:pt x="65" y="95"/>
                                </a:lnTo>
                                <a:lnTo>
                                  <a:pt x="72" y="95"/>
                                </a:lnTo>
                                <a:lnTo>
                                  <a:pt x="80" y="95"/>
                                </a:lnTo>
                                <a:lnTo>
                                  <a:pt x="80" y="88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8"/>
                                </a:lnTo>
                                <a:lnTo>
                                  <a:pt x="62" y="63"/>
                                </a:lnTo>
                                <a:lnTo>
                                  <a:pt x="55" y="60"/>
                                </a:lnTo>
                                <a:lnTo>
                                  <a:pt x="45" y="58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5" name="Freeform 8416"/>
                        <wps:cNvSpPr>
                          <a:spLocks/>
                        </wps:cNvSpPr>
                        <wps:spPr bwMode="auto">
                          <a:xfrm>
                            <a:off x="5847" y="1242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" name="Freeform 8417"/>
                        <wps:cNvSpPr>
                          <a:spLocks/>
                        </wps:cNvSpPr>
                        <wps:spPr bwMode="auto">
                          <a:xfrm>
                            <a:off x="5885" y="1300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2 h 37"/>
                              <a:gd name="T2" fmla="*/ 7 w 42"/>
                              <a:gd name="T3" fmla="*/ 17 h 37"/>
                              <a:gd name="T4" fmla="*/ 15 w 42"/>
                              <a:gd name="T5" fmla="*/ 30 h 37"/>
                              <a:gd name="T6" fmla="*/ 22 w 42"/>
                              <a:gd name="T7" fmla="*/ 32 h 37"/>
                              <a:gd name="T8" fmla="*/ 27 w 42"/>
                              <a:gd name="T9" fmla="*/ 37 h 37"/>
                              <a:gd name="T10" fmla="*/ 34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39 w 42"/>
                              <a:gd name="T17" fmla="*/ 22 h 37"/>
                              <a:gd name="T18" fmla="*/ 34 w 42"/>
                              <a:gd name="T19" fmla="*/ 17 h 37"/>
                              <a:gd name="T20" fmla="*/ 29 w 42"/>
                              <a:gd name="T21" fmla="*/ 10 h 37"/>
                              <a:gd name="T22" fmla="*/ 24 w 42"/>
                              <a:gd name="T23" fmla="*/ 5 h 37"/>
                              <a:gd name="T24" fmla="*/ 17 w 42"/>
                              <a:gd name="T25" fmla="*/ 2 h 37"/>
                              <a:gd name="T26" fmla="*/ 7 w 42"/>
                              <a:gd name="T27" fmla="*/ 0 h 37"/>
                              <a:gd name="T28" fmla="*/ 0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5" y="30"/>
                                </a:lnTo>
                                <a:lnTo>
                                  <a:pt x="22" y="32"/>
                                </a:lnTo>
                                <a:lnTo>
                                  <a:pt x="27" y="37"/>
                                </a:lnTo>
                                <a:lnTo>
                                  <a:pt x="34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39" y="22"/>
                                </a:lnTo>
                                <a:lnTo>
                                  <a:pt x="34" y="17"/>
                                </a:lnTo>
                                <a:lnTo>
                                  <a:pt x="29" y="10"/>
                                </a:lnTo>
                                <a:lnTo>
                                  <a:pt x="24" y="5"/>
                                </a:lnTo>
                                <a:lnTo>
                                  <a:pt x="17" y="2"/>
                                </a:lnTo>
                                <a:lnTo>
                                  <a:pt x="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" name="Freeform 8418"/>
                        <wps:cNvSpPr>
                          <a:spLocks noEditPoints="1"/>
                        </wps:cNvSpPr>
                        <wps:spPr bwMode="auto">
                          <a:xfrm>
                            <a:off x="5862" y="1295"/>
                            <a:ext cx="90" cy="80"/>
                          </a:xfrm>
                          <a:custGeom>
                            <a:avLst/>
                            <a:gdLst>
                              <a:gd name="T0" fmla="*/ 47 w 90"/>
                              <a:gd name="T1" fmla="*/ 45 h 80"/>
                              <a:gd name="T2" fmla="*/ 0 w 90"/>
                              <a:gd name="T3" fmla="*/ 0 h 80"/>
                              <a:gd name="T4" fmla="*/ 47 w 90"/>
                              <a:gd name="T5" fmla="*/ 45 h 80"/>
                              <a:gd name="T6" fmla="*/ 47 w 90"/>
                              <a:gd name="T7" fmla="*/ 45 h 80"/>
                              <a:gd name="T8" fmla="*/ 55 w 90"/>
                              <a:gd name="T9" fmla="*/ 60 h 80"/>
                              <a:gd name="T10" fmla="*/ 65 w 90"/>
                              <a:gd name="T11" fmla="*/ 72 h 80"/>
                              <a:gd name="T12" fmla="*/ 77 w 90"/>
                              <a:gd name="T13" fmla="*/ 77 h 80"/>
                              <a:gd name="T14" fmla="*/ 90 w 90"/>
                              <a:gd name="T15" fmla="*/ 80 h 80"/>
                              <a:gd name="T16" fmla="*/ 90 w 90"/>
                              <a:gd name="T17" fmla="*/ 75 h 80"/>
                              <a:gd name="T18" fmla="*/ 87 w 90"/>
                              <a:gd name="T19" fmla="*/ 67 h 80"/>
                              <a:gd name="T20" fmla="*/ 82 w 90"/>
                              <a:gd name="T21" fmla="*/ 60 h 80"/>
                              <a:gd name="T22" fmla="*/ 77 w 90"/>
                              <a:gd name="T23" fmla="*/ 55 h 80"/>
                              <a:gd name="T24" fmla="*/ 70 w 90"/>
                              <a:gd name="T25" fmla="*/ 50 h 80"/>
                              <a:gd name="T26" fmla="*/ 62 w 90"/>
                              <a:gd name="T27" fmla="*/ 47 h 80"/>
                              <a:gd name="T28" fmla="*/ 55 w 90"/>
                              <a:gd name="T29" fmla="*/ 45 h 80"/>
                              <a:gd name="T30" fmla="*/ 47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5" y="60"/>
                                </a:lnTo>
                                <a:lnTo>
                                  <a:pt x="65" y="72"/>
                                </a:lnTo>
                                <a:lnTo>
                                  <a:pt x="77" y="77"/>
                                </a:lnTo>
                                <a:lnTo>
                                  <a:pt x="90" y="80"/>
                                </a:lnTo>
                                <a:lnTo>
                                  <a:pt x="90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70" y="50"/>
                                </a:lnTo>
                                <a:lnTo>
                                  <a:pt x="62" y="47"/>
                                </a:lnTo>
                                <a:lnTo>
                                  <a:pt x="55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" name="Freeform 8419"/>
                        <wps:cNvSpPr>
                          <a:spLocks/>
                        </wps:cNvSpPr>
                        <wps:spPr bwMode="auto">
                          <a:xfrm>
                            <a:off x="5862" y="1295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" name="Freeform 8420"/>
                        <wps:cNvSpPr>
                          <a:spLocks/>
                        </wps:cNvSpPr>
                        <wps:spPr bwMode="auto">
                          <a:xfrm>
                            <a:off x="5909" y="1340"/>
                            <a:ext cx="43" cy="35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5"/>
                              <a:gd name="T2" fmla="*/ 8 w 43"/>
                              <a:gd name="T3" fmla="*/ 15 h 35"/>
                              <a:gd name="T4" fmla="*/ 18 w 43"/>
                              <a:gd name="T5" fmla="*/ 27 h 35"/>
                              <a:gd name="T6" fmla="*/ 30 w 43"/>
                              <a:gd name="T7" fmla="*/ 32 h 35"/>
                              <a:gd name="T8" fmla="*/ 43 w 43"/>
                              <a:gd name="T9" fmla="*/ 35 h 35"/>
                              <a:gd name="T10" fmla="*/ 43 w 43"/>
                              <a:gd name="T11" fmla="*/ 30 h 35"/>
                              <a:gd name="T12" fmla="*/ 40 w 43"/>
                              <a:gd name="T13" fmla="*/ 22 h 35"/>
                              <a:gd name="T14" fmla="*/ 35 w 43"/>
                              <a:gd name="T15" fmla="*/ 15 h 35"/>
                              <a:gd name="T16" fmla="*/ 30 w 43"/>
                              <a:gd name="T17" fmla="*/ 10 h 35"/>
                              <a:gd name="T18" fmla="*/ 23 w 43"/>
                              <a:gd name="T19" fmla="*/ 5 h 35"/>
                              <a:gd name="T20" fmla="*/ 15 w 43"/>
                              <a:gd name="T21" fmla="*/ 2 h 35"/>
                              <a:gd name="T22" fmla="*/ 8 w 43"/>
                              <a:gd name="T23" fmla="*/ 0 h 35"/>
                              <a:gd name="T24" fmla="*/ 0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7"/>
                                </a:lnTo>
                                <a:lnTo>
                                  <a:pt x="30" y="32"/>
                                </a:lnTo>
                                <a:lnTo>
                                  <a:pt x="43" y="35"/>
                                </a:lnTo>
                                <a:lnTo>
                                  <a:pt x="43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3" y="5"/>
                                </a:lnTo>
                                <a:lnTo>
                                  <a:pt x="15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" name="Freeform 8421"/>
                        <wps:cNvSpPr>
                          <a:spLocks noEditPoints="1"/>
                        </wps:cNvSpPr>
                        <wps:spPr bwMode="auto">
                          <a:xfrm>
                            <a:off x="5880" y="1330"/>
                            <a:ext cx="89" cy="80"/>
                          </a:xfrm>
                          <a:custGeom>
                            <a:avLst/>
                            <a:gdLst>
                              <a:gd name="T0" fmla="*/ 47 w 89"/>
                              <a:gd name="T1" fmla="*/ 45 h 80"/>
                              <a:gd name="T2" fmla="*/ 0 w 89"/>
                              <a:gd name="T3" fmla="*/ 0 h 80"/>
                              <a:gd name="T4" fmla="*/ 47 w 89"/>
                              <a:gd name="T5" fmla="*/ 45 h 80"/>
                              <a:gd name="T6" fmla="*/ 47 w 89"/>
                              <a:gd name="T7" fmla="*/ 45 h 80"/>
                              <a:gd name="T8" fmla="*/ 54 w 89"/>
                              <a:gd name="T9" fmla="*/ 60 h 80"/>
                              <a:gd name="T10" fmla="*/ 62 w 89"/>
                              <a:gd name="T11" fmla="*/ 70 h 80"/>
                              <a:gd name="T12" fmla="*/ 74 w 89"/>
                              <a:gd name="T13" fmla="*/ 77 h 80"/>
                              <a:gd name="T14" fmla="*/ 89 w 89"/>
                              <a:gd name="T15" fmla="*/ 80 h 80"/>
                              <a:gd name="T16" fmla="*/ 89 w 89"/>
                              <a:gd name="T17" fmla="*/ 75 h 80"/>
                              <a:gd name="T18" fmla="*/ 87 w 89"/>
                              <a:gd name="T19" fmla="*/ 67 h 80"/>
                              <a:gd name="T20" fmla="*/ 82 w 89"/>
                              <a:gd name="T21" fmla="*/ 60 h 80"/>
                              <a:gd name="T22" fmla="*/ 77 w 89"/>
                              <a:gd name="T23" fmla="*/ 55 h 80"/>
                              <a:gd name="T24" fmla="*/ 69 w 89"/>
                              <a:gd name="T25" fmla="*/ 50 h 80"/>
                              <a:gd name="T26" fmla="*/ 62 w 89"/>
                              <a:gd name="T27" fmla="*/ 47 h 80"/>
                              <a:gd name="T28" fmla="*/ 54 w 89"/>
                              <a:gd name="T29" fmla="*/ 45 h 80"/>
                              <a:gd name="T30" fmla="*/ 47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4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7"/>
                                </a:lnTo>
                                <a:lnTo>
                                  <a:pt x="89" y="80"/>
                                </a:lnTo>
                                <a:lnTo>
                                  <a:pt x="89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69" y="50"/>
                                </a:lnTo>
                                <a:lnTo>
                                  <a:pt x="62" y="47"/>
                                </a:lnTo>
                                <a:lnTo>
                                  <a:pt x="54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" name="Freeform 8422"/>
                        <wps:cNvSpPr>
                          <a:spLocks/>
                        </wps:cNvSpPr>
                        <wps:spPr bwMode="auto">
                          <a:xfrm>
                            <a:off x="5880" y="1330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Freeform 8423"/>
                        <wps:cNvSpPr>
                          <a:spLocks/>
                        </wps:cNvSpPr>
                        <wps:spPr bwMode="auto">
                          <a:xfrm>
                            <a:off x="5927" y="1375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7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2 h 35"/>
                              <a:gd name="T8" fmla="*/ 42 w 42"/>
                              <a:gd name="T9" fmla="*/ 35 h 35"/>
                              <a:gd name="T10" fmla="*/ 42 w 42"/>
                              <a:gd name="T11" fmla="*/ 30 h 35"/>
                              <a:gd name="T12" fmla="*/ 40 w 42"/>
                              <a:gd name="T13" fmla="*/ 22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2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2"/>
                                </a:lnTo>
                                <a:lnTo>
                                  <a:pt x="42" y="35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" name="Freeform 8424"/>
                        <wps:cNvSpPr>
                          <a:spLocks noEditPoints="1"/>
                        </wps:cNvSpPr>
                        <wps:spPr bwMode="auto">
                          <a:xfrm>
                            <a:off x="5835" y="1202"/>
                            <a:ext cx="77" cy="98"/>
                          </a:xfrm>
                          <a:custGeom>
                            <a:avLst/>
                            <a:gdLst>
                              <a:gd name="T0" fmla="*/ 35 w 77"/>
                              <a:gd name="T1" fmla="*/ 60 h 98"/>
                              <a:gd name="T2" fmla="*/ 0 w 77"/>
                              <a:gd name="T3" fmla="*/ 0 h 98"/>
                              <a:gd name="T4" fmla="*/ 35 w 77"/>
                              <a:gd name="T5" fmla="*/ 60 h 98"/>
                              <a:gd name="T6" fmla="*/ 35 w 77"/>
                              <a:gd name="T7" fmla="*/ 60 h 98"/>
                              <a:gd name="T8" fmla="*/ 42 w 77"/>
                              <a:gd name="T9" fmla="*/ 78 h 98"/>
                              <a:gd name="T10" fmla="*/ 50 w 77"/>
                              <a:gd name="T11" fmla="*/ 88 h 98"/>
                              <a:gd name="T12" fmla="*/ 57 w 77"/>
                              <a:gd name="T13" fmla="*/ 93 h 98"/>
                              <a:gd name="T14" fmla="*/ 62 w 77"/>
                              <a:gd name="T15" fmla="*/ 95 h 98"/>
                              <a:gd name="T16" fmla="*/ 70 w 77"/>
                              <a:gd name="T17" fmla="*/ 98 h 98"/>
                              <a:gd name="T18" fmla="*/ 77 w 77"/>
                              <a:gd name="T19" fmla="*/ 98 h 98"/>
                              <a:gd name="T20" fmla="*/ 77 w 77"/>
                              <a:gd name="T21" fmla="*/ 90 h 98"/>
                              <a:gd name="T22" fmla="*/ 74 w 77"/>
                              <a:gd name="T23" fmla="*/ 83 h 98"/>
                              <a:gd name="T24" fmla="*/ 70 w 77"/>
                              <a:gd name="T25" fmla="*/ 75 h 98"/>
                              <a:gd name="T26" fmla="*/ 65 w 77"/>
                              <a:gd name="T27" fmla="*/ 70 h 98"/>
                              <a:gd name="T28" fmla="*/ 60 w 77"/>
                              <a:gd name="T29" fmla="*/ 65 h 98"/>
                              <a:gd name="T30" fmla="*/ 52 w 77"/>
                              <a:gd name="T31" fmla="*/ 63 h 98"/>
                              <a:gd name="T32" fmla="*/ 42 w 77"/>
                              <a:gd name="T33" fmla="*/ 60 h 98"/>
                              <a:gd name="T34" fmla="*/ 35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  <a:moveTo>
                                  <a:pt x="35" y="60"/>
                                </a:moveTo>
                                <a:lnTo>
                                  <a:pt x="42" y="78"/>
                                </a:lnTo>
                                <a:lnTo>
                                  <a:pt x="50" y="88"/>
                                </a:lnTo>
                                <a:lnTo>
                                  <a:pt x="57" y="93"/>
                                </a:lnTo>
                                <a:lnTo>
                                  <a:pt x="62" y="95"/>
                                </a:lnTo>
                                <a:lnTo>
                                  <a:pt x="70" y="98"/>
                                </a:lnTo>
                                <a:lnTo>
                                  <a:pt x="77" y="98"/>
                                </a:lnTo>
                                <a:lnTo>
                                  <a:pt x="77" y="90"/>
                                </a:lnTo>
                                <a:lnTo>
                                  <a:pt x="74" y="83"/>
                                </a:lnTo>
                                <a:lnTo>
                                  <a:pt x="70" y="75"/>
                                </a:lnTo>
                                <a:lnTo>
                                  <a:pt x="65" y="70"/>
                                </a:lnTo>
                                <a:lnTo>
                                  <a:pt x="60" y="65"/>
                                </a:lnTo>
                                <a:lnTo>
                                  <a:pt x="52" y="63"/>
                                </a:lnTo>
                                <a:lnTo>
                                  <a:pt x="42" y="6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4" name="Freeform 8425"/>
                        <wps:cNvSpPr>
                          <a:spLocks/>
                        </wps:cNvSpPr>
                        <wps:spPr bwMode="auto">
                          <a:xfrm>
                            <a:off x="5835" y="1202"/>
                            <a:ext cx="35" cy="60"/>
                          </a:xfrm>
                          <a:custGeom>
                            <a:avLst/>
                            <a:gdLst>
                              <a:gd name="T0" fmla="*/ 35 w 35"/>
                              <a:gd name="T1" fmla="*/ 60 h 60"/>
                              <a:gd name="T2" fmla="*/ 0 w 35"/>
                              <a:gd name="T3" fmla="*/ 0 h 60"/>
                              <a:gd name="T4" fmla="*/ 35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" name="Freeform 8426"/>
                        <wps:cNvSpPr>
                          <a:spLocks/>
                        </wps:cNvSpPr>
                        <wps:spPr bwMode="auto">
                          <a:xfrm>
                            <a:off x="5870" y="126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8"/>
                              <a:gd name="T2" fmla="*/ 7 w 42"/>
                              <a:gd name="T3" fmla="*/ 18 h 38"/>
                              <a:gd name="T4" fmla="*/ 15 w 42"/>
                              <a:gd name="T5" fmla="*/ 28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39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7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0"/>
                                </a:moveTo>
                                <a:lnTo>
                                  <a:pt x="7" y="18"/>
                                </a:lnTo>
                                <a:lnTo>
                                  <a:pt x="15" y="28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39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Freeform 8427"/>
                        <wps:cNvSpPr>
                          <a:spLocks noEditPoints="1"/>
                        </wps:cNvSpPr>
                        <wps:spPr bwMode="auto">
                          <a:xfrm>
                            <a:off x="5813" y="1168"/>
                            <a:ext cx="87" cy="94"/>
                          </a:xfrm>
                          <a:custGeom>
                            <a:avLst/>
                            <a:gdLst>
                              <a:gd name="T0" fmla="*/ 42 w 87"/>
                              <a:gd name="T1" fmla="*/ 59 h 94"/>
                              <a:gd name="T2" fmla="*/ 0 w 87"/>
                              <a:gd name="T3" fmla="*/ 0 h 94"/>
                              <a:gd name="T4" fmla="*/ 42 w 87"/>
                              <a:gd name="T5" fmla="*/ 59 h 94"/>
                              <a:gd name="T6" fmla="*/ 42 w 87"/>
                              <a:gd name="T7" fmla="*/ 59 h 94"/>
                              <a:gd name="T8" fmla="*/ 49 w 87"/>
                              <a:gd name="T9" fmla="*/ 74 h 94"/>
                              <a:gd name="T10" fmla="*/ 59 w 87"/>
                              <a:gd name="T11" fmla="*/ 84 h 94"/>
                              <a:gd name="T12" fmla="*/ 64 w 87"/>
                              <a:gd name="T13" fmla="*/ 89 h 94"/>
                              <a:gd name="T14" fmla="*/ 72 w 87"/>
                              <a:gd name="T15" fmla="*/ 92 h 94"/>
                              <a:gd name="T16" fmla="*/ 79 w 87"/>
                              <a:gd name="T17" fmla="*/ 94 h 94"/>
                              <a:gd name="T18" fmla="*/ 87 w 87"/>
                              <a:gd name="T19" fmla="*/ 94 h 94"/>
                              <a:gd name="T20" fmla="*/ 84 w 87"/>
                              <a:gd name="T21" fmla="*/ 87 h 94"/>
                              <a:gd name="T22" fmla="*/ 82 w 87"/>
                              <a:gd name="T23" fmla="*/ 79 h 94"/>
                              <a:gd name="T24" fmla="*/ 79 w 87"/>
                              <a:gd name="T25" fmla="*/ 72 h 94"/>
                              <a:gd name="T26" fmla="*/ 74 w 87"/>
                              <a:gd name="T27" fmla="*/ 67 h 94"/>
                              <a:gd name="T28" fmla="*/ 67 w 87"/>
                              <a:gd name="T29" fmla="*/ 62 h 94"/>
                              <a:gd name="T30" fmla="*/ 59 w 87"/>
                              <a:gd name="T31" fmla="*/ 59 h 94"/>
                              <a:gd name="T32" fmla="*/ 52 w 87"/>
                              <a:gd name="T33" fmla="*/ 57 h 94"/>
                              <a:gd name="T34" fmla="*/ 42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  <a:moveTo>
                                  <a:pt x="42" y="59"/>
                                </a:moveTo>
                                <a:lnTo>
                                  <a:pt x="49" y="74"/>
                                </a:lnTo>
                                <a:lnTo>
                                  <a:pt x="59" y="84"/>
                                </a:lnTo>
                                <a:lnTo>
                                  <a:pt x="64" y="89"/>
                                </a:lnTo>
                                <a:lnTo>
                                  <a:pt x="72" y="92"/>
                                </a:lnTo>
                                <a:lnTo>
                                  <a:pt x="79" y="94"/>
                                </a:lnTo>
                                <a:lnTo>
                                  <a:pt x="87" y="94"/>
                                </a:lnTo>
                                <a:lnTo>
                                  <a:pt x="84" y="87"/>
                                </a:lnTo>
                                <a:lnTo>
                                  <a:pt x="82" y="79"/>
                                </a:lnTo>
                                <a:lnTo>
                                  <a:pt x="79" y="72"/>
                                </a:lnTo>
                                <a:lnTo>
                                  <a:pt x="74" y="67"/>
                                </a:lnTo>
                                <a:lnTo>
                                  <a:pt x="67" y="62"/>
                                </a:lnTo>
                                <a:lnTo>
                                  <a:pt x="59" y="59"/>
                                </a:lnTo>
                                <a:lnTo>
                                  <a:pt x="52" y="57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" name="Freeform 8428"/>
                        <wps:cNvSpPr>
                          <a:spLocks/>
                        </wps:cNvSpPr>
                        <wps:spPr bwMode="auto">
                          <a:xfrm>
                            <a:off x="5813" y="1168"/>
                            <a:ext cx="42" cy="59"/>
                          </a:xfrm>
                          <a:custGeom>
                            <a:avLst/>
                            <a:gdLst>
                              <a:gd name="T0" fmla="*/ 42 w 42"/>
                              <a:gd name="T1" fmla="*/ 59 h 59"/>
                              <a:gd name="T2" fmla="*/ 0 w 42"/>
                              <a:gd name="T3" fmla="*/ 0 h 59"/>
                              <a:gd name="T4" fmla="*/ 42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" name="Freeform 8429"/>
                        <wps:cNvSpPr>
                          <a:spLocks/>
                        </wps:cNvSpPr>
                        <wps:spPr bwMode="auto">
                          <a:xfrm>
                            <a:off x="5855" y="1225"/>
                            <a:ext cx="45" cy="37"/>
                          </a:xfrm>
                          <a:custGeom>
                            <a:avLst/>
                            <a:gdLst>
                              <a:gd name="T0" fmla="*/ 0 w 45"/>
                              <a:gd name="T1" fmla="*/ 2 h 37"/>
                              <a:gd name="T2" fmla="*/ 7 w 45"/>
                              <a:gd name="T3" fmla="*/ 17 h 37"/>
                              <a:gd name="T4" fmla="*/ 17 w 45"/>
                              <a:gd name="T5" fmla="*/ 27 h 37"/>
                              <a:gd name="T6" fmla="*/ 22 w 45"/>
                              <a:gd name="T7" fmla="*/ 32 h 37"/>
                              <a:gd name="T8" fmla="*/ 30 w 45"/>
                              <a:gd name="T9" fmla="*/ 35 h 37"/>
                              <a:gd name="T10" fmla="*/ 37 w 45"/>
                              <a:gd name="T11" fmla="*/ 37 h 37"/>
                              <a:gd name="T12" fmla="*/ 45 w 45"/>
                              <a:gd name="T13" fmla="*/ 37 h 37"/>
                              <a:gd name="T14" fmla="*/ 42 w 45"/>
                              <a:gd name="T15" fmla="*/ 30 h 37"/>
                              <a:gd name="T16" fmla="*/ 40 w 45"/>
                              <a:gd name="T17" fmla="*/ 22 h 37"/>
                              <a:gd name="T18" fmla="*/ 37 w 45"/>
                              <a:gd name="T19" fmla="*/ 15 h 37"/>
                              <a:gd name="T20" fmla="*/ 32 w 45"/>
                              <a:gd name="T21" fmla="*/ 10 h 37"/>
                              <a:gd name="T22" fmla="*/ 25 w 45"/>
                              <a:gd name="T23" fmla="*/ 5 h 37"/>
                              <a:gd name="T24" fmla="*/ 17 w 45"/>
                              <a:gd name="T25" fmla="*/ 2 h 37"/>
                              <a:gd name="T26" fmla="*/ 10 w 45"/>
                              <a:gd name="T27" fmla="*/ 0 h 37"/>
                              <a:gd name="T28" fmla="*/ 0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2" y="32"/>
                                </a:lnTo>
                                <a:lnTo>
                                  <a:pt x="30" y="35"/>
                                </a:lnTo>
                                <a:lnTo>
                                  <a:pt x="37" y="37"/>
                                </a:lnTo>
                                <a:lnTo>
                                  <a:pt x="45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" name="Freeform 8430"/>
                        <wps:cNvSpPr>
                          <a:spLocks noEditPoints="1"/>
                        </wps:cNvSpPr>
                        <wps:spPr bwMode="auto">
                          <a:xfrm>
                            <a:off x="5805" y="1138"/>
                            <a:ext cx="80" cy="92"/>
                          </a:xfrm>
                          <a:custGeom>
                            <a:avLst/>
                            <a:gdLst>
                              <a:gd name="T0" fmla="*/ 37 w 80"/>
                              <a:gd name="T1" fmla="*/ 54 h 92"/>
                              <a:gd name="T2" fmla="*/ 0 w 80"/>
                              <a:gd name="T3" fmla="*/ 0 h 92"/>
                              <a:gd name="T4" fmla="*/ 37 w 80"/>
                              <a:gd name="T5" fmla="*/ 54 h 92"/>
                              <a:gd name="T6" fmla="*/ 37 w 80"/>
                              <a:gd name="T7" fmla="*/ 54 h 92"/>
                              <a:gd name="T8" fmla="*/ 45 w 80"/>
                              <a:gd name="T9" fmla="*/ 69 h 92"/>
                              <a:gd name="T10" fmla="*/ 52 w 80"/>
                              <a:gd name="T11" fmla="*/ 82 h 92"/>
                              <a:gd name="T12" fmla="*/ 60 w 80"/>
                              <a:gd name="T13" fmla="*/ 87 h 92"/>
                              <a:gd name="T14" fmla="*/ 65 w 80"/>
                              <a:gd name="T15" fmla="*/ 89 h 92"/>
                              <a:gd name="T16" fmla="*/ 72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4 h 92"/>
                              <a:gd name="T22" fmla="*/ 77 w 80"/>
                              <a:gd name="T23" fmla="*/ 77 h 92"/>
                              <a:gd name="T24" fmla="*/ 72 w 80"/>
                              <a:gd name="T25" fmla="*/ 69 h 92"/>
                              <a:gd name="T26" fmla="*/ 67 w 80"/>
                              <a:gd name="T27" fmla="*/ 64 h 92"/>
                              <a:gd name="T28" fmla="*/ 62 w 80"/>
                              <a:gd name="T29" fmla="*/ 59 h 92"/>
                              <a:gd name="T30" fmla="*/ 55 w 80"/>
                              <a:gd name="T31" fmla="*/ 57 h 92"/>
                              <a:gd name="T32" fmla="*/ 47 w 80"/>
                              <a:gd name="T33" fmla="*/ 54 h 92"/>
                              <a:gd name="T34" fmla="*/ 37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  <a:moveTo>
                                  <a:pt x="37" y="54"/>
                                </a:moveTo>
                                <a:lnTo>
                                  <a:pt x="45" y="69"/>
                                </a:lnTo>
                                <a:lnTo>
                                  <a:pt x="52" y="82"/>
                                </a:lnTo>
                                <a:lnTo>
                                  <a:pt x="60" y="87"/>
                                </a:lnTo>
                                <a:lnTo>
                                  <a:pt x="65" y="89"/>
                                </a:lnTo>
                                <a:lnTo>
                                  <a:pt x="72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4"/>
                                </a:lnTo>
                                <a:lnTo>
                                  <a:pt x="77" y="77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2" y="59"/>
                                </a:lnTo>
                                <a:lnTo>
                                  <a:pt x="55" y="57"/>
                                </a:lnTo>
                                <a:lnTo>
                                  <a:pt x="47" y="54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" name="Freeform 8431"/>
                        <wps:cNvSpPr>
                          <a:spLocks/>
                        </wps:cNvSpPr>
                        <wps:spPr bwMode="auto">
                          <a:xfrm>
                            <a:off x="5805" y="1138"/>
                            <a:ext cx="37" cy="54"/>
                          </a:xfrm>
                          <a:custGeom>
                            <a:avLst/>
                            <a:gdLst>
                              <a:gd name="T0" fmla="*/ 37 w 37"/>
                              <a:gd name="T1" fmla="*/ 54 h 54"/>
                              <a:gd name="T2" fmla="*/ 0 w 37"/>
                              <a:gd name="T3" fmla="*/ 0 h 54"/>
                              <a:gd name="T4" fmla="*/ 37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" name="Freeform 8432"/>
                        <wps:cNvSpPr>
                          <a:spLocks/>
                        </wps:cNvSpPr>
                        <wps:spPr bwMode="auto">
                          <a:xfrm>
                            <a:off x="5842" y="1192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5 w 43"/>
                              <a:gd name="T5" fmla="*/ 28 h 38"/>
                              <a:gd name="T6" fmla="*/ 23 w 43"/>
                              <a:gd name="T7" fmla="*/ 33 h 38"/>
                              <a:gd name="T8" fmla="*/ 28 w 43"/>
                              <a:gd name="T9" fmla="*/ 35 h 38"/>
                              <a:gd name="T10" fmla="*/ 35 w 43"/>
                              <a:gd name="T11" fmla="*/ 38 h 38"/>
                              <a:gd name="T12" fmla="*/ 43 w 43"/>
                              <a:gd name="T13" fmla="*/ 38 h 38"/>
                              <a:gd name="T14" fmla="*/ 43 w 43"/>
                              <a:gd name="T15" fmla="*/ 30 h 38"/>
                              <a:gd name="T16" fmla="*/ 40 w 43"/>
                              <a:gd name="T17" fmla="*/ 23 h 38"/>
                              <a:gd name="T18" fmla="*/ 35 w 43"/>
                              <a:gd name="T19" fmla="*/ 15 h 38"/>
                              <a:gd name="T20" fmla="*/ 30 w 43"/>
                              <a:gd name="T21" fmla="*/ 10 h 38"/>
                              <a:gd name="T22" fmla="*/ 25 w 43"/>
                              <a:gd name="T23" fmla="*/ 5 h 38"/>
                              <a:gd name="T24" fmla="*/ 18 w 43"/>
                              <a:gd name="T25" fmla="*/ 3 h 38"/>
                              <a:gd name="T26" fmla="*/ 10 w 43"/>
                              <a:gd name="T27" fmla="*/ 0 h 38"/>
                              <a:gd name="T28" fmla="*/ 0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" name="Freeform 8433"/>
                        <wps:cNvSpPr>
                          <a:spLocks noEditPoints="1"/>
                        </wps:cNvSpPr>
                        <wps:spPr bwMode="auto">
                          <a:xfrm>
                            <a:off x="5795" y="1090"/>
                            <a:ext cx="75" cy="100"/>
                          </a:xfrm>
                          <a:custGeom>
                            <a:avLst/>
                            <a:gdLst>
                              <a:gd name="T0" fmla="*/ 32 w 75"/>
                              <a:gd name="T1" fmla="*/ 63 h 100"/>
                              <a:gd name="T2" fmla="*/ 0 w 75"/>
                              <a:gd name="T3" fmla="*/ 0 h 100"/>
                              <a:gd name="T4" fmla="*/ 32 w 75"/>
                              <a:gd name="T5" fmla="*/ 63 h 100"/>
                              <a:gd name="T6" fmla="*/ 32 w 75"/>
                              <a:gd name="T7" fmla="*/ 63 h 100"/>
                              <a:gd name="T8" fmla="*/ 37 w 75"/>
                              <a:gd name="T9" fmla="*/ 80 h 100"/>
                              <a:gd name="T10" fmla="*/ 47 w 75"/>
                              <a:gd name="T11" fmla="*/ 90 h 100"/>
                              <a:gd name="T12" fmla="*/ 52 w 75"/>
                              <a:gd name="T13" fmla="*/ 95 h 100"/>
                              <a:gd name="T14" fmla="*/ 60 w 75"/>
                              <a:gd name="T15" fmla="*/ 97 h 100"/>
                              <a:gd name="T16" fmla="*/ 67 w 75"/>
                              <a:gd name="T17" fmla="*/ 100 h 100"/>
                              <a:gd name="T18" fmla="*/ 75 w 75"/>
                              <a:gd name="T19" fmla="*/ 100 h 100"/>
                              <a:gd name="T20" fmla="*/ 75 w 75"/>
                              <a:gd name="T21" fmla="*/ 92 h 100"/>
                              <a:gd name="T22" fmla="*/ 72 w 75"/>
                              <a:gd name="T23" fmla="*/ 85 h 100"/>
                              <a:gd name="T24" fmla="*/ 67 w 75"/>
                              <a:gd name="T25" fmla="*/ 78 h 100"/>
                              <a:gd name="T26" fmla="*/ 62 w 75"/>
                              <a:gd name="T27" fmla="*/ 73 h 100"/>
                              <a:gd name="T28" fmla="*/ 57 w 75"/>
                              <a:gd name="T29" fmla="*/ 68 h 100"/>
                              <a:gd name="T30" fmla="*/ 50 w 75"/>
                              <a:gd name="T31" fmla="*/ 65 h 100"/>
                              <a:gd name="T32" fmla="*/ 40 w 75"/>
                              <a:gd name="T33" fmla="*/ 63 h 100"/>
                              <a:gd name="T34" fmla="*/ 32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  <a:moveTo>
                                  <a:pt x="32" y="63"/>
                                </a:moveTo>
                                <a:lnTo>
                                  <a:pt x="37" y="80"/>
                                </a:lnTo>
                                <a:lnTo>
                                  <a:pt x="47" y="90"/>
                                </a:lnTo>
                                <a:lnTo>
                                  <a:pt x="52" y="95"/>
                                </a:lnTo>
                                <a:lnTo>
                                  <a:pt x="60" y="97"/>
                                </a:lnTo>
                                <a:lnTo>
                                  <a:pt x="67" y="100"/>
                                </a:lnTo>
                                <a:lnTo>
                                  <a:pt x="75" y="100"/>
                                </a:lnTo>
                                <a:lnTo>
                                  <a:pt x="75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8"/>
                                </a:lnTo>
                                <a:lnTo>
                                  <a:pt x="62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5"/>
                                </a:lnTo>
                                <a:lnTo>
                                  <a:pt x="40" y="63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" name="Freeform 8434"/>
                        <wps:cNvSpPr>
                          <a:spLocks/>
                        </wps:cNvSpPr>
                        <wps:spPr bwMode="auto">
                          <a:xfrm>
                            <a:off x="5795" y="1090"/>
                            <a:ext cx="32" cy="63"/>
                          </a:xfrm>
                          <a:custGeom>
                            <a:avLst/>
                            <a:gdLst>
                              <a:gd name="T0" fmla="*/ 32 w 32"/>
                              <a:gd name="T1" fmla="*/ 63 h 63"/>
                              <a:gd name="T2" fmla="*/ 0 w 32"/>
                              <a:gd name="T3" fmla="*/ 0 h 63"/>
                              <a:gd name="T4" fmla="*/ 32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Freeform 8435"/>
                        <wps:cNvSpPr>
                          <a:spLocks/>
                        </wps:cNvSpPr>
                        <wps:spPr bwMode="auto">
                          <a:xfrm>
                            <a:off x="5827" y="115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5 w 43"/>
                              <a:gd name="T3" fmla="*/ 17 h 37"/>
                              <a:gd name="T4" fmla="*/ 15 w 43"/>
                              <a:gd name="T5" fmla="*/ 27 h 37"/>
                              <a:gd name="T6" fmla="*/ 20 w 43"/>
                              <a:gd name="T7" fmla="*/ 32 h 37"/>
                              <a:gd name="T8" fmla="*/ 28 w 43"/>
                              <a:gd name="T9" fmla="*/ 34 h 37"/>
                              <a:gd name="T10" fmla="*/ 35 w 43"/>
                              <a:gd name="T11" fmla="*/ 37 h 37"/>
                              <a:gd name="T12" fmla="*/ 43 w 43"/>
                              <a:gd name="T13" fmla="*/ 37 h 37"/>
                              <a:gd name="T14" fmla="*/ 43 w 43"/>
                              <a:gd name="T15" fmla="*/ 29 h 37"/>
                              <a:gd name="T16" fmla="*/ 40 w 43"/>
                              <a:gd name="T17" fmla="*/ 22 h 37"/>
                              <a:gd name="T18" fmla="*/ 35 w 43"/>
                              <a:gd name="T19" fmla="*/ 15 h 37"/>
                              <a:gd name="T20" fmla="*/ 30 w 43"/>
                              <a:gd name="T21" fmla="*/ 10 h 37"/>
                              <a:gd name="T22" fmla="*/ 25 w 43"/>
                              <a:gd name="T23" fmla="*/ 5 h 37"/>
                              <a:gd name="T24" fmla="*/ 18 w 43"/>
                              <a:gd name="T25" fmla="*/ 2 h 37"/>
                              <a:gd name="T26" fmla="*/ 8 w 43"/>
                              <a:gd name="T27" fmla="*/ 0 h 37"/>
                              <a:gd name="T28" fmla="*/ 0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8" y="34"/>
                                </a:lnTo>
                                <a:lnTo>
                                  <a:pt x="35" y="37"/>
                                </a:lnTo>
                                <a:lnTo>
                                  <a:pt x="43" y="37"/>
                                </a:lnTo>
                                <a:lnTo>
                                  <a:pt x="43" y="29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Freeform 8436"/>
                        <wps:cNvSpPr>
                          <a:spLocks noEditPoints="1"/>
                        </wps:cNvSpPr>
                        <wps:spPr bwMode="auto">
                          <a:xfrm>
                            <a:off x="5795" y="1043"/>
                            <a:ext cx="65" cy="117"/>
                          </a:xfrm>
                          <a:custGeom>
                            <a:avLst/>
                            <a:gdLst>
                              <a:gd name="T0" fmla="*/ 28 w 65"/>
                              <a:gd name="T1" fmla="*/ 70 h 117"/>
                              <a:gd name="T2" fmla="*/ 0 w 65"/>
                              <a:gd name="T3" fmla="*/ 0 h 117"/>
                              <a:gd name="T4" fmla="*/ 28 w 65"/>
                              <a:gd name="T5" fmla="*/ 70 h 117"/>
                              <a:gd name="T6" fmla="*/ 28 w 65"/>
                              <a:gd name="T7" fmla="*/ 70 h 117"/>
                              <a:gd name="T8" fmla="*/ 32 w 65"/>
                              <a:gd name="T9" fmla="*/ 87 h 117"/>
                              <a:gd name="T10" fmla="*/ 40 w 65"/>
                              <a:gd name="T11" fmla="*/ 102 h 117"/>
                              <a:gd name="T12" fmla="*/ 45 w 65"/>
                              <a:gd name="T13" fmla="*/ 107 h 117"/>
                              <a:gd name="T14" fmla="*/ 50 w 65"/>
                              <a:gd name="T15" fmla="*/ 112 h 117"/>
                              <a:gd name="T16" fmla="*/ 57 w 65"/>
                              <a:gd name="T17" fmla="*/ 115 h 117"/>
                              <a:gd name="T18" fmla="*/ 65 w 65"/>
                              <a:gd name="T19" fmla="*/ 117 h 117"/>
                              <a:gd name="T20" fmla="*/ 65 w 65"/>
                              <a:gd name="T21" fmla="*/ 107 h 117"/>
                              <a:gd name="T22" fmla="*/ 62 w 65"/>
                              <a:gd name="T23" fmla="*/ 100 h 117"/>
                              <a:gd name="T24" fmla="*/ 60 w 65"/>
                              <a:gd name="T25" fmla="*/ 92 h 117"/>
                              <a:gd name="T26" fmla="*/ 55 w 65"/>
                              <a:gd name="T27" fmla="*/ 85 h 117"/>
                              <a:gd name="T28" fmla="*/ 50 w 65"/>
                              <a:gd name="T29" fmla="*/ 77 h 117"/>
                              <a:gd name="T30" fmla="*/ 42 w 65"/>
                              <a:gd name="T31" fmla="*/ 75 h 117"/>
                              <a:gd name="T32" fmla="*/ 35 w 65"/>
                              <a:gd name="T33" fmla="*/ 72 h 117"/>
                              <a:gd name="T34" fmla="*/ 28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  <a:moveTo>
                                  <a:pt x="28" y="70"/>
                                </a:moveTo>
                                <a:lnTo>
                                  <a:pt x="32" y="87"/>
                                </a:lnTo>
                                <a:lnTo>
                                  <a:pt x="40" y="102"/>
                                </a:lnTo>
                                <a:lnTo>
                                  <a:pt x="45" y="107"/>
                                </a:lnTo>
                                <a:lnTo>
                                  <a:pt x="50" y="112"/>
                                </a:lnTo>
                                <a:lnTo>
                                  <a:pt x="57" y="115"/>
                                </a:lnTo>
                                <a:lnTo>
                                  <a:pt x="65" y="117"/>
                                </a:lnTo>
                                <a:lnTo>
                                  <a:pt x="65" y="107"/>
                                </a:lnTo>
                                <a:lnTo>
                                  <a:pt x="62" y="100"/>
                                </a:lnTo>
                                <a:lnTo>
                                  <a:pt x="60" y="92"/>
                                </a:lnTo>
                                <a:lnTo>
                                  <a:pt x="55" y="85"/>
                                </a:lnTo>
                                <a:lnTo>
                                  <a:pt x="50" y="77"/>
                                </a:lnTo>
                                <a:lnTo>
                                  <a:pt x="42" y="75"/>
                                </a:lnTo>
                                <a:lnTo>
                                  <a:pt x="35" y="72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" name="Freeform 8437"/>
                        <wps:cNvSpPr>
                          <a:spLocks/>
                        </wps:cNvSpPr>
                        <wps:spPr bwMode="auto">
                          <a:xfrm>
                            <a:off x="5795" y="1043"/>
                            <a:ext cx="28" cy="70"/>
                          </a:xfrm>
                          <a:custGeom>
                            <a:avLst/>
                            <a:gdLst>
                              <a:gd name="T0" fmla="*/ 28 w 28"/>
                              <a:gd name="T1" fmla="*/ 70 h 70"/>
                              <a:gd name="T2" fmla="*/ 0 w 28"/>
                              <a:gd name="T3" fmla="*/ 0 h 70"/>
                              <a:gd name="T4" fmla="*/ 28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" name="Freeform 8438"/>
                        <wps:cNvSpPr>
                          <a:spLocks/>
                        </wps:cNvSpPr>
                        <wps:spPr bwMode="auto">
                          <a:xfrm>
                            <a:off x="5823" y="1113"/>
                            <a:ext cx="37" cy="47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7"/>
                              <a:gd name="T2" fmla="*/ 4 w 37"/>
                              <a:gd name="T3" fmla="*/ 17 h 47"/>
                              <a:gd name="T4" fmla="*/ 12 w 37"/>
                              <a:gd name="T5" fmla="*/ 32 h 47"/>
                              <a:gd name="T6" fmla="*/ 17 w 37"/>
                              <a:gd name="T7" fmla="*/ 37 h 47"/>
                              <a:gd name="T8" fmla="*/ 22 w 37"/>
                              <a:gd name="T9" fmla="*/ 42 h 47"/>
                              <a:gd name="T10" fmla="*/ 29 w 37"/>
                              <a:gd name="T11" fmla="*/ 45 h 47"/>
                              <a:gd name="T12" fmla="*/ 37 w 37"/>
                              <a:gd name="T13" fmla="*/ 47 h 47"/>
                              <a:gd name="T14" fmla="*/ 37 w 37"/>
                              <a:gd name="T15" fmla="*/ 37 h 47"/>
                              <a:gd name="T16" fmla="*/ 34 w 37"/>
                              <a:gd name="T17" fmla="*/ 30 h 47"/>
                              <a:gd name="T18" fmla="*/ 32 w 37"/>
                              <a:gd name="T19" fmla="*/ 22 h 47"/>
                              <a:gd name="T20" fmla="*/ 27 w 37"/>
                              <a:gd name="T21" fmla="*/ 15 h 47"/>
                              <a:gd name="T22" fmla="*/ 22 w 37"/>
                              <a:gd name="T23" fmla="*/ 7 h 47"/>
                              <a:gd name="T24" fmla="*/ 14 w 37"/>
                              <a:gd name="T25" fmla="*/ 5 h 47"/>
                              <a:gd name="T26" fmla="*/ 7 w 37"/>
                              <a:gd name="T27" fmla="*/ 2 h 47"/>
                              <a:gd name="T28" fmla="*/ 0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0" y="0"/>
                                </a:moveTo>
                                <a:lnTo>
                                  <a:pt x="4" y="17"/>
                                </a:lnTo>
                                <a:lnTo>
                                  <a:pt x="12" y="32"/>
                                </a:lnTo>
                                <a:lnTo>
                                  <a:pt x="17" y="37"/>
                                </a:lnTo>
                                <a:lnTo>
                                  <a:pt x="22" y="42"/>
                                </a:lnTo>
                                <a:lnTo>
                                  <a:pt x="29" y="45"/>
                                </a:lnTo>
                                <a:lnTo>
                                  <a:pt x="37" y="47"/>
                                </a:lnTo>
                                <a:lnTo>
                                  <a:pt x="37" y="37"/>
                                </a:lnTo>
                                <a:lnTo>
                                  <a:pt x="34" y="30"/>
                                </a:lnTo>
                                <a:lnTo>
                                  <a:pt x="32" y="22"/>
                                </a:lnTo>
                                <a:lnTo>
                                  <a:pt x="27" y="15"/>
                                </a:lnTo>
                                <a:lnTo>
                                  <a:pt x="22" y="7"/>
                                </a:lnTo>
                                <a:lnTo>
                                  <a:pt x="14" y="5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8" name="Freeform 8439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9" name="Freeform 8440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" name="Freeform 8441"/>
                        <wps:cNvSpPr>
                          <a:spLocks noEditPoints="1"/>
                        </wps:cNvSpPr>
                        <wps:spPr bwMode="auto">
                          <a:xfrm>
                            <a:off x="5927" y="1215"/>
                            <a:ext cx="17" cy="127"/>
                          </a:xfrm>
                          <a:custGeom>
                            <a:avLst/>
                            <a:gdLst>
                              <a:gd name="T0" fmla="*/ 10 w 17"/>
                              <a:gd name="T1" fmla="*/ 70 h 127"/>
                              <a:gd name="T2" fmla="*/ 2 w 17"/>
                              <a:gd name="T3" fmla="*/ 82 h 127"/>
                              <a:gd name="T4" fmla="*/ 0 w 17"/>
                              <a:gd name="T5" fmla="*/ 97 h 127"/>
                              <a:gd name="T6" fmla="*/ 0 w 17"/>
                              <a:gd name="T7" fmla="*/ 112 h 127"/>
                              <a:gd name="T8" fmla="*/ 5 w 17"/>
                              <a:gd name="T9" fmla="*/ 127 h 127"/>
                              <a:gd name="T10" fmla="*/ 10 w 17"/>
                              <a:gd name="T11" fmla="*/ 122 h 127"/>
                              <a:gd name="T12" fmla="*/ 12 w 17"/>
                              <a:gd name="T13" fmla="*/ 117 h 127"/>
                              <a:gd name="T14" fmla="*/ 15 w 17"/>
                              <a:gd name="T15" fmla="*/ 110 h 127"/>
                              <a:gd name="T16" fmla="*/ 17 w 17"/>
                              <a:gd name="T17" fmla="*/ 102 h 127"/>
                              <a:gd name="T18" fmla="*/ 17 w 17"/>
                              <a:gd name="T19" fmla="*/ 92 h 127"/>
                              <a:gd name="T20" fmla="*/ 15 w 17"/>
                              <a:gd name="T21" fmla="*/ 85 h 127"/>
                              <a:gd name="T22" fmla="*/ 12 w 17"/>
                              <a:gd name="T23" fmla="*/ 77 h 127"/>
                              <a:gd name="T24" fmla="*/ 10 w 17"/>
                              <a:gd name="T25" fmla="*/ 70 h 127"/>
                              <a:gd name="T26" fmla="*/ 10 w 17"/>
                              <a:gd name="T27" fmla="*/ 70 h 127"/>
                              <a:gd name="T28" fmla="*/ 2 w 17"/>
                              <a:gd name="T29" fmla="*/ 0 h 127"/>
                              <a:gd name="T30" fmla="*/ 10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10" y="70"/>
                                </a:move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0" y="112"/>
                                </a:lnTo>
                                <a:lnTo>
                                  <a:pt x="5" y="127"/>
                                </a:lnTo>
                                <a:lnTo>
                                  <a:pt x="10" y="122"/>
                                </a:lnTo>
                                <a:lnTo>
                                  <a:pt x="12" y="117"/>
                                </a:lnTo>
                                <a:lnTo>
                                  <a:pt x="15" y="110"/>
                                </a:lnTo>
                                <a:lnTo>
                                  <a:pt x="17" y="102"/>
                                </a:lnTo>
                                <a:lnTo>
                                  <a:pt x="17" y="92"/>
                                </a:lnTo>
                                <a:lnTo>
                                  <a:pt x="15" y="85"/>
                                </a:lnTo>
                                <a:lnTo>
                                  <a:pt x="12" y="77"/>
                                </a:lnTo>
                                <a:lnTo>
                                  <a:pt x="10" y="70"/>
                                </a:lnTo>
                                <a:close/>
                                <a:moveTo>
                                  <a:pt x="10" y="70"/>
                                </a:moveTo>
                                <a:lnTo>
                                  <a:pt x="2" y="0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" name="Freeform 8442"/>
                        <wps:cNvSpPr>
                          <a:spLocks/>
                        </wps:cNvSpPr>
                        <wps:spPr bwMode="auto">
                          <a:xfrm>
                            <a:off x="5927" y="1285"/>
                            <a:ext cx="17" cy="57"/>
                          </a:xfrm>
                          <a:custGeom>
                            <a:avLst/>
                            <a:gdLst>
                              <a:gd name="T0" fmla="*/ 10 w 17"/>
                              <a:gd name="T1" fmla="*/ 0 h 57"/>
                              <a:gd name="T2" fmla="*/ 2 w 17"/>
                              <a:gd name="T3" fmla="*/ 12 h 57"/>
                              <a:gd name="T4" fmla="*/ 0 w 17"/>
                              <a:gd name="T5" fmla="*/ 27 h 57"/>
                              <a:gd name="T6" fmla="*/ 0 w 17"/>
                              <a:gd name="T7" fmla="*/ 42 h 57"/>
                              <a:gd name="T8" fmla="*/ 5 w 17"/>
                              <a:gd name="T9" fmla="*/ 57 h 57"/>
                              <a:gd name="T10" fmla="*/ 10 w 17"/>
                              <a:gd name="T11" fmla="*/ 52 h 57"/>
                              <a:gd name="T12" fmla="*/ 12 w 17"/>
                              <a:gd name="T13" fmla="*/ 47 h 57"/>
                              <a:gd name="T14" fmla="*/ 15 w 17"/>
                              <a:gd name="T15" fmla="*/ 40 h 57"/>
                              <a:gd name="T16" fmla="*/ 17 w 17"/>
                              <a:gd name="T17" fmla="*/ 32 h 57"/>
                              <a:gd name="T18" fmla="*/ 17 w 17"/>
                              <a:gd name="T19" fmla="*/ 22 h 57"/>
                              <a:gd name="T20" fmla="*/ 15 w 17"/>
                              <a:gd name="T21" fmla="*/ 15 h 57"/>
                              <a:gd name="T22" fmla="*/ 12 w 17"/>
                              <a:gd name="T23" fmla="*/ 7 h 57"/>
                              <a:gd name="T24" fmla="*/ 10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10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2" y="47"/>
                                </a:lnTo>
                                <a:lnTo>
                                  <a:pt x="15" y="40"/>
                                </a:lnTo>
                                <a:lnTo>
                                  <a:pt x="17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" name="Freeform 8443"/>
                        <wps:cNvSpPr>
                          <a:spLocks/>
                        </wps:cNvSpPr>
                        <wps:spPr bwMode="auto">
                          <a:xfrm>
                            <a:off x="5929" y="1215"/>
                            <a:ext cx="8" cy="70"/>
                          </a:xfrm>
                          <a:custGeom>
                            <a:avLst/>
                            <a:gdLst>
                              <a:gd name="T0" fmla="*/ 8 w 8"/>
                              <a:gd name="T1" fmla="*/ 70 h 70"/>
                              <a:gd name="T2" fmla="*/ 0 w 8"/>
                              <a:gd name="T3" fmla="*/ 0 h 70"/>
                              <a:gd name="T4" fmla="*/ 8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8" y="70"/>
                                </a:moveTo>
                                <a:lnTo>
                                  <a:pt x="0" y="0"/>
                                </a:lnTo>
                                <a:lnTo>
                                  <a:pt x="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" name="Freeform 8444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4" name="Freeform 8445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" name="Freeform 8446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6" name="Freeform 8447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7" name="Freeform 8448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" name="Freeform 8449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" name="Freeform 8450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" name="Freeform 8451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" name="Freeform 8452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" name="Freeform 8453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" name="Freeform 8454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" name="Freeform 8455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" name="Freeform 8456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" name="Freeform 8457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" name="Freeform 8458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" name="Freeform 8459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" name="Freeform 8460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" name="Freeform 8461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" name="Freeform 8462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" name="Freeform 8463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" name="Freeform 8464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" name="Freeform 8465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" name="Freeform 8466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6" name="Freeform 8467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" name="Freeform 8468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8" name="Freeform 8469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" name="Freeform 8470"/>
                        <wps:cNvSpPr>
                          <a:spLocks noEditPoints="1"/>
                        </wps:cNvSpPr>
                        <wps:spPr bwMode="auto">
                          <a:xfrm>
                            <a:off x="5745" y="1242"/>
                            <a:ext cx="90" cy="88"/>
                          </a:xfrm>
                          <a:custGeom>
                            <a:avLst/>
                            <a:gdLst>
                              <a:gd name="T0" fmla="*/ 43 w 90"/>
                              <a:gd name="T1" fmla="*/ 55 h 88"/>
                              <a:gd name="T2" fmla="*/ 0 w 90"/>
                              <a:gd name="T3" fmla="*/ 0 h 88"/>
                              <a:gd name="T4" fmla="*/ 43 w 90"/>
                              <a:gd name="T5" fmla="*/ 55 h 88"/>
                              <a:gd name="T6" fmla="*/ 43 w 90"/>
                              <a:gd name="T7" fmla="*/ 55 h 88"/>
                              <a:gd name="T8" fmla="*/ 53 w 90"/>
                              <a:gd name="T9" fmla="*/ 70 h 88"/>
                              <a:gd name="T10" fmla="*/ 63 w 90"/>
                              <a:gd name="T11" fmla="*/ 83 h 88"/>
                              <a:gd name="T12" fmla="*/ 70 w 90"/>
                              <a:gd name="T13" fmla="*/ 85 h 88"/>
                              <a:gd name="T14" fmla="*/ 75 w 90"/>
                              <a:gd name="T15" fmla="*/ 88 h 88"/>
                              <a:gd name="T16" fmla="*/ 82 w 90"/>
                              <a:gd name="T17" fmla="*/ 88 h 88"/>
                              <a:gd name="T18" fmla="*/ 90 w 90"/>
                              <a:gd name="T19" fmla="*/ 88 h 88"/>
                              <a:gd name="T20" fmla="*/ 90 w 90"/>
                              <a:gd name="T21" fmla="*/ 80 h 88"/>
                              <a:gd name="T22" fmla="*/ 85 w 90"/>
                              <a:gd name="T23" fmla="*/ 73 h 88"/>
                              <a:gd name="T24" fmla="*/ 80 w 90"/>
                              <a:gd name="T25" fmla="*/ 68 h 88"/>
                              <a:gd name="T26" fmla="*/ 75 w 90"/>
                              <a:gd name="T27" fmla="*/ 63 h 88"/>
                              <a:gd name="T28" fmla="*/ 68 w 90"/>
                              <a:gd name="T29" fmla="*/ 58 h 88"/>
                              <a:gd name="T30" fmla="*/ 60 w 90"/>
                              <a:gd name="T31" fmla="*/ 55 h 88"/>
                              <a:gd name="T32" fmla="*/ 53 w 90"/>
                              <a:gd name="T33" fmla="*/ 55 h 88"/>
                              <a:gd name="T34" fmla="*/ 43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  <a:moveTo>
                                  <a:pt x="43" y="55"/>
                                </a:moveTo>
                                <a:lnTo>
                                  <a:pt x="53" y="70"/>
                                </a:lnTo>
                                <a:lnTo>
                                  <a:pt x="63" y="83"/>
                                </a:lnTo>
                                <a:lnTo>
                                  <a:pt x="70" y="85"/>
                                </a:lnTo>
                                <a:lnTo>
                                  <a:pt x="75" y="88"/>
                                </a:lnTo>
                                <a:lnTo>
                                  <a:pt x="82" y="88"/>
                                </a:lnTo>
                                <a:lnTo>
                                  <a:pt x="90" y="88"/>
                                </a:lnTo>
                                <a:lnTo>
                                  <a:pt x="90" y="80"/>
                                </a:lnTo>
                                <a:lnTo>
                                  <a:pt x="85" y="73"/>
                                </a:lnTo>
                                <a:lnTo>
                                  <a:pt x="80" y="68"/>
                                </a:lnTo>
                                <a:lnTo>
                                  <a:pt x="75" y="63"/>
                                </a:lnTo>
                                <a:lnTo>
                                  <a:pt x="68" y="58"/>
                                </a:lnTo>
                                <a:lnTo>
                                  <a:pt x="60" y="55"/>
                                </a:lnTo>
                                <a:lnTo>
                                  <a:pt x="53" y="55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" name="Freeform 8471"/>
                        <wps:cNvSpPr>
                          <a:spLocks/>
                        </wps:cNvSpPr>
                        <wps:spPr bwMode="auto">
                          <a:xfrm>
                            <a:off x="5745" y="1242"/>
                            <a:ext cx="43" cy="55"/>
                          </a:xfrm>
                          <a:custGeom>
                            <a:avLst/>
                            <a:gdLst>
                              <a:gd name="T0" fmla="*/ 43 w 43"/>
                              <a:gd name="T1" fmla="*/ 55 h 55"/>
                              <a:gd name="T2" fmla="*/ 0 w 43"/>
                              <a:gd name="T3" fmla="*/ 0 h 55"/>
                              <a:gd name="T4" fmla="*/ 43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" name="Freeform 8472"/>
                        <wps:cNvSpPr>
                          <a:spLocks/>
                        </wps:cNvSpPr>
                        <wps:spPr bwMode="auto">
                          <a:xfrm>
                            <a:off x="5788" y="1297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3"/>
                              <a:gd name="T2" fmla="*/ 10 w 47"/>
                              <a:gd name="T3" fmla="*/ 15 h 33"/>
                              <a:gd name="T4" fmla="*/ 20 w 47"/>
                              <a:gd name="T5" fmla="*/ 28 h 33"/>
                              <a:gd name="T6" fmla="*/ 27 w 47"/>
                              <a:gd name="T7" fmla="*/ 30 h 33"/>
                              <a:gd name="T8" fmla="*/ 32 w 47"/>
                              <a:gd name="T9" fmla="*/ 33 h 33"/>
                              <a:gd name="T10" fmla="*/ 39 w 47"/>
                              <a:gd name="T11" fmla="*/ 33 h 33"/>
                              <a:gd name="T12" fmla="*/ 47 w 47"/>
                              <a:gd name="T13" fmla="*/ 33 h 33"/>
                              <a:gd name="T14" fmla="*/ 47 w 47"/>
                              <a:gd name="T15" fmla="*/ 25 h 33"/>
                              <a:gd name="T16" fmla="*/ 42 w 47"/>
                              <a:gd name="T17" fmla="*/ 18 h 33"/>
                              <a:gd name="T18" fmla="*/ 37 w 47"/>
                              <a:gd name="T19" fmla="*/ 13 h 33"/>
                              <a:gd name="T20" fmla="*/ 32 w 47"/>
                              <a:gd name="T21" fmla="*/ 8 h 33"/>
                              <a:gd name="T22" fmla="*/ 25 w 47"/>
                              <a:gd name="T23" fmla="*/ 3 h 33"/>
                              <a:gd name="T24" fmla="*/ 17 w 47"/>
                              <a:gd name="T25" fmla="*/ 0 h 33"/>
                              <a:gd name="T26" fmla="*/ 10 w 47"/>
                              <a:gd name="T27" fmla="*/ 0 h 33"/>
                              <a:gd name="T28" fmla="*/ 0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0"/>
                                </a:moveTo>
                                <a:lnTo>
                                  <a:pt x="10" y="15"/>
                                </a:lnTo>
                                <a:lnTo>
                                  <a:pt x="20" y="28"/>
                                </a:lnTo>
                                <a:lnTo>
                                  <a:pt x="27" y="30"/>
                                </a:lnTo>
                                <a:lnTo>
                                  <a:pt x="32" y="33"/>
                                </a:lnTo>
                                <a:lnTo>
                                  <a:pt x="39" y="33"/>
                                </a:lnTo>
                                <a:lnTo>
                                  <a:pt x="47" y="33"/>
                                </a:lnTo>
                                <a:lnTo>
                                  <a:pt x="47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" name="Freeform 8473"/>
                        <wps:cNvSpPr>
                          <a:spLocks noEditPoints="1"/>
                        </wps:cNvSpPr>
                        <wps:spPr bwMode="auto">
                          <a:xfrm>
                            <a:off x="5765" y="1292"/>
                            <a:ext cx="100" cy="73"/>
                          </a:xfrm>
                          <a:custGeom>
                            <a:avLst/>
                            <a:gdLst>
                              <a:gd name="T0" fmla="*/ 53 w 100"/>
                              <a:gd name="T1" fmla="*/ 43 h 73"/>
                              <a:gd name="T2" fmla="*/ 0 w 100"/>
                              <a:gd name="T3" fmla="*/ 0 h 73"/>
                              <a:gd name="T4" fmla="*/ 53 w 100"/>
                              <a:gd name="T5" fmla="*/ 43 h 73"/>
                              <a:gd name="T6" fmla="*/ 53 w 100"/>
                              <a:gd name="T7" fmla="*/ 43 h 73"/>
                              <a:gd name="T8" fmla="*/ 60 w 100"/>
                              <a:gd name="T9" fmla="*/ 55 h 73"/>
                              <a:gd name="T10" fmla="*/ 72 w 100"/>
                              <a:gd name="T11" fmla="*/ 65 h 73"/>
                              <a:gd name="T12" fmla="*/ 85 w 100"/>
                              <a:gd name="T13" fmla="*/ 73 h 73"/>
                              <a:gd name="T14" fmla="*/ 100 w 100"/>
                              <a:gd name="T15" fmla="*/ 73 h 73"/>
                              <a:gd name="T16" fmla="*/ 97 w 100"/>
                              <a:gd name="T17" fmla="*/ 65 h 73"/>
                              <a:gd name="T18" fmla="*/ 95 w 100"/>
                              <a:gd name="T19" fmla="*/ 58 h 73"/>
                              <a:gd name="T20" fmla="*/ 90 w 100"/>
                              <a:gd name="T21" fmla="*/ 53 h 73"/>
                              <a:gd name="T22" fmla="*/ 82 w 100"/>
                              <a:gd name="T23" fmla="*/ 48 h 73"/>
                              <a:gd name="T24" fmla="*/ 77 w 100"/>
                              <a:gd name="T25" fmla="*/ 43 h 73"/>
                              <a:gd name="T26" fmla="*/ 67 w 100"/>
                              <a:gd name="T27" fmla="*/ 40 h 73"/>
                              <a:gd name="T28" fmla="*/ 60 w 100"/>
                              <a:gd name="T29" fmla="*/ 40 h 73"/>
                              <a:gd name="T30" fmla="*/ 53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  <a:moveTo>
                                  <a:pt x="53" y="43"/>
                                </a:moveTo>
                                <a:lnTo>
                                  <a:pt x="60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3"/>
                                </a:lnTo>
                                <a:lnTo>
                                  <a:pt x="100" y="73"/>
                                </a:lnTo>
                                <a:lnTo>
                                  <a:pt x="97" y="65"/>
                                </a:lnTo>
                                <a:lnTo>
                                  <a:pt x="95" y="58"/>
                                </a:lnTo>
                                <a:lnTo>
                                  <a:pt x="90" y="53"/>
                                </a:lnTo>
                                <a:lnTo>
                                  <a:pt x="82" y="48"/>
                                </a:lnTo>
                                <a:lnTo>
                                  <a:pt x="77" y="43"/>
                                </a:lnTo>
                                <a:lnTo>
                                  <a:pt x="67" y="40"/>
                                </a:lnTo>
                                <a:lnTo>
                                  <a:pt x="60" y="4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" name="Freeform 8474"/>
                        <wps:cNvSpPr>
                          <a:spLocks/>
                        </wps:cNvSpPr>
                        <wps:spPr bwMode="auto">
                          <a:xfrm>
                            <a:off x="5765" y="1292"/>
                            <a:ext cx="53" cy="43"/>
                          </a:xfrm>
                          <a:custGeom>
                            <a:avLst/>
                            <a:gdLst>
                              <a:gd name="T0" fmla="*/ 53 w 53"/>
                              <a:gd name="T1" fmla="*/ 43 h 43"/>
                              <a:gd name="T2" fmla="*/ 0 w 53"/>
                              <a:gd name="T3" fmla="*/ 0 h 43"/>
                              <a:gd name="T4" fmla="*/ 53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" name="Freeform 8475"/>
                        <wps:cNvSpPr>
                          <a:spLocks/>
                        </wps:cNvSpPr>
                        <wps:spPr bwMode="auto">
                          <a:xfrm>
                            <a:off x="5818" y="1332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3"/>
                              <a:gd name="T2" fmla="*/ 7 w 47"/>
                              <a:gd name="T3" fmla="*/ 15 h 33"/>
                              <a:gd name="T4" fmla="*/ 19 w 47"/>
                              <a:gd name="T5" fmla="*/ 25 h 33"/>
                              <a:gd name="T6" fmla="*/ 32 w 47"/>
                              <a:gd name="T7" fmla="*/ 33 h 33"/>
                              <a:gd name="T8" fmla="*/ 47 w 47"/>
                              <a:gd name="T9" fmla="*/ 33 h 33"/>
                              <a:gd name="T10" fmla="*/ 44 w 47"/>
                              <a:gd name="T11" fmla="*/ 25 h 33"/>
                              <a:gd name="T12" fmla="*/ 42 w 47"/>
                              <a:gd name="T13" fmla="*/ 18 h 33"/>
                              <a:gd name="T14" fmla="*/ 37 w 47"/>
                              <a:gd name="T15" fmla="*/ 13 h 33"/>
                              <a:gd name="T16" fmla="*/ 29 w 47"/>
                              <a:gd name="T17" fmla="*/ 8 h 33"/>
                              <a:gd name="T18" fmla="*/ 24 w 47"/>
                              <a:gd name="T19" fmla="*/ 3 h 33"/>
                              <a:gd name="T20" fmla="*/ 14 w 47"/>
                              <a:gd name="T21" fmla="*/ 0 h 33"/>
                              <a:gd name="T22" fmla="*/ 7 w 47"/>
                              <a:gd name="T23" fmla="*/ 0 h 33"/>
                              <a:gd name="T24" fmla="*/ 0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3"/>
                                </a:moveTo>
                                <a:lnTo>
                                  <a:pt x="7" y="15"/>
                                </a:lnTo>
                                <a:lnTo>
                                  <a:pt x="19" y="25"/>
                                </a:lnTo>
                                <a:lnTo>
                                  <a:pt x="32" y="33"/>
                                </a:lnTo>
                                <a:lnTo>
                                  <a:pt x="47" y="33"/>
                                </a:lnTo>
                                <a:lnTo>
                                  <a:pt x="44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3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" name="Freeform 8476"/>
                        <wps:cNvSpPr>
                          <a:spLocks noEditPoints="1"/>
                        </wps:cNvSpPr>
                        <wps:spPr bwMode="auto">
                          <a:xfrm>
                            <a:off x="5785" y="1325"/>
                            <a:ext cx="100" cy="72"/>
                          </a:xfrm>
                          <a:custGeom>
                            <a:avLst/>
                            <a:gdLst>
                              <a:gd name="T0" fmla="*/ 52 w 100"/>
                              <a:gd name="T1" fmla="*/ 42 h 72"/>
                              <a:gd name="T2" fmla="*/ 0 w 100"/>
                              <a:gd name="T3" fmla="*/ 0 h 72"/>
                              <a:gd name="T4" fmla="*/ 52 w 100"/>
                              <a:gd name="T5" fmla="*/ 42 h 72"/>
                              <a:gd name="T6" fmla="*/ 52 w 100"/>
                              <a:gd name="T7" fmla="*/ 42 h 72"/>
                              <a:gd name="T8" fmla="*/ 62 w 100"/>
                              <a:gd name="T9" fmla="*/ 55 h 72"/>
                              <a:gd name="T10" fmla="*/ 72 w 100"/>
                              <a:gd name="T11" fmla="*/ 65 h 72"/>
                              <a:gd name="T12" fmla="*/ 85 w 100"/>
                              <a:gd name="T13" fmla="*/ 72 h 72"/>
                              <a:gd name="T14" fmla="*/ 100 w 100"/>
                              <a:gd name="T15" fmla="*/ 72 h 72"/>
                              <a:gd name="T16" fmla="*/ 100 w 100"/>
                              <a:gd name="T17" fmla="*/ 65 h 72"/>
                              <a:gd name="T18" fmla="*/ 95 w 100"/>
                              <a:gd name="T19" fmla="*/ 60 h 72"/>
                              <a:gd name="T20" fmla="*/ 90 w 100"/>
                              <a:gd name="T21" fmla="*/ 52 h 72"/>
                              <a:gd name="T22" fmla="*/ 85 w 100"/>
                              <a:gd name="T23" fmla="*/ 47 h 72"/>
                              <a:gd name="T24" fmla="*/ 77 w 100"/>
                              <a:gd name="T25" fmla="*/ 45 h 72"/>
                              <a:gd name="T26" fmla="*/ 70 w 100"/>
                              <a:gd name="T27" fmla="*/ 42 h 72"/>
                              <a:gd name="T28" fmla="*/ 62 w 100"/>
                              <a:gd name="T29" fmla="*/ 40 h 72"/>
                              <a:gd name="T30" fmla="*/ 52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  <a:moveTo>
                                  <a:pt x="52" y="42"/>
                                </a:moveTo>
                                <a:lnTo>
                                  <a:pt x="62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2"/>
                                </a:lnTo>
                                <a:lnTo>
                                  <a:pt x="100" y="72"/>
                                </a:lnTo>
                                <a:lnTo>
                                  <a:pt x="100" y="65"/>
                                </a:lnTo>
                                <a:lnTo>
                                  <a:pt x="95" y="60"/>
                                </a:lnTo>
                                <a:lnTo>
                                  <a:pt x="90" y="52"/>
                                </a:lnTo>
                                <a:lnTo>
                                  <a:pt x="85" y="47"/>
                                </a:lnTo>
                                <a:lnTo>
                                  <a:pt x="77" y="45"/>
                                </a:lnTo>
                                <a:lnTo>
                                  <a:pt x="70" y="42"/>
                                </a:lnTo>
                                <a:lnTo>
                                  <a:pt x="62" y="4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" name="Freeform 8477"/>
                        <wps:cNvSpPr>
                          <a:spLocks/>
                        </wps:cNvSpPr>
                        <wps:spPr bwMode="auto">
                          <a:xfrm>
                            <a:off x="5785" y="1325"/>
                            <a:ext cx="52" cy="42"/>
                          </a:xfrm>
                          <a:custGeom>
                            <a:avLst/>
                            <a:gdLst>
                              <a:gd name="T0" fmla="*/ 52 w 52"/>
                              <a:gd name="T1" fmla="*/ 42 h 42"/>
                              <a:gd name="T2" fmla="*/ 0 w 52"/>
                              <a:gd name="T3" fmla="*/ 0 h 42"/>
                              <a:gd name="T4" fmla="*/ 52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" name="Freeform 8478"/>
                        <wps:cNvSpPr>
                          <a:spLocks/>
                        </wps:cNvSpPr>
                        <wps:spPr bwMode="auto">
                          <a:xfrm>
                            <a:off x="5837" y="136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5 h 32"/>
                              <a:gd name="T4" fmla="*/ 20 w 48"/>
                              <a:gd name="T5" fmla="*/ 25 h 32"/>
                              <a:gd name="T6" fmla="*/ 33 w 48"/>
                              <a:gd name="T7" fmla="*/ 32 h 32"/>
                              <a:gd name="T8" fmla="*/ 48 w 48"/>
                              <a:gd name="T9" fmla="*/ 32 h 32"/>
                              <a:gd name="T10" fmla="*/ 48 w 48"/>
                              <a:gd name="T11" fmla="*/ 25 h 32"/>
                              <a:gd name="T12" fmla="*/ 43 w 48"/>
                              <a:gd name="T13" fmla="*/ 20 h 32"/>
                              <a:gd name="T14" fmla="*/ 38 w 48"/>
                              <a:gd name="T15" fmla="*/ 12 h 32"/>
                              <a:gd name="T16" fmla="*/ 33 w 48"/>
                              <a:gd name="T17" fmla="*/ 7 h 32"/>
                              <a:gd name="T18" fmla="*/ 25 w 48"/>
                              <a:gd name="T19" fmla="*/ 5 h 32"/>
                              <a:gd name="T20" fmla="*/ 18 w 48"/>
                              <a:gd name="T21" fmla="*/ 2 h 32"/>
                              <a:gd name="T22" fmla="*/ 10 w 48"/>
                              <a:gd name="T23" fmla="*/ 0 h 32"/>
                              <a:gd name="T24" fmla="*/ 0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5"/>
                                </a:lnTo>
                                <a:lnTo>
                                  <a:pt x="20" y="25"/>
                                </a:lnTo>
                                <a:lnTo>
                                  <a:pt x="33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20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8" name="Freeform 8479"/>
                        <wps:cNvSpPr>
                          <a:spLocks noEditPoints="1"/>
                        </wps:cNvSpPr>
                        <wps:spPr bwMode="auto">
                          <a:xfrm>
                            <a:off x="5728" y="1202"/>
                            <a:ext cx="90" cy="93"/>
                          </a:xfrm>
                          <a:custGeom>
                            <a:avLst/>
                            <a:gdLst>
                              <a:gd name="T0" fmla="*/ 42 w 90"/>
                              <a:gd name="T1" fmla="*/ 60 h 93"/>
                              <a:gd name="T2" fmla="*/ 0 w 90"/>
                              <a:gd name="T3" fmla="*/ 0 h 93"/>
                              <a:gd name="T4" fmla="*/ 42 w 90"/>
                              <a:gd name="T5" fmla="*/ 60 h 93"/>
                              <a:gd name="T6" fmla="*/ 42 w 90"/>
                              <a:gd name="T7" fmla="*/ 60 h 93"/>
                              <a:gd name="T8" fmla="*/ 50 w 90"/>
                              <a:gd name="T9" fmla="*/ 75 h 93"/>
                              <a:gd name="T10" fmla="*/ 60 w 90"/>
                              <a:gd name="T11" fmla="*/ 85 h 93"/>
                              <a:gd name="T12" fmla="*/ 67 w 90"/>
                              <a:gd name="T13" fmla="*/ 88 h 93"/>
                              <a:gd name="T14" fmla="*/ 72 w 90"/>
                              <a:gd name="T15" fmla="*/ 90 h 93"/>
                              <a:gd name="T16" fmla="*/ 80 w 90"/>
                              <a:gd name="T17" fmla="*/ 93 h 93"/>
                              <a:gd name="T18" fmla="*/ 90 w 90"/>
                              <a:gd name="T19" fmla="*/ 90 h 93"/>
                              <a:gd name="T20" fmla="*/ 87 w 90"/>
                              <a:gd name="T21" fmla="*/ 83 h 93"/>
                              <a:gd name="T22" fmla="*/ 85 w 90"/>
                              <a:gd name="T23" fmla="*/ 75 h 93"/>
                              <a:gd name="T24" fmla="*/ 80 w 90"/>
                              <a:gd name="T25" fmla="*/ 70 h 93"/>
                              <a:gd name="T26" fmla="*/ 72 w 90"/>
                              <a:gd name="T27" fmla="*/ 65 h 93"/>
                              <a:gd name="T28" fmla="*/ 65 w 90"/>
                              <a:gd name="T29" fmla="*/ 60 h 93"/>
                              <a:gd name="T30" fmla="*/ 57 w 90"/>
                              <a:gd name="T31" fmla="*/ 58 h 93"/>
                              <a:gd name="T32" fmla="*/ 50 w 90"/>
                              <a:gd name="T33" fmla="*/ 58 h 93"/>
                              <a:gd name="T34" fmla="*/ 42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50" y="75"/>
                                </a:lnTo>
                                <a:lnTo>
                                  <a:pt x="60" y="85"/>
                                </a:lnTo>
                                <a:lnTo>
                                  <a:pt x="67" y="88"/>
                                </a:lnTo>
                                <a:lnTo>
                                  <a:pt x="72" y="90"/>
                                </a:lnTo>
                                <a:lnTo>
                                  <a:pt x="80" y="93"/>
                                </a:lnTo>
                                <a:lnTo>
                                  <a:pt x="90" y="90"/>
                                </a:lnTo>
                                <a:lnTo>
                                  <a:pt x="87" y="83"/>
                                </a:lnTo>
                                <a:lnTo>
                                  <a:pt x="85" y="75"/>
                                </a:lnTo>
                                <a:lnTo>
                                  <a:pt x="80" y="70"/>
                                </a:lnTo>
                                <a:lnTo>
                                  <a:pt x="72" y="65"/>
                                </a:lnTo>
                                <a:lnTo>
                                  <a:pt x="65" y="60"/>
                                </a:lnTo>
                                <a:lnTo>
                                  <a:pt x="57" y="58"/>
                                </a:lnTo>
                                <a:lnTo>
                                  <a:pt x="50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9" name="Freeform 8480"/>
                        <wps:cNvSpPr>
                          <a:spLocks/>
                        </wps:cNvSpPr>
                        <wps:spPr bwMode="auto">
                          <a:xfrm>
                            <a:off x="5728" y="1202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60 h 60"/>
                              <a:gd name="T2" fmla="*/ 0 w 42"/>
                              <a:gd name="T3" fmla="*/ 0 h 60"/>
                              <a:gd name="T4" fmla="*/ 42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" name="Freeform 8481"/>
                        <wps:cNvSpPr>
                          <a:spLocks/>
                        </wps:cNvSpPr>
                        <wps:spPr bwMode="auto">
                          <a:xfrm>
                            <a:off x="5770" y="1260"/>
                            <a:ext cx="48" cy="35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5"/>
                              <a:gd name="T2" fmla="*/ 8 w 48"/>
                              <a:gd name="T3" fmla="*/ 17 h 35"/>
                              <a:gd name="T4" fmla="*/ 18 w 48"/>
                              <a:gd name="T5" fmla="*/ 27 h 35"/>
                              <a:gd name="T6" fmla="*/ 25 w 48"/>
                              <a:gd name="T7" fmla="*/ 30 h 35"/>
                              <a:gd name="T8" fmla="*/ 30 w 48"/>
                              <a:gd name="T9" fmla="*/ 32 h 35"/>
                              <a:gd name="T10" fmla="*/ 38 w 48"/>
                              <a:gd name="T11" fmla="*/ 35 h 35"/>
                              <a:gd name="T12" fmla="*/ 48 w 48"/>
                              <a:gd name="T13" fmla="*/ 32 h 35"/>
                              <a:gd name="T14" fmla="*/ 45 w 48"/>
                              <a:gd name="T15" fmla="*/ 25 h 35"/>
                              <a:gd name="T16" fmla="*/ 43 w 48"/>
                              <a:gd name="T17" fmla="*/ 17 h 35"/>
                              <a:gd name="T18" fmla="*/ 38 w 48"/>
                              <a:gd name="T19" fmla="*/ 12 h 35"/>
                              <a:gd name="T20" fmla="*/ 30 w 48"/>
                              <a:gd name="T21" fmla="*/ 7 h 35"/>
                              <a:gd name="T22" fmla="*/ 23 w 48"/>
                              <a:gd name="T23" fmla="*/ 2 h 35"/>
                              <a:gd name="T24" fmla="*/ 15 w 48"/>
                              <a:gd name="T25" fmla="*/ 0 h 35"/>
                              <a:gd name="T26" fmla="*/ 8 w 48"/>
                              <a:gd name="T27" fmla="*/ 0 h 35"/>
                              <a:gd name="T28" fmla="*/ 0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0" y="2"/>
                                </a:moveTo>
                                <a:lnTo>
                                  <a:pt x="8" y="17"/>
                                </a:lnTo>
                                <a:lnTo>
                                  <a:pt x="18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32"/>
                                </a:lnTo>
                                <a:lnTo>
                                  <a:pt x="38" y="35"/>
                                </a:lnTo>
                                <a:lnTo>
                                  <a:pt x="48" y="32"/>
                                </a:lnTo>
                                <a:lnTo>
                                  <a:pt x="45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0" y="7"/>
                                </a:lnTo>
                                <a:lnTo>
                                  <a:pt x="23" y="2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1" name="Freeform 8482"/>
                        <wps:cNvSpPr>
                          <a:spLocks noEditPoints="1"/>
                        </wps:cNvSpPr>
                        <wps:spPr bwMode="auto">
                          <a:xfrm>
                            <a:off x="5703" y="1170"/>
                            <a:ext cx="95" cy="87"/>
                          </a:xfrm>
                          <a:custGeom>
                            <a:avLst/>
                            <a:gdLst>
                              <a:gd name="T0" fmla="*/ 47 w 95"/>
                              <a:gd name="T1" fmla="*/ 57 h 87"/>
                              <a:gd name="T2" fmla="*/ 0 w 95"/>
                              <a:gd name="T3" fmla="*/ 0 h 87"/>
                              <a:gd name="T4" fmla="*/ 47 w 95"/>
                              <a:gd name="T5" fmla="*/ 57 h 87"/>
                              <a:gd name="T6" fmla="*/ 47 w 95"/>
                              <a:gd name="T7" fmla="*/ 57 h 87"/>
                              <a:gd name="T8" fmla="*/ 57 w 95"/>
                              <a:gd name="T9" fmla="*/ 72 h 87"/>
                              <a:gd name="T10" fmla="*/ 67 w 95"/>
                              <a:gd name="T11" fmla="*/ 82 h 87"/>
                              <a:gd name="T12" fmla="*/ 75 w 95"/>
                              <a:gd name="T13" fmla="*/ 85 h 87"/>
                              <a:gd name="T14" fmla="*/ 80 w 95"/>
                              <a:gd name="T15" fmla="*/ 87 h 87"/>
                              <a:gd name="T16" fmla="*/ 87 w 95"/>
                              <a:gd name="T17" fmla="*/ 87 h 87"/>
                              <a:gd name="T18" fmla="*/ 95 w 95"/>
                              <a:gd name="T19" fmla="*/ 87 h 87"/>
                              <a:gd name="T20" fmla="*/ 95 w 95"/>
                              <a:gd name="T21" fmla="*/ 80 h 87"/>
                              <a:gd name="T22" fmla="*/ 90 w 95"/>
                              <a:gd name="T23" fmla="*/ 72 h 87"/>
                              <a:gd name="T24" fmla="*/ 85 w 95"/>
                              <a:gd name="T25" fmla="*/ 67 h 87"/>
                              <a:gd name="T26" fmla="*/ 80 w 95"/>
                              <a:gd name="T27" fmla="*/ 62 h 87"/>
                              <a:gd name="T28" fmla="*/ 72 w 95"/>
                              <a:gd name="T29" fmla="*/ 57 h 87"/>
                              <a:gd name="T30" fmla="*/ 65 w 95"/>
                              <a:gd name="T31" fmla="*/ 55 h 87"/>
                              <a:gd name="T32" fmla="*/ 57 w 95"/>
                              <a:gd name="T33" fmla="*/ 55 h 87"/>
                              <a:gd name="T34" fmla="*/ 47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  <a:moveTo>
                                  <a:pt x="47" y="57"/>
                                </a:moveTo>
                                <a:lnTo>
                                  <a:pt x="57" y="72"/>
                                </a:lnTo>
                                <a:lnTo>
                                  <a:pt x="67" y="82"/>
                                </a:lnTo>
                                <a:lnTo>
                                  <a:pt x="75" y="85"/>
                                </a:lnTo>
                                <a:lnTo>
                                  <a:pt x="80" y="87"/>
                                </a:lnTo>
                                <a:lnTo>
                                  <a:pt x="87" y="87"/>
                                </a:lnTo>
                                <a:lnTo>
                                  <a:pt x="95" y="87"/>
                                </a:lnTo>
                                <a:lnTo>
                                  <a:pt x="95" y="80"/>
                                </a:lnTo>
                                <a:lnTo>
                                  <a:pt x="90" y="72"/>
                                </a:lnTo>
                                <a:lnTo>
                                  <a:pt x="85" y="67"/>
                                </a:lnTo>
                                <a:lnTo>
                                  <a:pt x="80" y="62"/>
                                </a:lnTo>
                                <a:lnTo>
                                  <a:pt x="72" y="57"/>
                                </a:lnTo>
                                <a:lnTo>
                                  <a:pt x="65" y="55"/>
                                </a:lnTo>
                                <a:lnTo>
                                  <a:pt x="57" y="55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" name="Freeform 8483"/>
                        <wps:cNvSpPr>
                          <a:spLocks/>
                        </wps:cNvSpPr>
                        <wps:spPr bwMode="auto">
                          <a:xfrm>
                            <a:off x="5703" y="1170"/>
                            <a:ext cx="47" cy="57"/>
                          </a:xfrm>
                          <a:custGeom>
                            <a:avLst/>
                            <a:gdLst>
                              <a:gd name="T0" fmla="*/ 47 w 47"/>
                              <a:gd name="T1" fmla="*/ 57 h 57"/>
                              <a:gd name="T2" fmla="*/ 0 w 47"/>
                              <a:gd name="T3" fmla="*/ 0 h 57"/>
                              <a:gd name="T4" fmla="*/ 47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" name="Freeform 8484"/>
                        <wps:cNvSpPr>
                          <a:spLocks/>
                        </wps:cNvSpPr>
                        <wps:spPr bwMode="auto">
                          <a:xfrm>
                            <a:off x="5750" y="122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7 h 32"/>
                              <a:gd name="T4" fmla="*/ 20 w 48"/>
                              <a:gd name="T5" fmla="*/ 27 h 32"/>
                              <a:gd name="T6" fmla="*/ 28 w 48"/>
                              <a:gd name="T7" fmla="*/ 30 h 32"/>
                              <a:gd name="T8" fmla="*/ 33 w 48"/>
                              <a:gd name="T9" fmla="*/ 32 h 32"/>
                              <a:gd name="T10" fmla="*/ 40 w 48"/>
                              <a:gd name="T11" fmla="*/ 32 h 32"/>
                              <a:gd name="T12" fmla="*/ 48 w 48"/>
                              <a:gd name="T13" fmla="*/ 32 h 32"/>
                              <a:gd name="T14" fmla="*/ 48 w 48"/>
                              <a:gd name="T15" fmla="*/ 25 h 32"/>
                              <a:gd name="T16" fmla="*/ 43 w 48"/>
                              <a:gd name="T17" fmla="*/ 17 h 32"/>
                              <a:gd name="T18" fmla="*/ 38 w 48"/>
                              <a:gd name="T19" fmla="*/ 12 h 32"/>
                              <a:gd name="T20" fmla="*/ 33 w 48"/>
                              <a:gd name="T21" fmla="*/ 7 h 32"/>
                              <a:gd name="T22" fmla="*/ 25 w 48"/>
                              <a:gd name="T23" fmla="*/ 2 h 32"/>
                              <a:gd name="T24" fmla="*/ 18 w 48"/>
                              <a:gd name="T25" fmla="*/ 0 h 32"/>
                              <a:gd name="T26" fmla="*/ 10 w 48"/>
                              <a:gd name="T27" fmla="*/ 0 h 32"/>
                              <a:gd name="T28" fmla="*/ 0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7"/>
                                </a:lnTo>
                                <a:lnTo>
                                  <a:pt x="20" y="27"/>
                                </a:lnTo>
                                <a:lnTo>
                                  <a:pt x="28" y="30"/>
                                </a:lnTo>
                                <a:lnTo>
                                  <a:pt x="33" y="32"/>
                                </a:lnTo>
                                <a:lnTo>
                                  <a:pt x="40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" name="Freeform 8485"/>
                        <wps:cNvSpPr>
                          <a:spLocks noEditPoints="1"/>
                        </wps:cNvSpPr>
                        <wps:spPr bwMode="auto">
                          <a:xfrm>
                            <a:off x="5691" y="1143"/>
                            <a:ext cx="89" cy="84"/>
                          </a:xfrm>
                          <a:custGeom>
                            <a:avLst/>
                            <a:gdLst>
                              <a:gd name="T0" fmla="*/ 45 w 89"/>
                              <a:gd name="T1" fmla="*/ 52 h 84"/>
                              <a:gd name="T2" fmla="*/ 0 w 89"/>
                              <a:gd name="T3" fmla="*/ 0 h 84"/>
                              <a:gd name="T4" fmla="*/ 45 w 89"/>
                              <a:gd name="T5" fmla="*/ 52 h 84"/>
                              <a:gd name="T6" fmla="*/ 45 w 89"/>
                              <a:gd name="T7" fmla="*/ 52 h 84"/>
                              <a:gd name="T8" fmla="*/ 52 w 89"/>
                              <a:gd name="T9" fmla="*/ 67 h 84"/>
                              <a:gd name="T10" fmla="*/ 62 w 89"/>
                              <a:gd name="T11" fmla="*/ 77 h 84"/>
                              <a:gd name="T12" fmla="*/ 69 w 89"/>
                              <a:gd name="T13" fmla="*/ 82 h 84"/>
                              <a:gd name="T14" fmla="*/ 74 w 89"/>
                              <a:gd name="T15" fmla="*/ 84 h 84"/>
                              <a:gd name="T16" fmla="*/ 82 w 89"/>
                              <a:gd name="T17" fmla="*/ 84 h 84"/>
                              <a:gd name="T18" fmla="*/ 89 w 89"/>
                              <a:gd name="T19" fmla="*/ 84 h 84"/>
                              <a:gd name="T20" fmla="*/ 89 w 89"/>
                              <a:gd name="T21" fmla="*/ 77 h 84"/>
                              <a:gd name="T22" fmla="*/ 87 w 89"/>
                              <a:gd name="T23" fmla="*/ 69 h 84"/>
                              <a:gd name="T24" fmla="*/ 82 w 89"/>
                              <a:gd name="T25" fmla="*/ 62 h 84"/>
                              <a:gd name="T26" fmla="*/ 74 w 89"/>
                              <a:gd name="T27" fmla="*/ 57 h 84"/>
                              <a:gd name="T28" fmla="*/ 69 w 89"/>
                              <a:gd name="T29" fmla="*/ 54 h 84"/>
                              <a:gd name="T30" fmla="*/ 62 w 89"/>
                              <a:gd name="T31" fmla="*/ 49 h 84"/>
                              <a:gd name="T32" fmla="*/ 52 w 89"/>
                              <a:gd name="T33" fmla="*/ 49 h 84"/>
                              <a:gd name="T34" fmla="*/ 45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  <a:moveTo>
                                  <a:pt x="45" y="52"/>
                                </a:moveTo>
                                <a:lnTo>
                                  <a:pt x="52" y="67"/>
                                </a:lnTo>
                                <a:lnTo>
                                  <a:pt x="62" y="77"/>
                                </a:lnTo>
                                <a:lnTo>
                                  <a:pt x="69" y="82"/>
                                </a:lnTo>
                                <a:lnTo>
                                  <a:pt x="74" y="84"/>
                                </a:lnTo>
                                <a:lnTo>
                                  <a:pt x="82" y="84"/>
                                </a:lnTo>
                                <a:lnTo>
                                  <a:pt x="89" y="84"/>
                                </a:lnTo>
                                <a:lnTo>
                                  <a:pt x="89" y="77"/>
                                </a:lnTo>
                                <a:lnTo>
                                  <a:pt x="87" y="69"/>
                                </a:lnTo>
                                <a:lnTo>
                                  <a:pt x="82" y="62"/>
                                </a:lnTo>
                                <a:lnTo>
                                  <a:pt x="74" y="57"/>
                                </a:lnTo>
                                <a:lnTo>
                                  <a:pt x="69" y="54"/>
                                </a:lnTo>
                                <a:lnTo>
                                  <a:pt x="62" y="49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" name="Freeform 8486"/>
                        <wps:cNvSpPr>
                          <a:spLocks/>
                        </wps:cNvSpPr>
                        <wps:spPr bwMode="auto">
                          <a:xfrm>
                            <a:off x="5691" y="1143"/>
                            <a:ext cx="45" cy="52"/>
                          </a:xfrm>
                          <a:custGeom>
                            <a:avLst/>
                            <a:gdLst>
                              <a:gd name="T0" fmla="*/ 45 w 45"/>
                              <a:gd name="T1" fmla="*/ 52 h 52"/>
                              <a:gd name="T2" fmla="*/ 0 w 45"/>
                              <a:gd name="T3" fmla="*/ 0 h 52"/>
                              <a:gd name="T4" fmla="*/ 45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" name="Freeform 8487"/>
                        <wps:cNvSpPr>
                          <a:spLocks/>
                        </wps:cNvSpPr>
                        <wps:spPr bwMode="auto">
                          <a:xfrm>
                            <a:off x="5736" y="1192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3 h 35"/>
                              <a:gd name="T2" fmla="*/ 7 w 44"/>
                              <a:gd name="T3" fmla="*/ 18 h 35"/>
                              <a:gd name="T4" fmla="*/ 17 w 44"/>
                              <a:gd name="T5" fmla="*/ 28 h 35"/>
                              <a:gd name="T6" fmla="*/ 24 w 44"/>
                              <a:gd name="T7" fmla="*/ 33 h 35"/>
                              <a:gd name="T8" fmla="*/ 29 w 44"/>
                              <a:gd name="T9" fmla="*/ 35 h 35"/>
                              <a:gd name="T10" fmla="*/ 37 w 44"/>
                              <a:gd name="T11" fmla="*/ 35 h 35"/>
                              <a:gd name="T12" fmla="*/ 44 w 44"/>
                              <a:gd name="T13" fmla="*/ 35 h 35"/>
                              <a:gd name="T14" fmla="*/ 44 w 44"/>
                              <a:gd name="T15" fmla="*/ 28 h 35"/>
                              <a:gd name="T16" fmla="*/ 42 w 44"/>
                              <a:gd name="T17" fmla="*/ 20 h 35"/>
                              <a:gd name="T18" fmla="*/ 37 w 44"/>
                              <a:gd name="T19" fmla="*/ 13 h 35"/>
                              <a:gd name="T20" fmla="*/ 29 w 44"/>
                              <a:gd name="T21" fmla="*/ 8 h 35"/>
                              <a:gd name="T22" fmla="*/ 24 w 44"/>
                              <a:gd name="T23" fmla="*/ 5 h 35"/>
                              <a:gd name="T24" fmla="*/ 17 w 44"/>
                              <a:gd name="T25" fmla="*/ 0 h 35"/>
                              <a:gd name="T26" fmla="*/ 7 w 44"/>
                              <a:gd name="T27" fmla="*/ 0 h 35"/>
                              <a:gd name="T28" fmla="*/ 0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3"/>
                                </a:moveTo>
                                <a:lnTo>
                                  <a:pt x="7" y="18"/>
                                </a:lnTo>
                                <a:lnTo>
                                  <a:pt x="17" y="28"/>
                                </a:lnTo>
                                <a:lnTo>
                                  <a:pt x="24" y="33"/>
                                </a:lnTo>
                                <a:lnTo>
                                  <a:pt x="29" y="35"/>
                                </a:lnTo>
                                <a:lnTo>
                                  <a:pt x="37" y="35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Freeform 8488"/>
                        <wps:cNvSpPr>
                          <a:spLocks noEditPoints="1"/>
                        </wps:cNvSpPr>
                        <wps:spPr bwMode="auto">
                          <a:xfrm>
                            <a:off x="5678" y="1098"/>
                            <a:ext cx="85" cy="92"/>
                          </a:xfrm>
                          <a:custGeom>
                            <a:avLst/>
                            <a:gdLst>
                              <a:gd name="T0" fmla="*/ 38 w 85"/>
                              <a:gd name="T1" fmla="*/ 60 h 92"/>
                              <a:gd name="T2" fmla="*/ 0 w 85"/>
                              <a:gd name="T3" fmla="*/ 0 h 92"/>
                              <a:gd name="T4" fmla="*/ 38 w 85"/>
                              <a:gd name="T5" fmla="*/ 60 h 92"/>
                              <a:gd name="T6" fmla="*/ 38 w 85"/>
                              <a:gd name="T7" fmla="*/ 60 h 92"/>
                              <a:gd name="T8" fmla="*/ 45 w 85"/>
                              <a:gd name="T9" fmla="*/ 74 h 92"/>
                              <a:gd name="T10" fmla="*/ 55 w 85"/>
                              <a:gd name="T11" fmla="*/ 84 h 92"/>
                              <a:gd name="T12" fmla="*/ 63 w 85"/>
                              <a:gd name="T13" fmla="*/ 87 h 92"/>
                              <a:gd name="T14" fmla="*/ 67 w 85"/>
                              <a:gd name="T15" fmla="*/ 89 h 92"/>
                              <a:gd name="T16" fmla="*/ 75 w 85"/>
                              <a:gd name="T17" fmla="*/ 92 h 92"/>
                              <a:gd name="T18" fmla="*/ 85 w 85"/>
                              <a:gd name="T19" fmla="*/ 92 h 92"/>
                              <a:gd name="T20" fmla="*/ 82 w 85"/>
                              <a:gd name="T21" fmla="*/ 84 h 92"/>
                              <a:gd name="T22" fmla="*/ 80 w 85"/>
                              <a:gd name="T23" fmla="*/ 77 h 92"/>
                              <a:gd name="T24" fmla="*/ 75 w 85"/>
                              <a:gd name="T25" fmla="*/ 70 h 92"/>
                              <a:gd name="T26" fmla="*/ 70 w 85"/>
                              <a:gd name="T27" fmla="*/ 65 h 92"/>
                              <a:gd name="T28" fmla="*/ 63 w 85"/>
                              <a:gd name="T29" fmla="*/ 60 h 92"/>
                              <a:gd name="T30" fmla="*/ 55 w 85"/>
                              <a:gd name="T31" fmla="*/ 57 h 92"/>
                              <a:gd name="T32" fmla="*/ 45 w 85"/>
                              <a:gd name="T33" fmla="*/ 57 h 92"/>
                              <a:gd name="T34" fmla="*/ 38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4"/>
                                </a:lnTo>
                                <a:lnTo>
                                  <a:pt x="55" y="84"/>
                                </a:lnTo>
                                <a:lnTo>
                                  <a:pt x="63" y="87"/>
                                </a:lnTo>
                                <a:lnTo>
                                  <a:pt x="67" y="89"/>
                                </a:lnTo>
                                <a:lnTo>
                                  <a:pt x="75" y="92"/>
                                </a:lnTo>
                                <a:lnTo>
                                  <a:pt x="85" y="92"/>
                                </a:lnTo>
                                <a:lnTo>
                                  <a:pt x="82" y="84"/>
                                </a:lnTo>
                                <a:lnTo>
                                  <a:pt x="80" y="77"/>
                                </a:lnTo>
                                <a:lnTo>
                                  <a:pt x="75" y="70"/>
                                </a:lnTo>
                                <a:lnTo>
                                  <a:pt x="70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7"/>
                                </a:lnTo>
                                <a:lnTo>
                                  <a:pt x="45" y="57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" name="Freeform 8489"/>
                        <wps:cNvSpPr>
                          <a:spLocks/>
                        </wps:cNvSpPr>
                        <wps:spPr bwMode="auto">
                          <a:xfrm>
                            <a:off x="5678" y="1098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" name="Freeform 8490"/>
                        <wps:cNvSpPr>
                          <a:spLocks/>
                        </wps:cNvSpPr>
                        <wps:spPr bwMode="auto">
                          <a:xfrm>
                            <a:off x="5716" y="1155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5"/>
                              <a:gd name="T2" fmla="*/ 7 w 47"/>
                              <a:gd name="T3" fmla="*/ 17 h 35"/>
                              <a:gd name="T4" fmla="*/ 17 w 47"/>
                              <a:gd name="T5" fmla="*/ 27 h 35"/>
                              <a:gd name="T6" fmla="*/ 25 w 47"/>
                              <a:gd name="T7" fmla="*/ 30 h 35"/>
                              <a:gd name="T8" fmla="*/ 29 w 47"/>
                              <a:gd name="T9" fmla="*/ 32 h 35"/>
                              <a:gd name="T10" fmla="*/ 37 w 47"/>
                              <a:gd name="T11" fmla="*/ 35 h 35"/>
                              <a:gd name="T12" fmla="*/ 47 w 47"/>
                              <a:gd name="T13" fmla="*/ 35 h 35"/>
                              <a:gd name="T14" fmla="*/ 44 w 47"/>
                              <a:gd name="T15" fmla="*/ 27 h 35"/>
                              <a:gd name="T16" fmla="*/ 42 w 47"/>
                              <a:gd name="T17" fmla="*/ 20 h 35"/>
                              <a:gd name="T18" fmla="*/ 37 w 47"/>
                              <a:gd name="T19" fmla="*/ 13 h 35"/>
                              <a:gd name="T20" fmla="*/ 32 w 47"/>
                              <a:gd name="T21" fmla="*/ 8 h 35"/>
                              <a:gd name="T22" fmla="*/ 25 w 47"/>
                              <a:gd name="T23" fmla="*/ 3 h 35"/>
                              <a:gd name="T24" fmla="*/ 17 w 47"/>
                              <a:gd name="T25" fmla="*/ 0 h 35"/>
                              <a:gd name="T26" fmla="*/ 7 w 47"/>
                              <a:gd name="T27" fmla="*/ 0 h 35"/>
                              <a:gd name="T28" fmla="*/ 0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3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5" y="30"/>
                                </a:lnTo>
                                <a:lnTo>
                                  <a:pt x="29" y="32"/>
                                </a:lnTo>
                                <a:lnTo>
                                  <a:pt x="37" y="35"/>
                                </a:lnTo>
                                <a:lnTo>
                                  <a:pt x="47" y="35"/>
                                </a:lnTo>
                                <a:lnTo>
                                  <a:pt x="44" y="27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0" name="Freeform 8491"/>
                        <wps:cNvSpPr>
                          <a:spLocks noEditPoints="1"/>
                        </wps:cNvSpPr>
                        <wps:spPr bwMode="auto">
                          <a:xfrm>
                            <a:off x="5673" y="1050"/>
                            <a:ext cx="75" cy="110"/>
                          </a:xfrm>
                          <a:custGeom>
                            <a:avLst/>
                            <a:gdLst>
                              <a:gd name="T0" fmla="*/ 33 w 75"/>
                              <a:gd name="T1" fmla="*/ 68 h 110"/>
                              <a:gd name="T2" fmla="*/ 0 w 75"/>
                              <a:gd name="T3" fmla="*/ 0 h 110"/>
                              <a:gd name="T4" fmla="*/ 33 w 75"/>
                              <a:gd name="T5" fmla="*/ 68 h 110"/>
                              <a:gd name="T6" fmla="*/ 33 w 75"/>
                              <a:gd name="T7" fmla="*/ 68 h 110"/>
                              <a:gd name="T8" fmla="*/ 40 w 75"/>
                              <a:gd name="T9" fmla="*/ 85 h 110"/>
                              <a:gd name="T10" fmla="*/ 50 w 75"/>
                              <a:gd name="T11" fmla="*/ 98 h 110"/>
                              <a:gd name="T12" fmla="*/ 55 w 75"/>
                              <a:gd name="T13" fmla="*/ 103 h 110"/>
                              <a:gd name="T14" fmla="*/ 60 w 75"/>
                              <a:gd name="T15" fmla="*/ 105 h 110"/>
                              <a:gd name="T16" fmla="*/ 68 w 75"/>
                              <a:gd name="T17" fmla="*/ 108 h 110"/>
                              <a:gd name="T18" fmla="*/ 75 w 75"/>
                              <a:gd name="T19" fmla="*/ 110 h 110"/>
                              <a:gd name="T20" fmla="*/ 75 w 75"/>
                              <a:gd name="T21" fmla="*/ 100 h 110"/>
                              <a:gd name="T22" fmla="*/ 72 w 75"/>
                              <a:gd name="T23" fmla="*/ 93 h 110"/>
                              <a:gd name="T24" fmla="*/ 68 w 75"/>
                              <a:gd name="T25" fmla="*/ 85 h 110"/>
                              <a:gd name="T26" fmla="*/ 63 w 75"/>
                              <a:gd name="T27" fmla="*/ 78 h 110"/>
                              <a:gd name="T28" fmla="*/ 55 w 75"/>
                              <a:gd name="T29" fmla="*/ 73 h 110"/>
                              <a:gd name="T30" fmla="*/ 48 w 75"/>
                              <a:gd name="T31" fmla="*/ 70 h 110"/>
                              <a:gd name="T32" fmla="*/ 40 w 75"/>
                              <a:gd name="T33" fmla="*/ 68 h 110"/>
                              <a:gd name="T34" fmla="*/ 33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  <a:moveTo>
                                  <a:pt x="33" y="68"/>
                                </a:moveTo>
                                <a:lnTo>
                                  <a:pt x="40" y="85"/>
                                </a:lnTo>
                                <a:lnTo>
                                  <a:pt x="50" y="98"/>
                                </a:lnTo>
                                <a:lnTo>
                                  <a:pt x="55" y="103"/>
                                </a:lnTo>
                                <a:lnTo>
                                  <a:pt x="60" y="105"/>
                                </a:lnTo>
                                <a:lnTo>
                                  <a:pt x="68" y="108"/>
                                </a:lnTo>
                                <a:lnTo>
                                  <a:pt x="75" y="110"/>
                                </a:lnTo>
                                <a:lnTo>
                                  <a:pt x="75" y="100"/>
                                </a:lnTo>
                                <a:lnTo>
                                  <a:pt x="72" y="93"/>
                                </a:lnTo>
                                <a:lnTo>
                                  <a:pt x="68" y="85"/>
                                </a:lnTo>
                                <a:lnTo>
                                  <a:pt x="63" y="78"/>
                                </a:lnTo>
                                <a:lnTo>
                                  <a:pt x="55" y="73"/>
                                </a:lnTo>
                                <a:lnTo>
                                  <a:pt x="48" y="70"/>
                                </a:lnTo>
                                <a:lnTo>
                                  <a:pt x="40" y="68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" name="Freeform 8492"/>
                        <wps:cNvSpPr>
                          <a:spLocks/>
                        </wps:cNvSpPr>
                        <wps:spPr bwMode="auto">
                          <a:xfrm>
                            <a:off x="5673" y="1050"/>
                            <a:ext cx="33" cy="68"/>
                          </a:xfrm>
                          <a:custGeom>
                            <a:avLst/>
                            <a:gdLst>
                              <a:gd name="T0" fmla="*/ 33 w 33"/>
                              <a:gd name="T1" fmla="*/ 68 h 68"/>
                              <a:gd name="T2" fmla="*/ 0 w 33"/>
                              <a:gd name="T3" fmla="*/ 0 h 68"/>
                              <a:gd name="T4" fmla="*/ 33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" name="Freeform 8493"/>
                        <wps:cNvSpPr>
                          <a:spLocks/>
                        </wps:cNvSpPr>
                        <wps:spPr bwMode="auto">
                          <a:xfrm>
                            <a:off x="5706" y="1118"/>
                            <a:ext cx="42" cy="42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2"/>
                              <a:gd name="T2" fmla="*/ 7 w 42"/>
                              <a:gd name="T3" fmla="*/ 17 h 42"/>
                              <a:gd name="T4" fmla="*/ 17 w 42"/>
                              <a:gd name="T5" fmla="*/ 30 h 42"/>
                              <a:gd name="T6" fmla="*/ 22 w 42"/>
                              <a:gd name="T7" fmla="*/ 35 h 42"/>
                              <a:gd name="T8" fmla="*/ 27 w 42"/>
                              <a:gd name="T9" fmla="*/ 37 h 42"/>
                              <a:gd name="T10" fmla="*/ 35 w 42"/>
                              <a:gd name="T11" fmla="*/ 40 h 42"/>
                              <a:gd name="T12" fmla="*/ 42 w 42"/>
                              <a:gd name="T13" fmla="*/ 42 h 42"/>
                              <a:gd name="T14" fmla="*/ 42 w 42"/>
                              <a:gd name="T15" fmla="*/ 32 h 42"/>
                              <a:gd name="T16" fmla="*/ 39 w 42"/>
                              <a:gd name="T17" fmla="*/ 25 h 42"/>
                              <a:gd name="T18" fmla="*/ 35 w 42"/>
                              <a:gd name="T19" fmla="*/ 17 h 42"/>
                              <a:gd name="T20" fmla="*/ 30 w 42"/>
                              <a:gd name="T21" fmla="*/ 10 h 42"/>
                              <a:gd name="T22" fmla="*/ 22 w 42"/>
                              <a:gd name="T23" fmla="*/ 5 h 42"/>
                              <a:gd name="T24" fmla="*/ 15 w 42"/>
                              <a:gd name="T25" fmla="*/ 2 h 42"/>
                              <a:gd name="T26" fmla="*/ 7 w 42"/>
                              <a:gd name="T27" fmla="*/ 0 h 42"/>
                              <a:gd name="T28" fmla="*/ 0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0" y="0"/>
                                </a:moveTo>
                                <a:lnTo>
                                  <a:pt x="7" y="17"/>
                                </a:lnTo>
                                <a:lnTo>
                                  <a:pt x="17" y="30"/>
                                </a:lnTo>
                                <a:lnTo>
                                  <a:pt x="22" y="35"/>
                                </a:lnTo>
                                <a:lnTo>
                                  <a:pt x="27" y="37"/>
                                </a:lnTo>
                                <a:lnTo>
                                  <a:pt x="35" y="40"/>
                                </a:lnTo>
                                <a:lnTo>
                                  <a:pt x="42" y="42"/>
                                </a:lnTo>
                                <a:lnTo>
                                  <a:pt x="42" y="32"/>
                                </a:lnTo>
                                <a:lnTo>
                                  <a:pt x="39" y="25"/>
                                </a:lnTo>
                                <a:lnTo>
                                  <a:pt x="35" y="17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" name="Freeform 8494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" name="Freeform 8495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" name="Freeform 8496"/>
                        <wps:cNvSpPr>
                          <a:spLocks noEditPoints="1"/>
                        </wps:cNvSpPr>
                        <wps:spPr bwMode="auto">
                          <a:xfrm>
                            <a:off x="5823" y="1207"/>
                            <a:ext cx="27" cy="125"/>
                          </a:xfrm>
                          <a:custGeom>
                            <a:avLst/>
                            <a:gdLst>
                              <a:gd name="T0" fmla="*/ 14 w 27"/>
                              <a:gd name="T1" fmla="*/ 68 h 125"/>
                              <a:gd name="T2" fmla="*/ 9 w 27"/>
                              <a:gd name="T3" fmla="*/ 83 h 125"/>
                              <a:gd name="T4" fmla="*/ 7 w 27"/>
                              <a:gd name="T5" fmla="*/ 98 h 125"/>
                              <a:gd name="T6" fmla="*/ 9 w 27"/>
                              <a:gd name="T7" fmla="*/ 113 h 125"/>
                              <a:gd name="T8" fmla="*/ 17 w 27"/>
                              <a:gd name="T9" fmla="*/ 125 h 125"/>
                              <a:gd name="T10" fmla="*/ 22 w 27"/>
                              <a:gd name="T11" fmla="*/ 120 h 125"/>
                              <a:gd name="T12" fmla="*/ 24 w 27"/>
                              <a:gd name="T13" fmla="*/ 115 h 125"/>
                              <a:gd name="T14" fmla="*/ 24 w 27"/>
                              <a:gd name="T15" fmla="*/ 108 h 125"/>
                              <a:gd name="T16" fmla="*/ 27 w 27"/>
                              <a:gd name="T17" fmla="*/ 100 h 125"/>
                              <a:gd name="T18" fmla="*/ 24 w 27"/>
                              <a:gd name="T19" fmla="*/ 90 h 125"/>
                              <a:gd name="T20" fmla="*/ 22 w 27"/>
                              <a:gd name="T21" fmla="*/ 83 h 125"/>
                              <a:gd name="T22" fmla="*/ 19 w 27"/>
                              <a:gd name="T23" fmla="*/ 75 h 125"/>
                              <a:gd name="T24" fmla="*/ 14 w 27"/>
                              <a:gd name="T25" fmla="*/ 68 h 125"/>
                              <a:gd name="T26" fmla="*/ 17 w 27"/>
                              <a:gd name="T27" fmla="*/ 68 h 125"/>
                              <a:gd name="T28" fmla="*/ 0 w 27"/>
                              <a:gd name="T29" fmla="*/ 0 h 125"/>
                              <a:gd name="T30" fmla="*/ 17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4" y="68"/>
                                </a:moveTo>
                                <a:lnTo>
                                  <a:pt x="9" y="83"/>
                                </a:lnTo>
                                <a:lnTo>
                                  <a:pt x="7" y="98"/>
                                </a:lnTo>
                                <a:lnTo>
                                  <a:pt x="9" y="113"/>
                                </a:lnTo>
                                <a:lnTo>
                                  <a:pt x="17" y="125"/>
                                </a:lnTo>
                                <a:lnTo>
                                  <a:pt x="22" y="120"/>
                                </a:lnTo>
                                <a:lnTo>
                                  <a:pt x="24" y="115"/>
                                </a:lnTo>
                                <a:lnTo>
                                  <a:pt x="24" y="108"/>
                                </a:lnTo>
                                <a:lnTo>
                                  <a:pt x="27" y="100"/>
                                </a:lnTo>
                                <a:lnTo>
                                  <a:pt x="24" y="90"/>
                                </a:lnTo>
                                <a:lnTo>
                                  <a:pt x="22" y="83"/>
                                </a:lnTo>
                                <a:lnTo>
                                  <a:pt x="19" y="75"/>
                                </a:lnTo>
                                <a:lnTo>
                                  <a:pt x="14" y="68"/>
                                </a:lnTo>
                                <a:close/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6" name="Freeform 8497"/>
                        <wps:cNvSpPr>
                          <a:spLocks/>
                        </wps:cNvSpPr>
                        <wps:spPr bwMode="auto">
                          <a:xfrm>
                            <a:off x="5830" y="1275"/>
                            <a:ext cx="20" cy="57"/>
                          </a:xfrm>
                          <a:custGeom>
                            <a:avLst/>
                            <a:gdLst>
                              <a:gd name="T0" fmla="*/ 7 w 20"/>
                              <a:gd name="T1" fmla="*/ 0 h 57"/>
                              <a:gd name="T2" fmla="*/ 2 w 20"/>
                              <a:gd name="T3" fmla="*/ 15 h 57"/>
                              <a:gd name="T4" fmla="*/ 0 w 20"/>
                              <a:gd name="T5" fmla="*/ 30 h 57"/>
                              <a:gd name="T6" fmla="*/ 2 w 20"/>
                              <a:gd name="T7" fmla="*/ 45 h 57"/>
                              <a:gd name="T8" fmla="*/ 10 w 20"/>
                              <a:gd name="T9" fmla="*/ 57 h 57"/>
                              <a:gd name="T10" fmla="*/ 15 w 20"/>
                              <a:gd name="T11" fmla="*/ 52 h 57"/>
                              <a:gd name="T12" fmla="*/ 17 w 20"/>
                              <a:gd name="T13" fmla="*/ 47 h 57"/>
                              <a:gd name="T14" fmla="*/ 17 w 20"/>
                              <a:gd name="T15" fmla="*/ 40 h 57"/>
                              <a:gd name="T16" fmla="*/ 20 w 20"/>
                              <a:gd name="T17" fmla="*/ 32 h 57"/>
                              <a:gd name="T18" fmla="*/ 17 w 20"/>
                              <a:gd name="T19" fmla="*/ 22 h 57"/>
                              <a:gd name="T20" fmla="*/ 15 w 20"/>
                              <a:gd name="T21" fmla="*/ 15 h 57"/>
                              <a:gd name="T22" fmla="*/ 12 w 20"/>
                              <a:gd name="T23" fmla="*/ 7 h 57"/>
                              <a:gd name="T24" fmla="*/ 7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17" y="47"/>
                                </a:lnTo>
                                <a:lnTo>
                                  <a:pt x="17" y="40"/>
                                </a:lnTo>
                                <a:lnTo>
                                  <a:pt x="20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" name="Freeform 8498"/>
                        <wps:cNvSpPr>
                          <a:spLocks/>
                        </wps:cNvSpPr>
                        <wps:spPr bwMode="auto">
                          <a:xfrm>
                            <a:off x="5823" y="1207"/>
                            <a:ext cx="17" cy="68"/>
                          </a:xfrm>
                          <a:custGeom>
                            <a:avLst/>
                            <a:gdLst>
                              <a:gd name="T0" fmla="*/ 17 w 17"/>
                              <a:gd name="T1" fmla="*/ 68 h 68"/>
                              <a:gd name="T2" fmla="*/ 0 w 17"/>
                              <a:gd name="T3" fmla="*/ 0 h 68"/>
                              <a:gd name="T4" fmla="*/ 17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" name="Freeform 8499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409" name="Group 8500"/>
                      <wpg:cNvGrpSpPr>
                        <a:grpSpLocks/>
                      </wpg:cNvGrpSpPr>
                      <wpg:grpSpPr bwMode="auto">
                        <a:xfrm>
                          <a:off x="45720" y="374015"/>
                          <a:ext cx="321945" cy="361315"/>
                          <a:chOff x="5733" y="1003"/>
                          <a:chExt cx="507" cy="569"/>
                        </a:xfrm>
                      </wpg:grpSpPr>
                      <wps:wsp>
                        <wps:cNvPr id="1410" name="Freeform 8501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" name="Freeform 8502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" name="Freeform 8503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" name="Freeform 8504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" name="Freeform 8505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5" name="Freeform 8506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" name="Freeform 8507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7" name="Freeform 8508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8" name="Freeform 8509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9" name="Freeform 8510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" name="Freeform 8511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" name="Freeform 8512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" name="Freeform 8513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" name="Freeform 8514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" name="Freeform 8515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" name="Freeform 8516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" name="Freeform 8517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" name="Freeform 8518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" name="Freeform 8519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" name="Freeform 8520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20" y="67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" name="Freeform 8521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20" y="67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1" name="Freeform 8522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" name="Freeform 8523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" name="Freeform 8524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4" name="Freeform 8525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5" name="Freeform 8526"/>
                        <wps:cNvSpPr>
                          <a:spLocks noEditPoints="1"/>
                        </wps:cNvSpPr>
                        <wps:spPr bwMode="auto">
                          <a:xfrm>
                            <a:off x="5788" y="1235"/>
                            <a:ext cx="79" cy="95"/>
                          </a:xfrm>
                          <a:custGeom>
                            <a:avLst/>
                            <a:gdLst>
                              <a:gd name="T0" fmla="*/ 37 w 79"/>
                              <a:gd name="T1" fmla="*/ 60 h 95"/>
                              <a:gd name="T2" fmla="*/ 0 w 79"/>
                              <a:gd name="T3" fmla="*/ 0 h 95"/>
                              <a:gd name="T4" fmla="*/ 37 w 79"/>
                              <a:gd name="T5" fmla="*/ 60 h 95"/>
                              <a:gd name="T6" fmla="*/ 37 w 79"/>
                              <a:gd name="T7" fmla="*/ 60 h 95"/>
                              <a:gd name="T8" fmla="*/ 42 w 79"/>
                              <a:gd name="T9" fmla="*/ 75 h 95"/>
                              <a:gd name="T10" fmla="*/ 52 w 79"/>
                              <a:gd name="T11" fmla="*/ 87 h 95"/>
                              <a:gd name="T12" fmla="*/ 59 w 79"/>
                              <a:gd name="T13" fmla="*/ 90 h 95"/>
                              <a:gd name="T14" fmla="*/ 64 w 79"/>
                              <a:gd name="T15" fmla="*/ 92 h 95"/>
                              <a:gd name="T16" fmla="*/ 72 w 79"/>
                              <a:gd name="T17" fmla="*/ 95 h 95"/>
                              <a:gd name="T18" fmla="*/ 79 w 79"/>
                              <a:gd name="T19" fmla="*/ 95 h 95"/>
                              <a:gd name="T20" fmla="*/ 79 w 79"/>
                              <a:gd name="T21" fmla="*/ 87 h 95"/>
                              <a:gd name="T22" fmla="*/ 77 w 79"/>
                              <a:gd name="T23" fmla="*/ 80 h 95"/>
                              <a:gd name="T24" fmla="*/ 72 w 79"/>
                              <a:gd name="T25" fmla="*/ 75 h 95"/>
                              <a:gd name="T26" fmla="*/ 67 w 79"/>
                              <a:gd name="T27" fmla="*/ 67 h 95"/>
                              <a:gd name="T28" fmla="*/ 59 w 79"/>
                              <a:gd name="T29" fmla="*/ 62 h 95"/>
                              <a:gd name="T30" fmla="*/ 52 w 79"/>
                              <a:gd name="T31" fmla="*/ 60 h 95"/>
                              <a:gd name="T32" fmla="*/ 44 w 79"/>
                              <a:gd name="T33" fmla="*/ 57 h 95"/>
                              <a:gd name="T34" fmla="*/ 37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42" y="75"/>
                                </a:lnTo>
                                <a:lnTo>
                                  <a:pt x="52" y="87"/>
                                </a:lnTo>
                                <a:lnTo>
                                  <a:pt x="59" y="90"/>
                                </a:lnTo>
                                <a:lnTo>
                                  <a:pt x="64" y="92"/>
                                </a:lnTo>
                                <a:lnTo>
                                  <a:pt x="72" y="95"/>
                                </a:lnTo>
                                <a:lnTo>
                                  <a:pt x="79" y="95"/>
                                </a:lnTo>
                                <a:lnTo>
                                  <a:pt x="79" y="87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7"/>
                                </a:lnTo>
                                <a:lnTo>
                                  <a:pt x="59" y="62"/>
                                </a:lnTo>
                                <a:lnTo>
                                  <a:pt x="52" y="60"/>
                                </a:lnTo>
                                <a:lnTo>
                                  <a:pt x="44" y="57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6" name="Freeform 8527"/>
                        <wps:cNvSpPr>
                          <a:spLocks/>
                        </wps:cNvSpPr>
                        <wps:spPr bwMode="auto">
                          <a:xfrm>
                            <a:off x="5788" y="1235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" name="Freeform 8528"/>
                        <wps:cNvSpPr>
                          <a:spLocks/>
                        </wps:cNvSpPr>
                        <wps:spPr bwMode="auto">
                          <a:xfrm>
                            <a:off x="5825" y="129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5 w 42"/>
                              <a:gd name="T3" fmla="*/ 18 h 38"/>
                              <a:gd name="T4" fmla="*/ 15 w 42"/>
                              <a:gd name="T5" fmla="*/ 30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8 h 38"/>
                              <a:gd name="T20" fmla="*/ 30 w 42"/>
                              <a:gd name="T21" fmla="*/ 10 h 38"/>
                              <a:gd name="T22" fmla="*/ 22 w 42"/>
                              <a:gd name="T23" fmla="*/ 5 h 38"/>
                              <a:gd name="T24" fmla="*/ 15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5" y="18"/>
                                </a:lnTo>
                                <a:lnTo>
                                  <a:pt x="15" y="30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8" name="Freeform 8529"/>
                        <wps:cNvSpPr>
                          <a:spLocks noEditPoints="1"/>
                        </wps:cNvSpPr>
                        <wps:spPr bwMode="auto">
                          <a:xfrm>
                            <a:off x="5803" y="1285"/>
                            <a:ext cx="89" cy="82"/>
                          </a:xfrm>
                          <a:custGeom>
                            <a:avLst/>
                            <a:gdLst>
                              <a:gd name="T0" fmla="*/ 47 w 89"/>
                              <a:gd name="T1" fmla="*/ 47 h 82"/>
                              <a:gd name="T2" fmla="*/ 0 w 89"/>
                              <a:gd name="T3" fmla="*/ 0 h 82"/>
                              <a:gd name="T4" fmla="*/ 47 w 89"/>
                              <a:gd name="T5" fmla="*/ 47 h 82"/>
                              <a:gd name="T6" fmla="*/ 47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4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7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69 w 89"/>
                              <a:gd name="T25" fmla="*/ 52 h 82"/>
                              <a:gd name="T26" fmla="*/ 62 w 89"/>
                              <a:gd name="T27" fmla="*/ 50 h 82"/>
                              <a:gd name="T28" fmla="*/ 54 w 89"/>
                              <a:gd name="T29" fmla="*/ 47 h 82"/>
                              <a:gd name="T30" fmla="*/ 47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  <a:moveTo>
                                  <a:pt x="47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4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7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" name="Freeform 8530"/>
                        <wps:cNvSpPr>
                          <a:spLocks/>
                        </wps:cNvSpPr>
                        <wps:spPr bwMode="auto">
                          <a:xfrm>
                            <a:off x="5803" y="1285"/>
                            <a:ext cx="47" cy="47"/>
                          </a:xfrm>
                          <a:custGeom>
                            <a:avLst/>
                            <a:gdLst>
                              <a:gd name="T0" fmla="*/ 47 w 47"/>
                              <a:gd name="T1" fmla="*/ 47 h 47"/>
                              <a:gd name="T2" fmla="*/ 0 w 47"/>
                              <a:gd name="T3" fmla="*/ 0 h 47"/>
                              <a:gd name="T4" fmla="*/ 47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0" name="Freeform 8531"/>
                        <wps:cNvSpPr>
                          <a:spLocks/>
                        </wps:cNvSpPr>
                        <wps:spPr bwMode="auto">
                          <a:xfrm>
                            <a:off x="5850" y="1332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5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3 h 35"/>
                              <a:gd name="T8" fmla="*/ 42 w 42"/>
                              <a:gd name="T9" fmla="*/ 35 h 35"/>
                              <a:gd name="T10" fmla="*/ 42 w 42"/>
                              <a:gd name="T11" fmla="*/ 28 h 35"/>
                              <a:gd name="T12" fmla="*/ 40 w 42"/>
                              <a:gd name="T13" fmla="*/ 23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3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3"/>
                                </a:lnTo>
                                <a:lnTo>
                                  <a:pt x="42" y="35"/>
                                </a:lnTo>
                                <a:lnTo>
                                  <a:pt x="42" y="28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" name="Freeform 8532"/>
                        <wps:cNvSpPr>
                          <a:spLocks noEditPoints="1"/>
                        </wps:cNvSpPr>
                        <wps:spPr bwMode="auto">
                          <a:xfrm>
                            <a:off x="5820" y="1320"/>
                            <a:ext cx="89" cy="82"/>
                          </a:xfrm>
                          <a:custGeom>
                            <a:avLst/>
                            <a:gdLst>
                              <a:gd name="T0" fmla="*/ 45 w 89"/>
                              <a:gd name="T1" fmla="*/ 47 h 82"/>
                              <a:gd name="T2" fmla="*/ 0 w 89"/>
                              <a:gd name="T3" fmla="*/ 0 h 82"/>
                              <a:gd name="T4" fmla="*/ 45 w 89"/>
                              <a:gd name="T5" fmla="*/ 47 h 82"/>
                              <a:gd name="T6" fmla="*/ 45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5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5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70 w 89"/>
                              <a:gd name="T25" fmla="*/ 52 h 82"/>
                              <a:gd name="T26" fmla="*/ 62 w 89"/>
                              <a:gd name="T27" fmla="*/ 47 h 82"/>
                              <a:gd name="T28" fmla="*/ 55 w 89"/>
                              <a:gd name="T29" fmla="*/ 47 h 82"/>
                              <a:gd name="T30" fmla="*/ 45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  <a:moveTo>
                                  <a:pt x="45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5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5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70" y="52"/>
                                </a:lnTo>
                                <a:lnTo>
                                  <a:pt x="62" y="47"/>
                                </a:lnTo>
                                <a:lnTo>
                                  <a:pt x="55" y="47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" name="Freeform 8533"/>
                        <wps:cNvSpPr>
                          <a:spLocks/>
                        </wps:cNvSpPr>
                        <wps:spPr bwMode="auto">
                          <a:xfrm>
                            <a:off x="5820" y="1320"/>
                            <a:ext cx="45" cy="47"/>
                          </a:xfrm>
                          <a:custGeom>
                            <a:avLst/>
                            <a:gdLst>
                              <a:gd name="T0" fmla="*/ 45 w 45"/>
                              <a:gd name="T1" fmla="*/ 47 h 47"/>
                              <a:gd name="T2" fmla="*/ 0 w 45"/>
                              <a:gd name="T3" fmla="*/ 0 h 47"/>
                              <a:gd name="T4" fmla="*/ 45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3" name="Freeform 8534"/>
                        <wps:cNvSpPr>
                          <a:spLocks/>
                        </wps:cNvSpPr>
                        <wps:spPr bwMode="auto">
                          <a:xfrm>
                            <a:off x="5865" y="1367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35"/>
                              <a:gd name="T2" fmla="*/ 7 w 44"/>
                              <a:gd name="T3" fmla="*/ 15 h 35"/>
                              <a:gd name="T4" fmla="*/ 17 w 44"/>
                              <a:gd name="T5" fmla="*/ 25 h 35"/>
                              <a:gd name="T6" fmla="*/ 30 w 44"/>
                              <a:gd name="T7" fmla="*/ 33 h 35"/>
                              <a:gd name="T8" fmla="*/ 44 w 44"/>
                              <a:gd name="T9" fmla="*/ 35 h 35"/>
                              <a:gd name="T10" fmla="*/ 44 w 44"/>
                              <a:gd name="T11" fmla="*/ 28 h 35"/>
                              <a:gd name="T12" fmla="*/ 40 w 44"/>
                              <a:gd name="T13" fmla="*/ 23 h 35"/>
                              <a:gd name="T14" fmla="*/ 37 w 44"/>
                              <a:gd name="T15" fmla="*/ 15 h 35"/>
                              <a:gd name="T16" fmla="*/ 32 w 44"/>
                              <a:gd name="T17" fmla="*/ 10 h 35"/>
                              <a:gd name="T18" fmla="*/ 25 w 44"/>
                              <a:gd name="T19" fmla="*/ 5 h 35"/>
                              <a:gd name="T20" fmla="*/ 17 w 44"/>
                              <a:gd name="T21" fmla="*/ 0 h 35"/>
                              <a:gd name="T22" fmla="*/ 10 w 44"/>
                              <a:gd name="T23" fmla="*/ 0 h 35"/>
                              <a:gd name="T24" fmla="*/ 0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7" y="25"/>
                                </a:lnTo>
                                <a:lnTo>
                                  <a:pt x="30" y="33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0" y="23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4" name="Freeform 8535"/>
                        <wps:cNvSpPr>
                          <a:spLocks noEditPoints="1"/>
                        </wps:cNvSpPr>
                        <wps:spPr bwMode="auto">
                          <a:xfrm>
                            <a:off x="5775" y="1192"/>
                            <a:ext cx="77" cy="100"/>
                          </a:xfrm>
                          <a:custGeom>
                            <a:avLst/>
                            <a:gdLst>
                              <a:gd name="T0" fmla="*/ 35 w 77"/>
                              <a:gd name="T1" fmla="*/ 63 h 100"/>
                              <a:gd name="T2" fmla="*/ 0 w 77"/>
                              <a:gd name="T3" fmla="*/ 0 h 100"/>
                              <a:gd name="T4" fmla="*/ 35 w 77"/>
                              <a:gd name="T5" fmla="*/ 63 h 100"/>
                              <a:gd name="T6" fmla="*/ 35 w 77"/>
                              <a:gd name="T7" fmla="*/ 63 h 100"/>
                              <a:gd name="T8" fmla="*/ 40 w 77"/>
                              <a:gd name="T9" fmla="*/ 80 h 100"/>
                              <a:gd name="T10" fmla="*/ 50 w 77"/>
                              <a:gd name="T11" fmla="*/ 90 h 100"/>
                              <a:gd name="T12" fmla="*/ 55 w 77"/>
                              <a:gd name="T13" fmla="*/ 95 h 100"/>
                              <a:gd name="T14" fmla="*/ 62 w 77"/>
                              <a:gd name="T15" fmla="*/ 98 h 100"/>
                              <a:gd name="T16" fmla="*/ 70 w 77"/>
                              <a:gd name="T17" fmla="*/ 100 h 100"/>
                              <a:gd name="T18" fmla="*/ 77 w 77"/>
                              <a:gd name="T19" fmla="*/ 100 h 100"/>
                              <a:gd name="T20" fmla="*/ 77 w 77"/>
                              <a:gd name="T21" fmla="*/ 93 h 100"/>
                              <a:gd name="T22" fmla="*/ 75 w 77"/>
                              <a:gd name="T23" fmla="*/ 85 h 100"/>
                              <a:gd name="T24" fmla="*/ 70 w 77"/>
                              <a:gd name="T25" fmla="*/ 78 h 100"/>
                              <a:gd name="T26" fmla="*/ 65 w 77"/>
                              <a:gd name="T27" fmla="*/ 73 h 100"/>
                              <a:gd name="T28" fmla="*/ 57 w 77"/>
                              <a:gd name="T29" fmla="*/ 68 h 100"/>
                              <a:gd name="T30" fmla="*/ 50 w 77"/>
                              <a:gd name="T31" fmla="*/ 63 h 100"/>
                              <a:gd name="T32" fmla="*/ 43 w 77"/>
                              <a:gd name="T33" fmla="*/ 63 h 100"/>
                              <a:gd name="T34" fmla="*/ 35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40" y="80"/>
                                </a:lnTo>
                                <a:lnTo>
                                  <a:pt x="50" y="90"/>
                                </a:lnTo>
                                <a:lnTo>
                                  <a:pt x="55" y="95"/>
                                </a:lnTo>
                                <a:lnTo>
                                  <a:pt x="62" y="98"/>
                                </a:lnTo>
                                <a:lnTo>
                                  <a:pt x="70" y="100"/>
                                </a:lnTo>
                                <a:lnTo>
                                  <a:pt x="77" y="100"/>
                                </a:lnTo>
                                <a:lnTo>
                                  <a:pt x="77" y="93"/>
                                </a:lnTo>
                                <a:lnTo>
                                  <a:pt x="75" y="85"/>
                                </a:lnTo>
                                <a:lnTo>
                                  <a:pt x="70" y="78"/>
                                </a:lnTo>
                                <a:lnTo>
                                  <a:pt x="65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3"/>
                                </a:lnTo>
                                <a:lnTo>
                                  <a:pt x="43" y="63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" name="Freeform 8536"/>
                        <wps:cNvSpPr>
                          <a:spLocks/>
                        </wps:cNvSpPr>
                        <wps:spPr bwMode="auto">
                          <a:xfrm>
                            <a:off x="5775" y="1192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" name="Freeform 8537"/>
                        <wps:cNvSpPr>
                          <a:spLocks/>
                        </wps:cNvSpPr>
                        <wps:spPr bwMode="auto">
                          <a:xfrm>
                            <a:off x="5810" y="125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7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0 h 37"/>
                              <a:gd name="T26" fmla="*/ 8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" name="Freeform 8538"/>
                        <wps:cNvSpPr>
                          <a:spLocks noEditPoints="1"/>
                        </wps:cNvSpPr>
                        <wps:spPr bwMode="auto">
                          <a:xfrm>
                            <a:off x="5753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0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50 w 84"/>
                              <a:gd name="T9" fmla="*/ 77 h 97"/>
                              <a:gd name="T10" fmla="*/ 57 w 84"/>
                              <a:gd name="T11" fmla="*/ 87 h 97"/>
                              <a:gd name="T12" fmla="*/ 65 w 84"/>
                              <a:gd name="T13" fmla="*/ 92 h 97"/>
                              <a:gd name="T14" fmla="*/ 70 w 84"/>
                              <a:gd name="T15" fmla="*/ 94 h 97"/>
                              <a:gd name="T16" fmla="*/ 77 w 84"/>
                              <a:gd name="T17" fmla="*/ 97 h 97"/>
                              <a:gd name="T18" fmla="*/ 84 w 84"/>
                              <a:gd name="T19" fmla="*/ 97 h 97"/>
                              <a:gd name="T20" fmla="*/ 84 w 84"/>
                              <a:gd name="T21" fmla="*/ 89 h 97"/>
                              <a:gd name="T22" fmla="*/ 82 w 84"/>
                              <a:gd name="T23" fmla="*/ 82 h 97"/>
                              <a:gd name="T24" fmla="*/ 77 w 84"/>
                              <a:gd name="T25" fmla="*/ 74 h 97"/>
                              <a:gd name="T26" fmla="*/ 72 w 84"/>
                              <a:gd name="T27" fmla="*/ 69 h 97"/>
                              <a:gd name="T28" fmla="*/ 67 w 84"/>
                              <a:gd name="T29" fmla="*/ 64 h 97"/>
                              <a:gd name="T30" fmla="*/ 60 w 84"/>
                              <a:gd name="T31" fmla="*/ 62 h 97"/>
                              <a:gd name="T32" fmla="*/ 50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50" y="77"/>
                                </a:lnTo>
                                <a:lnTo>
                                  <a:pt x="57" y="87"/>
                                </a:lnTo>
                                <a:lnTo>
                                  <a:pt x="65" y="92"/>
                                </a:lnTo>
                                <a:lnTo>
                                  <a:pt x="70" y="94"/>
                                </a:lnTo>
                                <a:lnTo>
                                  <a:pt x="77" y="97"/>
                                </a:lnTo>
                                <a:lnTo>
                                  <a:pt x="84" y="97"/>
                                </a:lnTo>
                                <a:lnTo>
                                  <a:pt x="84" y="89"/>
                                </a:lnTo>
                                <a:lnTo>
                                  <a:pt x="82" y="82"/>
                                </a:lnTo>
                                <a:lnTo>
                                  <a:pt x="77" y="74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0" y="62"/>
                                </a:lnTo>
                                <a:lnTo>
                                  <a:pt x="50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8" name="Freeform 8539"/>
                        <wps:cNvSpPr>
                          <a:spLocks/>
                        </wps:cNvSpPr>
                        <wps:spPr bwMode="auto">
                          <a:xfrm>
                            <a:off x="5753" y="1158"/>
                            <a:ext cx="42" cy="62"/>
                          </a:xfrm>
                          <a:custGeom>
                            <a:avLst/>
                            <a:gdLst>
                              <a:gd name="T0" fmla="*/ 42 w 42"/>
                              <a:gd name="T1" fmla="*/ 62 h 62"/>
                              <a:gd name="T2" fmla="*/ 0 w 42"/>
                              <a:gd name="T3" fmla="*/ 0 h 62"/>
                              <a:gd name="T4" fmla="*/ 42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9" name="Freeform 8540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8 w 42"/>
                              <a:gd name="T3" fmla="*/ 18 h 38"/>
                              <a:gd name="T4" fmla="*/ 15 w 42"/>
                              <a:gd name="T5" fmla="*/ 28 h 38"/>
                              <a:gd name="T6" fmla="*/ 23 w 42"/>
                              <a:gd name="T7" fmla="*/ 33 h 38"/>
                              <a:gd name="T8" fmla="*/ 28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8 w 42"/>
                              <a:gd name="T25" fmla="*/ 3 h 38"/>
                              <a:gd name="T26" fmla="*/ 8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8" y="18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8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0" name="Freeform 8541"/>
                        <wps:cNvSpPr>
                          <a:spLocks noEditPoints="1"/>
                        </wps:cNvSpPr>
                        <wps:spPr bwMode="auto">
                          <a:xfrm>
                            <a:off x="5745" y="1130"/>
                            <a:ext cx="80" cy="92"/>
                          </a:xfrm>
                          <a:custGeom>
                            <a:avLst/>
                            <a:gdLst>
                              <a:gd name="T0" fmla="*/ 38 w 80"/>
                              <a:gd name="T1" fmla="*/ 55 h 92"/>
                              <a:gd name="T2" fmla="*/ 0 w 80"/>
                              <a:gd name="T3" fmla="*/ 0 h 92"/>
                              <a:gd name="T4" fmla="*/ 38 w 80"/>
                              <a:gd name="T5" fmla="*/ 55 h 92"/>
                              <a:gd name="T6" fmla="*/ 38 w 80"/>
                              <a:gd name="T7" fmla="*/ 55 h 92"/>
                              <a:gd name="T8" fmla="*/ 43 w 80"/>
                              <a:gd name="T9" fmla="*/ 70 h 92"/>
                              <a:gd name="T10" fmla="*/ 53 w 80"/>
                              <a:gd name="T11" fmla="*/ 82 h 92"/>
                              <a:gd name="T12" fmla="*/ 58 w 80"/>
                              <a:gd name="T13" fmla="*/ 87 h 92"/>
                              <a:gd name="T14" fmla="*/ 65 w 80"/>
                              <a:gd name="T15" fmla="*/ 90 h 92"/>
                              <a:gd name="T16" fmla="*/ 73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5 h 92"/>
                              <a:gd name="T22" fmla="*/ 78 w 80"/>
                              <a:gd name="T23" fmla="*/ 77 h 92"/>
                              <a:gd name="T24" fmla="*/ 73 w 80"/>
                              <a:gd name="T25" fmla="*/ 70 h 92"/>
                              <a:gd name="T26" fmla="*/ 68 w 80"/>
                              <a:gd name="T27" fmla="*/ 65 h 92"/>
                              <a:gd name="T28" fmla="*/ 63 w 80"/>
                              <a:gd name="T29" fmla="*/ 60 h 92"/>
                              <a:gd name="T30" fmla="*/ 55 w 80"/>
                              <a:gd name="T31" fmla="*/ 55 h 92"/>
                              <a:gd name="T32" fmla="*/ 45 w 80"/>
                              <a:gd name="T33" fmla="*/ 55 h 92"/>
                              <a:gd name="T34" fmla="*/ 38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  <a:moveTo>
                                  <a:pt x="38" y="55"/>
                                </a:moveTo>
                                <a:lnTo>
                                  <a:pt x="43" y="70"/>
                                </a:lnTo>
                                <a:lnTo>
                                  <a:pt x="53" y="82"/>
                                </a:lnTo>
                                <a:lnTo>
                                  <a:pt x="58" y="87"/>
                                </a:lnTo>
                                <a:lnTo>
                                  <a:pt x="65" y="90"/>
                                </a:lnTo>
                                <a:lnTo>
                                  <a:pt x="73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5"/>
                                </a:lnTo>
                                <a:lnTo>
                                  <a:pt x="78" y="77"/>
                                </a:lnTo>
                                <a:lnTo>
                                  <a:pt x="73" y="70"/>
                                </a:lnTo>
                                <a:lnTo>
                                  <a:pt x="68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5"/>
                                </a:lnTo>
                                <a:lnTo>
                                  <a:pt x="45" y="55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1" name="Freeform 8542"/>
                        <wps:cNvSpPr>
                          <a:spLocks/>
                        </wps:cNvSpPr>
                        <wps:spPr bwMode="auto">
                          <a:xfrm>
                            <a:off x="5745" y="1130"/>
                            <a:ext cx="38" cy="55"/>
                          </a:xfrm>
                          <a:custGeom>
                            <a:avLst/>
                            <a:gdLst>
                              <a:gd name="T0" fmla="*/ 38 w 38"/>
                              <a:gd name="T1" fmla="*/ 55 h 55"/>
                              <a:gd name="T2" fmla="*/ 0 w 38"/>
                              <a:gd name="T3" fmla="*/ 0 h 55"/>
                              <a:gd name="T4" fmla="*/ 38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2" name="Freeform 8543"/>
                        <wps:cNvSpPr>
                          <a:spLocks/>
                        </wps:cNvSpPr>
                        <wps:spPr bwMode="auto">
                          <a:xfrm>
                            <a:off x="5783" y="118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5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5 w 42"/>
                              <a:gd name="T23" fmla="*/ 5 h 37"/>
                              <a:gd name="T24" fmla="*/ 17 w 42"/>
                              <a:gd name="T25" fmla="*/ 0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" name="Freeform 8544"/>
                        <wps:cNvSpPr>
                          <a:spLocks noEditPoints="1"/>
                        </wps:cNvSpPr>
                        <wps:spPr bwMode="auto">
                          <a:xfrm>
                            <a:off x="5736" y="1083"/>
                            <a:ext cx="74" cy="99"/>
                          </a:xfrm>
                          <a:custGeom>
                            <a:avLst/>
                            <a:gdLst>
                              <a:gd name="T0" fmla="*/ 32 w 74"/>
                              <a:gd name="T1" fmla="*/ 62 h 99"/>
                              <a:gd name="T2" fmla="*/ 0 w 74"/>
                              <a:gd name="T3" fmla="*/ 0 h 99"/>
                              <a:gd name="T4" fmla="*/ 32 w 74"/>
                              <a:gd name="T5" fmla="*/ 62 h 99"/>
                              <a:gd name="T6" fmla="*/ 32 w 74"/>
                              <a:gd name="T7" fmla="*/ 62 h 99"/>
                              <a:gd name="T8" fmla="*/ 37 w 74"/>
                              <a:gd name="T9" fmla="*/ 80 h 99"/>
                              <a:gd name="T10" fmla="*/ 47 w 74"/>
                              <a:gd name="T11" fmla="*/ 89 h 99"/>
                              <a:gd name="T12" fmla="*/ 52 w 74"/>
                              <a:gd name="T13" fmla="*/ 94 h 99"/>
                              <a:gd name="T14" fmla="*/ 59 w 74"/>
                              <a:gd name="T15" fmla="*/ 97 h 99"/>
                              <a:gd name="T16" fmla="*/ 67 w 74"/>
                              <a:gd name="T17" fmla="*/ 99 h 99"/>
                              <a:gd name="T18" fmla="*/ 74 w 74"/>
                              <a:gd name="T19" fmla="*/ 99 h 99"/>
                              <a:gd name="T20" fmla="*/ 72 w 74"/>
                              <a:gd name="T21" fmla="*/ 92 h 99"/>
                              <a:gd name="T22" fmla="*/ 72 w 74"/>
                              <a:gd name="T23" fmla="*/ 85 h 99"/>
                              <a:gd name="T24" fmla="*/ 67 w 74"/>
                              <a:gd name="T25" fmla="*/ 77 h 99"/>
                              <a:gd name="T26" fmla="*/ 62 w 74"/>
                              <a:gd name="T27" fmla="*/ 72 h 99"/>
                              <a:gd name="T28" fmla="*/ 54 w 74"/>
                              <a:gd name="T29" fmla="*/ 67 h 99"/>
                              <a:gd name="T30" fmla="*/ 47 w 74"/>
                              <a:gd name="T31" fmla="*/ 65 h 99"/>
                              <a:gd name="T32" fmla="*/ 39 w 74"/>
                              <a:gd name="T33" fmla="*/ 62 h 99"/>
                              <a:gd name="T34" fmla="*/ 3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  <a:moveTo>
                                  <a:pt x="32" y="62"/>
                                </a:moveTo>
                                <a:lnTo>
                                  <a:pt x="37" y="80"/>
                                </a:lnTo>
                                <a:lnTo>
                                  <a:pt x="47" y="89"/>
                                </a:lnTo>
                                <a:lnTo>
                                  <a:pt x="52" y="94"/>
                                </a:lnTo>
                                <a:lnTo>
                                  <a:pt x="59" y="97"/>
                                </a:lnTo>
                                <a:lnTo>
                                  <a:pt x="67" y="99"/>
                                </a:lnTo>
                                <a:lnTo>
                                  <a:pt x="74" y="99"/>
                                </a:lnTo>
                                <a:lnTo>
                                  <a:pt x="72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7"/>
                                </a:lnTo>
                                <a:lnTo>
                                  <a:pt x="62" y="72"/>
                                </a:lnTo>
                                <a:lnTo>
                                  <a:pt x="54" y="67"/>
                                </a:lnTo>
                                <a:lnTo>
                                  <a:pt x="47" y="65"/>
                                </a:lnTo>
                                <a:lnTo>
                                  <a:pt x="39" y="62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" name="Freeform 8545"/>
                        <wps:cNvSpPr>
                          <a:spLocks/>
                        </wps:cNvSpPr>
                        <wps:spPr bwMode="auto">
                          <a:xfrm>
                            <a:off x="5736" y="1083"/>
                            <a:ext cx="32" cy="62"/>
                          </a:xfrm>
                          <a:custGeom>
                            <a:avLst/>
                            <a:gdLst>
                              <a:gd name="T0" fmla="*/ 32 w 32"/>
                              <a:gd name="T1" fmla="*/ 62 h 62"/>
                              <a:gd name="T2" fmla="*/ 0 w 32"/>
                              <a:gd name="T3" fmla="*/ 0 h 62"/>
                              <a:gd name="T4" fmla="*/ 32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" name="Freeform 8546"/>
                        <wps:cNvSpPr>
                          <a:spLocks/>
                        </wps:cNvSpPr>
                        <wps:spPr bwMode="auto">
                          <a:xfrm>
                            <a:off x="5768" y="114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8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0 w 42"/>
                              <a:gd name="T15" fmla="*/ 30 h 37"/>
                              <a:gd name="T16" fmla="*/ 40 w 42"/>
                              <a:gd name="T17" fmla="*/ 23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3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0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" name="Freeform 8547"/>
                        <wps:cNvSpPr>
                          <a:spLocks noEditPoints="1"/>
                        </wps:cNvSpPr>
                        <wps:spPr bwMode="auto">
                          <a:xfrm>
                            <a:off x="5736" y="1035"/>
                            <a:ext cx="64" cy="118"/>
                          </a:xfrm>
                          <a:custGeom>
                            <a:avLst/>
                            <a:gdLst>
                              <a:gd name="T0" fmla="*/ 27 w 64"/>
                              <a:gd name="T1" fmla="*/ 70 h 118"/>
                              <a:gd name="T2" fmla="*/ 0 w 64"/>
                              <a:gd name="T3" fmla="*/ 0 h 118"/>
                              <a:gd name="T4" fmla="*/ 27 w 64"/>
                              <a:gd name="T5" fmla="*/ 70 h 118"/>
                              <a:gd name="T6" fmla="*/ 27 w 64"/>
                              <a:gd name="T7" fmla="*/ 70 h 118"/>
                              <a:gd name="T8" fmla="*/ 32 w 64"/>
                              <a:gd name="T9" fmla="*/ 88 h 118"/>
                              <a:gd name="T10" fmla="*/ 39 w 64"/>
                              <a:gd name="T11" fmla="*/ 103 h 118"/>
                              <a:gd name="T12" fmla="*/ 44 w 64"/>
                              <a:gd name="T13" fmla="*/ 108 h 118"/>
                              <a:gd name="T14" fmla="*/ 49 w 64"/>
                              <a:gd name="T15" fmla="*/ 113 h 118"/>
                              <a:gd name="T16" fmla="*/ 57 w 64"/>
                              <a:gd name="T17" fmla="*/ 115 h 118"/>
                              <a:gd name="T18" fmla="*/ 64 w 64"/>
                              <a:gd name="T19" fmla="*/ 118 h 118"/>
                              <a:gd name="T20" fmla="*/ 64 w 64"/>
                              <a:gd name="T21" fmla="*/ 108 h 118"/>
                              <a:gd name="T22" fmla="*/ 62 w 64"/>
                              <a:gd name="T23" fmla="*/ 100 h 118"/>
                              <a:gd name="T24" fmla="*/ 59 w 64"/>
                              <a:gd name="T25" fmla="*/ 93 h 118"/>
                              <a:gd name="T26" fmla="*/ 54 w 64"/>
                              <a:gd name="T27" fmla="*/ 85 h 118"/>
                              <a:gd name="T28" fmla="*/ 49 w 64"/>
                              <a:gd name="T29" fmla="*/ 78 h 118"/>
                              <a:gd name="T30" fmla="*/ 42 w 64"/>
                              <a:gd name="T31" fmla="*/ 75 h 118"/>
                              <a:gd name="T32" fmla="*/ 34 w 64"/>
                              <a:gd name="T33" fmla="*/ 70 h 118"/>
                              <a:gd name="T34" fmla="*/ 2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  <a:moveTo>
                                  <a:pt x="27" y="70"/>
                                </a:moveTo>
                                <a:lnTo>
                                  <a:pt x="32" y="88"/>
                                </a:lnTo>
                                <a:lnTo>
                                  <a:pt x="39" y="103"/>
                                </a:lnTo>
                                <a:lnTo>
                                  <a:pt x="44" y="108"/>
                                </a:lnTo>
                                <a:lnTo>
                                  <a:pt x="49" y="113"/>
                                </a:lnTo>
                                <a:lnTo>
                                  <a:pt x="57" y="115"/>
                                </a:lnTo>
                                <a:lnTo>
                                  <a:pt x="64" y="118"/>
                                </a:lnTo>
                                <a:lnTo>
                                  <a:pt x="64" y="108"/>
                                </a:lnTo>
                                <a:lnTo>
                                  <a:pt x="62" y="100"/>
                                </a:lnTo>
                                <a:lnTo>
                                  <a:pt x="59" y="93"/>
                                </a:lnTo>
                                <a:lnTo>
                                  <a:pt x="54" y="85"/>
                                </a:lnTo>
                                <a:lnTo>
                                  <a:pt x="49" y="78"/>
                                </a:lnTo>
                                <a:lnTo>
                                  <a:pt x="42" y="75"/>
                                </a:lnTo>
                                <a:lnTo>
                                  <a:pt x="34" y="7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" name="Freeform 8548"/>
                        <wps:cNvSpPr>
                          <a:spLocks/>
                        </wps:cNvSpPr>
                        <wps:spPr bwMode="auto">
                          <a:xfrm>
                            <a:off x="5736" y="1035"/>
                            <a:ext cx="27" cy="70"/>
                          </a:xfrm>
                          <a:custGeom>
                            <a:avLst/>
                            <a:gdLst>
                              <a:gd name="T0" fmla="*/ 27 w 27"/>
                              <a:gd name="T1" fmla="*/ 70 h 70"/>
                              <a:gd name="T2" fmla="*/ 0 w 27"/>
                              <a:gd name="T3" fmla="*/ 0 h 70"/>
                              <a:gd name="T4" fmla="*/ 27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" name="Freeform 8549"/>
                        <wps:cNvSpPr>
                          <a:spLocks/>
                        </wps:cNvSpPr>
                        <wps:spPr bwMode="auto">
                          <a:xfrm>
                            <a:off x="5763" y="1105"/>
                            <a:ext cx="37" cy="48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8"/>
                              <a:gd name="T2" fmla="*/ 5 w 37"/>
                              <a:gd name="T3" fmla="*/ 18 h 48"/>
                              <a:gd name="T4" fmla="*/ 12 w 37"/>
                              <a:gd name="T5" fmla="*/ 33 h 48"/>
                              <a:gd name="T6" fmla="*/ 17 w 37"/>
                              <a:gd name="T7" fmla="*/ 38 h 48"/>
                              <a:gd name="T8" fmla="*/ 22 w 37"/>
                              <a:gd name="T9" fmla="*/ 43 h 48"/>
                              <a:gd name="T10" fmla="*/ 30 w 37"/>
                              <a:gd name="T11" fmla="*/ 45 h 48"/>
                              <a:gd name="T12" fmla="*/ 37 w 37"/>
                              <a:gd name="T13" fmla="*/ 48 h 48"/>
                              <a:gd name="T14" fmla="*/ 37 w 37"/>
                              <a:gd name="T15" fmla="*/ 38 h 48"/>
                              <a:gd name="T16" fmla="*/ 35 w 37"/>
                              <a:gd name="T17" fmla="*/ 30 h 48"/>
                              <a:gd name="T18" fmla="*/ 32 w 37"/>
                              <a:gd name="T19" fmla="*/ 23 h 48"/>
                              <a:gd name="T20" fmla="*/ 27 w 37"/>
                              <a:gd name="T21" fmla="*/ 15 h 48"/>
                              <a:gd name="T22" fmla="*/ 22 w 37"/>
                              <a:gd name="T23" fmla="*/ 8 h 48"/>
                              <a:gd name="T24" fmla="*/ 15 w 37"/>
                              <a:gd name="T25" fmla="*/ 5 h 48"/>
                              <a:gd name="T26" fmla="*/ 7 w 37"/>
                              <a:gd name="T27" fmla="*/ 0 h 48"/>
                              <a:gd name="T28" fmla="*/ 0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2" y="33"/>
                                </a:lnTo>
                                <a:lnTo>
                                  <a:pt x="17" y="38"/>
                                </a:lnTo>
                                <a:lnTo>
                                  <a:pt x="22" y="43"/>
                                </a:lnTo>
                                <a:lnTo>
                                  <a:pt x="30" y="45"/>
                                </a:lnTo>
                                <a:lnTo>
                                  <a:pt x="37" y="48"/>
                                </a:lnTo>
                                <a:lnTo>
                                  <a:pt x="37" y="38"/>
                                </a:lnTo>
                                <a:lnTo>
                                  <a:pt x="35" y="30"/>
                                </a:lnTo>
                                <a:lnTo>
                                  <a:pt x="32" y="23"/>
                                </a:lnTo>
                                <a:lnTo>
                                  <a:pt x="27" y="15"/>
                                </a:lnTo>
                                <a:lnTo>
                                  <a:pt x="22" y="8"/>
                                </a:lnTo>
                                <a:lnTo>
                                  <a:pt x="15" y="5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9" name="Freeform 8550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" name="Freeform 8551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" name="Freeform 8552"/>
                        <wps:cNvSpPr>
                          <a:spLocks noEditPoints="1"/>
                        </wps:cNvSpPr>
                        <wps:spPr bwMode="auto">
                          <a:xfrm>
                            <a:off x="5865" y="1207"/>
                            <a:ext cx="17" cy="128"/>
                          </a:xfrm>
                          <a:custGeom>
                            <a:avLst/>
                            <a:gdLst>
                              <a:gd name="T0" fmla="*/ 12 w 17"/>
                              <a:gd name="T1" fmla="*/ 70 h 128"/>
                              <a:gd name="T2" fmla="*/ 5 w 17"/>
                              <a:gd name="T3" fmla="*/ 83 h 128"/>
                              <a:gd name="T4" fmla="*/ 0 w 17"/>
                              <a:gd name="T5" fmla="*/ 98 h 128"/>
                              <a:gd name="T6" fmla="*/ 2 w 17"/>
                              <a:gd name="T7" fmla="*/ 113 h 128"/>
                              <a:gd name="T8" fmla="*/ 7 w 17"/>
                              <a:gd name="T9" fmla="*/ 128 h 128"/>
                              <a:gd name="T10" fmla="*/ 10 w 17"/>
                              <a:gd name="T11" fmla="*/ 123 h 128"/>
                              <a:gd name="T12" fmla="*/ 15 w 17"/>
                              <a:gd name="T13" fmla="*/ 118 h 128"/>
                              <a:gd name="T14" fmla="*/ 17 w 17"/>
                              <a:gd name="T15" fmla="*/ 110 h 128"/>
                              <a:gd name="T16" fmla="*/ 17 w 17"/>
                              <a:gd name="T17" fmla="*/ 103 h 128"/>
                              <a:gd name="T18" fmla="*/ 17 w 17"/>
                              <a:gd name="T19" fmla="*/ 93 h 128"/>
                              <a:gd name="T20" fmla="*/ 17 w 17"/>
                              <a:gd name="T21" fmla="*/ 85 h 128"/>
                              <a:gd name="T22" fmla="*/ 15 w 17"/>
                              <a:gd name="T23" fmla="*/ 78 h 128"/>
                              <a:gd name="T24" fmla="*/ 12 w 17"/>
                              <a:gd name="T25" fmla="*/ 70 h 128"/>
                              <a:gd name="T26" fmla="*/ 12 w 17"/>
                              <a:gd name="T27" fmla="*/ 70 h 128"/>
                              <a:gd name="T28" fmla="*/ 5 w 17"/>
                              <a:gd name="T29" fmla="*/ 0 h 128"/>
                              <a:gd name="T30" fmla="*/ 12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12" y="70"/>
                                </a:moveTo>
                                <a:lnTo>
                                  <a:pt x="5" y="83"/>
                                </a:lnTo>
                                <a:lnTo>
                                  <a:pt x="0" y="98"/>
                                </a:lnTo>
                                <a:lnTo>
                                  <a:pt x="2" y="113"/>
                                </a:lnTo>
                                <a:lnTo>
                                  <a:pt x="7" y="128"/>
                                </a:lnTo>
                                <a:lnTo>
                                  <a:pt x="10" y="123"/>
                                </a:lnTo>
                                <a:lnTo>
                                  <a:pt x="15" y="118"/>
                                </a:lnTo>
                                <a:lnTo>
                                  <a:pt x="17" y="110"/>
                                </a:lnTo>
                                <a:lnTo>
                                  <a:pt x="17" y="103"/>
                                </a:lnTo>
                                <a:lnTo>
                                  <a:pt x="17" y="93"/>
                                </a:lnTo>
                                <a:lnTo>
                                  <a:pt x="17" y="85"/>
                                </a:lnTo>
                                <a:lnTo>
                                  <a:pt x="15" y="78"/>
                                </a:lnTo>
                                <a:lnTo>
                                  <a:pt x="12" y="70"/>
                                </a:lnTo>
                                <a:close/>
                                <a:moveTo>
                                  <a:pt x="12" y="70"/>
                                </a:moveTo>
                                <a:lnTo>
                                  <a:pt x="5" y="0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" name="Freeform 8553"/>
                        <wps:cNvSpPr>
                          <a:spLocks/>
                        </wps:cNvSpPr>
                        <wps:spPr bwMode="auto">
                          <a:xfrm>
                            <a:off x="5865" y="1277"/>
                            <a:ext cx="17" cy="58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8"/>
                              <a:gd name="T2" fmla="*/ 5 w 17"/>
                              <a:gd name="T3" fmla="*/ 13 h 58"/>
                              <a:gd name="T4" fmla="*/ 0 w 17"/>
                              <a:gd name="T5" fmla="*/ 28 h 58"/>
                              <a:gd name="T6" fmla="*/ 2 w 17"/>
                              <a:gd name="T7" fmla="*/ 43 h 58"/>
                              <a:gd name="T8" fmla="*/ 7 w 17"/>
                              <a:gd name="T9" fmla="*/ 58 h 58"/>
                              <a:gd name="T10" fmla="*/ 10 w 17"/>
                              <a:gd name="T11" fmla="*/ 53 h 58"/>
                              <a:gd name="T12" fmla="*/ 15 w 17"/>
                              <a:gd name="T13" fmla="*/ 48 h 58"/>
                              <a:gd name="T14" fmla="*/ 17 w 17"/>
                              <a:gd name="T15" fmla="*/ 40 h 58"/>
                              <a:gd name="T16" fmla="*/ 17 w 17"/>
                              <a:gd name="T17" fmla="*/ 33 h 58"/>
                              <a:gd name="T18" fmla="*/ 17 w 17"/>
                              <a:gd name="T19" fmla="*/ 23 h 58"/>
                              <a:gd name="T20" fmla="*/ 17 w 17"/>
                              <a:gd name="T21" fmla="*/ 15 h 58"/>
                              <a:gd name="T22" fmla="*/ 15 w 17"/>
                              <a:gd name="T23" fmla="*/ 8 h 58"/>
                              <a:gd name="T24" fmla="*/ 12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12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43"/>
                                </a:lnTo>
                                <a:lnTo>
                                  <a:pt x="7" y="58"/>
                                </a:lnTo>
                                <a:lnTo>
                                  <a:pt x="10" y="53"/>
                                </a:lnTo>
                                <a:lnTo>
                                  <a:pt x="15" y="48"/>
                                </a:lnTo>
                                <a:lnTo>
                                  <a:pt x="17" y="40"/>
                                </a:lnTo>
                                <a:lnTo>
                                  <a:pt x="17" y="33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" name="Freeform 8554"/>
                        <wps:cNvSpPr>
                          <a:spLocks/>
                        </wps:cNvSpPr>
                        <wps:spPr bwMode="auto">
                          <a:xfrm>
                            <a:off x="5870" y="1207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" name="Freeform 8555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" name="Freeform 8556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6" name="Freeform 8557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" name="Freeform 8558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8" name="Freeform 8559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" name="Freeform 8560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0" name="Freeform 8561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1" name="Freeform 8562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" name="Freeform 8563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3" name="Freeform 8564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" name="Freeform 8565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5" name="Freeform 8566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" name="Freeform 8567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7" name="Freeform 8568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8" name="Freeform 8569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" name="Freeform 8570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" name="Freeform 8571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" name="Freeform 8572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Freeform 8573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" name="Freeform 8574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" name="Freeform 8575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5" name="Freeform 8576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" name="Freeform 8577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8" y="68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" name="Freeform 8578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8" y="68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" name="Freeform 8579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" name="Freeform 8580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" name="Freeform 8581"/>
                        <wps:cNvSpPr>
                          <a:spLocks noEditPoints="1"/>
                        </wps:cNvSpPr>
                        <wps:spPr bwMode="auto">
                          <a:xfrm>
                            <a:off x="6071" y="1477"/>
                            <a:ext cx="104" cy="32"/>
                          </a:xfrm>
                          <a:custGeom>
                            <a:avLst/>
                            <a:gdLst>
                              <a:gd name="T0" fmla="*/ 57 w 104"/>
                              <a:gd name="T1" fmla="*/ 22 h 32"/>
                              <a:gd name="T2" fmla="*/ 0 w 104"/>
                              <a:gd name="T3" fmla="*/ 0 h 32"/>
                              <a:gd name="T4" fmla="*/ 57 w 104"/>
                              <a:gd name="T5" fmla="*/ 22 h 32"/>
                              <a:gd name="T6" fmla="*/ 55 w 104"/>
                              <a:gd name="T7" fmla="*/ 22 h 32"/>
                              <a:gd name="T8" fmla="*/ 70 w 104"/>
                              <a:gd name="T9" fmla="*/ 30 h 32"/>
                              <a:gd name="T10" fmla="*/ 80 w 104"/>
                              <a:gd name="T11" fmla="*/ 32 h 32"/>
                              <a:gd name="T12" fmla="*/ 92 w 104"/>
                              <a:gd name="T13" fmla="*/ 30 h 32"/>
                              <a:gd name="T14" fmla="*/ 104 w 104"/>
                              <a:gd name="T15" fmla="*/ 25 h 32"/>
                              <a:gd name="T16" fmla="*/ 99 w 104"/>
                              <a:gd name="T17" fmla="*/ 20 h 32"/>
                              <a:gd name="T18" fmla="*/ 94 w 104"/>
                              <a:gd name="T19" fmla="*/ 17 h 32"/>
                              <a:gd name="T20" fmla="*/ 87 w 104"/>
                              <a:gd name="T21" fmla="*/ 15 h 32"/>
                              <a:gd name="T22" fmla="*/ 82 w 104"/>
                              <a:gd name="T23" fmla="*/ 12 h 32"/>
                              <a:gd name="T24" fmla="*/ 75 w 104"/>
                              <a:gd name="T25" fmla="*/ 12 h 32"/>
                              <a:gd name="T26" fmla="*/ 67 w 104"/>
                              <a:gd name="T27" fmla="*/ 15 h 32"/>
                              <a:gd name="T28" fmla="*/ 62 w 104"/>
                              <a:gd name="T29" fmla="*/ 17 h 32"/>
                              <a:gd name="T30" fmla="*/ 55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5" y="22"/>
                                </a:moveTo>
                                <a:lnTo>
                                  <a:pt x="70" y="30"/>
                                </a:lnTo>
                                <a:lnTo>
                                  <a:pt x="80" y="32"/>
                                </a:lnTo>
                                <a:lnTo>
                                  <a:pt x="92" y="30"/>
                                </a:lnTo>
                                <a:lnTo>
                                  <a:pt x="104" y="25"/>
                                </a:lnTo>
                                <a:lnTo>
                                  <a:pt x="99" y="20"/>
                                </a:lnTo>
                                <a:lnTo>
                                  <a:pt x="94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" name="Freeform 8582"/>
                        <wps:cNvSpPr>
                          <a:spLocks/>
                        </wps:cNvSpPr>
                        <wps:spPr bwMode="auto">
                          <a:xfrm>
                            <a:off x="6071" y="1477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2" name="Freeform 8583"/>
                        <wps:cNvSpPr>
                          <a:spLocks/>
                        </wps:cNvSpPr>
                        <wps:spPr bwMode="auto">
                          <a:xfrm>
                            <a:off x="6126" y="1489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10 h 20"/>
                              <a:gd name="T2" fmla="*/ 15 w 49"/>
                              <a:gd name="T3" fmla="*/ 18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5 h 20"/>
                              <a:gd name="T14" fmla="*/ 32 w 49"/>
                              <a:gd name="T15" fmla="*/ 3 h 20"/>
                              <a:gd name="T16" fmla="*/ 27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3 h 20"/>
                              <a:gd name="T22" fmla="*/ 7 w 49"/>
                              <a:gd name="T23" fmla="*/ 5 h 20"/>
                              <a:gd name="T24" fmla="*/ 0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10"/>
                                </a:moveTo>
                                <a:lnTo>
                                  <a:pt x="15" y="18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5"/>
                                </a:lnTo>
                                <a:lnTo>
                                  <a:pt x="32" y="3"/>
                                </a:lnTo>
                                <a:lnTo>
                                  <a:pt x="27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" name="Freeform 8584"/>
                        <wps:cNvSpPr>
                          <a:spLocks noEditPoints="1"/>
                        </wps:cNvSpPr>
                        <wps:spPr bwMode="auto">
                          <a:xfrm>
                            <a:off x="6108" y="150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100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100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" name="Freeform 8585"/>
                        <wps:cNvSpPr>
                          <a:spLocks/>
                        </wps:cNvSpPr>
                        <wps:spPr bwMode="auto">
                          <a:xfrm>
                            <a:off x="6108" y="150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5" name="Freeform 8586"/>
                        <wps:cNvSpPr>
                          <a:spLocks/>
                        </wps:cNvSpPr>
                        <wps:spPr bwMode="auto">
                          <a:xfrm>
                            <a:off x="6163" y="150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" name="Freeform 8587"/>
                        <wps:cNvSpPr>
                          <a:spLocks noEditPoints="1"/>
                        </wps:cNvSpPr>
                        <wps:spPr bwMode="auto">
                          <a:xfrm>
                            <a:off x="6138" y="1519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" name="Freeform 8588"/>
                        <wps:cNvSpPr>
                          <a:spLocks/>
                        </wps:cNvSpPr>
                        <wps:spPr bwMode="auto">
                          <a:xfrm>
                            <a:off x="6138" y="1519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" name="Freeform 8589"/>
                        <wps:cNvSpPr>
                          <a:spLocks/>
                        </wps:cNvSpPr>
                        <wps:spPr bwMode="auto">
                          <a:xfrm>
                            <a:off x="6193" y="151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9" name="Freeform 8590"/>
                        <wps:cNvSpPr>
                          <a:spLocks noEditPoints="1"/>
                        </wps:cNvSpPr>
                        <wps:spPr bwMode="auto">
                          <a:xfrm>
                            <a:off x="6041" y="1457"/>
                            <a:ext cx="105" cy="35"/>
                          </a:xfrm>
                          <a:custGeom>
                            <a:avLst/>
                            <a:gdLst>
                              <a:gd name="T0" fmla="*/ 55 w 105"/>
                              <a:gd name="T1" fmla="*/ 25 h 35"/>
                              <a:gd name="T2" fmla="*/ 0 w 105"/>
                              <a:gd name="T3" fmla="*/ 0 h 35"/>
                              <a:gd name="T4" fmla="*/ 55 w 105"/>
                              <a:gd name="T5" fmla="*/ 25 h 35"/>
                              <a:gd name="T6" fmla="*/ 55 w 105"/>
                              <a:gd name="T7" fmla="*/ 25 h 35"/>
                              <a:gd name="T8" fmla="*/ 67 w 105"/>
                              <a:gd name="T9" fmla="*/ 30 h 35"/>
                              <a:gd name="T10" fmla="*/ 80 w 105"/>
                              <a:gd name="T11" fmla="*/ 35 h 35"/>
                              <a:gd name="T12" fmla="*/ 92 w 105"/>
                              <a:gd name="T13" fmla="*/ 32 h 35"/>
                              <a:gd name="T14" fmla="*/ 105 w 105"/>
                              <a:gd name="T15" fmla="*/ 27 h 35"/>
                              <a:gd name="T16" fmla="*/ 100 w 105"/>
                              <a:gd name="T17" fmla="*/ 22 h 35"/>
                              <a:gd name="T18" fmla="*/ 95 w 105"/>
                              <a:gd name="T19" fmla="*/ 17 h 35"/>
                              <a:gd name="T20" fmla="*/ 87 w 105"/>
                              <a:gd name="T21" fmla="*/ 15 h 35"/>
                              <a:gd name="T22" fmla="*/ 80 w 105"/>
                              <a:gd name="T23" fmla="*/ 15 h 35"/>
                              <a:gd name="T24" fmla="*/ 75 w 105"/>
                              <a:gd name="T25" fmla="*/ 15 h 35"/>
                              <a:gd name="T26" fmla="*/ 67 w 105"/>
                              <a:gd name="T27" fmla="*/ 15 h 35"/>
                              <a:gd name="T28" fmla="*/ 60 w 105"/>
                              <a:gd name="T29" fmla="*/ 20 h 35"/>
                              <a:gd name="T30" fmla="*/ 55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7" y="30"/>
                                </a:lnTo>
                                <a:lnTo>
                                  <a:pt x="80" y="35"/>
                                </a:lnTo>
                                <a:lnTo>
                                  <a:pt x="92" y="32"/>
                                </a:lnTo>
                                <a:lnTo>
                                  <a:pt x="105" y="27"/>
                                </a:lnTo>
                                <a:lnTo>
                                  <a:pt x="100" y="22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0" y="15"/>
                                </a:lnTo>
                                <a:lnTo>
                                  <a:pt x="75" y="15"/>
                                </a:lnTo>
                                <a:lnTo>
                                  <a:pt x="67" y="15"/>
                                </a:lnTo>
                                <a:lnTo>
                                  <a:pt x="60" y="2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" name="Freeform 8591"/>
                        <wps:cNvSpPr>
                          <a:spLocks/>
                        </wps:cNvSpPr>
                        <wps:spPr bwMode="auto">
                          <a:xfrm>
                            <a:off x="6041" y="1457"/>
                            <a:ext cx="55" cy="25"/>
                          </a:xfrm>
                          <a:custGeom>
                            <a:avLst/>
                            <a:gdLst>
                              <a:gd name="T0" fmla="*/ 55 w 55"/>
                              <a:gd name="T1" fmla="*/ 25 h 25"/>
                              <a:gd name="T2" fmla="*/ 0 w 55"/>
                              <a:gd name="T3" fmla="*/ 0 h 25"/>
                              <a:gd name="T4" fmla="*/ 55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" name="Freeform 8592"/>
                        <wps:cNvSpPr>
                          <a:spLocks/>
                        </wps:cNvSpPr>
                        <wps:spPr bwMode="auto">
                          <a:xfrm>
                            <a:off x="6096" y="1472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2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2 w 50"/>
                              <a:gd name="T21" fmla="*/ 0 h 20"/>
                              <a:gd name="T22" fmla="*/ 5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Freeform 8593"/>
                        <wps:cNvSpPr>
                          <a:spLocks noEditPoints="1"/>
                        </wps:cNvSpPr>
                        <wps:spPr bwMode="auto">
                          <a:xfrm>
                            <a:off x="6009" y="1444"/>
                            <a:ext cx="107" cy="28"/>
                          </a:xfrm>
                          <a:custGeom>
                            <a:avLst/>
                            <a:gdLst>
                              <a:gd name="T0" fmla="*/ 60 w 107"/>
                              <a:gd name="T1" fmla="*/ 18 h 28"/>
                              <a:gd name="T2" fmla="*/ 0 w 107"/>
                              <a:gd name="T3" fmla="*/ 0 h 28"/>
                              <a:gd name="T4" fmla="*/ 60 w 107"/>
                              <a:gd name="T5" fmla="*/ 18 h 28"/>
                              <a:gd name="T6" fmla="*/ 60 w 107"/>
                              <a:gd name="T7" fmla="*/ 18 h 28"/>
                              <a:gd name="T8" fmla="*/ 72 w 107"/>
                              <a:gd name="T9" fmla="*/ 25 h 28"/>
                              <a:gd name="T10" fmla="*/ 84 w 107"/>
                              <a:gd name="T11" fmla="*/ 28 h 28"/>
                              <a:gd name="T12" fmla="*/ 97 w 107"/>
                              <a:gd name="T13" fmla="*/ 28 h 28"/>
                              <a:gd name="T14" fmla="*/ 107 w 107"/>
                              <a:gd name="T15" fmla="*/ 23 h 28"/>
                              <a:gd name="T16" fmla="*/ 102 w 107"/>
                              <a:gd name="T17" fmla="*/ 18 h 28"/>
                              <a:gd name="T18" fmla="*/ 97 w 107"/>
                              <a:gd name="T19" fmla="*/ 13 h 28"/>
                              <a:gd name="T20" fmla="*/ 92 w 107"/>
                              <a:gd name="T21" fmla="*/ 10 h 28"/>
                              <a:gd name="T22" fmla="*/ 84 w 107"/>
                              <a:gd name="T23" fmla="*/ 10 h 28"/>
                              <a:gd name="T24" fmla="*/ 77 w 107"/>
                              <a:gd name="T25" fmla="*/ 10 h 28"/>
                              <a:gd name="T26" fmla="*/ 72 w 107"/>
                              <a:gd name="T27" fmla="*/ 10 h 28"/>
                              <a:gd name="T28" fmla="*/ 65 w 107"/>
                              <a:gd name="T29" fmla="*/ 13 h 28"/>
                              <a:gd name="T30" fmla="*/ 60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  <a:moveTo>
                                  <a:pt x="60" y="18"/>
                                </a:moveTo>
                                <a:lnTo>
                                  <a:pt x="72" y="25"/>
                                </a:lnTo>
                                <a:lnTo>
                                  <a:pt x="84" y="28"/>
                                </a:lnTo>
                                <a:lnTo>
                                  <a:pt x="97" y="28"/>
                                </a:lnTo>
                                <a:lnTo>
                                  <a:pt x="107" y="23"/>
                                </a:lnTo>
                                <a:lnTo>
                                  <a:pt x="102" y="18"/>
                                </a:lnTo>
                                <a:lnTo>
                                  <a:pt x="97" y="13"/>
                                </a:lnTo>
                                <a:lnTo>
                                  <a:pt x="92" y="10"/>
                                </a:lnTo>
                                <a:lnTo>
                                  <a:pt x="84" y="10"/>
                                </a:lnTo>
                                <a:lnTo>
                                  <a:pt x="77" y="10"/>
                                </a:lnTo>
                                <a:lnTo>
                                  <a:pt x="72" y="10"/>
                                </a:lnTo>
                                <a:lnTo>
                                  <a:pt x="65" y="13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" name="Freeform 8594"/>
                        <wps:cNvSpPr>
                          <a:spLocks/>
                        </wps:cNvSpPr>
                        <wps:spPr bwMode="auto">
                          <a:xfrm>
                            <a:off x="6009" y="1444"/>
                            <a:ext cx="60" cy="18"/>
                          </a:xfrm>
                          <a:custGeom>
                            <a:avLst/>
                            <a:gdLst>
                              <a:gd name="T0" fmla="*/ 60 w 60"/>
                              <a:gd name="T1" fmla="*/ 18 h 18"/>
                              <a:gd name="T2" fmla="*/ 0 w 60"/>
                              <a:gd name="T3" fmla="*/ 0 h 18"/>
                              <a:gd name="T4" fmla="*/ 6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" name="Freeform 8595"/>
                        <wps:cNvSpPr>
                          <a:spLocks/>
                        </wps:cNvSpPr>
                        <wps:spPr bwMode="auto">
                          <a:xfrm>
                            <a:off x="6069" y="145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4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4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4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Freeform 8596"/>
                        <wps:cNvSpPr>
                          <a:spLocks noEditPoints="1"/>
                        </wps:cNvSpPr>
                        <wps:spPr bwMode="auto">
                          <a:xfrm>
                            <a:off x="5989" y="1429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2 w 102"/>
                              <a:gd name="T7" fmla="*/ 18 h 28"/>
                              <a:gd name="T8" fmla="*/ 65 w 102"/>
                              <a:gd name="T9" fmla="*/ 25 h 28"/>
                              <a:gd name="T10" fmla="*/ 77 w 102"/>
                              <a:gd name="T11" fmla="*/ 28 h 28"/>
                              <a:gd name="T12" fmla="*/ 89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2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2" y="18"/>
                                </a:moveTo>
                                <a:lnTo>
                                  <a:pt x="65" y="25"/>
                                </a:lnTo>
                                <a:lnTo>
                                  <a:pt x="77" y="28"/>
                                </a:lnTo>
                                <a:lnTo>
                                  <a:pt x="89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2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" name="Freeform 8597"/>
                        <wps:cNvSpPr>
                          <a:spLocks/>
                        </wps:cNvSpPr>
                        <wps:spPr bwMode="auto">
                          <a:xfrm>
                            <a:off x="5989" y="1429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" name="Freeform 8598"/>
                        <wps:cNvSpPr>
                          <a:spLocks/>
                        </wps:cNvSpPr>
                        <wps:spPr bwMode="auto">
                          <a:xfrm>
                            <a:off x="6041" y="143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3 w 50"/>
                              <a:gd name="T3" fmla="*/ 17 h 20"/>
                              <a:gd name="T4" fmla="*/ 25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3 w 50"/>
                              <a:gd name="T15" fmla="*/ 2 h 20"/>
                              <a:gd name="T16" fmla="*/ 28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2 h 20"/>
                              <a:gd name="T22" fmla="*/ 8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3" y="2"/>
                                </a:lnTo>
                                <a:lnTo>
                                  <a:pt x="28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Freeform 8599"/>
                        <wps:cNvSpPr>
                          <a:spLocks noEditPoints="1"/>
                        </wps:cNvSpPr>
                        <wps:spPr bwMode="auto">
                          <a:xfrm>
                            <a:off x="5957" y="1402"/>
                            <a:ext cx="102" cy="37"/>
                          </a:xfrm>
                          <a:custGeom>
                            <a:avLst/>
                            <a:gdLst>
                              <a:gd name="T0" fmla="*/ 54 w 102"/>
                              <a:gd name="T1" fmla="*/ 25 h 37"/>
                              <a:gd name="T2" fmla="*/ 0 w 102"/>
                              <a:gd name="T3" fmla="*/ 0 h 37"/>
                              <a:gd name="T4" fmla="*/ 54 w 102"/>
                              <a:gd name="T5" fmla="*/ 25 h 37"/>
                              <a:gd name="T6" fmla="*/ 54 w 102"/>
                              <a:gd name="T7" fmla="*/ 25 h 37"/>
                              <a:gd name="T8" fmla="*/ 67 w 102"/>
                              <a:gd name="T9" fmla="*/ 32 h 37"/>
                              <a:gd name="T10" fmla="*/ 79 w 102"/>
                              <a:gd name="T11" fmla="*/ 37 h 37"/>
                              <a:gd name="T12" fmla="*/ 92 w 102"/>
                              <a:gd name="T13" fmla="*/ 35 h 37"/>
                              <a:gd name="T14" fmla="*/ 102 w 102"/>
                              <a:gd name="T15" fmla="*/ 30 h 37"/>
                              <a:gd name="T16" fmla="*/ 99 w 102"/>
                              <a:gd name="T17" fmla="*/ 25 h 37"/>
                              <a:gd name="T18" fmla="*/ 92 w 102"/>
                              <a:gd name="T19" fmla="*/ 20 h 37"/>
                              <a:gd name="T20" fmla="*/ 87 w 102"/>
                              <a:gd name="T21" fmla="*/ 18 h 37"/>
                              <a:gd name="T22" fmla="*/ 79 w 102"/>
                              <a:gd name="T23" fmla="*/ 18 h 37"/>
                              <a:gd name="T24" fmla="*/ 74 w 102"/>
                              <a:gd name="T25" fmla="*/ 18 h 37"/>
                              <a:gd name="T26" fmla="*/ 67 w 102"/>
                              <a:gd name="T27" fmla="*/ 18 h 37"/>
                              <a:gd name="T28" fmla="*/ 59 w 102"/>
                              <a:gd name="T29" fmla="*/ 20 h 37"/>
                              <a:gd name="T30" fmla="*/ 54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  <a:moveTo>
                                  <a:pt x="54" y="25"/>
                                </a:moveTo>
                                <a:lnTo>
                                  <a:pt x="67" y="32"/>
                                </a:lnTo>
                                <a:lnTo>
                                  <a:pt x="79" y="37"/>
                                </a:lnTo>
                                <a:lnTo>
                                  <a:pt x="92" y="35"/>
                                </a:lnTo>
                                <a:lnTo>
                                  <a:pt x="102" y="30"/>
                                </a:lnTo>
                                <a:lnTo>
                                  <a:pt x="99" y="25"/>
                                </a:lnTo>
                                <a:lnTo>
                                  <a:pt x="92" y="20"/>
                                </a:lnTo>
                                <a:lnTo>
                                  <a:pt x="87" y="18"/>
                                </a:lnTo>
                                <a:lnTo>
                                  <a:pt x="79" y="18"/>
                                </a:lnTo>
                                <a:lnTo>
                                  <a:pt x="74" y="18"/>
                                </a:lnTo>
                                <a:lnTo>
                                  <a:pt x="67" y="18"/>
                                </a:lnTo>
                                <a:lnTo>
                                  <a:pt x="59" y="2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" name="Freeform 8600"/>
                        <wps:cNvSpPr>
                          <a:spLocks/>
                        </wps:cNvSpPr>
                        <wps:spPr bwMode="auto">
                          <a:xfrm>
                            <a:off x="5957" y="1402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25 h 25"/>
                              <a:gd name="T2" fmla="*/ 0 w 54"/>
                              <a:gd name="T3" fmla="*/ 0 h 25"/>
                              <a:gd name="T4" fmla="*/ 54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" name="Freeform 8601"/>
                        <wps:cNvSpPr>
                          <a:spLocks/>
                        </wps:cNvSpPr>
                        <wps:spPr bwMode="auto">
                          <a:xfrm>
                            <a:off x="6011" y="1420"/>
                            <a:ext cx="48" cy="19"/>
                          </a:xfrm>
                          <a:custGeom>
                            <a:avLst/>
                            <a:gdLst>
                              <a:gd name="T0" fmla="*/ 0 w 48"/>
                              <a:gd name="T1" fmla="*/ 7 h 19"/>
                              <a:gd name="T2" fmla="*/ 13 w 48"/>
                              <a:gd name="T3" fmla="*/ 14 h 19"/>
                              <a:gd name="T4" fmla="*/ 25 w 48"/>
                              <a:gd name="T5" fmla="*/ 19 h 19"/>
                              <a:gd name="T6" fmla="*/ 38 w 48"/>
                              <a:gd name="T7" fmla="*/ 17 h 19"/>
                              <a:gd name="T8" fmla="*/ 48 w 48"/>
                              <a:gd name="T9" fmla="*/ 12 h 19"/>
                              <a:gd name="T10" fmla="*/ 45 w 48"/>
                              <a:gd name="T11" fmla="*/ 7 h 19"/>
                              <a:gd name="T12" fmla="*/ 38 w 48"/>
                              <a:gd name="T13" fmla="*/ 2 h 19"/>
                              <a:gd name="T14" fmla="*/ 33 w 48"/>
                              <a:gd name="T15" fmla="*/ 0 h 19"/>
                              <a:gd name="T16" fmla="*/ 25 w 48"/>
                              <a:gd name="T17" fmla="*/ 0 h 19"/>
                              <a:gd name="T18" fmla="*/ 20 w 48"/>
                              <a:gd name="T19" fmla="*/ 0 h 19"/>
                              <a:gd name="T20" fmla="*/ 13 w 48"/>
                              <a:gd name="T21" fmla="*/ 0 h 19"/>
                              <a:gd name="T22" fmla="*/ 5 w 48"/>
                              <a:gd name="T23" fmla="*/ 2 h 19"/>
                              <a:gd name="T24" fmla="*/ 0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0" y="7"/>
                                </a:moveTo>
                                <a:lnTo>
                                  <a:pt x="13" y="14"/>
                                </a:lnTo>
                                <a:lnTo>
                                  <a:pt x="25" y="19"/>
                                </a:lnTo>
                                <a:lnTo>
                                  <a:pt x="38" y="17"/>
                                </a:lnTo>
                                <a:lnTo>
                                  <a:pt x="48" y="12"/>
                                </a:lnTo>
                                <a:lnTo>
                                  <a:pt x="45" y="7"/>
                                </a:lnTo>
                                <a:lnTo>
                                  <a:pt x="38" y="2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" name="Freeform 8602"/>
                        <wps:cNvSpPr>
                          <a:spLocks noEditPoints="1"/>
                        </wps:cNvSpPr>
                        <wps:spPr bwMode="auto">
                          <a:xfrm>
                            <a:off x="5934" y="1367"/>
                            <a:ext cx="102" cy="53"/>
                          </a:xfrm>
                          <a:custGeom>
                            <a:avLst/>
                            <a:gdLst>
                              <a:gd name="T0" fmla="*/ 55 w 102"/>
                              <a:gd name="T1" fmla="*/ 38 h 53"/>
                              <a:gd name="T2" fmla="*/ 0 w 102"/>
                              <a:gd name="T3" fmla="*/ 0 h 53"/>
                              <a:gd name="T4" fmla="*/ 55 w 102"/>
                              <a:gd name="T5" fmla="*/ 38 h 53"/>
                              <a:gd name="T6" fmla="*/ 53 w 102"/>
                              <a:gd name="T7" fmla="*/ 38 h 53"/>
                              <a:gd name="T8" fmla="*/ 67 w 102"/>
                              <a:gd name="T9" fmla="*/ 45 h 53"/>
                              <a:gd name="T10" fmla="*/ 80 w 102"/>
                              <a:gd name="T11" fmla="*/ 50 h 53"/>
                              <a:gd name="T12" fmla="*/ 90 w 102"/>
                              <a:gd name="T13" fmla="*/ 53 h 53"/>
                              <a:gd name="T14" fmla="*/ 102 w 102"/>
                              <a:gd name="T15" fmla="*/ 50 h 53"/>
                              <a:gd name="T16" fmla="*/ 97 w 102"/>
                              <a:gd name="T17" fmla="*/ 43 h 53"/>
                              <a:gd name="T18" fmla="*/ 92 w 102"/>
                              <a:gd name="T19" fmla="*/ 38 h 53"/>
                              <a:gd name="T20" fmla="*/ 87 w 102"/>
                              <a:gd name="T21" fmla="*/ 35 h 53"/>
                              <a:gd name="T22" fmla="*/ 80 w 102"/>
                              <a:gd name="T23" fmla="*/ 33 h 53"/>
                              <a:gd name="T24" fmla="*/ 72 w 102"/>
                              <a:gd name="T25" fmla="*/ 30 h 53"/>
                              <a:gd name="T26" fmla="*/ 65 w 102"/>
                              <a:gd name="T27" fmla="*/ 30 h 53"/>
                              <a:gd name="T28" fmla="*/ 60 w 102"/>
                              <a:gd name="T29" fmla="*/ 33 h 53"/>
                              <a:gd name="T30" fmla="*/ 53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  <a:moveTo>
                                  <a:pt x="53" y="38"/>
                                </a:moveTo>
                                <a:lnTo>
                                  <a:pt x="67" y="45"/>
                                </a:lnTo>
                                <a:lnTo>
                                  <a:pt x="80" y="50"/>
                                </a:lnTo>
                                <a:lnTo>
                                  <a:pt x="90" y="53"/>
                                </a:lnTo>
                                <a:lnTo>
                                  <a:pt x="102" y="50"/>
                                </a:lnTo>
                                <a:lnTo>
                                  <a:pt x="97" y="43"/>
                                </a:lnTo>
                                <a:lnTo>
                                  <a:pt x="92" y="38"/>
                                </a:lnTo>
                                <a:lnTo>
                                  <a:pt x="87" y="35"/>
                                </a:lnTo>
                                <a:lnTo>
                                  <a:pt x="80" y="33"/>
                                </a:lnTo>
                                <a:lnTo>
                                  <a:pt x="72" y="30"/>
                                </a:lnTo>
                                <a:lnTo>
                                  <a:pt x="65" y="30"/>
                                </a:lnTo>
                                <a:lnTo>
                                  <a:pt x="60" y="33"/>
                                </a:lnTo>
                                <a:lnTo>
                                  <a:pt x="53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Freeform 8603"/>
                        <wps:cNvSpPr>
                          <a:spLocks/>
                        </wps:cNvSpPr>
                        <wps:spPr bwMode="auto">
                          <a:xfrm>
                            <a:off x="5934" y="1367"/>
                            <a:ext cx="55" cy="38"/>
                          </a:xfrm>
                          <a:custGeom>
                            <a:avLst/>
                            <a:gdLst>
                              <a:gd name="T0" fmla="*/ 55 w 55"/>
                              <a:gd name="T1" fmla="*/ 38 h 38"/>
                              <a:gd name="T2" fmla="*/ 0 w 55"/>
                              <a:gd name="T3" fmla="*/ 0 h 38"/>
                              <a:gd name="T4" fmla="*/ 55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Freeform 8604"/>
                        <wps:cNvSpPr>
                          <a:spLocks/>
                        </wps:cNvSpPr>
                        <wps:spPr bwMode="auto">
                          <a:xfrm>
                            <a:off x="5987" y="1397"/>
                            <a:ext cx="49" cy="23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3"/>
                              <a:gd name="T2" fmla="*/ 14 w 49"/>
                              <a:gd name="T3" fmla="*/ 15 h 23"/>
                              <a:gd name="T4" fmla="*/ 27 w 49"/>
                              <a:gd name="T5" fmla="*/ 20 h 23"/>
                              <a:gd name="T6" fmla="*/ 37 w 49"/>
                              <a:gd name="T7" fmla="*/ 23 h 23"/>
                              <a:gd name="T8" fmla="*/ 49 w 49"/>
                              <a:gd name="T9" fmla="*/ 20 h 23"/>
                              <a:gd name="T10" fmla="*/ 44 w 49"/>
                              <a:gd name="T11" fmla="*/ 13 h 23"/>
                              <a:gd name="T12" fmla="*/ 39 w 49"/>
                              <a:gd name="T13" fmla="*/ 8 h 23"/>
                              <a:gd name="T14" fmla="*/ 34 w 49"/>
                              <a:gd name="T15" fmla="*/ 5 h 23"/>
                              <a:gd name="T16" fmla="*/ 27 w 49"/>
                              <a:gd name="T17" fmla="*/ 3 h 23"/>
                              <a:gd name="T18" fmla="*/ 19 w 49"/>
                              <a:gd name="T19" fmla="*/ 0 h 23"/>
                              <a:gd name="T20" fmla="*/ 12 w 49"/>
                              <a:gd name="T21" fmla="*/ 0 h 23"/>
                              <a:gd name="T22" fmla="*/ 7 w 49"/>
                              <a:gd name="T23" fmla="*/ 3 h 23"/>
                              <a:gd name="T24" fmla="*/ 0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0" y="8"/>
                                </a:moveTo>
                                <a:lnTo>
                                  <a:pt x="14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3"/>
                                </a:lnTo>
                                <a:lnTo>
                                  <a:pt x="49" y="20"/>
                                </a:lnTo>
                                <a:lnTo>
                                  <a:pt x="44" y="13"/>
                                </a:lnTo>
                                <a:lnTo>
                                  <a:pt x="39" y="8"/>
                                </a:lnTo>
                                <a:lnTo>
                                  <a:pt x="34" y="5"/>
                                </a:lnTo>
                                <a:lnTo>
                                  <a:pt x="27" y="3"/>
                                </a:lnTo>
                                <a:lnTo>
                                  <a:pt x="19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" name="Freeform 8605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Freeform 8606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" name="Freeform 8607"/>
                        <wps:cNvSpPr>
                          <a:spLocks noEditPoints="1"/>
                        </wps:cNvSpPr>
                        <wps:spPr bwMode="auto">
                          <a:xfrm>
                            <a:off x="6113" y="1420"/>
                            <a:ext cx="67" cy="82"/>
                          </a:xfrm>
                          <a:custGeom>
                            <a:avLst/>
                            <a:gdLst>
                              <a:gd name="T0" fmla="*/ 40 w 67"/>
                              <a:gd name="T1" fmla="*/ 42 h 82"/>
                              <a:gd name="T2" fmla="*/ 43 w 67"/>
                              <a:gd name="T3" fmla="*/ 54 h 82"/>
                              <a:gd name="T4" fmla="*/ 47 w 67"/>
                              <a:gd name="T5" fmla="*/ 64 h 82"/>
                              <a:gd name="T6" fmla="*/ 55 w 67"/>
                              <a:gd name="T7" fmla="*/ 74 h 82"/>
                              <a:gd name="T8" fmla="*/ 67 w 67"/>
                              <a:gd name="T9" fmla="*/ 82 h 82"/>
                              <a:gd name="T10" fmla="*/ 65 w 67"/>
                              <a:gd name="T11" fmla="*/ 72 h 82"/>
                              <a:gd name="T12" fmla="*/ 60 w 67"/>
                              <a:gd name="T13" fmla="*/ 59 h 82"/>
                              <a:gd name="T14" fmla="*/ 52 w 67"/>
                              <a:gd name="T15" fmla="*/ 49 h 82"/>
                              <a:gd name="T16" fmla="*/ 40 w 67"/>
                              <a:gd name="T17" fmla="*/ 42 h 82"/>
                              <a:gd name="T18" fmla="*/ 40 w 67"/>
                              <a:gd name="T19" fmla="*/ 42 h 82"/>
                              <a:gd name="T20" fmla="*/ 0 w 67"/>
                              <a:gd name="T21" fmla="*/ 0 h 82"/>
                              <a:gd name="T22" fmla="*/ 40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40" y="42"/>
                                </a:moveTo>
                                <a:lnTo>
                                  <a:pt x="43" y="54"/>
                                </a:lnTo>
                                <a:lnTo>
                                  <a:pt x="47" y="64"/>
                                </a:lnTo>
                                <a:lnTo>
                                  <a:pt x="55" y="74"/>
                                </a:lnTo>
                                <a:lnTo>
                                  <a:pt x="67" y="82"/>
                                </a:lnTo>
                                <a:lnTo>
                                  <a:pt x="65" y="72"/>
                                </a:lnTo>
                                <a:lnTo>
                                  <a:pt x="60" y="59"/>
                                </a:lnTo>
                                <a:lnTo>
                                  <a:pt x="52" y="49"/>
                                </a:lnTo>
                                <a:lnTo>
                                  <a:pt x="40" y="42"/>
                                </a:lnTo>
                                <a:close/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" name="Freeform 8608"/>
                        <wps:cNvSpPr>
                          <a:spLocks/>
                        </wps:cNvSpPr>
                        <wps:spPr bwMode="auto">
                          <a:xfrm>
                            <a:off x="6153" y="1462"/>
                            <a:ext cx="27" cy="40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40"/>
                              <a:gd name="T2" fmla="*/ 3 w 27"/>
                              <a:gd name="T3" fmla="*/ 12 h 40"/>
                              <a:gd name="T4" fmla="*/ 7 w 27"/>
                              <a:gd name="T5" fmla="*/ 22 h 40"/>
                              <a:gd name="T6" fmla="*/ 15 w 27"/>
                              <a:gd name="T7" fmla="*/ 32 h 40"/>
                              <a:gd name="T8" fmla="*/ 27 w 27"/>
                              <a:gd name="T9" fmla="*/ 40 h 40"/>
                              <a:gd name="T10" fmla="*/ 25 w 27"/>
                              <a:gd name="T11" fmla="*/ 30 h 40"/>
                              <a:gd name="T12" fmla="*/ 20 w 27"/>
                              <a:gd name="T13" fmla="*/ 17 h 40"/>
                              <a:gd name="T14" fmla="*/ 12 w 27"/>
                              <a:gd name="T15" fmla="*/ 7 h 40"/>
                              <a:gd name="T16" fmla="*/ 0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7" y="22"/>
                                </a:lnTo>
                                <a:lnTo>
                                  <a:pt x="15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" name="Freeform 8609"/>
                        <wps:cNvSpPr>
                          <a:spLocks/>
                        </wps:cNvSpPr>
                        <wps:spPr bwMode="auto">
                          <a:xfrm>
                            <a:off x="6113" y="1420"/>
                            <a:ext cx="40" cy="42"/>
                          </a:xfrm>
                          <a:custGeom>
                            <a:avLst/>
                            <a:gdLst>
                              <a:gd name="T0" fmla="*/ 40 w 40"/>
                              <a:gd name="T1" fmla="*/ 42 h 42"/>
                              <a:gd name="T2" fmla="*/ 0 w 40"/>
                              <a:gd name="T3" fmla="*/ 0 h 42"/>
                              <a:gd name="T4" fmla="*/ 4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" name="Freeform 8610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" name="Freeform 8611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" name="Freeform 8612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" name="Freeform 8613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" name="Freeform 8614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4" name="Freeform 8615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" name="Freeform 8616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" name="Freeform 8617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7" name="Freeform 8618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" name="Freeform 8619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" name="Freeform 8620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" name="Freeform 8621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" name="Freeform 8622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" name="Freeform 8623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" name="Freeform 8624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" name="Freeform 8625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" name="Freeform 8626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" name="Freeform 8627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" name="Freeform 8628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" name="Freeform 8629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9" name="Freeform 8630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" name="Freeform 8631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" name="Freeform 8632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0" y="4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" name="Freeform 8633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0" y="4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" name="Freeform 8634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" name="Freeform 8635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" name="Freeform 8636"/>
                        <wps:cNvSpPr>
                          <a:spLocks noEditPoints="1"/>
                        </wps:cNvSpPr>
                        <wps:spPr bwMode="auto">
                          <a:xfrm>
                            <a:off x="6004" y="1529"/>
                            <a:ext cx="104" cy="23"/>
                          </a:xfrm>
                          <a:custGeom>
                            <a:avLst/>
                            <a:gdLst>
                              <a:gd name="T0" fmla="*/ 57 w 104"/>
                              <a:gd name="T1" fmla="*/ 15 h 23"/>
                              <a:gd name="T2" fmla="*/ 0 w 104"/>
                              <a:gd name="T3" fmla="*/ 0 h 23"/>
                              <a:gd name="T4" fmla="*/ 57 w 104"/>
                              <a:gd name="T5" fmla="*/ 15 h 23"/>
                              <a:gd name="T6" fmla="*/ 57 w 104"/>
                              <a:gd name="T7" fmla="*/ 15 h 23"/>
                              <a:gd name="T8" fmla="*/ 70 w 104"/>
                              <a:gd name="T9" fmla="*/ 20 h 23"/>
                              <a:gd name="T10" fmla="*/ 82 w 104"/>
                              <a:gd name="T11" fmla="*/ 23 h 23"/>
                              <a:gd name="T12" fmla="*/ 94 w 104"/>
                              <a:gd name="T13" fmla="*/ 20 h 23"/>
                              <a:gd name="T14" fmla="*/ 104 w 104"/>
                              <a:gd name="T15" fmla="*/ 13 h 23"/>
                              <a:gd name="T16" fmla="*/ 99 w 104"/>
                              <a:gd name="T17" fmla="*/ 10 h 23"/>
                              <a:gd name="T18" fmla="*/ 94 w 104"/>
                              <a:gd name="T19" fmla="*/ 5 h 23"/>
                              <a:gd name="T20" fmla="*/ 87 w 104"/>
                              <a:gd name="T21" fmla="*/ 3 h 23"/>
                              <a:gd name="T22" fmla="*/ 79 w 104"/>
                              <a:gd name="T23" fmla="*/ 3 h 23"/>
                              <a:gd name="T24" fmla="*/ 74 w 104"/>
                              <a:gd name="T25" fmla="*/ 5 h 23"/>
                              <a:gd name="T26" fmla="*/ 67 w 104"/>
                              <a:gd name="T27" fmla="*/ 5 h 23"/>
                              <a:gd name="T28" fmla="*/ 62 w 104"/>
                              <a:gd name="T29" fmla="*/ 10 h 23"/>
                              <a:gd name="T30" fmla="*/ 5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57" y="15"/>
                                </a:moveTo>
                                <a:lnTo>
                                  <a:pt x="70" y="20"/>
                                </a:lnTo>
                                <a:lnTo>
                                  <a:pt x="82" y="23"/>
                                </a:lnTo>
                                <a:lnTo>
                                  <a:pt x="94" y="20"/>
                                </a:lnTo>
                                <a:lnTo>
                                  <a:pt x="104" y="13"/>
                                </a:lnTo>
                                <a:lnTo>
                                  <a:pt x="99" y="10"/>
                                </a:lnTo>
                                <a:lnTo>
                                  <a:pt x="94" y="5"/>
                                </a:lnTo>
                                <a:lnTo>
                                  <a:pt x="87" y="3"/>
                                </a:lnTo>
                                <a:lnTo>
                                  <a:pt x="79" y="3"/>
                                </a:lnTo>
                                <a:lnTo>
                                  <a:pt x="74" y="5"/>
                                </a:lnTo>
                                <a:lnTo>
                                  <a:pt x="67" y="5"/>
                                </a:lnTo>
                                <a:lnTo>
                                  <a:pt x="62" y="1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Freeform 8637"/>
                        <wps:cNvSpPr>
                          <a:spLocks/>
                        </wps:cNvSpPr>
                        <wps:spPr bwMode="auto">
                          <a:xfrm>
                            <a:off x="6004" y="15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5"/>
                              <a:gd name="T2" fmla="*/ 0 w 57"/>
                              <a:gd name="T3" fmla="*/ 0 h 15"/>
                              <a:gd name="T4" fmla="*/ 57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" name="Freeform 8638"/>
                        <wps:cNvSpPr>
                          <a:spLocks/>
                        </wps:cNvSpPr>
                        <wps:spPr bwMode="auto">
                          <a:xfrm>
                            <a:off x="6061" y="153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3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" name="Freeform 8639"/>
                        <wps:cNvSpPr>
                          <a:spLocks noEditPoints="1"/>
                        </wps:cNvSpPr>
                        <wps:spPr bwMode="auto">
                          <a:xfrm>
                            <a:off x="6041" y="1542"/>
                            <a:ext cx="105" cy="17"/>
                          </a:xfrm>
                          <a:custGeom>
                            <a:avLst/>
                            <a:gdLst>
                              <a:gd name="T0" fmla="*/ 57 w 105"/>
                              <a:gd name="T1" fmla="*/ 12 h 17"/>
                              <a:gd name="T2" fmla="*/ 0 w 105"/>
                              <a:gd name="T3" fmla="*/ 10 h 17"/>
                              <a:gd name="T4" fmla="*/ 57 w 105"/>
                              <a:gd name="T5" fmla="*/ 12 h 17"/>
                              <a:gd name="T6" fmla="*/ 57 w 105"/>
                              <a:gd name="T7" fmla="*/ 12 h 17"/>
                              <a:gd name="T8" fmla="*/ 70 w 105"/>
                              <a:gd name="T9" fmla="*/ 17 h 17"/>
                              <a:gd name="T10" fmla="*/ 82 w 105"/>
                              <a:gd name="T11" fmla="*/ 17 h 17"/>
                              <a:gd name="T12" fmla="*/ 95 w 105"/>
                              <a:gd name="T13" fmla="*/ 15 h 17"/>
                              <a:gd name="T14" fmla="*/ 105 w 105"/>
                              <a:gd name="T15" fmla="*/ 10 h 17"/>
                              <a:gd name="T16" fmla="*/ 100 w 105"/>
                              <a:gd name="T17" fmla="*/ 5 h 17"/>
                              <a:gd name="T18" fmla="*/ 95 w 105"/>
                              <a:gd name="T19" fmla="*/ 2 h 17"/>
                              <a:gd name="T20" fmla="*/ 87 w 105"/>
                              <a:gd name="T21" fmla="*/ 0 h 17"/>
                              <a:gd name="T22" fmla="*/ 82 w 105"/>
                              <a:gd name="T23" fmla="*/ 0 h 17"/>
                              <a:gd name="T24" fmla="*/ 75 w 105"/>
                              <a:gd name="T25" fmla="*/ 2 h 17"/>
                              <a:gd name="T26" fmla="*/ 67 w 105"/>
                              <a:gd name="T27" fmla="*/ 2 h 17"/>
                              <a:gd name="T28" fmla="*/ 62 w 105"/>
                              <a:gd name="T29" fmla="*/ 7 h 17"/>
                              <a:gd name="T30" fmla="*/ 57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57" y="12"/>
                                </a:moveTo>
                                <a:lnTo>
                                  <a:pt x="0" y="10"/>
                                </a:lnTo>
                                <a:lnTo>
                                  <a:pt x="57" y="12"/>
                                </a:lnTo>
                                <a:close/>
                                <a:moveTo>
                                  <a:pt x="57" y="12"/>
                                </a:moveTo>
                                <a:lnTo>
                                  <a:pt x="70" y="17"/>
                                </a:lnTo>
                                <a:lnTo>
                                  <a:pt x="82" y="17"/>
                                </a:lnTo>
                                <a:lnTo>
                                  <a:pt x="95" y="15"/>
                                </a:lnTo>
                                <a:lnTo>
                                  <a:pt x="105" y="10"/>
                                </a:lnTo>
                                <a:lnTo>
                                  <a:pt x="100" y="5"/>
                                </a:lnTo>
                                <a:lnTo>
                                  <a:pt x="95" y="2"/>
                                </a:lnTo>
                                <a:lnTo>
                                  <a:pt x="87" y="0"/>
                                </a:lnTo>
                                <a:lnTo>
                                  <a:pt x="82" y="0"/>
                                </a:lnTo>
                                <a:lnTo>
                                  <a:pt x="75" y="2"/>
                                </a:lnTo>
                                <a:lnTo>
                                  <a:pt x="67" y="2"/>
                                </a:lnTo>
                                <a:lnTo>
                                  <a:pt x="62" y="7"/>
                                </a:lnTo>
                                <a:lnTo>
                                  <a:pt x="5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" name="Freeform 8640"/>
                        <wps:cNvSpPr>
                          <a:spLocks/>
                        </wps:cNvSpPr>
                        <wps:spPr bwMode="auto">
                          <a:xfrm>
                            <a:off x="6041" y="1552"/>
                            <a:ext cx="57" cy="2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2"/>
                              <a:gd name="T2" fmla="*/ 0 w 57"/>
                              <a:gd name="T3" fmla="*/ 0 h 2"/>
                              <a:gd name="T4" fmla="*/ 57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57" y="2"/>
                                </a:moveTo>
                                <a:lnTo>
                                  <a:pt x="0" y="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" name="Freeform 8641"/>
                        <wps:cNvSpPr>
                          <a:spLocks/>
                        </wps:cNvSpPr>
                        <wps:spPr bwMode="auto">
                          <a:xfrm>
                            <a:off x="6098" y="1542"/>
                            <a:ext cx="48" cy="17"/>
                          </a:xfrm>
                          <a:custGeom>
                            <a:avLst/>
                            <a:gdLst>
                              <a:gd name="T0" fmla="*/ 0 w 48"/>
                              <a:gd name="T1" fmla="*/ 12 h 17"/>
                              <a:gd name="T2" fmla="*/ 13 w 48"/>
                              <a:gd name="T3" fmla="*/ 17 h 17"/>
                              <a:gd name="T4" fmla="*/ 25 w 48"/>
                              <a:gd name="T5" fmla="*/ 17 h 17"/>
                              <a:gd name="T6" fmla="*/ 38 w 48"/>
                              <a:gd name="T7" fmla="*/ 15 h 17"/>
                              <a:gd name="T8" fmla="*/ 48 w 48"/>
                              <a:gd name="T9" fmla="*/ 10 h 17"/>
                              <a:gd name="T10" fmla="*/ 43 w 48"/>
                              <a:gd name="T11" fmla="*/ 5 h 17"/>
                              <a:gd name="T12" fmla="*/ 38 w 48"/>
                              <a:gd name="T13" fmla="*/ 2 h 17"/>
                              <a:gd name="T14" fmla="*/ 30 w 48"/>
                              <a:gd name="T15" fmla="*/ 0 h 17"/>
                              <a:gd name="T16" fmla="*/ 25 w 48"/>
                              <a:gd name="T17" fmla="*/ 0 h 17"/>
                              <a:gd name="T18" fmla="*/ 18 w 48"/>
                              <a:gd name="T19" fmla="*/ 2 h 17"/>
                              <a:gd name="T20" fmla="*/ 10 w 48"/>
                              <a:gd name="T21" fmla="*/ 2 h 17"/>
                              <a:gd name="T22" fmla="*/ 5 w 48"/>
                              <a:gd name="T23" fmla="*/ 7 h 17"/>
                              <a:gd name="T24" fmla="*/ 0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17"/>
                                </a:lnTo>
                                <a:lnTo>
                                  <a:pt x="38" y="15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Freeform 8642"/>
                        <wps:cNvSpPr>
                          <a:spLocks noEditPoints="1"/>
                        </wps:cNvSpPr>
                        <wps:spPr bwMode="auto">
                          <a:xfrm>
                            <a:off x="6074" y="1554"/>
                            <a:ext cx="104" cy="18"/>
                          </a:xfrm>
                          <a:custGeom>
                            <a:avLst/>
                            <a:gdLst>
                              <a:gd name="T0" fmla="*/ 54 w 104"/>
                              <a:gd name="T1" fmla="*/ 13 h 18"/>
                              <a:gd name="T2" fmla="*/ 0 w 104"/>
                              <a:gd name="T3" fmla="*/ 10 h 18"/>
                              <a:gd name="T4" fmla="*/ 54 w 104"/>
                              <a:gd name="T5" fmla="*/ 13 h 18"/>
                              <a:gd name="T6" fmla="*/ 54 w 104"/>
                              <a:gd name="T7" fmla="*/ 13 h 18"/>
                              <a:gd name="T8" fmla="*/ 69 w 104"/>
                              <a:gd name="T9" fmla="*/ 18 h 18"/>
                              <a:gd name="T10" fmla="*/ 82 w 104"/>
                              <a:gd name="T11" fmla="*/ 18 h 18"/>
                              <a:gd name="T12" fmla="*/ 91 w 104"/>
                              <a:gd name="T13" fmla="*/ 15 h 18"/>
                              <a:gd name="T14" fmla="*/ 104 w 104"/>
                              <a:gd name="T15" fmla="*/ 10 h 18"/>
                              <a:gd name="T16" fmla="*/ 99 w 104"/>
                              <a:gd name="T17" fmla="*/ 5 h 18"/>
                              <a:gd name="T18" fmla="*/ 91 w 104"/>
                              <a:gd name="T19" fmla="*/ 3 h 18"/>
                              <a:gd name="T20" fmla="*/ 86 w 104"/>
                              <a:gd name="T21" fmla="*/ 0 h 18"/>
                              <a:gd name="T22" fmla="*/ 79 w 104"/>
                              <a:gd name="T23" fmla="*/ 0 h 18"/>
                              <a:gd name="T24" fmla="*/ 72 w 104"/>
                              <a:gd name="T25" fmla="*/ 0 h 18"/>
                              <a:gd name="T26" fmla="*/ 67 w 104"/>
                              <a:gd name="T27" fmla="*/ 3 h 18"/>
                              <a:gd name="T28" fmla="*/ 59 w 104"/>
                              <a:gd name="T29" fmla="*/ 8 h 18"/>
                              <a:gd name="T30" fmla="*/ 54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4" y="13"/>
                                </a:moveTo>
                                <a:lnTo>
                                  <a:pt x="0" y="10"/>
                                </a:lnTo>
                                <a:lnTo>
                                  <a:pt x="54" y="13"/>
                                </a:lnTo>
                                <a:close/>
                                <a:moveTo>
                                  <a:pt x="54" y="13"/>
                                </a:moveTo>
                                <a:lnTo>
                                  <a:pt x="69" y="18"/>
                                </a:lnTo>
                                <a:lnTo>
                                  <a:pt x="82" y="18"/>
                                </a:lnTo>
                                <a:lnTo>
                                  <a:pt x="91" y="15"/>
                                </a:lnTo>
                                <a:lnTo>
                                  <a:pt x="104" y="10"/>
                                </a:lnTo>
                                <a:lnTo>
                                  <a:pt x="99" y="5"/>
                                </a:lnTo>
                                <a:lnTo>
                                  <a:pt x="91" y="3"/>
                                </a:lnTo>
                                <a:lnTo>
                                  <a:pt x="86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3"/>
                                </a:lnTo>
                                <a:lnTo>
                                  <a:pt x="59" y="8"/>
                                </a:lnTo>
                                <a:lnTo>
                                  <a:pt x="5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" name="Freeform 8643"/>
                        <wps:cNvSpPr>
                          <a:spLocks/>
                        </wps:cNvSpPr>
                        <wps:spPr bwMode="auto">
                          <a:xfrm>
                            <a:off x="6074" y="1564"/>
                            <a:ext cx="54" cy="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3"/>
                              <a:gd name="T2" fmla="*/ 0 w 54"/>
                              <a:gd name="T3" fmla="*/ 0 h 3"/>
                              <a:gd name="T4" fmla="*/ 54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54" y="3"/>
                                </a:moveTo>
                                <a:lnTo>
                                  <a:pt x="0" y="0"/>
                                </a:lnTo>
                                <a:lnTo>
                                  <a:pt x="5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" name="Freeform 8644"/>
                        <wps:cNvSpPr>
                          <a:spLocks/>
                        </wps:cNvSpPr>
                        <wps:spPr bwMode="auto">
                          <a:xfrm>
                            <a:off x="6128" y="1554"/>
                            <a:ext cx="50" cy="18"/>
                          </a:xfrm>
                          <a:custGeom>
                            <a:avLst/>
                            <a:gdLst>
                              <a:gd name="T0" fmla="*/ 0 w 50"/>
                              <a:gd name="T1" fmla="*/ 13 h 18"/>
                              <a:gd name="T2" fmla="*/ 15 w 50"/>
                              <a:gd name="T3" fmla="*/ 18 h 18"/>
                              <a:gd name="T4" fmla="*/ 28 w 50"/>
                              <a:gd name="T5" fmla="*/ 18 h 18"/>
                              <a:gd name="T6" fmla="*/ 37 w 50"/>
                              <a:gd name="T7" fmla="*/ 15 h 18"/>
                              <a:gd name="T8" fmla="*/ 50 w 50"/>
                              <a:gd name="T9" fmla="*/ 10 h 18"/>
                              <a:gd name="T10" fmla="*/ 45 w 50"/>
                              <a:gd name="T11" fmla="*/ 5 h 18"/>
                              <a:gd name="T12" fmla="*/ 37 w 50"/>
                              <a:gd name="T13" fmla="*/ 3 h 18"/>
                              <a:gd name="T14" fmla="*/ 32 w 50"/>
                              <a:gd name="T15" fmla="*/ 0 h 18"/>
                              <a:gd name="T16" fmla="*/ 25 w 50"/>
                              <a:gd name="T17" fmla="*/ 0 h 18"/>
                              <a:gd name="T18" fmla="*/ 18 w 50"/>
                              <a:gd name="T19" fmla="*/ 0 h 18"/>
                              <a:gd name="T20" fmla="*/ 13 w 50"/>
                              <a:gd name="T21" fmla="*/ 3 h 18"/>
                              <a:gd name="T22" fmla="*/ 5 w 50"/>
                              <a:gd name="T23" fmla="*/ 8 h 18"/>
                              <a:gd name="T24" fmla="*/ 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0" y="13"/>
                                </a:moveTo>
                                <a:lnTo>
                                  <a:pt x="15" y="18"/>
                                </a:lnTo>
                                <a:lnTo>
                                  <a:pt x="28" y="18"/>
                                </a:lnTo>
                                <a:lnTo>
                                  <a:pt x="37" y="15"/>
                                </a:lnTo>
                                <a:lnTo>
                                  <a:pt x="50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" name="Freeform 8645"/>
                        <wps:cNvSpPr>
                          <a:spLocks noEditPoints="1"/>
                        </wps:cNvSpPr>
                        <wps:spPr bwMode="auto">
                          <a:xfrm>
                            <a:off x="5972" y="1509"/>
                            <a:ext cx="104" cy="28"/>
                          </a:xfrm>
                          <a:custGeom>
                            <a:avLst/>
                            <a:gdLst>
                              <a:gd name="T0" fmla="*/ 57 w 104"/>
                              <a:gd name="T1" fmla="*/ 20 h 28"/>
                              <a:gd name="T2" fmla="*/ 0 w 104"/>
                              <a:gd name="T3" fmla="*/ 0 h 28"/>
                              <a:gd name="T4" fmla="*/ 57 w 104"/>
                              <a:gd name="T5" fmla="*/ 20 h 28"/>
                              <a:gd name="T6" fmla="*/ 57 w 104"/>
                              <a:gd name="T7" fmla="*/ 20 h 28"/>
                              <a:gd name="T8" fmla="*/ 69 w 104"/>
                              <a:gd name="T9" fmla="*/ 25 h 28"/>
                              <a:gd name="T10" fmla="*/ 82 w 104"/>
                              <a:gd name="T11" fmla="*/ 28 h 28"/>
                              <a:gd name="T12" fmla="*/ 94 w 104"/>
                              <a:gd name="T13" fmla="*/ 25 h 28"/>
                              <a:gd name="T14" fmla="*/ 104 w 104"/>
                              <a:gd name="T15" fmla="*/ 18 h 28"/>
                              <a:gd name="T16" fmla="*/ 99 w 104"/>
                              <a:gd name="T17" fmla="*/ 13 h 28"/>
                              <a:gd name="T18" fmla="*/ 94 w 104"/>
                              <a:gd name="T19" fmla="*/ 10 h 28"/>
                              <a:gd name="T20" fmla="*/ 87 w 104"/>
                              <a:gd name="T21" fmla="*/ 8 h 28"/>
                              <a:gd name="T22" fmla="*/ 79 w 104"/>
                              <a:gd name="T23" fmla="*/ 8 h 28"/>
                              <a:gd name="T24" fmla="*/ 74 w 104"/>
                              <a:gd name="T25" fmla="*/ 8 h 28"/>
                              <a:gd name="T26" fmla="*/ 67 w 104"/>
                              <a:gd name="T27" fmla="*/ 10 h 28"/>
                              <a:gd name="T28" fmla="*/ 62 w 104"/>
                              <a:gd name="T29" fmla="*/ 15 h 28"/>
                              <a:gd name="T30" fmla="*/ 5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69" y="25"/>
                                </a:lnTo>
                                <a:lnTo>
                                  <a:pt x="82" y="28"/>
                                </a:lnTo>
                                <a:lnTo>
                                  <a:pt x="94" y="25"/>
                                </a:lnTo>
                                <a:lnTo>
                                  <a:pt x="104" y="18"/>
                                </a:lnTo>
                                <a:lnTo>
                                  <a:pt x="99" y="13"/>
                                </a:lnTo>
                                <a:lnTo>
                                  <a:pt x="94" y="10"/>
                                </a:lnTo>
                                <a:lnTo>
                                  <a:pt x="87" y="8"/>
                                </a:lnTo>
                                <a:lnTo>
                                  <a:pt x="79" y="8"/>
                                </a:lnTo>
                                <a:lnTo>
                                  <a:pt x="74" y="8"/>
                                </a:lnTo>
                                <a:lnTo>
                                  <a:pt x="67" y="10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" name="Freeform 8646"/>
                        <wps:cNvSpPr>
                          <a:spLocks/>
                        </wps:cNvSpPr>
                        <wps:spPr bwMode="auto">
                          <a:xfrm>
                            <a:off x="5972" y="1509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Freeform 8647"/>
                        <wps:cNvSpPr>
                          <a:spLocks/>
                        </wps:cNvSpPr>
                        <wps:spPr bwMode="auto">
                          <a:xfrm>
                            <a:off x="6029" y="1517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5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" name="Freeform 8648"/>
                        <wps:cNvSpPr>
                          <a:spLocks noEditPoints="1"/>
                        </wps:cNvSpPr>
                        <wps:spPr bwMode="auto">
                          <a:xfrm>
                            <a:off x="5937" y="1502"/>
                            <a:ext cx="109" cy="20"/>
                          </a:xfrm>
                          <a:custGeom>
                            <a:avLst/>
                            <a:gdLst>
                              <a:gd name="T0" fmla="*/ 62 w 109"/>
                              <a:gd name="T1" fmla="*/ 12 h 20"/>
                              <a:gd name="T2" fmla="*/ 0 w 109"/>
                              <a:gd name="T3" fmla="*/ 0 h 20"/>
                              <a:gd name="T4" fmla="*/ 62 w 109"/>
                              <a:gd name="T5" fmla="*/ 12 h 20"/>
                              <a:gd name="T6" fmla="*/ 62 w 109"/>
                              <a:gd name="T7" fmla="*/ 12 h 20"/>
                              <a:gd name="T8" fmla="*/ 74 w 109"/>
                              <a:gd name="T9" fmla="*/ 17 h 20"/>
                              <a:gd name="T10" fmla="*/ 87 w 109"/>
                              <a:gd name="T11" fmla="*/ 20 h 20"/>
                              <a:gd name="T12" fmla="*/ 99 w 109"/>
                              <a:gd name="T13" fmla="*/ 17 h 20"/>
                              <a:gd name="T14" fmla="*/ 109 w 109"/>
                              <a:gd name="T15" fmla="*/ 10 h 20"/>
                              <a:gd name="T16" fmla="*/ 104 w 109"/>
                              <a:gd name="T17" fmla="*/ 7 h 20"/>
                              <a:gd name="T18" fmla="*/ 99 w 109"/>
                              <a:gd name="T19" fmla="*/ 2 h 20"/>
                              <a:gd name="T20" fmla="*/ 92 w 109"/>
                              <a:gd name="T21" fmla="*/ 2 h 20"/>
                              <a:gd name="T22" fmla="*/ 84 w 109"/>
                              <a:gd name="T23" fmla="*/ 0 h 20"/>
                              <a:gd name="T24" fmla="*/ 79 w 109"/>
                              <a:gd name="T25" fmla="*/ 2 h 20"/>
                              <a:gd name="T26" fmla="*/ 72 w 109"/>
                              <a:gd name="T27" fmla="*/ 2 h 20"/>
                              <a:gd name="T28" fmla="*/ 67 w 109"/>
                              <a:gd name="T29" fmla="*/ 7 h 20"/>
                              <a:gd name="T30" fmla="*/ 62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  <a:moveTo>
                                  <a:pt x="62" y="12"/>
                                </a:moveTo>
                                <a:lnTo>
                                  <a:pt x="74" y="17"/>
                                </a:lnTo>
                                <a:lnTo>
                                  <a:pt x="87" y="20"/>
                                </a:lnTo>
                                <a:lnTo>
                                  <a:pt x="99" y="17"/>
                                </a:lnTo>
                                <a:lnTo>
                                  <a:pt x="109" y="10"/>
                                </a:lnTo>
                                <a:lnTo>
                                  <a:pt x="104" y="7"/>
                                </a:lnTo>
                                <a:lnTo>
                                  <a:pt x="99" y="2"/>
                                </a:lnTo>
                                <a:lnTo>
                                  <a:pt x="92" y="2"/>
                                </a:lnTo>
                                <a:lnTo>
                                  <a:pt x="84" y="0"/>
                                </a:lnTo>
                                <a:lnTo>
                                  <a:pt x="79" y="2"/>
                                </a:lnTo>
                                <a:lnTo>
                                  <a:pt x="72" y="2"/>
                                </a:lnTo>
                                <a:lnTo>
                                  <a:pt x="67" y="7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8" name="Freeform 8649"/>
                        <wps:cNvSpPr>
                          <a:spLocks/>
                        </wps:cNvSpPr>
                        <wps:spPr bwMode="auto">
                          <a:xfrm>
                            <a:off x="5937" y="1502"/>
                            <a:ext cx="62" cy="12"/>
                          </a:xfrm>
                          <a:custGeom>
                            <a:avLst/>
                            <a:gdLst>
                              <a:gd name="T0" fmla="*/ 62 w 62"/>
                              <a:gd name="T1" fmla="*/ 12 h 12"/>
                              <a:gd name="T2" fmla="*/ 0 w 62"/>
                              <a:gd name="T3" fmla="*/ 0 h 12"/>
                              <a:gd name="T4" fmla="*/ 62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" name="Freeform 8650"/>
                        <wps:cNvSpPr>
                          <a:spLocks/>
                        </wps:cNvSpPr>
                        <wps:spPr bwMode="auto">
                          <a:xfrm>
                            <a:off x="5999" y="150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2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2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" name="Freeform 8651"/>
                        <wps:cNvSpPr>
                          <a:spLocks noEditPoints="1"/>
                        </wps:cNvSpPr>
                        <wps:spPr bwMode="auto">
                          <a:xfrm>
                            <a:off x="5914" y="1489"/>
                            <a:ext cx="105" cy="20"/>
                          </a:xfrm>
                          <a:custGeom>
                            <a:avLst/>
                            <a:gdLst>
                              <a:gd name="T0" fmla="*/ 58 w 105"/>
                              <a:gd name="T1" fmla="*/ 13 h 20"/>
                              <a:gd name="T2" fmla="*/ 0 w 105"/>
                              <a:gd name="T3" fmla="*/ 0 h 20"/>
                              <a:gd name="T4" fmla="*/ 58 w 105"/>
                              <a:gd name="T5" fmla="*/ 13 h 20"/>
                              <a:gd name="T6" fmla="*/ 58 w 105"/>
                              <a:gd name="T7" fmla="*/ 13 h 20"/>
                              <a:gd name="T8" fmla="*/ 70 w 105"/>
                              <a:gd name="T9" fmla="*/ 18 h 20"/>
                              <a:gd name="T10" fmla="*/ 82 w 105"/>
                              <a:gd name="T11" fmla="*/ 20 h 20"/>
                              <a:gd name="T12" fmla="*/ 95 w 105"/>
                              <a:gd name="T13" fmla="*/ 18 h 20"/>
                              <a:gd name="T14" fmla="*/ 105 w 105"/>
                              <a:gd name="T15" fmla="*/ 10 h 20"/>
                              <a:gd name="T16" fmla="*/ 100 w 105"/>
                              <a:gd name="T17" fmla="*/ 8 h 20"/>
                              <a:gd name="T18" fmla="*/ 95 w 105"/>
                              <a:gd name="T19" fmla="*/ 3 h 20"/>
                              <a:gd name="T20" fmla="*/ 87 w 105"/>
                              <a:gd name="T21" fmla="*/ 0 h 20"/>
                              <a:gd name="T22" fmla="*/ 80 w 105"/>
                              <a:gd name="T23" fmla="*/ 0 h 20"/>
                              <a:gd name="T24" fmla="*/ 75 w 105"/>
                              <a:gd name="T25" fmla="*/ 0 h 20"/>
                              <a:gd name="T26" fmla="*/ 68 w 105"/>
                              <a:gd name="T27" fmla="*/ 3 h 20"/>
                              <a:gd name="T28" fmla="*/ 63 w 105"/>
                              <a:gd name="T29" fmla="*/ 8 h 20"/>
                              <a:gd name="T30" fmla="*/ 58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  <a:moveTo>
                                  <a:pt x="58" y="13"/>
                                </a:moveTo>
                                <a:lnTo>
                                  <a:pt x="70" y="18"/>
                                </a:lnTo>
                                <a:lnTo>
                                  <a:pt x="82" y="20"/>
                                </a:lnTo>
                                <a:lnTo>
                                  <a:pt x="95" y="18"/>
                                </a:lnTo>
                                <a:lnTo>
                                  <a:pt x="105" y="10"/>
                                </a:lnTo>
                                <a:lnTo>
                                  <a:pt x="100" y="8"/>
                                </a:lnTo>
                                <a:lnTo>
                                  <a:pt x="95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68" y="3"/>
                                </a:lnTo>
                                <a:lnTo>
                                  <a:pt x="63" y="8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" name="Freeform 8652"/>
                        <wps:cNvSpPr>
                          <a:spLocks/>
                        </wps:cNvSpPr>
                        <wps:spPr bwMode="auto">
                          <a:xfrm>
                            <a:off x="5914" y="1489"/>
                            <a:ext cx="58" cy="13"/>
                          </a:xfrm>
                          <a:custGeom>
                            <a:avLst/>
                            <a:gdLst>
                              <a:gd name="T0" fmla="*/ 58 w 58"/>
                              <a:gd name="T1" fmla="*/ 13 h 13"/>
                              <a:gd name="T2" fmla="*/ 0 w 58"/>
                              <a:gd name="T3" fmla="*/ 0 h 13"/>
                              <a:gd name="T4" fmla="*/ 58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" name="Freeform 8653"/>
                        <wps:cNvSpPr>
                          <a:spLocks/>
                        </wps:cNvSpPr>
                        <wps:spPr bwMode="auto">
                          <a:xfrm>
                            <a:off x="5972" y="1489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3 h 20"/>
                              <a:gd name="T2" fmla="*/ 12 w 47"/>
                              <a:gd name="T3" fmla="*/ 18 h 20"/>
                              <a:gd name="T4" fmla="*/ 24 w 47"/>
                              <a:gd name="T5" fmla="*/ 20 h 20"/>
                              <a:gd name="T6" fmla="*/ 37 w 47"/>
                              <a:gd name="T7" fmla="*/ 18 h 20"/>
                              <a:gd name="T8" fmla="*/ 47 w 47"/>
                              <a:gd name="T9" fmla="*/ 10 h 20"/>
                              <a:gd name="T10" fmla="*/ 42 w 47"/>
                              <a:gd name="T11" fmla="*/ 8 h 20"/>
                              <a:gd name="T12" fmla="*/ 37 w 47"/>
                              <a:gd name="T13" fmla="*/ 3 h 20"/>
                              <a:gd name="T14" fmla="*/ 29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3 h 20"/>
                              <a:gd name="T22" fmla="*/ 5 w 47"/>
                              <a:gd name="T23" fmla="*/ 8 h 20"/>
                              <a:gd name="T24" fmla="*/ 0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3"/>
                                </a:moveTo>
                                <a:lnTo>
                                  <a:pt x="12" y="18"/>
                                </a:lnTo>
                                <a:lnTo>
                                  <a:pt x="24" y="20"/>
                                </a:lnTo>
                                <a:lnTo>
                                  <a:pt x="37" y="18"/>
                                </a:lnTo>
                                <a:lnTo>
                                  <a:pt x="47" y="10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" name="Freeform 8654"/>
                        <wps:cNvSpPr>
                          <a:spLocks noEditPoints="1"/>
                        </wps:cNvSpPr>
                        <wps:spPr bwMode="auto">
                          <a:xfrm>
                            <a:off x="5882" y="1464"/>
                            <a:ext cx="105" cy="30"/>
                          </a:xfrm>
                          <a:custGeom>
                            <a:avLst/>
                            <a:gdLst>
                              <a:gd name="T0" fmla="*/ 57 w 105"/>
                              <a:gd name="T1" fmla="*/ 20 h 30"/>
                              <a:gd name="T2" fmla="*/ 0 w 105"/>
                              <a:gd name="T3" fmla="*/ 0 h 30"/>
                              <a:gd name="T4" fmla="*/ 57 w 105"/>
                              <a:gd name="T5" fmla="*/ 20 h 30"/>
                              <a:gd name="T6" fmla="*/ 57 w 105"/>
                              <a:gd name="T7" fmla="*/ 20 h 30"/>
                              <a:gd name="T8" fmla="*/ 70 w 105"/>
                              <a:gd name="T9" fmla="*/ 28 h 30"/>
                              <a:gd name="T10" fmla="*/ 82 w 105"/>
                              <a:gd name="T11" fmla="*/ 30 h 30"/>
                              <a:gd name="T12" fmla="*/ 95 w 105"/>
                              <a:gd name="T13" fmla="*/ 28 h 30"/>
                              <a:gd name="T14" fmla="*/ 105 w 105"/>
                              <a:gd name="T15" fmla="*/ 20 h 30"/>
                              <a:gd name="T16" fmla="*/ 100 w 105"/>
                              <a:gd name="T17" fmla="*/ 15 h 30"/>
                              <a:gd name="T18" fmla="*/ 95 w 105"/>
                              <a:gd name="T19" fmla="*/ 13 h 30"/>
                              <a:gd name="T20" fmla="*/ 87 w 105"/>
                              <a:gd name="T21" fmla="*/ 10 h 30"/>
                              <a:gd name="T22" fmla="*/ 80 w 105"/>
                              <a:gd name="T23" fmla="*/ 10 h 30"/>
                              <a:gd name="T24" fmla="*/ 75 w 105"/>
                              <a:gd name="T25" fmla="*/ 10 h 30"/>
                              <a:gd name="T26" fmla="*/ 67 w 105"/>
                              <a:gd name="T27" fmla="*/ 13 h 30"/>
                              <a:gd name="T28" fmla="*/ 62 w 105"/>
                              <a:gd name="T29" fmla="*/ 15 h 30"/>
                              <a:gd name="T30" fmla="*/ 57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70" y="28"/>
                                </a:lnTo>
                                <a:lnTo>
                                  <a:pt x="82" y="30"/>
                                </a:lnTo>
                                <a:lnTo>
                                  <a:pt x="95" y="28"/>
                                </a:lnTo>
                                <a:lnTo>
                                  <a:pt x="105" y="20"/>
                                </a:lnTo>
                                <a:lnTo>
                                  <a:pt x="100" y="15"/>
                                </a:lnTo>
                                <a:lnTo>
                                  <a:pt x="95" y="13"/>
                                </a:lnTo>
                                <a:lnTo>
                                  <a:pt x="87" y="10"/>
                                </a:lnTo>
                                <a:lnTo>
                                  <a:pt x="80" y="10"/>
                                </a:lnTo>
                                <a:lnTo>
                                  <a:pt x="75" y="10"/>
                                </a:lnTo>
                                <a:lnTo>
                                  <a:pt x="67" y="13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" name="Freeform 8655"/>
                        <wps:cNvSpPr>
                          <a:spLocks/>
                        </wps:cNvSpPr>
                        <wps:spPr bwMode="auto">
                          <a:xfrm>
                            <a:off x="5882" y="1464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" name="Freeform 8656"/>
                        <wps:cNvSpPr>
                          <a:spLocks/>
                        </wps:cNvSpPr>
                        <wps:spPr bwMode="auto">
                          <a:xfrm>
                            <a:off x="5939" y="147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8 w 48"/>
                              <a:gd name="T7" fmla="*/ 18 h 20"/>
                              <a:gd name="T8" fmla="*/ 48 w 48"/>
                              <a:gd name="T9" fmla="*/ 10 h 20"/>
                              <a:gd name="T10" fmla="*/ 43 w 48"/>
                              <a:gd name="T11" fmla="*/ 5 h 20"/>
                              <a:gd name="T12" fmla="*/ 38 w 48"/>
                              <a:gd name="T13" fmla="*/ 3 h 20"/>
                              <a:gd name="T14" fmla="*/ 30 w 48"/>
                              <a:gd name="T15" fmla="*/ 0 h 20"/>
                              <a:gd name="T16" fmla="*/ 23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8" y="18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3"/>
                                </a:lnTo>
                                <a:lnTo>
                                  <a:pt x="30" y="0"/>
                                </a:lnTo>
                                <a:lnTo>
                                  <a:pt x="23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" name="Freeform 8657"/>
                        <wps:cNvSpPr>
                          <a:spLocks noEditPoints="1"/>
                        </wps:cNvSpPr>
                        <wps:spPr bwMode="auto">
                          <a:xfrm>
                            <a:off x="5855" y="1434"/>
                            <a:ext cx="107" cy="43"/>
                          </a:xfrm>
                          <a:custGeom>
                            <a:avLst/>
                            <a:gdLst>
                              <a:gd name="T0" fmla="*/ 57 w 107"/>
                              <a:gd name="T1" fmla="*/ 30 h 43"/>
                              <a:gd name="T2" fmla="*/ 0 w 107"/>
                              <a:gd name="T3" fmla="*/ 0 h 43"/>
                              <a:gd name="T4" fmla="*/ 57 w 107"/>
                              <a:gd name="T5" fmla="*/ 30 h 43"/>
                              <a:gd name="T6" fmla="*/ 57 w 107"/>
                              <a:gd name="T7" fmla="*/ 30 h 43"/>
                              <a:gd name="T8" fmla="*/ 69 w 107"/>
                              <a:gd name="T9" fmla="*/ 38 h 43"/>
                              <a:gd name="T10" fmla="*/ 84 w 107"/>
                              <a:gd name="T11" fmla="*/ 43 h 43"/>
                              <a:gd name="T12" fmla="*/ 94 w 107"/>
                              <a:gd name="T13" fmla="*/ 43 h 43"/>
                              <a:gd name="T14" fmla="*/ 107 w 107"/>
                              <a:gd name="T15" fmla="*/ 38 h 43"/>
                              <a:gd name="T16" fmla="*/ 102 w 107"/>
                              <a:gd name="T17" fmla="*/ 33 h 43"/>
                              <a:gd name="T18" fmla="*/ 97 w 107"/>
                              <a:gd name="T19" fmla="*/ 28 h 43"/>
                              <a:gd name="T20" fmla="*/ 89 w 107"/>
                              <a:gd name="T21" fmla="*/ 25 h 43"/>
                              <a:gd name="T22" fmla="*/ 82 w 107"/>
                              <a:gd name="T23" fmla="*/ 23 h 43"/>
                              <a:gd name="T24" fmla="*/ 74 w 107"/>
                              <a:gd name="T25" fmla="*/ 23 h 43"/>
                              <a:gd name="T26" fmla="*/ 67 w 107"/>
                              <a:gd name="T27" fmla="*/ 23 h 43"/>
                              <a:gd name="T28" fmla="*/ 62 w 107"/>
                              <a:gd name="T29" fmla="*/ 25 h 43"/>
                              <a:gd name="T30" fmla="*/ 57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  <a:moveTo>
                                  <a:pt x="57" y="30"/>
                                </a:moveTo>
                                <a:lnTo>
                                  <a:pt x="69" y="38"/>
                                </a:lnTo>
                                <a:lnTo>
                                  <a:pt x="84" y="43"/>
                                </a:lnTo>
                                <a:lnTo>
                                  <a:pt x="94" y="43"/>
                                </a:lnTo>
                                <a:lnTo>
                                  <a:pt x="107" y="38"/>
                                </a:lnTo>
                                <a:lnTo>
                                  <a:pt x="102" y="33"/>
                                </a:lnTo>
                                <a:lnTo>
                                  <a:pt x="97" y="28"/>
                                </a:lnTo>
                                <a:lnTo>
                                  <a:pt x="89" y="25"/>
                                </a:lnTo>
                                <a:lnTo>
                                  <a:pt x="82" y="23"/>
                                </a:lnTo>
                                <a:lnTo>
                                  <a:pt x="74" y="23"/>
                                </a:lnTo>
                                <a:lnTo>
                                  <a:pt x="67" y="23"/>
                                </a:lnTo>
                                <a:lnTo>
                                  <a:pt x="62" y="25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7" name="Freeform 8658"/>
                        <wps:cNvSpPr>
                          <a:spLocks/>
                        </wps:cNvSpPr>
                        <wps:spPr bwMode="auto">
                          <a:xfrm>
                            <a:off x="5855" y="1434"/>
                            <a:ext cx="57" cy="30"/>
                          </a:xfrm>
                          <a:custGeom>
                            <a:avLst/>
                            <a:gdLst>
                              <a:gd name="T0" fmla="*/ 57 w 57"/>
                              <a:gd name="T1" fmla="*/ 30 h 30"/>
                              <a:gd name="T2" fmla="*/ 0 w 57"/>
                              <a:gd name="T3" fmla="*/ 0 h 30"/>
                              <a:gd name="T4" fmla="*/ 57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" name="Freeform 8659"/>
                        <wps:cNvSpPr>
                          <a:spLocks/>
                        </wps:cNvSpPr>
                        <wps:spPr bwMode="auto">
                          <a:xfrm>
                            <a:off x="5912" y="145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2 w 50"/>
                              <a:gd name="T3" fmla="*/ 15 h 20"/>
                              <a:gd name="T4" fmla="*/ 27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2 w 50"/>
                              <a:gd name="T15" fmla="*/ 2 h 20"/>
                              <a:gd name="T16" fmla="*/ 25 w 50"/>
                              <a:gd name="T17" fmla="*/ 0 h 20"/>
                              <a:gd name="T18" fmla="*/ 17 w 50"/>
                              <a:gd name="T19" fmla="*/ 0 h 20"/>
                              <a:gd name="T20" fmla="*/ 10 w 50"/>
                              <a:gd name="T21" fmla="*/ 0 h 20"/>
                              <a:gd name="T22" fmla="*/ 5 w 50"/>
                              <a:gd name="T23" fmla="*/ 2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2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2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" name="Freeform 8660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" name="Freeform 8661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1" name="Freeform 8662"/>
                        <wps:cNvSpPr>
                          <a:spLocks noEditPoints="1"/>
                        </wps:cNvSpPr>
                        <wps:spPr bwMode="auto">
                          <a:xfrm>
                            <a:off x="6039" y="1467"/>
                            <a:ext cx="74" cy="75"/>
                          </a:xfrm>
                          <a:custGeom>
                            <a:avLst/>
                            <a:gdLst>
                              <a:gd name="T0" fmla="*/ 44 w 74"/>
                              <a:gd name="T1" fmla="*/ 37 h 75"/>
                              <a:gd name="T2" fmla="*/ 47 w 74"/>
                              <a:gd name="T3" fmla="*/ 50 h 75"/>
                              <a:gd name="T4" fmla="*/ 52 w 74"/>
                              <a:gd name="T5" fmla="*/ 60 h 75"/>
                              <a:gd name="T6" fmla="*/ 62 w 74"/>
                              <a:gd name="T7" fmla="*/ 70 h 75"/>
                              <a:gd name="T8" fmla="*/ 74 w 74"/>
                              <a:gd name="T9" fmla="*/ 75 h 75"/>
                              <a:gd name="T10" fmla="*/ 72 w 74"/>
                              <a:gd name="T11" fmla="*/ 65 h 75"/>
                              <a:gd name="T12" fmla="*/ 67 w 74"/>
                              <a:gd name="T13" fmla="*/ 52 h 75"/>
                              <a:gd name="T14" fmla="*/ 57 w 74"/>
                              <a:gd name="T15" fmla="*/ 42 h 75"/>
                              <a:gd name="T16" fmla="*/ 44 w 74"/>
                              <a:gd name="T17" fmla="*/ 37 h 75"/>
                              <a:gd name="T18" fmla="*/ 44 w 74"/>
                              <a:gd name="T19" fmla="*/ 37 h 75"/>
                              <a:gd name="T20" fmla="*/ 0 w 74"/>
                              <a:gd name="T21" fmla="*/ 0 h 75"/>
                              <a:gd name="T22" fmla="*/ 44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44" y="37"/>
                                </a:moveTo>
                                <a:lnTo>
                                  <a:pt x="47" y="50"/>
                                </a:lnTo>
                                <a:lnTo>
                                  <a:pt x="52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5"/>
                                </a:lnTo>
                                <a:lnTo>
                                  <a:pt x="72" y="65"/>
                                </a:lnTo>
                                <a:lnTo>
                                  <a:pt x="67" y="52"/>
                                </a:lnTo>
                                <a:lnTo>
                                  <a:pt x="57" y="42"/>
                                </a:lnTo>
                                <a:lnTo>
                                  <a:pt x="44" y="37"/>
                                </a:lnTo>
                                <a:close/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" name="Freeform 8663"/>
                        <wps:cNvSpPr>
                          <a:spLocks/>
                        </wps:cNvSpPr>
                        <wps:spPr bwMode="auto">
                          <a:xfrm>
                            <a:off x="6083" y="1504"/>
                            <a:ext cx="30" cy="38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38"/>
                              <a:gd name="T2" fmla="*/ 3 w 30"/>
                              <a:gd name="T3" fmla="*/ 13 h 38"/>
                              <a:gd name="T4" fmla="*/ 8 w 30"/>
                              <a:gd name="T5" fmla="*/ 23 h 38"/>
                              <a:gd name="T6" fmla="*/ 18 w 30"/>
                              <a:gd name="T7" fmla="*/ 33 h 38"/>
                              <a:gd name="T8" fmla="*/ 30 w 30"/>
                              <a:gd name="T9" fmla="*/ 38 h 38"/>
                              <a:gd name="T10" fmla="*/ 28 w 30"/>
                              <a:gd name="T11" fmla="*/ 28 h 38"/>
                              <a:gd name="T12" fmla="*/ 23 w 30"/>
                              <a:gd name="T13" fmla="*/ 15 h 38"/>
                              <a:gd name="T14" fmla="*/ 13 w 30"/>
                              <a:gd name="T15" fmla="*/ 5 h 38"/>
                              <a:gd name="T16" fmla="*/ 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30" y="38"/>
                                </a:lnTo>
                                <a:lnTo>
                                  <a:pt x="28" y="28"/>
                                </a:lnTo>
                                <a:lnTo>
                                  <a:pt x="23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3" name="Freeform 8664"/>
                        <wps:cNvSpPr>
                          <a:spLocks/>
                        </wps:cNvSpPr>
                        <wps:spPr bwMode="auto">
                          <a:xfrm>
                            <a:off x="6039" y="1467"/>
                            <a:ext cx="44" cy="37"/>
                          </a:xfrm>
                          <a:custGeom>
                            <a:avLst/>
                            <a:gdLst>
                              <a:gd name="T0" fmla="*/ 44 w 44"/>
                              <a:gd name="T1" fmla="*/ 37 h 37"/>
                              <a:gd name="T2" fmla="*/ 0 w 44"/>
                              <a:gd name="T3" fmla="*/ 0 h 37"/>
                              <a:gd name="T4" fmla="*/ 44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" name="Freeform 8665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" name="Freeform 8666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6" name="Freeform 8667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" name="Freeform 8668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" name="Freeform 8669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" name="Freeform 8670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" name="Freeform 8671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1" name="Freeform 8672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2" name="Freeform 8673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" name="Freeform 8674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" name="Freeform 8675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" name="Freeform 8676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" name="Freeform 8677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" name="Freeform 8678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" name="Freeform 8679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" name="Freeform 8680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0" name="Freeform 8681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" name="Freeform 8682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" name="Freeform 8683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" name="Freeform 8684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" name="Freeform 8685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49" y="37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Freeform 8686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49" y="37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" name="Freeform 8687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45" y="38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" name="Freeform 8688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45" y="38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" name="Freeform 8689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" name="Freeform 8690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" name="Freeform 8691"/>
                        <wps:cNvSpPr>
                          <a:spLocks noEditPoints="1"/>
                        </wps:cNvSpPr>
                        <wps:spPr bwMode="auto">
                          <a:xfrm>
                            <a:off x="6026" y="1502"/>
                            <a:ext cx="105" cy="32"/>
                          </a:xfrm>
                          <a:custGeom>
                            <a:avLst/>
                            <a:gdLst>
                              <a:gd name="T0" fmla="*/ 57 w 105"/>
                              <a:gd name="T1" fmla="*/ 22 h 32"/>
                              <a:gd name="T2" fmla="*/ 0 w 105"/>
                              <a:gd name="T3" fmla="*/ 0 h 32"/>
                              <a:gd name="T4" fmla="*/ 57 w 105"/>
                              <a:gd name="T5" fmla="*/ 22 h 32"/>
                              <a:gd name="T6" fmla="*/ 57 w 105"/>
                              <a:gd name="T7" fmla="*/ 22 h 32"/>
                              <a:gd name="T8" fmla="*/ 70 w 105"/>
                              <a:gd name="T9" fmla="*/ 30 h 32"/>
                              <a:gd name="T10" fmla="*/ 82 w 105"/>
                              <a:gd name="T11" fmla="*/ 32 h 32"/>
                              <a:gd name="T12" fmla="*/ 92 w 105"/>
                              <a:gd name="T13" fmla="*/ 30 h 32"/>
                              <a:gd name="T14" fmla="*/ 105 w 105"/>
                              <a:gd name="T15" fmla="*/ 25 h 32"/>
                              <a:gd name="T16" fmla="*/ 100 w 105"/>
                              <a:gd name="T17" fmla="*/ 20 h 32"/>
                              <a:gd name="T18" fmla="*/ 95 w 105"/>
                              <a:gd name="T19" fmla="*/ 17 h 32"/>
                              <a:gd name="T20" fmla="*/ 87 w 105"/>
                              <a:gd name="T21" fmla="*/ 15 h 32"/>
                              <a:gd name="T22" fmla="*/ 82 w 105"/>
                              <a:gd name="T23" fmla="*/ 12 h 32"/>
                              <a:gd name="T24" fmla="*/ 75 w 105"/>
                              <a:gd name="T25" fmla="*/ 12 h 32"/>
                              <a:gd name="T26" fmla="*/ 67 w 105"/>
                              <a:gd name="T27" fmla="*/ 15 h 32"/>
                              <a:gd name="T28" fmla="*/ 62 w 105"/>
                              <a:gd name="T29" fmla="*/ 17 h 32"/>
                              <a:gd name="T30" fmla="*/ 57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7" y="22"/>
                                </a:moveTo>
                                <a:lnTo>
                                  <a:pt x="70" y="30"/>
                                </a:lnTo>
                                <a:lnTo>
                                  <a:pt x="82" y="32"/>
                                </a:lnTo>
                                <a:lnTo>
                                  <a:pt x="92" y="30"/>
                                </a:lnTo>
                                <a:lnTo>
                                  <a:pt x="105" y="25"/>
                                </a:lnTo>
                                <a:lnTo>
                                  <a:pt x="100" y="20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" name="Freeform 8692"/>
                        <wps:cNvSpPr>
                          <a:spLocks/>
                        </wps:cNvSpPr>
                        <wps:spPr bwMode="auto">
                          <a:xfrm>
                            <a:off x="6026" y="1502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2" name="Freeform 8693"/>
                        <wps:cNvSpPr>
                          <a:spLocks/>
                        </wps:cNvSpPr>
                        <wps:spPr bwMode="auto">
                          <a:xfrm>
                            <a:off x="6083" y="151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5 w 48"/>
                              <a:gd name="T7" fmla="*/ 18 h 20"/>
                              <a:gd name="T8" fmla="*/ 48 w 48"/>
                              <a:gd name="T9" fmla="*/ 13 h 20"/>
                              <a:gd name="T10" fmla="*/ 43 w 48"/>
                              <a:gd name="T11" fmla="*/ 8 h 20"/>
                              <a:gd name="T12" fmla="*/ 38 w 48"/>
                              <a:gd name="T13" fmla="*/ 5 h 20"/>
                              <a:gd name="T14" fmla="*/ 30 w 48"/>
                              <a:gd name="T15" fmla="*/ 3 h 20"/>
                              <a:gd name="T16" fmla="*/ 25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5" y="18"/>
                                </a:lnTo>
                                <a:lnTo>
                                  <a:pt x="48" y="13"/>
                                </a:lnTo>
                                <a:lnTo>
                                  <a:pt x="43" y="8"/>
                                </a:lnTo>
                                <a:lnTo>
                                  <a:pt x="38" y="5"/>
                                </a:lnTo>
                                <a:lnTo>
                                  <a:pt x="30" y="3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3" name="Freeform 8694"/>
                        <wps:cNvSpPr>
                          <a:spLocks noEditPoints="1"/>
                        </wps:cNvSpPr>
                        <wps:spPr bwMode="auto">
                          <a:xfrm>
                            <a:off x="6064" y="1529"/>
                            <a:ext cx="101" cy="18"/>
                          </a:xfrm>
                          <a:custGeom>
                            <a:avLst/>
                            <a:gdLst>
                              <a:gd name="T0" fmla="*/ 54 w 101"/>
                              <a:gd name="T1" fmla="*/ 8 h 18"/>
                              <a:gd name="T2" fmla="*/ 0 w 101"/>
                              <a:gd name="T3" fmla="*/ 0 h 18"/>
                              <a:gd name="T4" fmla="*/ 54 w 101"/>
                              <a:gd name="T5" fmla="*/ 8 h 18"/>
                              <a:gd name="T6" fmla="*/ 54 w 101"/>
                              <a:gd name="T7" fmla="*/ 8 h 18"/>
                              <a:gd name="T8" fmla="*/ 67 w 101"/>
                              <a:gd name="T9" fmla="*/ 15 h 18"/>
                              <a:gd name="T10" fmla="*/ 79 w 101"/>
                              <a:gd name="T11" fmla="*/ 18 h 18"/>
                              <a:gd name="T12" fmla="*/ 92 w 101"/>
                              <a:gd name="T13" fmla="*/ 15 h 18"/>
                              <a:gd name="T14" fmla="*/ 101 w 101"/>
                              <a:gd name="T15" fmla="*/ 10 h 18"/>
                              <a:gd name="T16" fmla="*/ 99 w 101"/>
                              <a:gd name="T17" fmla="*/ 5 h 18"/>
                              <a:gd name="T18" fmla="*/ 92 w 101"/>
                              <a:gd name="T19" fmla="*/ 3 h 18"/>
                              <a:gd name="T20" fmla="*/ 87 w 101"/>
                              <a:gd name="T21" fmla="*/ 0 h 18"/>
                              <a:gd name="T22" fmla="*/ 79 w 101"/>
                              <a:gd name="T23" fmla="*/ 0 h 18"/>
                              <a:gd name="T24" fmla="*/ 72 w 101"/>
                              <a:gd name="T25" fmla="*/ 0 h 18"/>
                              <a:gd name="T26" fmla="*/ 67 w 101"/>
                              <a:gd name="T27" fmla="*/ 0 h 18"/>
                              <a:gd name="T28" fmla="*/ 59 w 101"/>
                              <a:gd name="T29" fmla="*/ 3 h 18"/>
                              <a:gd name="T30" fmla="*/ 54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  <a:moveTo>
                                  <a:pt x="54" y="8"/>
                                </a:moveTo>
                                <a:lnTo>
                                  <a:pt x="67" y="15"/>
                                </a:lnTo>
                                <a:lnTo>
                                  <a:pt x="79" y="18"/>
                                </a:lnTo>
                                <a:lnTo>
                                  <a:pt x="92" y="15"/>
                                </a:lnTo>
                                <a:lnTo>
                                  <a:pt x="101" y="10"/>
                                </a:lnTo>
                                <a:lnTo>
                                  <a:pt x="99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59" y="3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4" name="Freeform 8695"/>
                        <wps:cNvSpPr>
                          <a:spLocks/>
                        </wps:cNvSpPr>
                        <wps:spPr bwMode="auto">
                          <a:xfrm>
                            <a:off x="6064" y="1529"/>
                            <a:ext cx="54" cy="8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8"/>
                              <a:gd name="T2" fmla="*/ 0 w 54"/>
                              <a:gd name="T3" fmla="*/ 0 h 8"/>
                              <a:gd name="T4" fmla="*/ 54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" name="Freeform 8696"/>
                        <wps:cNvSpPr>
                          <a:spLocks/>
                        </wps:cNvSpPr>
                        <wps:spPr bwMode="auto">
                          <a:xfrm>
                            <a:off x="6118" y="152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3 w 47"/>
                              <a:gd name="T3" fmla="*/ 15 h 18"/>
                              <a:gd name="T4" fmla="*/ 25 w 47"/>
                              <a:gd name="T5" fmla="*/ 18 h 18"/>
                              <a:gd name="T6" fmla="*/ 38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8 w 47"/>
                              <a:gd name="T13" fmla="*/ 3 h 18"/>
                              <a:gd name="T14" fmla="*/ 33 w 47"/>
                              <a:gd name="T15" fmla="*/ 0 h 18"/>
                              <a:gd name="T16" fmla="*/ 25 w 47"/>
                              <a:gd name="T17" fmla="*/ 0 h 18"/>
                              <a:gd name="T18" fmla="*/ 18 w 47"/>
                              <a:gd name="T19" fmla="*/ 0 h 18"/>
                              <a:gd name="T20" fmla="*/ 13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3" y="15"/>
                                </a:lnTo>
                                <a:lnTo>
                                  <a:pt x="25" y="18"/>
                                </a:lnTo>
                                <a:lnTo>
                                  <a:pt x="38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8" y="3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" name="Freeform 8697"/>
                        <wps:cNvSpPr>
                          <a:spLocks noEditPoints="1"/>
                        </wps:cNvSpPr>
                        <wps:spPr bwMode="auto">
                          <a:xfrm>
                            <a:off x="6093" y="154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3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" name="Freeform 8698"/>
                        <wps:cNvSpPr>
                          <a:spLocks/>
                        </wps:cNvSpPr>
                        <wps:spPr bwMode="auto">
                          <a:xfrm>
                            <a:off x="6093" y="154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" name="Freeform 8699"/>
                        <wps:cNvSpPr>
                          <a:spLocks/>
                        </wps:cNvSpPr>
                        <wps:spPr bwMode="auto">
                          <a:xfrm>
                            <a:off x="6148" y="154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" name="Freeform 8700"/>
                        <wps:cNvSpPr>
                          <a:spLocks noEditPoints="1"/>
                        </wps:cNvSpPr>
                        <wps:spPr bwMode="auto">
                          <a:xfrm>
                            <a:off x="5996" y="1479"/>
                            <a:ext cx="105" cy="38"/>
                          </a:xfrm>
                          <a:custGeom>
                            <a:avLst/>
                            <a:gdLst>
                              <a:gd name="T0" fmla="*/ 58 w 105"/>
                              <a:gd name="T1" fmla="*/ 25 h 38"/>
                              <a:gd name="T2" fmla="*/ 0 w 105"/>
                              <a:gd name="T3" fmla="*/ 0 h 38"/>
                              <a:gd name="T4" fmla="*/ 58 w 105"/>
                              <a:gd name="T5" fmla="*/ 25 h 38"/>
                              <a:gd name="T6" fmla="*/ 55 w 105"/>
                              <a:gd name="T7" fmla="*/ 25 h 38"/>
                              <a:gd name="T8" fmla="*/ 68 w 105"/>
                              <a:gd name="T9" fmla="*/ 33 h 38"/>
                              <a:gd name="T10" fmla="*/ 80 w 105"/>
                              <a:gd name="T11" fmla="*/ 38 h 38"/>
                              <a:gd name="T12" fmla="*/ 92 w 105"/>
                              <a:gd name="T13" fmla="*/ 35 h 38"/>
                              <a:gd name="T14" fmla="*/ 105 w 105"/>
                              <a:gd name="T15" fmla="*/ 30 h 38"/>
                              <a:gd name="T16" fmla="*/ 100 w 105"/>
                              <a:gd name="T17" fmla="*/ 25 h 38"/>
                              <a:gd name="T18" fmla="*/ 95 w 105"/>
                              <a:gd name="T19" fmla="*/ 20 h 38"/>
                              <a:gd name="T20" fmla="*/ 87 w 105"/>
                              <a:gd name="T21" fmla="*/ 18 h 38"/>
                              <a:gd name="T22" fmla="*/ 80 w 105"/>
                              <a:gd name="T23" fmla="*/ 18 h 38"/>
                              <a:gd name="T24" fmla="*/ 75 w 105"/>
                              <a:gd name="T25" fmla="*/ 18 h 38"/>
                              <a:gd name="T26" fmla="*/ 68 w 105"/>
                              <a:gd name="T27" fmla="*/ 18 h 38"/>
                              <a:gd name="T28" fmla="*/ 63 w 105"/>
                              <a:gd name="T29" fmla="*/ 23 h 38"/>
                              <a:gd name="T30" fmla="*/ 55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8" y="33"/>
                                </a:lnTo>
                                <a:lnTo>
                                  <a:pt x="80" y="38"/>
                                </a:lnTo>
                                <a:lnTo>
                                  <a:pt x="92" y="35"/>
                                </a:lnTo>
                                <a:lnTo>
                                  <a:pt x="105" y="30"/>
                                </a:lnTo>
                                <a:lnTo>
                                  <a:pt x="100" y="25"/>
                                </a:lnTo>
                                <a:lnTo>
                                  <a:pt x="95" y="20"/>
                                </a:lnTo>
                                <a:lnTo>
                                  <a:pt x="87" y="18"/>
                                </a:lnTo>
                                <a:lnTo>
                                  <a:pt x="80" y="18"/>
                                </a:lnTo>
                                <a:lnTo>
                                  <a:pt x="75" y="18"/>
                                </a:lnTo>
                                <a:lnTo>
                                  <a:pt x="68" y="18"/>
                                </a:lnTo>
                                <a:lnTo>
                                  <a:pt x="63" y="23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610" name="Group 8701"/>
                      <wpg:cNvGrpSpPr>
                        <a:grpSpLocks/>
                      </wpg:cNvGrpSpPr>
                      <wpg:grpSpPr bwMode="auto">
                        <a:xfrm>
                          <a:off x="23495" y="45720"/>
                          <a:ext cx="323850" cy="678180"/>
                          <a:chOff x="5698" y="486"/>
                          <a:chExt cx="510" cy="1068"/>
                        </a:xfrm>
                      </wpg:grpSpPr>
                      <wps:wsp>
                        <wps:cNvPr id="1611" name="Freeform 8702"/>
                        <wps:cNvSpPr>
                          <a:spLocks/>
                        </wps:cNvSpPr>
                        <wps:spPr bwMode="auto">
                          <a:xfrm>
                            <a:off x="5996" y="1479"/>
                            <a:ext cx="58" cy="25"/>
                          </a:xfrm>
                          <a:custGeom>
                            <a:avLst/>
                            <a:gdLst>
                              <a:gd name="T0" fmla="*/ 58 w 58"/>
                              <a:gd name="T1" fmla="*/ 25 h 25"/>
                              <a:gd name="T2" fmla="*/ 0 w 58"/>
                              <a:gd name="T3" fmla="*/ 0 h 25"/>
                              <a:gd name="T4" fmla="*/ 58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2" name="Freeform 8703"/>
                        <wps:cNvSpPr>
                          <a:spLocks/>
                        </wps:cNvSpPr>
                        <wps:spPr bwMode="auto">
                          <a:xfrm>
                            <a:off x="6051" y="149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3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0 h 20"/>
                              <a:gd name="T22" fmla="*/ 8 w 50"/>
                              <a:gd name="T23" fmla="*/ 5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5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3" name="Freeform 8704"/>
                        <wps:cNvSpPr>
                          <a:spLocks noEditPoints="1"/>
                        </wps:cNvSpPr>
                        <wps:spPr bwMode="auto">
                          <a:xfrm>
                            <a:off x="5964" y="1467"/>
                            <a:ext cx="107" cy="30"/>
                          </a:xfrm>
                          <a:custGeom>
                            <a:avLst/>
                            <a:gdLst>
                              <a:gd name="T0" fmla="*/ 60 w 107"/>
                              <a:gd name="T1" fmla="*/ 20 h 30"/>
                              <a:gd name="T2" fmla="*/ 0 w 107"/>
                              <a:gd name="T3" fmla="*/ 0 h 30"/>
                              <a:gd name="T4" fmla="*/ 60 w 107"/>
                              <a:gd name="T5" fmla="*/ 20 h 30"/>
                              <a:gd name="T6" fmla="*/ 60 w 107"/>
                              <a:gd name="T7" fmla="*/ 20 h 30"/>
                              <a:gd name="T8" fmla="*/ 72 w 107"/>
                              <a:gd name="T9" fmla="*/ 27 h 30"/>
                              <a:gd name="T10" fmla="*/ 85 w 107"/>
                              <a:gd name="T11" fmla="*/ 30 h 30"/>
                              <a:gd name="T12" fmla="*/ 97 w 107"/>
                              <a:gd name="T13" fmla="*/ 30 h 30"/>
                              <a:gd name="T14" fmla="*/ 107 w 107"/>
                              <a:gd name="T15" fmla="*/ 25 h 30"/>
                              <a:gd name="T16" fmla="*/ 102 w 107"/>
                              <a:gd name="T17" fmla="*/ 20 h 30"/>
                              <a:gd name="T18" fmla="*/ 97 w 107"/>
                              <a:gd name="T19" fmla="*/ 15 h 30"/>
                              <a:gd name="T20" fmla="*/ 92 w 107"/>
                              <a:gd name="T21" fmla="*/ 12 h 30"/>
                              <a:gd name="T22" fmla="*/ 85 w 107"/>
                              <a:gd name="T23" fmla="*/ 12 h 30"/>
                              <a:gd name="T24" fmla="*/ 77 w 107"/>
                              <a:gd name="T25" fmla="*/ 12 h 30"/>
                              <a:gd name="T26" fmla="*/ 72 w 107"/>
                              <a:gd name="T27" fmla="*/ 12 h 30"/>
                              <a:gd name="T28" fmla="*/ 65 w 107"/>
                              <a:gd name="T29" fmla="*/ 15 h 30"/>
                              <a:gd name="T30" fmla="*/ 60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72" y="27"/>
                                </a:lnTo>
                                <a:lnTo>
                                  <a:pt x="85" y="30"/>
                                </a:lnTo>
                                <a:lnTo>
                                  <a:pt x="97" y="30"/>
                                </a:lnTo>
                                <a:lnTo>
                                  <a:pt x="107" y="25"/>
                                </a:lnTo>
                                <a:lnTo>
                                  <a:pt x="102" y="20"/>
                                </a:lnTo>
                                <a:lnTo>
                                  <a:pt x="97" y="15"/>
                                </a:lnTo>
                                <a:lnTo>
                                  <a:pt x="92" y="12"/>
                                </a:lnTo>
                                <a:lnTo>
                                  <a:pt x="85" y="12"/>
                                </a:lnTo>
                                <a:lnTo>
                                  <a:pt x="77" y="12"/>
                                </a:lnTo>
                                <a:lnTo>
                                  <a:pt x="72" y="12"/>
                                </a:lnTo>
                                <a:lnTo>
                                  <a:pt x="65" y="15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" name="Freeform 8705"/>
                        <wps:cNvSpPr>
                          <a:spLocks/>
                        </wps:cNvSpPr>
                        <wps:spPr bwMode="auto">
                          <a:xfrm>
                            <a:off x="5964" y="1467"/>
                            <a:ext cx="60" cy="2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20"/>
                              <a:gd name="T2" fmla="*/ 0 w 60"/>
                              <a:gd name="T3" fmla="*/ 0 h 20"/>
                              <a:gd name="T4" fmla="*/ 6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" name="Freeform 8706"/>
                        <wps:cNvSpPr>
                          <a:spLocks/>
                        </wps:cNvSpPr>
                        <wps:spPr bwMode="auto">
                          <a:xfrm>
                            <a:off x="6024" y="147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" name="Freeform 8707"/>
                        <wps:cNvSpPr>
                          <a:spLocks noEditPoints="1"/>
                        </wps:cNvSpPr>
                        <wps:spPr bwMode="auto">
                          <a:xfrm>
                            <a:off x="5944" y="1454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5 w 102"/>
                              <a:gd name="T7" fmla="*/ 18 h 28"/>
                              <a:gd name="T8" fmla="*/ 67 w 102"/>
                              <a:gd name="T9" fmla="*/ 25 h 28"/>
                              <a:gd name="T10" fmla="*/ 77 w 102"/>
                              <a:gd name="T11" fmla="*/ 28 h 28"/>
                              <a:gd name="T12" fmla="*/ 90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5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5" y="18"/>
                                </a:moveTo>
                                <a:lnTo>
                                  <a:pt x="67" y="25"/>
                                </a:lnTo>
                                <a:lnTo>
                                  <a:pt x="77" y="28"/>
                                </a:lnTo>
                                <a:lnTo>
                                  <a:pt x="90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" name="Freeform 8708"/>
                        <wps:cNvSpPr>
                          <a:spLocks/>
                        </wps:cNvSpPr>
                        <wps:spPr bwMode="auto">
                          <a:xfrm>
                            <a:off x="5944" y="1454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8" name="Freeform 8709"/>
                        <wps:cNvSpPr>
                          <a:spLocks/>
                        </wps:cNvSpPr>
                        <wps:spPr bwMode="auto">
                          <a:xfrm>
                            <a:off x="5999" y="146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0 h 20"/>
                              <a:gd name="T2" fmla="*/ 12 w 47"/>
                              <a:gd name="T3" fmla="*/ 17 h 20"/>
                              <a:gd name="T4" fmla="*/ 22 w 47"/>
                              <a:gd name="T5" fmla="*/ 20 h 20"/>
                              <a:gd name="T6" fmla="*/ 35 w 47"/>
                              <a:gd name="T7" fmla="*/ 20 h 20"/>
                              <a:gd name="T8" fmla="*/ 47 w 47"/>
                              <a:gd name="T9" fmla="*/ 15 h 20"/>
                              <a:gd name="T10" fmla="*/ 42 w 47"/>
                              <a:gd name="T11" fmla="*/ 10 h 20"/>
                              <a:gd name="T12" fmla="*/ 37 w 47"/>
                              <a:gd name="T13" fmla="*/ 5 h 20"/>
                              <a:gd name="T14" fmla="*/ 30 w 47"/>
                              <a:gd name="T15" fmla="*/ 2 h 20"/>
                              <a:gd name="T16" fmla="*/ 25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5 h 20"/>
                              <a:gd name="T24" fmla="*/ 0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0"/>
                                </a:moveTo>
                                <a:lnTo>
                                  <a:pt x="12" y="17"/>
                                </a:lnTo>
                                <a:lnTo>
                                  <a:pt x="22" y="20"/>
                                </a:lnTo>
                                <a:lnTo>
                                  <a:pt x="35" y="20"/>
                                </a:lnTo>
                                <a:lnTo>
                                  <a:pt x="47" y="15"/>
                                </a:lnTo>
                                <a:lnTo>
                                  <a:pt x="42" y="10"/>
                                </a:lnTo>
                                <a:lnTo>
                                  <a:pt x="37" y="5"/>
                                </a:lnTo>
                                <a:lnTo>
                                  <a:pt x="30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9" name="Freeform 8710"/>
                        <wps:cNvSpPr>
                          <a:spLocks noEditPoints="1"/>
                        </wps:cNvSpPr>
                        <wps:spPr bwMode="auto">
                          <a:xfrm>
                            <a:off x="5914" y="1427"/>
                            <a:ext cx="102" cy="37"/>
                          </a:xfrm>
                          <a:custGeom>
                            <a:avLst/>
                            <a:gdLst>
                              <a:gd name="T0" fmla="*/ 53 w 102"/>
                              <a:gd name="T1" fmla="*/ 25 h 37"/>
                              <a:gd name="T2" fmla="*/ 0 w 102"/>
                              <a:gd name="T3" fmla="*/ 0 h 37"/>
                              <a:gd name="T4" fmla="*/ 53 w 102"/>
                              <a:gd name="T5" fmla="*/ 25 h 37"/>
                              <a:gd name="T6" fmla="*/ 53 w 102"/>
                              <a:gd name="T7" fmla="*/ 25 h 37"/>
                              <a:gd name="T8" fmla="*/ 65 w 102"/>
                              <a:gd name="T9" fmla="*/ 32 h 37"/>
                              <a:gd name="T10" fmla="*/ 78 w 102"/>
                              <a:gd name="T11" fmla="*/ 37 h 37"/>
                              <a:gd name="T12" fmla="*/ 90 w 102"/>
                              <a:gd name="T13" fmla="*/ 35 h 37"/>
                              <a:gd name="T14" fmla="*/ 102 w 102"/>
                              <a:gd name="T15" fmla="*/ 30 h 37"/>
                              <a:gd name="T16" fmla="*/ 97 w 102"/>
                              <a:gd name="T17" fmla="*/ 25 h 37"/>
                              <a:gd name="T18" fmla="*/ 92 w 102"/>
                              <a:gd name="T19" fmla="*/ 20 h 37"/>
                              <a:gd name="T20" fmla="*/ 85 w 102"/>
                              <a:gd name="T21" fmla="*/ 17 h 37"/>
                              <a:gd name="T22" fmla="*/ 78 w 102"/>
                              <a:gd name="T23" fmla="*/ 17 h 37"/>
                              <a:gd name="T24" fmla="*/ 73 w 102"/>
                              <a:gd name="T25" fmla="*/ 17 h 37"/>
                              <a:gd name="T26" fmla="*/ 65 w 102"/>
                              <a:gd name="T27" fmla="*/ 17 h 37"/>
                              <a:gd name="T28" fmla="*/ 58 w 102"/>
                              <a:gd name="T29" fmla="*/ 20 h 37"/>
                              <a:gd name="T30" fmla="*/ 53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  <a:moveTo>
                                  <a:pt x="53" y="25"/>
                                </a:moveTo>
                                <a:lnTo>
                                  <a:pt x="65" y="32"/>
                                </a:lnTo>
                                <a:lnTo>
                                  <a:pt x="78" y="37"/>
                                </a:lnTo>
                                <a:lnTo>
                                  <a:pt x="90" y="35"/>
                                </a:lnTo>
                                <a:lnTo>
                                  <a:pt x="102" y="30"/>
                                </a:lnTo>
                                <a:lnTo>
                                  <a:pt x="97" y="25"/>
                                </a:lnTo>
                                <a:lnTo>
                                  <a:pt x="92" y="20"/>
                                </a:lnTo>
                                <a:lnTo>
                                  <a:pt x="85" y="17"/>
                                </a:lnTo>
                                <a:lnTo>
                                  <a:pt x="78" y="17"/>
                                </a:lnTo>
                                <a:lnTo>
                                  <a:pt x="73" y="17"/>
                                </a:lnTo>
                                <a:lnTo>
                                  <a:pt x="65" y="17"/>
                                </a:lnTo>
                                <a:lnTo>
                                  <a:pt x="58" y="2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0" name="Freeform 8711"/>
                        <wps:cNvSpPr>
                          <a:spLocks/>
                        </wps:cNvSpPr>
                        <wps:spPr bwMode="auto">
                          <a:xfrm>
                            <a:off x="5914" y="1427"/>
                            <a:ext cx="53" cy="25"/>
                          </a:xfrm>
                          <a:custGeom>
                            <a:avLst/>
                            <a:gdLst>
                              <a:gd name="T0" fmla="*/ 53 w 53"/>
                              <a:gd name="T1" fmla="*/ 25 h 25"/>
                              <a:gd name="T2" fmla="*/ 0 w 53"/>
                              <a:gd name="T3" fmla="*/ 0 h 25"/>
                              <a:gd name="T4" fmla="*/ 53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" name="Freeform 8712"/>
                        <wps:cNvSpPr>
                          <a:spLocks/>
                        </wps:cNvSpPr>
                        <wps:spPr bwMode="auto">
                          <a:xfrm>
                            <a:off x="5967" y="1444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0"/>
                              <a:gd name="T2" fmla="*/ 12 w 49"/>
                              <a:gd name="T3" fmla="*/ 15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3 h 20"/>
                              <a:gd name="T14" fmla="*/ 32 w 49"/>
                              <a:gd name="T15" fmla="*/ 0 h 20"/>
                              <a:gd name="T16" fmla="*/ 25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0 h 20"/>
                              <a:gd name="T22" fmla="*/ 5 w 49"/>
                              <a:gd name="T23" fmla="*/ 3 h 20"/>
                              <a:gd name="T24" fmla="*/ 0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" name="Freeform 8713"/>
                        <wps:cNvSpPr>
                          <a:spLocks noEditPoints="1"/>
                        </wps:cNvSpPr>
                        <wps:spPr bwMode="auto">
                          <a:xfrm>
                            <a:off x="5890" y="1392"/>
                            <a:ext cx="102" cy="52"/>
                          </a:xfrm>
                          <a:custGeom>
                            <a:avLst/>
                            <a:gdLst>
                              <a:gd name="T0" fmla="*/ 54 w 102"/>
                              <a:gd name="T1" fmla="*/ 35 h 52"/>
                              <a:gd name="T2" fmla="*/ 0 w 102"/>
                              <a:gd name="T3" fmla="*/ 0 h 52"/>
                              <a:gd name="T4" fmla="*/ 54 w 102"/>
                              <a:gd name="T5" fmla="*/ 35 h 52"/>
                              <a:gd name="T6" fmla="*/ 54 w 102"/>
                              <a:gd name="T7" fmla="*/ 35 h 52"/>
                              <a:gd name="T8" fmla="*/ 67 w 102"/>
                              <a:gd name="T9" fmla="*/ 45 h 52"/>
                              <a:gd name="T10" fmla="*/ 79 w 102"/>
                              <a:gd name="T11" fmla="*/ 50 h 52"/>
                              <a:gd name="T12" fmla="*/ 89 w 102"/>
                              <a:gd name="T13" fmla="*/ 52 h 52"/>
                              <a:gd name="T14" fmla="*/ 102 w 102"/>
                              <a:gd name="T15" fmla="*/ 47 h 52"/>
                              <a:gd name="T16" fmla="*/ 97 w 102"/>
                              <a:gd name="T17" fmla="*/ 42 h 52"/>
                              <a:gd name="T18" fmla="*/ 92 w 102"/>
                              <a:gd name="T19" fmla="*/ 37 h 52"/>
                              <a:gd name="T20" fmla="*/ 87 w 102"/>
                              <a:gd name="T21" fmla="*/ 35 h 52"/>
                              <a:gd name="T22" fmla="*/ 79 w 102"/>
                              <a:gd name="T23" fmla="*/ 32 h 52"/>
                              <a:gd name="T24" fmla="*/ 72 w 102"/>
                              <a:gd name="T25" fmla="*/ 30 h 52"/>
                              <a:gd name="T26" fmla="*/ 64 w 102"/>
                              <a:gd name="T27" fmla="*/ 30 h 52"/>
                              <a:gd name="T28" fmla="*/ 59 w 102"/>
                              <a:gd name="T29" fmla="*/ 32 h 52"/>
                              <a:gd name="T30" fmla="*/ 54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67" y="45"/>
                                </a:lnTo>
                                <a:lnTo>
                                  <a:pt x="79" y="50"/>
                                </a:lnTo>
                                <a:lnTo>
                                  <a:pt x="89" y="52"/>
                                </a:lnTo>
                                <a:lnTo>
                                  <a:pt x="102" y="47"/>
                                </a:lnTo>
                                <a:lnTo>
                                  <a:pt x="97" y="42"/>
                                </a:lnTo>
                                <a:lnTo>
                                  <a:pt x="92" y="37"/>
                                </a:lnTo>
                                <a:lnTo>
                                  <a:pt x="87" y="35"/>
                                </a:lnTo>
                                <a:lnTo>
                                  <a:pt x="79" y="32"/>
                                </a:lnTo>
                                <a:lnTo>
                                  <a:pt x="72" y="30"/>
                                </a:lnTo>
                                <a:lnTo>
                                  <a:pt x="64" y="30"/>
                                </a:lnTo>
                                <a:lnTo>
                                  <a:pt x="59" y="32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" name="Freeform 8714"/>
                        <wps:cNvSpPr>
                          <a:spLocks/>
                        </wps:cNvSpPr>
                        <wps:spPr bwMode="auto">
                          <a:xfrm>
                            <a:off x="5890" y="1392"/>
                            <a:ext cx="54" cy="35"/>
                          </a:xfrm>
                          <a:custGeom>
                            <a:avLst/>
                            <a:gdLst>
                              <a:gd name="T0" fmla="*/ 54 w 54"/>
                              <a:gd name="T1" fmla="*/ 35 h 35"/>
                              <a:gd name="T2" fmla="*/ 0 w 54"/>
                              <a:gd name="T3" fmla="*/ 0 h 35"/>
                              <a:gd name="T4" fmla="*/ 54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4" name="Freeform 8715"/>
                        <wps:cNvSpPr>
                          <a:spLocks/>
                        </wps:cNvSpPr>
                        <wps:spPr bwMode="auto">
                          <a:xfrm>
                            <a:off x="5944" y="1422"/>
                            <a:ext cx="48" cy="22"/>
                          </a:xfrm>
                          <a:custGeom>
                            <a:avLst/>
                            <a:gdLst>
                              <a:gd name="T0" fmla="*/ 0 w 48"/>
                              <a:gd name="T1" fmla="*/ 5 h 22"/>
                              <a:gd name="T2" fmla="*/ 13 w 48"/>
                              <a:gd name="T3" fmla="*/ 15 h 22"/>
                              <a:gd name="T4" fmla="*/ 25 w 48"/>
                              <a:gd name="T5" fmla="*/ 20 h 22"/>
                              <a:gd name="T6" fmla="*/ 35 w 48"/>
                              <a:gd name="T7" fmla="*/ 22 h 22"/>
                              <a:gd name="T8" fmla="*/ 48 w 48"/>
                              <a:gd name="T9" fmla="*/ 17 h 22"/>
                              <a:gd name="T10" fmla="*/ 43 w 48"/>
                              <a:gd name="T11" fmla="*/ 12 h 22"/>
                              <a:gd name="T12" fmla="*/ 38 w 48"/>
                              <a:gd name="T13" fmla="*/ 7 h 22"/>
                              <a:gd name="T14" fmla="*/ 33 w 48"/>
                              <a:gd name="T15" fmla="*/ 5 h 22"/>
                              <a:gd name="T16" fmla="*/ 25 w 48"/>
                              <a:gd name="T17" fmla="*/ 2 h 22"/>
                              <a:gd name="T18" fmla="*/ 18 w 48"/>
                              <a:gd name="T19" fmla="*/ 0 h 22"/>
                              <a:gd name="T20" fmla="*/ 10 w 48"/>
                              <a:gd name="T21" fmla="*/ 0 h 22"/>
                              <a:gd name="T22" fmla="*/ 5 w 48"/>
                              <a:gd name="T23" fmla="*/ 2 h 22"/>
                              <a:gd name="T24" fmla="*/ 0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0" y="5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5" y="22"/>
                                </a:lnTo>
                                <a:lnTo>
                                  <a:pt x="48" y="17"/>
                                </a:lnTo>
                                <a:lnTo>
                                  <a:pt x="43" y="12"/>
                                </a:lnTo>
                                <a:lnTo>
                                  <a:pt x="38" y="7"/>
                                </a:lnTo>
                                <a:lnTo>
                                  <a:pt x="33" y="5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" name="Freeform 8716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" name="Freeform 8717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" name="Freeform 8718"/>
                        <wps:cNvSpPr>
                          <a:spLocks noEditPoints="1"/>
                        </wps:cNvSpPr>
                        <wps:spPr bwMode="auto">
                          <a:xfrm>
                            <a:off x="6069" y="1444"/>
                            <a:ext cx="67" cy="83"/>
                          </a:xfrm>
                          <a:custGeom>
                            <a:avLst/>
                            <a:gdLst>
                              <a:gd name="T0" fmla="*/ 39 w 67"/>
                              <a:gd name="T1" fmla="*/ 43 h 83"/>
                              <a:gd name="T2" fmla="*/ 42 w 67"/>
                              <a:gd name="T3" fmla="*/ 55 h 83"/>
                              <a:gd name="T4" fmla="*/ 47 w 67"/>
                              <a:gd name="T5" fmla="*/ 65 h 83"/>
                              <a:gd name="T6" fmla="*/ 54 w 67"/>
                              <a:gd name="T7" fmla="*/ 75 h 83"/>
                              <a:gd name="T8" fmla="*/ 67 w 67"/>
                              <a:gd name="T9" fmla="*/ 83 h 83"/>
                              <a:gd name="T10" fmla="*/ 67 w 67"/>
                              <a:gd name="T11" fmla="*/ 73 h 83"/>
                              <a:gd name="T12" fmla="*/ 59 w 67"/>
                              <a:gd name="T13" fmla="*/ 60 h 83"/>
                              <a:gd name="T14" fmla="*/ 52 w 67"/>
                              <a:gd name="T15" fmla="*/ 50 h 83"/>
                              <a:gd name="T16" fmla="*/ 39 w 67"/>
                              <a:gd name="T17" fmla="*/ 43 h 83"/>
                              <a:gd name="T18" fmla="*/ 39 w 67"/>
                              <a:gd name="T19" fmla="*/ 43 h 83"/>
                              <a:gd name="T20" fmla="*/ 0 w 67"/>
                              <a:gd name="T21" fmla="*/ 0 h 83"/>
                              <a:gd name="T22" fmla="*/ 39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39" y="43"/>
                                </a:moveTo>
                                <a:lnTo>
                                  <a:pt x="42" y="55"/>
                                </a:lnTo>
                                <a:lnTo>
                                  <a:pt x="47" y="65"/>
                                </a:lnTo>
                                <a:lnTo>
                                  <a:pt x="54" y="75"/>
                                </a:lnTo>
                                <a:lnTo>
                                  <a:pt x="67" y="83"/>
                                </a:lnTo>
                                <a:lnTo>
                                  <a:pt x="67" y="73"/>
                                </a:lnTo>
                                <a:lnTo>
                                  <a:pt x="59" y="60"/>
                                </a:lnTo>
                                <a:lnTo>
                                  <a:pt x="52" y="50"/>
                                </a:lnTo>
                                <a:lnTo>
                                  <a:pt x="39" y="43"/>
                                </a:lnTo>
                                <a:close/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8" name="Freeform 8719"/>
                        <wps:cNvSpPr>
                          <a:spLocks/>
                        </wps:cNvSpPr>
                        <wps:spPr bwMode="auto">
                          <a:xfrm>
                            <a:off x="6108" y="1487"/>
                            <a:ext cx="28" cy="4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40"/>
                              <a:gd name="T2" fmla="*/ 3 w 28"/>
                              <a:gd name="T3" fmla="*/ 12 h 40"/>
                              <a:gd name="T4" fmla="*/ 8 w 28"/>
                              <a:gd name="T5" fmla="*/ 22 h 40"/>
                              <a:gd name="T6" fmla="*/ 15 w 28"/>
                              <a:gd name="T7" fmla="*/ 32 h 40"/>
                              <a:gd name="T8" fmla="*/ 28 w 28"/>
                              <a:gd name="T9" fmla="*/ 40 h 40"/>
                              <a:gd name="T10" fmla="*/ 28 w 28"/>
                              <a:gd name="T11" fmla="*/ 30 h 40"/>
                              <a:gd name="T12" fmla="*/ 20 w 28"/>
                              <a:gd name="T13" fmla="*/ 17 h 40"/>
                              <a:gd name="T14" fmla="*/ 13 w 28"/>
                              <a:gd name="T15" fmla="*/ 7 h 40"/>
                              <a:gd name="T16" fmla="*/ 0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2"/>
                                </a:lnTo>
                                <a:lnTo>
                                  <a:pt x="15" y="32"/>
                                </a:lnTo>
                                <a:lnTo>
                                  <a:pt x="28" y="40"/>
                                </a:lnTo>
                                <a:lnTo>
                                  <a:pt x="28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9" name="Freeform 8720"/>
                        <wps:cNvSpPr>
                          <a:spLocks/>
                        </wps:cNvSpPr>
                        <wps:spPr bwMode="auto">
                          <a:xfrm>
                            <a:off x="6069" y="1444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43 h 43"/>
                              <a:gd name="T2" fmla="*/ 0 w 39"/>
                              <a:gd name="T3" fmla="*/ 0 h 43"/>
                              <a:gd name="T4" fmla="*/ 39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0" name="Freeform 8721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" name="Freeform 8722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" name="Freeform 8723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" name="Freeform 8724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" name="Freeform 8725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" name="Freeform 8726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" name="Freeform 8727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" name="Freeform 8728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" name="Freeform 8729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" name="Freeform 8730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" name="Freeform 8731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1" name="Freeform 8732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" name="Freeform 8733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" name="Freeform 8734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" name="Freeform 8735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5" name="Freeform 8736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6" name="Freeform 8737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7" name="Freeform 8738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" name="Freeform 8739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" name="Freeform 8740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" name="Freeform 8741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" name="Freeform 8742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" name="Freeform 8743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39" y="4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" name="Freeform 8744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39" y="4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" name="Freeform 8745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" name="Freeform 8746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6" name="Freeform 8747"/>
                        <wps:cNvSpPr>
                          <a:spLocks noEditPoints="1"/>
                        </wps:cNvSpPr>
                        <wps:spPr bwMode="auto">
                          <a:xfrm>
                            <a:off x="5805" y="908"/>
                            <a:ext cx="25" cy="132"/>
                          </a:xfrm>
                          <a:custGeom>
                            <a:avLst/>
                            <a:gdLst>
                              <a:gd name="T0" fmla="*/ 3 w 25"/>
                              <a:gd name="T1" fmla="*/ 75 h 132"/>
                              <a:gd name="T2" fmla="*/ 8 w 25"/>
                              <a:gd name="T3" fmla="*/ 0 h 132"/>
                              <a:gd name="T4" fmla="*/ 3 w 25"/>
                              <a:gd name="T5" fmla="*/ 75 h 132"/>
                              <a:gd name="T6" fmla="*/ 3 w 25"/>
                              <a:gd name="T7" fmla="*/ 75 h 132"/>
                              <a:gd name="T8" fmla="*/ 0 w 25"/>
                              <a:gd name="T9" fmla="*/ 92 h 132"/>
                              <a:gd name="T10" fmla="*/ 0 w 25"/>
                              <a:gd name="T11" fmla="*/ 107 h 132"/>
                              <a:gd name="T12" fmla="*/ 3 w 25"/>
                              <a:gd name="T13" fmla="*/ 115 h 132"/>
                              <a:gd name="T14" fmla="*/ 8 w 25"/>
                              <a:gd name="T15" fmla="*/ 120 h 132"/>
                              <a:gd name="T16" fmla="*/ 13 w 25"/>
                              <a:gd name="T17" fmla="*/ 125 h 132"/>
                              <a:gd name="T18" fmla="*/ 18 w 25"/>
                              <a:gd name="T19" fmla="*/ 132 h 132"/>
                              <a:gd name="T20" fmla="*/ 22 w 25"/>
                              <a:gd name="T21" fmla="*/ 125 h 132"/>
                              <a:gd name="T22" fmla="*/ 25 w 25"/>
                              <a:gd name="T23" fmla="*/ 115 h 132"/>
                              <a:gd name="T24" fmla="*/ 25 w 25"/>
                              <a:gd name="T25" fmla="*/ 107 h 132"/>
                              <a:gd name="T26" fmla="*/ 25 w 25"/>
                              <a:gd name="T27" fmla="*/ 100 h 132"/>
                              <a:gd name="T28" fmla="*/ 22 w 25"/>
                              <a:gd name="T29" fmla="*/ 92 h 132"/>
                              <a:gd name="T30" fmla="*/ 18 w 25"/>
                              <a:gd name="T31" fmla="*/ 85 h 132"/>
                              <a:gd name="T32" fmla="*/ 13 w 25"/>
                              <a:gd name="T33" fmla="*/ 77 h 132"/>
                              <a:gd name="T34" fmla="*/ 3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3" y="75"/>
                                </a:moveTo>
                                <a:lnTo>
                                  <a:pt x="8" y="0"/>
                                </a:lnTo>
                                <a:lnTo>
                                  <a:pt x="3" y="75"/>
                                </a:lnTo>
                                <a:close/>
                                <a:moveTo>
                                  <a:pt x="3" y="75"/>
                                </a:moveTo>
                                <a:lnTo>
                                  <a:pt x="0" y="92"/>
                                </a:lnTo>
                                <a:lnTo>
                                  <a:pt x="0" y="107"/>
                                </a:lnTo>
                                <a:lnTo>
                                  <a:pt x="3" y="115"/>
                                </a:lnTo>
                                <a:lnTo>
                                  <a:pt x="8" y="120"/>
                                </a:lnTo>
                                <a:lnTo>
                                  <a:pt x="13" y="125"/>
                                </a:lnTo>
                                <a:lnTo>
                                  <a:pt x="18" y="132"/>
                                </a:lnTo>
                                <a:lnTo>
                                  <a:pt x="22" y="125"/>
                                </a:lnTo>
                                <a:lnTo>
                                  <a:pt x="25" y="115"/>
                                </a:lnTo>
                                <a:lnTo>
                                  <a:pt x="25" y="107"/>
                                </a:lnTo>
                                <a:lnTo>
                                  <a:pt x="25" y="100"/>
                                </a:lnTo>
                                <a:lnTo>
                                  <a:pt x="22" y="92"/>
                                </a:lnTo>
                                <a:lnTo>
                                  <a:pt x="18" y="85"/>
                                </a:lnTo>
                                <a:lnTo>
                                  <a:pt x="13" y="77"/>
                                </a:lnTo>
                                <a:lnTo>
                                  <a:pt x="3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" name="Freeform 8748"/>
                        <wps:cNvSpPr>
                          <a:spLocks/>
                        </wps:cNvSpPr>
                        <wps:spPr bwMode="auto">
                          <a:xfrm>
                            <a:off x="5808" y="908"/>
                            <a:ext cx="5" cy="75"/>
                          </a:xfrm>
                          <a:custGeom>
                            <a:avLst/>
                            <a:gdLst>
                              <a:gd name="T0" fmla="*/ 0 w 5"/>
                              <a:gd name="T1" fmla="*/ 75 h 75"/>
                              <a:gd name="T2" fmla="*/ 5 w 5"/>
                              <a:gd name="T3" fmla="*/ 0 h 75"/>
                              <a:gd name="T4" fmla="*/ 0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0" y="75"/>
                                </a:moveTo>
                                <a:lnTo>
                                  <a:pt x="5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" name="Freeform 8749"/>
                        <wps:cNvSpPr>
                          <a:spLocks/>
                        </wps:cNvSpPr>
                        <wps:spPr bwMode="auto">
                          <a:xfrm>
                            <a:off x="5805" y="983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8 w 25"/>
                              <a:gd name="T9" fmla="*/ 45 h 57"/>
                              <a:gd name="T10" fmla="*/ 13 w 25"/>
                              <a:gd name="T11" fmla="*/ 50 h 57"/>
                              <a:gd name="T12" fmla="*/ 18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0 h 57"/>
                              <a:gd name="T18" fmla="*/ 25 w 25"/>
                              <a:gd name="T19" fmla="*/ 32 h 57"/>
                              <a:gd name="T20" fmla="*/ 25 w 25"/>
                              <a:gd name="T21" fmla="*/ 25 h 57"/>
                              <a:gd name="T22" fmla="*/ 22 w 25"/>
                              <a:gd name="T23" fmla="*/ 17 h 57"/>
                              <a:gd name="T24" fmla="*/ 18 w 25"/>
                              <a:gd name="T25" fmla="*/ 10 h 57"/>
                              <a:gd name="T26" fmla="*/ 13 w 25"/>
                              <a:gd name="T27" fmla="*/ 2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8" y="45"/>
                                </a:lnTo>
                                <a:lnTo>
                                  <a:pt x="13" y="50"/>
                                </a:lnTo>
                                <a:lnTo>
                                  <a:pt x="18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0"/>
                                </a:lnTo>
                                <a:lnTo>
                                  <a:pt x="25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7"/>
                                </a:lnTo>
                                <a:lnTo>
                                  <a:pt x="18" y="10"/>
                                </a:lnTo>
                                <a:lnTo>
                                  <a:pt x="13" y="2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9" name="Freeform 8750"/>
                        <wps:cNvSpPr>
                          <a:spLocks noEditPoints="1"/>
                        </wps:cNvSpPr>
                        <wps:spPr bwMode="auto">
                          <a:xfrm>
                            <a:off x="5795" y="963"/>
                            <a:ext cx="32" cy="122"/>
                          </a:xfrm>
                          <a:custGeom>
                            <a:avLst/>
                            <a:gdLst>
                              <a:gd name="T0" fmla="*/ 13 w 32"/>
                              <a:gd name="T1" fmla="*/ 67 h 122"/>
                              <a:gd name="T2" fmla="*/ 0 w 32"/>
                              <a:gd name="T3" fmla="*/ 0 h 122"/>
                              <a:gd name="T4" fmla="*/ 13 w 32"/>
                              <a:gd name="T5" fmla="*/ 67 h 122"/>
                              <a:gd name="T6" fmla="*/ 13 w 32"/>
                              <a:gd name="T7" fmla="*/ 67 h 122"/>
                              <a:gd name="T8" fmla="*/ 8 w 32"/>
                              <a:gd name="T9" fmla="*/ 82 h 122"/>
                              <a:gd name="T10" fmla="*/ 10 w 32"/>
                              <a:gd name="T11" fmla="*/ 100 h 122"/>
                              <a:gd name="T12" fmla="*/ 13 w 32"/>
                              <a:gd name="T13" fmla="*/ 105 h 122"/>
                              <a:gd name="T14" fmla="*/ 15 w 32"/>
                              <a:gd name="T15" fmla="*/ 112 h 122"/>
                              <a:gd name="T16" fmla="*/ 20 w 32"/>
                              <a:gd name="T17" fmla="*/ 117 h 122"/>
                              <a:gd name="T18" fmla="*/ 28 w 32"/>
                              <a:gd name="T19" fmla="*/ 122 h 122"/>
                              <a:gd name="T20" fmla="*/ 30 w 32"/>
                              <a:gd name="T21" fmla="*/ 117 h 122"/>
                              <a:gd name="T22" fmla="*/ 32 w 32"/>
                              <a:gd name="T23" fmla="*/ 107 h 122"/>
                              <a:gd name="T24" fmla="*/ 32 w 32"/>
                              <a:gd name="T25" fmla="*/ 100 h 122"/>
                              <a:gd name="T26" fmla="*/ 32 w 32"/>
                              <a:gd name="T27" fmla="*/ 92 h 122"/>
                              <a:gd name="T28" fmla="*/ 30 w 32"/>
                              <a:gd name="T29" fmla="*/ 85 h 122"/>
                              <a:gd name="T30" fmla="*/ 25 w 32"/>
                              <a:gd name="T31" fmla="*/ 77 h 122"/>
                              <a:gd name="T32" fmla="*/ 20 w 32"/>
                              <a:gd name="T33" fmla="*/ 70 h 122"/>
                              <a:gd name="T34" fmla="*/ 13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  <a:moveTo>
                                  <a:pt x="13" y="67"/>
                                </a:moveTo>
                                <a:lnTo>
                                  <a:pt x="8" y="82"/>
                                </a:lnTo>
                                <a:lnTo>
                                  <a:pt x="10" y="100"/>
                                </a:lnTo>
                                <a:lnTo>
                                  <a:pt x="13" y="105"/>
                                </a:lnTo>
                                <a:lnTo>
                                  <a:pt x="15" y="112"/>
                                </a:lnTo>
                                <a:lnTo>
                                  <a:pt x="20" y="117"/>
                                </a:lnTo>
                                <a:lnTo>
                                  <a:pt x="28" y="122"/>
                                </a:lnTo>
                                <a:lnTo>
                                  <a:pt x="30" y="117"/>
                                </a:lnTo>
                                <a:lnTo>
                                  <a:pt x="32" y="107"/>
                                </a:lnTo>
                                <a:lnTo>
                                  <a:pt x="32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" name="Freeform 8751"/>
                        <wps:cNvSpPr>
                          <a:spLocks/>
                        </wps:cNvSpPr>
                        <wps:spPr bwMode="auto">
                          <a:xfrm>
                            <a:off x="5795" y="963"/>
                            <a:ext cx="13" cy="67"/>
                          </a:xfrm>
                          <a:custGeom>
                            <a:avLst/>
                            <a:gdLst>
                              <a:gd name="T0" fmla="*/ 13 w 13"/>
                              <a:gd name="T1" fmla="*/ 67 h 67"/>
                              <a:gd name="T2" fmla="*/ 0 w 13"/>
                              <a:gd name="T3" fmla="*/ 0 h 67"/>
                              <a:gd name="T4" fmla="*/ 13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" name="Freeform 8752"/>
                        <wps:cNvSpPr>
                          <a:spLocks/>
                        </wps:cNvSpPr>
                        <wps:spPr bwMode="auto">
                          <a:xfrm>
                            <a:off x="5803" y="1030"/>
                            <a:ext cx="24" cy="55"/>
                          </a:xfrm>
                          <a:custGeom>
                            <a:avLst/>
                            <a:gdLst>
                              <a:gd name="T0" fmla="*/ 5 w 24"/>
                              <a:gd name="T1" fmla="*/ 0 h 55"/>
                              <a:gd name="T2" fmla="*/ 0 w 24"/>
                              <a:gd name="T3" fmla="*/ 15 h 55"/>
                              <a:gd name="T4" fmla="*/ 2 w 24"/>
                              <a:gd name="T5" fmla="*/ 33 h 55"/>
                              <a:gd name="T6" fmla="*/ 5 w 24"/>
                              <a:gd name="T7" fmla="*/ 38 h 55"/>
                              <a:gd name="T8" fmla="*/ 7 w 24"/>
                              <a:gd name="T9" fmla="*/ 45 h 55"/>
                              <a:gd name="T10" fmla="*/ 12 w 24"/>
                              <a:gd name="T11" fmla="*/ 50 h 55"/>
                              <a:gd name="T12" fmla="*/ 20 w 24"/>
                              <a:gd name="T13" fmla="*/ 55 h 55"/>
                              <a:gd name="T14" fmla="*/ 22 w 24"/>
                              <a:gd name="T15" fmla="*/ 50 h 55"/>
                              <a:gd name="T16" fmla="*/ 24 w 24"/>
                              <a:gd name="T17" fmla="*/ 40 h 55"/>
                              <a:gd name="T18" fmla="*/ 24 w 24"/>
                              <a:gd name="T19" fmla="*/ 33 h 55"/>
                              <a:gd name="T20" fmla="*/ 24 w 24"/>
                              <a:gd name="T21" fmla="*/ 25 h 55"/>
                              <a:gd name="T22" fmla="*/ 22 w 24"/>
                              <a:gd name="T23" fmla="*/ 18 h 55"/>
                              <a:gd name="T24" fmla="*/ 17 w 24"/>
                              <a:gd name="T25" fmla="*/ 10 h 55"/>
                              <a:gd name="T26" fmla="*/ 12 w 24"/>
                              <a:gd name="T27" fmla="*/ 3 h 55"/>
                              <a:gd name="T28" fmla="*/ 5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5" y="0"/>
                                </a:moveTo>
                                <a:lnTo>
                                  <a:pt x="0" y="15"/>
                                </a:lnTo>
                                <a:lnTo>
                                  <a:pt x="2" y="33"/>
                                </a:lnTo>
                                <a:lnTo>
                                  <a:pt x="5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20" y="55"/>
                                </a:lnTo>
                                <a:lnTo>
                                  <a:pt x="22" y="50"/>
                                </a:lnTo>
                                <a:lnTo>
                                  <a:pt x="24" y="40"/>
                                </a:lnTo>
                                <a:lnTo>
                                  <a:pt x="24" y="33"/>
                                </a:lnTo>
                                <a:lnTo>
                                  <a:pt x="24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2" name="Freeform 8753"/>
                        <wps:cNvSpPr>
                          <a:spLocks noEditPoints="1"/>
                        </wps:cNvSpPr>
                        <wps:spPr bwMode="auto">
                          <a:xfrm>
                            <a:off x="5788" y="1003"/>
                            <a:ext cx="35" cy="122"/>
                          </a:xfrm>
                          <a:custGeom>
                            <a:avLst/>
                            <a:gdLst>
                              <a:gd name="T0" fmla="*/ 12 w 35"/>
                              <a:gd name="T1" fmla="*/ 67 h 122"/>
                              <a:gd name="T2" fmla="*/ 0 w 35"/>
                              <a:gd name="T3" fmla="*/ 0 h 122"/>
                              <a:gd name="T4" fmla="*/ 12 w 35"/>
                              <a:gd name="T5" fmla="*/ 67 h 122"/>
                              <a:gd name="T6" fmla="*/ 12 w 35"/>
                              <a:gd name="T7" fmla="*/ 67 h 122"/>
                              <a:gd name="T8" fmla="*/ 10 w 35"/>
                              <a:gd name="T9" fmla="*/ 82 h 122"/>
                              <a:gd name="T10" fmla="*/ 10 w 35"/>
                              <a:gd name="T11" fmla="*/ 100 h 122"/>
                              <a:gd name="T12" fmla="*/ 12 w 35"/>
                              <a:gd name="T13" fmla="*/ 105 h 122"/>
                              <a:gd name="T14" fmla="*/ 17 w 35"/>
                              <a:gd name="T15" fmla="*/ 112 h 122"/>
                              <a:gd name="T16" fmla="*/ 22 w 35"/>
                              <a:gd name="T17" fmla="*/ 117 h 122"/>
                              <a:gd name="T18" fmla="*/ 27 w 35"/>
                              <a:gd name="T19" fmla="*/ 122 h 122"/>
                              <a:gd name="T20" fmla="*/ 32 w 35"/>
                              <a:gd name="T21" fmla="*/ 117 h 122"/>
                              <a:gd name="T22" fmla="*/ 32 w 35"/>
                              <a:gd name="T23" fmla="*/ 110 h 122"/>
                              <a:gd name="T24" fmla="*/ 35 w 35"/>
                              <a:gd name="T25" fmla="*/ 100 h 122"/>
                              <a:gd name="T26" fmla="*/ 32 w 35"/>
                              <a:gd name="T27" fmla="*/ 92 h 122"/>
                              <a:gd name="T28" fmla="*/ 30 w 35"/>
                              <a:gd name="T29" fmla="*/ 85 h 122"/>
                              <a:gd name="T30" fmla="*/ 25 w 35"/>
                              <a:gd name="T31" fmla="*/ 77 h 122"/>
                              <a:gd name="T32" fmla="*/ 20 w 35"/>
                              <a:gd name="T33" fmla="*/ 70 h 122"/>
                              <a:gd name="T34" fmla="*/ 12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  <a:moveTo>
                                  <a:pt x="12" y="67"/>
                                </a:moveTo>
                                <a:lnTo>
                                  <a:pt x="10" y="82"/>
                                </a:lnTo>
                                <a:lnTo>
                                  <a:pt x="10" y="100"/>
                                </a:lnTo>
                                <a:lnTo>
                                  <a:pt x="12" y="105"/>
                                </a:lnTo>
                                <a:lnTo>
                                  <a:pt x="17" y="112"/>
                                </a:lnTo>
                                <a:lnTo>
                                  <a:pt x="22" y="117"/>
                                </a:lnTo>
                                <a:lnTo>
                                  <a:pt x="27" y="122"/>
                                </a:lnTo>
                                <a:lnTo>
                                  <a:pt x="32" y="117"/>
                                </a:lnTo>
                                <a:lnTo>
                                  <a:pt x="32" y="110"/>
                                </a:lnTo>
                                <a:lnTo>
                                  <a:pt x="35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" name="Freeform 8754"/>
                        <wps:cNvSpPr>
                          <a:spLocks/>
                        </wps:cNvSpPr>
                        <wps:spPr bwMode="auto">
                          <a:xfrm>
                            <a:off x="5788" y="1003"/>
                            <a:ext cx="12" cy="67"/>
                          </a:xfrm>
                          <a:custGeom>
                            <a:avLst/>
                            <a:gdLst>
                              <a:gd name="T0" fmla="*/ 12 w 12"/>
                              <a:gd name="T1" fmla="*/ 67 h 67"/>
                              <a:gd name="T2" fmla="*/ 0 w 12"/>
                              <a:gd name="T3" fmla="*/ 0 h 67"/>
                              <a:gd name="T4" fmla="*/ 12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" name="Freeform 8755"/>
                        <wps:cNvSpPr>
                          <a:spLocks/>
                        </wps:cNvSpPr>
                        <wps:spPr bwMode="auto">
                          <a:xfrm>
                            <a:off x="5798" y="1070"/>
                            <a:ext cx="25" cy="55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5"/>
                              <a:gd name="T2" fmla="*/ 0 w 25"/>
                              <a:gd name="T3" fmla="*/ 15 h 55"/>
                              <a:gd name="T4" fmla="*/ 0 w 25"/>
                              <a:gd name="T5" fmla="*/ 33 h 55"/>
                              <a:gd name="T6" fmla="*/ 2 w 25"/>
                              <a:gd name="T7" fmla="*/ 38 h 55"/>
                              <a:gd name="T8" fmla="*/ 7 w 25"/>
                              <a:gd name="T9" fmla="*/ 45 h 55"/>
                              <a:gd name="T10" fmla="*/ 12 w 25"/>
                              <a:gd name="T11" fmla="*/ 50 h 55"/>
                              <a:gd name="T12" fmla="*/ 17 w 25"/>
                              <a:gd name="T13" fmla="*/ 55 h 55"/>
                              <a:gd name="T14" fmla="*/ 22 w 25"/>
                              <a:gd name="T15" fmla="*/ 50 h 55"/>
                              <a:gd name="T16" fmla="*/ 22 w 25"/>
                              <a:gd name="T17" fmla="*/ 43 h 55"/>
                              <a:gd name="T18" fmla="*/ 25 w 25"/>
                              <a:gd name="T19" fmla="*/ 33 h 55"/>
                              <a:gd name="T20" fmla="*/ 22 w 25"/>
                              <a:gd name="T21" fmla="*/ 25 h 55"/>
                              <a:gd name="T22" fmla="*/ 20 w 25"/>
                              <a:gd name="T23" fmla="*/ 18 h 55"/>
                              <a:gd name="T24" fmla="*/ 15 w 25"/>
                              <a:gd name="T25" fmla="*/ 10 h 55"/>
                              <a:gd name="T26" fmla="*/ 10 w 25"/>
                              <a:gd name="T27" fmla="*/ 3 h 55"/>
                              <a:gd name="T28" fmla="*/ 2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17" y="55"/>
                                </a:lnTo>
                                <a:lnTo>
                                  <a:pt x="22" y="50"/>
                                </a:lnTo>
                                <a:lnTo>
                                  <a:pt x="22" y="43"/>
                                </a:lnTo>
                                <a:lnTo>
                                  <a:pt x="25" y="33"/>
                                </a:lnTo>
                                <a:lnTo>
                                  <a:pt x="22" y="25"/>
                                </a:lnTo>
                                <a:lnTo>
                                  <a:pt x="20" y="18"/>
                                </a:lnTo>
                                <a:lnTo>
                                  <a:pt x="15" y="10"/>
                                </a:lnTo>
                                <a:lnTo>
                                  <a:pt x="10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" name="Freeform 8756"/>
                        <wps:cNvSpPr>
                          <a:spLocks noEditPoints="1"/>
                        </wps:cNvSpPr>
                        <wps:spPr bwMode="auto">
                          <a:xfrm>
                            <a:off x="5815" y="866"/>
                            <a:ext cx="27" cy="132"/>
                          </a:xfrm>
                          <a:custGeom>
                            <a:avLst/>
                            <a:gdLst>
                              <a:gd name="T0" fmla="*/ 5 w 27"/>
                              <a:gd name="T1" fmla="*/ 74 h 132"/>
                              <a:gd name="T2" fmla="*/ 12 w 27"/>
                              <a:gd name="T3" fmla="*/ 0 h 132"/>
                              <a:gd name="T4" fmla="*/ 5 w 27"/>
                              <a:gd name="T5" fmla="*/ 74 h 132"/>
                              <a:gd name="T6" fmla="*/ 5 w 27"/>
                              <a:gd name="T7" fmla="*/ 74 h 132"/>
                              <a:gd name="T8" fmla="*/ 0 w 27"/>
                              <a:gd name="T9" fmla="*/ 92 h 132"/>
                              <a:gd name="T10" fmla="*/ 3 w 27"/>
                              <a:gd name="T11" fmla="*/ 107 h 132"/>
                              <a:gd name="T12" fmla="*/ 5 w 27"/>
                              <a:gd name="T13" fmla="*/ 114 h 132"/>
                              <a:gd name="T14" fmla="*/ 8 w 27"/>
                              <a:gd name="T15" fmla="*/ 119 h 132"/>
                              <a:gd name="T16" fmla="*/ 12 w 27"/>
                              <a:gd name="T17" fmla="*/ 127 h 132"/>
                              <a:gd name="T18" fmla="*/ 20 w 27"/>
                              <a:gd name="T19" fmla="*/ 132 h 132"/>
                              <a:gd name="T20" fmla="*/ 22 w 27"/>
                              <a:gd name="T21" fmla="*/ 124 h 132"/>
                              <a:gd name="T22" fmla="*/ 25 w 27"/>
                              <a:gd name="T23" fmla="*/ 117 h 132"/>
                              <a:gd name="T24" fmla="*/ 27 w 27"/>
                              <a:gd name="T25" fmla="*/ 107 h 132"/>
                              <a:gd name="T26" fmla="*/ 25 w 27"/>
                              <a:gd name="T27" fmla="*/ 99 h 132"/>
                              <a:gd name="T28" fmla="*/ 22 w 27"/>
                              <a:gd name="T29" fmla="*/ 92 h 132"/>
                              <a:gd name="T30" fmla="*/ 17 w 27"/>
                              <a:gd name="T31" fmla="*/ 84 h 132"/>
                              <a:gd name="T32" fmla="*/ 12 w 27"/>
                              <a:gd name="T33" fmla="*/ 77 h 132"/>
                              <a:gd name="T34" fmla="*/ 5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5" y="74"/>
                                </a:moveTo>
                                <a:lnTo>
                                  <a:pt x="12" y="0"/>
                                </a:lnTo>
                                <a:lnTo>
                                  <a:pt x="5" y="74"/>
                                </a:lnTo>
                                <a:close/>
                                <a:moveTo>
                                  <a:pt x="5" y="74"/>
                                </a:moveTo>
                                <a:lnTo>
                                  <a:pt x="0" y="92"/>
                                </a:lnTo>
                                <a:lnTo>
                                  <a:pt x="3" y="107"/>
                                </a:lnTo>
                                <a:lnTo>
                                  <a:pt x="5" y="114"/>
                                </a:lnTo>
                                <a:lnTo>
                                  <a:pt x="8" y="119"/>
                                </a:lnTo>
                                <a:lnTo>
                                  <a:pt x="12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24"/>
                                </a:lnTo>
                                <a:lnTo>
                                  <a:pt x="25" y="117"/>
                                </a:lnTo>
                                <a:lnTo>
                                  <a:pt x="27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7"/>
                                </a:lnTo>
                                <a:lnTo>
                                  <a:pt x="5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6" name="Freeform 8757"/>
                        <wps:cNvSpPr>
                          <a:spLocks/>
                        </wps:cNvSpPr>
                        <wps:spPr bwMode="auto">
                          <a:xfrm>
                            <a:off x="5820" y="866"/>
                            <a:ext cx="7" cy="74"/>
                          </a:xfrm>
                          <a:custGeom>
                            <a:avLst/>
                            <a:gdLst>
                              <a:gd name="T0" fmla="*/ 0 w 7"/>
                              <a:gd name="T1" fmla="*/ 74 h 74"/>
                              <a:gd name="T2" fmla="*/ 7 w 7"/>
                              <a:gd name="T3" fmla="*/ 0 h 74"/>
                              <a:gd name="T4" fmla="*/ 0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0" y="74"/>
                                </a:moveTo>
                                <a:lnTo>
                                  <a:pt x="7" y="0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" name="Freeform 8758"/>
                        <wps:cNvSpPr>
                          <a:spLocks/>
                        </wps:cNvSpPr>
                        <wps:spPr bwMode="auto">
                          <a:xfrm>
                            <a:off x="5815" y="940"/>
                            <a:ext cx="27" cy="58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8"/>
                              <a:gd name="T2" fmla="*/ 0 w 27"/>
                              <a:gd name="T3" fmla="*/ 18 h 58"/>
                              <a:gd name="T4" fmla="*/ 3 w 27"/>
                              <a:gd name="T5" fmla="*/ 33 h 58"/>
                              <a:gd name="T6" fmla="*/ 5 w 27"/>
                              <a:gd name="T7" fmla="*/ 40 h 58"/>
                              <a:gd name="T8" fmla="*/ 8 w 27"/>
                              <a:gd name="T9" fmla="*/ 45 h 58"/>
                              <a:gd name="T10" fmla="*/ 12 w 27"/>
                              <a:gd name="T11" fmla="*/ 53 h 58"/>
                              <a:gd name="T12" fmla="*/ 20 w 27"/>
                              <a:gd name="T13" fmla="*/ 58 h 58"/>
                              <a:gd name="T14" fmla="*/ 22 w 27"/>
                              <a:gd name="T15" fmla="*/ 50 h 58"/>
                              <a:gd name="T16" fmla="*/ 25 w 27"/>
                              <a:gd name="T17" fmla="*/ 43 h 58"/>
                              <a:gd name="T18" fmla="*/ 27 w 27"/>
                              <a:gd name="T19" fmla="*/ 33 h 58"/>
                              <a:gd name="T20" fmla="*/ 25 w 27"/>
                              <a:gd name="T21" fmla="*/ 25 h 58"/>
                              <a:gd name="T22" fmla="*/ 22 w 27"/>
                              <a:gd name="T23" fmla="*/ 18 h 58"/>
                              <a:gd name="T24" fmla="*/ 17 w 27"/>
                              <a:gd name="T25" fmla="*/ 10 h 58"/>
                              <a:gd name="T26" fmla="*/ 12 w 27"/>
                              <a:gd name="T27" fmla="*/ 3 h 58"/>
                              <a:gd name="T28" fmla="*/ 5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5" y="40"/>
                                </a:lnTo>
                                <a:lnTo>
                                  <a:pt x="8" y="45"/>
                                </a:lnTo>
                                <a:lnTo>
                                  <a:pt x="12" y="53"/>
                                </a:lnTo>
                                <a:lnTo>
                                  <a:pt x="20" y="58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7" y="33"/>
                                </a:lnTo>
                                <a:lnTo>
                                  <a:pt x="25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" name="Freeform 8759"/>
                        <wps:cNvSpPr>
                          <a:spLocks noEditPoints="1"/>
                        </wps:cNvSpPr>
                        <wps:spPr bwMode="auto">
                          <a:xfrm>
                            <a:off x="5825" y="823"/>
                            <a:ext cx="27" cy="135"/>
                          </a:xfrm>
                          <a:custGeom>
                            <a:avLst/>
                            <a:gdLst>
                              <a:gd name="T0" fmla="*/ 5 w 27"/>
                              <a:gd name="T1" fmla="*/ 78 h 135"/>
                              <a:gd name="T2" fmla="*/ 5 w 27"/>
                              <a:gd name="T3" fmla="*/ 0 h 135"/>
                              <a:gd name="T4" fmla="*/ 5 w 27"/>
                              <a:gd name="T5" fmla="*/ 78 h 135"/>
                              <a:gd name="T6" fmla="*/ 5 w 27"/>
                              <a:gd name="T7" fmla="*/ 78 h 135"/>
                              <a:gd name="T8" fmla="*/ 0 w 27"/>
                              <a:gd name="T9" fmla="*/ 95 h 135"/>
                              <a:gd name="T10" fmla="*/ 2 w 27"/>
                              <a:gd name="T11" fmla="*/ 110 h 135"/>
                              <a:gd name="T12" fmla="*/ 5 w 27"/>
                              <a:gd name="T13" fmla="*/ 117 h 135"/>
                              <a:gd name="T14" fmla="*/ 7 w 27"/>
                              <a:gd name="T15" fmla="*/ 122 h 135"/>
                              <a:gd name="T16" fmla="*/ 12 w 27"/>
                              <a:gd name="T17" fmla="*/ 130 h 135"/>
                              <a:gd name="T18" fmla="*/ 20 w 27"/>
                              <a:gd name="T19" fmla="*/ 135 h 135"/>
                              <a:gd name="T20" fmla="*/ 25 w 27"/>
                              <a:gd name="T21" fmla="*/ 127 h 135"/>
                              <a:gd name="T22" fmla="*/ 27 w 27"/>
                              <a:gd name="T23" fmla="*/ 120 h 135"/>
                              <a:gd name="T24" fmla="*/ 27 w 27"/>
                              <a:gd name="T25" fmla="*/ 110 h 135"/>
                              <a:gd name="T26" fmla="*/ 25 w 27"/>
                              <a:gd name="T27" fmla="*/ 102 h 135"/>
                              <a:gd name="T28" fmla="*/ 22 w 27"/>
                              <a:gd name="T29" fmla="*/ 95 h 135"/>
                              <a:gd name="T30" fmla="*/ 20 w 27"/>
                              <a:gd name="T31" fmla="*/ 88 h 135"/>
                              <a:gd name="T32" fmla="*/ 12 w 27"/>
                              <a:gd name="T33" fmla="*/ 80 h 135"/>
                              <a:gd name="T34" fmla="*/ 5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5" y="78"/>
                                </a:moveTo>
                                <a:lnTo>
                                  <a:pt x="5" y="0"/>
                                </a:lnTo>
                                <a:lnTo>
                                  <a:pt x="5" y="78"/>
                                </a:lnTo>
                                <a:close/>
                                <a:moveTo>
                                  <a:pt x="5" y="78"/>
                                </a:moveTo>
                                <a:lnTo>
                                  <a:pt x="0" y="95"/>
                                </a:lnTo>
                                <a:lnTo>
                                  <a:pt x="2" y="110"/>
                                </a:lnTo>
                                <a:lnTo>
                                  <a:pt x="5" y="117"/>
                                </a:lnTo>
                                <a:lnTo>
                                  <a:pt x="7" y="122"/>
                                </a:lnTo>
                                <a:lnTo>
                                  <a:pt x="12" y="130"/>
                                </a:lnTo>
                                <a:lnTo>
                                  <a:pt x="20" y="135"/>
                                </a:lnTo>
                                <a:lnTo>
                                  <a:pt x="25" y="127"/>
                                </a:lnTo>
                                <a:lnTo>
                                  <a:pt x="27" y="120"/>
                                </a:lnTo>
                                <a:lnTo>
                                  <a:pt x="27" y="110"/>
                                </a:lnTo>
                                <a:lnTo>
                                  <a:pt x="25" y="102"/>
                                </a:lnTo>
                                <a:lnTo>
                                  <a:pt x="22" y="95"/>
                                </a:lnTo>
                                <a:lnTo>
                                  <a:pt x="20" y="88"/>
                                </a:lnTo>
                                <a:lnTo>
                                  <a:pt x="12" y="80"/>
                                </a:lnTo>
                                <a:lnTo>
                                  <a:pt x="5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" name="Freeform 8760"/>
                        <wps:cNvSpPr>
                          <a:spLocks/>
                        </wps:cNvSpPr>
                        <wps:spPr bwMode="auto">
                          <a:xfrm>
                            <a:off x="5830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" name="Freeform 8761"/>
                        <wps:cNvSpPr>
                          <a:spLocks/>
                        </wps:cNvSpPr>
                        <wps:spPr bwMode="auto">
                          <a:xfrm>
                            <a:off x="5825" y="901"/>
                            <a:ext cx="27" cy="57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7"/>
                              <a:gd name="T2" fmla="*/ 0 w 27"/>
                              <a:gd name="T3" fmla="*/ 17 h 57"/>
                              <a:gd name="T4" fmla="*/ 2 w 27"/>
                              <a:gd name="T5" fmla="*/ 32 h 57"/>
                              <a:gd name="T6" fmla="*/ 5 w 27"/>
                              <a:gd name="T7" fmla="*/ 39 h 57"/>
                              <a:gd name="T8" fmla="*/ 7 w 27"/>
                              <a:gd name="T9" fmla="*/ 44 h 57"/>
                              <a:gd name="T10" fmla="*/ 12 w 27"/>
                              <a:gd name="T11" fmla="*/ 52 h 57"/>
                              <a:gd name="T12" fmla="*/ 20 w 27"/>
                              <a:gd name="T13" fmla="*/ 57 h 57"/>
                              <a:gd name="T14" fmla="*/ 25 w 27"/>
                              <a:gd name="T15" fmla="*/ 49 h 57"/>
                              <a:gd name="T16" fmla="*/ 27 w 27"/>
                              <a:gd name="T17" fmla="*/ 42 h 57"/>
                              <a:gd name="T18" fmla="*/ 27 w 27"/>
                              <a:gd name="T19" fmla="*/ 32 h 57"/>
                              <a:gd name="T20" fmla="*/ 25 w 27"/>
                              <a:gd name="T21" fmla="*/ 24 h 57"/>
                              <a:gd name="T22" fmla="*/ 22 w 27"/>
                              <a:gd name="T23" fmla="*/ 17 h 57"/>
                              <a:gd name="T24" fmla="*/ 20 w 27"/>
                              <a:gd name="T25" fmla="*/ 10 h 57"/>
                              <a:gd name="T26" fmla="*/ 12 w 27"/>
                              <a:gd name="T27" fmla="*/ 2 h 57"/>
                              <a:gd name="T28" fmla="*/ 5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5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9"/>
                                </a:lnTo>
                                <a:lnTo>
                                  <a:pt x="7" y="44"/>
                                </a:lnTo>
                                <a:lnTo>
                                  <a:pt x="12" y="52"/>
                                </a:lnTo>
                                <a:lnTo>
                                  <a:pt x="20" y="57"/>
                                </a:lnTo>
                                <a:lnTo>
                                  <a:pt x="25" y="49"/>
                                </a:lnTo>
                                <a:lnTo>
                                  <a:pt x="27" y="42"/>
                                </a:lnTo>
                                <a:lnTo>
                                  <a:pt x="27" y="32"/>
                                </a:lnTo>
                                <a:lnTo>
                                  <a:pt x="25" y="24"/>
                                </a:lnTo>
                                <a:lnTo>
                                  <a:pt x="22" y="17"/>
                                </a:lnTo>
                                <a:lnTo>
                                  <a:pt x="20" y="10"/>
                                </a:lnTo>
                                <a:lnTo>
                                  <a:pt x="12" y="2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" name="Freeform 8762"/>
                        <wps:cNvSpPr>
                          <a:spLocks noEditPoints="1"/>
                        </wps:cNvSpPr>
                        <wps:spPr bwMode="auto">
                          <a:xfrm>
                            <a:off x="5835" y="793"/>
                            <a:ext cx="25" cy="127"/>
                          </a:xfrm>
                          <a:custGeom>
                            <a:avLst/>
                            <a:gdLst>
                              <a:gd name="T0" fmla="*/ 5 w 25"/>
                              <a:gd name="T1" fmla="*/ 70 h 127"/>
                              <a:gd name="T2" fmla="*/ 5 w 25"/>
                              <a:gd name="T3" fmla="*/ 0 h 127"/>
                              <a:gd name="T4" fmla="*/ 5 w 25"/>
                              <a:gd name="T5" fmla="*/ 70 h 127"/>
                              <a:gd name="T6" fmla="*/ 5 w 25"/>
                              <a:gd name="T7" fmla="*/ 70 h 127"/>
                              <a:gd name="T8" fmla="*/ 0 w 25"/>
                              <a:gd name="T9" fmla="*/ 88 h 127"/>
                              <a:gd name="T10" fmla="*/ 0 w 25"/>
                              <a:gd name="T11" fmla="*/ 103 h 127"/>
                              <a:gd name="T12" fmla="*/ 2 w 25"/>
                              <a:gd name="T13" fmla="*/ 110 h 127"/>
                              <a:gd name="T14" fmla="*/ 7 w 25"/>
                              <a:gd name="T15" fmla="*/ 118 h 127"/>
                              <a:gd name="T16" fmla="*/ 12 w 25"/>
                              <a:gd name="T17" fmla="*/ 123 h 127"/>
                              <a:gd name="T18" fmla="*/ 17 w 25"/>
                              <a:gd name="T19" fmla="*/ 127 h 127"/>
                              <a:gd name="T20" fmla="*/ 22 w 25"/>
                              <a:gd name="T21" fmla="*/ 120 h 127"/>
                              <a:gd name="T22" fmla="*/ 25 w 25"/>
                              <a:gd name="T23" fmla="*/ 113 h 127"/>
                              <a:gd name="T24" fmla="*/ 25 w 25"/>
                              <a:gd name="T25" fmla="*/ 105 h 127"/>
                              <a:gd name="T26" fmla="*/ 25 w 25"/>
                              <a:gd name="T27" fmla="*/ 98 h 127"/>
                              <a:gd name="T28" fmla="*/ 22 w 25"/>
                              <a:gd name="T29" fmla="*/ 88 h 127"/>
                              <a:gd name="T30" fmla="*/ 17 w 25"/>
                              <a:gd name="T31" fmla="*/ 80 h 127"/>
                              <a:gd name="T32" fmla="*/ 12 w 25"/>
                              <a:gd name="T33" fmla="*/ 75 h 127"/>
                              <a:gd name="T34" fmla="*/ 5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5" y="70"/>
                                </a:moveTo>
                                <a:lnTo>
                                  <a:pt x="5" y="0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0" y="88"/>
                                </a:lnTo>
                                <a:lnTo>
                                  <a:pt x="0" y="103"/>
                                </a:lnTo>
                                <a:lnTo>
                                  <a:pt x="2" y="110"/>
                                </a:lnTo>
                                <a:lnTo>
                                  <a:pt x="7" y="118"/>
                                </a:lnTo>
                                <a:lnTo>
                                  <a:pt x="12" y="123"/>
                                </a:lnTo>
                                <a:lnTo>
                                  <a:pt x="17" y="127"/>
                                </a:lnTo>
                                <a:lnTo>
                                  <a:pt x="22" y="120"/>
                                </a:lnTo>
                                <a:lnTo>
                                  <a:pt x="25" y="113"/>
                                </a:lnTo>
                                <a:lnTo>
                                  <a:pt x="25" y="105"/>
                                </a:lnTo>
                                <a:lnTo>
                                  <a:pt x="25" y="98"/>
                                </a:lnTo>
                                <a:lnTo>
                                  <a:pt x="22" y="88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2" name="Freeform 8763"/>
                        <wps:cNvSpPr>
                          <a:spLocks/>
                        </wps:cNvSpPr>
                        <wps:spPr bwMode="auto">
                          <a:xfrm>
                            <a:off x="5840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" name="Freeform 8764"/>
                        <wps:cNvSpPr>
                          <a:spLocks/>
                        </wps:cNvSpPr>
                        <wps:spPr bwMode="auto">
                          <a:xfrm>
                            <a:off x="5835" y="86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0 w 25"/>
                              <a:gd name="T3" fmla="*/ 18 h 57"/>
                              <a:gd name="T4" fmla="*/ 0 w 25"/>
                              <a:gd name="T5" fmla="*/ 33 h 57"/>
                              <a:gd name="T6" fmla="*/ 2 w 25"/>
                              <a:gd name="T7" fmla="*/ 40 h 57"/>
                              <a:gd name="T8" fmla="*/ 7 w 25"/>
                              <a:gd name="T9" fmla="*/ 48 h 57"/>
                              <a:gd name="T10" fmla="*/ 12 w 25"/>
                              <a:gd name="T11" fmla="*/ 53 h 57"/>
                              <a:gd name="T12" fmla="*/ 17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3 h 57"/>
                              <a:gd name="T18" fmla="*/ 25 w 25"/>
                              <a:gd name="T19" fmla="*/ 35 h 57"/>
                              <a:gd name="T20" fmla="*/ 25 w 25"/>
                              <a:gd name="T21" fmla="*/ 28 h 57"/>
                              <a:gd name="T22" fmla="*/ 22 w 25"/>
                              <a:gd name="T23" fmla="*/ 18 h 57"/>
                              <a:gd name="T24" fmla="*/ 17 w 25"/>
                              <a:gd name="T25" fmla="*/ 10 h 57"/>
                              <a:gd name="T26" fmla="*/ 12 w 25"/>
                              <a:gd name="T27" fmla="*/ 5 h 57"/>
                              <a:gd name="T28" fmla="*/ 5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0" y="33"/>
                                </a:lnTo>
                                <a:lnTo>
                                  <a:pt x="2" y="40"/>
                                </a:lnTo>
                                <a:lnTo>
                                  <a:pt x="7" y="48"/>
                                </a:lnTo>
                                <a:lnTo>
                                  <a:pt x="12" y="53"/>
                                </a:lnTo>
                                <a:lnTo>
                                  <a:pt x="17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5" y="35"/>
                                </a:lnTo>
                                <a:lnTo>
                                  <a:pt x="25" y="28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" name="Freeform 8765"/>
                        <wps:cNvSpPr>
                          <a:spLocks noEditPoints="1"/>
                        </wps:cNvSpPr>
                        <wps:spPr bwMode="auto">
                          <a:xfrm>
                            <a:off x="5847" y="748"/>
                            <a:ext cx="25" cy="130"/>
                          </a:xfrm>
                          <a:custGeom>
                            <a:avLst/>
                            <a:gdLst>
                              <a:gd name="T0" fmla="*/ 3 w 25"/>
                              <a:gd name="T1" fmla="*/ 73 h 130"/>
                              <a:gd name="T2" fmla="*/ 15 w 25"/>
                              <a:gd name="T3" fmla="*/ 0 h 130"/>
                              <a:gd name="T4" fmla="*/ 3 w 25"/>
                              <a:gd name="T5" fmla="*/ 73 h 130"/>
                              <a:gd name="T6" fmla="*/ 3 w 25"/>
                              <a:gd name="T7" fmla="*/ 73 h 130"/>
                              <a:gd name="T8" fmla="*/ 0 w 25"/>
                              <a:gd name="T9" fmla="*/ 90 h 130"/>
                              <a:gd name="T10" fmla="*/ 0 w 25"/>
                              <a:gd name="T11" fmla="*/ 105 h 130"/>
                              <a:gd name="T12" fmla="*/ 3 w 25"/>
                              <a:gd name="T13" fmla="*/ 113 h 130"/>
                              <a:gd name="T14" fmla="*/ 5 w 25"/>
                              <a:gd name="T15" fmla="*/ 118 h 130"/>
                              <a:gd name="T16" fmla="*/ 10 w 25"/>
                              <a:gd name="T17" fmla="*/ 125 h 130"/>
                              <a:gd name="T18" fmla="*/ 18 w 25"/>
                              <a:gd name="T19" fmla="*/ 130 h 130"/>
                              <a:gd name="T20" fmla="*/ 20 w 25"/>
                              <a:gd name="T21" fmla="*/ 123 h 130"/>
                              <a:gd name="T22" fmla="*/ 23 w 25"/>
                              <a:gd name="T23" fmla="*/ 115 h 130"/>
                              <a:gd name="T24" fmla="*/ 25 w 25"/>
                              <a:gd name="T25" fmla="*/ 108 h 130"/>
                              <a:gd name="T26" fmla="*/ 25 w 25"/>
                              <a:gd name="T27" fmla="*/ 98 h 130"/>
                              <a:gd name="T28" fmla="*/ 23 w 25"/>
                              <a:gd name="T29" fmla="*/ 90 h 130"/>
                              <a:gd name="T30" fmla="*/ 18 w 25"/>
                              <a:gd name="T31" fmla="*/ 83 h 130"/>
                              <a:gd name="T32" fmla="*/ 10 w 25"/>
                              <a:gd name="T33" fmla="*/ 78 h 130"/>
                              <a:gd name="T34" fmla="*/ 3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3" y="73"/>
                                </a:moveTo>
                                <a:lnTo>
                                  <a:pt x="15" y="0"/>
                                </a:lnTo>
                                <a:lnTo>
                                  <a:pt x="3" y="73"/>
                                </a:lnTo>
                                <a:close/>
                                <a:moveTo>
                                  <a:pt x="3" y="73"/>
                                </a:moveTo>
                                <a:lnTo>
                                  <a:pt x="0" y="90"/>
                                </a:lnTo>
                                <a:lnTo>
                                  <a:pt x="0" y="105"/>
                                </a:lnTo>
                                <a:lnTo>
                                  <a:pt x="3" y="113"/>
                                </a:lnTo>
                                <a:lnTo>
                                  <a:pt x="5" y="118"/>
                                </a:lnTo>
                                <a:lnTo>
                                  <a:pt x="10" y="125"/>
                                </a:lnTo>
                                <a:lnTo>
                                  <a:pt x="18" y="130"/>
                                </a:lnTo>
                                <a:lnTo>
                                  <a:pt x="20" y="123"/>
                                </a:lnTo>
                                <a:lnTo>
                                  <a:pt x="23" y="115"/>
                                </a:lnTo>
                                <a:lnTo>
                                  <a:pt x="25" y="108"/>
                                </a:lnTo>
                                <a:lnTo>
                                  <a:pt x="25" y="98"/>
                                </a:lnTo>
                                <a:lnTo>
                                  <a:pt x="23" y="90"/>
                                </a:lnTo>
                                <a:lnTo>
                                  <a:pt x="18" y="83"/>
                                </a:lnTo>
                                <a:lnTo>
                                  <a:pt x="10" y="78"/>
                                </a:lnTo>
                                <a:lnTo>
                                  <a:pt x="3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" name="Freeform 8766"/>
                        <wps:cNvSpPr>
                          <a:spLocks/>
                        </wps:cNvSpPr>
                        <wps:spPr bwMode="auto">
                          <a:xfrm>
                            <a:off x="5850" y="748"/>
                            <a:ext cx="12" cy="73"/>
                          </a:xfrm>
                          <a:custGeom>
                            <a:avLst/>
                            <a:gdLst>
                              <a:gd name="T0" fmla="*/ 0 w 12"/>
                              <a:gd name="T1" fmla="*/ 73 h 73"/>
                              <a:gd name="T2" fmla="*/ 12 w 12"/>
                              <a:gd name="T3" fmla="*/ 0 h 73"/>
                              <a:gd name="T4" fmla="*/ 0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0" y="73"/>
                                </a:moveTo>
                                <a:lnTo>
                                  <a:pt x="12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6" name="Freeform 8767"/>
                        <wps:cNvSpPr>
                          <a:spLocks/>
                        </wps:cNvSpPr>
                        <wps:spPr bwMode="auto">
                          <a:xfrm>
                            <a:off x="5847" y="821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5 w 25"/>
                              <a:gd name="T9" fmla="*/ 45 h 57"/>
                              <a:gd name="T10" fmla="*/ 10 w 25"/>
                              <a:gd name="T11" fmla="*/ 52 h 57"/>
                              <a:gd name="T12" fmla="*/ 18 w 25"/>
                              <a:gd name="T13" fmla="*/ 57 h 57"/>
                              <a:gd name="T14" fmla="*/ 20 w 25"/>
                              <a:gd name="T15" fmla="*/ 50 h 57"/>
                              <a:gd name="T16" fmla="*/ 23 w 25"/>
                              <a:gd name="T17" fmla="*/ 42 h 57"/>
                              <a:gd name="T18" fmla="*/ 25 w 25"/>
                              <a:gd name="T19" fmla="*/ 35 h 57"/>
                              <a:gd name="T20" fmla="*/ 25 w 25"/>
                              <a:gd name="T21" fmla="*/ 25 h 57"/>
                              <a:gd name="T22" fmla="*/ 23 w 25"/>
                              <a:gd name="T23" fmla="*/ 17 h 57"/>
                              <a:gd name="T24" fmla="*/ 18 w 25"/>
                              <a:gd name="T25" fmla="*/ 10 h 57"/>
                              <a:gd name="T26" fmla="*/ 10 w 25"/>
                              <a:gd name="T27" fmla="*/ 5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8" y="57"/>
                                </a:lnTo>
                                <a:lnTo>
                                  <a:pt x="20" y="50"/>
                                </a:lnTo>
                                <a:lnTo>
                                  <a:pt x="23" y="42"/>
                                </a:lnTo>
                                <a:lnTo>
                                  <a:pt x="25" y="35"/>
                                </a:lnTo>
                                <a:lnTo>
                                  <a:pt x="25" y="25"/>
                                </a:lnTo>
                                <a:lnTo>
                                  <a:pt x="23" y="17"/>
                                </a:lnTo>
                                <a:lnTo>
                                  <a:pt x="18" y="10"/>
                                </a:lnTo>
                                <a:lnTo>
                                  <a:pt x="1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" name="Freeform 8768"/>
                        <wps:cNvSpPr>
                          <a:spLocks noEditPoints="1"/>
                        </wps:cNvSpPr>
                        <wps:spPr bwMode="auto">
                          <a:xfrm>
                            <a:off x="5862" y="706"/>
                            <a:ext cx="30" cy="140"/>
                          </a:xfrm>
                          <a:custGeom>
                            <a:avLst/>
                            <a:gdLst>
                              <a:gd name="T0" fmla="*/ 8 w 30"/>
                              <a:gd name="T1" fmla="*/ 77 h 140"/>
                              <a:gd name="T2" fmla="*/ 30 w 30"/>
                              <a:gd name="T3" fmla="*/ 0 h 140"/>
                              <a:gd name="T4" fmla="*/ 8 w 30"/>
                              <a:gd name="T5" fmla="*/ 77 h 140"/>
                              <a:gd name="T6" fmla="*/ 8 w 30"/>
                              <a:gd name="T7" fmla="*/ 77 h 140"/>
                              <a:gd name="T8" fmla="*/ 3 w 30"/>
                              <a:gd name="T9" fmla="*/ 95 h 140"/>
                              <a:gd name="T10" fmla="*/ 0 w 30"/>
                              <a:gd name="T11" fmla="*/ 112 h 140"/>
                              <a:gd name="T12" fmla="*/ 0 w 30"/>
                              <a:gd name="T13" fmla="*/ 120 h 140"/>
                              <a:gd name="T14" fmla="*/ 3 w 30"/>
                              <a:gd name="T15" fmla="*/ 127 h 140"/>
                              <a:gd name="T16" fmla="*/ 8 w 30"/>
                              <a:gd name="T17" fmla="*/ 132 h 140"/>
                              <a:gd name="T18" fmla="*/ 13 w 30"/>
                              <a:gd name="T19" fmla="*/ 140 h 140"/>
                              <a:gd name="T20" fmla="*/ 18 w 30"/>
                              <a:gd name="T21" fmla="*/ 132 h 140"/>
                              <a:gd name="T22" fmla="*/ 20 w 30"/>
                              <a:gd name="T23" fmla="*/ 122 h 140"/>
                              <a:gd name="T24" fmla="*/ 23 w 30"/>
                              <a:gd name="T25" fmla="*/ 115 h 140"/>
                              <a:gd name="T26" fmla="*/ 23 w 30"/>
                              <a:gd name="T27" fmla="*/ 105 h 140"/>
                              <a:gd name="T28" fmla="*/ 23 w 30"/>
                              <a:gd name="T29" fmla="*/ 97 h 140"/>
                              <a:gd name="T30" fmla="*/ 20 w 30"/>
                              <a:gd name="T31" fmla="*/ 90 h 140"/>
                              <a:gd name="T32" fmla="*/ 15 w 30"/>
                              <a:gd name="T33" fmla="*/ 82 h 140"/>
                              <a:gd name="T34" fmla="*/ 8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8" y="77"/>
                                </a:moveTo>
                                <a:lnTo>
                                  <a:pt x="30" y="0"/>
                                </a:lnTo>
                                <a:lnTo>
                                  <a:pt x="8" y="77"/>
                                </a:lnTo>
                                <a:close/>
                                <a:moveTo>
                                  <a:pt x="8" y="77"/>
                                </a:moveTo>
                                <a:lnTo>
                                  <a:pt x="3" y="95"/>
                                </a:lnTo>
                                <a:lnTo>
                                  <a:pt x="0" y="112"/>
                                </a:lnTo>
                                <a:lnTo>
                                  <a:pt x="0" y="120"/>
                                </a:lnTo>
                                <a:lnTo>
                                  <a:pt x="3" y="127"/>
                                </a:lnTo>
                                <a:lnTo>
                                  <a:pt x="8" y="132"/>
                                </a:lnTo>
                                <a:lnTo>
                                  <a:pt x="13" y="140"/>
                                </a:lnTo>
                                <a:lnTo>
                                  <a:pt x="18" y="132"/>
                                </a:lnTo>
                                <a:lnTo>
                                  <a:pt x="20" y="122"/>
                                </a:lnTo>
                                <a:lnTo>
                                  <a:pt x="23" y="115"/>
                                </a:lnTo>
                                <a:lnTo>
                                  <a:pt x="23" y="105"/>
                                </a:lnTo>
                                <a:lnTo>
                                  <a:pt x="23" y="97"/>
                                </a:lnTo>
                                <a:lnTo>
                                  <a:pt x="20" y="90"/>
                                </a:lnTo>
                                <a:lnTo>
                                  <a:pt x="15" y="82"/>
                                </a:lnTo>
                                <a:lnTo>
                                  <a:pt x="8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8" name="Freeform 8769"/>
                        <wps:cNvSpPr>
                          <a:spLocks/>
                        </wps:cNvSpPr>
                        <wps:spPr bwMode="auto">
                          <a:xfrm>
                            <a:off x="5870" y="706"/>
                            <a:ext cx="22" cy="77"/>
                          </a:xfrm>
                          <a:custGeom>
                            <a:avLst/>
                            <a:gdLst>
                              <a:gd name="T0" fmla="*/ 0 w 22"/>
                              <a:gd name="T1" fmla="*/ 77 h 77"/>
                              <a:gd name="T2" fmla="*/ 22 w 22"/>
                              <a:gd name="T3" fmla="*/ 0 h 77"/>
                              <a:gd name="T4" fmla="*/ 0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0" y="77"/>
                                </a:moveTo>
                                <a:lnTo>
                                  <a:pt x="22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" name="Freeform 8770"/>
                        <wps:cNvSpPr>
                          <a:spLocks/>
                        </wps:cNvSpPr>
                        <wps:spPr bwMode="auto">
                          <a:xfrm>
                            <a:off x="5862" y="783"/>
                            <a:ext cx="23" cy="63"/>
                          </a:xfrm>
                          <a:custGeom>
                            <a:avLst/>
                            <a:gdLst>
                              <a:gd name="T0" fmla="*/ 8 w 23"/>
                              <a:gd name="T1" fmla="*/ 0 h 63"/>
                              <a:gd name="T2" fmla="*/ 3 w 23"/>
                              <a:gd name="T3" fmla="*/ 18 h 63"/>
                              <a:gd name="T4" fmla="*/ 0 w 23"/>
                              <a:gd name="T5" fmla="*/ 35 h 63"/>
                              <a:gd name="T6" fmla="*/ 0 w 23"/>
                              <a:gd name="T7" fmla="*/ 43 h 63"/>
                              <a:gd name="T8" fmla="*/ 3 w 23"/>
                              <a:gd name="T9" fmla="*/ 50 h 63"/>
                              <a:gd name="T10" fmla="*/ 8 w 23"/>
                              <a:gd name="T11" fmla="*/ 55 h 63"/>
                              <a:gd name="T12" fmla="*/ 13 w 23"/>
                              <a:gd name="T13" fmla="*/ 63 h 63"/>
                              <a:gd name="T14" fmla="*/ 18 w 23"/>
                              <a:gd name="T15" fmla="*/ 55 h 63"/>
                              <a:gd name="T16" fmla="*/ 20 w 23"/>
                              <a:gd name="T17" fmla="*/ 45 h 63"/>
                              <a:gd name="T18" fmla="*/ 23 w 23"/>
                              <a:gd name="T19" fmla="*/ 38 h 63"/>
                              <a:gd name="T20" fmla="*/ 23 w 23"/>
                              <a:gd name="T21" fmla="*/ 28 h 63"/>
                              <a:gd name="T22" fmla="*/ 23 w 23"/>
                              <a:gd name="T23" fmla="*/ 20 h 63"/>
                              <a:gd name="T24" fmla="*/ 20 w 23"/>
                              <a:gd name="T25" fmla="*/ 13 h 63"/>
                              <a:gd name="T26" fmla="*/ 15 w 23"/>
                              <a:gd name="T27" fmla="*/ 5 h 63"/>
                              <a:gd name="T28" fmla="*/ 8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8" y="0"/>
                                </a:moveTo>
                                <a:lnTo>
                                  <a:pt x="3" y="1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3" y="50"/>
                                </a:lnTo>
                                <a:lnTo>
                                  <a:pt x="8" y="55"/>
                                </a:lnTo>
                                <a:lnTo>
                                  <a:pt x="13" y="63"/>
                                </a:lnTo>
                                <a:lnTo>
                                  <a:pt x="18" y="55"/>
                                </a:lnTo>
                                <a:lnTo>
                                  <a:pt x="20" y="45"/>
                                </a:lnTo>
                                <a:lnTo>
                                  <a:pt x="23" y="38"/>
                                </a:lnTo>
                                <a:lnTo>
                                  <a:pt x="23" y="28"/>
                                </a:lnTo>
                                <a:lnTo>
                                  <a:pt x="23" y="20"/>
                                </a:lnTo>
                                <a:lnTo>
                                  <a:pt x="20" y="13"/>
                                </a:lnTo>
                                <a:lnTo>
                                  <a:pt x="15" y="5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" name="Freeform 8771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" name="Freeform 8772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" name="Freeform 8773"/>
                        <wps:cNvSpPr>
                          <a:spLocks noEditPoints="1"/>
                        </wps:cNvSpPr>
                        <wps:spPr bwMode="auto">
                          <a:xfrm>
                            <a:off x="5825" y="935"/>
                            <a:ext cx="75" cy="110"/>
                          </a:xfrm>
                          <a:custGeom>
                            <a:avLst/>
                            <a:gdLst>
                              <a:gd name="T0" fmla="*/ 40 w 75"/>
                              <a:gd name="T1" fmla="*/ 63 h 110"/>
                              <a:gd name="T2" fmla="*/ 25 w 75"/>
                              <a:gd name="T3" fmla="*/ 70 h 110"/>
                              <a:gd name="T4" fmla="*/ 12 w 75"/>
                              <a:gd name="T5" fmla="*/ 80 h 110"/>
                              <a:gd name="T6" fmla="*/ 5 w 75"/>
                              <a:gd name="T7" fmla="*/ 93 h 110"/>
                              <a:gd name="T8" fmla="*/ 0 w 75"/>
                              <a:gd name="T9" fmla="*/ 110 h 110"/>
                              <a:gd name="T10" fmla="*/ 7 w 75"/>
                              <a:gd name="T11" fmla="*/ 108 h 110"/>
                              <a:gd name="T12" fmla="*/ 12 w 75"/>
                              <a:gd name="T13" fmla="*/ 105 h 110"/>
                              <a:gd name="T14" fmla="*/ 20 w 75"/>
                              <a:gd name="T15" fmla="*/ 100 h 110"/>
                              <a:gd name="T16" fmla="*/ 25 w 75"/>
                              <a:gd name="T17" fmla="*/ 95 h 110"/>
                              <a:gd name="T18" fmla="*/ 30 w 75"/>
                              <a:gd name="T19" fmla="*/ 88 h 110"/>
                              <a:gd name="T20" fmla="*/ 35 w 75"/>
                              <a:gd name="T21" fmla="*/ 80 h 110"/>
                              <a:gd name="T22" fmla="*/ 37 w 75"/>
                              <a:gd name="T23" fmla="*/ 70 h 110"/>
                              <a:gd name="T24" fmla="*/ 40 w 75"/>
                              <a:gd name="T25" fmla="*/ 63 h 110"/>
                              <a:gd name="T26" fmla="*/ 40 w 75"/>
                              <a:gd name="T27" fmla="*/ 63 h 110"/>
                              <a:gd name="T28" fmla="*/ 75 w 75"/>
                              <a:gd name="T29" fmla="*/ 0 h 110"/>
                              <a:gd name="T30" fmla="*/ 40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0" y="63"/>
                                </a:moveTo>
                                <a:lnTo>
                                  <a:pt x="25" y="70"/>
                                </a:lnTo>
                                <a:lnTo>
                                  <a:pt x="12" y="80"/>
                                </a:lnTo>
                                <a:lnTo>
                                  <a:pt x="5" y="93"/>
                                </a:lnTo>
                                <a:lnTo>
                                  <a:pt x="0" y="110"/>
                                </a:lnTo>
                                <a:lnTo>
                                  <a:pt x="7" y="108"/>
                                </a:lnTo>
                                <a:lnTo>
                                  <a:pt x="12" y="105"/>
                                </a:lnTo>
                                <a:lnTo>
                                  <a:pt x="20" y="100"/>
                                </a:lnTo>
                                <a:lnTo>
                                  <a:pt x="25" y="95"/>
                                </a:lnTo>
                                <a:lnTo>
                                  <a:pt x="30" y="88"/>
                                </a:lnTo>
                                <a:lnTo>
                                  <a:pt x="35" y="80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close/>
                                <a:moveTo>
                                  <a:pt x="40" y="63"/>
                                </a:moveTo>
                                <a:lnTo>
                                  <a:pt x="75" y="0"/>
                                </a:lnTo>
                                <a:lnTo>
                                  <a:pt x="4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" name="Freeform 8774"/>
                        <wps:cNvSpPr>
                          <a:spLocks/>
                        </wps:cNvSpPr>
                        <wps:spPr bwMode="auto">
                          <a:xfrm>
                            <a:off x="5825" y="998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7"/>
                              <a:gd name="T2" fmla="*/ 25 w 40"/>
                              <a:gd name="T3" fmla="*/ 7 h 47"/>
                              <a:gd name="T4" fmla="*/ 12 w 40"/>
                              <a:gd name="T5" fmla="*/ 17 h 47"/>
                              <a:gd name="T6" fmla="*/ 5 w 40"/>
                              <a:gd name="T7" fmla="*/ 30 h 47"/>
                              <a:gd name="T8" fmla="*/ 0 w 40"/>
                              <a:gd name="T9" fmla="*/ 47 h 47"/>
                              <a:gd name="T10" fmla="*/ 7 w 40"/>
                              <a:gd name="T11" fmla="*/ 45 h 47"/>
                              <a:gd name="T12" fmla="*/ 12 w 40"/>
                              <a:gd name="T13" fmla="*/ 42 h 47"/>
                              <a:gd name="T14" fmla="*/ 20 w 40"/>
                              <a:gd name="T15" fmla="*/ 37 h 47"/>
                              <a:gd name="T16" fmla="*/ 25 w 40"/>
                              <a:gd name="T17" fmla="*/ 32 h 47"/>
                              <a:gd name="T18" fmla="*/ 30 w 40"/>
                              <a:gd name="T19" fmla="*/ 25 h 47"/>
                              <a:gd name="T20" fmla="*/ 35 w 40"/>
                              <a:gd name="T21" fmla="*/ 17 h 47"/>
                              <a:gd name="T22" fmla="*/ 37 w 40"/>
                              <a:gd name="T23" fmla="*/ 7 h 47"/>
                              <a:gd name="T24" fmla="*/ 4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7"/>
                                </a:lnTo>
                                <a:lnTo>
                                  <a:pt x="7" y="45"/>
                                </a:lnTo>
                                <a:lnTo>
                                  <a:pt x="12" y="42"/>
                                </a:lnTo>
                                <a:lnTo>
                                  <a:pt x="20" y="37"/>
                                </a:lnTo>
                                <a:lnTo>
                                  <a:pt x="25" y="32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7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4" name="Freeform 8775"/>
                        <wps:cNvSpPr>
                          <a:spLocks/>
                        </wps:cNvSpPr>
                        <wps:spPr bwMode="auto">
                          <a:xfrm>
                            <a:off x="5865" y="935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" name="Freeform 8776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6" name="Freeform 8777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7" name="Freeform 8778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" name="Freeform 8779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9" name="Freeform 8780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0" name="Freeform 8781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" name="Freeform 8782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" name="Freeform 8783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3" name="Freeform 8784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4" name="Freeform 8785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5" name="Freeform 8786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6" name="Freeform 8787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" name="Freeform 8788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8" name="Freeform 8789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9" name="Freeform 8790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0" name="Freeform 8791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1" name="Freeform 8792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" name="Freeform 8793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3" name="Freeform 8794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4" name="Freeform 8795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5" name="Freeform 8796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37" y="67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6" name="Freeform 8797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37" y="67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7" name="Freeform 8798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37" y="62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8" name="Freeform 8799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37" y="62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" name="Freeform 8800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" name="Freeform 8801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1" name="Freeform 8802"/>
                        <wps:cNvSpPr>
                          <a:spLocks noEditPoints="1"/>
                        </wps:cNvSpPr>
                        <wps:spPr bwMode="auto">
                          <a:xfrm>
                            <a:off x="5731" y="871"/>
                            <a:ext cx="27" cy="122"/>
                          </a:xfrm>
                          <a:custGeom>
                            <a:avLst/>
                            <a:gdLst>
                              <a:gd name="T0" fmla="*/ 2 w 27"/>
                              <a:gd name="T1" fmla="*/ 69 h 122"/>
                              <a:gd name="T2" fmla="*/ 0 w 27"/>
                              <a:gd name="T3" fmla="*/ 0 h 122"/>
                              <a:gd name="T4" fmla="*/ 2 w 27"/>
                              <a:gd name="T5" fmla="*/ 69 h 122"/>
                              <a:gd name="T6" fmla="*/ 2 w 27"/>
                              <a:gd name="T7" fmla="*/ 69 h 122"/>
                              <a:gd name="T8" fmla="*/ 0 w 27"/>
                              <a:gd name="T9" fmla="*/ 87 h 122"/>
                              <a:gd name="T10" fmla="*/ 2 w 27"/>
                              <a:gd name="T11" fmla="*/ 102 h 122"/>
                              <a:gd name="T12" fmla="*/ 7 w 27"/>
                              <a:gd name="T13" fmla="*/ 109 h 122"/>
                              <a:gd name="T14" fmla="*/ 10 w 27"/>
                              <a:gd name="T15" fmla="*/ 114 h 122"/>
                              <a:gd name="T16" fmla="*/ 17 w 27"/>
                              <a:gd name="T17" fmla="*/ 119 h 122"/>
                              <a:gd name="T18" fmla="*/ 22 w 27"/>
                              <a:gd name="T19" fmla="*/ 122 h 122"/>
                              <a:gd name="T20" fmla="*/ 24 w 27"/>
                              <a:gd name="T21" fmla="*/ 117 h 122"/>
                              <a:gd name="T22" fmla="*/ 27 w 27"/>
                              <a:gd name="T23" fmla="*/ 107 h 122"/>
                              <a:gd name="T24" fmla="*/ 27 w 27"/>
                              <a:gd name="T25" fmla="*/ 99 h 122"/>
                              <a:gd name="T26" fmla="*/ 24 w 27"/>
                              <a:gd name="T27" fmla="*/ 92 h 122"/>
                              <a:gd name="T28" fmla="*/ 22 w 27"/>
                              <a:gd name="T29" fmla="*/ 84 h 122"/>
                              <a:gd name="T30" fmla="*/ 17 w 27"/>
                              <a:gd name="T31" fmla="*/ 79 h 122"/>
                              <a:gd name="T32" fmla="*/ 10 w 27"/>
                              <a:gd name="T33" fmla="*/ 74 h 122"/>
                              <a:gd name="T34" fmla="*/ 2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  <a:moveTo>
                                  <a:pt x="2" y="69"/>
                                </a:moveTo>
                                <a:lnTo>
                                  <a:pt x="0" y="87"/>
                                </a:ln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4"/>
                                </a:lnTo>
                                <a:lnTo>
                                  <a:pt x="17" y="119"/>
                                </a:lnTo>
                                <a:lnTo>
                                  <a:pt x="22" y="122"/>
                                </a:lnTo>
                                <a:lnTo>
                                  <a:pt x="24" y="117"/>
                                </a:lnTo>
                                <a:lnTo>
                                  <a:pt x="27" y="107"/>
                                </a:lnTo>
                                <a:lnTo>
                                  <a:pt x="27" y="99"/>
                                </a:lnTo>
                                <a:lnTo>
                                  <a:pt x="24" y="92"/>
                                </a:lnTo>
                                <a:lnTo>
                                  <a:pt x="22" y="84"/>
                                </a:lnTo>
                                <a:lnTo>
                                  <a:pt x="17" y="79"/>
                                </a:lnTo>
                                <a:lnTo>
                                  <a:pt x="10" y="74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2" name="Freeform 8803"/>
                        <wps:cNvSpPr>
                          <a:spLocks/>
                        </wps:cNvSpPr>
                        <wps:spPr bwMode="auto">
                          <a:xfrm>
                            <a:off x="5731" y="871"/>
                            <a:ext cx="2" cy="69"/>
                          </a:xfrm>
                          <a:custGeom>
                            <a:avLst/>
                            <a:gdLst>
                              <a:gd name="T0" fmla="*/ 2 w 2"/>
                              <a:gd name="T1" fmla="*/ 69 h 69"/>
                              <a:gd name="T2" fmla="*/ 0 w 2"/>
                              <a:gd name="T3" fmla="*/ 0 h 69"/>
                              <a:gd name="T4" fmla="*/ 2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3" name="Freeform 8804"/>
                        <wps:cNvSpPr>
                          <a:spLocks/>
                        </wps:cNvSpPr>
                        <wps:spPr bwMode="auto">
                          <a:xfrm>
                            <a:off x="5731" y="940"/>
                            <a:ext cx="27" cy="53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3"/>
                              <a:gd name="T2" fmla="*/ 0 w 27"/>
                              <a:gd name="T3" fmla="*/ 18 h 53"/>
                              <a:gd name="T4" fmla="*/ 2 w 27"/>
                              <a:gd name="T5" fmla="*/ 33 h 53"/>
                              <a:gd name="T6" fmla="*/ 7 w 27"/>
                              <a:gd name="T7" fmla="*/ 40 h 53"/>
                              <a:gd name="T8" fmla="*/ 10 w 27"/>
                              <a:gd name="T9" fmla="*/ 45 h 53"/>
                              <a:gd name="T10" fmla="*/ 17 w 27"/>
                              <a:gd name="T11" fmla="*/ 50 h 53"/>
                              <a:gd name="T12" fmla="*/ 22 w 27"/>
                              <a:gd name="T13" fmla="*/ 53 h 53"/>
                              <a:gd name="T14" fmla="*/ 24 w 27"/>
                              <a:gd name="T15" fmla="*/ 48 h 53"/>
                              <a:gd name="T16" fmla="*/ 27 w 27"/>
                              <a:gd name="T17" fmla="*/ 38 h 53"/>
                              <a:gd name="T18" fmla="*/ 27 w 27"/>
                              <a:gd name="T19" fmla="*/ 30 h 53"/>
                              <a:gd name="T20" fmla="*/ 24 w 27"/>
                              <a:gd name="T21" fmla="*/ 23 h 53"/>
                              <a:gd name="T22" fmla="*/ 22 w 27"/>
                              <a:gd name="T23" fmla="*/ 15 h 53"/>
                              <a:gd name="T24" fmla="*/ 17 w 27"/>
                              <a:gd name="T25" fmla="*/ 10 h 53"/>
                              <a:gd name="T26" fmla="*/ 10 w 27"/>
                              <a:gd name="T27" fmla="*/ 5 h 53"/>
                              <a:gd name="T28" fmla="*/ 2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7" y="40"/>
                                </a:lnTo>
                                <a:lnTo>
                                  <a:pt x="10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7" y="38"/>
                                </a:lnTo>
                                <a:lnTo>
                                  <a:pt x="27" y="30"/>
                                </a:lnTo>
                                <a:lnTo>
                                  <a:pt x="24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4" name="Freeform 8805"/>
                        <wps:cNvSpPr>
                          <a:spLocks noEditPoints="1"/>
                        </wps:cNvSpPr>
                        <wps:spPr bwMode="auto">
                          <a:xfrm>
                            <a:off x="5718" y="923"/>
                            <a:ext cx="42" cy="115"/>
                          </a:xfrm>
                          <a:custGeom>
                            <a:avLst/>
                            <a:gdLst>
                              <a:gd name="T0" fmla="*/ 18 w 42"/>
                              <a:gd name="T1" fmla="*/ 65 h 115"/>
                              <a:gd name="T2" fmla="*/ 0 w 42"/>
                              <a:gd name="T3" fmla="*/ 0 h 115"/>
                              <a:gd name="T4" fmla="*/ 18 w 42"/>
                              <a:gd name="T5" fmla="*/ 65 h 115"/>
                              <a:gd name="T6" fmla="*/ 18 w 42"/>
                              <a:gd name="T7" fmla="*/ 62 h 115"/>
                              <a:gd name="T8" fmla="*/ 18 w 42"/>
                              <a:gd name="T9" fmla="*/ 80 h 115"/>
                              <a:gd name="T10" fmla="*/ 20 w 42"/>
                              <a:gd name="T11" fmla="*/ 95 h 115"/>
                              <a:gd name="T12" fmla="*/ 27 w 42"/>
                              <a:gd name="T13" fmla="*/ 107 h 115"/>
                              <a:gd name="T14" fmla="*/ 40 w 42"/>
                              <a:gd name="T15" fmla="*/ 115 h 115"/>
                              <a:gd name="T16" fmla="*/ 42 w 42"/>
                              <a:gd name="T17" fmla="*/ 110 h 115"/>
                              <a:gd name="T18" fmla="*/ 42 w 42"/>
                              <a:gd name="T19" fmla="*/ 102 h 115"/>
                              <a:gd name="T20" fmla="*/ 42 w 42"/>
                              <a:gd name="T21" fmla="*/ 92 h 115"/>
                              <a:gd name="T22" fmla="*/ 40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2 h 115"/>
                              <a:gd name="T28" fmla="*/ 25 w 42"/>
                              <a:gd name="T29" fmla="*/ 67 h 115"/>
                              <a:gd name="T30" fmla="*/ 18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  <a:moveTo>
                                  <a:pt x="18" y="62"/>
                                </a:moveTo>
                                <a:lnTo>
                                  <a:pt x="18" y="80"/>
                                </a:lnTo>
                                <a:lnTo>
                                  <a:pt x="20" y="95"/>
                                </a:lnTo>
                                <a:lnTo>
                                  <a:pt x="27" y="107"/>
                                </a:lnTo>
                                <a:lnTo>
                                  <a:pt x="40" y="115"/>
                                </a:lnTo>
                                <a:lnTo>
                                  <a:pt x="42" y="110"/>
                                </a:lnTo>
                                <a:lnTo>
                                  <a:pt x="42" y="102"/>
                                </a:lnTo>
                                <a:lnTo>
                                  <a:pt x="42" y="92"/>
                                </a:lnTo>
                                <a:lnTo>
                                  <a:pt x="40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2"/>
                                </a:lnTo>
                                <a:lnTo>
                                  <a:pt x="25" y="67"/>
                                </a:lnTo>
                                <a:lnTo>
                                  <a:pt x="18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" name="Freeform 8806"/>
                        <wps:cNvSpPr>
                          <a:spLocks/>
                        </wps:cNvSpPr>
                        <wps:spPr bwMode="auto">
                          <a:xfrm>
                            <a:off x="5718" y="923"/>
                            <a:ext cx="18" cy="65"/>
                          </a:xfrm>
                          <a:custGeom>
                            <a:avLst/>
                            <a:gdLst>
                              <a:gd name="T0" fmla="*/ 18 w 18"/>
                              <a:gd name="T1" fmla="*/ 65 h 65"/>
                              <a:gd name="T2" fmla="*/ 0 w 18"/>
                              <a:gd name="T3" fmla="*/ 0 h 65"/>
                              <a:gd name="T4" fmla="*/ 18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6" name="Freeform 8807"/>
                        <wps:cNvSpPr>
                          <a:spLocks/>
                        </wps:cNvSpPr>
                        <wps:spPr bwMode="auto">
                          <a:xfrm>
                            <a:off x="5736" y="985"/>
                            <a:ext cx="24" cy="53"/>
                          </a:xfrm>
                          <a:custGeom>
                            <a:avLst/>
                            <a:gdLst>
                              <a:gd name="T0" fmla="*/ 0 w 24"/>
                              <a:gd name="T1" fmla="*/ 0 h 53"/>
                              <a:gd name="T2" fmla="*/ 0 w 24"/>
                              <a:gd name="T3" fmla="*/ 18 h 53"/>
                              <a:gd name="T4" fmla="*/ 2 w 24"/>
                              <a:gd name="T5" fmla="*/ 33 h 53"/>
                              <a:gd name="T6" fmla="*/ 9 w 24"/>
                              <a:gd name="T7" fmla="*/ 45 h 53"/>
                              <a:gd name="T8" fmla="*/ 22 w 24"/>
                              <a:gd name="T9" fmla="*/ 53 h 53"/>
                              <a:gd name="T10" fmla="*/ 24 w 24"/>
                              <a:gd name="T11" fmla="*/ 48 h 53"/>
                              <a:gd name="T12" fmla="*/ 24 w 24"/>
                              <a:gd name="T13" fmla="*/ 40 h 53"/>
                              <a:gd name="T14" fmla="*/ 24 w 24"/>
                              <a:gd name="T15" fmla="*/ 30 h 53"/>
                              <a:gd name="T16" fmla="*/ 22 w 24"/>
                              <a:gd name="T17" fmla="*/ 23 h 53"/>
                              <a:gd name="T18" fmla="*/ 19 w 24"/>
                              <a:gd name="T19" fmla="*/ 15 h 53"/>
                              <a:gd name="T20" fmla="*/ 14 w 24"/>
                              <a:gd name="T21" fmla="*/ 10 h 53"/>
                              <a:gd name="T22" fmla="*/ 7 w 24"/>
                              <a:gd name="T23" fmla="*/ 5 h 53"/>
                              <a:gd name="T24" fmla="*/ 0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0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9" y="45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4" y="40"/>
                                </a:lnTo>
                                <a:lnTo>
                                  <a:pt x="24" y="30"/>
                                </a:lnTo>
                                <a:lnTo>
                                  <a:pt x="22" y="23"/>
                                </a:lnTo>
                                <a:lnTo>
                                  <a:pt x="19" y="15"/>
                                </a:lnTo>
                                <a:lnTo>
                                  <a:pt x="14" y="10"/>
                                </a:lnTo>
                                <a:lnTo>
                                  <a:pt x="7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7" name="Freeform 8808"/>
                        <wps:cNvSpPr>
                          <a:spLocks noEditPoints="1"/>
                        </wps:cNvSpPr>
                        <wps:spPr bwMode="auto">
                          <a:xfrm>
                            <a:off x="5716" y="963"/>
                            <a:ext cx="42" cy="115"/>
                          </a:xfrm>
                          <a:custGeom>
                            <a:avLst/>
                            <a:gdLst>
                              <a:gd name="T0" fmla="*/ 17 w 42"/>
                              <a:gd name="T1" fmla="*/ 62 h 115"/>
                              <a:gd name="T2" fmla="*/ 0 w 42"/>
                              <a:gd name="T3" fmla="*/ 0 h 115"/>
                              <a:gd name="T4" fmla="*/ 17 w 42"/>
                              <a:gd name="T5" fmla="*/ 62 h 115"/>
                              <a:gd name="T6" fmla="*/ 17 w 42"/>
                              <a:gd name="T7" fmla="*/ 62 h 115"/>
                              <a:gd name="T8" fmla="*/ 17 w 42"/>
                              <a:gd name="T9" fmla="*/ 77 h 115"/>
                              <a:gd name="T10" fmla="*/ 20 w 42"/>
                              <a:gd name="T11" fmla="*/ 92 h 115"/>
                              <a:gd name="T12" fmla="*/ 27 w 42"/>
                              <a:gd name="T13" fmla="*/ 105 h 115"/>
                              <a:gd name="T14" fmla="*/ 39 w 42"/>
                              <a:gd name="T15" fmla="*/ 115 h 115"/>
                              <a:gd name="T16" fmla="*/ 42 w 42"/>
                              <a:gd name="T17" fmla="*/ 107 h 115"/>
                              <a:gd name="T18" fmla="*/ 42 w 42"/>
                              <a:gd name="T19" fmla="*/ 100 h 115"/>
                              <a:gd name="T20" fmla="*/ 42 w 42"/>
                              <a:gd name="T21" fmla="*/ 92 h 115"/>
                              <a:gd name="T22" fmla="*/ 39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0 h 115"/>
                              <a:gd name="T28" fmla="*/ 25 w 42"/>
                              <a:gd name="T29" fmla="*/ 65 h 115"/>
                              <a:gd name="T30" fmla="*/ 17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  <a:moveTo>
                                  <a:pt x="17" y="62"/>
                                </a:moveTo>
                                <a:lnTo>
                                  <a:pt x="17" y="77"/>
                                </a:lnTo>
                                <a:lnTo>
                                  <a:pt x="20" y="92"/>
                                </a:lnTo>
                                <a:lnTo>
                                  <a:pt x="27" y="105"/>
                                </a:lnTo>
                                <a:lnTo>
                                  <a:pt x="39" y="115"/>
                                </a:lnTo>
                                <a:lnTo>
                                  <a:pt x="42" y="107"/>
                                </a:lnTo>
                                <a:lnTo>
                                  <a:pt x="42" y="100"/>
                                </a:lnTo>
                                <a:lnTo>
                                  <a:pt x="42" y="92"/>
                                </a:lnTo>
                                <a:lnTo>
                                  <a:pt x="39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0"/>
                                </a:lnTo>
                                <a:lnTo>
                                  <a:pt x="25" y="65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" name="Freeform 8809"/>
                        <wps:cNvSpPr>
                          <a:spLocks/>
                        </wps:cNvSpPr>
                        <wps:spPr bwMode="auto">
                          <a:xfrm>
                            <a:off x="5716" y="963"/>
                            <a:ext cx="17" cy="62"/>
                          </a:xfrm>
                          <a:custGeom>
                            <a:avLst/>
                            <a:gdLst>
                              <a:gd name="T0" fmla="*/ 17 w 17"/>
                              <a:gd name="T1" fmla="*/ 62 h 62"/>
                              <a:gd name="T2" fmla="*/ 0 w 17"/>
                              <a:gd name="T3" fmla="*/ 0 h 62"/>
                              <a:gd name="T4" fmla="*/ 17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" name="Freeform 8810"/>
                        <wps:cNvSpPr>
                          <a:spLocks/>
                        </wps:cNvSpPr>
                        <wps:spPr bwMode="auto">
                          <a:xfrm>
                            <a:off x="5733" y="1025"/>
                            <a:ext cx="25" cy="53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3"/>
                              <a:gd name="T2" fmla="*/ 0 w 25"/>
                              <a:gd name="T3" fmla="*/ 15 h 53"/>
                              <a:gd name="T4" fmla="*/ 3 w 25"/>
                              <a:gd name="T5" fmla="*/ 30 h 53"/>
                              <a:gd name="T6" fmla="*/ 10 w 25"/>
                              <a:gd name="T7" fmla="*/ 43 h 53"/>
                              <a:gd name="T8" fmla="*/ 22 w 25"/>
                              <a:gd name="T9" fmla="*/ 53 h 53"/>
                              <a:gd name="T10" fmla="*/ 25 w 25"/>
                              <a:gd name="T11" fmla="*/ 45 h 53"/>
                              <a:gd name="T12" fmla="*/ 25 w 25"/>
                              <a:gd name="T13" fmla="*/ 38 h 53"/>
                              <a:gd name="T14" fmla="*/ 25 w 25"/>
                              <a:gd name="T15" fmla="*/ 30 h 53"/>
                              <a:gd name="T16" fmla="*/ 22 w 25"/>
                              <a:gd name="T17" fmla="*/ 23 h 53"/>
                              <a:gd name="T18" fmla="*/ 20 w 25"/>
                              <a:gd name="T19" fmla="*/ 15 h 53"/>
                              <a:gd name="T20" fmla="*/ 15 w 25"/>
                              <a:gd name="T21" fmla="*/ 8 h 53"/>
                              <a:gd name="T22" fmla="*/ 8 w 25"/>
                              <a:gd name="T23" fmla="*/ 3 h 53"/>
                              <a:gd name="T24" fmla="*/ 0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3" y="30"/>
                                </a:lnTo>
                                <a:lnTo>
                                  <a:pt x="10" y="43"/>
                                </a:lnTo>
                                <a:lnTo>
                                  <a:pt x="22" y="53"/>
                                </a:lnTo>
                                <a:lnTo>
                                  <a:pt x="25" y="45"/>
                                </a:lnTo>
                                <a:lnTo>
                                  <a:pt x="25" y="38"/>
                                </a:lnTo>
                                <a:lnTo>
                                  <a:pt x="25" y="30"/>
                                </a:lnTo>
                                <a:lnTo>
                                  <a:pt x="22" y="23"/>
                                </a:lnTo>
                                <a:lnTo>
                                  <a:pt x="20" y="15"/>
                                </a:lnTo>
                                <a:lnTo>
                                  <a:pt x="15" y="8"/>
                                </a:lnTo>
                                <a:lnTo>
                                  <a:pt x="8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0" name="Freeform 8811"/>
                        <wps:cNvSpPr>
                          <a:spLocks noEditPoints="1"/>
                        </wps:cNvSpPr>
                        <wps:spPr bwMode="auto">
                          <a:xfrm>
                            <a:off x="5738" y="831"/>
                            <a:ext cx="25" cy="122"/>
                          </a:xfrm>
                          <a:custGeom>
                            <a:avLst/>
                            <a:gdLst>
                              <a:gd name="T0" fmla="*/ 0 w 25"/>
                              <a:gd name="T1" fmla="*/ 70 h 122"/>
                              <a:gd name="T2" fmla="*/ 3 w 25"/>
                              <a:gd name="T3" fmla="*/ 0 h 122"/>
                              <a:gd name="T4" fmla="*/ 0 w 25"/>
                              <a:gd name="T5" fmla="*/ 70 h 122"/>
                              <a:gd name="T6" fmla="*/ 0 w 25"/>
                              <a:gd name="T7" fmla="*/ 70 h 122"/>
                              <a:gd name="T8" fmla="*/ 0 w 25"/>
                              <a:gd name="T9" fmla="*/ 87 h 122"/>
                              <a:gd name="T10" fmla="*/ 3 w 25"/>
                              <a:gd name="T11" fmla="*/ 102 h 122"/>
                              <a:gd name="T12" fmla="*/ 5 w 25"/>
                              <a:gd name="T13" fmla="*/ 107 h 122"/>
                              <a:gd name="T14" fmla="*/ 10 w 25"/>
                              <a:gd name="T15" fmla="*/ 112 h 122"/>
                              <a:gd name="T16" fmla="*/ 15 w 25"/>
                              <a:gd name="T17" fmla="*/ 117 h 122"/>
                              <a:gd name="T18" fmla="*/ 20 w 25"/>
                              <a:gd name="T19" fmla="*/ 122 h 122"/>
                              <a:gd name="T20" fmla="*/ 25 w 25"/>
                              <a:gd name="T21" fmla="*/ 114 h 122"/>
                              <a:gd name="T22" fmla="*/ 25 w 25"/>
                              <a:gd name="T23" fmla="*/ 107 h 122"/>
                              <a:gd name="T24" fmla="*/ 25 w 25"/>
                              <a:gd name="T25" fmla="*/ 99 h 122"/>
                              <a:gd name="T26" fmla="*/ 22 w 25"/>
                              <a:gd name="T27" fmla="*/ 92 h 122"/>
                              <a:gd name="T28" fmla="*/ 20 w 25"/>
                              <a:gd name="T29" fmla="*/ 85 h 122"/>
                              <a:gd name="T30" fmla="*/ 15 w 25"/>
                              <a:gd name="T31" fmla="*/ 77 h 122"/>
                              <a:gd name="T32" fmla="*/ 10 w 25"/>
                              <a:gd name="T33" fmla="*/ 72 h 122"/>
                              <a:gd name="T34" fmla="*/ 0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0" y="87"/>
                                </a:lnTo>
                                <a:lnTo>
                                  <a:pt x="3" y="102"/>
                                </a:lnTo>
                                <a:lnTo>
                                  <a:pt x="5" y="107"/>
                                </a:lnTo>
                                <a:lnTo>
                                  <a:pt x="10" y="112"/>
                                </a:lnTo>
                                <a:lnTo>
                                  <a:pt x="15" y="117"/>
                                </a:lnTo>
                                <a:lnTo>
                                  <a:pt x="20" y="122"/>
                                </a:lnTo>
                                <a:lnTo>
                                  <a:pt x="25" y="114"/>
                                </a:lnTo>
                                <a:lnTo>
                                  <a:pt x="25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20" y="85"/>
                                </a:lnTo>
                                <a:lnTo>
                                  <a:pt x="15" y="77"/>
                                </a:lnTo>
                                <a:lnTo>
                                  <a:pt x="10" y="72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1" name="Freeform 8812"/>
                        <wps:cNvSpPr>
                          <a:spLocks/>
                        </wps:cNvSpPr>
                        <wps:spPr bwMode="auto">
                          <a:xfrm>
                            <a:off x="5738" y="831"/>
                            <a:ext cx="3" cy="70"/>
                          </a:xfrm>
                          <a:custGeom>
                            <a:avLst/>
                            <a:gdLst>
                              <a:gd name="T0" fmla="*/ 0 w 3"/>
                              <a:gd name="T1" fmla="*/ 70 h 70"/>
                              <a:gd name="T2" fmla="*/ 3 w 3"/>
                              <a:gd name="T3" fmla="*/ 0 h 70"/>
                              <a:gd name="T4" fmla="*/ 0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2" name="Freeform 8813"/>
                        <wps:cNvSpPr>
                          <a:spLocks/>
                        </wps:cNvSpPr>
                        <wps:spPr bwMode="auto">
                          <a:xfrm>
                            <a:off x="5738" y="901"/>
                            <a:ext cx="25" cy="52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2"/>
                              <a:gd name="T2" fmla="*/ 0 w 25"/>
                              <a:gd name="T3" fmla="*/ 17 h 52"/>
                              <a:gd name="T4" fmla="*/ 3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2 h 52"/>
                              <a:gd name="T10" fmla="*/ 15 w 25"/>
                              <a:gd name="T11" fmla="*/ 47 h 52"/>
                              <a:gd name="T12" fmla="*/ 20 w 25"/>
                              <a:gd name="T13" fmla="*/ 52 h 52"/>
                              <a:gd name="T14" fmla="*/ 25 w 25"/>
                              <a:gd name="T15" fmla="*/ 44 h 52"/>
                              <a:gd name="T16" fmla="*/ 25 w 25"/>
                              <a:gd name="T17" fmla="*/ 37 h 52"/>
                              <a:gd name="T18" fmla="*/ 25 w 25"/>
                              <a:gd name="T19" fmla="*/ 29 h 52"/>
                              <a:gd name="T20" fmla="*/ 22 w 25"/>
                              <a:gd name="T21" fmla="*/ 22 h 52"/>
                              <a:gd name="T22" fmla="*/ 20 w 25"/>
                              <a:gd name="T23" fmla="*/ 15 h 52"/>
                              <a:gd name="T24" fmla="*/ 15 w 25"/>
                              <a:gd name="T25" fmla="*/ 7 h 52"/>
                              <a:gd name="T26" fmla="*/ 10 w 25"/>
                              <a:gd name="T27" fmla="*/ 2 h 52"/>
                              <a:gd name="T28" fmla="*/ 0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0" y="0"/>
                                </a:moveTo>
                                <a:lnTo>
                                  <a:pt x="0" y="17"/>
                                </a:lnTo>
                                <a:lnTo>
                                  <a:pt x="3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2"/>
                                </a:lnTo>
                                <a:lnTo>
                                  <a:pt x="15" y="47"/>
                                </a:lnTo>
                                <a:lnTo>
                                  <a:pt x="20" y="52"/>
                                </a:lnTo>
                                <a:lnTo>
                                  <a:pt x="25" y="44"/>
                                </a:lnTo>
                                <a:lnTo>
                                  <a:pt x="25" y="37"/>
                                </a:lnTo>
                                <a:lnTo>
                                  <a:pt x="25" y="29"/>
                                </a:lnTo>
                                <a:lnTo>
                                  <a:pt x="22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10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3" name="Freeform 8814"/>
                        <wps:cNvSpPr>
                          <a:spLocks noEditPoints="1"/>
                        </wps:cNvSpPr>
                        <wps:spPr bwMode="auto">
                          <a:xfrm>
                            <a:off x="5738" y="788"/>
                            <a:ext cx="32" cy="125"/>
                          </a:xfrm>
                          <a:custGeom>
                            <a:avLst/>
                            <a:gdLst>
                              <a:gd name="T0" fmla="*/ 7 w 32"/>
                              <a:gd name="T1" fmla="*/ 73 h 125"/>
                              <a:gd name="T2" fmla="*/ 0 w 32"/>
                              <a:gd name="T3" fmla="*/ 0 h 125"/>
                              <a:gd name="T4" fmla="*/ 7 w 32"/>
                              <a:gd name="T5" fmla="*/ 73 h 125"/>
                              <a:gd name="T6" fmla="*/ 7 w 32"/>
                              <a:gd name="T7" fmla="*/ 73 h 125"/>
                              <a:gd name="T8" fmla="*/ 5 w 32"/>
                              <a:gd name="T9" fmla="*/ 90 h 125"/>
                              <a:gd name="T10" fmla="*/ 7 w 32"/>
                              <a:gd name="T11" fmla="*/ 105 h 125"/>
                              <a:gd name="T12" fmla="*/ 10 w 32"/>
                              <a:gd name="T13" fmla="*/ 110 h 125"/>
                              <a:gd name="T14" fmla="*/ 15 w 32"/>
                              <a:gd name="T15" fmla="*/ 118 h 125"/>
                              <a:gd name="T16" fmla="*/ 20 w 32"/>
                              <a:gd name="T17" fmla="*/ 123 h 125"/>
                              <a:gd name="T18" fmla="*/ 27 w 32"/>
                              <a:gd name="T19" fmla="*/ 125 h 125"/>
                              <a:gd name="T20" fmla="*/ 30 w 32"/>
                              <a:gd name="T21" fmla="*/ 120 h 125"/>
                              <a:gd name="T22" fmla="*/ 32 w 32"/>
                              <a:gd name="T23" fmla="*/ 110 h 125"/>
                              <a:gd name="T24" fmla="*/ 32 w 32"/>
                              <a:gd name="T25" fmla="*/ 103 h 125"/>
                              <a:gd name="T26" fmla="*/ 30 w 32"/>
                              <a:gd name="T27" fmla="*/ 95 h 125"/>
                              <a:gd name="T28" fmla="*/ 25 w 32"/>
                              <a:gd name="T29" fmla="*/ 88 h 125"/>
                              <a:gd name="T30" fmla="*/ 20 w 32"/>
                              <a:gd name="T31" fmla="*/ 83 h 125"/>
                              <a:gd name="T32" fmla="*/ 15 w 32"/>
                              <a:gd name="T33" fmla="*/ 78 h 125"/>
                              <a:gd name="T34" fmla="*/ 7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  <a:moveTo>
                                  <a:pt x="7" y="73"/>
                                </a:moveTo>
                                <a:lnTo>
                                  <a:pt x="5" y="90"/>
                                </a:lnTo>
                                <a:lnTo>
                                  <a:pt x="7" y="105"/>
                                </a:lnTo>
                                <a:lnTo>
                                  <a:pt x="10" y="110"/>
                                </a:lnTo>
                                <a:lnTo>
                                  <a:pt x="15" y="118"/>
                                </a:lnTo>
                                <a:lnTo>
                                  <a:pt x="20" y="123"/>
                                </a:lnTo>
                                <a:lnTo>
                                  <a:pt x="27" y="125"/>
                                </a:lnTo>
                                <a:lnTo>
                                  <a:pt x="30" y="120"/>
                                </a:lnTo>
                                <a:lnTo>
                                  <a:pt x="32" y="110"/>
                                </a:lnTo>
                                <a:lnTo>
                                  <a:pt x="32" y="103"/>
                                </a:lnTo>
                                <a:lnTo>
                                  <a:pt x="30" y="95"/>
                                </a:lnTo>
                                <a:lnTo>
                                  <a:pt x="25" y="88"/>
                                </a:lnTo>
                                <a:lnTo>
                                  <a:pt x="20" y="83"/>
                                </a:lnTo>
                                <a:lnTo>
                                  <a:pt x="15" y="78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" name="Freeform 8815"/>
                        <wps:cNvSpPr>
                          <a:spLocks/>
                        </wps:cNvSpPr>
                        <wps:spPr bwMode="auto">
                          <a:xfrm>
                            <a:off x="5738" y="788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5" name="Freeform 8816"/>
                        <wps:cNvSpPr>
                          <a:spLocks/>
                        </wps:cNvSpPr>
                        <wps:spPr bwMode="auto">
                          <a:xfrm>
                            <a:off x="5743" y="861"/>
                            <a:ext cx="27" cy="52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2"/>
                              <a:gd name="T2" fmla="*/ 0 w 27"/>
                              <a:gd name="T3" fmla="*/ 17 h 52"/>
                              <a:gd name="T4" fmla="*/ 2 w 27"/>
                              <a:gd name="T5" fmla="*/ 32 h 52"/>
                              <a:gd name="T6" fmla="*/ 5 w 27"/>
                              <a:gd name="T7" fmla="*/ 37 h 52"/>
                              <a:gd name="T8" fmla="*/ 10 w 27"/>
                              <a:gd name="T9" fmla="*/ 45 h 52"/>
                              <a:gd name="T10" fmla="*/ 15 w 27"/>
                              <a:gd name="T11" fmla="*/ 50 h 52"/>
                              <a:gd name="T12" fmla="*/ 22 w 27"/>
                              <a:gd name="T13" fmla="*/ 52 h 52"/>
                              <a:gd name="T14" fmla="*/ 25 w 27"/>
                              <a:gd name="T15" fmla="*/ 47 h 52"/>
                              <a:gd name="T16" fmla="*/ 27 w 27"/>
                              <a:gd name="T17" fmla="*/ 37 h 52"/>
                              <a:gd name="T18" fmla="*/ 27 w 27"/>
                              <a:gd name="T19" fmla="*/ 30 h 52"/>
                              <a:gd name="T20" fmla="*/ 25 w 27"/>
                              <a:gd name="T21" fmla="*/ 22 h 52"/>
                              <a:gd name="T22" fmla="*/ 20 w 27"/>
                              <a:gd name="T23" fmla="*/ 15 h 52"/>
                              <a:gd name="T24" fmla="*/ 15 w 27"/>
                              <a:gd name="T25" fmla="*/ 10 h 52"/>
                              <a:gd name="T26" fmla="*/ 10 w 27"/>
                              <a:gd name="T27" fmla="*/ 5 h 52"/>
                              <a:gd name="T28" fmla="*/ 2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2"/>
                                </a:lnTo>
                                <a:lnTo>
                                  <a:pt x="25" y="47"/>
                                </a:lnTo>
                                <a:lnTo>
                                  <a:pt x="27" y="37"/>
                                </a:lnTo>
                                <a:lnTo>
                                  <a:pt x="27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6" name="Freeform 8817"/>
                        <wps:cNvSpPr>
                          <a:spLocks noEditPoints="1"/>
                        </wps:cNvSpPr>
                        <wps:spPr bwMode="auto">
                          <a:xfrm>
                            <a:off x="5743" y="761"/>
                            <a:ext cx="30" cy="117"/>
                          </a:xfrm>
                          <a:custGeom>
                            <a:avLst/>
                            <a:gdLst>
                              <a:gd name="T0" fmla="*/ 7 w 30"/>
                              <a:gd name="T1" fmla="*/ 65 h 117"/>
                              <a:gd name="T2" fmla="*/ 0 w 30"/>
                              <a:gd name="T3" fmla="*/ 0 h 117"/>
                              <a:gd name="T4" fmla="*/ 7 w 30"/>
                              <a:gd name="T5" fmla="*/ 65 h 117"/>
                              <a:gd name="T6" fmla="*/ 7 w 30"/>
                              <a:gd name="T7" fmla="*/ 65 h 117"/>
                              <a:gd name="T8" fmla="*/ 5 w 30"/>
                              <a:gd name="T9" fmla="*/ 82 h 117"/>
                              <a:gd name="T10" fmla="*/ 7 w 30"/>
                              <a:gd name="T11" fmla="*/ 97 h 117"/>
                              <a:gd name="T12" fmla="*/ 10 w 30"/>
                              <a:gd name="T13" fmla="*/ 102 h 117"/>
                              <a:gd name="T14" fmla="*/ 15 w 30"/>
                              <a:gd name="T15" fmla="*/ 110 h 117"/>
                              <a:gd name="T16" fmla="*/ 20 w 30"/>
                              <a:gd name="T17" fmla="*/ 115 h 117"/>
                              <a:gd name="T18" fmla="*/ 25 w 30"/>
                              <a:gd name="T19" fmla="*/ 117 h 117"/>
                              <a:gd name="T20" fmla="*/ 30 w 30"/>
                              <a:gd name="T21" fmla="*/ 112 h 117"/>
                              <a:gd name="T22" fmla="*/ 30 w 30"/>
                              <a:gd name="T23" fmla="*/ 105 h 117"/>
                              <a:gd name="T24" fmla="*/ 30 w 30"/>
                              <a:gd name="T25" fmla="*/ 95 h 117"/>
                              <a:gd name="T26" fmla="*/ 30 w 30"/>
                              <a:gd name="T27" fmla="*/ 87 h 117"/>
                              <a:gd name="T28" fmla="*/ 25 w 30"/>
                              <a:gd name="T29" fmla="*/ 80 h 117"/>
                              <a:gd name="T30" fmla="*/ 22 w 30"/>
                              <a:gd name="T31" fmla="*/ 75 h 117"/>
                              <a:gd name="T32" fmla="*/ 15 w 30"/>
                              <a:gd name="T33" fmla="*/ 70 h 117"/>
                              <a:gd name="T34" fmla="*/ 7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  <a:moveTo>
                                  <a:pt x="7" y="65"/>
                                </a:moveTo>
                                <a:lnTo>
                                  <a:pt x="5" y="82"/>
                                </a:lnTo>
                                <a:lnTo>
                                  <a:pt x="7" y="97"/>
                                </a:lnTo>
                                <a:lnTo>
                                  <a:pt x="10" y="102"/>
                                </a:lnTo>
                                <a:lnTo>
                                  <a:pt x="15" y="110"/>
                                </a:lnTo>
                                <a:lnTo>
                                  <a:pt x="20" y="115"/>
                                </a:lnTo>
                                <a:lnTo>
                                  <a:pt x="25" y="117"/>
                                </a:lnTo>
                                <a:lnTo>
                                  <a:pt x="30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5"/>
                                </a:lnTo>
                                <a:lnTo>
                                  <a:pt x="30" y="87"/>
                                </a:lnTo>
                                <a:lnTo>
                                  <a:pt x="25" y="80"/>
                                </a:lnTo>
                                <a:lnTo>
                                  <a:pt x="22" y="75"/>
                                </a:lnTo>
                                <a:lnTo>
                                  <a:pt x="15" y="7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" name="Freeform 8818"/>
                        <wps:cNvSpPr>
                          <a:spLocks/>
                        </wps:cNvSpPr>
                        <wps:spPr bwMode="auto">
                          <a:xfrm>
                            <a:off x="5743" y="761"/>
                            <a:ext cx="7" cy="65"/>
                          </a:xfrm>
                          <a:custGeom>
                            <a:avLst/>
                            <a:gdLst>
                              <a:gd name="T0" fmla="*/ 7 w 7"/>
                              <a:gd name="T1" fmla="*/ 65 h 65"/>
                              <a:gd name="T2" fmla="*/ 0 w 7"/>
                              <a:gd name="T3" fmla="*/ 0 h 65"/>
                              <a:gd name="T4" fmla="*/ 7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" name="Freeform 8819"/>
                        <wps:cNvSpPr>
                          <a:spLocks/>
                        </wps:cNvSpPr>
                        <wps:spPr bwMode="auto">
                          <a:xfrm>
                            <a:off x="5748" y="826"/>
                            <a:ext cx="25" cy="52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2"/>
                              <a:gd name="T2" fmla="*/ 0 w 25"/>
                              <a:gd name="T3" fmla="*/ 17 h 52"/>
                              <a:gd name="T4" fmla="*/ 2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5 h 52"/>
                              <a:gd name="T10" fmla="*/ 15 w 25"/>
                              <a:gd name="T11" fmla="*/ 50 h 52"/>
                              <a:gd name="T12" fmla="*/ 20 w 25"/>
                              <a:gd name="T13" fmla="*/ 52 h 52"/>
                              <a:gd name="T14" fmla="*/ 25 w 25"/>
                              <a:gd name="T15" fmla="*/ 47 h 52"/>
                              <a:gd name="T16" fmla="*/ 25 w 25"/>
                              <a:gd name="T17" fmla="*/ 40 h 52"/>
                              <a:gd name="T18" fmla="*/ 25 w 25"/>
                              <a:gd name="T19" fmla="*/ 30 h 52"/>
                              <a:gd name="T20" fmla="*/ 25 w 25"/>
                              <a:gd name="T21" fmla="*/ 22 h 52"/>
                              <a:gd name="T22" fmla="*/ 20 w 25"/>
                              <a:gd name="T23" fmla="*/ 15 h 52"/>
                              <a:gd name="T24" fmla="*/ 17 w 25"/>
                              <a:gd name="T25" fmla="*/ 10 h 52"/>
                              <a:gd name="T26" fmla="*/ 10 w 25"/>
                              <a:gd name="T27" fmla="*/ 5 h 52"/>
                              <a:gd name="T28" fmla="*/ 2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0" y="52"/>
                                </a:lnTo>
                                <a:lnTo>
                                  <a:pt x="25" y="47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9" name="Freeform 8820"/>
                        <wps:cNvSpPr>
                          <a:spLocks noEditPoints="1"/>
                        </wps:cNvSpPr>
                        <wps:spPr bwMode="auto">
                          <a:xfrm>
                            <a:off x="5753" y="713"/>
                            <a:ext cx="27" cy="125"/>
                          </a:xfrm>
                          <a:custGeom>
                            <a:avLst/>
                            <a:gdLst>
                              <a:gd name="T0" fmla="*/ 2 w 27"/>
                              <a:gd name="T1" fmla="*/ 70 h 125"/>
                              <a:gd name="T2" fmla="*/ 7 w 27"/>
                              <a:gd name="T3" fmla="*/ 0 h 125"/>
                              <a:gd name="T4" fmla="*/ 2 w 27"/>
                              <a:gd name="T5" fmla="*/ 70 h 125"/>
                              <a:gd name="T6" fmla="*/ 2 w 27"/>
                              <a:gd name="T7" fmla="*/ 70 h 125"/>
                              <a:gd name="T8" fmla="*/ 0 w 27"/>
                              <a:gd name="T9" fmla="*/ 88 h 125"/>
                              <a:gd name="T10" fmla="*/ 2 w 27"/>
                              <a:gd name="T11" fmla="*/ 103 h 125"/>
                              <a:gd name="T12" fmla="*/ 5 w 27"/>
                              <a:gd name="T13" fmla="*/ 110 h 125"/>
                              <a:gd name="T14" fmla="*/ 10 w 27"/>
                              <a:gd name="T15" fmla="*/ 115 h 125"/>
                              <a:gd name="T16" fmla="*/ 15 w 27"/>
                              <a:gd name="T17" fmla="*/ 120 h 125"/>
                              <a:gd name="T18" fmla="*/ 22 w 27"/>
                              <a:gd name="T19" fmla="*/ 125 h 125"/>
                              <a:gd name="T20" fmla="*/ 25 w 27"/>
                              <a:gd name="T21" fmla="*/ 118 h 125"/>
                              <a:gd name="T22" fmla="*/ 27 w 27"/>
                              <a:gd name="T23" fmla="*/ 110 h 125"/>
                              <a:gd name="T24" fmla="*/ 27 w 27"/>
                              <a:gd name="T25" fmla="*/ 103 h 125"/>
                              <a:gd name="T26" fmla="*/ 25 w 27"/>
                              <a:gd name="T27" fmla="*/ 93 h 125"/>
                              <a:gd name="T28" fmla="*/ 22 w 27"/>
                              <a:gd name="T29" fmla="*/ 85 h 125"/>
                              <a:gd name="T30" fmla="*/ 17 w 27"/>
                              <a:gd name="T31" fmla="*/ 80 h 125"/>
                              <a:gd name="T32" fmla="*/ 10 w 27"/>
                              <a:gd name="T33" fmla="*/ 75 h 125"/>
                              <a:gd name="T34" fmla="*/ 2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" y="70"/>
                                </a:moveTo>
                                <a:lnTo>
                                  <a:pt x="7" y="0"/>
                                </a:lnTo>
                                <a:lnTo>
                                  <a:pt x="2" y="70"/>
                                </a:lnTo>
                                <a:close/>
                                <a:moveTo>
                                  <a:pt x="2" y="70"/>
                                </a:moveTo>
                                <a:lnTo>
                                  <a:pt x="0" y="8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0" y="115"/>
                                </a:lnTo>
                                <a:lnTo>
                                  <a:pt x="15" y="120"/>
                                </a:lnTo>
                                <a:lnTo>
                                  <a:pt x="22" y="125"/>
                                </a:lnTo>
                                <a:lnTo>
                                  <a:pt x="25" y="118"/>
                                </a:lnTo>
                                <a:lnTo>
                                  <a:pt x="27" y="110"/>
                                </a:lnTo>
                                <a:lnTo>
                                  <a:pt x="27" y="103"/>
                                </a:lnTo>
                                <a:lnTo>
                                  <a:pt x="25" y="93"/>
                                </a:lnTo>
                                <a:lnTo>
                                  <a:pt x="22" y="85"/>
                                </a:lnTo>
                                <a:lnTo>
                                  <a:pt x="17" y="80"/>
                                </a:lnTo>
                                <a:lnTo>
                                  <a:pt x="10" y="75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0" name="Freeform 8821"/>
                        <wps:cNvSpPr>
                          <a:spLocks/>
                        </wps:cNvSpPr>
                        <wps:spPr bwMode="auto">
                          <a:xfrm>
                            <a:off x="5755" y="713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1" name="Freeform 8822"/>
                        <wps:cNvSpPr>
                          <a:spLocks/>
                        </wps:cNvSpPr>
                        <wps:spPr bwMode="auto">
                          <a:xfrm>
                            <a:off x="5753" y="783"/>
                            <a:ext cx="27" cy="5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5"/>
                              <a:gd name="T2" fmla="*/ 0 w 27"/>
                              <a:gd name="T3" fmla="*/ 18 h 55"/>
                              <a:gd name="T4" fmla="*/ 2 w 27"/>
                              <a:gd name="T5" fmla="*/ 33 h 55"/>
                              <a:gd name="T6" fmla="*/ 5 w 27"/>
                              <a:gd name="T7" fmla="*/ 40 h 55"/>
                              <a:gd name="T8" fmla="*/ 10 w 27"/>
                              <a:gd name="T9" fmla="*/ 45 h 55"/>
                              <a:gd name="T10" fmla="*/ 15 w 27"/>
                              <a:gd name="T11" fmla="*/ 50 h 55"/>
                              <a:gd name="T12" fmla="*/ 22 w 27"/>
                              <a:gd name="T13" fmla="*/ 55 h 55"/>
                              <a:gd name="T14" fmla="*/ 25 w 27"/>
                              <a:gd name="T15" fmla="*/ 48 h 55"/>
                              <a:gd name="T16" fmla="*/ 27 w 27"/>
                              <a:gd name="T17" fmla="*/ 40 h 55"/>
                              <a:gd name="T18" fmla="*/ 27 w 27"/>
                              <a:gd name="T19" fmla="*/ 33 h 55"/>
                              <a:gd name="T20" fmla="*/ 25 w 27"/>
                              <a:gd name="T21" fmla="*/ 23 h 55"/>
                              <a:gd name="T22" fmla="*/ 22 w 27"/>
                              <a:gd name="T23" fmla="*/ 15 h 55"/>
                              <a:gd name="T24" fmla="*/ 17 w 27"/>
                              <a:gd name="T25" fmla="*/ 10 h 55"/>
                              <a:gd name="T26" fmla="*/ 10 w 27"/>
                              <a:gd name="T27" fmla="*/ 5 h 55"/>
                              <a:gd name="T28" fmla="*/ 2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5" y="40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5"/>
                                </a:lnTo>
                                <a:lnTo>
                                  <a:pt x="25" y="48"/>
                                </a:lnTo>
                                <a:lnTo>
                                  <a:pt x="27" y="40"/>
                                </a:lnTo>
                                <a:lnTo>
                                  <a:pt x="27" y="33"/>
                                </a:lnTo>
                                <a:lnTo>
                                  <a:pt x="25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" name="Freeform 8823"/>
                        <wps:cNvSpPr>
                          <a:spLocks noEditPoints="1"/>
                        </wps:cNvSpPr>
                        <wps:spPr bwMode="auto">
                          <a:xfrm>
                            <a:off x="5768" y="671"/>
                            <a:ext cx="20" cy="135"/>
                          </a:xfrm>
                          <a:custGeom>
                            <a:avLst/>
                            <a:gdLst>
                              <a:gd name="T0" fmla="*/ 2 w 20"/>
                              <a:gd name="T1" fmla="*/ 77 h 135"/>
                              <a:gd name="T2" fmla="*/ 15 w 20"/>
                              <a:gd name="T3" fmla="*/ 0 h 135"/>
                              <a:gd name="T4" fmla="*/ 2 w 20"/>
                              <a:gd name="T5" fmla="*/ 77 h 135"/>
                              <a:gd name="T6" fmla="*/ 2 w 20"/>
                              <a:gd name="T7" fmla="*/ 75 h 135"/>
                              <a:gd name="T8" fmla="*/ 0 w 20"/>
                              <a:gd name="T9" fmla="*/ 95 h 135"/>
                              <a:gd name="T10" fmla="*/ 0 w 20"/>
                              <a:gd name="T11" fmla="*/ 110 h 135"/>
                              <a:gd name="T12" fmla="*/ 0 w 20"/>
                              <a:gd name="T13" fmla="*/ 117 h 135"/>
                              <a:gd name="T14" fmla="*/ 5 w 20"/>
                              <a:gd name="T15" fmla="*/ 122 h 135"/>
                              <a:gd name="T16" fmla="*/ 7 w 20"/>
                              <a:gd name="T17" fmla="*/ 130 h 135"/>
                              <a:gd name="T18" fmla="*/ 12 w 20"/>
                              <a:gd name="T19" fmla="*/ 135 h 135"/>
                              <a:gd name="T20" fmla="*/ 17 w 20"/>
                              <a:gd name="T21" fmla="*/ 127 h 135"/>
                              <a:gd name="T22" fmla="*/ 20 w 20"/>
                              <a:gd name="T23" fmla="*/ 117 h 135"/>
                              <a:gd name="T24" fmla="*/ 20 w 20"/>
                              <a:gd name="T25" fmla="*/ 110 h 135"/>
                              <a:gd name="T26" fmla="*/ 20 w 20"/>
                              <a:gd name="T27" fmla="*/ 102 h 135"/>
                              <a:gd name="T28" fmla="*/ 20 w 20"/>
                              <a:gd name="T29" fmla="*/ 92 h 135"/>
                              <a:gd name="T30" fmla="*/ 15 w 20"/>
                              <a:gd name="T31" fmla="*/ 85 h 135"/>
                              <a:gd name="T32" fmla="*/ 10 w 20"/>
                              <a:gd name="T33" fmla="*/ 80 h 135"/>
                              <a:gd name="T34" fmla="*/ 2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2" y="77"/>
                                </a:moveTo>
                                <a:lnTo>
                                  <a:pt x="15" y="0"/>
                                </a:lnTo>
                                <a:lnTo>
                                  <a:pt x="2" y="77"/>
                                </a:lnTo>
                                <a:close/>
                                <a:moveTo>
                                  <a:pt x="2" y="75"/>
                                </a:moveTo>
                                <a:lnTo>
                                  <a:pt x="0" y="95"/>
                                </a:lnTo>
                                <a:lnTo>
                                  <a:pt x="0" y="110"/>
                                </a:lnTo>
                                <a:lnTo>
                                  <a:pt x="0" y="117"/>
                                </a:lnTo>
                                <a:lnTo>
                                  <a:pt x="5" y="122"/>
                                </a:lnTo>
                                <a:lnTo>
                                  <a:pt x="7" y="130"/>
                                </a:lnTo>
                                <a:lnTo>
                                  <a:pt x="12" y="135"/>
                                </a:lnTo>
                                <a:lnTo>
                                  <a:pt x="17" y="127"/>
                                </a:lnTo>
                                <a:lnTo>
                                  <a:pt x="20" y="117"/>
                                </a:lnTo>
                                <a:lnTo>
                                  <a:pt x="20" y="110"/>
                                </a:lnTo>
                                <a:lnTo>
                                  <a:pt x="20" y="102"/>
                                </a:lnTo>
                                <a:lnTo>
                                  <a:pt x="20" y="92"/>
                                </a:lnTo>
                                <a:lnTo>
                                  <a:pt x="15" y="85"/>
                                </a:lnTo>
                                <a:lnTo>
                                  <a:pt x="10" y="8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3" name="Freeform 8824"/>
                        <wps:cNvSpPr>
                          <a:spLocks/>
                        </wps:cNvSpPr>
                        <wps:spPr bwMode="auto">
                          <a:xfrm>
                            <a:off x="5770" y="671"/>
                            <a:ext cx="13" cy="77"/>
                          </a:xfrm>
                          <a:custGeom>
                            <a:avLst/>
                            <a:gdLst>
                              <a:gd name="T0" fmla="*/ 0 w 13"/>
                              <a:gd name="T1" fmla="*/ 77 h 77"/>
                              <a:gd name="T2" fmla="*/ 13 w 13"/>
                              <a:gd name="T3" fmla="*/ 0 h 77"/>
                              <a:gd name="T4" fmla="*/ 0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0" y="77"/>
                                </a:moveTo>
                                <a:lnTo>
                                  <a:pt x="13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4" name="Freeform 8825"/>
                        <wps:cNvSpPr>
                          <a:spLocks/>
                        </wps:cNvSpPr>
                        <wps:spPr bwMode="auto">
                          <a:xfrm>
                            <a:off x="5768" y="746"/>
                            <a:ext cx="20" cy="60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60"/>
                              <a:gd name="T2" fmla="*/ 0 w 20"/>
                              <a:gd name="T3" fmla="*/ 20 h 60"/>
                              <a:gd name="T4" fmla="*/ 0 w 20"/>
                              <a:gd name="T5" fmla="*/ 35 h 60"/>
                              <a:gd name="T6" fmla="*/ 0 w 20"/>
                              <a:gd name="T7" fmla="*/ 42 h 60"/>
                              <a:gd name="T8" fmla="*/ 5 w 20"/>
                              <a:gd name="T9" fmla="*/ 47 h 60"/>
                              <a:gd name="T10" fmla="*/ 7 w 20"/>
                              <a:gd name="T11" fmla="*/ 55 h 60"/>
                              <a:gd name="T12" fmla="*/ 12 w 20"/>
                              <a:gd name="T13" fmla="*/ 60 h 60"/>
                              <a:gd name="T14" fmla="*/ 17 w 20"/>
                              <a:gd name="T15" fmla="*/ 52 h 60"/>
                              <a:gd name="T16" fmla="*/ 20 w 20"/>
                              <a:gd name="T17" fmla="*/ 42 h 60"/>
                              <a:gd name="T18" fmla="*/ 20 w 20"/>
                              <a:gd name="T19" fmla="*/ 35 h 60"/>
                              <a:gd name="T20" fmla="*/ 20 w 20"/>
                              <a:gd name="T21" fmla="*/ 27 h 60"/>
                              <a:gd name="T22" fmla="*/ 20 w 20"/>
                              <a:gd name="T23" fmla="*/ 17 h 60"/>
                              <a:gd name="T24" fmla="*/ 15 w 20"/>
                              <a:gd name="T25" fmla="*/ 10 h 60"/>
                              <a:gd name="T26" fmla="*/ 10 w 20"/>
                              <a:gd name="T27" fmla="*/ 5 h 60"/>
                              <a:gd name="T28" fmla="*/ 2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2" y="0"/>
                                </a:moveTo>
                                <a:lnTo>
                                  <a:pt x="0" y="2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5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17" y="52"/>
                                </a:lnTo>
                                <a:lnTo>
                                  <a:pt x="20" y="42"/>
                                </a:lnTo>
                                <a:lnTo>
                                  <a:pt x="20" y="35"/>
                                </a:lnTo>
                                <a:lnTo>
                                  <a:pt x="20" y="27"/>
                                </a:lnTo>
                                <a:lnTo>
                                  <a:pt x="20" y="17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5" name="Freeform 8826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" name="Freeform 8827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" name="Freeform 8828"/>
                        <wps:cNvSpPr>
                          <a:spLocks noEditPoints="1"/>
                        </wps:cNvSpPr>
                        <wps:spPr bwMode="auto">
                          <a:xfrm>
                            <a:off x="5755" y="888"/>
                            <a:ext cx="60" cy="110"/>
                          </a:xfrm>
                          <a:custGeom>
                            <a:avLst/>
                            <a:gdLst>
                              <a:gd name="T0" fmla="*/ 33 w 60"/>
                              <a:gd name="T1" fmla="*/ 62 h 110"/>
                              <a:gd name="T2" fmla="*/ 20 w 60"/>
                              <a:gd name="T3" fmla="*/ 70 h 110"/>
                              <a:gd name="T4" fmla="*/ 10 w 60"/>
                              <a:gd name="T5" fmla="*/ 82 h 110"/>
                              <a:gd name="T6" fmla="*/ 3 w 60"/>
                              <a:gd name="T7" fmla="*/ 95 h 110"/>
                              <a:gd name="T8" fmla="*/ 0 w 60"/>
                              <a:gd name="T9" fmla="*/ 110 h 110"/>
                              <a:gd name="T10" fmla="*/ 5 w 60"/>
                              <a:gd name="T11" fmla="*/ 110 h 110"/>
                              <a:gd name="T12" fmla="*/ 13 w 60"/>
                              <a:gd name="T13" fmla="*/ 105 h 110"/>
                              <a:gd name="T14" fmla="*/ 18 w 60"/>
                              <a:gd name="T15" fmla="*/ 100 h 110"/>
                              <a:gd name="T16" fmla="*/ 23 w 60"/>
                              <a:gd name="T17" fmla="*/ 95 h 110"/>
                              <a:gd name="T18" fmla="*/ 28 w 60"/>
                              <a:gd name="T19" fmla="*/ 87 h 110"/>
                              <a:gd name="T20" fmla="*/ 30 w 60"/>
                              <a:gd name="T21" fmla="*/ 80 h 110"/>
                              <a:gd name="T22" fmla="*/ 33 w 60"/>
                              <a:gd name="T23" fmla="*/ 70 h 110"/>
                              <a:gd name="T24" fmla="*/ 33 w 60"/>
                              <a:gd name="T25" fmla="*/ 62 h 110"/>
                              <a:gd name="T26" fmla="*/ 33 w 60"/>
                              <a:gd name="T27" fmla="*/ 62 h 110"/>
                              <a:gd name="T28" fmla="*/ 60 w 60"/>
                              <a:gd name="T29" fmla="*/ 0 h 110"/>
                              <a:gd name="T30" fmla="*/ 33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33" y="62"/>
                                </a:moveTo>
                                <a:lnTo>
                                  <a:pt x="20" y="70"/>
                                </a:lnTo>
                                <a:lnTo>
                                  <a:pt x="10" y="82"/>
                                </a:lnTo>
                                <a:lnTo>
                                  <a:pt x="3" y="95"/>
                                </a:lnTo>
                                <a:lnTo>
                                  <a:pt x="0" y="110"/>
                                </a:lnTo>
                                <a:lnTo>
                                  <a:pt x="5" y="110"/>
                                </a:lnTo>
                                <a:lnTo>
                                  <a:pt x="13" y="105"/>
                                </a:lnTo>
                                <a:lnTo>
                                  <a:pt x="18" y="100"/>
                                </a:lnTo>
                                <a:lnTo>
                                  <a:pt x="23" y="95"/>
                                </a:lnTo>
                                <a:lnTo>
                                  <a:pt x="28" y="87"/>
                                </a:lnTo>
                                <a:lnTo>
                                  <a:pt x="30" y="80"/>
                                </a:lnTo>
                                <a:lnTo>
                                  <a:pt x="33" y="70"/>
                                </a:lnTo>
                                <a:lnTo>
                                  <a:pt x="33" y="62"/>
                                </a:lnTo>
                                <a:close/>
                                <a:moveTo>
                                  <a:pt x="33" y="62"/>
                                </a:moveTo>
                                <a:lnTo>
                                  <a:pt x="60" y="0"/>
                                </a:lnTo>
                                <a:lnTo>
                                  <a:pt x="3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" name="Freeform 8829"/>
                        <wps:cNvSpPr>
                          <a:spLocks/>
                        </wps:cNvSpPr>
                        <wps:spPr bwMode="auto">
                          <a:xfrm>
                            <a:off x="5755" y="950"/>
                            <a:ext cx="33" cy="4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48"/>
                              <a:gd name="T2" fmla="*/ 20 w 33"/>
                              <a:gd name="T3" fmla="*/ 8 h 48"/>
                              <a:gd name="T4" fmla="*/ 10 w 33"/>
                              <a:gd name="T5" fmla="*/ 20 h 48"/>
                              <a:gd name="T6" fmla="*/ 3 w 33"/>
                              <a:gd name="T7" fmla="*/ 33 h 48"/>
                              <a:gd name="T8" fmla="*/ 0 w 33"/>
                              <a:gd name="T9" fmla="*/ 48 h 48"/>
                              <a:gd name="T10" fmla="*/ 5 w 33"/>
                              <a:gd name="T11" fmla="*/ 48 h 48"/>
                              <a:gd name="T12" fmla="*/ 13 w 33"/>
                              <a:gd name="T13" fmla="*/ 43 h 48"/>
                              <a:gd name="T14" fmla="*/ 18 w 33"/>
                              <a:gd name="T15" fmla="*/ 38 h 48"/>
                              <a:gd name="T16" fmla="*/ 23 w 33"/>
                              <a:gd name="T17" fmla="*/ 33 h 48"/>
                              <a:gd name="T18" fmla="*/ 28 w 33"/>
                              <a:gd name="T19" fmla="*/ 25 h 48"/>
                              <a:gd name="T20" fmla="*/ 30 w 33"/>
                              <a:gd name="T21" fmla="*/ 18 h 48"/>
                              <a:gd name="T22" fmla="*/ 33 w 33"/>
                              <a:gd name="T23" fmla="*/ 8 h 48"/>
                              <a:gd name="T24" fmla="*/ 33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33" y="0"/>
                                </a:moveTo>
                                <a:lnTo>
                                  <a:pt x="20" y="8"/>
                                </a:lnTo>
                                <a:lnTo>
                                  <a:pt x="10" y="20"/>
                                </a:lnTo>
                                <a:lnTo>
                                  <a:pt x="3" y="33"/>
                                </a:lnTo>
                                <a:lnTo>
                                  <a:pt x="0" y="48"/>
                                </a:lnTo>
                                <a:lnTo>
                                  <a:pt x="5" y="48"/>
                                </a:lnTo>
                                <a:lnTo>
                                  <a:pt x="13" y="43"/>
                                </a:lnTo>
                                <a:lnTo>
                                  <a:pt x="18" y="38"/>
                                </a:lnTo>
                                <a:lnTo>
                                  <a:pt x="23" y="33"/>
                                </a:lnTo>
                                <a:lnTo>
                                  <a:pt x="28" y="25"/>
                                </a:lnTo>
                                <a:lnTo>
                                  <a:pt x="30" y="18"/>
                                </a:lnTo>
                                <a:lnTo>
                                  <a:pt x="33" y="8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9" name="Freeform 8830"/>
                        <wps:cNvSpPr>
                          <a:spLocks/>
                        </wps:cNvSpPr>
                        <wps:spPr bwMode="auto">
                          <a:xfrm>
                            <a:off x="5788" y="888"/>
                            <a:ext cx="27" cy="62"/>
                          </a:xfrm>
                          <a:custGeom>
                            <a:avLst/>
                            <a:gdLst>
                              <a:gd name="T0" fmla="*/ 0 w 27"/>
                              <a:gd name="T1" fmla="*/ 62 h 62"/>
                              <a:gd name="T2" fmla="*/ 27 w 27"/>
                              <a:gd name="T3" fmla="*/ 0 h 62"/>
                              <a:gd name="T4" fmla="*/ 0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0" y="62"/>
                                </a:moveTo>
                                <a:lnTo>
                                  <a:pt x="2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" name="Freeform 8831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" name="Freeform 8832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2" name="Freeform 8833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3" name="Freeform 8834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" name="Freeform 8835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" name="Freeform 8836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6" name="Freeform 8837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7" name="Freeform 8838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" name="Freeform 8839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" name="Freeform 8840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" name="Freeform 8841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" name="Freeform 8842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2" name="Freeform 8843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" name="Freeform 8844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4" name="Freeform 8845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5" name="Freeform 8846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6" name="Freeform 8847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7" name="Freeform 8848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" name="Freeform 8849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9" name="Freeform 8850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0" name="Freeform 8851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" name="Freeform 8852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2" name="Freeform 8853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3" name="Freeform 8854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4" name="Freeform 8855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" name="Freeform 8856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6" name="Freeform 8857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" name="Freeform 8858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8" name="Freeform 8859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9" name="Freeform 8860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0" name="Freeform 8861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" name="Freeform 8862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2" name="Freeform 8863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3" name="Freeform 8864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4" name="Freeform 8865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" name="Freeform 8866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" name="Freeform 8867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7" name="Freeform 8868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8" name="Freeform 8869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" name="Freeform 8870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" name="Freeform 8871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1" name="Freeform 8872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" name="Freeform 8873"/>
                        <wps:cNvSpPr>
                          <a:spLocks noEditPoints="1"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107 w 110"/>
                              <a:gd name="T3" fmla="*/ 220 h 222"/>
                              <a:gd name="T4" fmla="*/ 105 w 110"/>
                              <a:gd name="T5" fmla="*/ 220 h 222"/>
                              <a:gd name="T6" fmla="*/ 102 w 110"/>
                              <a:gd name="T7" fmla="*/ 220 h 222"/>
                              <a:gd name="T8" fmla="*/ 100 w 110"/>
                              <a:gd name="T9" fmla="*/ 222 h 222"/>
                              <a:gd name="T10" fmla="*/ 105 w 110"/>
                              <a:gd name="T11" fmla="*/ 222 h 222"/>
                              <a:gd name="T12" fmla="*/ 110 w 110"/>
                              <a:gd name="T13" fmla="*/ 222 h 222"/>
                              <a:gd name="T14" fmla="*/ 0 w 110"/>
                              <a:gd name="T15" fmla="*/ 5 h 222"/>
                              <a:gd name="T16" fmla="*/ 0 w 110"/>
                              <a:gd name="T17" fmla="*/ 0 h 222"/>
                              <a:gd name="T18" fmla="*/ 0 w 110"/>
                              <a:gd name="T19" fmla="*/ 5 h 222"/>
                              <a:gd name="T20" fmla="*/ 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107" y="220"/>
                                </a:lnTo>
                                <a:lnTo>
                                  <a:pt x="105" y="220"/>
                                </a:lnTo>
                                <a:lnTo>
                                  <a:pt x="102" y="220"/>
                                </a:lnTo>
                                <a:lnTo>
                                  <a:pt x="100" y="222"/>
                                </a:lnTo>
                                <a:lnTo>
                                  <a:pt x="105" y="222"/>
                                </a:lnTo>
                                <a:lnTo>
                                  <a:pt x="110" y="222"/>
                                </a:lnTo>
                                <a:close/>
                                <a:moveTo>
                                  <a:pt x="0" y="5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3" name="Freeform 8874"/>
                        <wps:cNvSpPr>
                          <a:spLocks noEditPoints="1"/>
                        </wps:cNvSpPr>
                        <wps:spPr bwMode="auto">
                          <a:xfrm>
                            <a:off x="5698" y="963"/>
                            <a:ext cx="107" cy="219"/>
                          </a:xfrm>
                          <a:custGeom>
                            <a:avLst/>
                            <a:gdLst>
                              <a:gd name="T0" fmla="*/ 0 w 107"/>
                              <a:gd name="T1" fmla="*/ 0 h 219"/>
                              <a:gd name="T2" fmla="*/ 0 w 107"/>
                              <a:gd name="T3" fmla="*/ 0 h 219"/>
                              <a:gd name="T4" fmla="*/ 0 w 107"/>
                              <a:gd name="T5" fmla="*/ 5 h 219"/>
                              <a:gd name="T6" fmla="*/ 3 w 107"/>
                              <a:gd name="T7" fmla="*/ 5 h 219"/>
                              <a:gd name="T8" fmla="*/ 0 w 107"/>
                              <a:gd name="T9" fmla="*/ 0 h 219"/>
                              <a:gd name="T10" fmla="*/ 105 w 107"/>
                              <a:gd name="T11" fmla="*/ 219 h 219"/>
                              <a:gd name="T12" fmla="*/ 107 w 107"/>
                              <a:gd name="T13" fmla="*/ 217 h 219"/>
                              <a:gd name="T14" fmla="*/ 102 w 107"/>
                              <a:gd name="T15" fmla="*/ 214 h 219"/>
                              <a:gd name="T16" fmla="*/ 100 w 107"/>
                              <a:gd name="T17" fmla="*/ 217 h 219"/>
                              <a:gd name="T18" fmla="*/ 95 w 107"/>
                              <a:gd name="T19" fmla="*/ 217 h 219"/>
                              <a:gd name="T20" fmla="*/ 100 w 107"/>
                              <a:gd name="T21" fmla="*/ 219 h 219"/>
                              <a:gd name="T22" fmla="*/ 105 w 107"/>
                              <a:gd name="T23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5" y="219"/>
                                </a:moveTo>
                                <a:lnTo>
                                  <a:pt x="107" y="217"/>
                                </a:lnTo>
                                <a:lnTo>
                                  <a:pt x="102" y="214"/>
                                </a:lnTo>
                                <a:lnTo>
                                  <a:pt x="100" y="217"/>
                                </a:lnTo>
                                <a:lnTo>
                                  <a:pt x="95" y="217"/>
                                </a:lnTo>
                                <a:lnTo>
                                  <a:pt x="100" y="219"/>
                                </a:lnTo>
                                <a:lnTo>
                                  <a:pt x="105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4" name="Freeform 8875"/>
                        <wps:cNvSpPr>
                          <a:spLocks noEditPoints="1"/>
                        </wps:cNvSpPr>
                        <wps:spPr bwMode="auto">
                          <a:xfrm>
                            <a:off x="5698" y="965"/>
                            <a:ext cx="105" cy="217"/>
                          </a:xfrm>
                          <a:custGeom>
                            <a:avLst/>
                            <a:gdLst>
                              <a:gd name="T0" fmla="*/ 0 w 105"/>
                              <a:gd name="T1" fmla="*/ 0 h 217"/>
                              <a:gd name="T2" fmla="*/ 0 w 105"/>
                              <a:gd name="T3" fmla="*/ 0 h 217"/>
                              <a:gd name="T4" fmla="*/ 0 w 105"/>
                              <a:gd name="T5" fmla="*/ 5 h 217"/>
                              <a:gd name="T6" fmla="*/ 3 w 105"/>
                              <a:gd name="T7" fmla="*/ 5 h 217"/>
                              <a:gd name="T8" fmla="*/ 0 w 105"/>
                              <a:gd name="T9" fmla="*/ 0 h 217"/>
                              <a:gd name="T10" fmla="*/ 100 w 105"/>
                              <a:gd name="T11" fmla="*/ 217 h 217"/>
                              <a:gd name="T12" fmla="*/ 102 w 105"/>
                              <a:gd name="T13" fmla="*/ 215 h 217"/>
                              <a:gd name="T14" fmla="*/ 105 w 105"/>
                              <a:gd name="T15" fmla="*/ 215 h 217"/>
                              <a:gd name="T16" fmla="*/ 102 w 105"/>
                              <a:gd name="T17" fmla="*/ 212 h 217"/>
                              <a:gd name="T18" fmla="*/ 100 w 105"/>
                              <a:gd name="T19" fmla="*/ 210 h 217"/>
                              <a:gd name="T20" fmla="*/ 95 w 105"/>
                              <a:gd name="T21" fmla="*/ 212 h 217"/>
                              <a:gd name="T22" fmla="*/ 90 w 105"/>
                              <a:gd name="T23" fmla="*/ 215 h 217"/>
                              <a:gd name="T24" fmla="*/ 95 w 105"/>
                              <a:gd name="T25" fmla="*/ 215 h 217"/>
                              <a:gd name="T26" fmla="*/ 100 w 105"/>
                              <a:gd name="T27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0" y="217"/>
                                </a:moveTo>
                                <a:lnTo>
                                  <a:pt x="102" y="215"/>
                                </a:lnTo>
                                <a:lnTo>
                                  <a:pt x="105" y="215"/>
                                </a:lnTo>
                                <a:lnTo>
                                  <a:pt x="102" y="212"/>
                                </a:lnTo>
                                <a:lnTo>
                                  <a:pt x="100" y="210"/>
                                </a:lnTo>
                                <a:lnTo>
                                  <a:pt x="95" y="212"/>
                                </a:lnTo>
                                <a:lnTo>
                                  <a:pt x="90" y="215"/>
                                </a:lnTo>
                                <a:lnTo>
                                  <a:pt x="95" y="215"/>
                                </a:lnTo>
                                <a:lnTo>
                                  <a:pt x="10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5" name="Freeform 8876"/>
                        <wps:cNvSpPr>
                          <a:spLocks noEditPoints="1"/>
                        </wps:cNvSpPr>
                        <wps:spPr bwMode="auto">
                          <a:xfrm>
                            <a:off x="5698" y="968"/>
                            <a:ext cx="102" cy="212"/>
                          </a:xfrm>
                          <a:custGeom>
                            <a:avLst/>
                            <a:gdLst>
                              <a:gd name="T0" fmla="*/ 3 w 102"/>
                              <a:gd name="T1" fmla="*/ 0 h 212"/>
                              <a:gd name="T2" fmla="*/ 0 w 102"/>
                              <a:gd name="T3" fmla="*/ 0 h 212"/>
                              <a:gd name="T4" fmla="*/ 0 w 102"/>
                              <a:gd name="T5" fmla="*/ 5 h 212"/>
                              <a:gd name="T6" fmla="*/ 3 w 102"/>
                              <a:gd name="T7" fmla="*/ 5 h 212"/>
                              <a:gd name="T8" fmla="*/ 3 w 102"/>
                              <a:gd name="T9" fmla="*/ 0 h 212"/>
                              <a:gd name="T10" fmla="*/ 95 w 102"/>
                              <a:gd name="T11" fmla="*/ 212 h 212"/>
                              <a:gd name="T12" fmla="*/ 100 w 102"/>
                              <a:gd name="T13" fmla="*/ 212 h 212"/>
                              <a:gd name="T14" fmla="*/ 102 w 102"/>
                              <a:gd name="T15" fmla="*/ 209 h 212"/>
                              <a:gd name="T16" fmla="*/ 100 w 102"/>
                              <a:gd name="T17" fmla="*/ 207 h 212"/>
                              <a:gd name="T18" fmla="*/ 100 w 102"/>
                              <a:gd name="T19" fmla="*/ 207 h 212"/>
                              <a:gd name="T20" fmla="*/ 90 w 102"/>
                              <a:gd name="T21" fmla="*/ 209 h 212"/>
                              <a:gd name="T22" fmla="*/ 82 w 102"/>
                              <a:gd name="T23" fmla="*/ 212 h 212"/>
                              <a:gd name="T24" fmla="*/ 90 w 102"/>
                              <a:gd name="T25" fmla="*/ 212 h 212"/>
                              <a:gd name="T26" fmla="*/ 95 w 102"/>
                              <a:gd name="T27" fmla="*/ 212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5" y="212"/>
                                </a:moveTo>
                                <a:lnTo>
                                  <a:pt x="100" y="212"/>
                                </a:lnTo>
                                <a:lnTo>
                                  <a:pt x="102" y="209"/>
                                </a:lnTo>
                                <a:lnTo>
                                  <a:pt x="100" y="207"/>
                                </a:lnTo>
                                <a:lnTo>
                                  <a:pt x="100" y="207"/>
                                </a:lnTo>
                                <a:lnTo>
                                  <a:pt x="90" y="209"/>
                                </a:lnTo>
                                <a:lnTo>
                                  <a:pt x="82" y="212"/>
                                </a:lnTo>
                                <a:lnTo>
                                  <a:pt x="90" y="212"/>
                                </a:lnTo>
                                <a:lnTo>
                                  <a:pt x="95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6" name="Freeform 8877"/>
                        <wps:cNvSpPr>
                          <a:spLocks noEditPoints="1"/>
                        </wps:cNvSpPr>
                        <wps:spPr bwMode="auto">
                          <a:xfrm>
                            <a:off x="5698" y="970"/>
                            <a:ext cx="100" cy="210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10"/>
                              <a:gd name="T2" fmla="*/ 0 w 100"/>
                              <a:gd name="T3" fmla="*/ 0 h 210"/>
                              <a:gd name="T4" fmla="*/ 0 w 100"/>
                              <a:gd name="T5" fmla="*/ 5 h 210"/>
                              <a:gd name="T6" fmla="*/ 3 w 100"/>
                              <a:gd name="T7" fmla="*/ 5 h 210"/>
                              <a:gd name="T8" fmla="*/ 3 w 100"/>
                              <a:gd name="T9" fmla="*/ 5 h 210"/>
                              <a:gd name="T10" fmla="*/ 3 w 100"/>
                              <a:gd name="T11" fmla="*/ 0 h 210"/>
                              <a:gd name="T12" fmla="*/ 90 w 100"/>
                              <a:gd name="T13" fmla="*/ 210 h 210"/>
                              <a:gd name="T14" fmla="*/ 95 w 100"/>
                              <a:gd name="T15" fmla="*/ 207 h 210"/>
                              <a:gd name="T16" fmla="*/ 100 w 100"/>
                              <a:gd name="T17" fmla="*/ 205 h 210"/>
                              <a:gd name="T18" fmla="*/ 100 w 100"/>
                              <a:gd name="T19" fmla="*/ 205 h 210"/>
                              <a:gd name="T20" fmla="*/ 97 w 100"/>
                              <a:gd name="T21" fmla="*/ 202 h 210"/>
                              <a:gd name="T22" fmla="*/ 87 w 100"/>
                              <a:gd name="T23" fmla="*/ 205 h 210"/>
                              <a:gd name="T24" fmla="*/ 75 w 100"/>
                              <a:gd name="T25" fmla="*/ 207 h 210"/>
                              <a:gd name="T26" fmla="*/ 82 w 100"/>
                              <a:gd name="T27" fmla="*/ 210 h 210"/>
                              <a:gd name="T28" fmla="*/ 90 w 100"/>
                              <a:gd name="T29" fmla="*/ 21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0" y="210"/>
                                </a:moveTo>
                                <a:lnTo>
                                  <a:pt x="95" y="207"/>
                                </a:lnTo>
                                <a:lnTo>
                                  <a:pt x="100" y="205"/>
                                </a:lnTo>
                                <a:lnTo>
                                  <a:pt x="100" y="205"/>
                                </a:lnTo>
                                <a:lnTo>
                                  <a:pt x="97" y="202"/>
                                </a:lnTo>
                                <a:lnTo>
                                  <a:pt x="87" y="205"/>
                                </a:lnTo>
                                <a:lnTo>
                                  <a:pt x="75" y="207"/>
                                </a:lnTo>
                                <a:lnTo>
                                  <a:pt x="82" y="210"/>
                                </a:lnTo>
                                <a:lnTo>
                                  <a:pt x="90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" name="Freeform 8878"/>
                        <wps:cNvSpPr>
                          <a:spLocks noEditPoints="1"/>
                        </wps:cNvSpPr>
                        <wps:spPr bwMode="auto">
                          <a:xfrm>
                            <a:off x="5698" y="973"/>
                            <a:ext cx="100" cy="207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07"/>
                              <a:gd name="T2" fmla="*/ 0 w 100"/>
                              <a:gd name="T3" fmla="*/ 0 h 207"/>
                              <a:gd name="T4" fmla="*/ 0 w 100"/>
                              <a:gd name="T5" fmla="*/ 7 h 207"/>
                              <a:gd name="T6" fmla="*/ 3 w 100"/>
                              <a:gd name="T7" fmla="*/ 5 h 207"/>
                              <a:gd name="T8" fmla="*/ 3 w 100"/>
                              <a:gd name="T9" fmla="*/ 5 h 207"/>
                              <a:gd name="T10" fmla="*/ 3 w 100"/>
                              <a:gd name="T11" fmla="*/ 0 h 207"/>
                              <a:gd name="T12" fmla="*/ 82 w 100"/>
                              <a:gd name="T13" fmla="*/ 207 h 207"/>
                              <a:gd name="T14" fmla="*/ 90 w 100"/>
                              <a:gd name="T15" fmla="*/ 204 h 207"/>
                              <a:gd name="T16" fmla="*/ 100 w 100"/>
                              <a:gd name="T17" fmla="*/ 202 h 207"/>
                              <a:gd name="T18" fmla="*/ 97 w 100"/>
                              <a:gd name="T19" fmla="*/ 199 h 207"/>
                              <a:gd name="T20" fmla="*/ 95 w 100"/>
                              <a:gd name="T21" fmla="*/ 197 h 207"/>
                              <a:gd name="T22" fmla="*/ 82 w 100"/>
                              <a:gd name="T23" fmla="*/ 202 h 207"/>
                              <a:gd name="T24" fmla="*/ 67 w 100"/>
                              <a:gd name="T25" fmla="*/ 204 h 207"/>
                              <a:gd name="T26" fmla="*/ 75 w 100"/>
                              <a:gd name="T27" fmla="*/ 204 h 207"/>
                              <a:gd name="T28" fmla="*/ 82 w 100"/>
                              <a:gd name="T29" fmla="*/ 207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82" y="207"/>
                                </a:moveTo>
                                <a:lnTo>
                                  <a:pt x="90" y="204"/>
                                </a:lnTo>
                                <a:lnTo>
                                  <a:pt x="100" y="202"/>
                                </a:lnTo>
                                <a:lnTo>
                                  <a:pt x="97" y="199"/>
                                </a:lnTo>
                                <a:lnTo>
                                  <a:pt x="95" y="197"/>
                                </a:lnTo>
                                <a:lnTo>
                                  <a:pt x="82" y="202"/>
                                </a:lnTo>
                                <a:lnTo>
                                  <a:pt x="67" y="204"/>
                                </a:lnTo>
                                <a:lnTo>
                                  <a:pt x="75" y="204"/>
                                </a:lnTo>
                                <a:lnTo>
                                  <a:pt x="82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" name="Freeform 8879"/>
                        <wps:cNvSpPr>
                          <a:spLocks noEditPoints="1"/>
                        </wps:cNvSpPr>
                        <wps:spPr bwMode="auto">
                          <a:xfrm>
                            <a:off x="5698" y="975"/>
                            <a:ext cx="97" cy="202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202"/>
                              <a:gd name="T2" fmla="*/ 3 w 97"/>
                              <a:gd name="T3" fmla="*/ 0 h 202"/>
                              <a:gd name="T4" fmla="*/ 0 w 97"/>
                              <a:gd name="T5" fmla="*/ 0 h 202"/>
                              <a:gd name="T6" fmla="*/ 0 w 97"/>
                              <a:gd name="T7" fmla="*/ 8 h 202"/>
                              <a:gd name="T8" fmla="*/ 3 w 97"/>
                              <a:gd name="T9" fmla="*/ 5 h 202"/>
                              <a:gd name="T10" fmla="*/ 5 w 97"/>
                              <a:gd name="T11" fmla="*/ 5 h 202"/>
                              <a:gd name="T12" fmla="*/ 3 w 97"/>
                              <a:gd name="T13" fmla="*/ 0 h 202"/>
                              <a:gd name="T14" fmla="*/ 75 w 97"/>
                              <a:gd name="T15" fmla="*/ 202 h 202"/>
                              <a:gd name="T16" fmla="*/ 87 w 97"/>
                              <a:gd name="T17" fmla="*/ 200 h 202"/>
                              <a:gd name="T18" fmla="*/ 97 w 97"/>
                              <a:gd name="T19" fmla="*/ 197 h 202"/>
                              <a:gd name="T20" fmla="*/ 95 w 97"/>
                              <a:gd name="T21" fmla="*/ 195 h 202"/>
                              <a:gd name="T22" fmla="*/ 92 w 97"/>
                              <a:gd name="T23" fmla="*/ 193 h 202"/>
                              <a:gd name="T24" fmla="*/ 77 w 97"/>
                              <a:gd name="T25" fmla="*/ 197 h 202"/>
                              <a:gd name="T26" fmla="*/ 57 w 97"/>
                              <a:gd name="T27" fmla="*/ 200 h 202"/>
                              <a:gd name="T28" fmla="*/ 67 w 97"/>
                              <a:gd name="T29" fmla="*/ 202 h 202"/>
                              <a:gd name="T30" fmla="*/ 75 w 97"/>
                              <a:gd name="T31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75" y="202"/>
                                </a:moveTo>
                                <a:lnTo>
                                  <a:pt x="87" y="200"/>
                                </a:lnTo>
                                <a:lnTo>
                                  <a:pt x="97" y="197"/>
                                </a:lnTo>
                                <a:lnTo>
                                  <a:pt x="95" y="195"/>
                                </a:lnTo>
                                <a:lnTo>
                                  <a:pt x="92" y="193"/>
                                </a:lnTo>
                                <a:lnTo>
                                  <a:pt x="77" y="197"/>
                                </a:lnTo>
                                <a:lnTo>
                                  <a:pt x="57" y="200"/>
                                </a:lnTo>
                                <a:lnTo>
                                  <a:pt x="67" y="202"/>
                                </a:lnTo>
                                <a:lnTo>
                                  <a:pt x="75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9" name="Freeform 8880"/>
                        <wps:cNvSpPr>
                          <a:spLocks noEditPoints="1"/>
                        </wps:cNvSpPr>
                        <wps:spPr bwMode="auto">
                          <a:xfrm>
                            <a:off x="5698" y="978"/>
                            <a:ext cx="95" cy="199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99"/>
                              <a:gd name="T2" fmla="*/ 3 w 95"/>
                              <a:gd name="T3" fmla="*/ 0 h 199"/>
                              <a:gd name="T4" fmla="*/ 0 w 95"/>
                              <a:gd name="T5" fmla="*/ 2 h 199"/>
                              <a:gd name="T6" fmla="*/ 0 w 95"/>
                              <a:gd name="T7" fmla="*/ 7 h 199"/>
                              <a:gd name="T8" fmla="*/ 3 w 95"/>
                              <a:gd name="T9" fmla="*/ 5 h 199"/>
                              <a:gd name="T10" fmla="*/ 5 w 95"/>
                              <a:gd name="T11" fmla="*/ 5 h 199"/>
                              <a:gd name="T12" fmla="*/ 3 w 95"/>
                              <a:gd name="T13" fmla="*/ 0 h 199"/>
                              <a:gd name="T14" fmla="*/ 67 w 95"/>
                              <a:gd name="T15" fmla="*/ 199 h 199"/>
                              <a:gd name="T16" fmla="*/ 82 w 95"/>
                              <a:gd name="T17" fmla="*/ 197 h 199"/>
                              <a:gd name="T18" fmla="*/ 95 w 95"/>
                              <a:gd name="T19" fmla="*/ 192 h 199"/>
                              <a:gd name="T20" fmla="*/ 92 w 95"/>
                              <a:gd name="T21" fmla="*/ 190 h 199"/>
                              <a:gd name="T22" fmla="*/ 92 w 95"/>
                              <a:gd name="T23" fmla="*/ 190 h 199"/>
                              <a:gd name="T24" fmla="*/ 72 w 95"/>
                              <a:gd name="T25" fmla="*/ 194 h 199"/>
                              <a:gd name="T26" fmla="*/ 55 w 95"/>
                              <a:gd name="T27" fmla="*/ 194 h 199"/>
                              <a:gd name="T28" fmla="*/ 52 w 95"/>
                              <a:gd name="T29" fmla="*/ 194 h 199"/>
                              <a:gd name="T30" fmla="*/ 50 w 95"/>
                              <a:gd name="T31" fmla="*/ 194 h 199"/>
                              <a:gd name="T32" fmla="*/ 60 w 95"/>
                              <a:gd name="T33" fmla="*/ 197 h 199"/>
                              <a:gd name="T34" fmla="*/ 67 w 95"/>
                              <a:gd name="T35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67" y="199"/>
                                </a:moveTo>
                                <a:lnTo>
                                  <a:pt x="82" y="197"/>
                                </a:lnTo>
                                <a:lnTo>
                                  <a:pt x="95" y="192"/>
                                </a:lnTo>
                                <a:lnTo>
                                  <a:pt x="92" y="190"/>
                                </a:lnTo>
                                <a:lnTo>
                                  <a:pt x="92" y="190"/>
                                </a:lnTo>
                                <a:lnTo>
                                  <a:pt x="72" y="194"/>
                                </a:lnTo>
                                <a:lnTo>
                                  <a:pt x="55" y="194"/>
                                </a:lnTo>
                                <a:lnTo>
                                  <a:pt x="52" y="194"/>
                                </a:lnTo>
                                <a:lnTo>
                                  <a:pt x="50" y="194"/>
                                </a:lnTo>
                                <a:lnTo>
                                  <a:pt x="60" y="197"/>
                                </a:lnTo>
                                <a:lnTo>
                                  <a:pt x="6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" name="Freeform 8881"/>
                        <wps:cNvSpPr>
                          <a:spLocks noEditPoints="1"/>
                        </wps:cNvSpPr>
                        <wps:spPr bwMode="auto">
                          <a:xfrm>
                            <a:off x="5698" y="980"/>
                            <a:ext cx="92" cy="195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95"/>
                              <a:gd name="T2" fmla="*/ 3 w 92"/>
                              <a:gd name="T3" fmla="*/ 0 h 195"/>
                              <a:gd name="T4" fmla="*/ 0 w 92"/>
                              <a:gd name="T5" fmla="*/ 3 h 195"/>
                              <a:gd name="T6" fmla="*/ 3 w 92"/>
                              <a:gd name="T7" fmla="*/ 8 h 195"/>
                              <a:gd name="T8" fmla="*/ 3 w 92"/>
                              <a:gd name="T9" fmla="*/ 8 h 195"/>
                              <a:gd name="T10" fmla="*/ 5 w 92"/>
                              <a:gd name="T11" fmla="*/ 5 h 195"/>
                              <a:gd name="T12" fmla="*/ 5 w 92"/>
                              <a:gd name="T13" fmla="*/ 0 h 195"/>
                              <a:gd name="T14" fmla="*/ 57 w 92"/>
                              <a:gd name="T15" fmla="*/ 195 h 195"/>
                              <a:gd name="T16" fmla="*/ 77 w 92"/>
                              <a:gd name="T17" fmla="*/ 192 h 195"/>
                              <a:gd name="T18" fmla="*/ 92 w 92"/>
                              <a:gd name="T19" fmla="*/ 188 h 195"/>
                              <a:gd name="T20" fmla="*/ 92 w 92"/>
                              <a:gd name="T21" fmla="*/ 188 h 195"/>
                              <a:gd name="T22" fmla="*/ 90 w 92"/>
                              <a:gd name="T23" fmla="*/ 185 h 195"/>
                              <a:gd name="T24" fmla="*/ 72 w 92"/>
                              <a:gd name="T25" fmla="*/ 190 h 195"/>
                              <a:gd name="T26" fmla="*/ 55 w 92"/>
                              <a:gd name="T27" fmla="*/ 190 h 195"/>
                              <a:gd name="T28" fmla="*/ 50 w 92"/>
                              <a:gd name="T29" fmla="*/ 190 h 195"/>
                              <a:gd name="T30" fmla="*/ 43 w 92"/>
                              <a:gd name="T31" fmla="*/ 190 h 195"/>
                              <a:gd name="T32" fmla="*/ 50 w 92"/>
                              <a:gd name="T33" fmla="*/ 192 h 195"/>
                              <a:gd name="T34" fmla="*/ 57 w 92"/>
                              <a:gd name="T35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7" y="195"/>
                                </a:moveTo>
                                <a:lnTo>
                                  <a:pt x="77" y="192"/>
                                </a:lnTo>
                                <a:lnTo>
                                  <a:pt x="92" y="188"/>
                                </a:lnTo>
                                <a:lnTo>
                                  <a:pt x="92" y="188"/>
                                </a:lnTo>
                                <a:lnTo>
                                  <a:pt x="90" y="185"/>
                                </a:lnTo>
                                <a:lnTo>
                                  <a:pt x="72" y="190"/>
                                </a:lnTo>
                                <a:lnTo>
                                  <a:pt x="55" y="190"/>
                                </a:lnTo>
                                <a:lnTo>
                                  <a:pt x="50" y="190"/>
                                </a:lnTo>
                                <a:lnTo>
                                  <a:pt x="43" y="190"/>
                                </a:lnTo>
                                <a:lnTo>
                                  <a:pt x="50" y="192"/>
                                </a:lnTo>
                                <a:lnTo>
                                  <a:pt x="57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" name="Freeform 8882"/>
                        <wps:cNvSpPr>
                          <a:spLocks noEditPoints="1"/>
                        </wps:cNvSpPr>
                        <wps:spPr bwMode="auto">
                          <a:xfrm>
                            <a:off x="5698" y="983"/>
                            <a:ext cx="92" cy="189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89"/>
                              <a:gd name="T2" fmla="*/ 3 w 92"/>
                              <a:gd name="T3" fmla="*/ 0 h 189"/>
                              <a:gd name="T4" fmla="*/ 0 w 92"/>
                              <a:gd name="T5" fmla="*/ 2 h 189"/>
                              <a:gd name="T6" fmla="*/ 3 w 92"/>
                              <a:gd name="T7" fmla="*/ 7 h 189"/>
                              <a:gd name="T8" fmla="*/ 3 w 92"/>
                              <a:gd name="T9" fmla="*/ 7 h 189"/>
                              <a:gd name="T10" fmla="*/ 5 w 92"/>
                              <a:gd name="T11" fmla="*/ 5 h 189"/>
                              <a:gd name="T12" fmla="*/ 5 w 92"/>
                              <a:gd name="T13" fmla="*/ 0 h 189"/>
                              <a:gd name="T14" fmla="*/ 50 w 92"/>
                              <a:gd name="T15" fmla="*/ 189 h 189"/>
                              <a:gd name="T16" fmla="*/ 52 w 92"/>
                              <a:gd name="T17" fmla="*/ 189 h 189"/>
                              <a:gd name="T18" fmla="*/ 55 w 92"/>
                              <a:gd name="T19" fmla="*/ 189 h 189"/>
                              <a:gd name="T20" fmla="*/ 72 w 92"/>
                              <a:gd name="T21" fmla="*/ 189 h 189"/>
                              <a:gd name="T22" fmla="*/ 92 w 92"/>
                              <a:gd name="T23" fmla="*/ 185 h 189"/>
                              <a:gd name="T24" fmla="*/ 90 w 92"/>
                              <a:gd name="T25" fmla="*/ 182 h 189"/>
                              <a:gd name="T26" fmla="*/ 87 w 92"/>
                              <a:gd name="T27" fmla="*/ 180 h 189"/>
                              <a:gd name="T28" fmla="*/ 72 w 92"/>
                              <a:gd name="T29" fmla="*/ 185 h 189"/>
                              <a:gd name="T30" fmla="*/ 55 w 92"/>
                              <a:gd name="T31" fmla="*/ 185 h 189"/>
                              <a:gd name="T32" fmla="*/ 47 w 92"/>
                              <a:gd name="T33" fmla="*/ 185 h 189"/>
                              <a:gd name="T34" fmla="*/ 40 w 92"/>
                              <a:gd name="T35" fmla="*/ 185 h 189"/>
                              <a:gd name="T36" fmla="*/ 40 w 92"/>
                              <a:gd name="T37" fmla="*/ 185 h 189"/>
                              <a:gd name="T38" fmla="*/ 45 w 92"/>
                              <a:gd name="T39" fmla="*/ 187 h 189"/>
                              <a:gd name="T40" fmla="*/ 50 w 92"/>
                              <a:gd name="T41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0" y="189"/>
                                </a:moveTo>
                                <a:lnTo>
                                  <a:pt x="52" y="189"/>
                                </a:lnTo>
                                <a:lnTo>
                                  <a:pt x="55" y="189"/>
                                </a:lnTo>
                                <a:lnTo>
                                  <a:pt x="72" y="189"/>
                                </a:lnTo>
                                <a:lnTo>
                                  <a:pt x="92" y="185"/>
                                </a:lnTo>
                                <a:lnTo>
                                  <a:pt x="90" y="182"/>
                                </a:lnTo>
                                <a:lnTo>
                                  <a:pt x="87" y="180"/>
                                </a:lnTo>
                                <a:lnTo>
                                  <a:pt x="72" y="185"/>
                                </a:lnTo>
                                <a:lnTo>
                                  <a:pt x="55" y="185"/>
                                </a:lnTo>
                                <a:lnTo>
                                  <a:pt x="47" y="185"/>
                                </a:lnTo>
                                <a:lnTo>
                                  <a:pt x="40" y="185"/>
                                </a:lnTo>
                                <a:lnTo>
                                  <a:pt x="40" y="185"/>
                                </a:lnTo>
                                <a:lnTo>
                                  <a:pt x="45" y="187"/>
                                </a:lnTo>
                                <a:lnTo>
                                  <a:pt x="5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2" name="Freeform 8883"/>
                        <wps:cNvSpPr>
                          <a:spLocks noEditPoints="1"/>
                        </wps:cNvSpPr>
                        <wps:spPr bwMode="auto">
                          <a:xfrm>
                            <a:off x="5701" y="985"/>
                            <a:ext cx="87" cy="185"/>
                          </a:xfrm>
                          <a:custGeom>
                            <a:avLst/>
                            <a:gdLst>
                              <a:gd name="T0" fmla="*/ 2 w 87"/>
                              <a:gd name="T1" fmla="*/ 0 h 185"/>
                              <a:gd name="T2" fmla="*/ 0 w 87"/>
                              <a:gd name="T3" fmla="*/ 3 h 185"/>
                              <a:gd name="T4" fmla="*/ 0 w 87"/>
                              <a:gd name="T5" fmla="*/ 3 h 185"/>
                              <a:gd name="T6" fmla="*/ 0 w 87"/>
                              <a:gd name="T7" fmla="*/ 8 h 185"/>
                              <a:gd name="T8" fmla="*/ 2 w 87"/>
                              <a:gd name="T9" fmla="*/ 8 h 185"/>
                              <a:gd name="T10" fmla="*/ 5 w 87"/>
                              <a:gd name="T11" fmla="*/ 5 h 185"/>
                              <a:gd name="T12" fmla="*/ 2 w 87"/>
                              <a:gd name="T13" fmla="*/ 0 h 185"/>
                              <a:gd name="T14" fmla="*/ 40 w 87"/>
                              <a:gd name="T15" fmla="*/ 185 h 185"/>
                              <a:gd name="T16" fmla="*/ 47 w 87"/>
                              <a:gd name="T17" fmla="*/ 185 h 185"/>
                              <a:gd name="T18" fmla="*/ 52 w 87"/>
                              <a:gd name="T19" fmla="*/ 185 h 185"/>
                              <a:gd name="T20" fmla="*/ 69 w 87"/>
                              <a:gd name="T21" fmla="*/ 185 h 185"/>
                              <a:gd name="T22" fmla="*/ 87 w 87"/>
                              <a:gd name="T23" fmla="*/ 180 h 185"/>
                              <a:gd name="T24" fmla="*/ 84 w 87"/>
                              <a:gd name="T25" fmla="*/ 178 h 185"/>
                              <a:gd name="T26" fmla="*/ 82 w 87"/>
                              <a:gd name="T27" fmla="*/ 175 h 185"/>
                              <a:gd name="T28" fmla="*/ 67 w 87"/>
                              <a:gd name="T29" fmla="*/ 180 h 185"/>
                              <a:gd name="T30" fmla="*/ 52 w 87"/>
                              <a:gd name="T31" fmla="*/ 180 h 185"/>
                              <a:gd name="T32" fmla="*/ 42 w 87"/>
                              <a:gd name="T33" fmla="*/ 180 h 185"/>
                              <a:gd name="T34" fmla="*/ 35 w 87"/>
                              <a:gd name="T35" fmla="*/ 180 h 185"/>
                              <a:gd name="T36" fmla="*/ 35 w 87"/>
                              <a:gd name="T37" fmla="*/ 183 h 185"/>
                              <a:gd name="T38" fmla="*/ 37 w 87"/>
                              <a:gd name="T39" fmla="*/ 183 h 185"/>
                              <a:gd name="T40" fmla="*/ 40 w 87"/>
                              <a:gd name="T41" fmla="*/ 185 h 185"/>
                              <a:gd name="T42" fmla="*/ 40 w 87"/>
                              <a:gd name="T4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0" y="185"/>
                                </a:moveTo>
                                <a:lnTo>
                                  <a:pt x="47" y="185"/>
                                </a:lnTo>
                                <a:lnTo>
                                  <a:pt x="52" y="185"/>
                                </a:lnTo>
                                <a:lnTo>
                                  <a:pt x="69" y="185"/>
                                </a:lnTo>
                                <a:lnTo>
                                  <a:pt x="87" y="180"/>
                                </a:lnTo>
                                <a:lnTo>
                                  <a:pt x="84" y="178"/>
                                </a:lnTo>
                                <a:lnTo>
                                  <a:pt x="82" y="175"/>
                                </a:lnTo>
                                <a:lnTo>
                                  <a:pt x="67" y="180"/>
                                </a:lnTo>
                                <a:lnTo>
                                  <a:pt x="52" y="180"/>
                                </a:lnTo>
                                <a:lnTo>
                                  <a:pt x="42" y="180"/>
                                </a:lnTo>
                                <a:lnTo>
                                  <a:pt x="35" y="180"/>
                                </a:lnTo>
                                <a:lnTo>
                                  <a:pt x="35" y="183"/>
                                </a:lnTo>
                                <a:lnTo>
                                  <a:pt x="37" y="183"/>
                                </a:lnTo>
                                <a:lnTo>
                                  <a:pt x="40" y="185"/>
                                </a:lnTo>
                                <a:lnTo>
                                  <a:pt x="4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3" name="Freeform 8884"/>
                        <wps:cNvSpPr>
                          <a:spLocks noEditPoints="1"/>
                        </wps:cNvSpPr>
                        <wps:spPr bwMode="auto">
                          <a:xfrm>
                            <a:off x="5701" y="988"/>
                            <a:ext cx="84" cy="180"/>
                          </a:xfrm>
                          <a:custGeom>
                            <a:avLst/>
                            <a:gdLst>
                              <a:gd name="T0" fmla="*/ 2 w 84"/>
                              <a:gd name="T1" fmla="*/ 0 h 180"/>
                              <a:gd name="T2" fmla="*/ 0 w 84"/>
                              <a:gd name="T3" fmla="*/ 2 h 180"/>
                              <a:gd name="T4" fmla="*/ 0 w 84"/>
                              <a:gd name="T5" fmla="*/ 2 h 180"/>
                              <a:gd name="T6" fmla="*/ 0 w 84"/>
                              <a:gd name="T7" fmla="*/ 10 h 180"/>
                              <a:gd name="T8" fmla="*/ 2 w 84"/>
                              <a:gd name="T9" fmla="*/ 7 h 180"/>
                              <a:gd name="T10" fmla="*/ 5 w 84"/>
                              <a:gd name="T11" fmla="*/ 5 h 180"/>
                              <a:gd name="T12" fmla="*/ 2 w 84"/>
                              <a:gd name="T13" fmla="*/ 0 h 180"/>
                              <a:gd name="T14" fmla="*/ 37 w 84"/>
                              <a:gd name="T15" fmla="*/ 180 h 180"/>
                              <a:gd name="T16" fmla="*/ 44 w 84"/>
                              <a:gd name="T17" fmla="*/ 180 h 180"/>
                              <a:gd name="T18" fmla="*/ 52 w 84"/>
                              <a:gd name="T19" fmla="*/ 180 h 180"/>
                              <a:gd name="T20" fmla="*/ 69 w 84"/>
                              <a:gd name="T21" fmla="*/ 180 h 180"/>
                              <a:gd name="T22" fmla="*/ 84 w 84"/>
                              <a:gd name="T23" fmla="*/ 175 h 180"/>
                              <a:gd name="T24" fmla="*/ 82 w 84"/>
                              <a:gd name="T25" fmla="*/ 172 h 180"/>
                              <a:gd name="T26" fmla="*/ 79 w 84"/>
                              <a:gd name="T27" fmla="*/ 170 h 180"/>
                              <a:gd name="T28" fmla="*/ 67 w 84"/>
                              <a:gd name="T29" fmla="*/ 175 h 180"/>
                              <a:gd name="T30" fmla="*/ 52 w 84"/>
                              <a:gd name="T31" fmla="*/ 175 h 180"/>
                              <a:gd name="T32" fmla="*/ 42 w 84"/>
                              <a:gd name="T33" fmla="*/ 175 h 180"/>
                              <a:gd name="T34" fmla="*/ 32 w 84"/>
                              <a:gd name="T35" fmla="*/ 172 h 180"/>
                              <a:gd name="T36" fmla="*/ 35 w 84"/>
                              <a:gd name="T37" fmla="*/ 177 h 180"/>
                              <a:gd name="T38" fmla="*/ 37 w 84"/>
                              <a:gd name="T39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37" y="180"/>
                                </a:moveTo>
                                <a:lnTo>
                                  <a:pt x="44" y="180"/>
                                </a:lnTo>
                                <a:lnTo>
                                  <a:pt x="52" y="180"/>
                                </a:lnTo>
                                <a:lnTo>
                                  <a:pt x="69" y="180"/>
                                </a:lnTo>
                                <a:lnTo>
                                  <a:pt x="84" y="175"/>
                                </a:lnTo>
                                <a:lnTo>
                                  <a:pt x="82" y="172"/>
                                </a:lnTo>
                                <a:lnTo>
                                  <a:pt x="79" y="170"/>
                                </a:lnTo>
                                <a:lnTo>
                                  <a:pt x="67" y="175"/>
                                </a:lnTo>
                                <a:lnTo>
                                  <a:pt x="52" y="175"/>
                                </a:lnTo>
                                <a:lnTo>
                                  <a:pt x="42" y="175"/>
                                </a:lnTo>
                                <a:lnTo>
                                  <a:pt x="32" y="172"/>
                                </a:lnTo>
                                <a:lnTo>
                                  <a:pt x="35" y="177"/>
                                </a:lnTo>
                                <a:lnTo>
                                  <a:pt x="37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" name="Freeform 8885"/>
                        <wps:cNvSpPr>
                          <a:spLocks noEditPoints="1"/>
                        </wps:cNvSpPr>
                        <wps:spPr bwMode="auto">
                          <a:xfrm>
                            <a:off x="5701" y="990"/>
                            <a:ext cx="82" cy="175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75"/>
                              <a:gd name="T2" fmla="*/ 2 w 82"/>
                              <a:gd name="T3" fmla="*/ 3 h 175"/>
                              <a:gd name="T4" fmla="*/ 0 w 82"/>
                              <a:gd name="T5" fmla="*/ 3 h 175"/>
                              <a:gd name="T6" fmla="*/ 0 w 82"/>
                              <a:gd name="T7" fmla="*/ 10 h 175"/>
                              <a:gd name="T8" fmla="*/ 2 w 82"/>
                              <a:gd name="T9" fmla="*/ 8 h 175"/>
                              <a:gd name="T10" fmla="*/ 5 w 82"/>
                              <a:gd name="T11" fmla="*/ 5 h 175"/>
                              <a:gd name="T12" fmla="*/ 5 w 82"/>
                              <a:gd name="T13" fmla="*/ 0 h 175"/>
                              <a:gd name="T14" fmla="*/ 35 w 82"/>
                              <a:gd name="T15" fmla="*/ 175 h 175"/>
                              <a:gd name="T16" fmla="*/ 42 w 82"/>
                              <a:gd name="T17" fmla="*/ 175 h 175"/>
                              <a:gd name="T18" fmla="*/ 52 w 82"/>
                              <a:gd name="T19" fmla="*/ 175 h 175"/>
                              <a:gd name="T20" fmla="*/ 67 w 82"/>
                              <a:gd name="T21" fmla="*/ 175 h 175"/>
                              <a:gd name="T22" fmla="*/ 82 w 82"/>
                              <a:gd name="T23" fmla="*/ 170 h 175"/>
                              <a:gd name="T24" fmla="*/ 79 w 82"/>
                              <a:gd name="T25" fmla="*/ 168 h 175"/>
                              <a:gd name="T26" fmla="*/ 79 w 82"/>
                              <a:gd name="T27" fmla="*/ 168 h 175"/>
                              <a:gd name="T28" fmla="*/ 64 w 82"/>
                              <a:gd name="T29" fmla="*/ 170 h 175"/>
                              <a:gd name="T30" fmla="*/ 52 w 82"/>
                              <a:gd name="T31" fmla="*/ 170 h 175"/>
                              <a:gd name="T32" fmla="*/ 42 w 82"/>
                              <a:gd name="T33" fmla="*/ 170 h 175"/>
                              <a:gd name="T34" fmla="*/ 30 w 82"/>
                              <a:gd name="T35" fmla="*/ 168 h 175"/>
                              <a:gd name="T36" fmla="*/ 32 w 82"/>
                              <a:gd name="T37" fmla="*/ 170 h 175"/>
                              <a:gd name="T38" fmla="*/ 35 w 82"/>
                              <a:gd name="T39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75"/>
                                </a:moveTo>
                                <a:lnTo>
                                  <a:pt x="42" y="175"/>
                                </a:lnTo>
                                <a:lnTo>
                                  <a:pt x="52" y="175"/>
                                </a:lnTo>
                                <a:lnTo>
                                  <a:pt x="67" y="175"/>
                                </a:lnTo>
                                <a:lnTo>
                                  <a:pt x="82" y="170"/>
                                </a:lnTo>
                                <a:lnTo>
                                  <a:pt x="79" y="168"/>
                                </a:lnTo>
                                <a:lnTo>
                                  <a:pt x="79" y="168"/>
                                </a:lnTo>
                                <a:lnTo>
                                  <a:pt x="64" y="170"/>
                                </a:lnTo>
                                <a:lnTo>
                                  <a:pt x="52" y="170"/>
                                </a:lnTo>
                                <a:lnTo>
                                  <a:pt x="42" y="170"/>
                                </a:lnTo>
                                <a:lnTo>
                                  <a:pt x="30" y="168"/>
                                </a:lnTo>
                                <a:lnTo>
                                  <a:pt x="32" y="170"/>
                                </a:lnTo>
                                <a:lnTo>
                                  <a:pt x="3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" name="Freeform 8886"/>
                        <wps:cNvSpPr>
                          <a:spLocks noEditPoints="1"/>
                        </wps:cNvSpPr>
                        <wps:spPr bwMode="auto">
                          <a:xfrm>
                            <a:off x="5701" y="993"/>
                            <a:ext cx="79" cy="17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70"/>
                              <a:gd name="T2" fmla="*/ 2 w 79"/>
                              <a:gd name="T3" fmla="*/ 2 h 170"/>
                              <a:gd name="T4" fmla="*/ 0 w 79"/>
                              <a:gd name="T5" fmla="*/ 5 h 170"/>
                              <a:gd name="T6" fmla="*/ 0 w 79"/>
                              <a:gd name="T7" fmla="*/ 10 h 170"/>
                              <a:gd name="T8" fmla="*/ 2 w 79"/>
                              <a:gd name="T9" fmla="*/ 7 h 170"/>
                              <a:gd name="T10" fmla="*/ 5 w 79"/>
                              <a:gd name="T11" fmla="*/ 5 h 170"/>
                              <a:gd name="T12" fmla="*/ 5 w 79"/>
                              <a:gd name="T13" fmla="*/ 0 h 170"/>
                              <a:gd name="T14" fmla="*/ 32 w 79"/>
                              <a:gd name="T15" fmla="*/ 167 h 170"/>
                              <a:gd name="T16" fmla="*/ 42 w 79"/>
                              <a:gd name="T17" fmla="*/ 170 h 170"/>
                              <a:gd name="T18" fmla="*/ 52 w 79"/>
                              <a:gd name="T19" fmla="*/ 170 h 170"/>
                              <a:gd name="T20" fmla="*/ 67 w 79"/>
                              <a:gd name="T21" fmla="*/ 170 h 170"/>
                              <a:gd name="T22" fmla="*/ 79 w 79"/>
                              <a:gd name="T23" fmla="*/ 165 h 170"/>
                              <a:gd name="T24" fmla="*/ 79 w 79"/>
                              <a:gd name="T25" fmla="*/ 165 h 170"/>
                              <a:gd name="T26" fmla="*/ 77 w 79"/>
                              <a:gd name="T27" fmla="*/ 162 h 170"/>
                              <a:gd name="T28" fmla="*/ 64 w 79"/>
                              <a:gd name="T29" fmla="*/ 165 h 170"/>
                              <a:gd name="T30" fmla="*/ 52 w 79"/>
                              <a:gd name="T31" fmla="*/ 165 h 170"/>
                              <a:gd name="T32" fmla="*/ 40 w 79"/>
                              <a:gd name="T33" fmla="*/ 165 h 170"/>
                              <a:gd name="T34" fmla="*/ 30 w 79"/>
                              <a:gd name="T35" fmla="*/ 162 h 170"/>
                              <a:gd name="T36" fmla="*/ 30 w 79"/>
                              <a:gd name="T37" fmla="*/ 165 h 170"/>
                              <a:gd name="T38" fmla="*/ 32 w 79"/>
                              <a:gd name="T39" fmla="*/ 167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67"/>
                                </a:moveTo>
                                <a:lnTo>
                                  <a:pt x="42" y="170"/>
                                </a:lnTo>
                                <a:lnTo>
                                  <a:pt x="52" y="170"/>
                                </a:lnTo>
                                <a:lnTo>
                                  <a:pt x="67" y="170"/>
                                </a:lnTo>
                                <a:lnTo>
                                  <a:pt x="79" y="165"/>
                                </a:lnTo>
                                <a:lnTo>
                                  <a:pt x="79" y="165"/>
                                </a:lnTo>
                                <a:lnTo>
                                  <a:pt x="77" y="162"/>
                                </a:lnTo>
                                <a:lnTo>
                                  <a:pt x="64" y="165"/>
                                </a:lnTo>
                                <a:lnTo>
                                  <a:pt x="52" y="165"/>
                                </a:lnTo>
                                <a:lnTo>
                                  <a:pt x="40" y="165"/>
                                </a:lnTo>
                                <a:lnTo>
                                  <a:pt x="30" y="162"/>
                                </a:lnTo>
                                <a:lnTo>
                                  <a:pt x="30" y="165"/>
                                </a:lnTo>
                                <a:lnTo>
                                  <a:pt x="32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6" name="Freeform 8887"/>
                        <wps:cNvSpPr>
                          <a:spLocks noEditPoints="1"/>
                        </wps:cNvSpPr>
                        <wps:spPr bwMode="auto">
                          <a:xfrm>
                            <a:off x="5701" y="995"/>
                            <a:ext cx="79" cy="165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65"/>
                              <a:gd name="T2" fmla="*/ 2 w 79"/>
                              <a:gd name="T3" fmla="*/ 3 h 165"/>
                              <a:gd name="T4" fmla="*/ 0 w 79"/>
                              <a:gd name="T5" fmla="*/ 5 h 165"/>
                              <a:gd name="T6" fmla="*/ 0 w 79"/>
                              <a:gd name="T7" fmla="*/ 10 h 165"/>
                              <a:gd name="T8" fmla="*/ 2 w 79"/>
                              <a:gd name="T9" fmla="*/ 8 h 165"/>
                              <a:gd name="T10" fmla="*/ 5 w 79"/>
                              <a:gd name="T11" fmla="*/ 5 h 165"/>
                              <a:gd name="T12" fmla="*/ 5 w 79"/>
                              <a:gd name="T13" fmla="*/ 0 h 165"/>
                              <a:gd name="T14" fmla="*/ 30 w 79"/>
                              <a:gd name="T15" fmla="*/ 163 h 165"/>
                              <a:gd name="T16" fmla="*/ 42 w 79"/>
                              <a:gd name="T17" fmla="*/ 165 h 165"/>
                              <a:gd name="T18" fmla="*/ 52 w 79"/>
                              <a:gd name="T19" fmla="*/ 165 h 165"/>
                              <a:gd name="T20" fmla="*/ 64 w 79"/>
                              <a:gd name="T21" fmla="*/ 165 h 165"/>
                              <a:gd name="T22" fmla="*/ 79 w 79"/>
                              <a:gd name="T23" fmla="*/ 163 h 165"/>
                              <a:gd name="T24" fmla="*/ 77 w 79"/>
                              <a:gd name="T25" fmla="*/ 160 h 165"/>
                              <a:gd name="T26" fmla="*/ 74 w 79"/>
                              <a:gd name="T27" fmla="*/ 158 h 165"/>
                              <a:gd name="T28" fmla="*/ 64 w 79"/>
                              <a:gd name="T29" fmla="*/ 160 h 165"/>
                              <a:gd name="T30" fmla="*/ 52 w 79"/>
                              <a:gd name="T31" fmla="*/ 160 h 165"/>
                              <a:gd name="T32" fmla="*/ 40 w 79"/>
                              <a:gd name="T33" fmla="*/ 160 h 165"/>
                              <a:gd name="T34" fmla="*/ 27 w 79"/>
                              <a:gd name="T35" fmla="*/ 158 h 165"/>
                              <a:gd name="T36" fmla="*/ 30 w 79"/>
                              <a:gd name="T37" fmla="*/ 160 h 165"/>
                              <a:gd name="T38" fmla="*/ 3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63"/>
                                </a:moveTo>
                                <a:lnTo>
                                  <a:pt x="42" y="165"/>
                                </a:lnTo>
                                <a:lnTo>
                                  <a:pt x="52" y="165"/>
                                </a:lnTo>
                                <a:lnTo>
                                  <a:pt x="64" y="165"/>
                                </a:lnTo>
                                <a:lnTo>
                                  <a:pt x="79" y="163"/>
                                </a:lnTo>
                                <a:lnTo>
                                  <a:pt x="77" y="160"/>
                                </a:lnTo>
                                <a:lnTo>
                                  <a:pt x="74" y="158"/>
                                </a:lnTo>
                                <a:lnTo>
                                  <a:pt x="64" y="160"/>
                                </a:lnTo>
                                <a:lnTo>
                                  <a:pt x="52" y="160"/>
                                </a:lnTo>
                                <a:lnTo>
                                  <a:pt x="40" y="160"/>
                                </a:lnTo>
                                <a:lnTo>
                                  <a:pt x="27" y="158"/>
                                </a:lnTo>
                                <a:lnTo>
                                  <a:pt x="30" y="160"/>
                                </a:lnTo>
                                <a:lnTo>
                                  <a:pt x="3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" name="Freeform 8888"/>
                        <wps:cNvSpPr>
                          <a:spLocks noEditPoints="1"/>
                        </wps:cNvSpPr>
                        <wps:spPr bwMode="auto">
                          <a:xfrm>
                            <a:off x="5701" y="998"/>
                            <a:ext cx="77" cy="160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60"/>
                              <a:gd name="T2" fmla="*/ 2 w 77"/>
                              <a:gd name="T3" fmla="*/ 2 h 160"/>
                              <a:gd name="T4" fmla="*/ 0 w 77"/>
                              <a:gd name="T5" fmla="*/ 5 h 160"/>
                              <a:gd name="T6" fmla="*/ 0 w 77"/>
                              <a:gd name="T7" fmla="*/ 12 h 160"/>
                              <a:gd name="T8" fmla="*/ 2 w 77"/>
                              <a:gd name="T9" fmla="*/ 7 h 160"/>
                              <a:gd name="T10" fmla="*/ 7 w 77"/>
                              <a:gd name="T11" fmla="*/ 5 h 160"/>
                              <a:gd name="T12" fmla="*/ 5 w 77"/>
                              <a:gd name="T13" fmla="*/ 0 h 160"/>
                              <a:gd name="T14" fmla="*/ 30 w 77"/>
                              <a:gd name="T15" fmla="*/ 157 h 160"/>
                              <a:gd name="T16" fmla="*/ 40 w 77"/>
                              <a:gd name="T17" fmla="*/ 160 h 160"/>
                              <a:gd name="T18" fmla="*/ 52 w 77"/>
                              <a:gd name="T19" fmla="*/ 160 h 160"/>
                              <a:gd name="T20" fmla="*/ 64 w 77"/>
                              <a:gd name="T21" fmla="*/ 160 h 160"/>
                              <a:gd name="T22" fmla="*/ 77 w 77"/>
                              <a:gd name="T23" fmla="*/ 157 h 160"/>
                              <a:gd name="T24" fmla="*/ 74 w 77"/>
                              <a:gd name="T25" fmla="*/ 155 h 160"/>
                              <a:gd name="T26" fmla="*/ 72 w 77"/>
                              <a:gd name="T27" fmla="*/ 152 h 160"/>
                              <a:gd name="T28" fmla="*/ 62 w 77"/>
                              <a:gd name="T29" fmla="*/ 155 h 160"/>
                              <a:gd name="T30" fmla="*/ 52 w 77"/>
                              <a:gd name="T31" fmla="*/ 155 h 160"/>
                              <a:gd name="T32" fmla="*/ 37 w 77"/>
                              <a:gd name="T33" fmla="*/ 155 h 160"/>
                              <a:gd name="T34" fmla="*/ 25 w 77"/>
                              <a:gd name="T35" fmla="*/ 152 h 160"/>
                              <a:gd name="T36" fmla="*/ 27 w 77"/>
                              <a:gd name="T37" fmla="*/ 155 h 160"/>
                              <a:gd name="T38" fmla="*/ 3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57"/>
                                </a:moveTo>
                                <a:lnTo>
                                  <a:pt x="40" y="160"/>
                                </a:lnTo>
                                <a:lnTo>
                                  <a:pt x="52" y="160"/>
                                </a:lnTo>
                                <a:lnTo>
                                  <a:pt x="64" y="160"/>
                                </a:lnTo>
                                <a:lnTo>
                                  <a:pt x="77" y="157"/>
                                </a:lnTo>
                                <a:lnTo>
                                  <a:pt x="74" y="155"/>
                                </a:lnTo>
                                <a:lnTo>
                                  <a:pt x="72" y="152"/>
                                </a:lnTo>
                                <a:lnTo>
                                  <a:pt x="62" y="155"/>
                                </a:lnTo>
                                <a:lnTo>
                                  <a:pt x="52" y="155"/>
                                </a:lnTo>
                                <a:lnTo>
                                  <a:pt x="37" y="155"/>
                                </a:lnTo>
                                <a:lnTo>
                                  <a:pt x="25" y="152"/>
                                </a:lnTo>
                                <a:lnTo>
                                  <a:pt x="27" y="155"/>
                                </a:lnTo>
                                <a:lnTo>
                                  <a:pt x="3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" name="Freeform 8889"/>
                        <wps:cNvSpPr>
                          <a:spLocks noEditPoints="1"/>
                        </wps:cNvSpPr>
                        <wps:spPr bwMode="auto">
                          <a:xfrm>
                            <a:off x="5701" y="1000"/>
                            <a:ext cx="74" cy="155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55"/>
                              <a:gd name="T2" fmla="*/ 2 w 74"/>
                              <a:gd name="T3" fmla="*/ 3 h 155"/>
                              <a:gd name="T4" fmla="*/ 0 w 74"/>
                              <a:gd name="T5" fmla="*/ 5 h 155"/>
                              <a:gd name="T6" fmla="*/ 0 w 74"/>
                              <a:gd name="T7" fmla="*/ 13 h 155"/>
                              <a:gd name="T8" fmla="*/ 2 w 74"/>
                              <a:gd name="T9" fmla="*/ 10 h 155"/>
                              <a:gd name="T10" fmla="*/ 7 w 74"/>
                              <a:gd name="T11" fmla="*/ 5 h 155"/>
                              <a:gd name="T12" fmla="*/ 5 w 74"/>
                              <a:gd name="T13" fmla="*/ 0 h 155"/>
                              <a:gd name="T14" fmla="*/ 27 w 74"/>
                              <a:gd name="T15" fmla="*/ 153 h 155"/>
                              <a:gd name="T16" fmla="*/ 40 w 74"/>
                              <a:gd name="T17" fmla="*/ 155 h 155"/>
                              <a:gd name="T18" fmla="*/ 52 w 74"/>
                              <a:gd name="T19" fmla="*/ 155 h 155"/>
                              <a:gd name="T20" fmla="*/ 64 w 74"/>
                              <a:gd name="T21" fmla="*/ 155 h 155"/>
                              <a:gd name="T22" fmla="*/ 74 w 74"/>
                              <a:gd name="T23" fmla="*/ 153 h 155"/>
                              <a:gd name="T24" fmla="*/ 72 w 74"/>
                              <a:gd name="T25" fmla="*/ 150 h 155"/>
                              <a:gd name="T26" fmla="*/ 72 w 74"/>
                              <a:gd name="T27" fmla="*/ 148 h 155"/>
                              <a:gd name="T28" fmla="*/ 62 w 74"/>
                              <a:gd name="T29" fmla="*/ 150 h 155"/>
                              <a:gd name="T30" fmla="*/ 52 w 74"/>
                              <a:gd name="T31" fmla="*/ 150 h 155"/>
                              <a:gd name="T32" fmla="*/ 37 w 74"/>
                              <a:gd name="T33" fmla="*/ 150 h 155"/>
                              <a:gd name="T34" fmla="*/ 25 w 74"/>
                              <a:gd name="T35" fmla="*/ 145 h 155"/>
                              <a:gd name="T36" fmla="*/ 25 w 74"/>
                              <a:gd name="T37" fmla="*/ 150 h 155"/>
                              <a:gd name="T38" fmla="*/ 27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7" y="153"/>
                                </a:moveTo>
                                <a:lnTo>
                                  <a:pt x="40" y="155"/>
                                </a:lnTo>
                                <a:lnTo>
                                  <a:pt x="52" y="155"/>
                                </a:lnTo>
                                <a:lnTo>
                                  <a:pt x="64" y="155"/>
                                </a:lnTo>
                                <a:lnTo>
                                  <a:pt x="74" y="153"/>
                                </a:lnTo>
                                <a:lnTo>
                                  <a:pt x="72" y="150"/>
                                </a:lnTo>
                                <a:lnTo>
                                  <a:pt x="72" y="148"/>
                                </a:lnTo>
                                <a:lnTo>
                                  <a:pt x="62" y="150"/>
                                </a:lnTo>
                                <a:lnTo>
                                  <a:pt x="52" y="150"/>
                                </a:lnTo>
                                <a:lnTo>
                                  <a:pt x="37" y="150"/>
                                </a:lnTo>
                                <a:lnTo>
                                  <a:pt x="25" y="145"/>
                                </a:lnTo>
                                <a:lnTo>
                                  <a:pt x="25" y="150"/>
                                </a:lnTo>
                                <a:lnTo>
                                  <a:pt x="27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" name="Freeform 8890"/>
                        <wps:cNvSpPr>
                          <a:spLocks noEditPoints="1"/>
                        </wps:cNvSpPr>
                        <wps:spPr bwMode="auto">
                          <a:xfrm>
                            <a:off x="5701" y="1003"/>
                            <a:ext cx="72" cy="150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50"/>
                              <a:gd name="T2" fmla="*/ 2 w 72"/>
                              <a:gd name="T3" fmla="*/ 2 h 150"/>
                              <a:gd name="T4" fmla="*/ 0 w 72"/>
                              <a:gd name="T5" fmla="*/ 7 h 150"/>
                              <a:gd name="T6" fmla="*/ 0 w 72"/>
                              <a:gd name="T7" fmla="*/ 12 h 150"/>
                              <a:gd name="T8" fmla="*/ 2 w 72"/>
                              <a:gd name="T9" fmla="*/ 10 h 150"/>
                              <a:gd name="T10" fmla="*/ 7 w 72"/>
                              <a:gd name="T11" fmla="*/ 5 h 150"/>
                              <a:gd name="T12" fmla="*/ 7 w 72"/>
                              <a:gd name="T13" fmla="*/ 0 h 150"/>
                              <a:gd name="T14" fmla="*/ 25 w 72"/>
                              <a:gd name="T15" fmla="*/ 147 h 150"/>
                              <a:gd name="T16" fmla="*/ 37 w 72"/>
                              <a:gd name="T17" fmla="*/ 150 h 150"/>
                              <a:gd name="T18" fmla="*/ 52 w 72"/>
                              <a:gd name="T19" fmla="*/ 150 h 150"/>
                              <a:gd name="T20" fmla="*/ 62 w 72"/>
                              <a:gd name="T21" fmla="*/ 150 h 150"/>
                              <a:gd name="T22" fmla="*/ 72 w 72"/>
                              <a:gd name="T23" fmla="*/ 147 h 150"/>
                              <a:gd name="T24" fmla="*/ 72 w 72"/>
                              <a:gd name="T25" fmla="*/ 145 h 150"/>
                              <a:gd name="T26" fmla="*/ 69 w 72"/>
                              <a:gd name="T27" fmla="*/ 142 h 150"/>
                              <a:gd name="T28" fmla="*/ 59 w 72"/>
                              <a:gd name="T29" fmla="*/ 145 h 150"/>
                              <a:gd name="T30" fmla="*/ 52 w 72"/>
                              <a:gd name="T31" fmla="*/ 145 h 150"/>
                              <a:gd name="T32" fmla="*/ 37 w 72"/>
                              <a:gd name="T33" fmla="*/ 145 h 150"/>
                              <a:gd name="T34" fmla="*/ 22 w 72"/>
                              <a:gd name="T35" fmla="*/ 140 h 150"/>
                              <a:gd name="T36" fmla="*/ 25 w 72"/>
                              <a:gd name="T37" fmla="*/ 142 h 150"/>
                              <a:gd name="T38" fmla="*/ 25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7"/>
                                </a:moveTo>
                                <a:lnTo>
                                  <a:pt x="37" y="150"/>
                                </a:lnTo>
                                <a:lnTo>
                                  <a:pt x="52" y="150"/>
                                </a:lnTo>
                                <a:lnTo>
                                  <a:pt x="62" y="150"/>
                                </a:lnTo>
                                <a:lnTo>
                                  <a:pt x="72" y="147"/>
                                </a:lnTo>
                                <a:lnTo>
                                  <a:pt x="72" y="145"/>
                                </a:lnTo>
                                <a:lnTo>
                                  <a:pt x="69" y="142"/>
                                </a:lnTo>
                                <a:lnTo>
                                  <a:pt x="59" y="145"/>
                                </a:lnTo>
                                <a:lnTo>
                                  <a:pt x="52" y="145"/>
                                </a:lnTo>
                                <a:lnTo>
                                  <a:pt x="37" y="145"/>
                                </a:lnTo>
                                <a:lnTo>
                                  <a:pt x="22" y="140"/>
                                </a:lnTo>
                                <a:lnTo>
                                  <a:pt x="25" y="142"/>
                                </a:lnTo>
                                <a:lnTo>
                                  <a:pt x="25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" name="Freeform 8891"/>
                        <wps:cNvSpPr>
                          <a:spLocks noEditPoints="1"/>
                        </wps:cNvSpPr>
                        <wps:spPr bwMode="auto">
                          <a:xfrm>
                            <a:off x="5701" y="1005"/>
                            <a:ext cx="72" cy="145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45"/>
                              <a:gd name="T2" fmla="*/ 2 w 72"/>
                              <a:gd name="T3" fmla="*/ 5 h 145"/>
                              <a:gd name="T4" fmla="*/ 0 w 72"/>
                              <a:gd name="T5" fmla="*/ 8 h 145"/>
                              <a:gd name="T6" fmla="*/ 0 w 72"/>
                              <a:gd name="T7" fmla="*/ 13 h 145"/>
                              <a:gd name="T8" fmla="*/ 2 w 72"/>
                              <a:gd name="T9" fmla="*/ 10 h 145"/>
                              <a:gd name="T10" fmla="*/ 7 w 72"/>
                              <a:gd name="T11" fmla="*/ 5 h 145"/>
                              <a:gd name="T12" fmla="*/ 7 w 72"/>
                              <a:gd name="T13" fmla="*/ 0 h 145"/>
                              <a:gd name="T14" fmla="*/ 25 w 72"/>
                              <a:gd name="T15" fmla="*/ 140 h 145"/>
                              <a:gd name="T16" fmla="*/ 37 w 72"/>
                              <a:gd name="T17" fmla="*/ 145 h 145"/>
                              <a:gd name="T18" fmla="*/ 52 w 72"/>
                              <a:gd name="T19" fmla="*/ 145 h 145"/>
                              <a:gd name="T20" fmla="*/ 62 w 72"/>
                              <a:gd name="T21" fmla="*/ 145 h 145"/>
                              <a:gd name="T22" fmla="*/ 72 w 72"/>
                              <a:gd name="T23" fmla="*/ 143 h 145"/>
                              <a:gd name="T24" fmla="*/ 69 w 72"/>
                              <a:gd name="T25" fmla="*/ 140 h 145"/>
                              <a:gd name="T26" fmla="*/ 67 w 72"/>
                              <a:gd name="T27" fmla="*/ 140 h 145"/>
                              <a:gd name="T28" fmla="*/ 59 w 72"/>
                              <a:gd name="T29" fmla="*/ 140 h 145"/>
                              <a:gd name="T30" fmla="*/ 52 w 72"/>
                              <a:gd name="T31" fmla="*/ 140 h 145"/>
                              <a:gd name="T32" fmla="*/ 35 w 72"/>
                              <a:gd name="T33" fmla="*/ 140 h 145"/>
                              <a:gd name="T34" fmla="*/ 20 w 72"/>
                              <a:gd name="T35" fmla="*/ 135 h 145"/>
                              <a:gd name="T36" fmla="*/ 22 w 72"/>
                              <a:gd name="T37" fmla="*/ 138 h 145"/>
                              <a:gd name="T38" fmla="*/ 25 w 72"/>
                              <a:gd name="T39" fmla="*/ 14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0"/>
                                </a:moveTo>
                                <a:lnTo>
                                  <a:pt x="37" y="145"/>
                                </a:lnTo>
                                <a:lnTo>
                                  <a:pt x="52" y="145"/>
                                </a:lnTo>
                                <a:lnTo>
                                  <a:pt x="62" y="145"/>
                                </a:lnTo>
                                <a:lnTo>
                                  <a:pt x="72" y="143"/>
                                </a:lnTo>
                                <a:lnTo>
                                  <a:pt x="69" y="140"/>
                                </a:lnTo>
                                <a:lnTo>
                                  <a:pt x="67" y="140"/>
                                </a:lnTo>
                                <a:lnTo>
                                  <a:pt x="59" y="140"/>
                                </a:lnTo>
                                <a:lnTo>
                                  <a:pt x="52" y="140"/>
                                </a:lnTo>
                                <a:lnTo>
                                  <a:pt x="35" y="140"/>
                                </a:lnTo>
                                <a:lnTo>
                                  <a:pt x="20" y="135"/>
                                </a:lnTo>
                                <a:lnTo>
                                  <a:pt x="22" y="138"/>
                                </a:lnTo>
                                <a:lnTo>
                                  <a:pt x="25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" name="Freeform 8892"/>
                        <wps:cNvSpPr>
                          <a:spLocks noEditPoints="1"/>
                        </wps:cNvSpPr>
                        <wps:spPr bwMode="auto">
                          <a:xfrm>
                            <a:off x="5701" y="1008"/>
                            <a:ext cx="69" cy="140"/>
                          </a:xfrm>
                          <a:custGeom>
                            <a:avLst/>
                            <a:gdLst>
                              <a:gd name="T0" fmla="*/ 7 w 69"/>
                              <a:gd name="T1" fmla="*/ 0 h 140"/>
                              <a:gd name="T2" fmla="*/ 2 w 69"/>
                              <a:gd name="T3" fmla="*/ 5 h 140"/>
                              <a:gd name="T4" fmla="*/ 0 w 69"/>
                              <a:gd name="T5" fmla="*/ 7 h 140"/>
                              <a:gd name="T6" fmla="*/ 0 w 69"/>
                              <a:gd name="T7" fmla="*/ 15 h 140"/>
                              <a:gd name="T8" fmla="*/ 5 w 69"/>
                              <a:gd name="T9" fmla="*/ 10 h 140"/>
                              <a:gd name="T10" fmla="*/ 10 w 69"/>
                              <a:gd name="T11" fmla="*/ 7 h 140"/>
                              <a:gd name="T12" fmla="*/ 7 w 69"/>
                              <a:gd name="T13" fmla="*/ 0 h 140"/>
                              <a:gd name="T14" fmla="*/ 22 w 69"/>
                              <a:gd name="T15" fmla="*/ 135 h 140"/>
                              <a:gd name="T16" fmla="*/ 37 w 69"/>
                              <a:gd name="T17" fmla="*/ 140 h 140"/>
                              <a:gd name="T18" fmla="*/ 52 w 69"/>
                              <a:gd name="T19" fmla="*/ 140 h 140"/>
                              <a:gd name="T20" fmla="*/ 59 w 69"/>
                              <a:gd name="T21" fmla="*/ 140 h 140"/>
                              <a:gd name="T22" fmla="*/ 69 w 69"/>
                              <a:gd name="T23" fmla="*/ 137 h 140"/>
                              <a:gd name="T24" fmla="*/ 67 w 69"/>
                              <a:gd name="T25" fmla="*/ 137 h 140"/>
                              <a:gd name="T26" fmla="*/ 64 w 69"/>
                              <a:gd name="T27" fmla="*/ 135 h 140"/>
                              <a:gd name="T28" fmla="*/ 59 w 69"/>
                              <a:gd name="T29" fmla="*/ 135 h 140"/>
                              <a:gd name="T30" fmla="*/ 52 w 69"/>
                              <a:gd name="T31" fmla="*/ 135 h 140"/>
                              <a:gd name="T32" fmla="*/ 35 w 69"/>
                              <a:gd name="T33" fmla="*/ 132 h 140"/>
                              <a:gd name="T34" fmla="*/ 20 w 69"/>
                              <a:gd name="T35" fmla="*/ 127 h 140"/>
                              <a:gd name="T36" fmla="*/ 20 w 69"/>
                              <a:gd name="T37" fmla="*/ 132 h 140"/>
                              <a:gd name="T38" fmla="*/ 22 w 69"/>
                              <a:gd name="T39" fmla="*/ 13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2" y="135"/>
                                </a:moveTo>
                                <a:lnTo>
                                  <a:pt x="37" y="140"/>
                                </a:lnTo>
                                <a:lnTo>
                                  <a:pt x="52" y="140"/>
                                </a:lnTo>
                                <a:lnTo>
                                  <a:pt x="59" y="140"/>
                                </a:lnTo>
                                <a:lnTo>
                                  <a:pt x="69" y="137"/>
                                </a:lnTo>
                                <a:lnTo>
                                  <a:pt x="67" y="137"/>
                                </a:lnTo>
                                <a:lnTo>
                                  <a:pt x="64" y="135"/>
                                </a:lnTo>
                                <a:lnTo>
                                  <a:pt x="59" y="135"/>
                                </a:lnTo>
                                <a:lnTo>
                                  <a:pt x="52" y="135"/>
                                </a:lnTo>
                                <a:lnTo>
                                  <a:pt x="35" y="132"/>
                                </a:lnTo>
                                <a:lnTo>
                                  <a:pt x="20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2" name="Freeform 8893"/>
                        <wps:cNvSpPr>
                          <a:spLocks noEditPoints="1"/>
                        </wps:cNvSpPr>
                        <wps:spPr bwMode="auto">
                          <a:xfrm>
                            <a:off x="5701" y="1010"/>
                            <a:ext cx="67" cy="135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35"/>
                              <a:gd name="T2" fmla="*/ 2 w 67"/>
                              <a:gd name="T3" fmla="*/ 5 h 135"/>
                              <a:gd name="T4" fmla="*/ 0 w 67"/>
                              <a:gd name="T5" fmla="*/ 8 h 135"/>
                              <a:gd name="T6" fmla="*/ 0 w 67"/>
                              <a:gd name="T7" fmla="*/ 15 h 135"/>
                              <a:gd name="T8" fmla="*/ 5 w 67"/>
                              <a:gd name="T9" fmla="*/ 10 h 135"/>
                              <a:gd name="T10" fmla="*/ 10 w 67"/>
                              <a:gd name="T11" fmla="*/ 8 h 135"/>
                              <a:gd name="T12" fmla="*/ 7 w 67"/>
                              <a:gd name="T13" fmla="*/ 0 h 135"/>
                              <a:gd name="T14" fmla="*/ 20 w 67"/>
                              <a:gd name="T15" fmla="*/ 130 h 135"/>
                              <a:gd name="T16" fmla="*/ 35 w 67"/>
                              <a:gd name="T17" fmla="*/ 135 h 135"/>
                              <a:gd name="T18" fmla="*/ 52 w 67"/>
                              <a:gd name="T19" fmla="*/ 135 h 135"/>
                              <a:gd name="T20" fmla="*/ 59 w 67"/>
                              <a:gd name="T21" fmla="*/ 135 h 135"/>
                              <a:gd name="T22" fmla="*/ 67 w 67"/>
                              <a:gd name="T23" fmla="*/ 135 h 135"/>
                              <a:gd name="T24" fmla="*/ 64 w 67"/>
                              <a:gd name="T25" fmla="*/ 133 h 135"/>
                              <a:gd name="T26" fmla="*/ 64 w 67"/>
                              <a:gd name="T27" fmla="*/ 130 h 135"/>
                              <a:gd name="T28" fmla="*/ 57 w 67"/>
                              <a:gd name="T29" fmla="*/ 130 h 135"/>
                              <a:gd name="T30" fmla="*/ 52 w 67"/>
                              <a:gd name="T31" fmla="*/ 130 h 135"/>
                              <a:gd name="T32" fmla="*/ 35 w 67"/>
                              <a:gd name="T33" fmla="*/ 128 h 135"/>
                              <a:gd name="T34" fmla="*/ 17 w 67"/>
                              <a:gd name="T35" fmla="*/ 123 h 135"/>
                              <a:gd name="T36" fmla="*/ 20 w 67"/>
                              <a:gd name="T37" fmla="*/ 125 h 135"/>
                              <a:gd name="T38" fmla="*/ 20 w 67"/>
                              <a:gd name="T39" fmla="*/ 13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8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0" y="130"/>
                                </a:moveTo>
                                <a:lnTo>
                                  <a:pt x="35" y="135"/>
                                </a:lnTo>
                                <a:lnTo>
                                  <a:pt x="52" y="135"/>
                                </a:lnTo>
                                <a:lnTo>
                                  <a:pt x="59" y="135"/>
                                </a:lnTo>
                                <a:lnTo>
                                  <a:pt x="67" y="135"/>
                                </a:lnTo>
                                <a:lnTo>
                                  <a:pt x="64" y="133"/>
                                </a:lnTo>
                                <a:lnTo>
                                  <a:pt x="64" y="130"/>
                                </a:lnTo>
                                <a:lnTo>
                                  <a:pt x="57" y="130"/>
                                </a:lnTo>
                                <a:lnTo>
                                  <a:pt x="52" y="130"/>
                                </a:lnTo>
                                <a:lnTo>
                                  <a:pt x="35" y="128"/>
                                </a:lnTo>
                                <a:lnTo>
                                  <a:pt x="17" y="123"/>
                                </a:lnTo>
                                <a:lnTo>
                                  <a:pt x="20" y="125"/>
                                </a:lnTo>
                                <a:lnTo>
                                  <a:pt x="2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" name="Freeform 8894"/>
                        <wps:cNvSpPr>
                          <a:spLocks noEditPoints="1"/>
                        </wps:cNvSpPr>
                        <wps:spPr bwMode="auto">
                          <a:xfrm>
                            <a:off x="5701" y="1015"/>
                            <a:ext cx="64" cy="128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8"/>
                              <a:gd name="T2" fmla="*/ 5 w 64"/>
                              <a:gd name="T3" fmla="*/ 3 h 128"/>
                              <a:gd name="T4" fmla="*/ 0 w 64"/>
                              <a:gd name="T5" fmla="*/ 8 h 128"/>
                              <a:gd name="T6" fmla="*/ 0 w 64"/>
                              <a:gd name="T7" fmla="*/ 10 h 128"/>
                              <a:gd name="T8" fmla="*/ 0 w 64"/>
                              <a:gd name="T9" fmla="*/ 15 h 128"/>
                              <a:gd name="T10" fmla="*/ 5 w 64"/>
                              <a:gd name="T11" fmla="*/ 10 h 128"/>
                              <a:gd name="T12" fmla="*/ 10 w 64"/>
                              <a:gd name="T13" fmla="*/ 5 h 128"/>
                              <a:gd name="T14" fmla="*/ 10 w 64"/>
                              <a:gd name="T15" fmla="*/ 0 h 128"/>
                              <a:gd name="T16" fmla="*/ 20 w 64"/>
                              <a:gd name="T17" fmla="*/ 120 h 128"/>
                              <a:gd name="T18" fmla="*/ 35 w 64"/>
                              <a:gd name="T19" fmla="*/ 125 h 128"/>
                              <a:gd name="T20" fmla="*/ 52 w 64"/>
                              <a:gd name="T21" fmla="*/ 128 h 128"/>
                              <a:gd name="T22" fmla="*/ 59 w 64"/>
                              <a:gd name="T23" fmla="*/ 128 h 128"/>
                              <a:gd name="T24" fmla="*/ 64 w 64"/>
                              <a:gd name="T25" fmla="*/ 128 h 128"/>
                              <a:gd name="T26" fmla="*/ 64 w 64"/>
                              <a:gd name="T27" fmla="*/ 125 h 128"/>
                              <a:gd name="T28" fmla="*/ 62 w 64"/>
                              <a:gd name="T29" fmla="*/ 123 h 128"/>
                              <a:gd name="T30" fmla="*/ 57 w 64"/>
                              <a:gd name="T31" fmla="*/ 123 h 128"/>
                              <a:gd name="T32" fmla="*/ 52 w 64"/>
                              <a:gd name="T33" fmla="*/ 123 h 128"/>
                              <a:gd name="T34" fmla="*/ 42 w 64"/>
                              <a:gd name="T35" fmla="*/ 123 h 128"/>
                              <a:gd name="T36" fmla="*/ 32 w 64"/>
                              <a:gd name="T37" fmla="*/ 120 h 128"/>
                              <a:gd name="T38" fmla="*/ 25 w 64"/>
                              <a:gd name="T39" fmla="*/ 118 h 128"/>
                              <a:gd name="T40" fmla="*/ 15 w 64"/>
                              <a:gd name="T41" fmla="*/ 113 h 128"/>
                              <a:gd name="T42" fmla="*/ 17 w 64"/>
                              <a:gd name="T43" fmla="*/ 118 h 128"/>
                              <a:gd name="T44" fmla="*/ 20 w 64"/>
                              <a:gd name="T45" fmla="*/ 12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10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0" y="120"/>
                                </a:moveTo>
                                <a:lnTo>
                                  <a:pt x="35" y="125"/>
                                </a:lnTo>
                                <a:lnTo>
                                  <a:pt x="52" y="128"/>
                                </a:lnTo>
                                <a:lnTo>
                                  <a:pt x="59" y="128"/>
                                </a:lnTo>
                                <a:lnTo>
                                  <a:pt x="64" y="128"/>
                                </a:lnTo>
                                <a:lnTo>
                                  <a:pt x="64" y="125"/>
                                </a:lnTo>
                                <a:lnTo>
                                  <a:pt x="62" y="123"/>
                                </a:lnTo>
                                <a:lnTo>
                                  <a:pt x="57" y="123"/>
                                </a:lnTo>
                                <a:lnTo>
                                  <a:pt x="52" y="123"/>
                                </a:lnTo>
                                <a:lnTo>
                                  <a:pt x="42" y="123"/>
                                </a:lnTo>
                                <a:lnTo>
                                  <a:pt x="32" y="120"/>
                                </a:lnTo>
                                <a:lnTo>
                                  <a:pt x="25" y="118"/>
                                </a:lnTo>
                                <a:lnTo>
                                  <a:pt x="15" y="113"/>
                                </a:lnTo>
                                <a:lnTo>
                                  <a:pt x="17" y="118"/>
                                </a:lnTo>
                                <a:lnTo>
                                  <a:pt x="2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" name="Freeform 8895"/>
                        <wps:cNvSpPr>
                          <a:spLocks noEditPoints="1"/>
                        </wps:cNvSpPr>
                        <wps:spPr bwMode="auto">
                          <a:xfrm>
                            <a:off x="5701" y="1018"/>
                            <a:ext cx="64" cy="122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2"/>
                              <a:gd name="T2" fmla="*/ 5 w 64"/>
                              <a:gd name="T3" fmla="*/ 2 h 122"/>
                              <a:gd name="T4" fmla="*/ 0 w 64"/>
                              <a:gd name="T5" fmla="*/ 7 h 122"/>
                              <a:gd name="T6" fmla="*/ 0 w 64"/>
                              <a:gd name="T7" fmla="*/ 12 h 122"/>
                              <a:gd name="T8" fmla="*/ 0 w 64"/>
                              <a:gd name="T9" fmla="*/ 15 h 122"/>
                              <a:gd name="T10" fmla="*/ 5 w 64"/>
                              <a:gd name="T11" fmla="*/ 10 h 122"/>
                              <a:gd name="T12" fmla="*/ 10 w 64"/>
                              <a:gd name="T13" fmla="*/ 5 h 122"/>
                              <a:gd name="T14" fmla="*/ 10 w 64"/>
                              <a:gd name="T15" fmla="*/ 0 h 122"/>
                              <a:gd name="T16" fmla="*/ 17 w 64"/>
                              <a:gd name="T17" fmla="*/ 115 h 122"/>
                              <a:gd name="T18" fmla="*/ 35 w 64"/>
                              <a:gd name="T19" fmla="*/ 120 h 122"/>
                              <a:gd name="T20" fmla="*/ 52 w 64"/>
                              <a:gd name="T21" fmla="*/ 122 h 122"/>
                              <a:gd name="T22" fmla="*/ 57 w 64"/>
                              <a:gd name="T23" fmla="*/ 122 h 122"/>
                              <a:gd name="T24" fmla="*/ 64 w 64"/>
                              <a:gd name="T25" fmla="*/ 122 h 122"/>
                              <a:gd name="T26" fmla="*/ 62 w 64"/>
                              <a:gd name="T27" fmla="*/ 120 h 122"/>
                              <a:gd name="T28" fmla="*/ 59 w 64"/>
                              <a:gd name="T29" fmla="*/ 117 h 122"/>
                              <a:gd name="T30" fmla="*/ 57 w 64"/>
                              <a:gd name="T31" fmla="*/ 117 h 122"/>
                              <a:gd name="T32" fmla="*/ 52 w 64"/>
                              <a:gd name="T33" fmla="*/ 117 h 122"/>
                              <a:gd name="T34" fmla="*/ 42 w 64"/>
                              <a:gd name="T35" fmla="*/ 117 h 122"/>
                              <a:gd name="T36" fmla="*/ 32 w 64"/>
                              <a:gd name="T37" fmla="*/ 115 h 122"/>
                              <a:gd name="T38" fmla="*/ 22 w 64"/>
                              <a:gd name="T39" fmla="*/ 112 h 122"/>
                              <a:gd name="T40" fmla="*/ 15 w 64"/>
                              <a:gd name="T41" fmla="*/ 105 h 122"/>
                              <a:gd name="T42" fmla="*/ 15 w 64"/>
                              <a:gd name="T43" fmla="*/ 110 h 122"/>
                              <a:gd name="T44" fmla="*/ 17 w 64"/>
                              <a:gd name="T45" fmla="*/ 115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7" y="115"/>
                                </a:moveTo>
                                <a:lnTo>
                                  <a:pt x="35" y="120"/>
                                </a:lnTo>
                                <a:lnTo>
                                  <a:pt x="52" y="122"/>
                                </a:lnTo>
                                <a:lnTo>
                                  <a:pt x="57" y="122"/>
                                </a:lnTo>
                                <a:lnTo>
                                  <a:pt x="64" y="122"/>
                                </a:lnTo>
                                <a:lnTo>
                                  <a:pt x="62" y="120"/>
                                </a:lnTo>
                                <a:lnTo>
                                  <a:pt x="59" y="117"/>
                                </a:lnTo>
                                <a:lnTo>
                                  <a:pt x="57" y="117"/>
                                </a:lnTo>
                                <a:lnTo>
                                  <a:pt x="52" y="117"/>
                                </a:lnTo>
                                <a:lnTo>
                                  <a:pt x="42" y="117"/>
                                </a:lnTo>
                                <a:lnTo>
                                  <a:pt x="32" y="115"/>
                                </a:lnTo>
                                <a:lnTo>
                                  <a:pt x="22" y="112"/>
                                </a:lnTo>
                                <a:lnTo>
                                  <a:pt x="15" y="105"/>
                                </a:lnTo>
                                <a:lnTo>
                                  <a:pt x="15" y="110"/>
                                </a:lnTo>
                                <a:lnTo>
                                  <a:pt x="17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" name="Freeform 8896"/>
                        <wps:cNvSpPr>
                          <a:spLocks noEditPoints="1"/>
                        </wps:cNvSpPr>
                        <wps:spPr bwMode="auto">
                          <a:xfrm>
                            <a:off x="5701" y="1020"/>
                            <a:ext cx="62" cy="118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18"/>
                              <a:gd name="T2" fmla="*/ 5 w 62"/>
                              <a:gd name="T3" fmla="*/ 5 h 118"/>
                              <a:gd name="T4" fmla="*/ 0 w 62"/>
                              <a:gd name="T5" fmla="*/ 10 h 118"/>
                              <a:gd name="T6" fmla="*/ 0 w 62"/>
                              <a:gd name="T7" fmla="*/ 13 h 118"/>
                              <a:gd name="T8" fmla="*/ 0 w 62"/>
                              <a:gd name="T9" fmla="*/ 18 h 118"/>
                              <a:gd name="T10" fmla="*/ 5 w 62"/>
                              <a:gd name="T11" fmla="*/ 10 h 118"/>
                              <a:gd name="T12" fmla="*/ 12 w 62"/>
                              <a:gd name="T13" fmla="*/ 5 h 118"/>
                              <a:gd name="T14" fmla="*/ 10 w 62"/>
                              <a:gd name="T15" fmla="*/ 0 h 118"/>
                              <a:gd name="T16" fmla="*/ 15 w 62"/>
                              <a:gd name="T17" fmla="*/ 108 h 118"/>
                              <a:gd name="T18" fmla="*/ 25 w 62"/>
                              <a:gd name="T19" fmla="*/ 113 h 118"/>
                              <a:gd name="T20" fmla="*/ 32 w 62"/>
                              <a:gd name="T21" fmla="*/ 115 h 118"/>
                              <a:gd name="T22" fmla="*/ 42 w 62"/>
                              <a:gd name="T23" fmla="*/ 118 h 118"/>
                              <a:gd name="T24" fmla="*/ 52 w 62"/>
                              <a:gd name="T25" fmla="*/ 118 h 118"/>
                              <a:gd name="T26" fmla="*/ 57 w 62"/>
                              <a:gd name="T27" fmla="*/ 118 h 118"/>
                              <a:gd name="T28" fmla="*/ 62 w 62"/>
                              <a:gd name="T29" fmla="*/ 118 h 118"/>
                              <a:gd name="T30" fmla="*/ 59 w 62"/>
                              <a:gd name="T31" fmla="*/ 115 h 118"/>
                              <a:gd name="T32" fmla="*/ 59 w 62"/>
                              <a:gd name="T33" fmla="*/ 113 h 118"/>
                              <a:gd name="T34" fmla="*/ 54 w 62"/>
                              <a:gd name="T35" fmla="*/ 113 h 118"/>
                              <a:gd name="T36" fmla="*/ 52 w 62"/>
                              <a:gd name="T37" fmla="*/ 113 h 118"/>
                              <a:gd name="T38" fmla="*/ 40 w 62"/>
                              <a:gd name="T39" fmla="*/ 113 h 118"/>
                              <a:gd name="T40" fmla="*/ 30 w 62"/>
                              <a:gd name="T41" fmla="*/ 110 h 118"/>
                              <a:gd name="T42" fmla="*/ 22 w 62"/>
                              <a:gd name="T43" fmla="*/ 105 h 118"/>
                              <a:gd name="T44" fmla="*/ 12 w 62"/>
                              <a:gd name="T45" fmla="*/ 100 h 118"/>
                              <a:gd name="T46" fmla="*/ 15 w 62"/>
                              <a:gd name="T47" fmla="*/ 103 h 118"/>
                              <a:gd name="T48" fmla="*/ 15 w 62"/>
                              <a:gd name="T49" fmla="*/ 10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8"/>
                                </a:moveTo>
                                <a:lnTo>
                                  <a:pt x="25" y="113"/>
                                </a:lnTo>
                                <a:lnTo>
                                  <a:pt x="32" y="115"/>
                                </a:lnTo>
                                <a:lnTo>
                                  <a:pt x="42" y="118"/>
                                </a:lnTo>
                                <a:lnTo>
                                  <a:pt x="52" y="118"/>
                                </a:lnTo>
                                <a:lnTo>
                                  <a:pt x="57" y="118"/>
                                </a:lnTo>
                                <a:lnTo>
                                  <a:pt x="62" y="118"/>
                                </a:lnTo>
                                <a:lnTo>
                                  <a:pt x="59" y="115"/>
                                </a:lnTo>
                                <a:lnTo>
                                  <a:pt x="59" y="113"/>
                                </a:lnTo>
                                <a:lnTo>
                                  <a:pt x="54" y="113"/>
                                </a:lnTo>
                                <a:lnTo>
                                  <a:pt x="52" y="113"/>
                                </a:lnTo>
                                <a:lnTo>
                                  <a:pt x="40" y="113"/>
                                </a:lnTo>
                                <a:lnTo>
                                  <a:pt x="30" y="110"/>
                                </a:lnTo>
                                <a:lnTo>
                                  <a:pt x="22" y="105"/>
                                </a:lnTo>
                                <a:lnTo>
                                  <a:pt x="12" y="100"/>
                                </a:lnTo>
                                <a:lnTo>
                                  <a:pt x="15" y="103"/>
                                </a:lnTo>
                                <a:lnTo>
                                  <a:pt x="15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6" name="Freeform 8897"/>
                        <wps:cNvSpPr>
                          <a:spLocks noEditPoints="1"/>
                        </wps:cNvSpPr>
                        <wps:spPr bwMode="auto">
                          <a:xfrm>
                            <a:off x="5701" y="1023"/>
                            <a:ext cx="59" cy="112"/>
                          </a:xfrm>
                          <a:custGeom>
                            <a:avLst/>
                            <a:gdLst>
                              <a:gd name="T0" fmla="*/ 10 w 59"/>
                              <a:gd name="T1" fmla="*/ 0 h 112"/>
                              <a:gd name="T2" fmla="*/ 5 w 59"/>
                              <a:gd name="T3" fmla="*/ 5 h 112"/>
                              <a:gd name="T4" fmla="*/ 0 w 59"/>
                              <a:gd name="T5" fmla="*/ 10 h 112"/>
                              <a:gd name="T6" fmla="*/ 0 w 59"/>
                              <a:gd name="T7" fmla="*/ 15 h 112"/>
                              <a:gd name="T8" fmla="*/ 0 w 59"/>
                              <a:gd name="T9" fmla="*/ 20 h 112"/>
                              <a:gd name="T10" fmla="*/ 5 w 59"/>
                              <a:gd name="T11" fmla="*/ 12 h 112"/>
                              <a:gd name="T12" fmla="*/ 12 w 59"/>
                              <a:gd name="T13" fmla="*/ 5 h 112"/>
                              <a:gd name="T14" fmla="*/ 10 w 59"/>
                              <a:gd name="T15" fmla="*/ 0 h 112"/>
                              <a:gd name="T16" fmla="*/ 15 w 59"/>
                              <a:gd name="T17" fmla="*/ 100 h 112"/>
                              <a:gd name="T18" fmla="*/ 22 w 59"/>
                              <a:gd name="T19" fmla="*/ 107 h 112"/>
                              <a:gd name="T20" fmla="*/ 32 w 59"/>
                              <a:gd name="T21" fmla="*/ 110 h 112"/>
                              <a:gd name="T22" fmla="*/ 42 w 59"/>
                              <a:gd name="T23" fmla="*/ 112 h 112"/>
                              <a:gd name="T24" fmla="*/ 52 w 59"/>
                              <a:gd name="T25" fmla="*/ 112 h 112"/>
                              <a:gd name="T26" fmla="*/ 57 w 59"/>
                              <a:gd name="T27" fmla="*/ 112 h 112"/>
                              <a:gd name="T28" fmla="*/ 59 w 59"/>
                              <a:gd name="T29" fmla="*/ 112 h 112"/>
                              <a:gd name="T30" fmla="*/ 59 w 59"/>
                              <a:gd name="T31" fmla="*/ 110 h 112"/>
                              <a:gd name="T32" fmla="*/ 57 w 59"/>
                              <a:gd name="T33" fmla="*/ 107 h 112"/>
                              <a:gd name="T34" fmla="*/ 54 w 59"/>
                              <a:gd name="T35" fmla="*/ 107 h 112"/>
                              <a:gd name="T36" fmla="*/ 52 w 59"/>
                              <a:gd name="T37" fmla="*/ 107 h 112"/>
                              <a:gd name="T38" fmla="*/ 40 w 59"/>
                              <a:gd name="T39" fmla="*/ 107 h 112"/>
                              <a:gd name="T40" fmla="*/ 30 w 59"/>
                              <a:gd name="T41" fmla="*/ 105 h 112"/>
                              <a:gd name="T42" fmla="*/ 20 w 59"/>
                              <a:gd name="T43" fmla="*/ 100 h 112"/>
                              <a:gd name="T44" fmla="*/ 12 w 59"/>
                              <a:gd name="T45" fmla="*/ 92 h 112"/>
                              <a:gd name="T46" fmla="*/ 12 w 59"/>
                              <a:gd name="T47" fmla="*/ 97 h 112"/>
                              <a:gd name="T48" fmla="*/ 15 w 59"/>
                              <a:gd name="T49" fmla="*/ 10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0"/>
                                </a:moveTo>
                                <a:lnTo>
                                  <a:pt x="22" y="107"/>
                                </a:lnTo>
                                <a:lnTo>
                                  <a:pt x="32" y="110"/>
                                </a:lnTo>
                                <a:lnTo>
                                  <a:pt x="42" y="112"/>
                                </a:lnTo>
                                <a:lnTo>
                                  <a:pt x="52" y="112"/>
                                </a:lnTo>
                                <a:lnTo>
                                  <a:pt x="57" y="112"/>
                                </a:lnTo>
                                <a:lnTo>
                                  <a:pt x="59" y="112"/>
                                </a:lnTo>
                                <a:lnTo>
                                  <a:pt x="59" y="110"/>
                                </a:lnTo>
                                <a:lnTo>
                                  <a:pt x="57" y="107"/>
                                </a:lnTo>
                                <a:lnTo>
                                  <a:pt x="54" y="107"/>
                                </a:lnTo>
                                <a:lnTo>
                                  <a:pt x="52" y="107"/>
                                </a:lnTo>
                                <a:lnTo>
                                  <a:pt x="40" y="107"/>
                                </a:lnTo>
                                <a:lnTo>
                                  <a:pt x="30" y="105"/>
                                </a:lnTo>
                                <a:lnTo>
                                  <a:pt x="20" y="100"/>
                                </a:lnTo>
                                <a:lnTo>
                                  <a:pt x="12" y="92"/>
                                </a:lnTo>
                                <a:lnTo>
                                  <a:pt x="12" y="97"/>
                                </a:lnTo>
                                <a:lnTo>
                                  <a:pt x="15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7" name="Freeform 8898"/>
                        <wps:cNvSpPr>
                          <a:spLocks noEditPoints="1"/>
                        </wps:cNvSpPr>
                        <wps:spPr bwMode="auto">
                          <a:xfrm>
                            <a:off x="5701" y="1025"/>
                            <a:ext cx="59" cy="108"/>
                          </a:xfrm>
                          <a:custGeom>
                            <a:avLst/>
                            <a:gdLst>
                              <a:gd name="T0" fmla="*/ 12 w 59"/>
                              <a:gd name="T1" fmla="*/ 0 h 108"/>
                              <a:gd name="T2" fmla="*/ 5 w 59"/>
                              <a:gd name="T3" fmla="*/ 5 h 108"/>
                              <a:gd name="T4" fmla="*/ 0 w 59"/>
                              <a:gd name="T5" fmla="*/ 13 h 108"/>
                              <a:gd name="T6" fmla="*/ 0 w 59"/>
                              <a:gd name="T7" fmla="*/ 18 h 108"/>
                              <a:gd name="T8" fmla="*/ 0 w 59"/>
                              <a:gd name="T9" fmla="*/ 23 h 108"/>
                              <a:gd name="T10" fmla="*/ 5 w 59"/>
                              <a:gd name="T11" fmla="*/ 13 h 108"/>
                              <a:gd name="T12" fmla="*/ 12 w 59"/>
                              <a:gd name="T13" fmla="*/ 5 h 108"/>
                              <a:gd name="T14" fmla="*/ 12 w 59"/>
                              <a:gd name="T15" fmla="*/ 3 h 108"/>
                              <a:gd name="T16" fmla="*/ 12 w 59"/>
                              <a:gd name="T17" fmla="*/ 0 h 108"/>
                              <a:gd name="T18" fmla="*/ 12 w 59"/>
                              <a:gd name="T19" fmla="*/ 95 h 108"/>
                              <a:gd name="T20" fmla="*/ 22 w 59"/>
                              <a:gd name="T21" fmla="*/ 100 h 108"/>
                              <a:gd name="T22" fmla="*/ 30 w 59"/>
                              <a:gd name="T23" fmla="*/ 105 h 108"/>
                              <a:gd name="T24" fmla="*/ 40 w 59"/>
                              <a:gd name="T25" fmla="*/ 108 h 108"/>
                              <a:gd name="T26" fmla="*/ 52 w 59"/>
                              <a:gd name="T27" fmla="*/ 108 h 108"/>
                              <a:gd name="T28" fmla="*/ 54 w 59"/>
                              <a:gd name="T29" fmla="*/ 108 h 108"/>
                              <a:gd name="T30" fmla="*/ 59 w 59"/>
                              <a:gd name="T31" fmla="*/ 108 h 108"/>
                              <a:gd name="T32" fmla="*/ 57 w 59"/>
                              <a:gd name="T33" fmla="*/ 105 h 108"/>
                              <a:gd name="T34" fmla="*/ 54 w 59"/>
                              <a:gd name="T35" fmla="*/ 103 h 108"/>
                              <a:gd name="T36" fmla="*/ 54 w 59"/>
                              <a:gd name="T37" fmla="*/ 103 h 108"/>
                              <a:gd name="T38" fmla="*/ 52 w 59"/>
                              <a:gd name="T39" fmla="*/ 103 h 108"/>
                              <a:gd name="T40" fmla="*/ 40 w 59"/>
                              <a:gd name="T41" fmla="*/ 103 h 108"/>
                              <a:gd name="T42" fmla="*/ 27 w 59"/>
                              <a:gd name="T43" fmla="*/ 98 h 108"/>
                              <a:gd name="T44" fmla="*/ 17 w 59"/>
                              <a:gd name="T45" fmla="*/ 93 h 108"/>
                              <a:gd name="T46" fmla="*/ 10 w 59"/>
                              <a:gd name="T47" fmla="*/ 85 h 108"/>
                              <a:gd name="T48" fmla="*/ 12 w 59"/>
                              <a:gd name="T49" fmla="*/ 90 h 108"/>
                              <a:gd name="T50" fmla="*/ 12 w 59"/>
                              <a:gd name="T51" fmla="*/ 95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12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12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95"/>
                                </a:moveTo>
                                <a:lnTo>
                                  <a:pt x="22" y="100"/>
                                </a:lnTo>
                                <a:lnTo>
                                  <a:pt x="30" y="105"/>
                                </a:lnTo>
                                <a:lnTo>
                                  <a:pt x="40" y="108"/>
                                </a:lnTo>
                                <a:lnTo>
                                  <a:pt x="52" y="108"/>
                                </a:lnTo>
                                <a:lnTo>
                                  <a:pt x="54" y="108"/>
                                </a:lnTo>
                                <a:lnTo>
                                  <a:pt x="59" y="108"/>
                                </a:lnTo>
                                <a:lnTo>
                                  <a:pt x="57" y="105"/>
                                </a:lnTo>
                                <a:lnTo>
                                  <a:pt x="54" y="103"/>
                                </a:lnTo>
                                <a:lnTo>
                                  <a:pt x="54" y="103"/>
                                </a:lnTo>
                                <a:lnTo>
                                  <a:pt x="52" y="103"/>
                                </a:lnTo>
                                <a:lnTo>
                                  <a:pt x="40" y="103"/>
                                </a:lnTo>
                                <a:lnTo>
                                  <a:pt x="27" y="98"/>
                                </a:lnTo>
                                <a:lnTo>
                                  <a:pt x="17" y="93"/>
                                </a:lnTo>
                                <a:lnTo>
                                  <a:pt x="10" y="85"/>
                                </a:lnTo>
                                <a:lnTo>
                                  <a:pt x="12" y="90"/>
                                </a:lnTo>
                                <a:lnTo>
                                  <a:pt x="1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8" name="Freeform 8899"/>
                        <wps:cNvSpPr>
                          <a:spLocks noEditPoints="1"/>
                        </wps:cNvSpPr>
                        <wps:spPr bwMode="auto">
                          <a:xfrm>
                            <a:off x="5701" y="1028"/>
                            <a:ext cx="57" cy="102"/>
                          </a:xfrm>
                          <a:custGeom>
                            <a:avLst/>
                            <a:gdLst>
                              <a:gd name="T0" fmla="*/ 12 w 57"/>
                              <a:gd name="T1" fmla="*/ 0 h 102"/>
                              <a:gd name="T2" fmla="*/ 5 w 57"/>
                              <a:gd name="T3" fmla="*/ 7 h 102"/>
                              <a:gd name="T4" fmla="*/ 0 w 57"/>
                              <a:gd name="T5" fmla="*/ 15 h 102"/>
                              <a:gd name="T6" fmla="*/ 0 w 57"/>
                              <a:gd name="T7" fmla="*/ 20 h 102"/>
                              <a:gd name="T8" fmla="*/ 0 w 57"/>
                              <a:gd name="T9" fmla="*/ 25 h 102"/>
                              <a:gd name="T10" fmla="*/ 5 w 57"/>
                              <a:gd name="T11" fmla="*/ 15 h 102"/>
                              <a:gd name="T12" fmla="*/ 12 w 57"/>
                              <a:gd name="T13" fmla="*/ 5 h 102"/>
                              <a:gd name="T14" fmla="*/ 12 w 57"/>
                              <a:gd name="T15" fmla="*/ 2 h 102"/>
                              <a:gd name="T16" fmla="*/ 12 w 57"/>
                              <a:gd name="T17" fmla="*/ 0 h 102"/>
                              <a:gd name="T18" fmla="*/ 12 w 57"/>
                              <a:gd name="T19" fmla="*/ 87 h 102"/>
                              <a:gd name="T20" fmla="*/ 20 w 57"/>
                              <a:gd name="T21" fmla="*/ 95 h 102"/>
                              <a:gd name="T22" fmla="*/ 30 w 57"/>
                              <a:gd name="T23" fmla="*/ 100 h 102"/>
                              <a:gd name="T24" fmla="*/ 40 w 57"/>
                              <a:gd name="T25" fmla="*/ 102 h 102"/>
                              <a:gd name="T26" fmla="*/ 52 w 57"/>
                              <a:gd name="T27" fmla="*/ 102 h 102"/>
                              <a:gd name="T28" fmla="*/ 54 w 57"/>
                              <a:gd name="T29" fmla="*/ 102 h 102"/>
                              <a:gd name="T30" fmla="*/ 57 w 57"/>
                              <a:gd name="T31" fmla="*/ 102 h 102"/>
                              <a:gd name="T32" fmla="*/ 54 w 57"/>
                              <a:gd name="T33" fmla="*/ 100 h 102"/>
                              <a:gd name="T34" fmla="*/ 54 w 57"/>
                              <a:gd name="T35" fmla="*/ 97 h 102"/>
                              <a:gd name="T36" fmla="*/ 52 w 57"/>
                              <a:gd name="T37" fmla="*/ 97 h 102"/>
                              <a:gd name="T38" fmla="*/ 52 w 57"/>
                              <a:gd name="T39" fmla="*/ 97 h 102"/>
                              <a:gd name="T40" fmla="*/ 40 w 57"/>
                              <a:gd name="T41" fmla="*/ 97 h 102"/>
                              <a:gd name="T42" fmla="*/ 27 w 57"/>
                              <a:gd name="T43" fmla="*/ 92 h 102"/>
                              <a:gd name="T44" fmla="*/ 17 w 57"/>
                              <a:gd name="T45" fmla="*/ 85 h 102"/>
                              <a:gd name="T46" fmla="*/ 7 w 57"/>
                              <a:gd name="T47" fmla="*/ 77 h 102"/>
                              <a:gd name="T48" fmla="*/ 10 w 57"/>
                              <a:gd name="T49" fmla="*/ 82 h 102"/>
                              <a:gd name="T50" fmla="*/ 12 w 57"/>
                              <a:gd name="T51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12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87"/>
                                </a:moveTo>
                                <a:lnTo>
                                  <a:pt x="20" y="95"/>
                                </a:lnTo>
                                <a:lnTo>
                                  <a:pt x="30" y="100"/>
                                </a:lnTo>
                                <a:lnTo>
                                  <a:pt x="40" y="102"/>
                                </a:lnTo>
                                <a:lnTo>
                                  <a:pt x="52" y="102"/>
                                </a:lnTo>
                                <a:lnTo>
                                  <a:pt x="54" y="102"/>
                                </a:lnTo>
                                <a:lnTo>
                                  <a:pt x="57" y="102"/>
                                </a:lnTo>
                                <a:lnTo>
                                  <a:pt x="54" y="100"/>
                                </a:lnTo>
                                <a:lnTo>
                                  <a:pt x="54" y="97"/>
                                </a:lnTo>
                                <a:lnTo>
                                  <a:pt x="52" y="97"/>
                                </a:lnTo>
                                <a:lnTo>
                                  <a:pt x="52" y="97"/>
                                </a:lnTo>
                                <a:lnTo>
                                  <a:pt x="40" y="97"/>
                                </a:lnTo>
                                <a:lnTo>
                                  <a:pt x="27" y="92"/>
                                </a:lnTo>
                                <a:lnTo>
                                  <a:pt x="17" y="85"/>
                                </a:lnTo>
                                <a:lnTo>
                                  <a:pt x="7" y="77"/>
                                </a:lnTo>
                                <a:lnTo>
                                  <a:pt x="10" y="82"/>
                                </a:lnTo>
                                <a:lnTo>
                                  <a:pt x="12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9" name="Freeform 8900"/>
                        <wps:cNvSpPr>
                          <a:spLocks noEditPoints="1"/>
                        </wps:cNvSpPr>
                        <wps:spPr bwMode="auto">
                          <a:xfrm>
                            <a:off x="5701" y="1030"/>
                            <a:ext cx="54" cy="98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8"/>
                              <a:gd name="T2" fmla="*/ 5 w 54"/>
                              <a:gd name="T3" fmla="*/ 8 h 98"/>
                              <a:gd name="T4" fmla="*/ 0 w 54"/>
                              <a:gd name="T5" fmla="*/ 18 h 98"/>
                              <a:gd name="T6" fmla="*/ 0 w 54"/>
                              <a:gd name="T7" fmla="*/ 23 h 98"/>
                              <a:gd name="T8" fmla="*/ 2 w 54"/>
                              <a:gd name="T9" fmla="*/ 30 h 98"/>
                              <a:gd name="T10" fmla="*/ 5 w 54"/>
                              <a:gd name="T11" fmla="*/ 18 h 98"/>
                              <a:gd name="T12" fmla="*/ 15 w 54"/>
                              <a:gd name="T13" fmla="*/ 5 h 98"/>
                              <a:gd name="T14" fmla="*/ 12 w 54"/>
                              <a:gd name="T15" fmla="*/ 3 h 98"/>
                              <a:gd name="T16" fmla="*/ 12 w 54"/>
                              <a:gd name="T17" fmla="*/ 0 h 98"/>
                              <a:gd name="T18" fmla="*/ 10 w 54"/>
                              <a:gd name="T19" fmla="*/ 80 h 98"/>
                              <a:gd name="T20" fmla="*/ 17 w 54"/>
                              <a:gd name="T21" fmla="*/ 88 h 98"/>
                              <a:gd name="T22" fmla="*/ 27 w 54"/>
                              <a:gd name="T23" fmla="*/ 93 h 98"/>
                              <a:gd name="T24" fmla="*/ 40 w 54"/>
                              <a:gd name="T25" fmla="*/ 98 h 98"/>
                              <a:gd name="T26" fmla="*/ 52 w 54"/>
                              <a:gd name="T27" fmla="*/ 98 h 98"/>
                              <a:gd name="T28" fmla="*/ 54 w 54"/>
                              <a:gd name="T29" fmla="*/ 98 h 98"/>
                              <a:gd name="T30" fmla="*/ 54 w 54"/>
                              <a:gd name="T31" fmla="*/ 98 h 98"/>
                              <a:gd name="T32" fmla="*/ 54 w 54"/>
                              <a:gd name="T33" fmla="*/ 95 h 98"/>
                              <a:gd name="T34" fmla="*/ 52 w 54"/>
                              <a:gd name="T35" fmla="*/ 93 h 98"/>
                              <a:gd name="T36" fmla="*/ 37 w 54"/>
                              <a:gd name="T37" fmla="*/ 93 h 98"/>
                              <a:gd name="T38" fmla="*/ 25 w 54"/>
                              <a:gd name="T39" fmla="*/ 85 h 98"/>
                              <a:gd name="T40" fmla="*/ 15 w 54"/>
                              <a:gd name="T41" fmla="*/ 78 h 98"/>
                              <a:gd name="T42" fmla="*/ 7 w 54"/>
                              <a:gd name="T43" fmla="*/ 68 h 98"/>
                              <a:gd name="T44" fmla="*/ 7 w 54"/>
                              <a:gd name="T45" fmla="*/ 73 h 98"/>
                              <a:gd name="T46" fmla="*/ 10 w 54"/>
                              <a:gd name="T47" fmla="*/ 8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12" y="0"/>
                                </a:move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2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0" y="80"/>
                                </a:moveTo>
                                <a:lnTo>
                                  <a:pt x="17" y="88"/>
                                </a:lnTo>
                                <a:lnTo>
                                  <a:pt x="27" y="93"/>
                                </a:lnTo>
                                <a:lnTo>
                                  <a:pt x="40" y="98"/>
                                </a:lnTo>
                                <a:lnTo>
                                  <a:pt x="52" y="98"/>
                                </a:lnTo>
                                <a:lnTo>
                                  <a:pt x="54" y="98"/>
                                </a:lnTo>
                                <a:lnTo>
                                  <a:pt x="54" y="98"/>
                                </a:lnTo>
                                <a:lnTo>
                                  <a:pt x="54" y="95"/>
                                </a:lnTo>
                                <a:lnTo>
                                  <a:pt x="52" y="93"/>
                                </a:lnTo>
                                <a:lnTo>
                                  <a:pt x="37" y="93"/>
                                </a:lnTo>
                                <a:lnTo>
                                  <a:pt x="25" y="85"/>
                                </a:lnTo>
                                <a:lnTo>
                                  <a:pt x="15" y="78"/>
                                </a:lnTo>
                                <a:lnTo>
                                  <a:pt x="7" y="68"/>
                                </a:lnTo>
                                <a:lnTo>
                                  <a:pt x="7" y="73"/>
                                </a:lnTo>
                                <a:lnTo>
                                  <a:pt x="1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" name="Freeform 8901"/>
                        <wps:cNvSpPr>
                          <a:spLocks noEditPoints="1"/>
                        </wps:cNvSpPr>
                        <wps:spPr bwMode="auto">
                          <a:xfrm>
                            <a:off x="5701" y="1033"/>
                            <a:ext cx="54" cy="92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2"/>
                              <a:gd name="T2" fmla="*/ 5 w 54"/>
                              <a:gd name="T3" fmla="*/ 10 h 92"/>
                              <a:gd name="T4" fmla="*/ 0 w 54"/>
                              <a:gd name="T5" fmla="*/ 20 h 92"/>
                              <a:gd name="T6" fmla="*/ 2 w 54"/>
                              <a:gd name="T7" fmla="*/ 30 h 92"/>
                              <a:gd name="T8" fmla="*/ 2 w 54"/>
                              <a:gd name="T9" fmla="*/ 40 h 92"/>
                              <a:gd name="T10" fmla="*/ 2 w 54"/>
                              <a:gd name="T11" fmla="*/ 40 h 92"/>
                              <a:gd name="T12" fmla="*/ 2 w 54"/>
                              <a:gd name="T13" fmla="*/ 30 h 92"/>
                              <a:gd name="T14" fmla="*/ 5 w 54"/>
                              <a:gd name="T15" fmla="*/ 20 h 92"/>
                              <a:gd name="T16" fmla="*/ 10 w 54"/>
                              <a:gd name="T17" fmla="*/ 12 h 92"/>
                              <a:gd name="T18" fmla="*/ 15 w 54"/>
                              <a:gd name="T19" fmla="*/ 5 h 92"/>
                              <a:gd name="T20" fmla="*/ 15 w 54"/>
                              <a:gd name="T21" fmla="*/ 2 h 92"/>
                              <a:gd name="T22" fmla="*/ 12 w 54"/>
                              <a:gd name="T23" fmla="*/ 0 h 92"/>
                              <a:gd name="T24" fmla="*/ 7 w 54"/>
                              <a:gd name="T25" fmla="*/ 72 h 92"/>
                              <a:gd name="T26" fmla="*/ 17 w 54"/>
                              <a:gd name="T27" fmla="*/ 80 h 92"/>
                              <a:gd name="T28" fmla="*/ 27 w 54"/>
                              <a:gd name="T29" fmla="*/ 87 h 92"/>
                              <a:gd name="T30" fmla="*/ 40 w 54"/>
                              <a:gd name="T31" fmla="*/ 92 h 92"/>
                              <a:gd name="T32" fmla="*/ 52 w 54"/>
                              <a:gd name="T33" fmla="*/ 92 h 92"/>
                              <a:gd name="T34" fmla="*/ 52 w 54"/>
                              <a:gd name="T35" fmla="*/ 92 h 92"/>
                              <a:gd name="T36" fmla="*/ 54 w 54"/>
                              <a:gd name="T37" fmla="*/ 92 h 92"/>
                              <a:gd name="T38" fmla="*/ 52 w 54"/>
                              <a:gd name="T39" fmla="*/ 90 h 92"/>
                              <a:gd name="T40" fmla="*/ 49 w 54"/>
                              <a:gd name="T41" fmla="*/ 87 h 92"/>
                              <a:gd name="T42" fmla="*/ 42 w 54"/>
                              <a:gd name="T43" fmla="*/ 87 h 92"/>
                              <a:gd name="T44" fmla="*/ 35 w 54"/>
                              <a:gd name="T45" fmla="*/ 85 h 92"/>
                              <a:gd name="T46" fmla="*/ 27 w 54"/>
                              <a:gd name="T47" fmla="*/ 82 h 92"/>
                              <a:gd name="T48" fmla="*/ 20 w 54"/>
                              <a:gd name="T49" fmla="*/ 77 h 92"/>
                              <a:gd name="T50" fmla="*/ 10 w 54"/>
                              <a:gd name="T51" fmla="*/ 65 h 92"/>
                              <a:gd name="T52" fmla="*/ 5 w 54"/>
                              <a:gd name="T53" fmla="*/ 52 h 92"/>
                              <a:gd name="T54" fmla="*/ 5 w 54"/>
                              <a:gd name="T55" fmla="*/ 62 h 92"/>
                              <a:gd name="T56" fmla="*/ 7 w 54"/>
                              <a:gd name="T57" fmla="*/ 7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12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2" y="40"/>
                                </a:lnTo>
                                <a:lnTo>
                                  <a:pt x="2" y="40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7" y="72"/>
                                </a:moveTo>
                                <a:lnTo>
                                  <a:pt x="17" y="80"/>
                                </a:lnTo>
                                <a:lnTo>
                                  <a:pt x="27" y="87"/>
                                </a:lnTo>
                                <a:lnTo>
                                  <a:pt x="40" y="92"/>
                                </a:lnTo>
                                <a:lnTo>
                                  <a:pt x="52" y="92"/>
                                </a:lnTo>
                                <a:lnTo>
                                  <a:pt x="52" y="92"/>
                                </a:lnTo>
                                <a:lnTo>
                                  <a:pt x="54" y="92"/>
                                </a:lnTo>
                                <a:lnTo>
                                  <a:pt x="52" y="90"/>
                                </a:lnTo>
                                <a:lnTo>
                                  <a:pt x="49" y="87"/>
                                </a:lnTo>
                                <a:lnTo>
                                  <a:pt x="42" y="87"/>
                                </a:lnTo>
                                <a:lnTo>
                                  <a:pt x="35" y="85"/>
                                </a:lnTo>
                                <a:lnTo>
                                  <a:pt x="27" y="82"/>
                                </a:lnTo>
                                <a:lnTo>
                                  <a:pt x="20" y="77"/>
                                </a:lnTo>
                                <a:lnTo>
                                  <a:pt x="10" y="65"/>
                                </a:lnTo>
                                <a:lnTo>
                                  <a:pt x="5" y="52"/>
                                </a:lnTo>
                                <a:lnTo>
                                  <a:pt x="5" y="62"/>
                                </a:lnTo>
                                <a:lnTo>
                                  <a:pt x="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811" name="Group 8902"/>
                      <wpg:cNvGrpSpPr>
                        <a:grpSpLocks/>
                      </wpg:cNvGrpSpPr>
                      <wpg:grpSpPr bwMode="auto">
                        <a:xfrm>
                          <a:off x="23495" y="69850"/>
                          <a:ext cx="288925" cy="596900"/>
                          <a:chOff x="5698" y="524"/>
                          <a:chExt cx="455" cy="940"/>
                        </a:xfrm>
                      </wpg:grpSpPr>
                      <wps:wsp>
                        <wps:cNvPr id="1812" name="Freeform 8903"/>
                        <wps:cNvSpPr>
                          <a:spLocks/>
                        </wps:cNvSpPr>
                        <wps:spPr bwMode="auto">
                          <a:xfrm>
                            <a:off x="5703" y="1035"/>
                            <a:ext cx="50" cy="88"/>
                          </a:xfrm>
                          <a:custGeom>
                            <a:avLst/>
                            <a:gdLst>
                              <a:gd name="T0" fmla="*/ 13 w 50"/>
                              <a:gd name="T1" fmla="*/ 0 h 88"/>
                              <a:gd name="T2" fmla="*/ 3 w 50"/>
                              <a:gd name="T3" fmla="*/ 13 h 88"/>
                              <a:gd name="T4" fmla="*/ 0 w 50"/>
                              <a:gd name="T5" fmla="*/ 25 h 88"/>
                              <a:gd name="T6" fmla="*/ 0 w 50"/>
                              <a:gd name="T7" fmla="*/ 43 h 88"/>
                              <a:gd name="T8" fmla="*/ 5 w 50"/>
                              <a:gd name="T9" fmla="*/ 63 h 88"/>
                              <a:gd name="T10" fmla="*/ 13 w 50"/>
                              <a:gd name="T11" fmla="*/ 73 h 88"/>
                              <a:gd name="T12" fmla="*/ 23 w 50"/>
                              <a:gd name="T13" fmla="*/ 80 h 88"/>
                              <a:gd name="T14" fmla="*/ 35 w 50"/>
                              <a:gd name="T15" fmla="*/ 88 h 88"/>
                              <a:gd name="T16" fmla="*/ 50 w 50"/>
                              <a:gd name="T17" fmla="*/ 88 h 88"/>
                              <a:gd name="T18" fmla="*/ 47 w 50"/>
                              <a:gd name="T19" fmla="*/ 85 h 88"/>
                              <a:gd name="T20" fmla="*/ 45 w 50"/>
                              <a:gd name="T21" fmla="*/ 83 h 88"/>
                              <a:gd name="T22" fmla="*/ 38 w 50"/>
                              <a:gd name="T23" fmla="*/ 83 h 88"/>
                              <a:gd name="T24" fmla="*/ 30 w 50"/>
                              <a:gd name="T25" fmla="*/ 80 h 88"/>
                              <a:gd name="T26" fmla="*/ 23 w 50"/>
                              <a:gd name="T27" fmla="*/ 75 h 88"/>
                              <a:gd name="T28" fmla="*/ 15 w 50"/>
                              <a:gd name="T29" fmla="*/ 68 h 88"/>
                              <a:gd name="T30" fmla="*/ 10 w 50"/>
                              <a:gd name="T31" fmla="*/ 63 h 88"/>
                              <a:gd name="T32" fmla="*/ 5 w 50"/>
                              <a:gd name="T33" fmla="*/ 55 h 88"/>
                              <a:gd name="T34" fmla="*/ 3 w 50"/>
                              <a:gd name="T35" fmla="*/ 45 h 88"/>
                              <a:gd name="T36" fmla="*/ 3 w 50"/>
                              <a:gd name="T37" fmla="*/ 38 h 88"/>
                              <a:gd name="T38" fmla="*/ 3 w 50"/>
                              <a:gd name="T39" fmla="*/ 28 h 88"/>
                              <a:gd name="T40" fmla="*/ 5 w 50"/>
                              <a:gd name="T41" fmla="*/ 20 h 88"/>
                              <a:gd name="T42" fmla="*/ 8 w 50"/>
                              <a:gd name="T43" fmla="*/ 13 h 88"/>
                              <a:gd name="T44" fmla="*/ 13 w 50"/>
                              <a:gd name="T45" fmla="*/ 8 h 88"/>
                              <a:gd name="T46" fmla="*/ 13 w 50"/>
                              <a:gd name="T47" fmla="*/ 3 h 88"/>
                              <a:gd name="T48" fmla="*/ 13 w 50"/>
                              <a:gd name="T49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13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5" y="63"/>
                                </a:lnTo>
                                <a:lnTo>
                                  <a:pt x="13" y="73"/>
                                </a:lnTo>
                                <a:lnTo>
                                  <a:pt x="23" y="80"/>
                                </a:lnTo>
                                <a:lnTo>
                                  <a:pt x="35" y="88"/>
                                </a:lnTo>
                                <a:lnTo>
                                  <a:pt x="50" y="88"/>
                                </a:lnTo>
                                <a:lnTo>
                                  <a:pt x="47" y="85"/>
                                </a:lnTo>
                                <a:lnTo>
                                  <a:pt x="45" y="83"/>
                                </a:lnTo>
                                <a:lnTo>
                                  <a:pt x="38" y="83"/>
                                </a:lnTo>
                                <a:lnTo>
                                  <a:pt x="30" y="80"/>
                                </a:lnTo>
                                <a:lnTo>
                                  <a:pt x="23" y="75"/>
                                </a:lnTo>
                                <a:lnTo>
                                  <a:pt x="15" y="68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3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" name="Freeform 8904"/>
                        <wps:cNvSpPr>
                          <a:spLocks/>
                        </wps:cNvSpPr>
                        <wps:spPr bwMode="auto">
                          <a:xfrm>
                            <a:off x="5703" y="1038"/>
                            <a:ext cx="47" cy="82"/>
                          </a:xfrm>
                          <a:custGeom>
                            <a:avLst/>
                            <a:gdLst>
                              <a:gd name="T0" fmla="*/ 13 w 47"/>
                              <a:gd name="T1" fmla="*/ 0 h 82"/>
                              <a:gd name="T2" fmla="*/ 8 w 47"/>
                              <a:gd name="T3" fmla="*/ 7 h 82"/>
                              <a:gd name="T4" fmla="*/ 3 w 47"/>
                              <a:gd name="T5" fmla="*/ 15 h 82"/>
                              <a:gd name="T6" fmla="*/ 0 w 47"/>
                              <a:gd name="T7" fmla="*/ 25 h 82"/>
                              <a:gd name="T8" fmla="*/ 0 w 47"/>
                              <a:gd name="T9" fmla="*/ 35 h 82"/>
                              <a:gd name="T10" fmla="*/ 0 w 47"/>
                              <a:gd name="T11" fmla="*/ 35 h 82"/>
                              <a:gd name="T12" fmla="*/ 0 w 47"/>
                              <a:gd name="T13" fmla="*/ 40 h 82"/>
                              <a:gd name="T14" fmla="*/ 3 w 47"/>
                              <a:gd name="T15" fmla="*/ 47 h 82"/>
                              <a:gd name="T16" fmla="*/ 8 w 47"/>
                              <a:gd name="T17" fmla="*/ 60 h 82"/>
                              <a:gd name="T18" fmla="*/ 18 w 47"/>
                              <a:gd name="T19" fmla="*/ 72 h 82"/>
                              <a:gd name="T20" fmla="*/ 25 w 47"/>
                              <a:gd name="T21" fmla="*/ 77 h 82"/>
                              <a:gd name="T22" fmla="*/ 33 w 47"/>
                              <a:gd name="T23" fmla="*/ 80 h 82"/>
                              <a:gd name="T24" fmla="*/ 40 w 47"/>
                              <a:gd name="T25" fmla="*/ 82 h 82"/>
                              <a:gd name="T26" fmla="*/ 47 w 47"/>
                              <a:gd name="T27" fmla="*/ 82 h 82"/>
                              <a:gd name="T28" fmla="*/ 45 w 47"/>
                              <a:gd name="T29" fmla="*/ 80 h 82"/>
                              <a:gd name="T30" fmla="*/ 45 w 47"/>
                              <a:gd name="T31" fmla="*/ 77 h 82"/>
                              <a:gd name="T32" fmla="*/ 38 w 47"/>
                              <a:gd name="T33" fmla="*/ 77 h 82"/>
                              <a:gd name="T34" fmla="*/ 30 w 47"/>
                              <a:gd name="T35" fmla="*/ 72 h 82"/>
                              <a:gd name="T36" fmla="*/ 23 w 47"/>
                              <a:gd name="T37" fmla="*/ 70 h 82"/>
                              <a:gd name="T38" fmla="*/ 18 w 47"/>
                              <a:gd name="T39" fmla="*/ 62 h 82"/>
                              <a:gd name="T40" fmla="*/ 13 w 47"/>
                              <a:gd name="T41" fmla="*/ 57 h 82"/>
                              <a:gd name="T42" fmla="*/ 8 w 47"/>
                              <a:gd name="T43" fmla="*/ 50 h 82"/>
                              <a:gd name="T44" fmla="*/ 5 w 47"/>
                              <a:gd name="T45" fmla="*/ 42 h 82"/>
                              <a:gd name="T46" fmla="*/ 5 w 47"/>
                              <a:gd name="T47" fmla="*/ 35 h 82"/>
                              <a:gd name="T48" fmla="*/ 8 w 47"/>
                              <a:gd name="T49" fmla="*/ 20 h 82"/>
                              <a:gd name="T50" fmla="*/ 15 w 47"/>
                              <a:gd name="T51" fmla="*/ 7 h 82"/>
                              <a:gd name="T52" fmla="*/ 13 w 47"/>
                              <a:gd name="T53" fmla="*/ 5 h 82"/>
                              <a:gd name="T54" fmla="*/ 13 w 47"/>
                              <a:gd name="T55" fmla="*/ 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13" y="0"/>
                                </a:moveTo>
                                <a:lnTo>
                                  <a:pt x="8" y="7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0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8" y="60"/>
                                </a:lnTo>
                                <a:lnTo>
                                  <a:pt x="18" y="72"/>
                                </a:lnTo>
                                <a:lnTo>
                                  <a:pt x="25" y="77"/>
                                </a:lnTo>
                                <a:lnTo>
                                  <a:pt x="33" y="80"/>
                                </a:lnTo>
                                <a:lnTo>
                                  <a:pt x="40" y="82"/>
                                </a:lnTo>
                                <a:lnTo>
                                  <a:pt x="47" y="82"/>
                                </a:lnTo>
                                <a:lnTo>
                                  <a:pt x="45" y="80"/>
                                </a:lnTo>
                                <a:lnTo>
                                  <a:pt x="45" y="77"/>
                                </a:lnTo>
                                <a:lnTo>
                                  <a:pt x="38" y="77"/>
                                </a:lnTo>
                                <a:lnTo>
                                  <a:pt x="30" y="72"/>
                                </a:lnTo>
                                <a:lnTo>
                                  <a:pt x="23" y="70"/>
                                </a:lnTo>
                                <a:lnTo>
                                  <a:pt x="18" y="62"/>
                                </a:lnTo>
                                <a:lnTo>
                                  <a:pt x="13" y="57"/>
                                </a:lnTo>
                                <a:lnTo>
                                  <a:pt x="8" y="50"/>
                                </a:lnTo>
                                <a:lnTo>
                                  <a:pt x="5" y="42"/>
                                </a:lnTo>
                                <a:lnTo>
                                  <a:pt x="5" y="35"/>
                                </a:lnTo>
                                <a:lnTo>
                                  <a:pt x="8" y="20"/>
                                </a:lnTo>
                                <a:lnTo>
                                  <a:pt x="15" y="7"/>
                                </a:lnTo>
                                <a:lnTo>
                                  <a:pt x="13" y="5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4" name="Freeform 8905"/>
                        <wps:cNvSpPr>
                          <a:spLocks/>
                        </wps:cNvSpPr>
                        <wps:spPr bwMode="auto">
                          <a:xfrm>
                            <a:off x="5706" y="1043"/>
                            <a:ext cx="42" cy="75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75"/>
                              <a:gd name="T2" fmla="*/ 5 w 42"/>
                              <a:gd name="T3" fmla="*/ 5 h 75"/>
                              <a:gd name="T4" fmla="*/ 2 w 42"/>
                              <a:gd name="T5" fmla="*/ 12 h 75"/>
                              <a:gd name="T6" fmla="*/ 0 w 42"/>
                              <a:gd name="T7" fmla="*/ 20 h 75"/>
                              <a:gd name="T8" fmla="*/ 0 w 42"/>
                              <a:gd name="T9" fmla="*/ 30 h 75"/>
                              <a:gd name="T10" fmla="*/ 0 w 42"/>
                              <a:gd name="T11" fmla="*/ 37 h 75"/>
                              <a:gd name="T12" fmla="*/ 2 w 42"/>
                              <a:gd name="T13" fmla="*/ 47 h 75"/>
                              <a:gd name="T14" fmla="*/ 7 w 42"/>
                              <a:gd name="T15" fmla="*/ 55 h 75"/>
                              <a:gd name="T16" fmla="*/ 12 w 42"/>
                              <a:gd name="T17" fmla="*/ 60 h 75"/>
                              <a:gd name="T18" fmla="*/ 20 w 42"/>
                              <a:gd name="T19" fmla="*/ 67 h 75"/>
                              <a:gd name="T20" fmla="*/ 27 w 42"/>
                              <a:gd name="T21" fmla="*/ 72 h 75"/>
                              <a:gd name="T22" fmla="*/ 35 w 42"/>
                              <a:gd name="T23" fmla="*/ 75 h 75"/>
                              <a:gd name="T24" fmla="*/ 42 w 42"/>
                              <a:gd name="T25" fmla="*/ 75 h 75"/>
                              <a:gd name="T26" fmla="*/ 42 w 42"/>
                              <a:gd name="T27" fmla="*/ 72 h 75"/>
                              <a:gd name="T28" fmla="*/ 39 w 42"/>
                              <a:gd name="T29" fmla="*/ 70 h 75"/>
                              <a:gd name="T30" fmla="*/ 32 w 42"/>
                              <a:gd name="T31" fmla="*/ 67 h 75"/>
                              <a:gd name="T32" fmla="*/ 27 w 42"/>
                              <a:gd name="T33" fmla="*/ 65 h 75"/>
                              <a:gd name="T34" fmla="*/ 20 w 42"/>
                              <a:gd name="T35" fmla="*/ 62 h 75"/>
                              <a:gd name="T36" fmla="*/ 15 w 42"/>
                              <a:gd name="T37" fmla="*/ 57 h 75"/>
                              <a:gd name="T38" fmla="*/ 10 w 42"/>
                              <a:gd name="T39" fmla="*/ 50 h 75"/>
                              <a:gd name="T40" fmla="*/ 7 w 42"/>
                              <a:gd name="T41" fmla="*/ 42 h 75"/>
                              <a:gd name="T42" fmla="*/ 5 w 42"/>
                              <a:gd name="T43" fmla="*/ 37 h 75"/>
                              <a:gd name="T44" fmla="*/ 5 w 42"/>
                              <a:gd name="T45" fmla="*/ 30 h 75"/>
                              <a:gd name="T46" fmla="*/ 7 w 42"/>
                              <a:gd name="T47" fmla="*/ 15 h 75"/>
                              <a:gd name="T48" fmla="*/ 12 w 42"/>
                              <a:gd name="T49" fmla="*/ 5 h 75"/>
                              <a:gd name="T50" fmla="*/ 12 w 42"/>
                              <a:gd name="T51" fmla="*/ 2 h 75"/>
                              <a:gd name="T52" fmla="*/ 10 w 42"/>
                              <a:gd name="T53" fmla="*/ 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2" y="12"/>
                                </a:lnTo>
                                <a:lnTo>
                                  <a:pt x="0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20" y="67"/>
                                </a:lnTo>
                                <a:lnTo>
                                  <a:pt x="27" y="72"/>
                                </a:lnTo>
                                <a:lnTo>
                                  <a:pt x="35" y="75"/>
                                </a:lnTo>
                                <a:lnTo>
                                  <a:pt x="42" y="75"/>
                                </a:lnTo>
                                <a:lnTo>
                                  <a:pt x="42" y="72"/>
                                </a:lnTo>
                                <a:lnTo>
                                  <a:pt x="39" y="70"/>
                                </a:lnTo>
                                <a:lnTo>
                                  <a:pt x="32" y="67"/>
                                </a:lnTo>
                                <a:lnTo>
                                  <a:pt x="27" y="65"/>
                                </a:lnTo>
                                <a:lnTo>
                                  <a:pt x="20" y="62"/>
                                </a:lnTo>
                                <a:lnTo>
                                  <a:pt x="15" y="57"/>
                                </a:lnTo>
                                <a:lnTo>
                                  <a:pt x="10" y="50"/>
                                </a:lnTo>
                                <a:lnTo>
                                  <a:pt x="7" y="42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5" name="Freeform 8906"/>
                        <wps:cNvSpPr>
                          <a:spLocks/>
                        </wps:cNvSpPr>
                        <wps:spPr bwMode="auto">
                          <a:xfrm>
                            <a:off x="5708" y="1045"/>
                            <a:ext cx="40" cy="70"/>
                          </a:xfrm>
                          <a:custGeom>
                            <a:avLst/>
                            <a:gdLst>
                              <a:gd name="T0" fmla="*/ 10 w 40"/>
                              <a:gd name="T1" fmla="*/ 0 h 70"/>
                              <a:gd name="T2" fmla="*/ 3 w 40"/>
                              <a:gd name="T3" fmla="*/ 13 h 70"/>
                              <a:gd name="T4" fmla="*/ 0 w 40"/>
                              <a:gd name="T5" fmla="*/ 28 h 70"/>
                              <a:gd name="T6" fmla="*/ 0 w 40"/>
                              <a:gd name="T7" fmla="*/ 35 h 70"/>
                              <a:gd name="T8" fmla="*/ 3 w 40"/>
                              <a:gd name="T9" fmla="*/ 43 h 70"/>
                              <a:gd name="T10" fmla="*/ 8 w 40"/>
                              <a:gd name="T11" fmla="*/ 50 h 70"/>
                              <a:gd name="T12" fmla="*/ 13 w 40"/>
                              <a:gd name="T13" fmla="*/ 55 h 70"/>
                              <a:gd name="T14" fmla="*/ 18 w 40"/>
                              <a:gd name="T15" fmla="*/ 63 h 70"/>
                              <a:gd name="T16" fmla="*/ 25 w 40"/>
                              <a:gd name="T17" fmla="*/ 65 h 70"/>
                              <a:gd name="T18" fmla="*/ 33 w 40"/>
                              <a:gd name="T19" fmla="*/ 70 h 70"/>
                              <a:gd name="T20" fmla="*/ 40 w 40"/>
                              <a:gd name="T21" fmla="*/ 70 h 70"/>
                              <a:gd name="T22" fmla="*/ 37 w 40"/>
                              <a:gd name="T23" fmla="*/ 68 h 70"/>
                              <a:gd name="T24" fmla="*/ 35 w 40"/>
                              <a:gd name="T25" fmla="*/ 65 h 70"/>
                              <a:gd name="T26" fmla="*/ 23 w 40"/>
                              <a:gd name="T27" fmla="*/ 60 h 70"/>
                              <a:gd name="T28" fmla="*/ 15 w 40"/>
                              <a:gd name="T29" fmla="*/ 53 h 70"/>
                              <a:gd name="T30" fmla="*/ 8 w 40"/>
                              <a:gd name="T31" fmla="*/ 40 h 70"/>
                              <a:gd name="T32" fmla="*/ 5 w 40"/>
                              <a:gd name="T33" fmla="*/ 28 h 70"/>
                              <a:gd name="T34" fmla="*/ 8 w 40"/>
                              <a:gd name="T35" fmla="*/ 15 h 70"/>
                              <a:gd name="T36" fmla="*/ 10 w 40"/>
                              <a:gd name="T37" fmla="*/ 5 h 70"/>
                              <a:gd name="T38" fmla="*/ 10 w 40"/>
                              <a:gd name="T39" fmla="*/ 3 h 70"/>
                              <a:gd name="T40" fmla="*/ 10 w 40"/>
                              <a:gd name="T4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10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3"/>
                                </a:lnTo>
                                <a:lnTo>
                                  <a:pt x="8" y="50"/>
                                </a:lnTo>
                                <a:lnTo>
                                  <a:pt x="13" y="55"/>
                                </a:lnTo>
                                <a:lnTo>
                                  <a:pt x="18" y="63"/>
                                </a:lnTo>
                                <a:lnTo>
                                  <a:pt x="25" y="65"/>
                                </a:lnTo>
                                <a:lnTo>
                                  <a:pt x="33" y="70"/>
                                </a:lnTo>
                                <a:lnTo>
                                  <a:pt x="40" y="70"/>
                                </a:lnTo>
                                <a:lnTo>
                                  <a:pt x="37" y="68"/>
                                </a:lnTo>
                                <a:lnTo>
                                  <a:pt x="35" y="65"/>
                                </a:lnTo>
                                <a:lnTo>
                                  <a:pt x="23" y="60"/>
                                </a:lnTo>
                                <a:lnTo>
                                  <a:pt x="15" y="53"/>
                                </a:lnTo>
                                <a:lnTo>
                                  <a:pt x="8" y="40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6" name="Freeform 8907"/>
                        <wps:cNvSpPr>
                          <a:spLocks/>
                        </wps:cNvSpPr>
                        <wps:spPr bwMode="auto">
                          <a:xfrm>
                            <a:off x="5711" y="1048"/>
                            <a:ext cx="34" cy="65"/>
                          </a:xfrm>
                          <a:custGeom>
                            <a:avLst/>
                            <a:gdLst>
                              <a:gd name="T0" fmla="*/ 7 w 34"/>
                              <a:gd name="T1" fmla="*/ 0 h 65"/>
                              <a:gd name="T2" fmla="*/ 2 w 34"/>
                              <a:gd name="T3" fmla="*/ 10 h 65"/>
                              <a:gd name="T4" fmla="*/ 0 w 34"/>
                              <a:gd name="T5" fmla="*/ 25 h 65"/>
                              <a:gd name="T6" fmla="*/ 0 w 34"/>
                              <a:gd name="T7" fmla="*/ 32 h 65"/>
                              <a:gd name="T8" fmla="*/ 2 w 34"/>
                              <a:gd name="T9" fmla="*/ 37 h 65"/>
                              <a:gd name="T10" fmla="*/ 5 w 34"/>
                              <a:gd name="T11" fmla="*/ 45 h 65"/>
                              <a:gd name="T12" fmla="*/ 10 w 34"/>
                              <a:gd name="T13" fmla="*/ 52 h 65"/>
                              <a:gd name="T14" fmla="*/ 15 w 34"/>
                              <a:gd name="T15" fmla="*/ 57 h 65"/>
                              <a:gd name="T16" fmla="*/ 22 w 34"/>
                              <a:gd name="T17" fmla="*/ 60 h 65"/>
                              <a:gd name="T18" fmla="*/ 27 w 34"/>
                              <a:gd name="T19" fmla="*/ 62 h 65"/>
                              <a:gd name="T20" fmla="*/ 34 w 34"/>
                              <a:gd name="T21" fmla="*/ 65 h 65"/>
                              <a:gd name="T22" fmla="*/ 32 w 34"/>
                              <a:gd name="T23" fmla="*/ 62 h 65"/>
                              <a:gd name="T24" fmla="*/ 32 w 34"/>
                              <a:gd name="T25" fmla="*/ 60 h 65"/>
                              <a:gd name="T26" fmla="*/ 20 w 34"/>
                              <a:gd name="T27" fmla="*/ 55 h 65"/>
                              <a:gd name="T28" fmla="*/ 12 w 34"/>
                              <a:gd name="T29" fmla="*/ 47 h 65"/>
                              <a:gd name="T30" fmla="*/ 7 w 34"/>
                              <a:gd name="T31" fmla="*/ 35 h 65"/>
                              <a:gd name="T32" fmla="*/ 5 w 34"/>
                              <a:gd name="T33" fmla="*/ 25 h 65"/>
                              <a:gd name="T34" fmla="*/ 5 w 34"/>
                              <a:gd name="T35" fmla="*/ 15 h 65"/>
                              <a:gd name="T36" fmla="*/ 10 w 34"/>
                              <a:gd name="T37" fmla="*/ 7 h 65"/>
                              <a:gd name="T38" fmla="*/ 7 w 34"/>
                              <a:gd name="T39" fmla="*/ 2 h 65"/>
                              <a:gd name="T40" fmla="*/ 7 w 34"/>
                              <a:gd name="T41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2" y="37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5" y="57"/>
                                </a:lnTo>
                                <a:lnTo>
                                  <a:pt x="22" y="60"/>
                                </a:lnTo>
                                <a:lnTo>
                                  <a:pt x="27" y="62"/>
                                </a:lnTo>
                                <a:lnTo>
                                  <a:pt x="34" y="65"/>
                                </a:lnTo>
                                <a:lnTo>
                                  <a:pt x="32" y="62"/>
                                </a:lnTo>
                                <a:lnTo>
                                  <a:pt x="32" y="60"/>
                                </a:lnTo>
                                <a:lnTo>
                                  <a:pt x="20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7" name="Freeform 8908"/>
                        <wps:cNvSpPr>
                          <a:spLocks/>
                        </wps:cNvSpPr>
                        <wps:spPr bwMode="auto">
                          <a:xfrm>
                            <a:off x="5713" y="1050"/>
                            <a:ext cx="30" cy="60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60"/>
                              <a:gd name="T2" fmla="*/ 3 w 30"/>
                              <a:gd name="T3" fmla="*/ 10 h 60"/>
                              <a:gd name="T4" fmla="*/ 0 w 30"/>
                              <a:gd name="T5" fmla="*/ 23 h 60"/>
                              <a:gd name="T6" fmla="*/ 3 w 30"/>
                              <a:gd name="T7" fmla="*/ 35 h 60"/>
                              <a:gd name="T8" fmla="*/ 10 w 30"/>
                              <a:gd name="T9" fmla="*/ 48 h 60"/>
                              <a:gd name="T10" fmla="*/ 18 w 30"/>
                              <a:gd name="T11" fmla="*/ 55 h 60"/>
                              <a:gd name="T12" fmla="*/ 30 w 30"/>
                              <a:gd name="T13" fmla="*/ 60 h 60"/>
                              <a:gd name="T14" fmla="*/ 30 w 30"/>
                              <a:gd name="T15" fmla="*/ 58 h 60"/>
                              <a:gd name="T16" fmla="*/ 28 w 30"/>
                              <a:gd name="T17" fmla="*/ 55 h 60"/>
                              <a:gd name="T18" fmla="*/ 18 w 30"/>
                              <a:gd name="T19" fmla="*/ 50 h 60"/>
                              <a:gd name="T20" fmla="*/ 13 w 30"/>
                              <a:gd name="T21" fmla="*/ 43 h 60"/>
                              <a:gd name="T22" fmla="*/ 8 w 30"/>
                              <a:gd name="T23" fmla="*/ 33 h 60"/>
                              <a:gd name="T24" fmla="*/ 5 w 30"/>
                              <a:gd name="T25" fmla="*/ 23 h 60"/>
                              <a:gd name="T26" fmla="*/ 5 w 30"/>
                              <a:gd name="T27" fmla="*/ 15 h 60"/>
                              <a:gd name="T28" fmla="*/ 8 w 30"/>
                              <a:gd name="T29" fmla="*/ 8 h 60"/>
                              <a:gd name="T30" fmla="*/ 8 w 30"/>
                              <a:gd name="T31" fmla="*/ 5 h 60"/>
                              <a:gd name="T32" fmla="*/ 5 w 30"/>
                              <a:gd name="T33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5"/>
                                </a:lnTo>
                                <a:lnTo>
                                  <a:pt x="10" y="48"/>
                                </a:lnTo>
                                <a:lnTo>
                                  <a:pt x="18" y="55"/>
                                </a:lnTo>
                                <a:lnTo>
                                  <a:pt x="30" y="60"/>
                                </a:lnTo>
                                <a:lnTo>
                                  <a:pt x="30" y="58"/>
                                </a:lnTo>
                                <a:lnTo>
                                  <a:pt x="28" y="55"/>
                                </a:lnTo>
                                <a:lnTo>
                                  <a:pt x="18" y="50"/>
                                </a:lnTo>
                                <a:lnTo>
                                  <a:pt x="13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8" name="Freeform 8909"/>
                        <wps:cNvSpPr>
                          <a:spLocks/>
                        </wps:cNvSpPr>
                        <wps:spPr bwMode="auto">
                          <a:xfrm>
                            <a:off x="5716" y="1055"/>
                            <a:ext cx="27" cy="53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3"/>
                              <a:gd name="T2" fmla="*/ 0 w 27"/>
                              <a:gd name="T3" fmla="*/ 8 h 53"/>
                              <a:gd name="T4" fmla="*/ 0 w 27"/>
                              <a:gd name="T5" fmla="*/ 18 h 53"/>
                              <a:gd name="T6" fmla="*/ 2 w 27"/>
                              <a:gd name="T7" fmla="*/ 28 h 53"/>
                              <a:gd name="T8" fmla="*/ 7 w 27"/>
                              <a:gd name="T9" fmla="*/ 40 h 53"/>
                              <a:gd name="T10" fmla="*/ 15 w 27"/>
                              <a:gd name="T11" fmla="*/ 48 h 53"/>
                              <a:gd name="T12" fmla="*/ 27 w 27"/>
                              <a:gd name="T13" fmla="*/ 53 h 53"/>
                              <a:gd name="T14" fmla="*/ 25 w 27"/>
                              <a:gd name="T15" fmla="*/ 48 h 53"/>
                              <a:gd name="T16" fmla="*/ 22 w 27"/>
                              <a:gd name="T17" fmla="*/ 45 h 53"/>
                              <a:gd name="T18" fmla="*/ 15 w 27"/>
                              <a:gd name="T19" fmla="*/ 40 h 53"/>
                              <a:gd name="T20" fmla="*/ 10 w 27"/>
                              <a:gd name="T21" fmla="*/ 33 h 53"/>
                              <a:gd name="T22" fmla="*/ 5 w 27"/>
                              <a:gd name="T23" fmla="*/ 25 h 53"/>
                              <a:gd name="T24" fmla="*/ 5 w 27"/>
                              <a:gd name="T25" fmla="*/ 18 h 53"/>
                              <a:gd name="T26" fmla="*/ 5 w 27"/>
                              <a:gd name="T27" fmla="*/ 10 h 53"/>
                              <a:gd name="T28" fmla="*/ 7 w 27"/>
                              <a:gd name="T29" fmla="*/ 5 h 53"/>
                              <a:gd name="T30" fmla="*/ 5 w 27"/>
                              <a:gd name="T31" fmla="*/ 3 h 53"/>
                              <a:gd name="T32" fmla="*/ 5 w 27"/>
                              <a:gd name="T33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5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7" y="40"/>
                                </a:lnTo>
                                <a:lnTo>
                                  <a:pt x="15" y="48"/>
                                </a:lnTo>
                                <a:lnTo>
                                  <a:pt x="27" y="53"/>
                                </a:lnTo>
                                <a:lnTo>
                                  <a:pt x="25" y="48"/>
                                </a:lnTo>
                                <a:lnTo>
                                  <a:pt x="22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9" name="Freeform 8910"/>
                        <wps:cNvSpPr>
                          <a:spLocks/>
                        </wps:cNvSpPr>
                        <wps:spPr bwMode="auto">
                          <a:xfrm>
                            <a:off x="5718" y="1058"/>
                            <a:ext cx="23" cy="47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47"/>
                              <a:gd name="T2" fmla="*/ 0 w 23"/>
                              <a:gd name="T3" fmla="*/ 7 h 47"/>
                              <a:gd name="T4" fmla="*/ 0 w 23"/>
                              <a:gd name="T5" fmla="*/ 15 h 47"/>
                              <a:gd name="T6" fmla="*/ 3 w 23"/>
                              <a:gd name="T7" fmla="*/ 25 h 47"/>
                              <a:gd name="T8" fmla="*/ 8 w 23"/>
                              <a:gd name="T9" fmla="*/ 35 h 47"/>
                              <a:gd name="T10" fmla="*/ 13 w 23"/>
                              <a:gd name="T11" fmla="*/ 42 h 47"/>
                              <a:gd name="T12" fmla="*/ 23 w 23"/>
                              <a:gd name="T13" fmla="*/ 47 h 47"/>
                              <a:gd name="T14" fmla="*/ 20 w 23"/>
                              <a:gd name="T15" fmla="*/ 42 h 47"/>
                              <a:gd name="T16" fmla="*/ 18 w 23"/>
                              <a:gd name="T17" fmla="*/ 40 h 47"/>
                              <a:gd name="T18" fmla="*/ 13 w 23"/>
                              <a:gd name="T19" fmla="*/ 35 h 47"/>
                              <a:gd name="T20" fmla="*/ 8 w 23"/>
                              <a:gd name="T21" fmla="*/ 27 h 47"/>
                              <a:gd name="T22" fmla="*/ 5 w 23"/>
                              <a:gd name="T23" fmla="*/ 22 h 47"/>
                              <a:gd name="T24" fmla="*/ 5 w 23"/>
                              <a:gd name="T25" fmla="*/ 15 h 47"/>
                              <a:gd name="T26" fmla="*/ 5 w 23"/>
                              <a:gd name="T27" fmla="*/ 10 h 47"/>
                              <a:gd name="T28" fmla="*/ 5 w 23"/>
                              <a:gd name="T29" fmla="*/ 7 h 47"/>
                              <a:gd name="T30" fmla="*/ 5 w 23"/>
                              <a:gd name="T31" fmla="*/ 2 h 47"/>
                              <a:gd name="T32" fmla="*/ 3 w 23"/>
                              <a:gd name="T33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5"/>
                                </a:lnTo>
                                <a:lnTo>
                                  <a:pt x="8" y="35"/>
                                </a:lnTo>
                                <a:lnTo>
                                  <a:pt x="13" y="42"/>
                                </a:lnTo>
                                <a:lnTo>
                                  <a:pt x="23" y="47"/>
                                </a:lnTo>
                                <a:lnTo>
                                  <a:pt x="20" y="42"/>
                                </a:lnTo>
                                <a:lnTo>
                                  <a:pt x="18" y="40"/>
                                </a:lnTo>
                                <a:lnTo>
                                  <a:pt x="13" y="35"/>
                                </a:lnTo>
                                <a:lnTo>
                                  <a:pt x="8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0" name="Freeform 8911"/>
                        <wps:cNvSpPr>
                          <a:spLocks/>
                        </wps:cNvSpPr>
                        <wps:spPr bwMode="auto">
                          <a:xfrm>
                            <a:off x="5721" y="1060"/>
                            <a:ext cx="17" cy="40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0"/>
                              <a:gd name="T2" fmla="*/ 0 w 17"/>
                              <a:gd name="T3" fmla="*/ 5 h 40"/>
                              <a:gd name="T4" fmla="*/ 0 w 17"/>
                              <a:gd name="T5" fmla="*/ 13 h 40"/>
                              <a:gd name="T6" fmla="*/ 0 w 17"/>
                              <a:gd name="T7" fmla="*/ 20 h 40"/>
                              <a:gd name="T8" fmla="*/ 5 w 17"/>
                              <a:gd name="T9" fmla="*/ 28 h 40"/>
                              <a:gd name="T10" fmla="*/ 10 w 17"/>
                              <a:gd name="T11" fmla="*/ 35 h 40"/>
                              <a:gd name="T12" fmla="*/ 17 w 17"/>
                              <a:gd name="T13" fmla="*/ 40 h 40"/>
                              <a:gd name="T14" fmla="*/ 15 w 17"/>
                              <a:gd name="T15" fmla="*/ 35 h 40"/>
                              <a:gd name="T16" fmla="*/ 12 w 17"/>
                              <a:gd name="T17" fmla="*/ 33 h 40"/>
                              <a:gd name="T18" fmla="*/ 7 w 17"/>
                              <a:gd name="T19" fmla="*/ 23 h 40"/>
                              <a:gd name="T20" fmla="*/ 5 w 17"/>
                              <a:gd name="T21" fmla="*/ 13 h 40"/>
                              <a:gd name="T22" fmla="*/ 5 w 17"/>
                              <a:gd name="T23" fmla="*/ 10 h 40"/>
                              <a:gd name="T24" fmla="*/ 2 w 17"/>
                              <a:gd name="T25" fmla="*/ 5 h 40"/>
                              <a:gd name="T26" fmla="*/ 2 w 17"/>
                              <a:gd name="T2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8"/>
                                </a:lnTo>
                                <a:lnTo>
                                  <a:pt x="10" y="35"/>
                                </a:lnTo>
                                <a:lnTo>
                                  <a:pt x="17" y="40"/>
                                </a:lnTo>
                                <a:lnTo>
                                  <a:pt x="15" y="35"/>
                                </a:lnTo>
                                <a:lnTo>
                                  <a:pt x="12" y="33"/>
                                </a:lnTo>
                                <a:lnTo>
                                  <a:pt x="7" y="23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1" name="Freeform 8912"/>
                        <wps:cNvSpPr>
                          <a:spLocks/>
                        </wps:cNvSpPr>
                        <wps:spPr bwMode="auto">
                          <a:xfrm>
                            <a:off x="5723" y="1065"/>
                            <a:ext cx="13" cy="33"/>
                          </a:xfrm>
                          <a:custGeom>
                            <a:avLst/>
                            <a:gdLst>
                              <a:gd name="T0" fmla="*/ 0 w 13"/>
                              <a:gd name="T1" fmla="*/ 0 h 33"/>
                              <a:gd name="T2" fmla="*/ 0 w 13"/>
                              <a:gd name="T3" fmla="*/ 3 h 33"/>
                              <a:gd name="T4" fmla="*/ 0 w 13"/>
                              <a:gd name="T5" fmla="*/ 8 h 33"/>
                              <a:gd name="T6" fmla="*/ 0 w 13"/>
                              <a:gd name="T7" fmla="*/ 15 h 33"/>
                              <a:gd name="T8" fmla="*/ 3 w 13"/>
                              <a:gd name="T9" fmla="*/ 20 h 33"/>
                              <a:gd name="T10" fmla="*/ 8 w 13"/>
                              <a:gd name="T11" fmla="*/ 28 h 33"/>
                              <a:gd name="T12" fmla="*/ 13 w 13"/>
                              <a:gd name="T13" fmla="*/ 33 h 33"/>
                              <a:gd name="T14" fmla="*/ 8 w 13"/>
                              <a:gd name="T15" fmla="*/ 15 h 33"/>
                              <a:gd name="T16" fmla="*/ 0 w 13"/>
                              <a:gd name="T17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8" y="28"/>
                                </a:lnTo>
                                <a:lnTo>
                                  <a:pt x="13" y="33"/>
                                </a:lnTo>
                                <a:lnTo>
                                  <a:pt x="8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" name="Freeform 8913"/>
                        <wps:cNvSpPr>
                          <a:spLocks/>
                        </wps:cNvSpPr>
                        <wps:spPr bwMode="auto">
                          <a:xfrm>
                            <a:off x="5726" y="1070"/>
                            <a:ext cx="7" cy="23"/>
                          </a:xfrm>
                          <a:custGeom>
                            <a:avLst/>
                            <a:gdLst>
                              <a:gd name="T0" fmla="*/ 0 w 7"/>
                              <a:gd name="T1" fmla="*/ 0 h 23"/>
                              <a:gd name="T2" fmla="*/ 0 w 7"/>
                              <a:gd name="T3" fmla="*/ 3 h 23"/>
                              <a:gd name="T4" fmla="*/ 2 w 7"/>
                              <a:gd name="T5" fmla="*/ 13 h 23"/>
                              <a:gd name="T6" fmla="*/ 7 w 7"/>
                              <a:gd name="T7" fmla="*/ 23 h 23"/>
                              <a:gd name="T8" fmla="*/ 5 w 7"/>
                              <a:gd name="T9" fmla="*/ 10 h 23"/>
                              <a:gd name="T10" fmla="*/ 0 w 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2" y="13"/>
                                </a:lnTo>
                                <a:lnTo>
                                  <a:pt x="7" y="23"/>
                                </a:lnTo>
                                <a:lnTo>
                                  <a:pt x="5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3" name="Freeform 8914"/>
                        <wps:cNvSpPr>
                          <a:spLocks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82 w 110"/>
                              <a:gd name="T3" fmla="*/ 198 h 222"/>
                              <a:gd name="T4" fmla="*/ 62 w 110"/>
                              <a:gd name="T5" fmla="*/ 173 h 222"/>
                              <a:gd name="T6" fmla="*/ 45 w 110"/>
                              <a:gd name="T7" fmla="*/ 150 h 222"/>
                              <a:gd name="T8" fmla="*/ 33 w 110"/>
                              <a:gd name="T9" fmla="*/ 125 h 222"/>
                              <a:gd name="T10" fmla="*/ 23 w 110"/>
                              <a:gd name="T11" fmla="*/ 98 h 222"/>
                              <a:gd name="T12" fmla="*/ 15 w 110"/>
                              <a:gd name="T13" fmla="*/ 70 h 222"/>
                              <a:gd name="T14" fmla="*/ 8 w 110"/>
                              <a:gd name="T15" fmla="*/ 38 h 222"/>
                              <a:gd name="T16" fmla="*/ 0 w 110"/>
                              <a:gd name="T17" fmla="*/ 0 h 222"/>
                              <a:gd name="T18" fmla="*/ 3 w 110"/>
                              <a:gd name="T19" fmla="*/ 58 h 222"/>
                              <a:gd name="T20" fmla="*/ 5 w 110"/>
                              <a:gd name="T21" fmla="*/ 110 h 222"/>
                              <a:gd name="T22" fmla="*/ 8 w 110"/>
                              <a:gd name="T23" fmla="*/ 135 h 222"/>
                              <a:gd name="T24" fmla="*/ 15 w 110"/>
                              <a:gd name="T25" fmla="*/ 158 h 222"/>
                              <a:gd name="T26" fmla="*/ 25 w 110"/>
                              <a:gd name="T27" fmla="*/ 183 h 222"/>
                              <a:gd name="T28" fmla="*/ 40 w 110"/>
                              <a:gd name="T29" fmla="*/ 208 h 222"/>
                              <a:gd name="T30" fmla="*/ 57 w 110"/>
                              <a:gd name="T31" fmla="*/ 215 h 222"/>
                              <a:gd name="T32" fmla="*/ 75 w 110"/>
                              <a:gd name="T33" fmla="*/ 217 h 222"/>
                              <a:gd name="T34" fmla="*/ 92 w 110"/>
                              <a:gd name="T35" fmla="*/ 220 h 222"/>
                              <a:gd name="T36" fmla="*/ 11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82" y="198"/>
                                </a:lnTo>
                                <a:lnTo>
                                  <a:pt x="62" y="173"/>
                                </a:lnTo>
                                <a:lnTo>
                                  <a:pt x="45" y="150"/>
                                </a:lnTo>
                                <a:lnTo>
                                  <a:pt x="33" y="125"/>
                                </a:lnTo>
                                <a:lnTo>
                                  <a:pt x="23" y="98"/>
                                </a:lnTo>
                                <a:lnTo>
                                  <a:pt x="15" y="70"/>
                                </a:lnTo>
                                <a:lnTo>
                                  <a:pt x="8" y="38"/>
                                </a:lnTo>
                                <a:lnTo>
                                  <a:pt x="0" y="0"/>
                                </a:lnTo>
                                <a:lnTo>
                                  <a:pt x="3" y="58"/>
                                </a:lnTo>
                                <a:lnTo>
                                  <a:pt x="5" y="110"/>
                                </a:lnTo>
                                <a:lnTo>
                                  <a:pt x="8" y="135"/>
                                </a:lnTo>
                                <a:lnTo>
                                  <a:pt x="15" y="158"/>
                                </a:lnTo>
                                <a:lnTo>
                                  <a:pt x="25" y="183"/>
                                </a:lnTo>
                                <a:lnTo>
                                  <a:pt x="40" y="208"/>
                                </a:lnTo>
                                <a:lnTo>
                                  <a:pt x="57" y="215"/>
                                </a:lnTo>
                                <a:lnTo>
                                  <a:pt x="75" y="217"/>
                                </a:lnTo>
                                <a:lnTo>
                                  <a:pt x="92" y="220"/>
                                </a:lnTo>
                                <a:lnTo>
                                  <a:pt x="11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" name="Freeform 8915"/>
                        <wps:cNvSpPr>
                          <a:spLocks/>
                        </wps:cNvSpPr>
                        <wps:spPr bwMode="auto">
                          <a:xfrm>
                            <a:off x="5929" y="524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5 h 5"/>
                              <a:gd name="T6" fmla="*/ 0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5" name="Freeform 8916"/>
                        <wps:cNvSpPr>
                          <a:spLocks/>
                        </wps:cNvSpPr>
                        <wps:spPr bwMode="auto">
                          <a:xfrm>
                            <a:off x="5927" y="526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0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6" name="Freeform 8917"/>
                        <wps:cNvSpPr>
                          <a:spLocks noEditPoints="1"/>
                        </wps:cNvSpPr>
                        <wps:spPr bwMode="auto">
                          <a:xfrm>
                            <a:off x="5877" y="529"/>
                            <a:ext cx="52" cy="21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9"/>
                              <a:gd name="T2" fmla="*/ 52 w 52"/>
                              <a:gd name="T3" fmla="*/ 0 h 219"/>
                              <a:gd name="T4" fmla="*/ 47 w 52"/>
                              <a:gd name="T5" fmla="*/ 2 h 219"/>
                              <a:gd name="T6" fmla="*/ 50 w 52"/>
                              <a:gd name="T7" fmla="*/ 5 h 219"/>
                              <a:gd name="T8" fmla="*/ 52 w 52"/>
                              <a:gd name="T9" fmla="*/ 0 h 219"/>
                              <a:gd name="T10" fmla="*/ 3 w 52"/>
                              <a:gd name="T11" fmla="*/ 219 h 219"/>
                              <a:gd name="T12" fmla="*/ 3 w 52"/>
                              <a:gd name="T13" fmla="*/ 217 h 219"/>
                              <a:gd name="T14" fmla="*/ 0 w 52"/>
                              <a:gd name="T15" fmla="*/ 217 h 219"/>
                              <a:gd name="T16" fmla="*/ 3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19"/>
                                </a:moveTo>
                                <a:lnTo>
                                  <a:pt x="3" y="217"/>
                                </a:lnTo>
                                <a:lnTo>
                                  <a:pt x="0" y="217"/>
                                </a:lnTo>
                                <a:lnTo>
                                  <a:pt x="3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" name="Freeform 8918"/>
                        <wps:cNvSpPr>
                          <a:spLocks noEditPoints="1"/>
                        </wps:cNvSpPr>
                        <wps:spPr bwMode="auto">
                          <a:xfrm>
                            <a:off x="5875" y="531"/>
                            <a:ext cx="52" cy="217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7"/>
                              <a:gd name="T2" fmla="*/ 52 w 52"/>
                              <a:gd name="T3" fmla="*/ 0 h 217"/>
                              <a:gd name="T4" fmla="*/ 49 w 52"/>
                              <a:gd name="T5" fmla="*/ 3 h 217"/>
                              <a:gd name="T6" fmla="*/ 49 w 52"/>
                              <a:gd name="T7" fmla="*/ 3 h 217"/>
                              <a:gd name="T8" fmla="*/ 52 w 52"/>
                              <a:gd name="T9" fmla="*/ 0 h 217"/>
                              <a:gd name="T10" fmla="*/ 5 w 52"/>
                              <a:gd name="T11" fmla="*/ 217 h 217"/>
                              <a:gd name="T12" fmla="*/ 5 w 52"/>
                              <a:gd name="T13" fmla="*/ 212 h 217"/>
                              <a:gd name="T14" fmla="*/ 2 w 52"/>
                              <a:gd name="T15" fmla="*/ 212 h 217"/>
                              <a:gd name="T16" fmla="*/ 0 w 52"/>
                              <a:gd name="T17" fmla="*/ 212 h 217"/>
                              <a:gd name="T18" fmla="*/ 2 w 52"/>
                              <a:gd name="T19" fmla="*/ 215 h 217"/>
                              <a:gd name="T20" fmla="*/ 5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3"/>
                                </a:lnTo>
                                <a:lnTo>
                                  <a:pt x="49" y="3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5" y="217"/>
                                </a:moveTo>
                                <a:lnTo>
                                  <a:pt x="5" y="212"/>
                                </a:lnTo>
                                <a:lnTo>
                                  <a:pt x="2" y="212"/>
                                </a:lnTo>
                                <a:lnTo>
                                  <a:pt x="0" y="212"/>
                                </a:lnTo>
                                <a:lnTo>
                                  <a:pt x="2" y="215"/>
                                </a:lnTo>
                                <a:lnTo>
                                  <a:pt x="5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8" name="Freeform 8919"/>
                        <wps:cNvSpPr>
                          <a:spLocks noEditPoints="1"/>
                        </wps:cNvSpPr>
                        <wps:spPr bwMode="auto">
                          <a:xfrm>
                            <a:off x="5872" y="531"/>
                            <a:ext cx="55" cy="215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15"/>
                              <a:gd name="T2" fmla="*/ 52 w 55"/>
                              <a:gd name="T3" fmla="*/ 0 h 215"/>
                              <a:gd name="T4" fmla="*/ 50 w 55"/>
                              <a:gd name="T5" fmla="*/ 5 h 215"/>
                              <a:gd name="T6" fmla="*/ 52 w 55"/>
                              <a:gd name="T7" fmla="*/ 5 h 215"/>
                              <a:gd name="T8" fmla="*/ 55 w 55"/>
                              <a:gd name="T9" fmla="*/ 3 h 215"/>
                              <a:gd name="T10" fmla="*/ 5 w 55"/>
                              <a:gd name="T11" fmla="*/ 215 h 215"/>
                              <a:gd name="T12" fmla="*/ 8 w 55"/>
                              <a:gd name="T13" fmla="*/ 215 h 215"/>
                              <a:gd name="T14" fmla="*/ 8 w 55"/>
                              <a:gd name="T15" fmla="*/ 210 h 215"/>
                              <a:gd name="T16" fmla="*/ 3 w 55"/>
                              <a:gd name="T17" fmla="*/ 210 h 215"/>
                              <a:gd name="T18" fmla="*/ 0 w 55"/>
                              <a:gd name="T19" fmla="*/ 210 h 215"/>
                              <a:gd name="T20" fmla="*/ 3 w 55"/>
                              <a:gd name="T21" fmla="*/ 212 h 215"/>
                              <a:gd name="T22" fmla="*/ 5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55" y="3"/>
                                </a:move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2" y="5"/>
                                </a:lnTo>
                                <a:lnTo>
                                  <a:pt x="55" y="3"/>
                                </a:lnTo>
                                <a:close/>
                                <a:moveTo>
                                  <a:pt x="5" y="215"/>
                                </a:moveTo>
                                <a:lnTo>
                                  <a:pt x="8" y="215"/>
                                </a:lnTo>
                                <a:lnTo>
                                  <a:pt x="8" y="210"/>
                                </a:lnTo>
                                <a:lnTo>
                                  <a:pt x="3" y="210"/>
                                </a:lnTo>
                                <a:lnTo>
                                  <a:pt x="0" y="210"/>
                                </a:lnTo>
                                <a:lnTo>
                                  <a:pt x="3" y="212"/>
                                </a:lnTo>
                                <a:lnTo>
                                  <a:pt x="5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9" name="Freeform 8920"/>
                        <wps:cNvSpPr>
                          <a:spLocks noEditPoints="1"/>
                        </wps:cNvSpPr>
                        <wps:spPr bwMode="auto">
                          <a:xfrm>
                            <a:off x="5872" y="534"/>
                            <a:ext cx="52" cy="20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09"/>
                              <a:gd name="T2" fmla="*/ 52 w 52"/>
                              <a:gd name="T3" fmla="*/ 0 h 209"/>
                              <a:gd name="T4" fmla="*/ 47 w 52"/>
                              <a:gd name="T5" fmla="*/ 5 h 209"/>
                              <a:gd name="T6" fmla="*/ 50 w 52"/>
                              <a:gd name="T7" fmla="*/ 5 h 209"/>
                              <a:gd name="T8" fmla="*/ 50 w 52"/>
                              <a:gd name="T9" fmla="*/ 5 h 209"/>
                              <a:gd name="T10" fmla="*/ 52 w 52"/>
                              <a:gd name="T11" fmla="*/ 0 h 209"/>
                              <a:gd name="T12" fmla="*/ 3 w 52"/>
                              <a:gd name="T13" fmla="*/ 209 h 209"/>
                              <a:gd name="T14" fmla="*/ 5 w 52"/>
                              <a:gd name="T15" fmla="*/ 209 h 209"/>
                              <a:gd name="T16" fmla="*/ 8 w 52"/>
                              <a:gd name="T17" fmla="*/ 209 h 209"/>
                              <a:gd name="T18" fmla="*/ 5 w 52"/>
                              <a:gd name="T19" fmla="*/ 204 h 209"/>
                              <a:gd name="T20" fmla="*/ 3 w 52"/>
                              <a:gd name="T21" fmla="*/ 204 h 209"/>
                              <a:gd name="T22" fmla="*/ 0 w 52"/>
                              <a:gd name="T23" fmla="*/ 204 h 209"/>
                              <a:gd name="T24" fmla="*/ 0 w 52"/>
                              <a:gd name="T25" fmla="*/ 207 h 209"/>
                              <a:gd name="T26" fmla="*/ 3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5"/>
                                </a:lnTo>
                                <a:lnTo>
                                  <a:pt x="50" y="5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09"/>
                                </a:moveTo>
                                <a:lnTo>
                                  <a:pt x="5" y="209"/>
                                </a:lnTo>
                                <a:lnTo>
                                  <a:pt x="8" y="209"/>
                                </a:lnTo>
                                <a:lnTo>
                                  <a:pt x="5" y="204"/>
                                </a:lnTo>
                                <a:lnTo>
                                  <a:pt x="3" y="204"/>
                                </a:lnTo>
                                <a:lnTo>
                                  <a:pt x="0" y="204"/>
                                </a:lnTo>
                                <a:lnTo>
                                  <a:pt x="0" y="207"/>
                                </a:lnTo>
                                <a:lnTo>
                                  <a:pt x="3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0" name="Freeform 8921"/>
                        <wps:cNvSpPr>
                          <a:spLocks noEditPoints="1"/>
                        </wps:cNvSpPr>
                        <wps:spPr bwMode="auto">
                          <a:xfrm>
                            <a:off x="5870" y="536"/>
                            <a:ext cx="54" cy="20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05"/>
                              <a:gd name="T2" fmla="*/ 52 w 54"/>
                              <a:gd name="T3" fmla="*/ 0 h 205"/>
                              <a:gd name="T4" fmla="*/ 49 w 54"/>
                              <a:gd name="T5" fmla="*/ 5 h 205"/>
                              <a:gd name="T6" fmla="*/ 49 w 54"/>
                              <a:gd name="T7" fmla="*/ 5 h 205"/>
                              <a:gd name="T8" fmla="*/ 52 w 54"/>
                              <a:gd name="T9" fmla="*/ 5 h 205"/>
                              <a:gd name="T10" fmla="*/ 54 w 54"/>
                              <a:gd name="T11" fmla="*/ 0 h 205"/>
                              <a:gd name="T12" fmla="*/ 2 w 54"/>
                              <a:gd name="T13" fmla="*/ 205 h 205"/>
                              <a:gd name="T14" fmla="*/ 5 w 54"/>
                              <a:gd name="T15" fmla="*/ 205 h 205"/>
                              <a:gd name="T16" fmla="*/ 10 w 54"/>
                              <a:gd name="T17" fmla="*/ 205 h 205"/>
                              <a:gd name="T18" fmla="*/ 7 w 54"/>
                              <a:gd name="T19" fmla="*/ 200 h 205"/>
                              <a:gd name="T20" fmla="*/ 2 w 54"/>
                              <a:gd name="T21" fmla="*/ 200 h 205"/>
                              <a:gd name="T22" fmla="*/ 0 w 54"/>
                              <a:gd name="T23" fmla="*/ 200 h 205"/>
                              <a:gd name="T24" fmla="*/ 0 w 54"/>
                              <a:gd name="T25" fmla="*/ 202 h 205"/>
                              <a:gd name="T26" fmla="*/ 2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54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5"/>
                                </a:lnTo>
                                <a:lnTo>
                                  <a:pt x="49" y="5"/>
                                </a:lnTo>
                                <a:lnTo>
                                  <a:pt x="52" y="5"/>
                                </a:lnTo>
                                <a:lnTo>
                                  <a:pt x="54" y="0"/>
                                </a:lnTo>
                                <a:close/>
                                <a:moveTo>
                                  <a:pt x="2" y="205"/>
                                </a:moveTo>
                                <a:lnTo>
                                  <a:pt x="5" y="205"/>
                                </a:lnTo>
                                <a:lnTo>
                                  <a:pt x="10" y="205"/>
                                </a:lnTo>
                                <a:lnTo>
                                  <a:pt x="7" y="200"/>
                                </a:lnTo>
                                <a:lnTo>
                                  <a:pt x="2" y="200"/>
                                </a:lnTo>
                                <a:lnTo>
                                  <a:pt x="0" y="200"/>
                                </a:lnTo>
                                <a:lnTo>
                                  <a:pt x="0" y="202"/>
                                </a:lnTo>
                                <a:lnTo>
                                  <a:pt x="2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" name="Freeform 8922"/>
                        <wps:cNvSpPr>
                          <a:spLocks noEditPoints="1"/>
                        </wps:cNvSpPr>
                        <wps:spPr bwMode="auto">
                          <a:xfrm>
                            <a:off x="5865" y="539"/>
                            <a:ext cx="57" cy="199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99"/>
                              <a:gd name="T2" fmla="*/ 57 w 57"/>
                              <a:gd name="T3" fmla="*/ 0 h 199"/>
                              <a:gd name="T4" fmla="*/ 54 w 57"/>
                              <a:gd name="T5" fmla="*/ 0 h 199"/>
                              <a:gd name="T6" fmla="*/ 52 w 57"/>
                              <a:gd name="T7" fmla="*/ 5 h 199"/>
                              <a:gd name="T8" fmla="*/ 54 w 57"/>
                              <a:gd name="T9" fmla="*/ 5 h 199"/>
                              <a:gd name="T10" fmla="*/ 54 w 57"/>
                              <a:gd name="T11" fmla="*/ 5 h 199"/>
                              <a:gd name="T12" fmla="*/ 57 w 57"/>
                              <a:gd name="T13" fmla="*/ 0 h 199"/>
                              <a:gd name="T14" fmla="*/ 7 w 57"/>
                              <a:gd name="T15" fmla="*/ 199 h 199"/>
                              <a:gd name="T16" fmla="*/ 10 w 57"/>
                              <a:gd name="T17" fmla="*/ 199 h 199"/>
                              <a:gd name="T18" fmla="*/ 12 w 57"/>
                              <a:gd name="T19" fmla="*/ 199 h 199"/>
                              <a:gd name="T20" fmla="*/ 12 w 57"/>
                              <a:gd name="T21" fmla="*/ 194 h 199"/>
                              <a:gd name="T22" fmla="*/ 7 w 57"/>
                              <a:gd name="T23" fmla="*/ 194 h 199"/>
                              <a:gd name="T24" fmla="*/ 0 w 57"/>
                              <a:gd name="T25" fmla="*/ 194 h 199"/>
                              <a:gd name="T26" fmla="*/ 2 w 57"/>
                              <a:gd name="T27" fmla="*/ 197 h 199"/>
                              <a:gd name="T28" fmla="*/ 7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57" y="0"/>
                                </a:moveTo>
                                <a:lnTo>
                                  <a:pt x="57" y="0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4" y="5"/>
                                </a:lnTo>
                                <a:lnTo>
                                  <a:pt x="54" y="5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7" y="199"/>
                                </a:moveTo>
                                <a:lnTo>
                                  <a:pt x="10" y="199"/>
                                </a:lnTo>
                                <a:lnTo>
                                  <a:pt x="12" y="199"/>
                                </a:lnTo>
                                <a:lnTo>
                                  <a:pt x="12" y="194"/>
                                </a:lnTo>
                                <a:lnTo>
                                  <a:pt x="7" y="194"/>
                                </a:lnTo>
                                <a:lnTo>
                                  <a:pt x="0" y="194"/>
                                </a:lnTo>
                                <a:lnTo>
                                  <a:pt x="2" y="197"/>
                                </a:lnTo>
                                <a:lnTo>
                                  <a:pt x="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" name="Freeform 8923"/>
                        <wps:cNvSpPr>
                          <a:spLocks noEditPoints="1"/>
                        </wps:cNvSpPr>
                        <wps:spPr bwMode="auto">
                          <a:xfrm>
                            <a:off x="5862" y="541"/>
                            <a:ext cx="60" cy="195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95"/>
                              <a:gd name="T2" fmla="*/ 57 w 60"/>
                              <a:gd name="T3" fmla="*/ 0 h 195"/>
                              <a:gd name="T4" fmla="*/ 57 w 60"/>
                              <a:gd name="T5" fmla="*/ 0 h 195"/>
                              <a:gd name="T6" fmla="*/ 52 w 60"/>
                              <a:gd name="T7" fmla="*/ 3 h 195"/>
                              <a:gd name="T8" fmla="*/ 55 w 60"/>
                              <a:gd name="T9" fmla="*/ 5 h 195"/>
                              <a:gd name="T10" fmla="*/ 57 w 60"/>
                              <a:gd name="T11" fmla="*/ 5 h 195"/>
                              <a:gd name="T12" fmla="*/ 60 w 60"/>
                              <a:gd name="T13" fmla="*/ 0 h 195"/>
                              <a:gd name="T14" fmla="*/ 8 w 60"/>
                              <a:gd name="T15" fmla="*/ 195 h 195"/>
                              <a:gd name="T16" fmla="*/ 10 w 60"/>
                              <a:gd name="T17" fmla="*/ 195 h 195"/>
                              <a:gd name="T18" fmla="*/ 15 w 60"/>
                              <a:gd name="T19" fmla="*/ 195 h 195"/>
                              <a:gd name="T20" fmla="*/ 15 w 60"/>
                              <a:gd name="T21" fmla="*/ 190 h 195"/>
                              <a:gd name="T22" fmla="*/ 8 w 60"/>
                              <a:gd name="T23" fmla="*/ 190 h 195"/>
                              <a:gd name="T24" fmla="*/ 0 w 60"/>
                              <a:gd name="T25" fmla="*/ 187 h 195"/>
                              <a:gd name="T26" fmla="*/ 3 w 60"/>
                              <a:gd name="T27" fmla="*/ 192 h 195"/>
                              <a:gd name="T28" fmla="*/ 8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60" y="0"/>
                                </a:moveTo>
                                <a:lnTo>
                                  <a:pt x="57" y="0"/>
                                </a:lnTo>
                                <a:lnTo>
                                  <a:pt x="57" y="0"/>
                                </a:lnTo>
                                <a:lnTo>
                                  <a:pt x="52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" y="195"/>
                                </a:moveTo>
                                <a:lnTo>
                                  <a:pt x="10" y="195"/>
                                </a:lnTo>
                                <a:lnTo>
                                  <a:pt x="15" y="195"/>
                                </a:lnTo>
                                <a:lnTo>
                                  <a:pt x="15" y="190"/>
                                </a:lnTo>
                                <a:lnTo>
                                  <a:pt x="8" y="190"/>
                                </a:lnTo>
                                <a:lnTo>
                                  <a:pt x="0" y="187"/>
                                </a:lnTo>
                                <a:lnTo>
                                  <a:pt x="3" y="192"/>
                                </a:lnTo>
                                <a:lnTo>
                                  <a:pt x="8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" name="Freeform 8924"/>
                        <wps:cNvSpPr>
                          <a:spLocks noEditPoints="1"/>
                        </wps:cNvSpPr>
                        <wps:spPr bwMode="auto">
                          <a:xfrm>
                            <a:off x="5860" y="544"/>
                            <a:ext cx="59" cy="189"/>
                          </a:xfrm>
                          <a:custGeom>
                            <a:avLst/>
                            <a:gdLst>
                              <a:gd name="T0" fmla="*/ 59 w 59"/>
                              <a:gd name="T1" fmla="*/ 0 h 189"/>
                              <a:gd name="T2" fmla="*/ 59 w 59"/>
                              <a:gd name="T3" fmla="*/ 0 h 189"/>
                              <a:gd name="T4" fmla="*/ 57 w 59"/>
                              <a:gd name="T5" fmla="*/ 0 h 189"/>
                              <a:gd name="T6" fmla="*/ 54 w 59"/>
                              <a:gd name="T7" fmla="*/ 2 h 189"/>
                              <a:gd name="T8" fmla="*/ 57 w 59"/>
                              <a:gd name="T9" fmla="*/ 2 h 189"/>
                              <a:gd name="T10" fmla="*/ 57 w 59"/>
                              <a:gd name="T11" fmla="*/ 5 h 189"/>
                              <a:gd name="T12" fmla="*/ 59 w 59"/>
                              <a:gd name="T13" fmla="*/ 0 h 189"/>
                              <a:gd name="T14" fmla="*/ 5 w 59"/>
                              <a:gd name="T15" fmla="*/ 189 h 189"/>
                              <a:gd name="T16" fmla="*/ 12 w 59"/>
                              <a:gd name="T17" fmla="*/ 189 h 189"/>
                              <a:gd name="T18" fmla="*/ 17 w 59"/>
                              <a:gd name="T19" fmla="*/ 189 h 189"/>
                              <a:gd name="T20" fmla="*/ 17 w 59"/>
                              <a:gd name="T21" fmla="*/ 184 h 189"/>
                              <a:gd name="T22" fmla="*/ 10 w 59"/>
                              <a:gd name="T23" fmla="*/ 184 h 189"/>
                              <a:gd name="T24" fmla="*/ 0 w 59"/>
                              <a:gd name="T25" fmla="*/ 182 h 189"/>
                              <a:gd name="T26" fmla="*/ 2 w 59"/>
                              <a:gd name="T27" fmla="*/ 184 h 189"/>
                              <a:gd name="T28" fmla="*/ 5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59" y="0"/>
                                </a:moveTo>
                                <a:lnTo>
                                  <a:pt x="59" y="0"/>
                                </a:lnTo>
                                <a:lnTo>
                                  <a:pt x="57" y="0"/>
                                </a:lnTo>
                                <a:lnTo>
                                  <a:pt x="54" y="2"/>
                                </a:lnTo>
                                <a:lnTo>
                                  <a:pt x="57" y="2"/>
                                </a:lnTo>
                                <a:lnTo>
                                  <a:pt x="57" y="5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5" y="189"/>
                                </a:moveTo>
                                <a:lnTo>
                                  <a:pt x="12" y="189"/>
                                </a:lnTo>
                                <a:lnTo>
                                  <a:pt x="17" y="189"/>
                                </a:lnTo>
                                <a:lnTo>
                                  <a:pt x="17" y="184"/>
                                </a:lnTo>
                                <a:lnTo>
                                  <a:pt x="10" y="184"/>
                                </a:lnTo>
                                <a:lnTo>
                                  <a:pt x="0" y="182"/>
                                </a:lnTo>
                                <a:lnTo>
                                  <a:pt x="2" y="184"/>
                                </a:lnTo>
                                <a:lnTo>
                                  <a:pt x="5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4" name="Freeform 8925"/>
                        <wps:cNvSpPr>
                          <a:spLocks noEditPoints="1"/>
                        </wps:cNvSpPr>
                        <wps:spPr bwMode="auto">
                          <a:xfrm>
                            <a:off x="5857" y="544"/>
                            <a:ext cx="62" cy="187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87"/>
                              <a:gd name="T2" fmla="*/ 60 w 62"/>
                              <a:gd name="T3" fmla="*/ 2 h 187"/>
                              <a:gd name="T4" fmla="*/ 57 w 62"/>
                              <a:gd name="T5" fmla="*/ 0 h 187"/>
                              <a:gd name="T6" fmla="*/ 55 w 62"/>
                              <a:gd name="T7" fmla="*/ 5 h 187"/>
                              <a:gd name="T8" fmla="*/ 57 w 62"/>
                              <a:gd name="T9" fmla="*/ 5 h 187"/>
                              <a:gd name="T10" fmla="*/ 60 w 62"/>
                              <a:gd name="T11" fmla="*/ 7 h 187"/>
                              <a:gd name="T12" fmla="*/ 62 w 62"/>
                              <a:gd name="T13" fmla="*/ 2 h 187"/>
                              <a:gd name="T14" fmla="*/ 5 w 62"/>
                              <a:gd name="T15" fmla="*/ 184 h 187"/>
                              <a:gd name="T16" fmla="*/ 13 w 62"/>
                              <a:gd name="T17" fmla="*/ 187 h 187"/>
                              <a:gd name="T18" fmla="*/ 20 w 62"/>
                              <a:gd name="T19" fmla="*/ 187 h 187"/>
                              <a:gd name="T20" fmla="*/ 20 w 62"/>
                              <a:gd name="T21" fmla="*/ 184 h 187"/>
                              <a:gd name="T22" fmla="*/ 20 w 62"/>
                              <a:gd name="T23" fmla="*/ 182 h 187"/>
                              <a:gd name="T24" fmla="*/ 10 w 62"/>
                              <a:gd name="T25" fmla="*/ 182 h 187"/>
                              <a:gd name="T26" fmla="*/ 0 w 62"/>
                              <a:gd name="T27" fmla="*/ 179 h 187"/>
                              <a:gd name="T28" fmla="*/ 3 w 62"/>
                              <a:gd name="T29" fmla="*/ 182 h 187"/>
                              <a:gd name="T30" fmla="*/ 5 w 62"/>
                              <a:gd name="T31" fmla="*/ 184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62" y="2"/>
                                </a:moveTo>
                                <a:lnTo>
                                  <a:pt x="60" y="2"/>
                                </a:lnTo>
                                <a:lnTo>
                                  <a:pt x="57" y="0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5" y="184"/>
                                </a:moveTo>
                                <a:lnTo>
                                  <a:pt x="13" y="187"/>
                                </a:lnTo>
                                <a:lnTo>
                                  <a:pt x="20" y="187"/>
                                </a:lnTo>
                                <a:lnTo>
                                  <a:pt x="20" y="184"/>
                                </a:lnTo>
                                <a:lnTo>
                                  <a:pt x="20" y="182"/>
                                </a:lnTo>
                                <a:lnTo>
                                  <a:pt x="10" y="182"/>
                                </a:lnTo>
                                <a:lnTo>
                                  <a:pt x="0" y="179"/>
                                </a:lnTo>
                                <a:lnTo>
                                  <a:pt x="3" y="182"/>
                                </a:lnTo>
                                <a:lnTo>
                                  <a:pt x="5" y="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" name="Freeform 8926"/>
                        <wps:cNvSpPr>
                          <a:spLocks noEditPoints="1"/>
                        </wps:cNvSpPr>
                        <wps:spPr bwMode="auto">
                          <a:xfrm>
                            <a:off x="5855" y="546"/>
                            <a:ext cx="62" cy="182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82"/>
                              <a:gd name="T2" fmla="*/ 62 w 62"/>
                              <a:gd name="T3" fmla="*/ 0 h 182"/>
                              <a:gd name="T4" fmla="*/ 59 w 62"/>
                              <a:gd name="T5" fmla="*/ 0 h 182"/>
                              <a:gd name="T6" fmla="*/ 54 w 62"/>
                              <a:gd name="T7" fmla="*/ 5 h 182"/>
                              <a:gd name="T8" fmla="*/ 57 w 62"/>
                              <a:gd name="T9" fmla="*/ 5 h 182"/>
                              <a:gd name="T10" fmla="*/ 59 w 62"/>
                              <a:gd name="T11" fmla="*/ 5 h 182"/>
                              <a:gd name="T12" fmla="*/ 62 w 62"/>
                              <a:gd name="T13" fmla="*/ 3 h 182"/>
                              <a:gd name="T14" fmla="*/ 5 w 62"/>
                              <a:gd name="T15" fmla="*/ 180 h 182"/>
                              <a:gd name="T16" fmla="*/ 15 w 62"/>
                              <a:gd name="T17" fmla="*/ 182 h 182"/>
                              <a:gd name="T18" fmla="*/ 22 w 62"/>
                              <a:gd name="T19" fmla="*/ 182 h 182"/>
                              <a:gd name="T20" fmla="*/ 22 w 62"/>
                              <a:gd name="T21" fmla="*/ 177 h 182"/>
                              <a:gd name="T22" fmla="*/ 10 w 62"/>
                              <a:gd name="T23" fmla="*/ 177 h 182"/>
                              <a:gd name="T24" fmla="*/ 0 w 62"/>
                              <a:gd name="T25" fmla="*/ 172 h 182"/>
                              <a:gd name="T26" fmla="*/ 2 w 62"/>
                              <a:gd name="T27" fmla="*/ 177 h 182"/>
                              <a:gd name="T28" fmla="*/ 5 w 62"/>
                              <a:gd name="T29" fmla="*/ 18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62" y="3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4" y="5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5" y="180"/>
                                </a:moveTo>
                                <a:lnTo>
                                  <a:pt x="15" y="182"/>
                                </a:lnTo>
                                <a:lnTo>
                                  <a:pt x="22" y="182"/>
                                </a:lnTo>
                                <a:lnTo>
                                  <a:pt x="22" y="177"/>
                                </a:lnTo>
                                <a:lnTo>
                                  <a:pt x="10" y="177"/>
                                </a:lnTo>
                                <a:lnTo>
                                  <a:pt x="0" y="172"/>
                                </a:lnTo>
                                <a:lnTo>
                                  <a:pt x="2" y="177"/>
                                </a:lnTo>
                                <a:lnTo>
                                  <a:pt x="5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6" name="Freeform 8927"/>
                        <wps:cNvSpPr>
                          <a:spLocks noEditPoints="1"/>
                        </wps:cNvSpPr>
                        <wps:spPr bwMode="auto">
                          <a:xfrm>
                            <a:off x="5852" y="549"/>
                            <a:ext cx="65" cy="177"/>
                          </a:xfrm>
                          <a:custGeom>
                            <a:avLst/>
                            <a:gdLst>
                              <a:gd name="T0" fmla="*/ 65 w 65"/>
                              <a:gd name="T1" fmla="*/ 2 h 177"/>
                              <a:gd name="T2" fmla="*/ 62 w 65"/>
                              <a:gd name="T3" fmla="*/ 0 h 177"/>
                              <a:gd name="T4" fmla="*/ 60 w 65"/>
                              <a:gd name="T5" fmla="*/ 0 h 177"/>
                              <a:gd name="T6" fmla="*/ 57 w 65"/>
                              <a:gd name="T7" fmla="*/ 5 h 177"/>
                              <a:gd name="T8" fmla="*/ 60 w 65"/>
                              <a:gd name="T9" fmla="*/ 5 h 177"/>
                              <a:gd name="T10" fmla="*/ 62 w 65"/>
                              <a:gd name="T11" fmla="*/ 5 h 177"/>
                              <a:gd name="T12" fmla="*/ 65 w 65"/>
                              <a:gd name="T13" fmla="*/ 2 h 177"/>
                              <a:gd name="T14" fmla="*/ 5 w 65"/>
                              <a:gd name="T15" fmla="*/ 174 h 177"/>
                              <a:gd name="T16" fmla="*/ 15 w 65"/>
                              <a:gd name="T17" fmla="*/ 177 h 177"/>
                              <a:gd name="T18" fmla="*/ 25 w 65"/>
                              <a:gd name="T19" fmla="*/ 177 h 177"/>
                              <a:gd name="T20" fmla="*/ 25 w 65"/>
                              <a:gd name="T21" fmla="*/ 174 h 177"/>
                              <a:gd name="T22" fmla="*/ 25 w 65"/>
                              <a:gd name="T23" fmla="*/ 172 h 177"/>
                              <a:gd name="T24" fmla="*/ 13 w 65"/>
                              <a:gd name="T25" fmla="*/ 169 h 177"/>
                              <a:gd name="T26" fmla="*/ 0 w 65"/>
                              <a:gd name="T27" fmla="*/ 167 h 177"/>
                              <a:gd name="T28" fmla="*/ 3 w 65"/>
                              <a:gd name="T29" fmla="*/ 169 h 177"/>
                              <a:gd name="T30" fmla="*/ 5 w 65"/>
                              <a:gd name="T31" fmla="*/ 174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65" y="2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5" y="2"/>
                                </a:lnTo>
                                <a:close/>
                                <a:moveTo>
                                  <a:pt x="5" y="174"/>
                                </a:moveTo>
                                <a:lnTo>
                                  <a:pt x="15" y="177"/>
                                </a:lnTo>
                                <a:lnTo>
                                  <a:pt x="25" y="177"/>
                                </a:lnTo>
                                <a:lnTo>
                                  <a:pt x="25" y="174"/>
                                </a:lnTo>
                                <a:lnTo>
                                  <a:pt x="25" y="172"/>
                                </a:lnTo>
                                <a:lnTo>
                                  <a:pt x="13" y="169"/>
                                </a:lnTo>
                                <a:lnTo>
                                  <a:pt x="0" y="167"/>
                                </a:lnTo>
                                <a:lnTo>
                                  <a:pt x="3" y="169"/>
                                </a:lnTo>
                                <a:lnTo>
                                  <a:pt x="5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7" name="Freeform 8928"/>
                        <wps:cNvSpPr>
                          <a:spLocks noEditPoints="1"/>
                        </wps:cNvSpPr>
                        <wps:spPr bwMode="auto">
                          <a:xfrm>
                            <a:off x="5850" y="551"/>
                            <a:ext cx="64" cy="172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72"/>
                              <a:gd name="T2" fmla="*/ 62 w 64"/>
                              <a:gd name="T3" fmla="*/ 0 h 172"/>
                              <a:gd name="T4" fmla="*/ 59 w 64"/>
                              <a:gd name="T5" fmla="*/ 0 h 172"/>
                              <a:gd name="T6" fmla="*/ 57 w 64"/>
                              <a:gd name="T7" fmla="*/ 5 h 172"/>
                              <a:gd name="T8" fmla="*/ 59 w 64"/>
                              <a:gd name="T9" fmla="*/ 5 h 172"/>
                              <a:gd name="T10" fmla="*/ 62 w 64"/>
                              <a:gd name="T11" fmla="*/ 5 h 172"/>
                              <a:gd name="T12" fmla="*/ 64 w 64"/>
                              <a:gd name="T13" fmla="*/ 0 h 172"/>
                              <a:gd name="T14" fmla="*/ 5 w 64"/>
                              <a:gd name="T15" fmla="*/ 167 h 172"/>
                              <a:gd name="T16" fmla="*/ 15 w 64"/>
                              <a:gd name="T17" fmla="*/ 172 h 172"/>
                              <a:gd name="T18" fmla="*/ 27 w 64"/>
                              <a:gd name="T19" fmla="*/ 172 h 172"/>
                              <a:gd name="T20" fmla="*/ 27 w 64"/>
                              <a:gd name="T21" fmla="*/ 170 h 172"/>
                              <a:gd name="T22" fmla="*/ 27 w 64"/>
                              <a:gd name="T23" fmla="*/ 167 h 172"/>
                              <a:gd name="T24" fmla="*/ 12 w 64"/>
                              <a:gd name="T25" fmla="*/ 165 h 172"/>
                              <a:gd name="T26" fmla="*/ 0 w 64"/>
                              <a:gd name="T27" fmla="*/ 160 h 172"/>
                              <a:gd name="T28" fmla="*/ 2 w 64"/>
                              <a:gd name="T29" fmla="*/ 165 h 172"/>
                              <a:gd name="T30" fmla="*/ 5 w 64"/>
                              <a:gd name="T31" fmla="*/ 167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5" y="167"/>
                                </a:moveTo>
                                <a:lnTo>
                                  <a:pt x="15" y="172"/>
                                </a:lnTo>
                                <a:lnTo>
                                  <a:pt x="27" y="172"/>
                                </a:lnTo>
                                <a:lnTo>
                                  <a:pt x="27" y="170"/>
                                </a:lnTo>
                                <a:lnTo>
                                  <a:pt x="27" y="167"/>
                                </a:lnTo>
                                <a:lnTo>
                                  <a:pt x="12" y="165"/>
                                </a:lnTo>
                                <a:lnTo>
                                  <a:pt x="0" y="160"/>
                                </a:lnTo>
                                <a:lnTo>
                                  <a:pt x="2" y="165"/>
                                </a:lnTo>
                                <a:lnTo>
                                  <a:pt x="5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" name="Freeform 8929"/>
                        <wps:cNvSpPr>
                          <a:spLocks noEditPoints="1"/>
                        </wps:cNvSpPr>
                        <wps:spPr bwMode="auto">
                          <a:xfrm>
                            <a:off x="5850" y="554"/>
                            <a:ext cx="64" cy="167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67"/>
                              <a:gd name="T2" fmla="*/ 62 w 64"/>
                              <a:gd name="T3" fmla="*/ 0 h 167"/>
                              <a:gd name="T4" fmla="*/ 59 w 64"/>
                              <a:gd name="T5" fmla="*/ 0 h 167"/>
                              <a:gd name="T6" fmla="*/ 55 w 64"/>
                              <a:gd name="T7" fmla="*/ 2 h 167"/>
                              <a:gd name="T8" fmla="*/ 59 w 64"/>
                              <a:gd name="T9" fmla="*/ 5 h 167"/>
                              <a:gd name="T10" fmla="*/ 62 w 64"/>
                              <a:gd name="T11" fmla="*/ 5 h 167"/>
                              <a:gd name="T12" fmla="*/ 62 w 64"/>
                              <a:gd name="T13" fmla="*/ 2 h 167"/>
                              <a:gd name="T14" fmla="*/ 64 w 64"/>
                              <a:gd name="T15" fmla="*/ 0 h 167"/>
                              <a:gd name="T16" fmla="*/ 2 w 64"/>
                              <a:gd name="T17" fmla="*/ 162 h 167"/>
                              <a:gd name="T18" fmla="*/ 15 w 64"/>
                              <a:gd name="T19" fmla="*/ 164 h 167"/>
                              <a:gd name="T20" fmla="*/ 27 w 64"/>
                              <a:gd name="T21" fmla="*/ 167 h 167"/>
                              <a:gd name="T22" fmla="*/ 27 w 64"/>
                              <a:gd name="T23" fmla="*/ 164 h 167"/>
                              <a:gd name="T24" fmla="*/ 27 w 64"/>
                              <a:gd name="T25" fmla="*/ 162 h 167"/>
                              <a:gd name="T26" fmla="*/ 12 w 64"/>
                              <a:gd name="T27" fmla="*/ 159 h 167"/>
                              <a:gd name="T28" fmla="*/ 0 w 64"/>
                              <a:gd name="T29" fmla="*/ 154 h 167"/>
                              <a:gd name="T30" fmla="*/ 0 w 64"/>
                              <a:gd name="T31" fmla="*/ 157 h 167"/>
                              <a:gd name="T32" fmla="*/ 2 w 64"/>
                              <a:gd name="T33" fmla="*/ 162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5" y="2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2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2" y="162"/>
                                </a:moveTo>
                                <a:lnTo>
                                  <a:pt x="15" y="164"/>
                                </a:lnTo>
                                <a:lnTo>
                                  <a:pt x="27" y="167"/>
                                </a:lnTo>
                                <a:lnTo>
                                  <a:pt x="27" y="164"/>
                                </a:lnTo>
                                <a:lnTo>
                                  <a:pt x="27" y="162"/>
                                </a:lnTo>
                                <a:lnTo>
                                  <a:pt x="12" y="159"/>
                                </a:lnTo>
                                <a:lnTo>
                                  <a:pt x="0" y="154"/>
                                </a:lnTo>
                                <a:lnTo>
                                  <a:pt x="0" y="157"/>
                                </a:lnTo>
                                <a:lnTo>
                                  <a:pt x="2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9" name="Freeform 8930"/>
                        <wps:cNvSpPr>
                          <a:spLocks noEditPoints="1"/>
                        </wps:cNvSpPr>
                        <wps:spPr bwMode="auto">
                          <a:xfrm>
                            <a:off x="5847" y="556"/>
                            <a:ext cx="65" cy="162"/>
                          </a:xfrm>
                          <a:custGeom>
                            <a:avLst/>
                            <a:gdLst>
                              <a:gd name="T0" fmla="*/ 65 w 65"/>
                              <a:gd name="T1" fmla="*/ 0 h 162"/>
                              <a:gd name="T2" fmla="*/ 62 w 65"/>
                              <a:gd name="T3" fmla="*/ 0 h 162"/>
                              <a:gd name="T4" fmla="*/ 60 w 65"/>
                              <a:gd name="T5" fmla="*/ 0 h 162"/>
                              <a:gd name="T6" fmla="*/ 58 w 65"/>
                              <a:gd name="T7" fmla="*/ 3 h 162"/>
                              <a:gd name="T8" fmla="*/ 60 w 65"/>
                              <a:gd name="T9" fmla="*/ 5 h 162"/>
                              <a:gd name="T10" fmla="*/ 65 w 65"/>
                              <a:gd name="T11" fmla="*/ 5 h 162"/>
                              <a:gd name="T12" fmla="*/ 65 w 65"/>
                              <a:gd name="T13" fmla="*/ 0 h 162"/>
                              <a:gd name="T14" fmla="*/ 3 w 65"/>
                              <a:gd name="T15" fmla="*/ 155 h 162"/>
                              <a:gd name="T16" fmla="*/ 15 w 65"/>
                              <a:gd name="T17" fmla="*/ 160 h 162"/>
                              <a:gd name="T18" fmla="*/ 30 w 65"/>
                              <a:gd name="T19" fmla="*/ 162 h 162"/>
                              <a:gd name="T20" fmla="*/ 30 w 65"/>
                              <a:gd name="T21" fmla="*/ 160 h 162"/>
                              <a:gd name="T22" fmla="*/ 28 w 65"/>
                              <a:gd name="T23" fmla="*/ 157 h 162"/>
                              <a:gd name="T24" fmla="*/ 13 w 65"/>
                              <a:gd name="T25" fmla="*/ 155 h 162"/>
                              <a:gd name="T26" fmla="*/ 0 w 65"/>
                              <a:gd name="T27" fmla="*/ 147 h 162"/>
                              <a:gd name="T28" fmla="*/ 3 w 65"/>
                              <a:gd name="T29" fmla="*/ 152 h 162"/>
                              <a:gd name="T30" fmla="*/ 3 w 65"/>
                              <a:gd name="T31" fmla="*/ 155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65" y="0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8" y="3"/>
                                </a:lnTo>
                                <a:lnTo>
                                  <a:pt x="60" y="5"/>
                                </a:lnTo>
                                <a:lnTo>
                                  <a:pt x="65" y="5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3" y="155"/>
                                </a:moveTo>
                                <a:lnTo>
                                  <a:pt x="15" y="160"/>
                                </a:lnTo>
                                <a:lnTo>
                                  <a:pt x="30" y="162"/>
                                </a:lnTo>
                                <a:lnTo>
                                  <a:pt x="30" y="160"/>
                                </a:lnTo>
                                <a:lnTo>
                                  <a:pt x="28" y="157"/>
                                </a:lnTo>
                                <a:lnTo>
                                  <a:pt x="13" y="155"/>
                                </a:lnTo>
                                <a:lnTo>
                                  <a:pt x="0" y="147"/>
                                </a:lnTo>
                                <a:lnTo>
                                  <a:pt x="3" y="152"/>
                                </a:lnTo>
                                <a:lnTo>
                                  <a:pt x="3" y="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0" name="Freeform 8931"/>
                        <wps:cNvSpPr>
                          <a:spLocks noEditPoints="1"/>
                        </wps:cNvSpPr>
                        <wps:spPr bwMode="auto">
                          <a:xfrm>
                            <a:off x="5845" y="556"/>
                            <a:ext cx="67" cy="160"/>
                          </a:xfrm>
                          <a:custGeom>
                            <a:avLst/>
                            <a:gdLst>
                              <a:gd name="T0" fmla="*/ 67 w 67"/>
                              <a:gd name="T1" fmla="*/ 3 h 160"/>
                              <a:gd name="T2" fmla="*/ 64 w 67"/>
                              <a:gd name="T3" fmla="*/ 3 h 160"/>
                              <a:gd name="T4" fmla="*/ 60 w 67"/>
                              <a:gd name="T5" fmla="*/ 0 h 160"/>
                              <a:gd name="T6" fmla="*/ 57 w 67"/>
                              <a:gd name="T7" fmla="*/ 5 h 160"/>
                              <a:gd name="T8" fmla="*/ 62 w 67"/>
                              <a:gd name="T9" fmla="*/ 5 h 160"/>
                              <a:gd name="T10" fmla="*/ 64 w 67"/>
                              <a:gd name="T11" fmla="*/ 8 h 160"/>
                              <a:gd name="T12" fmla="*/ 67 w 67"/>
                              <a:gd name="T13" fmla="*/ 3 h 160"/>
                              <a:gd name="T14" fmla="*/ 5 w 67"/>
                              <a:gd name="T15" fmla="*/ 152 h 160"/>
                              <a:gd name="T16" fmla="*/ 17 w 67"/>
                              <a:gd name="T17" fmla="*/ 157 h 160"/>
                              <a:gd name="T18" fmla="*/ 32 w 67"/>
                              <a:gd name="T19" fmla="*/ 160 h 160"/>
                              <a:gd name="T20" fmla="*/ 30 w 67"/>
                              <a:gd name="T21" fmla="*/ 157 h 160"/>
                              <a:gd name="T22" fmla="*/ 30 w 67"/>
                              <a:gd name="T23" fmla="*/ 155 h 160"/>
                              <a:gd name="T24" fmla="*/ 15 w 67"/>
                              <a:gd name="T25" fmla="*/ 152 h 160"/>
                              <a:gd name="T26" fmla="*/ 0 w 67"/>
                              <a:gd name="T27" fmla="*/ 142 h 160"/>
                              <a:gd name="T28" fmla="*/ 2 w 67"/>
                              <a:gd name="T29" fmla="*/ 147 h 160"/>
                              <a:gd name="T30" fmla="*/ 5 w 67"/>
                              <a:gd name="T31" fmla="*/ 152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67" y="3"/>
                                </a:moveTo>
                                <a:lnTo>
                                  <a:pt x="64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8"/>
                                </a:lnTo>
                                <a:lnTo>
                                  <a:pt x="67" y="3"/>
                                </a:lnTo>
                                <a:close/>
                                <a:moveTo>
                                  <a:pt x="5" y="152"/>
                                </a:moveTo>
                                <a:lnTo>
                                  <a:pt x="17" y="157"/>
                                </a:lnTo>
                                <a:lnTo>
                                  <a:pt x="32" y="160"/>
                                </a:lnTo>
                                <a:lnTo>
                                  <a:pt x="30" y="157"/>
                                </a:lnTo>
                                <a:lnTo>
                                  <a:pt x="30" y="155"/>
                                </a:lnTo>
                                <a:lnTo>
                                  <a:pt x="15" y="152"/>
                                </a:lnTo>
                                <a:lnTo>
                                  <a:pt x="0" y="142"/>
                                </a:lnTo>
                                <a:lnTo>
                                  <a:pt x="2" y="147"/>
                                </a:lnTo>
                                <a:lnTo>
                                  <a:pt x="5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1" name="Freeform 8932"/>
                        <wps:cNvSpPr>
                          <a:spLocks noEditPoints="1"/>
                        </wps:cNvSpPr>
                        <wps:spPr bwMode="auto">
                          <a:xfrm>
                            <a:off x="5845" y="559"/>
                            <a:ext cx="67" cy="154"/>
                          </a:xfrm>
                          <a:custGeom>
                            <a:avLst/>
                            <a:gdLst>
                              <a:gd name="T0" fmla="*/ 67 w 67"/>
                              <a:gd name="T1" fmla="*/ 2 h 154"/>
                              <a:gd name="T2" fmla="*/ 62 w 67"/>
                              <a:gd name="T3" fmla="*/ 2 h 154"/>
                              <a:gd name="T4" fmla="*/ 60 w 67"/>
                              <a:gd name="T5" fmla="*/ 0 h 154"/>
                              <a:gd name="T6" fmla="*/ 55 w 67"/>
                              <a:gd name="T7" fmla="*/ 5 h 154"/>
                              <a:gd name="T8" fmla="*/ 60 w 67"/>
                              <a:gd name="T9" fmla="*/ 5 h 154"/>
                              <a:gd name="T10" fmla="*/ 64 w 67"/>
                              <a:gd name="T11" fmla="*/ 7 h 154"/>
                              <a:gd name="T12" fmla="*/ 67 w 67"/>
                              <a:gd name="T13" fmla="*/ 2 h 154"/>
                              <a:gd name="T14" fmla="*/ 2 w 67"/>
                              <a:gd name="T15" fmla="*/ 144 h 154"/>
                              <a:gd name="T16" fmla="*/ 15 w 67"/>
                              <a:gd name="T17" fmla="*/ 152 h 154"/>
                              <a:gd name="T18" fmla="*/ 30 w 67"/>
                              <a:gd name="T19" fmla="*/ 154 h 154"/>
                              <a:gd name="T20" fmla="*/ 30 w 67"/>
                              <a:gd name="T21" fmla="*/ 152 h 154"/>
                              <a:gd name="T22" fmla="*/ 30 w 67"/>
                              <a:gd name="T23" fmla="*/ 149 h 154"/>
                              <a:gd name="T24" fmla="*/ 15 w 67"/>
                              <a:gd name="T25" fmla="*/ 144 h 154"/>
                              <a:gd name="T26" fmla="*/ 0 w 67"/>
                              <a:gd name="T27" fmla="*/ 137 h 154"/>
                              <a:gd name="T28" fmla="*/ 0 w 67"/>
                              <a:gd name="T29" fmla="*/ 137 h 154"/>
                              <a:gd name="T30" fmla="*/ 0 w 67"/>
                              <a:gd name="T31" fmla="*/ 142 h 154"/>
                              <a:gd name="T32" fmla="*/ 2 w 67"/>
                              <a:gd name="T33" fmla="*/ 14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7" h="154">
                                <a:moveTo>
                                  <a:pt x="67" y="2"/>
                                </a:moveTo>
                                <a:lnTo>
                                  <a:pt x="62" y="2"/>
                                </a:lnTo>
                                <a:lnTo>
                                  <a:pt x="60" y="0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2"/>
                                </a:lnTo>
                                <a:close/>
                                <a:moveTo>
                                  <a:pt x="2" y="144"/>
                                </a:moveTo>
                                <a:lnTo>
                                  <a:pt x="15" y="152"/>
                                </a:lnTo>
                                <a:lnTo>
                                  <a:pt x="30" y="154"/>
                                </a:lnTo>
                                <a:lnTo>
                                  <a:pt x="30" y="152"/>
                                </a:lnTo>
                                <a:lnTo>
                                  <a:pt x="30" y="149"/>
                                </a:lnTo>
                                <a:lnTo>
                                  <a:pt x="15" y="144"/>
                                </a:lnTo>
                                <a:lnTo>
                                  <a:pt x="0" y="137"/>
                                </a:lnTo>
                                <a:lnTo>
                                  <a:pt x="0" y="137"/>
                                </a:lnTo>
                                <a:lnTo>
                                  <a:pt x="0" y="142"/>
                                </a:lnTo>
                                <a:lnTo>
                                  <a:pt x="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2" name="Freeform 8933"/>
                        <wps:cNvSpPr>
                          <a:spLocks noEditPoints="1"/>
                        </wps:cNvSpPr>
                        <wps:spPr bwMode="auto">
                          <a:xfrm>
                            <a:off x="5845" y="561"/>
                            <a:ext cx="64" cy="150"/>
                          </a:xfrm>
                          <a:custGeom>
                            <a:avLst/>
                            <a:gdLst>
                              <a:gd name="T0" fmla="*/ 64 w 64"/>
                              <a:gd name="T1" fmla="*/ 3 h 150"/>
                              <a:gd name="T2" fmla="*/ 62 w 64"/>
                              <a:gd name="T3" fmla="*/ 0 h 150"/>
                              <a:gd name="T4" fmla="*/ 57 w 64"/>
                              <a:gd name="T5" fmla="*/ 0 h 150"/>
                              <a:gd name="T6" fmla="*/ 55 w 64"/>
                              <a:gd name="T7" fmla="*/ 3 h 150"/>
                              <a:gd name="T8" fmla="*/ 55 w 64"/>
                              <a:gd name="T9" fmla="*/ 5 h 150"/>
                              <a:gd name="T10" fmla="*/ 57 w 64"/>
                              <a:gd name="T11" fmla="*/ 5 h 150"/>
                              <a:gd name="T12" fmla="*/ 62 w 64"/>
                              <a:gd name="T13" fmla="*/ 8 h 150"/>
                              <a:gd name="T14" fmla="*/ 64 w 64"/>
                              <a:gd name="T15" fmla="*/ 3 h 150"/>
                              <a:gd name="T16" fmla="*/ 0 w 64"/>
                              <a:gd name="T17" fmla="*/ 137 h 150"/>
                              <a:gd name="T18" fmla="*/ 15 w 64"/>
                              <a:gd name="T19" fmla="*/ 147 h 150"/>
                              <a:gd name="T20" fmla="*/ 30 w 64"/>
                              <a:gd name="T21" fmla="*/ 150 h 150"/>
                              <a:gd name="T22" fmla="*/ 30 w 64"/>
                              <a:gd name="T23" fmla="*/ 147 h 150"/>
                              <a:gd name="T24" fmla="*/ 30 w 64"/>
                              <a:gd name="T25" fmla="*/ 145 h 150"/>
                              <a:gd name="T26" fmla="*/ 15 w 64"/>
                              <a:gd name="T27" fmla="*/ 140 h 150"/>
                              <a:gd name="T28" fmla="*/ 0 w 64"/>
                              <a:gd name="T29" fmla="*/ 132 h 150"/>
                              <a:gd name="T30" fmla="*/ 0 w 64"/>
                              <a:gd name="T31" fmla="*/ 135 h 150"/>
                              <a:gd name="T32" fmla="*/ 0 w 64"/>
                              <a:gd name="T33" fmla="*/ 135 h 150"/>
                              <a:gd name="T34" fmla="*/ 0 w 64"/>
                              <a:gd name="T35" fmla="*/ 137 h 150"/>
                              <a:gd name="T36" fmla="*/ 0 w 64"/>
                              <a:gd name="T3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64" y="3"/>
                                </a:moveTo>
                                <a:lnTo>
                                  <a:pt x="62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8"/>
                                </a:lnTo>
                                <a:lnTo>
                                  <a:pt x="64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5" y="147"/>
                                </a:lnTo>
                                <a:lnTo>
                                  <a:pt x="30" y="150"/>
                                </a:lnTo>
                                <a:lnTo>
                                  <a:pt x="30" y="147"/>
                                </a:lnTo>
                                <a:lnTo>
                                  <a:pt x="30" y="145"/>
                                </a:lnTo>
                                <a:lnTo>
                                  <a:pt x="15" y="140"/>
                                </a:lnTo>
                                <a:lnTo>
                                  <a:pt x="0" y="132"/>
                                </a:lnTo>
                                <a:lnTo>
                                  <a:pt x="0" y="135"/>
                                </a:lnTo>
                                <a:lnTo>
                                  <a:pt x="0" y="135"/>
                                </a:lnTo>
                                <a:lnTo>
                                  <a:pt x="0" y="137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3" name="Freeform 8934"/>
                        <wps:cNvSpPr>
                          <a:spLocks noEditPoints="1"/>
                        </wps:cNvSpPr>
                        <wps:spPr bwMode="auto">
                          <a:xfrm>
                            <a:off x="5845" y="564"/>
                            <a:ext cx="64" cy="144"/>
                          </a:xfrm>
                          <a:custGeom>
                            <a:avLst/>
                            <a:gdLst>
                              <a:gd name="T0" fmla="*/ 64 w 64"/>
                              <a:gd name="T1" fmla="*/ 2 h 144"/>
                              <a:gd name="T2" fmla="*/ 60 w 64"/>
                              <a:gd name="T3" fmla="*/ 0 h 144"/>
                              <a:gd name="T4" fmla="*/ 55 w 64"/>
                              <a:gd name="T5" fmla="*/ 0 h 144"/>
                              <a:gd name="T6" fmla="*/ 52 w 64"/>
                              <a:gd name="T7" fmla="*/ 5 h 144"/>
                              <a:gd name="T8" fmla="*/ 57 w 64"/>
                              <a:gd name="T9" fmla="*/ 5 h 144"/>
                              <a:gd name="T10" fmla="*/ 62 w 64"/>
                              <a:gd name="T11" fmla="*/ 7 h 144"/>
                              <a:gd name="T12" fmla="*/ 62 w 64"/>
                              <a:gd name="T13" fmla="*/ 5 h 144"/>
                              <a:gd name="T14" fmla="*/ 64 w 64"/>
                              <a:gd name="T15" fmla="*/ 2 h 144"/>
                              <a:gd name="T16" fmla="*/ 0 w 64"/>
                              <a:gd name="T17" fmla="*/ 132 h 144"/>
                              <a:gd name="T18" fmla="*/ 15 w 64"/>
                              <a:gd name="T19" fmla="*/ 139 h 144"/>
                              <a:gd name="T20" fmla="*/ 30 w 64"/>
                              <a:gd name="T21" fmla="*/ 144 h 144"/>
                              <a:gd name="T22" fmla="*/ 30 w 64"/>
                              <a:gd name="T23" fmla="*/ 142 h 144"/>
                              <a:gd name="T24" fmla="*/ 30 w 64"/>
                              <a:gd name="T25" fmla="*/ 139 h 144"/>
                              <a:gd name="T26" fmla="*/ 15 w 64"/>
                              <a:gd name="T27" fmla="*/ 134 h 144"/>
                              <a:gd name="T28" fmla="*/ 0 w 64"/>
                              <a:gd name="T29" fmla="*/ 127 h 144"/>
                              <a:gd name="T30" fmla="*/ 0 w 64"/>
                              <a:gd name="T31" fmla="*/ 129 h 144"/>
                              <a:gd name="T32" fmla="*/ 0 w 64"/>
                              <a:gd name="T3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64" y="2"/>
                                </a:move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7"/>
                                </a:lnTo>
                                <a:lnTo>
                                  <a:pt x="62" y="5"/>
                                </a:lnTo>
                                <a:lnTo>
                                  <a:pt x="64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5" y="139"/>
                                </a:lnTo>
                                <a:lnTo>
                                  <a:pt x="30" y="144"/>
                                </a:lnTo>
                                <a:lnTo>
                                  <a:pt x="30" y="142"/>
                                </a:lnTo>
                                <a:lnTo>
                                  <a:pt x="30" y="139"/>
                                </a:lnTo>
                                <a:lnTo>
                                  <a:pt x="15" y="134"/>
                                </a:lnTo>
                                <a:lnTo>
                                  <a:pt x="0" y="127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4" name="Freeform 8935"/>
                        <wps:cNvSpPr>
                          <a:spLocks noEditPoints="1"/>
                        </wps:cNvSpPr>
                        <wps:spPr bwMode="auto">
                          <a:xfrm>
                            <a:off x="5845" y="566"/>
                            <a:ext cx="62" cy="140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40"/>
                              <a:gd name="T2" fmla="*/ 57 w 62"/>
                              <a:gd name="T3" fmla="*/ 0 h 140"/>
                              <a:gd name="T4" fmla="*/ 55 w 62"/>
                              <a:gd name="T5" fmla="*/ 0 h 140"/>
                              <a:gd name="T6" fmla="*/ 50 w 62"/>
                              <a:gd name="T7" fmla="*/ 5 h 140"/>
                              <a:gd name="T8" fmla="*/ 55 w 62"/>
                              <a:gd name="T9" fmla="*/ 5 h 140"/>
                              <a:gd name="T10" fmla="*/ 60 w 62"/>
                              <a:gd name="T11" fmla="*/ 5 h 140"/>
                              <a:gd name="T12" fmla="*/ 62 w 62"/>
                              <a:gd name="T13" fmla="*/ 5 h 140"/>
                              <a:gd name="T14" fmla="*/ 62 w 62"/>
                              <a:gd name="T15" fmla="*/ 3 h 140"/>
                              <a:gd name="T16" fmla="*/ 0 w 62"/>
                              <a:gd name="T17" fmla="*/ 127 h 140"/>
                              <a:gd name="T18" fmla="*/ 15 w 62"/>
                              <a:gd name="T19" fmla="*/ 135 h 140"/>
                              <a:gd name="T20" fmla="*/ 30 w 62"/>
                              <a:gd name="T21" fmla="*/ 140 h 140"/>
                              <a:gd name="T22" fmla="*/ 30 w 62"/>
                              <a:gd name="T23" fmla="*/ 137 h 140"/>
                              <a:gd name="T24" fmla="*/ 30 w 62"/>
                              <a:gd name="T25" fmla="*/ 135 h 140"/>
                              <a:gd name="T26" fmla="*/ 15 w 62"/>
                              <a:gd name="T27" fmla="*/ 130 h 140"/>
                              <a:gd name="T28" fmla="*/ 0 w 62"/>
                              <a:gd name="T29" fmla="*/ 122 h 140"/>
                              <a:gd name="T30" fmla="*/ 0 w 62"/>
                              <a:gd name="T31" fmla="*/ 125 h 140"/>
                              <a:gd name="T32" fmla="*/ 0 w 62"/>
                              <a:gd name="T33" fmla="*/ 12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62" y="3"/>
                                </a:moveTo>
                                <a:lnTo>
                                  <a:pt x="57" y="0"/>
                                </a:lnTo>
                                <a:lnTo>
                                  <a:pt x="55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0" y="127"/>
                                </a:moveTo>
                                <a:lnTo>
                                  <a:pt x="15" y="135"/>
                                </a:lnTo>
                                <a:lnTo>
                                  <a:pt x="30" y="140"/>
                                </a:lnTo>
                                <a:lnTo>
                                  <a:pt x="30" y="137"/>
                                </a:lnTo>
                                <a:lnTo>
                                  <a:pt x="30" y="135"/>
                                </a:lnTo>
                                <a:lnTo>
                                  <a:pt x="15" y="130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" name="Freeform 8936"/>
                        <wps:cNvSpPr>
                          <a:spLocks noEditPoints="1"/>
                        </wps:cNvSpPr>
                        <wps:spPr bwMode="auto">
                          <a:xfrm>
                            <a:off x="5845" y="569"/>
                            <a:ext cx="62" cy="134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34"/>
                              <a:gd name="T2" fmla="*/ 57 w 62"/>
                              <a:gd name="T3" fmla="*/ 0 h 134"/>
                              <a:gd name="T4" fmla="*/ 52 w 62"/>
                              <a:gd name="T5" fmla="*/ 0 h 134"/>
                              <a:gd name="T6" fmla="*/ 50 w 62"/>
                              <a:gd name="T7" fmla="*/ 2 h 134"/>
                              <a:gd name="T8" fmla="*/ 50 w 62"/>
                              <a:gd name="T9" fmla="*/ 5 h 134"/>
                              <a:gd name="T10" fmla="*/ 55 w 62"/>
                              <a:gd name="T11" fmla="*/ 5 h 134"/>
                              <a:gd name="T12" fmla="*/ 60 w 62"/>
                              <a:gd name="T13" fmla="*/ 5 h 134"/>
                              <a:gd name="T14" fmla="*/ 60 w 62"/>
                              <a:gd name="T15" fmla="*/ 2 h 134"/>
                              <a:gd name="T16" fmla="*/ 62 w 62"/>
                              <a:gd name="T17" fmla="*/ 2 h 134"/>
                              <a:gd name="T18" fmla="*/ 0 w 62"/>
                              <a:gd name="T19" fmla="*/ 122 h 134"/>
                              <a:gd name="T20" fmla="*/ 15 w 62"/>
                              <a:gd name="T21" fmla="*/ 129 h 134"/>
                              <a:gd name="T22" fmla="*/ 30 w 62"/>
                              <a:gd name="T23" fmla="*/ 134 h 134"/>
                              <a:gd name="T24" fmla="*/ 30 w 62"/>
                              <a:gd name="T25" fmla="*/ 132 h 134"/>
                              <a:gd name="T26" fmla="*/ 30 w 62"/>
                              <a:gd name="T27" fmla="*/ 129 h 134"/>
                              <a:gd name="T28" fmla="*/ 15 w 62"/>
                              <a:gd name="T29" fmla="*/ 124 h 134"/>
                              <a:gd name="T30" fmla="*/ 0 w 62"/>
                              <a:gd name="T31" fmla="*/ 114 h 134"/>
                              <a:gd name="T32" fmla="*/ 0 w 62"/>
                              <a:gd name="T33" fmla="*/ 119 h 134"/>
                              <a:gd name="T34" fmla="*/ 0 w 62"/>
                              <a:gd name="T35" fmla="*/ 122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62" y="2"/>
                                </a:move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50" y="2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0" y="2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15" y="129"/>
                                </a:lnTo>
                                <a:lnTo>
                                  <a:pt x="30" y="134"/>
                                </a:lnTo>
                                <a:lnTo>
                                  <a:pt x="30" y="132"/>
                                </a:lnTo>
                                <a:lnTo>
                                  <a:pt x="30" y="129"/>
                                </a:lnTo>
                                <a:lnTo>
                                  <a:pt x="15" y="124"/>
                                </a:lnTo>
                                <a:lnTo>
                                  <a:pt x="0" y="114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6" name="Freeform 8937"/>
                        <wps:cNvSpPr>
                          <a:spLocks noEditPoints="1"/>
                        </wps:cNvSpPr>
                        <wps:spPr bwMode="auto">
                          <a:xfrm>
                            <a:off x="5845" y="571"/>
                            <a:ext cx="60" cy="130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30"/>
                              <a:gd name="T2" fmla="*/ 55 w 60"/>
                              <a:gd name="T3" fmla="*/ 0 h 130"/>
                              <a:gd name="T4" fmla="*/ 50 w 60"/>
                              <a:gd name="T5" fmla="*/ 0 h 130"/>
                              <a:gd name="T6" fmla="*/ 50 w 60"/>
                              <a:gd name="T7" fmla="*/ 3 h 130"/>
                              <a:gd name="T8" fmla="*/ 47 w 60"/>
                              <a:gd name="T9" fmla="*/ 5 h 130"/>
                              <a:gd name="T10" fmla="*/ 52 w 60"/>
                              <a:gd name="T11" fmla="*/ 5 h 130"/>
                              <a:gd name="T12" fmla="*/ 57 w 60"/>
                              <a:gd name="T13" fmla="*/ 5 h 130"/>
                              <a:gd name="T14" fmla="*/ 60 w 60"/>
                              <a:gd name="T15" fmla="*/ 3 h 130"/>
                              <a:gd name="T16" fmla="*/ 60 w 60"/>
                              <a:gd name="T17" fmla="*/ 0 h 130"/>
                              <a:gd name="T18" fmla="*/ 0 w 60"/>
                              <a:gd name="T19" fmla="*/ 117 h 130"/>
                              <a:gd name="T20" fmla="*/ 15 w 60"/>
                              <a:gd name="T21" fmla="*/ 125 h 130"/>
                              <a:gd name="T22" fmla="*/ 30 w 60"/>
                              <a:gd name="T23" fmla="*/ 130 h 130"/>
                              <a:gd name="T24" fmla="*/ 30 w 60"/>
                              <a:gd name="T25" fmla="*/ 127 h 130"/>
                              <a:gd name="T26" fmla="*/ 30 w 60"/>
                              <a:gd name="T27" fmla="*/ 125 h 130"/>
                              <a:gd name="T28" fmla="*/ 15 w 60"/>
                              <a:gd name="T29" fmla="*/ 120 h 130"/>
                              <a:gd name="T30" fmla="*/ 0 w 60"/>
                              <a:gd name="T31" fmla="*/ 110 h 130"/>
                              <a:gd name="T32" fmla="*/ 0 w 60"/>
                              <a:gd name="T33" fmla="*/ 112 h 130"/>
                              <a:gd name="T34" fmla="*/ 0 w 60"/>
                              <a:gd name="T35" fmla="*/ 11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3"/>
                                </a:lnTo>
                                <a:lnTo>
                                  <a:pt x="47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5"/>
                                </a:lnTo>
                                <a:lnTo>
                                  <a:pt x="30" y="130"/>
                                </a:lnTo>
                                <a:lnTo>
                                  <a:pt x="30" y="127"/>
                                </a:lnTo>
                                <a:lnTo>
                                  <a:pt x="30" y="125"/>
                                </a:lnTo>
                                <a:lnTo>
                                  <a:pt x="15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" name="Freeform 8938"/>
                        <wps:cNvSpPr>
                          <a:spLocks noEditPoints="1"/>
                        </wps:cNvSpPr>
                        <wps:spPr bwMode="auto">
                          <a:xfrm>
                            <a:off x="5845" y="574"/>
                            <a:ext cx="60" cy="124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24"/>
                              <a:gd name="T2" fmla="*/ 55 w 60"/>
                              <a:gd name="T3" fmla="*/ 0 h 124"/>
                              <a:gd name="T4" fmla="*/ 50 w 60"/>
                              <a:gd name="T5" fmla="*/ 0 h 124"/>
                              <a:gd name="T6" fmla="*/ 47 w 60"/>
                              <a:gd name="T7" fmla="*/ 2 h 124"/>
                              <a:gd name="T8" fmla="*/ 45 w 60"/>
                              <a:gd name="T9" fmla="*/ 5 h 124"/>
                              <a:gd name="T10" fmla="*/ 52 w 60"/>
                              <a:gd name="T11" fmla="*/ 5 h 124"/>
                              <a:gd name="T12" fmla="*/ 57 w 60"/>
                              <a:gd name="T13" fmla="*/ 5 h 124"/>
                              <a:gd name="T14" fmla="*/ 57 w 60"/>
                              <a:gd name="T15" fmla="*/ 2 h 124"/>
                              <a:gd name="T16" fmla="*/ 60 w 60"/>
                              <a:gd name="T17" fmla="*/ 0 h 124"/>
                              <a:gd name="T18" fmla="*/ 0 w 60"/>
                              <a:gd name="T19" fmla="*/ 109 h 124"/>
                              <a:gd name="T20" fmla="*/ 15 w 60"/>
                              <a:gd name="T21" fmla="*/ 119 h 124"/>
                              <a:gd name="T22" fmla="*/ 30 w 60"/>
                              <a:gd name="T23" fmla="*/ 124 h 124"/>
                              <a:gd name="T24" fmla="*/ 30 w 60"/>
                              <a:gd name="T25" fmla="*/ 122 h 124"/>
                              <a:gd name="T26" fmla="*/ 30 w 60"/>
                              <a:gd name="T27" fmla="*/ 119 h 124"/>
                              <a:gd name="T28" fmla="*/ 15 w 60"/>
                              <a:gd name="T29" fmla="*/ 114 h 124"/>
                              <a:gd name="T30" fmla="*/ 2 w 60"/>
                              <a:gd name="T31" fmla="*/ 104 h 124"/>
                              <a:gd name="T32" fmla="*/ 0 w 60"/>
                              <a:gd name="T33" fmla="*/ 107 h 124"/>
                              <a:gd name="T34" fmla="*/ 0 w 60"/>
                              <a:gd name="T35" fmla="*/ 109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57" y="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09"/>
                                </a:moveTo>
                                <a:lnTo>
                                  <a:pt x="15" y="119"/>
                                </a:lnTo>
                                <a:lnTo>
                                  <a:pt x="30" y="124"/>
                                </a:lnTo>
                                <a:lnTo>
                                  <a:pt x="30" y="122"/>
                                </a:lnTo>
                                <a:lnTo>
                                  <a:pt x="30" y="119"/>
                                </a:lnTo>
                                <a:lnTo>
                                  <a:pt x="15" y="114"/>
                                </a:lnTo>
                                <a:lnTo>
                                  <a:pt x="2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" name="Freeform 8939"/>
                        <wps:cNvSpPr>
                          <a:spLocks noEditPoints="1"/>
                        </wps:cNvSpPr>
                        <wps:spPr bwMode="auto">
                          <a:xfrm>
                            <a:off x="5845" y="576"/>
                            <a:ext cx="57" cy="120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20"/>
                              <a:gd name="T2" fmla="*/ 52 w 57"/>
                              <a:gd name="T3" fmla="*/ 0 h 120"/>
                              <a:gd name="T4" fmla="*/ 47 w 57"/>
                              <a:gd name="T5" fmla="*/ 0 h 120"/>
                              <a:gd name="T6" fmla="*/ 45 w 57"/>
                              <a:gd name="T7" fmla="*/ 3 h 120"/>
                              <a:gd name="T8" fmla="*/ 45 w 57"/>
                              <a:gd name="T9" fmla="*/ 3 h 120"/>
                              <a:gd name="T10" fmla="*/ 50 w 57"/>
                              <a:gd name="T11" fmla="*/ 5 h 120"/>
                              <a:gd name="T12" fmla="*/ 55 w 57"/>
                              <a:gd name="T13" fmla="*/ 5 h 120"/>
                              <a:gd name="T14" fmla="*/ 57 w 57"/>
                              <a:gd name="T15" fmla="*/ 3 h 120"/>
                              <a:gd name="T16" fmla="*/ 57 w 57"/>
                              <a:gd name="T17" fmla="*/ 0 h 120"/>
                              <a:gd name="T18" fmla="*/ 0 w 57"/>
                              <a:gd name="T19" fmla="*/ 105 h 120"/>
                              <a:gd name="T20" fmla="*/ 15 w 57"/>
                              <a:gd name="T21" fmla="*/ 115 h 120"/>
                              <a:gd name="T22" fmla="*/ 30 w 57"/>
                              <a:gd name="T23" fmla="*/ 120 h 120"/>
                              <a:gd name="T24" fmla="*/ 30 w 57"/>
                              <a:gd name="T25" fmla="*/ 117 h 120"/>
                              <a:gd name="T26" fmla="*/ 30 w 57"/>
                              <a:gd name="T27" fmla="*/ 115 h 120"/>
                              <a:gd name="T28" fmla="*/ 15 w 57"/>
                              <a:gd name="T29" fmla="*/ 110 h 120"/>
                              <a:gd name="T30" fmla="*/ 2 w 57"/>
                              <a:gd name="T31" fmla="*/ 100 h 120"/>
                              <a:gd name="T32" fmla="*/ 2 w 57"/>
                              <a:gd name="T33" fmla="*/ 102 h 120"/>
                              <a:gd name="T34" fmla="*/ 0 w 57"/>
                              <a:gd name="T35" fmla="*/ 10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57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3"/>
                                </a:lnTo>
                                <a:lnTo>
                                  <a:pt x="45" y="3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57" y="3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5" y="115"/>
                                </a:lnTo>
                                <a:lnTo>
                                  <a:pt x="30" y="120"/>
                                </a:lnTo>
                                <a:lnTo>
                                  <a:pt x="30" y="117"/>
                                </a:lnTo>
                                <a:lnTo>
                                  <a:pt x="30" y="115"/>
                                </a:lnTo>
                                <a:lnTo>
                                  <a:pt x="15" y="110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" name="Freeform 8940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5" cy="114"/>
                          </a:xfrm>
                          <a:custGeom>
                            <a:avLst/>
                            <a:gdLst>
                              <a:gd name="T0" fmla="*/ 55 w 55"/>
                              <a:gd name="T1" fmla="*/ 0 h 114"/>
                              <a:gd name="T2" fmla="*/ 50 w 55"/>
                              <a:gd name="T3" fmla="*/ 0 h 114"/>
                              <a:gd name="T4" fmla="*/ 43 w 55"/>
                              <a:gd name="T5" fmla="*/ 0 h 114"/>
                              <a:gd name="T6" fmla="*/ 43 w 55"/>
                              <a:gd name="T7" fmla="*/ 0 h 114"/>
                              <a:gd name="T8" fmla="*/ 40 w 55"/>
                              <a:gd name="T9" fmla="*/ 2 h 114"/>
                              <a:gd name="T10" fmla="*/ 40 w 55"/>
                              <a:gd name="T11" fmla="*/ 2 h 114"/>
                              <a:gd name="T12" fmla="*/ 48 w 55"/>
                              <a:gd name="T13" fmla="*/ 5 h 114"/>
                              <a:gd name="T14" fmla="*/ 53 w 55"/>
                              <a:gd name="T15" fmla="*/ 5 h 114"/>
                              <a:gd name="T16" fmla="*/ 53 w 55"/>
                              <a:gd name="T17" fmla="*/ 2 h 114"/>
                              <a:gd name="T18" fmla="*/ 55 w 55"/>
                              <a:gd name="T19" fmla="*/ 0 h 114"/>
                              <a:gd name="T20" fmla="*/ 0 w 55"/>
                              <a:gd name="T21" fmla="*/ 99 h 114"/>
                              <a:gd name="T22" fmla="*/ 13 w 55"/>
                              <a:gd name="T23" fmla="*/ 109 h 114"/>
                              <a:gd name="T24" fmla="*/ 28 w 55"/>
                              <a:gd name="T25" fmla="*/ 114 h 114"/>
                              <a:gd name="T26" fmla="*/ 28 w 55"/>
                              <a:gd name="T27" fmla="*/ 112 h 114"/>
                              <a:gd name="T28" fmla="*/ 28 w 55"/>
                              <a:gd name="T29" fmla="*/ 109 h 114"/>
                              <a:gd name="T30" fmla="*/ 13 w 55"/>
                              <a:gd name="T31" fmla="*/ 104 h 114"/>
                              <a:gd name="T32" fmla="*/ 0 w 55"/>
                              <a:gd name="T33" fmla="*/ 94 h 114"/>
                              <a:gd name="T34" fmla="*/ 0 w 55"/>
                              <a:gd name="T35" fmla="*/ 97 h 114"/>
                              <a:gd name="T36" fmla="*/ 0 w 55"/>
                              <a:gd name="T37" fmla="*/ 9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55" y="0"/>
                                </a:moveTo>
                                <a:lnTo>
                                  <a:pt x="50" y="0"/>
                                </a:lnTo>
                                <a:lnTo>
                                  <a:pt x="43" y="0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40" y="2"/>
                                </a:lnTo>
                                <a:lnTo>
                                  <a:pt x="48" y="5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0" y="99"/>
                                </a:moveTo>
                                <a:lnTo>
                                  <a:pt x="13" y="109"/>
                                </a:lnTo>
                                <a:lnTo>
                                  <a:pt x="28" y="114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13" y="104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" name="Freeform 8941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3" cy="11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12"/>
                              <a:gd name="T2" fmla="*/ 48 w 53"/>
                              <a:gd name="T3" fmla="*/ 2 h 112"/>
                              <a:gd name="T4" fmla="*/ 43 w 53"/>
                              <a:gd name="T5" fmla="*/ 0 h 112"/>
                              <a:gd name="T6" fmla="*/ 40 w 53"/>
                              <a:gd name="T7" fmla="*/ 2 h 112"/>
                              <a:gd name="T8" fmla="*/ 38 w 53"/>
                              <a:gd name="T9" fmla="*/ 5 h 112"/>
                              <a:gd name="T10" fmla="*/ 40 w 53"/>
                              <a:gd name="T11" fmla="*/ 5 h 112"/>
                              <a:gd name="T12" fmla="*/ 40 w 53"/>
                              <a:gd name="T13" fmla="*/ 5 h 112"/>
                              <a:gd name="T14" fmla="*/ 45 w 53"/>
                              <a:gd name="T15" fmla="*/ 7 h 112"/>
                              <a:gd name="T16" fmla="*/ 53 w 53"/>
                              <a:gd name="T17" fmla="*/ 7 h 112"/>
                              <a:gd name="T18" fmla="*/ 53 w 53"/>
                              <a:gd name="T19" fmla="*/ 5 h 112"/>
                              <a:gd name="T20" fmla="*/ 53 w 53"/>
                              <a:gd name="T21" fmla="*/ 2 h 112"/>
                              <a:gd name="T22" fmla="*/ 0 w 53"/>
                              <a:gd name="T23" fmla="*/ 97 h 112"/>
                              <a:gd name="T24" fmla="*/ 13 w 53"/>
                              <a:gd name="T25" fmla="*/ 107 h 112"/>
                              <a:gd name="T26" fmla="*/ 28 w 53"/>
                              <a:gd name="T27" fmla="*/ 112 h 112"/>
                              <a:gd name="T28" fmla="*/ 28 w 53"/>
                              <a:gd name="T29" fmla="*/ 109 h 112"/>
                              <a:gd name="T30" fmla="*/ 28 w 53"/>
                              <a:gd name="T31" fmla="*/ 107 h 112"/>
                              <a:gd name="T32" fmla="*/ 13 w 53"/>
                              <a:gd name="T33" fmla="*/ 102 h 112"/>
                              <a:gd name="T34" fmla="*/ 0 w 53"/>
                              <a:gd name="T35" fmla="*/ 92 h 112"/>
                              <a:gd name="T36" fmla="*/ 0 w 53"/>
                              <a:gd name="T37" fmla="*/ 94 h 112"/>
                              <a:gd name="T38" fmla="*/ 0 w 53"/>
                              <a:gd name="T39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53" y="2"/>
                                </a:moveTo>
                                <a:lnTo>
                                  <a:pt x="48" y="2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7"/>
                                </a:lnTo>
                                <a:lnTo>
                                  <a:pt x="53" y="7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13" y="107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28" y="107"/>
                                </a:lnTo>
                                <a:lnTo>
                                  <a:pt x="13" y="102"/>
                                </a:lnTo>
                                <a:lnTo>
                                  <a:pt x="0" y="92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" name="Freeform 8942"/>
                        <wps:cNvSpPr>
                          <a:spLocks noEditPoints="1"/>
                        </wps:cNvSpPr>
                        <wps:spPr bwMode="auto">
                          <a:xfrm>
                            <a:off x="5847" y="581"/>
                            <a:ext cx="53" cy="107"/>
                          </a:xfrm>
                          <a:custGeom>
                            <a:avLst/>
                            <a:gdLst>
                              <a:gd name="T0" fmla="*/ 53 w 53"/>
                              <a:gd name="T1" fmla="*/ 3 h 107"/>
                              <a:gd name="T2" fmla="*/ 48 w 53"/>
                              <a:gd name="T3" fmla="*/ 3 h 107"/>
                              <a:gd name="T4" fmla="*/ 40 w 53"/>
                              <a:gd name="T5" fmla="*/ 0 h 107"/>
                              <a:gd name="T6" fmla="*/ 40 w 53"/>
                              <a:gd name="T7" fmla="*/ 0 h 107"/>
                              <a:gd name="T8" fmla="*/ 38 w 53"/>
                              <a:gd name="T9" fmla="*/ 3 h 107"/>
                              <a:gd name="T10" fmla="*/ 38 w 53"/>
                              <a:gd name="T11" fmla="*/ 5 h 107"/>
                              <a:gd name="T12" fmla="*/ 38 w 53"/>
                              <a:gd name="T13" fmla="*/ 5 h 107"/>
                              <a:gd name="T14" fmla="*/ 40 w 53"/>
                              <a:gd name="T15" fmla="*/ 5 h 107"/>
                              <a:gd name="T16" fmla="*/ 45 w 53"/>
                              <a:gd name="T17" fmla="*/ 8 h 107"/>
                              <a:gd name="T18" fmla="*/ 50 w 53"/>
                              <a:gd name="T19" fmla="*/ 8 h 107"/>
                              <a:gd name="T20" fmla="*/ 53 w 53"/>
                              <a:gd name="T21" fmla="*/ 5 h 107"/>
                              <a:gd name="T22" fmla="*/ 53 w 53"/>
                              <a:gd name="T23" fmla="*/ 3 h 107"/>
                              <a:gd name="T24" fmla="*/ 0 w 53"/>
                              <a:gd name="T25" fmla="*/ 92 h 107"/>
                              <a:gd name="T26" fmla="*/ 13 w 53"/>
                              <a:gd name="T27" fmla="*/ 102 h 107"/>
                              <a:gd name="T28" fmla="*/ 28 w 53"/>
                              <a:gd name="T29" fmla="*/ 107 h 107"/>
                              <a:gd name="T30" fmla="*/ 28 w 53"/>
                              <a:gd name="T31" fmla="*/ 105 h 107"/>
                              <a:gd name="T32" fmla="*/ 28 w 53"/>
                              <a:gd name="T33" fmla="*/ 102 h 107"/>
                              <a:gd name="T34" fmla="*/ 20 w 53"/>
                              <a:gd name="T35" fmla="*/ 100 h 107"/>
                              <a:gd name="T36" fmla="*/ 13 w 53"/>
                              <a:gd name="T37" fmla="*/ 97 h 107"/>
                              <a:gd name="T38" fmla="*/ 8 w 53"/>
                              <a:gd name="T39" fmla="*/ 92 h 107"/>
                              <a:gd name="T40" fmla="*/ 3 w 53"/>
                              <a:gd name="T41" fmla="*/ 85 h 107"/>
                              <a:gd name="T42" fmla="*/ 0 w 53"/>
                              <a:gd name="T43" fmla="*/ 90 h 107"/>
                              <a:gd name="T44" fmla="*/ 0 w 53"/>
                              <a:gd name="T45" fmla="*/ 9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53" y="3"/>
                                </a:moveTo>
                                <a:lnTo>
                                  <a:pt x="48" y="3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38" y="3"/>
                                </a:lnTo>
                                <a:lnTo>
                                  <a:pt x="38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50" y="8"/>
                                </a:lnTo>
                                <a:lnTo>
                                  <a:pt x="53" y="5"/>
                                </a:lnTo>
                                <a:lnTo>
                                  <a:pt x="53" y="3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13" y="102"/>
                                </a:lnTo>
                                <a:lnTo>
                                  <a:pt x="28" y="107"/>
                                </a:lnTo>
                                <a:lnTo>
                                  <a:pt x="28" y="105"/>
                                </a:lnTo>
                                <a:lnTo>
                                  <a:pt x="28" y="102"/>
                                </a:lnTo>
                                <a:lnTo>
                                  <a:pt x="20" y="100"/>
                                </a:lnTo>
                                <a:lnTo>
                                  <a:pt x="13" y="97"/>
                                </a:lnTo>
                                <a:lnTo>
                                  <a:pt x="8" y="92"/>
                                </a:lnTo>
                                <a:lnTo>
                                  <a:pt x="3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" name="Freeform 8943"/>
                        <wps:cNvSpPr>
                          <a:spLocks noEditPoints="1"/>
                        </wps:cNvSpPr>
                        <wps:spPr bwMode="auto">
                          <a:xfrm>
                            <a:off x="5847" y="584"/>
                            <a:ext cx="53" cy="10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02"/>
                              <a:gd name="T2" fmla="*/ 45 w 53"/>
                              <a:gd name="T3" fmla="*/ 2 h 102"/>
                              <a:gd name="T4" fmla="*/ 40 w 53"/>
                              <a:gd name="T5" fmla="*/ 0 h 102"/>
                              <a:gd name="T6" fmla="*/ 40 w 53"/>
                              <a:gd name="T7" fmla="*/ 0 h 102"/>
                              <a:gd name="T8" fmla="*/ 38 w 53"/>
                              <a:gd name="T9" fmla="*/ 0 h 102"/>
                              <a:gd name="T10" fmla="*/ 38 w 53"/>
                              <a:gd name="T11" fmla="*/ 2 h 102"/>
                              <a:gd name="T12" fmla="*/ 35 w 53"/>
                              <a:gd name="T13" fmla="*/ 7 h 102"/>
                              <a:gd name="T14" fmla="*/ 38 w 53"/>
                              <a:gd name="T15" fmla="*/ 5 h 102"/>
                              <a:gd name="T16" fmla="*/ 40 w 53"/>
                              <a:gd name="T17" fmla="*/ 5 h 102"/>
                              <a:gd name="T18" fmla="*/ 45 w 53"/>
                              <a:gd name="T19" fmla="*/ 5 h 102"/>
                              <a:gd name="T20" fmla="*/ 50 w 53"/>
                              <a:gd name="T21" fmla="*/ 7 h 102"/>
                              <a:gd name="T22" fmla="*/ 50 w 53"/>
                              <a:gd name="T23" fmla="*/ 5 h 102"/>
                              <a:gd name="T24" fmla="*/ 53 w 53"/>
                              <a:gd name="T25" fmla="*/ 2 h 102"/>
                              <a:gd name="T26" fmla="*/ 0 w 53"/>
                              <a:gd name="T27" fmla="*/ 87 h 102"/>
                              <a:gd name="T28" fmla="*/ 13 w 53"/>
                              <a:gd name="T29" fmla="*/ 97 h 102"/>
                              <a:gd name="T30" fmla="*/ 28 w 53"/>
                              <a:gd name="T31" fmla="*/ 102 h 102"/>
                              <a:gd name="T32" fmla="*/ 28 w 53"/>
                              <a:gd name="T33" fmla="*/ 99 h 102"/>
                              <a:gd name="T34" fmla="*/ 28 w 53"/>
                              <a:gd name="T35" fmla="*/ 97 h 102"/>
                              <a:gd name="T36" fmla="*/ 20 w 53"/>
                              <a:gd name="T37" fmla="*/ 94 h 102"/>
                              <a:gd name="T38" fmla="*/ 13 w 53"/>
                              <a:gd name="T39" fmla="*/ 92 h 102"/>
                              <a:gd name="T40" fmla="*/ 8 w 53"/>
                              <a:gd name="T41" fmla="*/ 87 h 102"/>
                              <a:gd name="T42" fmla="*/ 3 w 53"/>
                              <a:gd name="T43" fmla="*/ 80 h 102"/>
                              <a:gd name="T44" fmla="*/ 3 w 53"/>
                              <a:gd name="T45" fmla="*/ 82 h 102"/>
                              <a:gd name="T46" fmla="*/ 0 w 53"/>
                              <a:gd name="T47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53" y="2"/>
                                </a:moveTo>
                                <a:lnTo>
                                  <a:pt x="45" y="2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38" y="0"/>
                                </a:lnTo>
                                <a:lnTo>
                                  <a:pt x="38" y="2"/>
                                </a:lnTo>
                                <a:lnTo>
                                  <a:pt x="35" y="7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5"/>
                                </a:lnTo>
                                <a:lnTo>
                                  <a:pt x="50" y="7"/>
                                </a:lnTo>
                                <a:lnTo>
                                  <a:pt x="50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13" y="97"/>
                                </a:lnTo>
                                <a:lnTo>
                                  <a:pt x="28" y="102"/>
                                </a:lnTo>
                                <a:lnTo>
                                  <a:pt x="28" y="99"/>
                                </a:lnTo>
                                <a:lnTo>
                                  <a:pt x="28" y="97"/>
                                </a:lnTo>
                                <a:lnTo>
                                  <a:pt x="20" y="94"/>
                                </a:lnTo>
                                <a:lnTo>
                                  <a:pt x="13" y="92"/>
                                </a:lnTo>
                                <a:lnTo>
                                  <a:pt x="8" y="87"/>
                                </a:lnTo>
                                <a:lnTo>
                                  <a:pt x="3" y="80"/>
                                </a:lnTo>
                                <a:lnTo>
                                  <a:pt x="3" y="82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" name="Freeform 8944"/>
                        <wps:cNvSpPr>
                          <a:spLocks noEditPoints="1"/>
                        </wps:cNvSpPr>
                        <wps:spPr bwMode="auto">
                          <a:xfrm>
                            <a:off x="5850" y="586"/>
                            <a:ext cx="47" cy="97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97"/>
                              <a:gd name="T2" fmla="*/ 42 w 47"/>
                              <a:gd name="T3" fmla="*/ 3 h 97"/>
                              <a:gd name="T4" fmla="*/ 37 w 47"/>
                              <a:gd name="T5" fmla="*/ 0 h 97"/>
                              <a:gd name="T6" fmla="*/ 35 w 47"/>
                              <a:gd name="T7" fmla="*/ 0 h 97"/>
                              <a:gd name="T8" fmla="*/ 35 w 47"/>
                              <a:gd name="T9" fmla="*/ 0 h 97"/>
                              <a:gd name="T10" fmla="*/ 32 w 47"/>
                              <a:gd name="T11" fmla="*/ 5 h 97"/>
                              <a:gd name="T12" fmla="*/ 30 w 47"/>
                              <a:gd name="T13" fmla="*/ 8 h 97"/>
                              <a:gd name="T14" fmla="*/ 35 w 47"/>
                              <a:gd name="T15" fmla="*/ 5 h 97"/>
                              <a:gd name="T16" fmla="*/ 37 w 47"/>
                              <a:gd name="T17" fmla="*/ 5 h 97"/>
                              <a:gd name="T18" fmla="*/ 42 w 47"/>
                              <a:gd name="T19" fmla="*/ 5 h 97"/>
                              <a:gd name="T20" fmla="*/ 45 w 47"/>
                              <a:gd name="T21" fmla="*/ 8 h 97"/>
                              <a:gd name="T22" fmla="*/ 47 w 47"/>
                              <a:gd name="T23" fmla="*/ 5 h 97"/>
                              <a:gd name="T24" fmla="*/ 47 w 47"/>
                              <a:gd name="T25" fmla="*/ 3 h 97"/>
                              <a:gd name="T26" fmla="*/ 0 w 47"/>
                              <a:gd name="T27" fmla="*/ 80 h 97"/>
                              <a:gd name="T28" fmla="*/ 5 w 47"/>
                              <a:gd name="T29" fmla="*/ 87 h 97"/>
                              <a:gd name="T30" fmla="*/ 10 w 47"/>
                              <a:gd name="T31" fmla="*/ 92 h 97"/>
                              <a:gd name="T32" fmla="*/ 17 w 47"/>
                              <a:gd name="T33" fmla="*/ 95 h 97"/>
                              <a:gd name="T34" fmla="*/ 25 w 47"/>
                              <a:gd name="T35" fmla="*/ 97 h 97"/>
                              <a:gd name="T36" fmla="*/ 25 w 47"/>
                              <a:gd name="T37" fmla="*/ 95 h 97"/>
                              <a:gd name="T38" fmla="*/ 25 w 47"/>
                              <a:gd name="T39" fmla="*/ 92 h 97"/>
                              <a:gd name="T40" fmla="*/ 17 w 47"/>
                              <a:gd name="T41" fmla="*/ 90 h 97"/>
                              <a:gd name="T42" fmla="*/ 12 w 47"/>
                              <a:gd name="T43" fmla="*/ 85 h 97"/>
                              <a:gd name="T44" fmla="*/ 5 w 47"/>
                              <a:gd name="T45" fmla="*/ 80 h 97"/>
                              <a:gd name="T46" fmla="*/ 0 w 47"/>
                              <a:gd name="T47" fmla="*/ 75 h 97"/>
                              <a:gd name="T48" fmla="*/ 0 w 47"/>
                              <a:gd name="T49" fmla="*/ 78 h 97"/>
                              <a:gd name="T50" fmla="*/ 0 w 47"/>
                              <a:gd name="T51" fmla="*/ 8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47" y="3"/>
                                </a:moveTo>
                                <a:lnTo>
                                  <a:pt x="42" y="3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5"/>
                                </a:lnTo>
                                <a:lnTo>
                                  <a:pt x="30" y="8"/>
                                </a:lnTo>
                                <a:lnTo>
                                  <a:pt x="35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8"/>
                                </a:lnTo>
                                <a:lnTo>
                                  <a:pt x="47" y="5"/>
                                </a:lnTo>
                                <a:lnTo>
                                  <a:pt x="47" y="3"/>
                                </a:lnTo>
                                <a:close/>
                                <a:moveTo>
                                  <a:pt x="0" y="80"/>
                                </a:moveTo>
                                <a:lnTo>
                                  <a:pt x="5" y="87"/>
                                </a:lnTo>
                                <a:lnTo>
                                  <a:pt x="10" y="92"/>
                                </a:lnTo>
                                <a:lnTo>
                                  <a:pt x="17" y="95"/>
                                </a:lnTo>
                                <a:lnTo>
                                  <a:pt x="25" y="97"/>
                                </a:lnTo>
                                <a:lnTo>
                                  <a:pt x="25" y="95"/>
                                </a:lnTo>
                                <a:lnTo>
                                  <a:pt x="25" y="92"/>
                                </a:lnTo>
                                <a:lnTo>
                                  <a:pt x="17" y="90"/>
                                </a:lnTo>
                                <a:lnTo>
                                  <a:pt x="12" y="85"/>
                                </a:lnTo>
                                <a:lnTo>
                                  <a:pt x="5" y="80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" name="Freeform 8945"/>
                        <wps:cNvSpPr>
                          <a:spLocks noEditPoints="1"/>
                        </wps:cNvSpPr>
                        <wps:spPr bwMode="auto">
                          <a:xfrm>
                            <a:off x="5850" y="589"/>
                            <a:ext cx="47" cy="92"/>
                          </a:xfrm>
                          <a:custGeom>
                            <a:avLst/>
                            <a:gdLst>
                              <a:gd name="T0" fmla="*/ 47 w 47"/>
                              <a:gd name="T1" fmla="*/ 2 h 92"/>
                              <a:gd name="T2" fmla="*/ 42 w 47"/>
                              <a:gd name="T3" fmla="*/ 0 h 92"/>
                              <a:gd name="T4" fmla="*/ 37 w 47"/>
                              <a:gd name="T5" fmla="*/ 0 h 92"/>
                              <a:gd name="T6" fmla="*/ 35 w 47"/>
                              <a:gd name="T7" fmla="*/ 0 h 92"/>
                              <a:gd name="T8" fmla="*/ 32 w 47"/>
                              <a:gd name="T9" fmla="*/ 2 h 92"/>
                              <a:gd name="T10" fmla="*/ 30 w 47"/>
                              <a:gd name="T11" fmla="*/ 5 h 92"/>
                              <a:gd name="T12" fmla="*/ 30 w 47"/>
                              <a:gd name="T13" fmla="*/ 7 h 92"/>
                              <a:gd name="T14" fmla="*/ 32 w 47"/>
                              <a:gd name="T15" fmla="*/ 5 h 92"/>
                              <a:gd name="T16" fmla="*/ 37 w 47"/>
                              <a:gd name="T17" fmla="*/ 5 h 92"/>
                              <a:gd name="T18" fmla="*/ 42 w 47"/>
                              <a:gd name="T19" fmla="*/ 5 h 92"/>
                              <a:gd name="T20" fmla="*/ 45 w 47"/>
                              <a:gd name="T21" fmla="*/ 7 h 92"/>
                              <a:gd name="T22" fmla="*/ 45 w 47"/>
                              <a:gd name="T23" fmla="*/ 5 h 92"/>
                              <a:gd name="T24" fmla="*/ 47 w 47"/>
                              <a:gd name="T25" fmla="*/ 2 h 92"/>
                              <a:gd name="T26" fmla="*/ 0 w 47"/>
                              <a:gd name="T27" fmla="*/ 75 h 92"/>
                              <a:gd name="T28" fmla="*/ 5 w 47"/>
                              <a:gd name="T29" fmla="*/ 82 h 92"/>
                              <a:gd name="T30" fmla="*/ 10 w 47"/>
                              <a:gd name="T31" fmla="*/ 87 h 92"/>
                              <a:gd name="T32" fmla="*/ 17 w 47"/>
                              <a:gd name="T33" fmla="*/ 89 h 92"/>
                              <a:gd name="T34" fmla="*/ 25 w 47"/>
                              <a:gd name="T35" fmla="*/ 92 h 92"/>
                              <a:gd name="T36" fmla="*/ 25 w 47"/>
                              <a:gd name="T37" fmla="*/ 89 h 92"/>
                              <a:gd name="T38" fmla="*/ 25 w 47"/>
                              <a:gd name="T39" fmla="*/ 87 h 92"/>
                              <a:gd name="T40" fmla="*/ 17 w 47"/>
                              <a:gd name="T41" fmla="*/ 84 h 92"/>
                              <a:gd name="T42" fmla="*/ 12 w 47"/>
                              <a:gd name="T43" fmla="*/ 79 h 92"/>
                              <a:gd name="T44" fmla="*/ 7 w 47"/>
                              <a:gd name="T45" fmla="*/ 75 h 92"/>
                              <a:gd name="T46" fmla="*/ 2 w 47"/>
                              <a:gd name="T47" fmla="*/ 70 h 92"/>
                              <a:gd name="T48" fmla="*/ 0 w 47"/>
                              <a:gd name="T49" fmla="*/ 72 h 92"/>
                              <a:gd name="T50" fmla="*/ 0 w 47"/>
                              <a:gd name="T51" fmla="*/ 7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47" y="2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2"/>
                                </a:lnTo>
                                <a:lnTo>
                                  <a:pt x="30" y="5"/>
                                </a:lnTo>
                                <a:lnTo>
                                  <a:pt x="30" y="7"/>
                                </a:lnTo>
                                <a:lnTo>
                                  <a:pt x="32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7"/>
                                </a:lnTo>
                                <a:lnTo>
                                  <a:pt x="45" y="5"/>
                                </a:lnTo>
                                <a:lnTo>
                                  <a:pt x="47" y="2"/>
                                </a:lnTo>
                                <a:close/>
                                <a:moveTo>
                                  <a:pt x="0" y="75"/>
                                </a:moveTo>
                                <a:lnTo>
                                  <a:pt x="5" y="82"/>
                                </a:lnTo>
                                <a:lnTo>
                                  <a:pt x="10" y="87"/>
                                </a:lnTo>
                                <a:lnTo>
                                  <a:pt x="17" y="89"/>
                                </a:lnTo>
                                <a:lnTo>
                                  <a:pt x="25" y="92"/>
                                </a:lnTo>
                                <a:lnTo>
                                  <a:pt x="25" y="89"/>
                                </a:lnTo>
                                <a:lnTo>
                                  <a:pt x="25" y="87"/>
                                </a:lnTo>
                                <a:lnTo>
                                  <a:pt x="17" y="84"/>
                                </a:lnTo>
                                <a:lnTo>
                                  <a:pt x="12" y="79"/>
                                </a:lnTo>
                                <a:lnTo>
                                  <a:pt x="7" y="75"/>
                                </a:lnTo>
                                <a:lnTo>
                                  <a:pt x="2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" name="Freeform 8946"/>
                        <wps:cNvSpPr>
                          <a:spLocks noEditPoints="1"/>
                        </wps:cNvSpPr>
                        <wps:spPr bwMode="auto">
                          <a:xfrm>
                            <a:off x="5850" y="591"/>
                            <a:ext cx="45" cy="87"/>
                          </a:xfrm>
                          <a:custGeom>
                            <a:avLst/>
                            <a:gdLst>
                              <a:gd name="T0" fmla="*/ 45 w 45"/>
                              <a:gd name="T1" fmla="*/ 3 h 87"/>
                              <a:gd name="T2" fmla="*/ 42 w 45"/>
                              <a:gd name="T3" fmla="*/ 0 h 87"/>
                              <a:gd name="T4" fmla="*/ 37 w 45"/>
                              <a:gd name="T5" fmla="*/ 0 h 87"/>
                              <a:gd name="T6" fmla="*/ 35 w 45"/>
                              <a:gd name="T7" fmla="*/ 0 h 87"/>
                              <a:gd name="T8" fmla="*/ 30 w 45"/>
                              <a:gd name="T9" fmla="*/ 3 h 87"/>
                              <a:gd name="T10" fmla="*/ 30 w 45"/>
                              <a:gd name="T11" fmla="*/ 5 h 87"/>
                              <a:gd name="T12" fmla="*/ 27 w 45"/>
                              <a:gd name="T13" fmla="*/ 8 h 87"/>
                              <a:gd name="T14" fmla="*/ 32 w 45"/>
                              <a:gd name="T15" fmla="*/ 8 h 87"/>
                              <a:gd name="T16" fmla="*/ 37 w 45"/>
                              <a:gd name="T17" fmla="*/ 5 h 87"/>
                              <a:gd name="T18" fmla="*/ 40 w 45"/>
                              <a:gd name="T19" fmla="*/ 5 h 87"/>
                              <a:gd name="T20" fmla="*/ 45 w 45"/>
                              <a:gd name="T21" fmla="*/ 8 h 87"/>
                              <a:gd name="T22" fmla="*/ 45 w 45"/>
                              <a:gd name="T23" fmla="*/ 5 h 87"/>
                              <a:gd name="T24" fmla="*/ 45 w 45"/>
                              <a:gd name="T25" fmla="*/ 3 h 87"/>
                              <a:gd name="T26" fmla="*/ 0 w 45"/>
                              <a:gd name="T27" fmla="*/ 70 h 87"/>
                              <a:gd name="T28" fmla="*/ 5 w 45"/>
                              <a:gd name="T29" fmla="*/ 75 h 87"/>
                              <a:gd name="T30" fmla="*/ 12 w 45"/>
                              <a:gd name="T31" fmla="*/ 80 h 87"/>
                              <a:gd name="T32" fmla="*/ 17 w 45"/>
                              <a:gd name="T33" fmla="*/ 85 h 87"/>
                              <a:gd name="T34" fmla="*/ 25 w 45"/>
                              <a:gd name="T35" fmla="*/ 87 h 87"/>
                              <a:gd name="T36" fmla="*/ 25 w 45"/>
                              <a:gd name="T37" fmla="*/ 85 h 87"/>
                              <a:gd name="T38" fmla="*/ 25 w 45"/>
                              <a:gd name="T39" fmla="*/ 82 h 87"/>
                              <a:gd name="T40" fmla="*/ 17 w 45"/>
                              <a:gd name="T41" fmla="*/ 80 h 87"/>
                              <a:gd name="T42" fmla="*/ 12 w 45"/>
                              <a:gd name="T43" fmla="*/ 75 h 87"/>
                              <a:gd name="T44" fmla="*/ 7 w 45"/>
                              <a:gd name="T45" fmla="*/ 70 h 87"/>
                              <a:gd name="T46" fmla="*/ 2 w 45"/>
                              <a:gd name="T47" fmla="*/ 63 h 87"/>
                              <a:gd name="T48" fmla="*/ 2 w 45"/>
                              <a:gd name="T49" fmla="*/ 68 h 87"/>
                              <a:gd name="T50" fmla="*/ 0 w 45"/>
                              <a:gd name="T51" fmla="*/ 7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45" y="3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27" y="8"/>
                                </a:lnTo>
                                <a:lnTo>
                                  <a:pt x="32" y="8"/>
                                </a:lnTo>
                                <a:lnTo>
                                  <a:pt x="37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45" y="5"/>
                                </a:lnTo>
                                <a:lnTo>
                                  <a:pt x="45" y="3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5"/>
                                </a:lnTo>
                                <a:lnTo>
                                  <a:pt x="12" y="80"/>
                                </a:lnTo>
                                <a:lnTo>
                                  <a:pt x="17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5"/>
                                </a:lnTo>
                                <a:lnTo>
                                  <a:pt x="25" y="82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7" y="7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" name="Freeform 8947"/>
                        <wps:cNvSpPr>
                          <a:spLocks noEditPoints="1"/>
                        </wps:cNvSpPr>
                        <wps:spPr bwMode="auto">
                          <a:xfrm>
                            <a:off x="5852" y="594"/>
                            <a:ext cx="43" cy="82"/>
                          </a:xfrm>
                          <a:custGeom>
                            <a:avLst/>
                            <a:gdLst>
                              <a:gd name="T0" fmla="*/ 43 w 43"/>
                              <a:gd name="T1" fmla="*/ 2 h 82"/>
                              <a:gd name="T2" fmla="*/ 40 w 43"/>
                              <a:gd name="T3" fmla="*/ 0 h 82"/>
                              <a:gd name="T4" fmla="*/ 35 w 43"/>
                              <a:gd name="T5" fmla="*/ 0 h 82"/>
                              <a:gd name="T6" fmla="*/ 30 w 43"/>
                              <a:gd name="T7" fmla="*/ 0 h 82"/>
                              <a:gd name="T8" fmla="*/ 28 w 43"/>
                              <a:gd name="T9" fmla="*/ 2 h 82"/>
                              <a:gd name="T10" fmla="*/ 25 w 43"/>
                              <a:gd name="T11" fmla="*/ 5 h 82"/>
                              <a:gd name="T12" fmla="*/ 23 w 43"/>
                              <a:gd name="T13" fmla="*/ 7 h 82"/>
                              <a:gd name="T14" fmla="*/ 30 w 43"/>
                              <a:gd name="T15" fmla="*/ 7 h 82"/>
                              <a:gd name="T16" fmla="*/ 35 w 43"/>
                              <a:gd name="T17" fmla="*/ 5 h 82"/>
                              <a:gd name="T18" fmla="*/ 38 w 43"/>
                              <a:gd name="T19" fmla="*/ 5 h 82"/>
                              <a:gd name="T20" fmla="*/ 40 w 43"/>
                              <a:gd name="T21" fmla="*/ 5 h 82"/>
                              <a:gd name="T22" fmla="*/ 43 w 43"/>
                              <a:gd name="T23" fmla="*/ 5 h 82"/>
                              <a:gd name="T24" fmla="*/ 43 w 43"/>
                              <a:gd name="T25" fmla="*/ 2 h 82"/>
                              <a:gd name="T26" fmla="*/ 0 w 43"/>
                              <a:gd name="T27" fmla="*/ 65 h 82"/>
                              <a:gd name="T28" fmla="*/ 5 w 43"/>
                              <a:gd name="T29" fmla="*/ 70 h 82"/>
                              <a:gd name="T30" fmla="*/ 10 w 43"/>
                              <a:gd name="T31" fmla="*/ 74 h 82"/>
                              <a:gd name="T32" fmla="*/ 15 w 43"/>
                              <a:gd name="T33" fmla="*/ 79 h 82"/>
                              <a:gd name="T34" fmla="*/ 23 w 43"/>
                              <a:gd name="T35" fmla="*/ 82 h 82"/>
                              <a:gd name="T36" fmla="*/ 23 w 43"/>
                              <a:gd name="T37" fmla="*/ 79 h 82"/>
                              <a:gd name="T38" fmla="*/ 23 w 43"/>
                              <a:gd name="T39" fmla="*/ 77 h 82"/>
                              <a:gd name="T40" fmla="*/ 18 w 43"/>
                              <a:gd name="T41" fmla="*/ 74 h 82"/>
                              <a:gd name="T42" fmla="*/ 10 w 43"/>
                              <a:gd name="T43" fmla="*/ 70 h 82"/>
                              <a:gd name="T44" fmla="*/ 5 w 43"/>
                              <a:gd name="T45" fmla="*/ 65 h 82"/>
                              <a:gd name="T46" fmla="*/ 3 w 43"/>
                              <a:gd name="T47" fmla="*/ 57 h 82"/>
                              <a:gd name="T48" fmla="*/ 0 w 43"/>
                              <a:gd name="T49" fmla="*/ 60 h 82"/>
                              <a:gd name="T50" fmla="*/ 0 w 43"/>
                              <a:gd name="T51" fmla="*/ 6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43" y="2"/>
                                </a:moveTo>
                                <a:lnTo>
                                  <a:pt x="40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2"/>
                                </a:lnTo>
                                <a:lnTo>
                                  <a:pt x="25" y="5"/>
                                </a:lnTo>
                                <a:lnTo>
                                  <a:pt x="23" y="7"/>
                                </a:lnTo>
                                <a:lnTo>
                                  <a:pt x="30" y="7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3" y="5"/>
                                </a:lnTo>
                                <a:lnTo>
                                  <a:pt x="43" y="2"/>
                                </a:lnTo>
                                <a:close/>
                                <a:moveTo>
                                  <a:pt x="0" y="65"/>
                                </a:moveTo>
                                <a:lnTo>
                                  <a:pt x="5" y="70"/>
                                </a:lnTo>
                                <a:lnTo>
                                  <a:pt x="10" y="74"/>
                                </a:lnTo>
                                <a:lnTo>
                                  <a:pt x="15" y="79"/>
                                </a:lnTo>
                                <a:lnTo>
                                  <a:pt x="23" y="82"/>
                                </a:lnTo>
                                <a:lnTo>
                                  <a:pt x="23" y="79"/>
                                </a:lnTo>
                                <a:lnTo>
                                  <a:pt x="23" y="77"/>
                                </a:lnTo>
                                <a:lnTo>
                                  <a:pt x="18" y="74"/>
                                </a:lnTo>
                                <a:lnTo>
                                  <a:pt x="10" y="70"/>
                                </a:lnTo>
                                <a:lnTo>
                                  <a:pt x="5" y="65"/>
                                </a:lnTo>
                                <a:lnTo>
                                  <a:pt x="3" y="57"/>
                                </a:lnTo>
                                <a:lnTo>
                                  <a:pt x="0" y="6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7" name="Freeform 8948"/>
                        <wps:cNvSpPr>
                          <a:spLocks noEditPoints="1"/>
                        </wps:cNvSpPr>
                        <wps:spPr bwMode="auto">
                          <a:xfrm>
                            <a:off x="5852" y="596"/>
                            <a:ext cx="43" cy="77"/>
                          </a:xfrm>
                          <a:custGeom>
                            <a:avLst/>
                            <a:gdLst>
                              <a:gd name="T0" fmla="*/ 43 w 43"/>
                              <a:gd name="T1" fmla="*/ 3 h 77"/>
                              <a:gd name="T2" fmla="*/ 38 w 43"/>
                              <a:gd name="T3" fmla="*/ 0 h 77"/>
                              <a:gd name="T4" fmla="*/ 35 w 43"/>
                              <a:gd name="T5" fmla="*/ 0 h 77"/>
                              <a:gd name="T6" fmla="*/ 30 w 43"/>
                              <a:gd name="T7" fmla="*/ 3 h 77"/>
                              <a:gd name="T8" fmla="*/ 25 w 43"/>
                              <a:gd name="T9" fmla="*/ 3 h 77"/>
                              <a:gd name="T10" fmla="*/ 23 w 43"/>
                              <a:gd name="T11" fmla="*/ 5 h 77"/>
                              <a:gd name="T12" fmla="*/ 20 w 43"/>
                              <a:gd name="T13" fmla="*/ 10 h 77"/>
                              <a:gd name="T14" fmla="*/ 28 w 43"/>
                              <a:gd name="T15" fmla="*/ 8 h 77"/>
                              <a:gd name="T16" fmla="*/ 35 w 43"/>
                              <a:gd name="T17" fmla="*/ 5 h 77"/>
                              <a:gd name="T18" fmla="*/ 38 w 43"/>
                              <a:gd name="T19" fmla="*/ 5 h 77"/>
                              <a:gd name="T20" fmla="*/ 40 w 43"/>
                              <a:gd name="T21" fmla="*/ 5 h 77"/>
                              <a:gd name="T22" fmla="*/ 40 w 43"/>
                              <a:gd name="T23" fmla="*/ 3 h 77"/>
                              <a:gd name="T24" fmla="*/ 43 w 43"/>
                              <a:gd name="T25" fmla="*/ 3 h 77"/>
                              <a:gd name="T26" fmla="*/ 0 w 43"/>
                              <a:gd name="T27" fmla="*/ 58 h 77"/>
                              <a:gd name="T28" fmla="*/ 5 w 43"/>
                              <a:gd name="T29" fmla="*/ 65 h 77"/>
                              <a:gd name="T30" fmla="*/ 10 w 43"/>
                              <a:gd name="T31" fmla="*/ 70 h 77"/>
                              <a:gd name="T32" fmla="*/ 15 w 43"/>
                              <a:gd name="T33" fmla="*/ 75 h 77"/>
                              <a:gd name="T34" fmla="*/ 23 w 43"/>
                              <a:gd name="T35" fmla="*/ 77 h 77"/>
                              <a:gd name="T36" fmla="*/ 23 w 43"/>
                              <a:gd name="T37" fmla="*/ 75 h 77"/>
                              <a:gd name="T38" fmla="*/ 25 w 43"/>
                              <a:gd name="T39" fmla="*/ 72 h 77"/>
                              <a:gd name="T40" fmla="*/ 18 w 43"/>
                              <a:gd name="T41" fmla="*/ 70 h 77"/>
                              <a:gd name="T42" fmla="*/ 10 w 43"/>
                              <a:gd name="T43" fmla="*/ 65 h 77"/>
                              <a:gd name="T44" fmla="*/ 5 w 43"/>
                              <a:gd name="T45" fmla="*/ 58 h 77"/>
                              <a:gd name="T46" fmla="*/ 3 w 43"/>
                              <a:gd name="T47" fmla="*/ 50 h 77"/>
                              <a:gd name="T48" fmla="*/ 3 w 43"/>
                              <a:gd name="T49" fmla="*/ 55 h 77"/>
                              <a:gd name="T50" fmla="*/ 0 w 43"/>
                              <a:gd name="T51" fmla="*/ 5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43" y="3"/>
                                </a:moveTo>
                                <a:lnTo>
                                  <a:pt x="38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25" y="3"/>
                                </a:lnTo>
                                <a:lnTo>
                                  <a:pt x="23" y="5"/>
                                </a:lnTo>
                                <a:lnTo>
                                  <a:pt x="20" y="10"/>
                                </a:lnTo>
                                <a:lnTo>
                                  <a:pt x="28" y="8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0" y="3"/>
                                </a:lnTo>
                                <a:lnTo>
                                  <a:pt x="43" y="3"/>
                                </a:lnTo>
                                <a:close/>
                                <a:moveTo>
                                  <a:pt x="0" y="58"/>
                                </a:moveTo>
                                <a:lnTo>
                                  <a:pt x="5" y="65"/>
                                </a:lnTo>
                                <a:lnTo>
                                  <a:pt x="10" y="70"/>
                                </a:lnTo>
                                <a:lnTo>
                                  <a:pt x="15" y="75"/>
                                </a:lnTo>
                                <a:lnTo>
                                  <a:pt x="23" y="77"/>
                                </a:lnTo>
                                <a:lnTo>
                                  <a:pt x="23" y="75"/>
                                </a:lnTo>
                                <a:lnTo>
                                  <a:pt x="25" y="72"/>
                                </a:lnTo>
                                <a:lnTo>
                                  <a:pt x="18" y="70"/>
                                </a:lnTo>
                                <a:lnTo>
                                  <a:pt x="10" y="65"/>
                                </a:lnTo>
                                <a:lnTo>
                                  <a:pt x="5" y="58"/>
                                </a:lnTo>
                                <a:lnTo>
                                  <a:pt x="3" y="50"/>
                                </a:lnTo>
                                <a:lnTo>
                                  <a:pt x="3" y="55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" name="Freeform 8949"/>
                        <wps:cNvSpPr>
                          <a:spLocks noEditPoints="1"/>
                        </wps:cNvSpPr>
                        <wps:spPr bwMode="auto">
                          <a:xfrm>
                            <a:off x="5855" y="599"/>
                            <a:ext cx="37" cy="72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72"/>
                              <a:gd name="T2" fmla="*/ 35 w 37"/>
                              <a:gd name="T3" fmla="*/ 0 h 72"/>
                              <a:gd name="T4" fmla="*/ 32 w 37"/>
                              <a:gd name="T5" fmla="*/ 0 h 72"/>
                              <a:gd name="T6" fmla="*/ 27 w 37"/>
                              <a:gd name="T7" fmla="*/ 2 h 72"/>
                              <a:gd name="T8" fmla="*/ 20 w 37"/>
                              <a:gd name="T9" fmla="*/ 2 h 72"/>
                              <a:gd name="T10" fmla="*/ 17 w 37"/>
                              <a:gd name="T11" fmla="*/ 7 h 72"/>
                              <a:gd name="T12" fmla="*/ 17 w 37"/>
                              <a:gd name="T13" fmla="*/ 10 h 72"/>
                              <a:gd name="T14" fmla="*/ 25 w 37"/>
                              <a:gd name="T15" fmla="*/ 7 h 72"/>
                              <a:gd name="T16" fmla="*/ 32 w 37"/>
                              <a:gd name="T17" fmla="*/ 5 h 72"/>
                              <a:gd name="T18" fmla="*/ 35 w 37"/>
                              <a:gd name="T19" fmla="*/ 5 h 72"/>
                              <a:gd name="T20" fmla="*/ 35 w 37"/>
                              <a:gd name="T21" fmla="*/ 5 h 72"/>
                              <a:gd name="T22" fmla="*/ 37 w 37"/>
                              <a:gd name="T23" fmla="*/ 2 h 72"/>
                              <a:gd name="T24" fmla="*/ 37 w 37"/>
                              <a:gd name="T25" fmla="*/ 0 h 72"/>
                              <a:gd name="T26" fmla="*/ 0 w 37"/>
                              <a:gd name="T27" fmla="*/ 52 h 72"/>
                              <a:gd name="T28" fmla="*/ 2 w 37"/>
                              <a:gd name="T29" fmla="*/ 60 h 72"/>
                              <a:gd name="T30" fmla="*/ 7 w 37"/>
                              <a:gd name="T31" fmla="*/ 65 h 72"/>
                              <a:gd name="T32" fmla="*/ 15 w 37"/>
                              <a:gd name="T33" fmla="*/ 69 h 72"/>
                              <a:gd name="T34" fmla="*/ 20 w 37"/>
                              <a:gd name="T35" fmla="*/ 72 h 72"/>
                              <a:gd name="T36" fmla="*/ 22 w 37"/>
                              <a:gd name="T37" fmla="*/ 69 h 72"/>
                              <a:gd name="T38" fmla="*/ 22 w 37"/>
                              <a:gd name="T39" fmla="*/ 67 h 72"/>
                              <a:gd name="T40" fmla="*/ 15 w 37"/>
                              <a:gd name="T41" fmla="*/ 65 h 72"/>
                              <a:gd name="T42" fmla="*/ 7 w 37"/>
                              <a:gd name="T43" fmla="*/ 57 h 72"/>
                              <a:gd name="T44" fmla="*/ 5 w 37"/>
                              <a:gd name="T45" fmla="*/ 52 h 72"/>
                              <a:gd name="T46" fmla="*/ 2 w 37"/>
                              <a:gd name="T47" fmla="*/ 45 h 72"/>
                              <a:gd name="T48" fmla="*/ 0 w 37"/>
                              <a:gd name="T49" fmla="*/ 47 h 72"/>
                              <a:gd name="T50" fmla="*/ 0 w 37"/>
                              <a:gd name="T51" fmla="*/ 5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2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25" y="7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5"/>
                                </a:lnTo>
                                <a:lnTo>
                                  <a:pt x="37" y="2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2" y="60"/>
                                </a:lnTo>
                                <a:lnTo>
                                  <a:pt x="7" y="65"/>
                                </a:lnTo>
                                <a:lnTo>
                                  <a:pt x="15" y="69"/>
                                </a:lnTo>
                                <a:lnTo>
                                  <a:pt x="20" y="72"/>
                                </a:lnTo>
                                <a:lnTo>
                                  <a:pt x="22" y="69"/>
                                </a:lnTo>
                                <a:lnTo>
                                  <a:pt x="22" y="67"/>
                                </a:lnTo>
                                <a:lnTo>
                                  <a:pt x="15" y="65"/>
                                </a:lnTo>
                                <a:lnTo>
                                  <a:pt x="7" y="57"/>
                                </a:lnTo>
                                <a:lnTo>
                                  <a:pt x="5" y="52"/>
                                </a:lnTo>
                                <a:lnTo>
                                  <a:pt x="2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" name="Freeform 8950"/>
                        <wps:cNvSpPr>
                          <a:spLocks noEditPoints="1"/>
                        </wps:cNvSpPr>
                        <wps:spPr bwMode="auto">
                          <a:xfrm>
                            <a:off x="5855" y="601"/>
                            <a:ext cx="37" cy="6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67"/>
                              <a:gd name="T2" fmla="*/ 35 w 37"/>
                              <a:gd name="T3" fmla="*/ 0 h 67"/>
                              <a:gd name="T4" fmla="*/ 32 w 37"/>
                              <a:gd name="T5" fmla="*/ 0 h 67"/>
                              <a:gd name="T6" fmla="*/ 25 w 37"/>
                              <a:gd name="T7" fmla="*/ 3 h 67"/>
                              <a:gd name="T8" fmla="*/ 17 w 37"/>
                              <a:gd name="T9" fmla="*/ 5 h 67"/>
                              <a:gd name="T10" fmla="*/ 17 w 37"/>
                              <a:gd name="T11" fmla="*/ 8 h 67"/>
                              <a:gd name="T12" fmla="*/ 15 w 37"/>
                              <a:gd name="T13" fmla="*/ 13 h 67"/>
                              <a:gd name="T14" fmla="*/ 22 w 37"/>
                              <a:gd name="T15" fmla="*/ 8 h 67"/>
                              <a:gd name="T16" fmla="*/ 32 w 37"/>
                              <a:gd name="T17" fmla="*/ 5 h 67"/>
                              <a:gd name="T18" fmla="*/ 35 w 37"/>
                              <a:gd name="T19" fmla="*/ 5 h 67"/>
                              <a:gd name="T20" fmla="*/ 35 w 37"/>
                              <a:gd name="T21" fmla="*/ 5 h 67"/>
                              <a:gd name="T22" fmla="*/ 35 w 37"/>
                              <a:gd name="T23" fmla="*/ 3 h 67"/>
                              <a:gd name="T24" fmla="*/ 37 w 37"/>
                              <a:gd name="T25" fmla="*/ 0 h 67"/>
                              <a:gd name="T26" fmla="*/ 0 w 37"/>
                              <a:gd name="T27" fmla="*/ 45 h 67"/>
                              <a:gd name="T28" fmla="*/ 2 w 37"/>
                              <a:gd name="T29" fmla="*/ 53 h 67"/>
                              <a:gd name="T30" fmla="*/ 7 w 37"/>
                              <a:gd name="T31" fmla="*/ 60 h 67"/>
                              <a:gd name="T32" fmla="*/ 15 w 37"/>
                              <a:gd name="T33" fmla="*/ 65 h 67"/>
                              <a:gd name="T34" fmla="*/ 22 w 37"/>
                              <a:gd name="T35" fmla="*/ 67 h 67"/>
                              <a:gd name="T36" fmla="*/ 22 w 37"/>
                              <a:gd name="T37" fmla="*/ 65 h 67"/>
                              <a:gd name="T38" fmla="*/ 22 w 37"/>
                              <a:gd name="T39" fmla="*/ 63 h 67"/>
                              <a:gd name="T40" fmla="*/ 15 w 37"/>
                              <a:gd name="T41" fmla="*/ 58 h 67"/>
                              <a:gd name="T42" fmla="*/ 10 w 37"/>
                              <a:gd name="T43" fmla="*/ 53 h 67"/>
                              <a:gd name="T44" fmla="*/ 5 w 37"/>
                              <a:gd name="T45" fmla="*/ 45 h 67"/>
                              <a:gd name="T46" fmla="*/ 2 w 37"/>
                              <a:gd name="T47" fmla="*/ 38 h 67"/>
                              <a:gd name="T48" fmla="*/ 2 w 37"/>
                              <a:gd name="T49" fmla="*/ 40 h 67"/>
                              <a:gd name="T50" fmla="*/ 0 w 37"/>
                              <a:gd name="T51" fmla="*/ 45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5" y="3"/>
                                </a:lnTo>
                                <a:lnTo>
                                  <a:pt x="17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13"/>
                                </a:lnTo>
                                <a:lnTo>
                                  <a:pt x="22" y="8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3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2" y="53"/>
                                </a:lnTo>
                                <a:lnTo>
                                  <a:pt x="7" y="60"/>
                                </a:lnTo>
                                <a:lnTo>
                                  <a:pt x="15" y="65"/>
                                </a:lnTo>
                                <a:lnTo>
                                  <a:pt x="22" y="67"/>
                                </a:lnTo>
                                <a:lnTo>
                                  <a:pt x="22" y="65"/>
                                </a:lnTo>
                                <a:lnTo>
                                  <a:pt x="22" y="63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2" y="4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0" name="Freeform 8951"/>
                        <wps:cNvSpPr>
                          <a:spLocks noEditPoints="1"/>
                        </wps:cNvSpPr>
                        <wps:spPr bwMode="auto">
                          <a:xfrm>
                            <a:off x="5857" y="604"/>
                            <a:ext cx="33" cy="62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62"/>
                              <a:gd name="T2" fmla="*/ 33 w 33"/>
                              <a:gd name="T3" fmla="*/ 0 h 62"/>
                              <a:gd name="T4" fmla="*/ 30 w 33"/>
                              <a:gd name="T5" fmla="*/ 0 h 62"/>
                              <a:gd name="T6" fmla="*/ 23 w 33"/>
                              <a:gd name="T7" fmla="*/ 2 h 62"/>
                              <a:gd name="T8" fmla="*/ 15 w 33"/>
                              <a:gd name="T9" fmla="*/ 5 h 62"/>
                              <a:gd name="T10" fmla="*/ 10 w 33"/>
                              <a:gd name="T11" fmla="*/ 12 h 62"/>
                              <a:gd name="T12" fmla="*/ 8 w 33"/>
                              <a:gd name="T13" fmla="*/ 20 h 62"/>
                              <a:gd name="T14" fmla="*/ 13 w 33"/>
                              <a:gd name="T15" fmla="*/ 12 h 62"/>
                              <a:gd name="T16" fmla="*/ 18 w 33"/>
                              <a:gd name="T17" fmla="*/ 10 h 62"/>
                              <a:gd name="T18" fmla="*/ 23 w 33"/>
                              <a:gd name="T19" fmla="*/ 7 h 62"/>
                              <a:gd name="T20" fmla="*/ 30 w 33"/>
                              <a:gd name="T21" fmla="*/ 5 h 62"/>
                              <a:gd name="T22" fmla="*/ 30 w 33"/>
                              <a:gd name="T23" fmla="*/ 5 h 62"/>
                              <a:gd name="T24" fmla="*/ 33 w 33"/>
                              <a:gd name="T25" fmla="*/ 5 h 62"/>
                              <a:gd name="T26" fmla="*/ 33 w 33"/>
                              <a:gd name="T27" fmla="*/ 2 h 62"/>
                              <a:gd name="T28" fmla="*/ 33 w 33"/>
                              <a:gd name="T29" fmla="*/ 0 h 62"/>
                              <a:gd name="T30" fmla="*/ 0 w 33"/>
                              <a:gd name="T31" fmla="*/ 40 h 62"/>
                              <a:gd name="T32" fmla="*/ 3 w 33"/>
                              <a:gd name="T33" fmla="*/ 47 h 62"/>
                              <a:gd name="T34" fmla="*/ 5 w 33"/>
                              <a:gd name="T35" fmla="*/ 52 h 62"/>
                              <a:gd name="T36" fmla="*/ 13 w 33"/>
                              <a:gd name="T37" fmla="*/ 60 h 62"/>
                              <a:gd name="T38" fmla="*/ 20 w 33"/>
                              <a:gd name="T39" fmla="*/ 62 h 62"/>
                              <a:gd name="T40" fmla="*/ 20 w 33"/>
                              <a:gd name="T41" fmla="*/ 60 h 62"/>
                              <a:gd name="T42" fmla="*/ 20 w 33"/>
                              <a:gd name="T43" fmla="*/ 57 h 62"/>
                              <a:gd name="T44" fmla="*/ 13 w 33"/>
                              <a:gd name="T45" fmla="*/ 52 h 62"/>
                              <a:gd name="T46" fmla="*/ 8 w 33"/>
                              <a:gd name="T47" fmla="*/ 47 h 62"/>
                              <a:gd name="T48" fmla="*/ 5 w 33"/>
                              <a:gd name="T49" fmla="*/ 40 h 62"/>
                              <a:gd name="T50" fmla="*/ 3 w 33"/>
                              <a:gd name="T51" fmla="*/ 32 h 62"/>
                              <a:gd name="T52" fmla="*/ 3 w 33"/>
                              <a:gd name="T53" fmla="*/ 30 h 62"/>
                              <a:gd name="T54" fmla="*/ 5 w 33"/>
                              <a:gd name="T55" fmla="*/ 25 h 62"/>
                              <a:gd name="T56" fmla="*/ 3 w 33"/>
                              <a:gd name="T57" fmla="*/ 32 h 62"/>
                              <a:gd name="T58" fmla="*/ 0 w 33"/>
                              <a:gd name="T59" fmla="*/ 40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12"/>
                                </a:lnTo>
                                <a:lnTo>
                                  <a:pt x="8" y="20"/>
                                </a:lnTo>
                                <a:lnTo>
                                  <a:pt x="13" y="12"/>
                                </a:lnTo>
                                <a:lnTo>
                                  <a:pt x="18" y="10"/>
                                </a:lnTo>
                                <a:lnTo>
                                  <a:pt x="23" y="7"/>
                                </a:lnTo>
                                <a:lnTo>
                                  <a:pt x="30" y="5"/>
                                </a:lnTo>
                                <a:lnTo>
                                  <a:pt x="30" y="5"/>
                                </a:lnTo>
                                <a:lnTo>
                                  <a:pt x="33" y="5"/>
                                </a:lnTo>
                                <a:lnTo>
                                  <a:pt x="33" y="2"/>
                                </a:lnTo>
                                <a:lnTo>
                                  <a:pt x="33" y="0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3" y="47"/>
                                </a:lnTo>
                                <a:lnTo>
                                  <a:pt x="5" y="52"/>
                                </a:lnTo>
                                <a:lnTo>
                                  <a:pt x="13" y="60"/>
                                </a:lnTo>
                                <a:lnTo>
                                  <a:pt x="20" y="62"/>
                                </a:lnTo>
                                <a:lnTo>
                                  <a:pt x="20" y="60"/>
                                </a:lnTo>
                                <a:lnTo>
                                  <a:pt x="20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0"/>
                                </a:lnTo>
                                <a:lnTo>
                                  <a:pt x="3" y="32"/>
                                </a:lnTo>
                                <a:lnTo>
                                  <a:pt x="3" y="30"/>
                                </a:lnTo>
                                <a:lnTo>
                                  <a:pt x="5" y="25"/>
                                </a:lnTo>
                                <a:lnTo>
                                  <a:pt x="3" y="32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" name="Freeform 8952"/>
                        <wps:cNvSpPr>
                          <a:spLocks/>
                        </wps:cNvSpPr>
                        <wps:spPr bwMode="auto">
                          <a:xfrm>
                            <a:off x="5857" y="606"/>
                            <a:ext cx="33" cy="5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58"/>
                              <a:gd name="T2" fmla="*/ 33 w 33"/>
                              <a:gd name="T3" fmla="*/ 0 h 58"/>
                              <a:gd name="T4" fmla="*/ 30 w 33"/>
                              <a:gd name="T5" fmla="*/ 0 h 58"/>
                              <a:gd name="T6" fmla="*/ 20 w 33"/>
                              <a:gd name="T7" fmla="*/ 3 h 58"/>
                              <a:gd name="T8" fmla="*/ 13 w 33"/>
                              <a:gd name="T9" fmla="*/ 8 h 58"/>
                              <a:gd name="T10" fmla="*/ 5 w 33"/>
                              <a:gd name="T11" fmla="*/ 20 h 58"/>
                              <a:gd name="T12" fmla="*/ 0 w 33"/>
                              <a:gd name="T13" fmla="*/ 33 h 58"/>
                              <a:gd name="T14" fmla="*/ 3 w 33"/>
                              <a:gd name="T15" fmla="*/ 40 h 58"/>
                              <a:gd name="T16" fmla="*/ 8 w 33"/>
                              <a:gd name="T17" fmla="*/ 48 h 58"/>
                              <a:gd name="T18" fmla="*/ 13 w 33"/>
                              <a:gd name="T19" fmla="*/ 53 h 58"/>
                              <a:gd name="T20" fmla="*/ 20 w 33"/>
                              <a:gd name="T21" fmla="*/ 58 h 58"/>
                              <a:gd name="T22" fmla="*/ 20 w 33"/>
                              <a:gd name="T23" fmla="*/ 55 h 58"/>
                              <a:gd name="T24" fmla="*/ 20 w 33"/>
                              <a:gd name="T25" fmla="*/ 53 h 58"/>
                              <a:gd name="T26" fmla="*/ 15 w 33"/>
                              <a:gd name="T27" fmla="*/ 50 h 58"/>
                              <a:gd name="T28" fmla="*/ 10 w 33"/>
                              <a:gd name="T29" fmla="*/ 43 h 58"/>
                              <a:gd name="T30" fmla="*/ 8 w 33"/>
                              <a:gd name="T31" fmla="*/ 38 h 58"/>
                              <a:gd name="T32" fmla="*/ 5 w 33"/>
                              <a:gd name="T33" fmla="*/ 30 h 58"/>
                              <a:gd name="T34" fmla="*/ 8 w 33"/>
                              <a:gd name="T35" fmla="*/ 20 h 58"/>
                              <a:gd name="T36" fmla="*/ 13 w 33"/>
                              <a:gd name="T37" fmla="*/ 13 h 58"/>
                              <a:gd name="T38" fmla="*/ 20 w 33"/>
                              <a:gd name="T39" fmla="*/ 8 h 58"/>
                              <a:gd name="T40" fmla="*/ 30 w 33"/>
                              <a:gd name="T41" fmla="*/ 5 h 58"/>
                              <a:gd name="T42" fmla="*/ 30 w 33"/>
                              <a:gd name="T43" fmla="*/ 5 h 58"/>
                              <a:gd name="T44" fmla="*/ 33 w 33"/>
                              <a:gd name="T45" fmla="*/ 3 h 58"/>
                              <a:gd name="T46" fmla="*/ 33 w 33"/>
                              <a:gd name="T4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5" y="20"/>
                                </a:lnTo>
                                <a:lnTo>
                                  <a:pt x="0" y="33"/>
                                </a:lnTo>
                                <a:lnTo>
                                  <a:pt x="3" y="40"/>
                                </a:lnTo>
                                <a:lnTo>
                                  <a:pt x="8" y="48"/>
                                </a:lnTo>
                                <a:lnTo>
                                  <a:pt x="13" y="53"/>
                                </a:lnTo>
                                <a:lnTo>
                                  <a:pt x="20" y="58"/>
                                </a:lnTo>
                                <a:lnTo>
                                  <a:pt x="20" y="55"/>
                                </a:lnTo>
                                <a:lnTo>
                                  <a:pt x="20" y="53"/>
                                </a:lnTo>
                                <a:lnTo>
                                  <a:pt x="15" y="50"/>
                                </a:lnTo>
                                <a:lnTo>
                                  <a:pt x="10" y="43"/>
                                </a:lnTo>
                                <a:lnTo>
                                  <a:pt x="8" y="38"/>
                                </a:lnTo>
                                <a:lnTo>
                                  <a:pt x="5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3"/>
                                </a:lnTo>
                                <a:lnTo>
                                  <a:pt x="20" y="8"/>
                                </a:lnTo>
                                <a:lnTo>
                                  <a:pt x="30" y="5"/>
                                </a:lnTo>
                                <a:lnTo>
                                  <a:pt x="30" y="5"/>
                                </a:lnTo>
                                <a:lnTo>
                                  <a:pt x="33" y="3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2" name="Freeform 8953"/>
                        <wps:cNvSpPr>
                          <a:spLocks/>
                        </wps:cNvSpPr>
                        <wps:spPr bwMode="auto">
                          <a:xfrm>
                            <a:off x="5860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52"/>
                              <a:gd name="T2" fmla="*/ 27 w 30"/>
                              <a:gd name="T3" fmla="*/ 0 h 52"/>
                              <a:gd name="T4" fmla="*/ 27 w 30"/>
                              <a:gd name="T5" fmla="*/ 0 h 52"/>
                              <a:gd name="T6" fmla="*/ 20 w 30"/>
                              <a:gd name="T7" fmla="*/ 2 h 52"/>
                              <a:gd name="T8" fmla="*/ 15 w 30"/>
                              <a:gd name="T9" fmla="*/ 5 h 52"/>
                              <a:gd name="T10" fmla="*/ 10 w 30"/>
                              <a:gd name="T11" fmla="*/ 7 h 52"/>
                              <a:gd name="T12" fmla="*/ 5 w 30"/>
                              <a:gd name="T13" fmla="*/ 15 h 52"/>
                              <a:gd name="T14" fmla="*/ 2 w 30"/>
                              <a:gd name="T15" fmla="*/ 17 h 52"/>
                              <a:gd name="T16" fmla="*/ 2 w 30"/>
                              <a:gd name="T17" fmla="*/ 20 h 52"/>
                              <a:gd name="T18" fmla="*/ 0 w 30"/>
                              <a:gd name="T19" fmla="*/ 25 h 52"/>
                              <a:gd name="T20" fmla="*/ 0 w 30"/>
                              <a:gd name="T21" fmla="*/ 27 h 52"/>
                              <a:gd name="T22" fmla="*/ 2 w 30"/>
                              <a:gd name="T23" fmla="*/ 35 h 52"/>
                              <a:gd name="T24" fmla="*/ 5 w 30"/>
                              <a:gd name="T25" fmla="*/ 42 h 52"/>
                              <a:gd name="T26" fmla="*/ 10 w 30"/>
                              <a:gd name="T27" fmla="*/ 47 h 52"/>
                              <a:gd name="T28" fmla="*/ 17 w 30"/>
                              <a:gd name="T29" fmla="*/ 52 h 52"/>
                              <a:gd name="T30" fmla="*/ 17 w 30"/>
                              <a:gd name="T31" fmla="*/ 50 h 52"/>
                              <a:gd name="T32" fmla="*/ 17 w 30"/>
                              <a:gd name="T33" fmla="*/ 47 h 52"/>
                              <a:gd name="T34" fmla="*/ 12 w 30"/>
                              <a:gd name="T35" fmla="*/ 45 h 52"/>
                              <a:gd name="T36" fmla="*/ 10 w 30"/>
                              <a:gd name="T37" fmla="*/ 40 h 52"/>
                              <a:gd name="T38" fmla="*/ 7 w 30"/>
                              <a:gd name="T39" fmla="*/ 35 h 52"/>
                              <a:gd name="T40" fmla="*/ 5 w 30"/>
                              <a:gd name="T41" fmla="*/ 27 h 52"/>
                              <a:gd name="T42" fmla="*/ 7 w 30"/>
                              <a:gd name="T43" fmla="*/ 20 h 52"/>
                              <a:gd name="T44" fmla="*/ 12 w 30"/>
                              <a:gd name="T45" fmla="*/ 12 h 52"/>
                              <a:gd name="T46" fmla="*/ 20 w 30"/>
                              <a:gd name="T47" fmla="*/ 7 h 52"/>
                              <a:gd name="T48" fmla="*/ 27 w 30"/>
                              <a:gd name="T49" fmla="*/ 5 h 52"/>
                              <a:gd name="T50" fmla="*/ 27 w 30"/>
                              <a:gd name="T51" fmla="*/ 2 h 52"/>
                              <a:gd name="T52" fmla="*/ 30 w 30"/>
                              <a:gd name="T5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0"/>
                                </a:moveTo>
                                <a:lnTo>
                                  <a:pt x="27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7"/>
                                </a:lnTo>
                                <a:lnTo>
                                  <a:pt x="5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47"/>
                                </a:lnTo>
                                <a:lnTo>
                                  <a:pt x="17" y="52"/>
                                </a:lnTo>
                                <a:lnTo>
                                  <a:pt x="17" y="50"/>
                                </a:lnTo>
                                <a:lnTo>
                                  <a:pt x="17" y="47"/>
                                </a:lnTo>
                                <a:lnTo>
                                  <a:pt x="12" y="45"/>
                                </a:lnTo>
                                <a:lnTo>
                                  <a:pt x="10" y="40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2"/>
                                </a:lnTo>
                                <a:lnTo>
                                  <a:pt x="20" y="7"/>
                                </a:lnTo>
                                <a:lnTo>
                                  <a:pt x="27" y="5"/>
                                </a:lnTo>
                                <a:lnTo>
                                  <a:pt x="27" y="2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" name="Freeform 8954"/>
                        <wps:cNvSpPr>
                          <a:spLocks/>
                        </wps:cNvSpPr>
                        <wps:spPr bwMode="auto">
                          <a:xfrm>
                            <a:off x="5862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8"/>
                              <a:gd name="T2" fmla="*/ 25 w 25"/>
                              <a:gd name="T3" fmla="*/ 0 h 48"/>
                              <a:gd name="T4" fmla="*/ 15 w 25"/>
                              <a:gd name="T5" fmla="*/ 3 h 48"/>
                              <a:gd name="T6" fmla="*/ 8 w 25"/>
                              <a:gd name="T7" fmla="*/ 8 h 48"/>
                              <a:gd name="T8" fmla="*/ 3 w 25"/>
                              <a:gd name="T9" fmla="*/ 15 h 48"/>
                              <a:gd name="T10" fmla="*/ 0 w 25"/>
                              <a:gd name="T11" fmla="*/ 25 h 48"/>
                              <a:gd name="T12" fmla="*/ 3 w 25"/>
                              <a:gd name="T13" fmla="*/ 33 h 48"/>
                              <a:gd name="T14" fmla="*/ 5 w 25"/>
                              <a:gd name="T15" fmla="*/ 38 h 48"/>
                              <a:gd name="T16" fmla="*/ 10 w 25"/>
                              <a:gd name="T17" fmla="*/ 45 h 48"/>
                              <a:gd name="T18" fmla="*/ 15 w 25"/>
                              <a:gd name="T19" fmla="*/ 48 h 48"/>
                              <a:gd name="T20" fmla="*/ 15 w 25"/>
                              <a:gd name="T21" fmla="*/ 45 h 48"/>
                              <a:gd name="T22" fmla="*/ 15 w 25"/>
                              <a:gd name="T23" fmla="*/ 43 h 48"/>
                              <a:gd name="T24" fmla="*/ 13 w 25"/>
                              <a:gd name="T25" fmla="*/ 40 h 48"/>
                              <a:gd name="T26" fmla="*/ 8 w 25"/>
                              <a:gd name="T27" fmla="*/ 35 h 48"/>
                              <a:gd name="T28" fmla="*/ 8 w 25"/>
                              <a:gd name="T29" fmla="*/ 30 h 48"/>
                              <a:gd name="T30" fmla="*/ 5 w 25"/>
                              <a:gd name="T31" fmla="*/ 25 h 48"/>
                              <a:gd name="T32" fmla="*/ 8 w 25"/>
                              <a:gd name="T33" fmla="*/ 18 h 48"/>
                              <a:gd name="T34" fmla="*/ 10 w 25"/>
                              <a:gd name="T35" fmla="*/ 13 h 48"/>
                              <a:gd name="T36" fmla="*/ 18 w 25"/>
                              <a:gd name="T37" fmla="*/ 8 h 48"/>
                              <a:gd name="T38" fmla="*/ 25 w 25"/>
                              <a:gd name="T39" fmla="*/ 5 h 48"/>
                              <a:gd name="T40" fmla="*/ 25 w 25"/>
                              <a:gd name="T41" fmla="*/ 3 h 48"/>
                              <a:gd name="T42" fmla="*/ 25 w 25"/>
                              <a:gd name="T43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0"/>
                                </a:moveTo>
                                <a:lnTo>
                                  <a:pt x="25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8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3" y="33"/>
                                </a:lnTo>
                                <a:lnTo>
                                  <a:pt x="5" y="38"/>
                                </a:lnTo>
                                <a:lnTo>
                                  <a:pt x="10" y="45"/>
                                </a:lnTo>
                                <a:lnTo>
                                  <a:pt x="15" y="48"/>
                                </a:lnTo>
                                <a:lnTo>
                                  <a:pt x="15" y="45"/>
                                </a:lnTo>
                                <a:lnTo>
                                  <a:pt x="15" y="43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8" y="30"/>
                                </a:lnTo>
                                <a:lnTo>
                                  <a:pt x="5" y="25"/>
                                </a:lnTo>
                                <a:lnTo>
                                  <a:pt x="8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5" y="5"/>
                                </a:lnTo>
                                <a:lnTo>
                                  <a:pt x="25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" name="Freeform 8955"/>
                        <wps:cNvSpPr>
                          <a:spLocks/>
                        </wps:cNvSpPr>
                        <wps:spPr bwMode="auto">
                          <a:xfrm>
                            <a:off x="586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15 w 22"/>
                              <a:gd name="T3" fmla="*/ 2 h 42"/>
                              <a:gd name="T4" fmla="*/ 7 w 22"/>
                              <a:gd name="T5" fmla="*/ 7 h 42"/>
                              <a:gd name="T6" fmla="*/ 2 w 22"/>
                              <a:gd name="T7" fmla="*/ 15 h 42"/>
                              <a:gd name="T8" fmla="*/ 0 w 22"/>
                              <a:gd name="T9" fmla="*/ 22 h 42"/>
                              <a:gd name="T10" fmla="*/ 2 w 22"/>
                              <a:gd name="T11" fmla="*/ 30 h 42"/>
                              <a:gd name="T12" fmla="*/ 5 w 22"/>
                              <a:gd name="T13" fmla="*/ 35 h 42"/>
                              <a:gd name="T14" fmla="*/ 7 w 22"/>
                              <a:gd name="T15" fmla="*/ 40 h 42"/>
                              <a:gd name="T16" fmla="*/ 12 w 22"/>
                              <a:gd name="T17" fmla="*/ 42 h 42"/>
                              <a:gd name="T18" fmla="*/ 12 w 22"/>
                              <a:gd name="T19" fmla="*/ 40 h 42"/>
                              <a:gd name="T20" fmla="*/ 12 w 22"/>
                              <a:gd name="T21" fmla="*/ 37 h 42"/>
                              <a:gd name="T22" fmla="*/ 7 w 22"/>
                              <a:gd name="T23" fmla="*/ 30 h 42"/>
                              <a:gd name="T24" fmla="*/ 5 w 22"/>
                              <a:gd name="T25" fmla="*/ 22 h 42"/>
                              <a:gd name="T26" fmla="*/ 7 w 22"/>
                              <a:gd name="T27" fmla="*/ 17 h 42"/>
                              <a:gd name="T28" fmla="*/ 10 w 22"/>
                              <a:gd name="T29" fmla="*/ 12 h 42"/>
                              <a:gd name="T30" fmla="*/ 15 w 22"/>
                              <a:gd name="T31" fmla="*/ 7 h 42"/>
                              <a:gd name="T32" fmla="*/ 20 w 22"/>
                              <a:gd name="T33" fmla="*/ 5 h 42"/>
                              <a:gd name="T34" fmla="*/ 22 w 22"/>
                              <a:gd name="T35" fmla="*/ 2 h 42"/>
                              <a:gd name="T36" fmla="*/ 22 w 22"/>
                              <a:gd name="T3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15" y="2"/>
                                </a:lnTo>
                                <a:lnTo>
                                  <a:pt x="7" y="7"/>
                                </a:lnTo>
                                <a:lnTo>
                                  <a:pt x="2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12" y="42"/>
                                </a:lnTo>
                                <a:lnTo>
                                  <a:pt x="12" y="40"/>
                                </a:lnTo>
                                <a:lnTo>
                                  <a:pt x="12" y="37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7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5"/>
                                </a:lnTo>
                                <a:lnTo>
                                  <a:pt x="22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5" name="Freeform 8956"/>
                        <wps:cNvSpPr>
                          <a:spLocks/>
                        </wps:cNvSpPr>
                        <wps:spPr bwMode="auto">
                          <a:xfrm>
                            <a:off x="5867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38"/>
                              <a:gd name="T2" fmla="*/ 13 w 20"/>
                              <a:gd name="T3" fmla="*/ 3 h 38"/>
                              <a:gd name="T4" fmla="*/ 5 w 20"/>
                              <a:gd name="T5" fmla="*/ 8 h 38"/>
                              <a:gd name="T6" fmla="*/ 3 w 20"/>
                              <a:gd name="T7" fmla="*/ 13 h 38"/>
                              <a:gd name="T8" fmla="*/ 0 w 20"/>
                              <a:gd name="T9" fmla="*/ 20 h 38"/>
                              <a:gd name="T10" fmla="*/ 3 w 20"/>
                              <a:gd name="T11" fmla="*/ 25 h 38"/>
                              <a:gd name="T12" fmla="*/ 3 w 20"/>
                              <a:gd name="T13" fmla="*/ 30 h 38"/>
                              <a:gd name="T14" fmla="*/ 8 w 20"/>
                              <a:gd name="T15" fmla="*/ 35 h 38"/>
                              <a:gd name="T16" fmla="*/ 10 w 20"/>
                              <a:gd name="T17" fmla="*/ 38 h 38"/>
                              <a:gd name="T18" fmla="*/ 10 w 20"/>
                              <a:gd name="T19" fmla="*/ 35 h 38"/>
                              <a:gd name="T20" fmla="*/ 13 w 20"/>
                              <a:gd name="T21" fmla="*/ 33 h 38"/>
                              <a:gd name="T22" fmla="*/ 8 w 20"/>
                              <a:gd name="T23" fmla="*/ 28 h 38"/>
                              <a:gd name="T24" fmla="*/ 5 w 20"/>
                              <a:gd name="T25" fmla="*/ 20 h 38"/>
                              <a:gd name="T26" fmla="*/ 8 w 20"/>
                              <a:gd name="T27" fmla="*/ 15 h 38"/>
                              <a:gd name="T28" fmla="*/ 10 w 20"/>
                              <a:gd name="T29" fmla="*/ 10 h 38"/>
                              <a:gd name="T30" fmla="*/ 13 w 20"/>
                              <a:gd name="T31" fmla="*/ 8 h 38"/>
                              <a:gd name="T32" fmla="*/ 18 w 20"/>
                              <a:gd name="T33" fmla="*/ 5 h 38"/>
                              <a:gd name="T34" fmla="*/ 18 w 20"/>
                              <a:gd name="T35" fmla="*/ 3 h 38"/>
                              <a:gd name="T36" fmla="*/ 20 w 20"/>
                              <a:gd name="T3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0"/>
                                </a:move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0" y="38"/>
                                </a:lnTo>
                                <a:lnTo>
                                  <a:pt x="1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5"/>
                                </a:lnTo>
                                <a:lnTo>
                                  <a:pt x="10" y="10"/>
                                </a:lnTo>
                                <a:lnTo>
                                  <a:pt x="13" y="8"/>
                                </a:lnTo>
                                <a:lnTo>
                                  <a:pt x="18" y="5"/>
                                </a:lnTo>
                                <a:lnTo>
                                  <a:pt x="18" y="3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" name="Freeform 8957"/>
                        <wps:cNvSpPr>
                          <a:spLocks/>
                        </wps:cNvSpPr>
                        <wps:spPr bwMode="auto">
                          <a:xfrm>
                            <a:off x="5870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0 h 32"/>
                              <a:gd name="T2" fmla="*/ 10 w 15"/>
                              <a:gd name="T3" fmla="*/ 2 h 32"/>
                              <a:gd name="T4" fmla="*/ 5 w 15"/>
                              <a:gd name="T5" fmla="*/ 7 h 32"/>
                              <a:gd name="T6" fmla="*/ 2 w 15"/>
                              <a:gd name="T7" fmla="*/ 12 h 32"/>
                              <a:gd name="T8" fmla="*/ 0 w 15"/>
                              <a:gd name="T9" fmla="*/ 17 h 32"/>
                              <a:gd name="T10" fmla="*/ 2 w 15"/>
                              <a:gd name="T11" fmla="*/ 25 h 32"/>
                              <a:gd name="T12" fmla="*/ 7 w 15"/>
                              <a:gd name="T13" fmla="*/ 32 h 32"/>
                              <a:gd name="T14" fmla="*/ 10 w 15"/>
                              <a:gd name="T15" fmla="*/ 30 h 32"/>
                              <a:gd name="T16" fmla="*/ 10 w 15"/>
                              <a:gd name="T17" fmla="*/ 27 h 32"/>
                              <a:gd name="T18" fmla="*/ 7 w 15"/>
                              <a:gd name="T19" fmla="*/ 22 h 32"/>
                              <a:gd name="T20" fmla="*/ 5 w 15"/>
                              <a:gd name="T21" fmla="*/ 17 h 32"/>
                              <a:gd name="T22" fmla="*/ 7 w 15"/>
                              <a:gd name="T23" fmla="*/ 10 h 32"/>
                              <a:gd name="T24" fmla="*/ 15 w 15"/>
                              <a:gd name="T25" fmla="*/ 5 h 32"/>
                              <a:gd name="T26" fmla="*/ 15 w 15"/>
                              <a:gd name="T27" fmla="*/ 2 h 32"/>
                              <a:gd name="T28" fmla="*/ 15 w 15"/>
                              <a:gd name="T29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0"/>
                                </a:move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2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5"/>
                                </a:lnTo>
                                <a:lnTo>
                                  <a:pt x="7" y="32"/>
                                </a:lnTo>
                                <a:lnTo>
                                  <a:pt x="10" y="30"/>
                                </a:lnTo>
                                <a:lnTo>
                                  <a:pt x="10" y="27"/>
                                </a:lnTo>
                                <a:lnTo>
                                  <a:pt x="7" y="22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" name="Freeform 8958"/>
                        <wps:cNvSpPr>
                          <a:spLocks/>
                        </wps:cNvSpPr>
                        <wps:spPr bwMode="auto">
                          <a:xfrm>
                            <a:off x="5872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0 h 28"/>
                              <a:gd name="T2" fmla="*/ 8 w 13"/>
                              <a:gd name="T3" fmla="*/ 3 h 28"/>
                              <a:gd name="T4" fmla="*/ 5 w 13"/>
                              <a:gd name="T5" fmla="*/ 5 h 28"/>
                              <a:gd name="T6" fmla="*/ 3 w 13"/>
                              <a:gd name="T7" fmla="*/ 10 h 28"/>
                              <a:gd name="T8" fmla="*/ 0 w 13"/>
                              <a:gd name="T9" fmla="*/ 15 h 28"/>
                              <a:gd name="T10" fmla="*/ 3 w 13"/>
                              <a:gd name="T11" fmla="*/ 23 h 28"/>
                              <a:gd name="T12" fmla="*/ 8 w 13"/>
                              <a:gd name="T13" fmla="*/ 28 h 28"/>
                              <a:gd name="T14" fmla="*/ 8 w 13"/>
                              <a:gd name="T15" fmla="*/ 25 h 28"/>
                              <a:gd name="T16" fmla="*/ 8 w 13"/>
                              <a:gd name="T17" fmla="*/ 20 h 28"/>
                              <a:gd name="T18" fmla="*/ 5 w 13"/>
                              <a:gd name="T19" fmla="*/ 18 h 28"/>
                              <a:gd name="T20" fmla="*/ 5 w 13"/>
                              <a:gd name="T21" fmla="*/ 15 h 28"/>
                              <a:gd name="T22" fmla="*/ 8 w 13"/>
                              <a:gd name="T23" fmla="*/ 10 h 28"/>
                              <a:gd name="T24" fmla="*/ 10 w 13"/>
                              <a:gd name="T25" fmla="*/ 8 h 28"/>
                              <a:gd name="T26" fmla="*/ 13 w 13"/>
                              <a:gd name="T27" fmla="*/ 3 h 28"/>
                              <a:gd name="T28" fmla="*/ 13 w 13"/>
                              <a:gd name="T29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0"/>
                                </a:moveTo>
                                <a:lnTo>
                                  <a:pt x="8" y="3"/>
                                </a:lnTo>
                                <a:lnTo>
                                  <a:pt x="5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23"/>
                                </a:lnTo>
                                <a:lnTo>
                                  <a:pt x="8" y="28"/>
                                </a:lnTo>
                                <a:lnTo>
                                  <a:pt x="8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" name="Freeform 8959"/>
                        <wps:cNvSpPr>
                          <a:spLocks/>
                        </wps:cNvSpPr>
                        <wps:spPr bwMode="auto">
                          <a:xfrm>
                            <a:off x="5875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22"/>
                              <a:gd name="T2" fmla="*/ 2 w 10"/>
                              <a:gd name="T3" fmla="*/ 5 h 22"/>
                              <a:gd name="T4" fmla="*/ 0 w 10"/>
                              <a:gd name="T5" fmla="*/ 12 h 22"/>
                              <a:gd name="T6" fmla="*/ 2 w 10"/>
                              <a:gd name="T7" fmla="*/ 17 h 22"/>
                              <a:gd name="T8" fmla="*/ 5 w 10"/>
                              <a:gd name="T9" fmla="*/ 22 h 22"/>
                              <a:gd name="T10" fmla="*/ 5 w 10"/>
                              <a:gd name="T11" fmla="*/ 17 h 22"/>
                              <a:gd name="T12" fmla="*/ 5 w 10"/>
                              <a:gd name="T13" fmla="*/ 15 h 22"/>
                              <a:gd name="T14" fmla="*/ 5 w 10"/>
                              <a:gd name="T15" fmla="*/ 15 h 22"/>
                              <a:gd name="T16" fmla="*/ 5 w 10"/>
                              <a:gd name="T17" fmla="*/ 12 h 22"/>
                              <a:gd name="T18" fmla="*/ 5 w 10"/>
                              <a:gd name="T19" fmla="*/ 10 h 22"/>
                              <a:gd name="T20" fmla="*/ 7 w 10"/>
                              <a:gd name="T21" fmla="*/ 7 h 22"/>
                              <a:gd name="T22" fmla="*/ 7 w 10"/>
                              <a:gd name="T23" fmla="*/ 5 h 22"/>
                              <a:gd name="T24" fmla="*/ 10 w 10"/>
                              <a:gd name="T2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5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" name="Freeform 8960"/>
                        <wps:cNvSpPr>
                          <a:spLocks/>
                        </wps:cNvSpPr>
                        <wps:spPr bwMode="auto">
                          <a:xfrm>
                            <a:off x="5877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0 h 12"/>
                              <a:gd name="T2" fmla="*/ 3 w 5"/>
                              <a:gd name="T3" fmla="*/ 2 h 12"/>
                              <a:gd name="T4" fmla="*/ 0 w 5"/>
                              <a:gd name="T5" fmla="*/ 7 h 12"/>
                              <a:gd name="T6" fmla="*/ 0 w 5"/>
                              <a:gd name="T7" fmla="*/ 10 h 12"/>
                              <a:gd name="T8" fmla="*/ 3 w 5"/>
                              <a:gd name="T9" fmla="*/ 12 h 12"/>
                              <a:gd name="T10" fmla="*/ 5 w 5"/>
                              <a:gd name="T11" fmla="*/ 7 h 12"/>
                              <a:gd name="T12" fmla="*/ 5 w 5"/>
                              <a:gd name="T13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" name="Freeform 8961"/>
                        <wps:cNvSpPr>
                          <a:spLocks/>
                        </wps:cNvSpPr>
                        <wps:spPr bwMode="auto">
                          <a:xfrm>
                            <a:off x="58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0 h 8"/>
                              <a:gd name="T2" fmla="*/ 0 w 2"/>
                              <a:gd name="T3" fmla="*/ 3 h 8"/>
                              <a:gd name="T4" fmla="*/ 0 w 2"/>
                              <a:gd name="T5" fmla="*/ 5 h 8"/>
                              <a:gd name="T6" fmla="*/ 0 w 2"/>
                              <a:gd name="T7" fmla="*/ 8 h 8"/>
                              <a:gd name="T8" fmla="*/ 0 w 2"/>
                              <a:gd name="T9" fmla="*/ 8 h 8"/>
                              <a:gd name="T10" fmla="*/ 2 w 2"/>
                              <a:gd name="T11" fmla="*/ 5 h 8"/>
                              <a:gd name="T12" fmla="*/ 2 w 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1" name="Freeform 8962"/>
                        <wps:cNvSpPr>
                          <a:spLocks/>
                        </wps:cNvSpPr>
                        <wps:spPr bwMode="auto">
                          <a:xfrm>
                            <a:off x="5845" y="524"/>
                            <a:ext cx="87" cy="224"/>
                          </a:xfrm>
                          <a:custGeom>
                            <a:avLst/>
                            <a:gdLst>
                              <a:gd name="T0" fmla="*/ 35 w 87"/>
                              <a:gd name="T1" fmla="*/ 224 h 224"/>
                              <a:gd name="T2" fmla="*/ 30 w 87"/>
                              <a:gd name="T3" fmla="*/ 192 h 224"/>
                              <a:gd name="T4" fmla="*/ 30 w 87"/>
                              <a:gd name="T5" fmla="*/ 162 h 224"/>
                              <a:gd name="T6" fmla="*/ 32 w 87"/>
                              <a:gd name="T7" fmla="*/ 135 h 224"/>
                              <a:gd name="T8" fmla="*/ 37 w 87"/>
                              <a:gd name="T9" fmla="*/ 110 h 224"/>
                              <a:gd name="T10" fmla="*/ 45 w 87"/>
                              <a:gd name="T11" fmla="*/ 85 h 224"/>
                              <a:gd name="T12" fmla="*/ 55 w 87"/>
                              <a:gd name="T13" fmla="*/ 57 h 224"/>
                              <a:gd name="T14" fmla="*/ 69 w 87"/>
                              <a:gd name="T15" fmla="*/ 30 h 224"/>
                              <a:gd name="T16" fmla="*/ 87 w 87"/>
                              <a:gd name="T17" fmla="*/ 0 h 224"/>
                              <a:gd name="T18" fmla="*/ 55 w 87"/>
                              <a:gd name="T19" fmla="*/ 42 h 224"/>
                              <a:gd name="T20" fmla="*/ 30 w 87"/>
                              <a:gd name="T21" fmla="*/ 80 h 224"/>
                              <a:gd name="T22" fmla="*/ 17 w 87"/>
                              <a:gd name="T23" fmla="*/ 100 h 224"/>
                              <a:gd name="T24" fmla="*/ 10 w 87"/>
                              <a:gd name="T25" fmla="*/ 122 h 224"/>
                              <a:gd name="T26" fmla="*/ 2 w 87"/>
                              <a:gd name="T27" fmla="*/ 147 h 224"/>
                              <a:gd name="T28" fmla="*/ 0 w 87"/>
                              <a:gd name="T29" fmla="*/ 172 h 224"/>
                              <a:gd name="T30" fmla="*/ 7 w 87"/>
                              <a:gd name="T31" fmla="*/ 189 h 224"/>
                              <a:gd name="T32" fmla="*/ 15 w 87"/>
                              <a:gd name="T33" fmla="*/ 202 h 224"/>
                              <a:gd name="T34" fmla="*/ 25 w 87"/>
                              <a:gd name="T35" fmla="*/ 212 h 224"/>
                              <a:gd name="T36" fmla="*/ 35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35" y="224"/>
                                </a:moveTo>
                                <a:lnTo>
                                  <a:pt x="30" y="192"/>
                                </a:lnTo>
                                <a:lnTo>
                                  <a:pt x="30" y="162"/>
                                </a:lnTo>
                                <a:lnTo>
                                  <a:pt x="32" y="135"/>
                                </a:lnTo>
                                <a:lnTo>
                                  <a:pt x="37" y="110"/>
                                </a:lnTo>
                                <a:lnTo>
                                  <a:pt x="45" y="85"/>
                                </a:lnTo>
                                <a:lnTo>
                                  <a:pt x="55" y="57"/>
                                </a:lnTo>
                                <a:lnTo>
                                  <a:pt x="69" y="30"/>
                                </a:lnTo>
                                <a:lnTo>
                                  <a:pt x="87" y="0"/>
                                </a:lnTo>
                                <a:lnTo>
                                  <a:pt x="55" y="42"/>
                                </a:lnTo>
                                <a:lnTo>
                                  <a:pt x="30" y="80"/>
                                </a:lnTo>
                                <a:lnTo>
                                  <a:pt x="17" y="100"/>
                                </a:lnTo>
                                <a:lnTo>
                                  <a:pt x="10" y="122"/>
                                </a:lnTo>
                                <a:lnTo>
                                  <a:pt x="2" y="147"/>
                                </a:lnTo>
                                <a:lnTo>
                                  <a:pt x="0" y="172"/>
                                </a:lnTo>
                                <a:lnTo>
                                  <a:pt x="7" y="189"/>
                                </a:lnTo>
                                <a:lnTo>
                                  <a:pt x="15" y="202"/>
                                </a:lnTo>
                                <a:lnTo>
                                  <a:pt x="25" y="212"/>
                                </a:lnTo>
                                <a:lnTo>
                                  <a:pt x="35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2" name="Freeform 8963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3 h 5"/>
                              <a:gd name="T2" fmla="*/ 3 w 3"/>
                              <a:gd name="T3" fmla="*/ 3 h 5"/>
                              <a:gd name="T4" fmla="*/ 0 w 3"/>
                              <a:gd name="T5" fmla="*/ 0 h 5"/>
                              <a:gd name="T6" fmla="*/ 0 w 3"/>
                              <a:gd name="T7" fmla="*/ 3 h 5"/>
                              <a:gd name="T8" fmla="*/ 3 w 3"/>
                              <a:gd name="T9" fmla="*/ 5 h 5"/>
                              <a:gd name="T10" fmla="*/ 3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3"/>
                                </a:move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3" name="Freeform 8964"/>
                        <wps:cNvSpPr>
                          <a:spLocks/>
                        </wps:cNvSpPr>
                        <wps:spPr bwMode="auto">
                          <a:xfrm>
                            <a:off x="5760" y="1325"/>
                            <a:ext cx="5" cy="5"/>
                          </a:xfrm>
                          <a:custGeom>
                            <a:avLst/>
                            <a:gdLst>
                              <a:gd name="T0" fmla="*/ 3 w 5"/>
                              <a:gd name="T1" fmla="*/ 0 h 5"/>
                              <a:gd name="T2" fmla="*/ 0 w 5"/>
                              <a:gd name="T3" fmla="*/ 0 h 5"/>
                              <a:gd name="T4" fmla="*/ 3 w 5"/>
                              <a:gd name="T5" fmla="*/ 2 h 5"/>
                              <a:gd name="T6" fmla="*/ 5 w 5"/>
                              <a:gd name="T7" fmla="*/ 5 h 5"/>
                              <a:gd name="T8" fmla="*/ 5 w 5"/>
                              <a:gd name="T9" fmla="*/ 2 h 5"/>
                              <a:gd name="T10" fmla="*/ 3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4" name="Freeform 8965"/>
                        <wps:cNvSpPr>
                          <a:spLocks/>
                        </wps:cNvSpPr>
                        <wps:spPr bwMode="auto">
                          <a:xfrm>
                            <a:off x="5763" y="1325"/>
                            <a:ext cx="5" cy="7"/>
                          </a:xfrm>
                          <a:custGeom>
                            <a:avLst/>
                            <a:gdLst>
                              <a:gd name="T0" fmla="*/ 0 w 5"/>
                              <a:gd name="T1" fmla="*/ 0 h 7"/>
                              <a:gd name="T2" fmla="*/ 0 w 5"/>
                              <a:gd name="T3" fmla="*/ 2 h 7"/>
                              <a:gd name="T4" fmla="*/ 2 w 5"/>
                              <a:gd name="T5" fmla="*/ 5 h 7"/>
                              <a:gd name="T6" fmla="*/ 2 w 5"/>
                              <a:gd name="T7" fmla="*/ 7 h 7"/>
                              <a:gd name="T8" fmla="*/ 2 w 5"/>
                              <a:gd name="T9" fmla="*/ 5 h 7"/>
                              <a:gd name="T10" fmla="*/ 5 w 5"/>
                              <a:gd name="T11" fmla="*/ 5 h 7"/>
                              <a:gd name="T12" fmla="*/ 0 w 5"/>
                              <a:gd name="T13" fmla="*/ 0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" name="Freeform 8966"/>
                        <wps:cNvSpPr>
                          <a:spLocks noEditPoints="1"/>
                        </wps:cNvSpPr>
                        <wps:spPr bwMode="auto">
                          <a:xfrm>
                            <a:off x="5765" y="1327"/>
                            <a:ext cx="234" cy="110"/>
                          </a:xfrm>
                          <a:custGeom>
                            <a:avLst/>
                            <a:gdLst>
                              <a:gd name="T0" fmla="*/ 0 w 234"/>
                              <a:gd name="T1" fmla="*/ 0 h 110"/>
                              <a:gd name="T2" fmla="*/ 0 w 234"/>
                              <a:gd name="T3" fmla="*/ 3 h 110"/>
                              <a:gd name="T4" fmla="*/ 0 w 234"/>
                              <a:gd name="T5" fmla="*/ 5 h 110"/>
                              <a:gd name="T6" fmla="*/ 3 w 234"/>
                              <a:gd name="T7" fmla="*/ 8 h 110"/>
                              <a:gd name="T8" fmla="*/ 3 w 234"/>
                              <a:gd name="T9" fmla="*/ 5 h 110"/>
                              <a:gd name="T10" fmla="*/ 5 w 234"/>
                              <a:gd name="T11" fmla="*/ 3 h 110"/>
                              <a:gd name="T12" fmla="*/ 0 w 234"/>
                              <a:gd name="T13" fmla="*/ 0 h 110"/>
                              <a:gd name="T14" fmla="*/ 234 w 234"/>
                              <a:gd name="T15" fmla="*/ 110 h 110"/>
                              <a:gd name="T16" fmla="*/ 234 w 234"/>
                              <a:gd name="T17" fmla="*/ 110 h 110"/>
                              <a:gd name="T18" fmla="*/ 234 w 234"/>
                              <a:gd name="T19" fmla="*/ 110 h 110"/>
                              <a:gd name="T20" fmla="*/ 234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3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34" y="110"/>
                                </a:moveTo>
                                <a:lnTo>
                                  <a:pt x="234" y="110"/>
                                </a:lnTo>
                                <a:lnTo>
                                  <a:pt x="234" y="110"/>
                                </a:lnTo>
                                <a:lnTo>
                                  <a:pt x="234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6" name="Freeform 8967"/>
                        <wps:cNvSpPr>
                          <a:spLocks noEditPoints="1"/>
                        </wps:cNvSpPr>
                        <wps:spPr bwMode="auto">
                          <a:xfrm>
                            <a:off x="5765" y="1330"/>
                            <a:ext cx="234" cy="109"/>
                          </a:xfrm>
                          <a:custGeom>
                            <a:avLst/>
                            <a:gdLst>
                              <a:gd name="T0" fmla="*/ 3 w 234"/>
                              <a:gd name="T1" fmla="*/ 0 h 109"/>
                              <a:gd name="T2" fmla="*/ 0 w 234"/>
                              <a:gd name="T3" fmla="*/ 0 h 109"/>
                              <a:gd name="T4" fmla="*/ 0 w 234"/>
                              <a:gd name="T5" fmla="*/ 2 h 109"/>
                              <a:gd name="T6" fmla="*/ 3 w 234"/>
                              <a:gd name="T7" fmla="*/ 5 h 109"/>
                              <a:gd name="T8" fmla="*/ 3 w 234"/>
                              <a:gd name="T9" fmla="*/ 7 h 109"/>
                              <a:gd name="T10" fmla="*/ 5 w 234"/>
                              <a:gd name="T11" fmla="*/ 5 h 109"/>
                              <a:gd name="T12" fmla="*/ 5 w 234"/>
                              <a:gd name="T13" fmla="*/ 2 h 109"/>
                              <a:gd name="T14" fmla="*/ 3 w 234"/>
                              <a:gd name="T15" fmla="*/ 0 h 109"/>
                              <a:gd name="T16" fmla="*/ 234 w 234"/>
                              <a:gd name="T17" fmla="*/ 107 h 109"/>
                              <a:gd name="T18" fmla="*/ 231 w 234"/>
                              <a:gd name="T19" fmla="*/ 107 h 109"/>
                              <a:gd name="T20" fmla="*/ 231 w 234"/>
                              <a:gd name="T21" fmla="*/ 109 h 109"/>
                              <a:gd name="T22" fmla="*/ 231 w 234"/>
                              <a:gd name="T23" fmla="*/ 109 h 109"/>
                              <a:gd name="T24" fmla="*/ 234 w 234"/>
                              <a:gd name="T25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34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31" y="109"/>
                                </a:lnTo>
                                <a:lnTo>
                                  <a:pt x="231" y="109"/>
                                </a:lnTo>
                                <a:lnTo>
                                  <a:pt x="2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" name="Freeform 8968"/>
                        <wps:cNvSpPr>
                          <a:spLocks noEditPoints="1"/>
                        </wps:cNvSpPr>
                        <wps:spPr bwMode="auto">
                          <a:xfrm>
                            <a:off x="5768" y="1330"/>
                            <a:ext cx="231" cy="112"/>
                          </a:xfrm>
                          <a:custGeom>
                            <a:avLst/>
                            <a:gdLst>
                              <a:gd name="T0" fmla="*/ 2 w 231"/>
                              <a:gd name="T1" fmla="*/ 0 h 112"/>
                              <a:gd name="T2" fmla="*/ 0 w 231"/>
                              <a:gd name="T3" fmla="*/ 2 h 112"/>
                              <a:gd name="T4" fmla="*/ 0 w 231"/>
                              <a:gd name="T5" fmla="*/ 5 h 112"/>
                              <a:gd name="T6" fmla="*/ 0 w 231"/>
                              <a:gd name="T7" fmla="*/ 7 h 112"/>
                              <a:gd name="T8" fmla="*/ 2 w 231"/>
                              <a:gd name="T9" fmla="*/ 10 h 112"/>
                              <a:gd name="T10" fmla="*/ 2 w 231"/>
                              <a:gd name="T11" fmla="*/ 7 h 112"/>
                              <a:gd name="T12" fmla="*/ 5 w 231"/>
                              <a:gd name="T13" fmla="*/ 5 h 112"/>
                              <a:gd name="T14" fmla="*/ 2 w 231"/>
                              <a:gd name="T15" fmla="*/ 0 h 112"/>
                              <a:gd name="T16" fmla="*/ 231 w 231"/>
                              <a:gd name="T17" fmla="*/ 107 h 112"/>
                              <a:gd name="T18" fmla="*/ 231 w 231"/>
                              <a:gd name="T19" fmla="*/ 107 h 112"/>
                              <a:gd name="T20" fmla="*/ 226 w 231"/>
                              <a:gd name="T21" fmla="*/ 107 h 112"/>
                              <a:gd name="T22" fmla="*/ 226 w 231"/>
                              <a:gd name="T23" fmla="*/ 109 h 112"/>
                              <a:gd name="T24" fmla="*/ 224 w 231"/>
                              <a:gd name="T25" fmla="*/ 112 h 112"/>
                              <a:gd name="T26" fmla="*/ 228 w 231"/>
                              <a:gd name="T27" fmla="*/ 109 h 112"/>
                              <a:gd name="T28" fmla="*/ 231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2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31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26" y="107"/>
                                </a:lnTo>
                                <a:lnTo>
                                  <a:pt x="226" y="109"/>
                                </a:lnTo>
                                <a:lnTo>
                                  <a:pt x="224" y="112"/>
                                </a:lnTo>
                                <a:lnTo>
                                  <a:pt x="228" y="109"/>
                                </a:lnTo>
                                <a:lnTo>
                                  <a:pt x="23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8" name="Freeform 8969"/>
                        <wps:cNvSpPr>
                          <a:spLocks noEditPoints="1"/>
                        </wps:cNvSpPr>
                        <wps:spPr bwMode="auto">
                          <a:xfrm>
                            <a:off x="5768" y="1332"/>
                            <a:ext cx="228" cy="110"/>
                          </a:xfrm>
                          <a:custGeom>
                            <a:avLst/>
                            <a:gdLst>
                              <a:gd name="T0" fmla="*/ 2 w 228"/>
                              <a:gd name="T1" fmla="*/ 0 h 110"/>
                              <a:gd name="T2" fmla="*/ 2 w 228"/>
                              <a:gd name="T3" fmla="*/ 3 h 110"/>
                              <a:gd name="T4" fmla="*/ 0 w 228"/>
                              <a:gd name="T5" fmla="*/ 5 h 110"/>
                              <a:gd name="T6" fmla="*/ 2 w 228"/>
                              <a:gd name="T7" fmla="*/ 8 h 110"/>
                              <a:gd name="T8" fmla="*/ 5 w 228"/>
                              <a:gd name="T9" fmla="*/ 10 h 110"/>
                              <a:gd name="T10" fmla="*/ 5 w 228"/>
                              <a:gd name="T11" fmla="*/ 5 h 110"/>
                              <a:gd name="T12" fmla="*/ 7 w 228"/>
                              <a:gd name="T13" fmla="*/ 3 h 110"/>
                              <a:gd name="T14" fmla="*/ 2 w 228"/>
                              <a:gd name="T15" fmla="*/ 0 h 110"/>
                              <a:gd name="T16" fmla="*/ 228 w 228"/>
                              <a:gd name="T17" fmla="*/ 107 h 110"/>
                              <a:gd name="T18" fmla="*/ 228 w 228"/>
                              <a:gd name="T19" fmla="*/ 105 h 110"/>
                              <a:gd name="T20" fmla="*/ 224 w 228"/>
                              <a:gd name="T21" fmla="*/ 105 h 110"/>
                              <a:gd name="T22" fmla="*/ 221 w 228"/>
                              <a:gd name="T23" fmla="*/ 107 h 110"/>
                              <a:gd name="T24" fmla="*/ 221 w 228"/>
                              <a:gd name="T25" fmla="*/ 110 h 110"/>
                              <a:gd name="T26" fmla="*/ 224 w 228"/>
                              <a:gd name="T27" fmla="*/ 110 h 110"/>
                              <a:gd name="T28" fmla="*/ 228 w 228"/>
                              <a:gd name="T2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28" y="107"/>
                                </a:moveTo>
                                <a:lnTo>
                                  <a:pt x="228" y="105"/>
                                </a:lnTo>
                                <a:lnTo>
                                  <a:pt x="224" y="105"/>
                                </a:lnTo>
                                <a:lnTo>
                                  <a:pt x="221" y="107"/>
                                </a:lnTo>
                                <a:lnTo>
                                  <a:pt x="221" y="110"/>
                                </a:lnTo>
                                <a:lnTo>
                                  <a:pt x="224" y="110"/>
                                </a:lnTo>
                                <a:lnTo>
                                  <a:pt x="228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" name="Freeform 8970"/>
                        <wps:cNvSpPr>
                          <a:spLocks noEditPoints="1"/>
                        </wps:cNvSpPr>
                        <wps:spPr bwMode="auto">
                          <a:xfrm>
                            <a:off x="5770" y="1335"/>
                            <a:ext cx="224" cy="109"/>
                          </a:xfrm>
                          <a:custGeom>
                            <a:avLst/>
                            <a:gdLst>
                              <a:gd name="T0" fmla="*/ 3 w 224"/>
                              <a:gd name="T1" fmla="*/ 0 h 109"/>
                              <a:gd name="T2" fmla="*/ 0 w 224"/>
                              <a:gd name="T3" fmla="*/ 2 h 109"/>
                              <a:gd name="T4" fmla="*/ 0 w 224"/>
                              <a:gd name="T5" fmla="*/ 5 h 109"/>
                              <a:gd name="T6" fmla="*/ 3 w 224"/>
                              <a:gd name="T7" fmla="*/ 7 h 109"/>
                              <a:gd name="T8" fmla="*/ 3 w 224"/>
                              <a:gd name="T9" fmla="*/ 10 h 109"/>
                              <a:gd name="T10" fmla="*/ 5 w 224"/>
                              <a:gd name="T11" fmla="*/ 5 h 109"/>
                              <a:gd name="T12" fmla="*/ 8 w 224"/>
                              <a:gd name="T13" fmla="*/ 2 h 109"/>
                              <a:gd name="T14" fmla="*/ 3 w 224"/>
                              <a:gd name="T15" fmla="*/ 0 h 109"/>
                              <a:gd name="T16" fmla="*/ 222 w 224"/>
                              <a:gd name="T17" fmla="*/ 107 h 109"/>
                              <a:gd name="T18" fmla="*/ 224 w 224"/>
                              <a:gd name="T19" fmla="*/ 104 h 109"/>
                              <a:gd name="T20" fmla="*/ 224 w 224"/>
                              <a:gd name="T21" fmla="*/ 102 h 109"/>
                              <a:gd name="T22" fmla="*/ 219 w 224"/>
                              <a:gd name="T23" fmla="*/ 99 h 109"/>
                              <a:gd name="T24" fmla="*/ 217 w 224"/>
                              <a:gd name="T25" fmla="*/ 104 h 109"/>
                              <a:gd name="T26" fmla="*/ 214 w 224"/>
                              <a:gd name="T27" fmla="*/ 109 h 109"/>
                              <a:gd name="T28" fmla="*/ 219 w 224"/>
                              <a:gd name="T29" fmla="*/ 107 h 109"/>
                              <a:gd name="T30" fmla="*/ 222 w 224"/>
                              <a:gd name="T31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3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3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2" y="107"/>
                                </a:moveTo>
                                <a:lnTo>
                                  <a:pt x="224" y="104"/>
                                </a:lnTo>
                                <a:lnTo>
                                  <a:pt x="224" y="102"/>
                                </a:lnTo>
                                <a:lnTo>
                                  <a:pt x="219" y="99"/>
                                </a:lnTo>
                                <a:lnTo>
                                  <a:pt x="217" y="104"/>
                                </a:lnTo>
                                <a:lnTo>
                                  <a:pt x="214" y="109"/>
                                </a:lnTo>
                                <a:lnTo>
                                  <a:pt x="219" y="107"/>
                                </a:lnTo>
                                <a:lnTo>
                                  <a:pt x="222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0" name="Freeform 8971"/>
                        <wps:cNvSpPr>
                          <a:spLocks noEditPoints="1"/>
                        </wps:cNvSpPr>
                        <wps:spPr bwMode="auto">
                          <a:xfrm>
                            <a:off x="5773" y="1335"/>
                            <a:ext cx="219" cy="112"/>
                          </a:xfrm>
                          <a:custGeom>
                            <a:avLst/>
                            <a:gdLst>
                              <a:gd name="T0" fmla="*/ 2 w 219"/>
                              <a:gd name="T1" fmla="*/ 0 h 112"/>
                              <a:gd name="T2" fmla="*/ 0 w 219"/>
                              <a:gd name="T3" fmla="*/ 2 h 112"/>
                              <a:gd name="T4" fmla="*/ 0 w 219"/>
                              <a:gd name="T5" fmla="*/ 7 h 112"/>
                              <a:gd name="T6" fmla="*/ 0 w 219"/>
                              <a:gd name="T7" fmla="*/ 10 h 112"/>
                              <a:gd name="T8" fmla="*/ 2 w 219"/>
                              <a:gd name="T9" fmla="*/ 12 h 112"/>
                              <a:gd name="T10" fmla="*/ 5 w 219"/>
                              <a:gd name="T11" fmla="*/ 7 h 112"/>
                              <a:gd name="T12" fmla="*/ 5 w 219"/>
                              <a:gd name="T13" fmla="*/ 5 h 112"/>
                              <a:gd name="T14" fmla="*/ 5 w 219"/>
                              <a:gd name="T15" fmla="*/ 2 h 112"/>
                              <a:gd name="T16" fmla="*/ 2 w 219"/>
                              <a:gd name="T17" fmla="*/ 0 h 112"/>
                              <a:gd name="T18" fmla="*/ 216 w 219"/>
                              <a:gd name="T19" fmla="*/ 107 h 112"/>
                              <a:gd name="T20" fmla="*/ 216 w 219"/>
                              <a:gd name="T21" fmla="*/ 104 h 112"/>
                              <a:gd name="T22" fmla="*/ 219 w 219"/>
                              <a:gd name="T23" fmla="*/ 102 h 112"/>
                              <a:gd name="T24" fmla="*/ 214 w 219"/>
                              <a:gd name="T25" fmla="*/ 99 h 112"/>
                              <a:gd name="T26" fmla="*/ 211 w 219"/>
                              <a:gd name="T27" fmla="*/ 104 h 112"/>
                              <a:gd name="T28" fmla="*/ 209 w 219"/>
                              <a:gd name="T29" fmla="*/ 112 h 112"/>
                              <a:gd name="T30" fmla="*/ 211 w 219"/>
                              <a:gd name="T31" fmla="*/ 109 h 112"/>
                              <a:gd name="T32" fmla="*/ 216 w 219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6" y="107"/>
                                </a:moveTo>
                                <a:lnTo>
                                  <a:pt x="216" y="104"/>
                                </a:lnTo>
                                <a:lnTo>
                                  <a:pt x="219" y="102"/>
                                </a:lnTo>
                                <a:lnTo>
                                  <a:pt x="214" y="99"/>
                                </a:lnTo>
                                <a:lnTo>
                                  <a:pt x="211" y="104"/>
                                </a:lnTo>
                                <a:lnTo>
                                  <a:pt x="209" y="112"/>
                                </a:lnTo>
                                <a:lnTo>
                                  <a:pt x="211" y="109"/>
                                </a:lnTo>
                                <a:lnTo>
                                  <a:pt x="216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1" name="Freeform 8972"/>
                        <wps:cNvSpPr>
                          <a:spLocks noEditPoints="1"/>
                        </wps:cNvSpPr>
                        <wps:spPr bwMode="auto">
                          <a:xfrm>
                            <a:off x="5773" y="1337"/>
                            <a:ext cx="216" cy="112"/>
                          </a:xfrm>
                          <a:custGeom>
                            <a:avLst/>
                            <a:gdLst>
                              <a:gd name="T0" fmla="*/ 5 w 216"/>
                              <a:gd name="T1" fmla="*/ 0 h 112"/>
                              <a:gd name="T2" fmla="*/ 2 w 216"/>
                              <a:gd name="T3" fmla="*/ 3 h 112"/>
                              <a:gd name="T4" fmla="*/ 0 w 216"/>
                              <a:gd name="T5" fmla="*/ 8 h 112"/>
                              <a:gd name="T6" fmla="*/ 2 w 216"/>
                              <a:gd name="T7" fmla="*/ 10 h 112"/>
                              <a:gd name="T8" fmla="*/ 2 w 216"/>
                              <a:gd name="T9" fmla="*/ 13 h 112"/>
                              <a:gd name="T10" fmla="*/ 5 w 216"/>
                              <a:gd name="T11" fmla="*/ 8 h 112"/>
                              <a:gd name="T12" fmla="*/ 7 w 216"/>
                              <a:gd name="T13" fmla="*/ 3 h 112"/>
                              <a:gd name="T14" fmla="*/ 5 w 216"/>
                              <a:gd name="T15" fmla="*/ 0 h 112"/>
                              <a:gd name="T16" fmla="*/ 211 w 216"/>
                              <a:gd name="T17" fmla="*/ 107 h 112"/>
                              <a:gd name="T18" fmla="*/ 214 w 216"/>
                              <a:gd name="T19" fmla="*/ 102 h 112"/>
                              <a:gd name="T20" fmla="*/ 216 w 216"/>
                              <a:gd name="T21" fmla="*/ 97 h 112"/>
                              <a:gd name="T22" fmla="*/ 211 w 216"/>
                              <a:gd name="T23" fmla="*/ 97 h 112"/>
                              <a:gd name="T24" fmla="*/ 209 w 216"/>
                              <a:gd name="T25" fmla="*/ 105 h 112"/>
                              <a:gd name="T26" fmla="*/ 204 w 216"/>
                              <a:gd name="T27" fmla="*/ 112 h 112"/>
                              <a:gd name="T28" fmla="*/ 209 w 216"/>
                              <a:gd name="T29" fmla="*/ 110 h 112"/>
                              <a:gd name="T30" fmla="*/ 211 w 216"/>
                              <a:gd name="T31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11" y="107"/>
                                </a:moveTo>
                                <a:lnTo>
                                  <a:pt x="214" y="102"/>
                                </a:lnTo>
                                <a:lnTo>
                                  <a:pt x="216" y="97"/>
                                </a:lnTo>
                                <a:lnTo>
                                  <a:pt x="211" y="97"/>
                                </a:lnTo>
                                <a:lnTo>
                                  <a:pt x="209" y="105"/>
                                </a:lnTo>
                                <a:lnTo>
                                  <a:pt x="204" y="112"/>
                                </a:lnTo>
                                <a:lnTo>
                                  <a:pt x="209" y="110"/>
                                </a:lnTo>
                                <a:lnTo>
                                  <a:pt x="21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" name="Freeform 8973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12" cy="112"/>
                          </a:xfrm>
                          <a:custGeom>
                            <a:avLst/>
                            <a:gdLst>
                              <a:gd name="T0" fmla="*/ 3 w 212"/>
                              <a:gd name="T1" fmla="*/ 0 h 112"/>
                              <a:gd name="T2" fmla="*/ 3 w 212"/>
                              <a:gd name="T3" fmla="*/ 2 h 112"/>
                              <a:gd name="T4" fmla="*/ 0 w 212"/>
                              <a:gd name="T5" fmla="*/ 7 h 112"/>
                              <a:gd name="T6" fmla="*/ 0 w 212"/>
                              <a:gd name="T7" fmla="*/ 10 h 112"/>
                              <a:gd name="T8" fmla="*/ 3 w 212"/>
                              <a:gd name="T9" fmla="*/ 12 h 112"/>
                              <a:gd name="T10" fmla="*/ 5 w 212"/>
                              <a:gd name="T11" fmla="*/ 7 h 112"/>
                              <a:gd name="T12" fmla="*/ 8 w 212"/>
                              <a:gd name="T13" fmla="*/ 2 h 112"/>
                              <a:gd name="T14" fmla="*/ 5 w 212"/>
                              <a:gd name="T15" fmla="*/ 0 h 112"/>
                              <a:gd name="T16" fmla="*/ 3 w 212"/>
                              <a:gd name="T17" fmla="*/ 0 h 112"/>
                              <a:gd name="T18" fmla="*/ 207 w 212"/>
                              <a:gd name="T19" fmla="*/ 107 h 112"/>
                              <a:gd name="T20" fmla="*/ 209 w 212"/>
                              <a:gd name="T21" fmla="*/ 99 h 112"/>
                              <a:gd name="T22" fmla="*/ 212 w 212"/>
                              <a:gd name="T23" fmla="*/ 94 h 112"/>
                              <a:gd name="T24" fmla="*/ 207 w 212"/>
                              <a:gd name="T25" fmla="*/ 94 h 112"/>
                              <a:gd name="T26" fmla="*/ 204 w 212"/>
                              <a:gd name="T27" fmla="*/ 102 h 112"/>
                              <a:gd name="T28" fmla="*/ 199 w 212"/>
                              <a:gd name="T29" fmla="*/ 112 h 112"/>
                              <a:gd name="T30" fmla="*/ 202 w 212"/>
                              <a:gd name="T31" fmla="*/ 109 h 112"/>
                              <a:gd name="T32" fmla="*/ 207 w 212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07" y="107"/>
                                </a:moveTo>
                                <a:lnTo>
                                  <a:pt x="209" y="99"/>
                                </a:lnTo>
                                <a:lnTo>
                                  <a:pt x="212" y="94"/>
                                </a:lnTo>
                                <a:lnTo>
                                  <a:pt x="207" y="94"/>
                                </a:lnTo>
                                <a:lnTo>
                                  <a:pt x="204" y="102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lnTo>
                                  <a:pt x="207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3" name="Freeform 8974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09" cy="114"/>
                          </a:xfrm>
                          <a:custGeom>
                            <a:avLst/>
                            <a:gdLst>
                              <a:gd name="T0" fmla="*/ 5 w 209"/>
                              <a:gd name="T1" fmla="*/ 0 h 114"/>
                              <a:gd name="T2" fmla="*/ 3 w 209"/>
                              <a:gd name="T3" fmla="*/ 5 h 114"/>
                              <a:gd name="T4" fmla="*/ 0 w 209"/>
                              <a:gd name="T5" fmla="*/ 10 h 114"/>
                              <a:gd name="T6" fmla="*/ 3 w 209"/>
                              <a:gd name="T7" fmla="*/ 12 h 114"/>
                              <a:gd name="T8" fmla="*/ 5 w 209"/>
                              <a:gd name="T9" fmla="*/ 12 h 114"/>
                              <a:gd name="T10" fmla="*/ 8 w 209"/>
                              <a:gd name="T11" fmla="*/ 7 h 114"/>
                              <a:gd name="T12" fmla="*/ 10 w 209"/>
                              <a:gd name="T13" fmla="*/ 2 h 114"/>
                              <a:gd name="T14" fmla="*/ 8 w 209"/>
                              <a:gd name="T15" fmla="*/ 2 h 114"/>
                              <a:gd name="T16" fmla="*/ 5 w 209"/>
                              <a:gd name="T17" fmla="*/ 0 h 114"/>
                              <a:gd name="T18" fmla="*/ 202 w 209"/>
                              <a:gd name="T19" fmla="*/ 109 h 114"/>
                              <a:gd name="T20" fmla="*/ 207 w 209"/>
                              <a:gd name="T21" fmla="*/ 102 h 114"/>
                              <a:gd name="T22" fmla="*/ 209 w 209"/>
                              <a:gd name="T23" fmla="*/ 94 h 114"/>
                              <a:gd name="T24" fmla="*/ 204 w 209"/>
                              <a:gd name="T25" fmla="*/ 92 h 114"/>
                              <a:gd name="T26" fmla="*/ 199 w 209"/>
                              <a:gd name="T27" fmla="*/ 104 h 114"/>
                              <a:gd name="T28" fmla="*/ 194 w 209"/>
                              <a:gd name="T29" fmla="*/ 114 h 114"/>
                              <a:gd name="T30" fmla="*/ 199 w 209"/>
                              <a:gd name="T31" fmla="*/ 112 h 114"/>
                              <a:gd name="T32" fmla="*/ 202 w 209"/>
                              <a:gd name="T33" fmla="*/ 10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2"/>
                                </a:lnTo>
                                <a:lnTo>
                                  <a:pt x="8" y="7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02" y="109"/>
                                </a:moveTo>
                                <a:lnTo>
                                  <a:pt x="207" y="102"/>
                                </a:lnTo>
                                <a:lnTo>
                                  <a:pt x="209" y="94"/>
                                </a:lnTo>
                                <a:lnTo>
                                  <a:pt x="204" y="92"/>
                                </a:lnTo>
                                <a:lnTo>
                                  <a:pt x="199" y="104"/>
                                </a:lnTo>
                                <a:lnTo>
                                  <a:pt x="194" y="114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4" name="Freeform 8975"/>
                        <wps:cNvSpPr>
                          <a:spLocks noEditPoints="1"/>
                        </wps:cNvSpPr>
                        <wps:spPr bwMode="auto">
                          <a:xfrm>
                            <a:off x="5778" y="1342"/>
                            <a:ext cx="204" cy="115"/>
                          </a:xfrm>
                          <a:custGeom>
                            <a:avLst/>
                            <a:gdLst>
                              <a:gd name="T0" fmla="*/ 5 w 204"/>
                              <a:gd name="T1" fmla="*/ 0 h 115"/>
                              <a:gd name="T2" fmla="*/ 2 w 204"/>
                              <a:gd name="T3" fmla="*/ 5 h 115"/>
                              <a:gd name="T4" fmla="*/ 0 w 204"/>
                              <a:gd name="T5" fmla="*/ 10 h 115"/>
                              <a:gd name="T6" fmla="*/ 2 w 204"/>
                              <a:gd name="T7" fmla="*/ 10 h 115"/>
                              <a:gd name="T8" fmla="*/ 2 w 204"/>
                              <a:gd name="T9" fmla="*/ 13 h 115"/>
                              <a:gd name="T10" fmla="*/ 5 w 204"/>
                              <a:gd name="T11" fmla="*/ 8 h 115"/>
                              <a:gd name="T12" fmla="*/ 7 w 204"/>
                              <a:gd name="T13" fmla="*/ 3 h 115"/>
                              <a:gd name="T14" fmla="*/ 5 w 204"/>
                              <a:gd name="T15" fmla="*/ 0 h 115"/>
                              <a:gd name="T16" fmla="*/ 196 w 204"/>
                              <a:gd name="T17" fmla="*/ 110 h 115"/>
                              <a:gd name="T18" fmla="*/ 201 w 204"/>
                              <a:gd name="T19" fmla="*/ 100 h 115"/>
                              <a:gd name="T20" fmla="*/ 204 w 204"/>
                              <a:gd name="T21" fmla="*/ 92 h 115"/>
                              <a:gd name="T22" fmla="*/ 199 w 204"/>
                              <a:gd name="T23" fmla="*/ 90 h 115"/>
                              <a:gd name="T24" fmla="*/ 194 w 204"/>
                              <a:gd name="T25" fmla="*/ 102 h 115"/>
                              <a:gd name="T26" fmla="*/ 186 w 204"/>
                              <a:gd name="T27" fmla="*/ 115 h 115"/>
                              <a:gd name="T28" fmla="*/ 191 w 204"/>
                              <a:gd name="T29" fmla="*/ 112 h 115"/>
                              <a:gd name="T30" fmla="*/ 196 w 204"/>
                              <a:gd name="T31" fmla="*/ 11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96" y="110"/>
                                </a:moveTo>
                                <a:lnTo>
                                  <a:pt x="201" y="100"/>
                                </a:lnTo>
                                <a:lnTo>
                                  <a:pt x="204" y="92"/>
                                </a:lnTo>
                                <a:lnTo>
                                  <a:pt x="199" y="90"/>
                                </a:lnTo>
                                <a:lnTo>
                                  <a:pt x="194" y="102"/>
                                </a:lnTo>
                                <a:lnTo>
                                  <a:pt x="186" y="115"/>
                                </a:lnTo>
                                <a:lnTo>
                                  <a:pt x="191" y="112"/>
                                </a:lnTo>
                                <a:lnTo>
                                  <a:pt x="196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" name="Freeform 8976"/>
                        <wps:cNvSpPr>
                          <a:spLocks noEditPoints="1"/>
                        </wps:cNvSpPr>
                        <wps:spPr bwMode="auto">
                          <a:xfrm>
                            <a:off x="5780" y="1342"/>
                            <a:ext cx="199" cy="117"/>
                          </a:xfrm>
                          <a:custGeom>
                            <a:avLst/>
                            <a:gdLst>
                              <a:gd name="T0" fmla="*/ 5 w 199"/>
                              <a:gd name="T1" fmla="*/ 0 h 117"/>
                              <a:gd name="T2" fmla="*/ 3 w 199"/>
                              <a:gd name="T3" fmla="*/ 5 h 117"/>
                              <a:gd name="T4" fmla="*/ 0 w 199"/>
                              <a:gd name="T5" fmla="*/ 10 h 117"/>
                              <a:gd name="T6" fmla="*/ 0 w 199"/>
                              <a:gd name="T7" fmla="*/ 13 h 117"/>
                              <a:gd name="T8" fmla="*/ 3 w 199"/>
                              <a:gd name="T9" fmla="*/ 15 h 117"/>
                              <a:gd name="T10" fmla="*/ 5 w 199"/>
                              <a:gd name="T11" fmla="*/ 10 h 117"/>
                              <a:gd name="T12" fmla="*/ 8 w 199"/>
                              <a:gd name="T13" fmla="*/ 5 h 117"/>
                              <a:gd name="T14" fmla="*/ 5 w 199"/>
                              <a:gd name="T15" fmla="*/ 3 h 117"/>
                              <a:gd name="T16" fmla="*/ 5 w 199"/>
                              <a:gd name="T17" fmla="*/ 0 h 117"/>
                              <a:gd name="T18" fmla="*/ 189 w 199"/>
                              <a:gd name="T19" fmla="*/ 112 h 117"/>
                              <a:gd name="T20" fmla="*/ 194 w 199"/>
                              <a:gd name="T21" fmla="*/ 102 h 117"/>
                              <a:gd name="T22" fmla="*/ 199 w 199"/>
                              <a:gd name="T23" fmla="*/ 90 h 117"/>
                              <a:gd name="T24" fmla="*/ 194 w 199"/>
                              <a:gd name="T25" fmla="*/ 90 h 117"/>
                              <a:gd name="T26" fmla="*/ 189 w 199"/>
                              <a:gd name="T27" fmla="*/ 102 h 117"/>
                              <a:gd name="T28" fmla="*/ 179 w 199"/>
                              <a:gd name="T29" fmla="*/ 117 h 117"/>
                              <a:gd name="T30" fmla="*/ 184 w 199"/>
                              <a:gd name="T31" fmla="*/ 115 h 117"/>
                              <a:gd name="T32" fmla="*/ 189 w 199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9" y="112"/>
                                </a:moveTo>
                                <a:lnTo>
                                  <a:pt x="194" y="102"/>
                                </a:lnTo>
                                <a:lnTo>
                                  <a:pt x="199" y="90"/>
                                </a:lnTo>
                                <a:lnTo>
                                  <a:pt x="194" y="90"/>
                                </a:lnTo>
                                <a:lnTo>
                                  <a:pt x="189" y="102"/>
                                </a:lnTo>
                                <a:lnTo>
                                  <a:pt x="179" y="117"/>
                                </a:lnTo>
                                <a:lnTo>
                                  <a:pt x="184" y="115"/>
                                </a:lnTo>
                                <a:lnTo>
                                  <a:pt x="18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6" name="Freeform 8977"/>
                        <wps:cNvSpPr>
                          <a:spLocks noEditPoints="1"/>
                        </wps:cNvSpPr>
                        <wps:spPr bwMode="auto">
                          <a:xfrm>
                            <a:off x="5780" y="1345"/>
                            <a:ext cx="197" cy="114"/>
                          </a:xfrm>
                          <a:custGeom>
                            <a:avLst/>
                            <a:gdLst>
                              <a:gd name="T0" fmla="*/ 5 w 197"/>
                              <a:gd name="T1" fmla="*/ 0 h 114"/>
                              <a:gd name="T2" fmla="*/ 3 w 197"/>
                              <a:gd name="T3" fmla="*/ 5 h 114"/>
                              <a:gd name="T4" fmla="*/ 0 w 197"/>
                              <a:gd name="T5" fmla="*/ 10 h 114"/>
                              <a:gd name="T6" fmla="*/ 3 w 197"/>
                              <a:gd name="T7" fmla="*/ 12 h 114"/>
                              <a:gd name="T8" fmla="*/ 5 w 197"/>
                              <a:gd name="T9" fmla="*/ 15 h 114"/>
                              <a:gd name="T10" fmla="*/ 8 w 197"/>
                              <a:gd name="T11" fmla="*/ 10 h 114"/>
                              <a:gd name="T12" fmla="*/ 10 w 197"/>
                              <a:gd name="T13" fmla="*/ 2 h 114"/>
                              <a:gd name="T14" fmla="*/ 5 w 197"/>
                              <a:gd name="T15" fmla="*/ 0 h 114"/>
                              <a:gd name="T16" fmla="*/ 184 w 197"/>
                              <a:gd name="T17" fmla="*/ 112 h 114"/>
                              <a:gd name="T18" fmla="*/ 192 w 197"/>
                              <a:gd name="T19" fmla="*/ 99 h 114"/>
                              <a:gd name="T20" fmla="*/ 197 w 197"/>
                              <a:gd name="T21" fmla="*/ 87 h 114"/>
                              <a:gd name="T22" fmla="*/ 192 w 197"/>
                              <a:gd name="T23" fmla="*/ 87 h 114"/>
                              <a:gd name="T24" fmla="*/ 184 w 197"/>
                              <a:gd name="T25" fmla="*/ 102 h 114"/>
                              <a:gd name="T26" fmla="*/ 174 w 197"/>
                              <a:gd name="T27" fmla="*/ 114 h 114"/>
                              <a:gd name="T28" fmla="*/ 179 w 197"/>
                              <a:gd name="T29" fmla="*/ 114 h 114"/>
                              <a:gd name="T30" fmla="*/ 184 w 197"/>
                              <a:gd name="T31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4" y="112"/>
                                </a:moveTo>
                                <a:lnTo>
                                  <a:pt x="192" y="99"/>
                                </a:lnTo>
                                <a:lnTo>
                                  <a:pt x="197" y="87"/>
                                </a:lnTo>
                                <a:lnTo>
                                  <a:pt x="192" y="87"/>
                                </a:lnTo>
                                <a:lnTo>
                                  <a:pt x="184" y="102"/>
                                </a:lnTo>
                                <a:lnTo>
                                  <a:pt x="174" y="114"/>
                                </a:lnTo>
                                <a:lnTo>
                                  <a:pt x="179" y="114"/>
                                </a:lnTo>
                                <a:lnTo>
                                  <a:pt x="184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7" name="Freeform 8978"/>
                        <wps:cNvSpPr>
                          <a:spLocks noEditPoints="1"/>
                        </wps:cNvSpPr>
                        <wps:spPr bwMode="auto">
                          <a:xfrm>
                            <a:off x="5783" y="1347"/>
                            <a:ext cx="191" cy="115"/>
                          </a:xfrm>
                          <a:custGeom>
                            <a:avLst/>
                            <a:gdLst>
                              <a:gd name="T0" fmla="*/ 5 w 191"/>
                              <a:gd name="T1" fmla="*/ 0 h 115"/>
                              <a:gd name="T2" fmla="*/ 2 w 191"/>
                              <a:gd name="T3" fmla="*/ 5 h 115"/>
                              <a:gd name="T4" fmla="*/ 0 w 191"/>
                              <a:gd name="T5" fmla="*/ 10 h 115"/>
                              <a:gd name="T6" fmla="*/ 2 w 191"/>
                              <a:gd name="T7" fmla="*/ 13 h 115"/>
                              <a:gd name="T8" fmla="*/ 5 w 191"/>
                              <a:gd name="T9" fmla="*/ 15 h 115"/>
                              <a:gd name="T10" fmla="*/ 7 w 191"/>
                              <a:gd name="T11" fmla="*/ 10 h 115"/>
                              <a:gd name="T12" fmla="*/ 10 w 191"/>
                              <a:gd name="T13" fmla="*/ 3 h 115"/>
                              <a:gd name="T14" fmla="*/ 7 w 191"/>
                              <a:gd name="T15" fmla="*/ 0 h 115"/>
                              <a:gd name="T16" fmla="*/ 5 w 191"/>
                              <a:gd name="T17" fmla="*/ 0 h 115"/>
                              <a:gd name="T18" fmla="*/ 176 w 191"/>
                              <a:gd name="T19" fmla="*/ 112 h 115"/>
                              <a:gd name="T20" fmla="*/ 186 w 191"/>
                              <a:gd name="T21" fmla="*/ 97 h 115"/>
                              <a:gd name="T22" fmla="*/ 191 w 191"/>
                              <a:gd name="T23" fmla="*/ 85 h 115"/>
                              <a:gd name="T24" fmla="*/ 186 w 191"/>
                              <a:gd name="T25" fmla="*/ 82 h 115"/>
                              <a:gd name="T26" fmla="*/ 179 w 191"/>
                              <a:gd name="T27" fmla="*/ 100 h 115"/>
                              <a:gd name="T28" fmla="*/ 166 w 191"/>
                              <a:gd name="T29" fmla="*/ 115 h 115"/>
                              <a:gd name="T30" fmla="*/ 171 w 191"/>
                              <a:gd name="T31" fmla="*/ 112 h 115"/>
                              <a:gd name="T32" fmla="*/ 176 w 191"/>
                              <a:gd name="T33" fmla="*/ 11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76" y="112"/>
                                </a:moveTo>
                                <a:lnTo>
                                  <a:pt x="186" y="97"/>
                                </a:lnTo>
                                <a:lnTo>
                                  <a:pt x="191" y="85"/>
                                </a:lnTo>
                                <a:lnTo>
                                  <a:pt x="186" y="82"/>
                                </a:lnTo>
                                <a:lnTo>
                                  <a:pt x="179" y="100"/>
                                </a:lnTo>
                                <a:lnTo>
                                  <a:pt x="166" y="115"/>
                                </a:lnTo>
                                <a:lnTo>
                                  <a:pt x="171" y="112"/>
                                </a:lnTo>
                                <a:lnTo>
                                  <a:pt x="17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8" name="Freeform 8979"/>
                        <wps:cNvSpPr>
                          <a:spLocks noEditPoints="1"/>
                        </wps:cNvSpPr>
                        <wps:spPr bwMode="auto">
                          <a:xfrm>
                            <a:off x="5785" y="1347"/>
                            <a:ext cx="187" cy="117"/>
                          </a:xfrm>
                          <a:custGeom>
                            <a:avLst/>
                            <a:gdLst>
                              <a:gd name="T0" fmla="*/ 5 w 187"/>
                              <a:gd name="T1" fmla="*/ 0 h 117"/>
                              <a:gd name="T2" fmla="*/ 3 w 187"/>
                              <a:gd name="T3" fmla="*/ 8 h 117"/>
                              <a:gd name="T4" fmla="*/ 0 w 187"/>
                              <a:gd name="T5" fmla="*/ 13 h 117"/>
                              <a:gd name="T6" fmla="*/ 3 w 187"/>
                              <a:gd name="T7" fmla="*/ 15 h 117"/>
                              <a:gd name="T8" fmla="*/ 3 w 187"/>
                              <a:gd name="T9" fmla="*/ 18 h 117"/>
                              <a:gd name="T10" fmla="*/ 5 w 187"/>
                              <a:gd name="T11" fmla="*/ 10 h 117"/>
                              <a:gd name="T12" fmla="*/ 10 w 187"/>
                              <a:gd name="T13" fmla="*/ 5 h 117"/>
                              <a:gd name="T14" fmla="*/ 8 w 187"/>
                              <a:gd name="T15" fmla="*/ 3 h 117"/>
                              <a:gd name="T16" fmla="*/ 5 w 187"/>
                              <a:gd name="T17" fmla="*/ 0 h 117"/>
                              <a:gd name="T18" fmla="*/ 169 w 187"/>
                              <a:gd name="T19" fmla="*/ 112 h 117"/>
                              <a:gd name="T20" fmla="*/ 179 w 187"/>
                              <a:gd name="T21" fmla="*/ 100 h 117"/>
                              <a:gd name="T22" fmla="*/ 187 w 187"/>
                              <a:gd name="T23" fmla="*/ 85 h 117"/>
                              <a:gd name="T24" fmla="*/ 182 w 187"/>
                              <a:gd name="T25" fmla="*/ 82 h 117"/>
                              <a:gd name="T26" fmla="*/ 174 w 187"/>
                              <a:gd name="T27" fmla="*/ 100 h 117"/>
                              <a:gd name="T28" fmla="*/ 159 w 187"/>
                              <a:gd name="T29" fmla="*/ 117 h 117"/>
                              <a:gd name="T30" fmla="*/ 164 w 187"/>
                              <a:gd name="T31" fmla="*/ 115 h 117"/>
                              <a:gd name="T32" fmla="*/ 169 w 187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9" y="112"/>
                                </a:moveTo>
                                <a:lnTo>
                                  <a:pt x="179" y="100"/>
                                </a:lnTo>
                                <a:lnTo>
                                  <a:pt x="187" y="85"/>
                                </a:lnTo>
                                <a:lnTo>
                                  <a:pt x="182" y="82"/>
                                </a:lnTo>
                                <a:lnTo>
                                  <a:pt x="174" y="100"/>
                                </a:lnTo>
                                <a:lnTo>
                                  <a:pt x="159" y="117"/>
                                </a:lnTo>
                                <a:lnTo>
                                  <a:pt x="164" y="115"/>
                                </a:lnTo>
                                <a:lnTo>
                                  <a:pt x="16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" name="Freeform 8980"/>
                        <wps:cNvSpPr>
                          <a:spLocks noEditPoints="1"/>
                        </wps:cNvSpPr>
                        <wps:spPr bwMode="auto">
                          <a:xfrm>
                            <a:off x="5788" y="1350"/>
                            <a:ext cx="181" cy="114"/>
                          </a:xfrm>
                          <a:custGeom>
                            <a:avLst/>
                            <a:gdLst>
                              <a:gd name="T0" fmla="*/ 5 w 181"/>
                              <a:gd name="T1" fmla="*/ 0 h 114"/>
                              <a:gd name="T2" fmla="*/ 2 w 181"/>
                              <a:gd name="T3" fmla="*/ 7 h 114"/>
                              <a:gd name="T4" fmla="*/ 0 w 181"/>
                              <a:gd name="T5" fmla="*/ 12 h 114"/>
                              <a:gd name="T6" fmla="*/ 0 w 181"/>
                              <a:gd name="T7" fmla="*/ 15 h 114"/>
                              <a:gd name="T8" fmla="*/ 2 w 181"/>
                              <a:gd name="T9" fmla="*/ 17 h 114"/>
                              <a:gd name="T10" fmla="*/ 5 w 181"/>
                              <a:gd name="T11" fmla="*/ 10 h 114"/>
                              <a:gd name="T12" fmla="*/ 7 w 181"/>
                              <a:gd name="T13" fmla="*/ 2 h 114"/>
                              <a:gd name="T14" fmla="*/ 7 w 181"/>
                              <a:gd name="T15" fmla="*/ 2 h 114"/>
                              <a:gd name="T16" fmla="*/ 5 w 181"/>
                              <a:gd name="T17" fmla="*/ 0 h 114"/>
                              <a:gd name="T18" fmla="*/ 161 w 181"/>
                              <a:gd name="T19" fmla="*/ 112 h 114"/>
                              <a:gd name="T20" fmla="*/ 174 w 181"/>
                              <a:gd name="T21" fmla="*/ 97 h 114"/>
                              <a:gd name="T22" fmla="*/ 181 w 181"/>
                              <a:gd name="T23" fmla="*/ 79 h 114"/>
                              <a:gd name="T24" fmla="*/ 176 w 181"/>
                              <a:gd name="T25" fmla="*/ 79 h 114"/>
                              <a:gd name="T26" fmla="*/ 174 w 181"/>
                              <a:gd name="T27" fmla="*/ 89 h 114"/>
                              <a:gd name="T28" fmla="*/ 166 w 181"/>
                              <a:gd name="T29" fmla="*/ 99 h 114"/>
                              <a:gd name="T30" fmla="*/ 159 w 181"/>
                              <a:gd name="T31" fmla="*/ 107 h 114"/>
                              <a:gd name="T32" fmla="*/ 151 w 181"/>
                              <a:gd name="T33" fmla="*/ 114 h 114"/>
                              <a:gd name="T34" fmla="*/ 156 w 181"/>
                              <a:gd name="T35" fmla="*/ 114 h 114"/>
                              <a:gd name="T36" fmla="*/ 161 w 181"/>
                              <a:gd name="T37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7" y="2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1" y="112"/>
                                </a:moveTo>
                                <a:lnTo>
                                  <a:pt x="174" y="97"/>
                                </a:lnTo>
                                <a:lnTo>
                                  <a:pt x="181" y="79"/>
                                </a:lnTo>
                                <a:lnTo>
                                  <a:pt x="176" y="79"/>
                                </a:lnTo>
                                <a:lnTo>
                                  <a:pt x="174" y="89"/>
                                </a:lnTo>
                                <a:lnTo>
                                  <a:pt x="166" y="99"/>
                                </a:lnTo>
                                <a:lnTo>
                                  <a:pt x="159" y="107"/>
                                </a:lnTo>
                                <a:lnTo>
                                  <a:pt x="151" y="114"/>
                                </a:lnTo>
                                <a:lnTo>
                                  <a:pt x="156" y="114"/>
                                </a:lnTo>
                                <a:lnTo>
                                  <a:pt x="161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0" name="Freeform 8981"/>
                        <wps:cNvSpPr>
                          <a:spLocks noEditPoints="1"/>
                        </wps:cNvSpPr>
                        <wps:spPr bwMode="auto">
                          <a:xfrm>
                            <a:off x="5788" y="1352"/>
                            <a:ext cx="179" cy="11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112"/>
                              <a:gd name="T2" fmla="*/ 2 w 179"/>
                              <a:gd name="T3" fmla="*/ 5 h 112"/>
                              <a:gd name="T4" fmla="*/ 0 w 179"/>
                              <a:gd name="T5" fmla="*/ 13 h 112"/>
                              <a:gd name="T6" fmla="*/ 2 w 179"/>
                              <a:gd name="T7" fmla="*/ 15 h 112"/>
                              <a:gd name="T8" fmla="*/ 5 w 179"/>
                              <a:gd name="T9" fmla="*/ 18 h 112"/>
                              <a:gd name="T10" fmla="*/ 7 w 179"/>
                              <a:gd name="T11" fmla="*/ 10 h 112"/>
                              <a:gd name="T12" fmla="*/ 10 w 179"/>
                              <a:gd name="T13" fmla="*/ 3 h 112"/>
                              <a:gd name="T14" fmla="*/ 7 w 179"/>
                              <a:gd name="T15" fmla="*/ 0 h 112"/>
                              <a:gd name="T16" fmla="*/ 7 w 179"/>
                              <a:gd name="T17" fmla="*/ 0 h 112"/>
                              <a:gd name="T18" fmla="*/ 156 w 179"/>
                              <a:gd name="T19" fmla="*/ 112 h 112"/>
                              <a:gd name="T20" fmla="*/ 171 w 179"/>
                              <a:gd name="T21" fmla="*/ 95 h 112"/>
                              <a:gd name="T22" fmla="*/ 179 w 179"/>
                              <a:gd name="T23" fmla="*/ 77 h 112"/>
                              <a:gd name="T24" fmla="*/ 176 w 179"/>
                              <a:gd name="T25" fmla="*/ 77 h 112"/>
                              <a:gd name="T26" fmla="*/ 169 w 179"/>
                              <a:gd name="T27" fmla="*/ 87 h 112"/>
                              <a:gd name="T28" fmla="*/ 164 w 179"/>
                              <a:gd name="T29" fmla="*/ 97 h 112"/>
                              <a:gd name="T30" fmla="*/ 156 w 179"/>
                              <a:gd name="T31" fmla="*/ 105 h 112"/>
                              <a:gd name="T32" fmla="*/ 146 w 179"/>
                              <a:gd name="T33" fmla="*/ 112 h 112"/>
                              <a:gd name="T34" fmla="*/ 151 w 179"/>
                              <a:gd name="T35" fmla="*/ 112 h 112"/>
                              <a:gd name="T36" fmla="*/ 156 w 179"/>
                              <a:gd name="T37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112"/>
                                </a:moveTo>
                                <a:lnTo>
                                  <a:pt x="171" y="95"/>
                                </a:lnTo>
                                <a:lnTo>
                                  <a:pt x="179" y="77"/>
                                </a:lnTo>
                                <a:lnTo>
                                  <a:pt x="176" y="77"/>
                                </a:lnTo>
                                <a:lnTo>
                                  <a:pt x="169" y="87"/>
                                </a:lnTo>
                                <a:lnTo>
                                  <a:pt x="164" y="97"/>
                                </a:lnTo>
                                <a:lnTo>
                                  <a:pt x="156" y="105"/>
                                </a:lnTo>
                                <a:lnTo>
                                  <a:pt x="146" y="112"/>
                                </a:lnTo>
                                <a:lnTo>
                                  <a:pt x="151" y="112"/>
                                </a:lnTo>
                                <a:lnTo>
                                  <a:pt x="15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1" name="Freeform 8982"/>
                        <wps:cNvSpPr>
                          <a:spLocks noEditPoints="1"/>
                        </wps:cNvSpPr>
                        <wps:spPr bwMode="auto">
                          <a:xfrm>
                            <a:off x="5790" y="1352"/>
                            <a:ext cx="174" cy="112"/>
                          </a:xfrm>
                          <a:custGeom>
                            <a:avLst/>
                            <a:gdLst>
                              <a:gd name="T0" fmla="*/ 5 w 174"/>
                              <a:gd name="T1" fmla="*/ 0 h 112"/>
                              <a:gd name="T2" fmla="*/ 3 w 174"/>
                              <a:gd name="T3" fmla="*/ 8 h 112"/>
                              <a:gd name="T4" fmla="*/ 0 w 174"/>
                              <a:gd name="T5" fmla="*/ 15 h 112"/>
                              <a:gd name="T6" fmla="*/ 3 w 174"/>
                              <a:gd name="T7" fmla="*/ 18 h 112"/>
                              <a:gd name="T8" fmla="*/ 5 w 174"/>
                              <a:gd name="T9" fmla="*/ 20 h 112"/>
                              <a:gd name="T10" fmla="*/ 8 w 174"/>
                              <a:gd name="T11" fmla="*/ 13 h 112"/>
                              <a:gd name="T12" fmla="*/ 10 w 174"/>
                              <a:gd name="T13" fmla="*/ 3 h 112"/>
                              <a:gd name="T14" fmla="*/ 8 w 174"/>
                              <a:gd name="T15" fmla="*/ 3 h 112"/>
                              <a:gd name="T16" fmla="*/ 5 w 174"/>
                              <a:gd name="T17" fmla="*/ 0 h 112"/>
                              <a:gd name="T18" fmla="*/ 149 w 174"/>
                              <a:gd name="T19" fmla="*/ 112 h 112"/>
                              <a:gd name="T20" fmla="*/ 157 w 174"/>
                              <a:gd name="T21" fmla="*/ 105 h 112"/>
                              <a:gd name="T22" fmla="*/ 164 w 174"/>
                              <a:gd name="T23" fmla="*/ 97 h 112"/>
                              <a:gd name="T24" fmla="*/ 172 w 174"/>
                              <a:gd name="T25" fmla="*/ 87 h 112"/>
                              <a:gd name="T26" fmla="*/ 174 w 174"/>
                              <a:gd name="T27" fmla="*/ 77 h 112"/>
                              <a:gd name="T28" fmla="*/ 172 w 174"/>
                              <a:gd name="T29" fmla="*/ 75 h 112"/>
                              <a:gd name="T30" fmla="*/ 164 w 174"/>
                              <a:gd name="T31" fmla="*/ 87 h 112"/>
                              <a:gd name="T32" fmla="*/ 159 w 174"/>
                              <a:gd name="T33" fmla="*/ 95 h 112"/>
                              <a:gd name="T34" fmla="*/ 152 w 174"/>
                              <a:gd name="T35" fmla="*/ 105 h 112"/>
                              <a:gd name="T36" fmla="*/ 142 w 174"/>
                              <a:gd name="T37" fmla="*/ 112 h 112"/>
                              <a:gd name="T38" fmla="*/ 144 w 174"/>
                              <a:gd name="T39" fmla="*/ 112 h 112"/>
                              <a:gd name="T40" fmla="*/ 147 w 174"/>
                              <a:gd name="T41" fmla="*/ 112 h 112"/>
                              <a:gd name="T42" fmla="*/ 149 w 174"/>
                              <a:gd name="T43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9" y="112"/>
                                </a:moveTo>
                                <a:lnTo>
                                  <a:pt x="157" y="105"/>
                                </a:lnTo>
                                <a:lnTo>
                                  <a:pt x="164" y="97"/>
                                </a:lnTo>
                                <a:lnTo>
                                  <a:pt x="172" y="87"/>
                                </a:lnTo>
                                <a:lnTo>
                                  <a:pt x="174" y="77"/>
                                </a:lnTo>
                                <a:lnTo>
                                  <a:pt x="172" y="75"/>
                                </a:lnTo>
                                <a:lnTo>
                                  <a:pt x="164" y="87"/>
                                </a:lnTo>
                                <a:lnTo>
                                  <a:pt x="159" y="95"/>
                                </a:lnTo>
                                <a:lnTo>
                                  <a:pt x="152" y="105"/>
                                </a:lnTo>
                                <a:lnTo>
                                  <a:pt x="142" y="112"/>
                                </a:lnTo>
                                <a:lnTo>
                                  <a:pt x="144" y="112"/>
                                </a:lnTo>
                                <a:lnTo>
                                  <a:pt x="147" y="112"/>
                                </a:lnTo>
                                <a:lnTo>
                                  <a:pt x="14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" name="Freeform 8983"/>
                        <wps:cNvSpPr>
                          <a:spLocks noEditPoints="1"/>
                        </wps:cNvSpPr>
                        <wps:spPr bwMode="auto">
                          <a:xfrm>
                            <a:off x="5793" y="1355"/>
                            <a:ext cx="171" cy="109"/>
                          </a:xfrm>
                          <a:custGeom>
                            <a:avLst/>
                            <a:gdLst>
                              <a:gd name="T0" fmla="*/ 5 w 171"/>
                              <a:gd name="T1" fmla="*/ 0 h 109"/>
                              <a:gd name="T2" fmla="*/ 2 w 171"/>
                              <a:gd name="T3" fmla="*/ 7 h 109"/>
                              <a:gd name="T4" fmla="*/ 0 w 171"/>
                              <a:gd name="T5" fmla="*/ 15 h 109"/>
                              <a:gd name="T6" fmla="*/ 2 w 171"/>
                              <a:gd name="T7" fmla="*/ 17 h 109"/>
                              <a:gd name="T8" fmla="*/ 2 w 171"/>
                              <a:gd name="T9" fmla="*/ 20 h 109"/>
                              <a:gd name="T10" fmla="*/ 5 w 171"/>
                              <a:gd name="T11" fmla="*/ 10 h 109"/>
                              <a:gd name="T12" fmla="*/ 10 w 171"/>
                              <a:gd name="T13" fmla="*/ 2 h 109"/>
                              <a:gd name="T14" fmla="*/ 7 w 171"/>
                              <a:gd name="T15" fmla="*/ 0 h 109"/>
                              <a:gd name="T16" fmla="*/ 5 w 171"/>
                              <a:gd name="T17" fmla="*/ 0 h 109"/>
                              <a:gd name="T18" fmla="*/ 141 w 171"/>
                              <a:gd name="T19" fmla="*/ 109 h 109"/>
                              <a:gd name="T20" fmla="*/ 151 w 171"/>
                              <a:gd name="T21" fmla="*/ 102 h 109"/>
                              <a:gd name="T22" fmla="*/ 159 w 171"/>
                              <a:gd name="T23" fmla="*/ 94 h 109"/>
                              <a:gd name="T24" fmla="*/ 164 w 171"/>
                              <a:gd name="T25" fmla="*/ 84 h 109"/>
                              <a:gd name="T26" fmla="*/ 171 w 171"/>
                              <a:gd name="T27" fmla="*/ 74 h 109"/>
                              <a:gd name="T28" fmla="*/ 166 w 171"/>
                              <a:gd name="T29" fmla="*/ 72 h 109"/>
                              <a:gd name="T30" fmla="*/ 159 w 171"/>
                              <a:gd name="T31" fmla="*/ 82 h 109"/>
                              <a:gd name="T32" fmla="*/ 154 w 171"/>
                              <a:gd name="T33" fmla="*/ 92 h 109"/>
                              <a:gd name="T34" fmla="*/ 146 w 171"/>
                              <a:gd name="T35" fmla="*/ 102 h 109"/>
                              <a:gd name="T36" fmla="*/ 136 w 171"/>
                              <a:gd name="T37" fmla="*/ 109 h 109"/>
                              <a:gd name="T38" fmla="*/ 139 w 171"/>
                              <a:gd name="T39" fmla="*/ 109 h 109"/>
                              <a:gd name="T40" fmla="*/ 141 w 171"/>
                              <a:gd name="T41" fmla="*/ 109 h 109"/>
                              <a:gd name="T42" fmla="*/ 141 w 171"/>
                              <a:gd name="T43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1" y="109"/>
                                </a:moveTo>
                                <a:lnTo>
                                  <a:pt x="151" y="102"/>
                                </a:lnTo>
                                <a:lnTo>
                                  <a:pt x="159" y="94"/>
                                </a:lnTo>
                                <a:lnTo>
                                  <a:pt x="164" y="84"/>
                                </a:lnTo>
                                <a:lnTo>
                                  <a:pt x="171" y="74"/>
                                </a:lnTo>
                                <a:lnTo>
                                  <a:pt x="166" y="72"/>
                                </a:lnTo>
                                <a:lnTo>
                                  <a:pt x="159" y="82"/>
                                </a:lnTo>
                                <a:lnTo>
                                  <a:pt x="154" y="92"/>
                                </a:lnTo>
                                <a:lnTo>
                                  <a:pt x="146" y="102"/>
                                </a:lnTo>
                                <a:lnTo>
                                  <a:pt x="136" y="109"/>
                                </a:lnTo>
                                <a:lnTo>
                                  <a:pt x="139" y="109"/>
                                </a:lnTo>
                                <a:lnTo>
                                  <a:pt x="141" y="109"/>
                                </a:lnTo>
                                <a:lnTo>
                                  <a:pt x="141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3" name="Freeform 8984"/>
                        <wps:cNvSpPr>
                          <a:spLocks noEditPoints="1"/>
                        </wps:cNvSpPr>
                        <wps:spPr bwMode="auto">
                          <a:xfrm>
                            <a:off x="5795" y="1355"/>
                            <a:ext cx="167" cy="109"/>
                          </a:xfrm>
                          <a:custGeom>
                            <a:avLst/>
                            <a:gdLst>
                              <a:gd name="T0" fmla="*/ 5 w 167"/>
                              <a:gd name="T1" fmla="*/ 0 h 109"/>
                              <a:gd name="T2" fmla="*/ 3 w 167"/>
                              <a:gd name="T3" fmla="*/ 10 h 109"/>
                              <a:gd name="T4" fmla="*/ 0 w 167"/>
                              <a:gd name="T5" fmla="*/ 17 h 109"/>
                              <a:gd name="T6" fmla="*/ 0 w 167"/>
                              <a:gd name="T7" fmla="*/ 20 h 109"/>
                              <a:gd name="T8" fmla="*/ 3 w 167"/>
                              <a:gd name="T9" fmla="*/ 22 h 109"/>
                              <a:gd name="T10" fmla="*/ 5 w 167"/>
                              <a:gd name="T11" fmla="*/ 12 h 109"/>
                              <a:gd name="T12" fmla="*/ 10 w 167"/>
                              <a:gd name="T13" fmla="*/ 5 h 109"/>
                              <a:gd name="T14" fmla="*/ 8 w 167"/>
                              <a:gd name="T15" fmla="*/ 2 h 109"/>
                              <a:gd name="T16" fmla="*/ 5 w 167"/>
                              <a:gd name="T17" fmla="*/ 0 h 109"/>
                              <a:gd name="T18" fmla="*/ 137 w 167"/>
                              <a:gd name="T19" fmla="*/ 109 h 109"/>
                              <a:gd name="T20" fmla="*/ 147 w 167"/>
                              <a:gd name="T21" fmla="*/ 102 h 109"/>
                              <a:gd name="T22" fmla="*/ 154 w 167"/>
                              <a:gd name="T23" fmla="*/ 92 h 109"/>
                              <a:gd name="T24" fmla="*/ 159 w 167"/>
                              <a:gd name="T25" fmla="*/ 84 h 109"/>
                              <a:gd name="T26" fmla="*/ 167 w 167"/>
                              <a:gd name="T27" fmla="*/ 72 h 109"/>
                              <a:gd name="T28" fmla="*/ 162 w 167"/>
                              <a:gd name="T29" fmla="*/ 72 h 109"/>
                              <a:gd name="T30" fmla="*/ 154 w 167"/>
                              <a:gd name="T31" fmla="*/ 82 h 109"/>
                              <a:gd name="T32" fmla="*/ 149 w 167"/>
                              <a:gd name="T33" fmla="*/ 92 h 109"/>
                              <a:gd name="T34" fmla="*/ 139 w 167"/>
                              <a:gd name="T35" fmla="*/ 99 h 109"/>
                              <a:gd name="T36" fmla="*/ 132 w 167"/>
                              <a:gd name="T37" fmla="*/ 107 h 109"/>
                              <a:gd name="T38" fmla="*/ 134 w 167"/>
                              <a:gd name="T39" fmla="*/ 109 h 109"/>
                              <a:gd name="T40" fmla="*/ 137 w 167"/>
                              <a:gd name="T41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37" y="109"/>
                                </a:moveTo>
                                <a:lnTo>
                                  <a:pt x="147" y="102"/>
                                </a:lnTo>
                                <a:lnTo>
                                  <a:pt x="154" y="92"/>
                                </a:lnTo>
                                <a:lnTo>
                                  <a:pt x="159" y="84"/>
                                </a:lnTo>
                                <a:lnTo>
                                  <a:pt x="167" y="72"/>
                                </a:lnTo>
                                <a:lnTo>
                                  <a:pt x="162" y="72"/>
                                </a:lnTo>
                                <a:lnTo>
                                  <a:pt x="154" y="82"/>
                                </a:lnTo>
                                <a:lnTo>
                                  <a:pt x="149" y="92"/>
                                </a:lnTo>
                                <a:lnTo>
                                  <a:pt x="139" y="99"/>
                                </a:lnTo>
                                <a:lnTo>
                                  <a:pt x="132" y="107"/>
                                </a:lnTo>
                                <a:lnTo>
                                  <a:pt x="134" y="109"/>
                                </a:lnTo>
                                <a:lnTo>
                                  <a:pt x="137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" name="Freeform 8985"/>
                        <wps:cNvSpPr>
                          <a:spLocks noEditPoints="1"/>
                        </wps:cNvSpPr>
                        <wps:spPr bwMode="auto">
                          <a:xfrm>
                            <a:off x="5795" y="1357"/>
                            <a:ext cx="164" cy="107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107"/>
                              <a:gd name="T2" fmla="*/ 3 w 164"/>
                              <a:gd name="T3" fmla="*/ 8 h 107"/>
                              <a:gd name="T4" fmla="*/ 0 w 164"/>
                              <a:gd name="T5" fmla="*/ 18 h 107"/>
                              <a:gd name="T6" fmla="*/ 3 w 164"/>
                              <a:gd name="T7" fmla="*/ 20 h 107"/>
                              <a:gd name="T8" fmla="*/ 5 w 164"/>
                              <a:gd name="T9" fmla="*/ 23 h 107"/>
                              <a:gd name="T10" fmla="*/ 8 w 164"/>
                              <a:gd name="T11" fmla="*/ 13 h 107"/>
                              <a:gd name="T12" fmla="*/ 10 w 164"/>
                              <a:gd name="T13" fmla="*/ 3 h 107"/>
                              <a:gd name="T14" fmla="*/ 10 w 164"/>
                              <a:gd name="T15" fmla="*/ 3 h 107"/>
                              <a:gd name="T16" fmla="*/ 8 w 164"/>
                              <a:gd name="T17" fmla="*/ 0 h 107"/>
                              <a:gd name="T18" fmla="*/ 134 w 164"/>
                              <a:gd name="T19" fmla="*/ 107 h 107"/>
                              <a:gd name="T20" fmla="*/ 144 w 164"/>
                              <a:gd name="T21" fmla="*/ 100 h 107"/>
                              <a:gd name="T22" fmla="*/ 152 w 164"/>
                              <a:gd name="T23" fmla="*/ 90 h 107"/>
                              <a:gd name="T24" fmla="*/ 157 w 164"/>
                              <a:gd name="T25" fmla="*/ 80 h 107"/>
                              <a:gd name="T26" fmla="*/ 164 w 164"/>
                              <a:gd name="T27" fmla="*/ 70 h 107"/>
                              <a:gd name="T28" fmla="*/ 159 w 164"/>
                              <a:gd name="T29" fmla="*/ 67 h 107"/>
                              <a:gd name="T30" fmla="*/ 152 w 164"/>
                              <a:gd name="T31" fmla="*/ 80 h 107"/>
                              <a:gd name="T32" fmla="*/ 147 w 164"/>
                              <a:gd name="T33" fmla="*/ 90 h 107"/>
                              <a:gd name="T34" fmla="*/ 137 w 164"/>
                              <a:gd name="T35" fmla="*/ 97 h 107"/>
                              <a:gd name="T36" fmla="*/ 129 w 164"/>
                              <a:gd name="T37" fmla="*/ 105 h 107"/>
                              <a:gd name="T38" fmla="*/ 132 w 164"/>
                              <a:gd name="T39" fmla="*/ 105 h 107"/>
                              <a:gd name="T40" fmla="*/ 134 w 164"/>
                              <a:gd name="T41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0"/>
                                </a:lnTo>
                                <a:lnTo>
                                  <a:pt x="5" y="23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34" y="107"/>
                                </a:moveTo>
                                <a:lnTo>
                                  <a:pt x="144" y="100"/>
                                </a:lnTo>
                                <a:lnTo>
                                  <a:pt x="152" y="90"/>
                                </a:lnTo>
                                <a:lnTo>
                                  <a:pt x="157" y="80"/>
                                </a:lnTo>
                                <a:lnTo>
                                  <a:pt x="164" y="70"/>
                                </a:lnTo>
                                <a:lnTo>
                                  <a:pt x="159" y="67"/>
                                </a:lnTo>
                                <a:lnTo>
                                  <a:pt x="152" y="80"/>
                                </a:lnTo>
                                <a:lnTo>
                                  <a:pt x="147" y="90"/>
                                </a:lnTo>
                                <a:lnTo>
                                  <a:pt x="137" y="97"/>
                                </a:lnTo>
                                <a:lnTo>
                                  <a:pt x="129" y="105"/>
                                </a:lnTo>
                                <a:lnTo>
                                  <a:pt x="132" y="105"/>
                                </a:lnTo>
                                <a:lnTo>
                                  <a:pt x="1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" name="Freeform 8986"/>
                        <wps:cNvSpPr>
                          <a:spLocks noEditPoints="1"/>
                        </wps:cNvSpPr>
                        <wps:spPr bwMode="auto">
                          <a:xfrm>
                            <a:off x="5798" y="1360"/>
                            <a:ext cx="159" cy="102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102"/>
                              <a:gd name="T2" fmla="*/ 2 w 159"/>
                              <a:gd name="T3" fmla="*/ 7 h 102"/>
                              <a:gd name="T4" fmla="*/ 0 w 159"/>
                              <a:gd name="T5" fmla="*/ 17 h 102"/>
                              <a:gd name="T6" fmla="*/ 2 w 159"/>
                              <a:gd name="T7" fmla="*/ 20 h 102"/>
                              <a:gd name="T8" fmla="*/ 5 w 159"/>
                              <a:gd name="T9" fmla="*/ 22 h 102"/>
                              <a:gd name="T10" fmla="*/ 7 w 159"/>
                              <a:gd name="T11" fmla="*/ 12 h 102"/>
                              <a:gd name="T12" fmla="*/ 10 w 159"/>
                              <a:gd name="T13" fmla="*/ 2 h 102"/>
                              <a:gd name="T14" fmla="*/ 7 w 159"/>
                              <a:gd name="T15" fmla="*/ 0 h 102"/>
                              <a:gd name="T16" fmla="*/ 7 w 159"/>
                              <a:gd name="T17" fmla="*/ 0 h 102"/>
                              <a:gd name="T18" fmla="*/ 129 w 159"/>
                              <a:gd name="T19" fmla="*/ 102 h 102"/>
                              <a:gd name="T20" fmla="*/ 136 w 159"/>
                              <a:gd name="T21" fmla="*/ 94 h 102"/>
                              <a:gd name="T22" fmla="*/ 146 w 159"/>
                              <a:gd name="T23" fmla="*/ 87 h 102"/>
                              <a:gd name="T24" fmla="*/ 151 w 159"/>
                              <a:gd name="T25" fmla="*/ 77 h 102"/>
                              <a:gd name="T26" fmla="*/ 159 w 159"/>
                              <a:gd name="T27" fmla="*/ 67 h 102"/>
                              <a:gd name="T28" fmla="*/ 154 w 159"/>
                              <a:gd name="T29" fmla="*/ 64 h 102"/>
                              <a:gd name="T30" fmla="*/ 146 w 159"/>
                              <a:gd name="T31" fmla="*/ 74 h 102"/>
                              <a:gd name="T32" fmla="*/ 141 w 159"/>
                              <a:gd name="T33" fmla="*/ 84 h 102"/>
                              <a:gd name="T34" fmla="*/ 131 w 159"/>
                              <a:gd name="T35" fmla="*/ 94 h 102"/>
                              <a:gd name="T36" fmla="*/ 121 w 159"/>
                              <a:gd name="T37" fmla="*/ 99 h 102"/>
                              <a:gd name="T38" fmla="*/ 126 w 159"/>
                              <a:gd name="T39" fmla="*/ 102 h 102"/>
                              <a:gd name="T40" fmla="*/ 129 w 159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7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9" y="102"/>
                                </a:moveTo>
                                <a:lnTo>
                                  <a:pt x="136" y="94"/>
                                </a:lnTo>
                                <a:lnTo>
                                  <a:pt x="146" y="87"/>
                                </a:lnTo>
                                <a:lnTo>
                                  <a:pt x="151" y="77"/>
                                </a:lnTo>
                                <a:lnTo>
                                  <a:pt x="159" y="67"/>
                                </a:lnTo>
                                <a:lnTo>
                                  <a:pt x="154" y="64"/>
                                </a:lnTo>
                                <a:lnTo>
                                  <a:pt x="146" y="74"/>
                                </a:lnTo>
                                <a:lnTo>
                                  <a:pt x="141" y="84"/>
                                </a:lnTo>
                                <a:lnTo>
                                  <a:pt x="131" y="94"/>
                                </a:lnTo>
                                <a:lnTo>
                                  <a:pt x="121" y="99"/>
                                </a:lnTo>
                                <a:lnTo>
                                  <a:pt x="126" y="102"/>
                                </a:lnTo>
                                <a:lnTo>
                                  <a:pt x="129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6" name="Freeform 8987"/>
                        <wps:cNvSpPr>
                          <a:spLocks noEditPoints="1"/>
                        </wps:cNvSpPr>
                        <wps:spPr bwMode="auto">
                          <a:xfrm>
                            <a:off x="5800" y="1360"/>
                            <a:ext cx="154" cy="102"/>
                          </a:xfrm>
                          <a:custGeom>
                            <a:avLst/>
                            <a:gdLst>
                              <a:gd name="T0" fmla="*/ 5 w 154"/>
                              <a:gd name="T1" fmla="*/ 0 h 102"/>
                              <a:gd name="T2" fmla="*/ 3 w 154"/>
                              <a:gd name="T3" fmla="*/ 10 h 102"/>
                              <a:gd name="T4" fmla="*/ 0 w 154"/>
                              <a:gd name="T5" fmla="*/ 20 h 102"/>
                              <a:gd name="T6" fmla="*/ 3 w 154"/>
                              <a:gd name="T7" fmla="*/ 22 h 102"/>
                              <a:gd name="T8" fmla="*/ 5 w 154"/>
                              <a:gd name="T9" fmla="*/ 25 h 102"/>
                              <a:gd name="T10" fmla="*/ 8 w 154"/>
                              <a:gd name="T11" fmla="*/ 12 h 102"/>
                              <a:gd name="T12" fmla="*/ 10 w 154"/>
                              <a:gd name="T13" fmla="*/ 2 h 102"/>
                              <a:gd name="T14" fmla="*/ 8 w 154"/>
                              <a:gd name="T15" fmla="*/ 2 h 102"/>
                              <a:gd name="T16" fmla="*/ 5 w 154"/>
                              <a:gd name="T17" fmla="*/ 0 h 102"/>
                              <a:gd name="T18" fmla="*/ 124 w 154"/>
                              <a:gd name="T19" fmla="*/ 102 h 102"/>
                              <a:gd name="T20" fmla="*/ 132 w 154"/>
                              <a:gd name="T21" fmla="*/ 94 h 102"/>
                              <a:gd name="T22" fmla="*/ 142 w 154"/>
                              <a:gd name="T23" fmla="*/ 87 h 102"/>
                              <a:gd name="T24" fmla="*/ 147 w 154"/>
                              <a:gd name="T25" fmla="*/ 77 h 102"/>
                              <a:gd name="T26" fmla="*/ 154 w 154"/>
                              <a:gd name="T27" fmla="*/ 64 h 102"/>
                              <a:gd name="T28" fmla="*/ 149 w 154"/>
                              <a:gd name="T29" fmla="*/ 64 h 102"/>
                              <a:gd name="T30" fmla="*/ 142 w 154"/>
                              <a:gd name="T31" fmla="*/ 74 h 102"/>
                              <a:gd name="T32" fmla="*/ 137 w 154"/>
                              <a:gd name="T33" fmla="*/ 84 h 102"/>
                              <a:gd name="T34" fmla="*/ 127 w 154"/>
                              <a:gd name="T35" fmla="*/ 92 h 102"/>
                              <a:gd name="T36" fmla="*/ 117 w 154"/>
                              <a:gd name="T37" fmla="*/ 99 h 102"/>
                              <a:gd name="T38" fmla="*/ 119 w 154"/>
                              <a:gd name="T39" fmla="*/ 99 h 102"/>
                              <a:gd name="T40" fmla="*/ 124 w 154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24" y="102"/>
                                </a:moveTo>
                                <a:lnTo>
                                  <a:pt x="132" y="94"/>
                                </a:lnTo>
                                <a:lnTo>
                                  <a:pt x="142" y="87"/>
                                </a:lnTo>
                                <a:lnTo>
                                  <a:pt x="147" y="77"/>
                                </a:lnTo>
                                <a:lnTo>
                                  <a:pt x="154" y="64"/>
                                </a:lnTo>
                                <a:lnTo>
                                  <a:pt x="149" y="64"/>
                                </a:lnTo>
                                <a:lnTo>
                                  <a:pt x="142" y="74"/>
                                </a:lnTo>
                                <a:lnTo>
                                  <a:pt x="137" y="84"/>
                                </a:lnTo>
                                <a:lnTo>
                                  <a:pt x="127" y="92"/>
                                </a:lnTo>
                                <a:lnTo>
                                  <a:pt x="117" y="99"/>
                                </a:lnTo>
                                <a:lnTo>
                                  <a:pt x="119" y="99"/>
                                </a:lnTo>
                                <a:lnTo>
                                  <a:pt x="124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" name="Freeform 8988"/>
                        <wps:cNvSpPr>
                          <a:spLocks noEditPoints="1"/>
                        </wps:cNvSpPr>
                        <wps:spPr bwMode="auto">
                          <a:xfrm>
                            <a:off x="5803" y="1362"/>
                            <a:ext cx="149" cy="97"/>
                          </a:xfrm>
                          <a:custGeom>
                            <a:avLst/>
                            <a:gdLst>
                              <a:gd name="T0" fmla="*/ 5 w 149"/>
                              <a:gd name="T1" fmla="*/ 0 h 97"/>
                              <a:gd name="T2" fmla="*/ 2 w 149"/>
                              <a:gd name="T3" fmla="*/ 10 h 97"/>
                              <a:gd name="T4" fmla="*/ 0 w 149"/>
                              <a:gd name="T5" fmla="*/ 20 h 97"/>
                              <a:gd name="T6" fmla="*/ 2 w 149"/>
                              <a:gd name="T7" fmla="*/ 23 h 97"/>
                              <a:gd name="T8" fmla="*/ 5 w 149"/>
                              <a:gd name="T9" fmla="*/ 25 h 97"/>
                              <a:gd name="T10" fmla="*/ 5 w 149"/>
                              <a:gd name="T11" fmla="*/ 13 h 97"/>
                              <a:gd name="T12" fmla="*/ 10 w 149"/>
                              <a:gd name="T13" fmla="*/ 3 h 97"/>
                              <a:gd name="T14" fmla="*/ 7 w 149"/>
                              <a:gd name="T15" fmla="*/ 0 h 97"/>
                              <a:gd name="T16" fmla="*/ 5 w 149"/>
                              <a:gd name="T17" fmla="*/ 0 h 97"/>
                              <a:gd name="T18" fmla="*/ 116 w 149"/>
                              <a:gd name="T19" fmla="*/ 97 h 97"/>
                              <a:gd name="T20" fmla="*/ 126 w 149"/>
                              <a:gd name="T21" fmla="*/ 92 h 97"/>
                              <a:gd name="T22" fmla="*/ 136 w 149"/>
                              <a:gd name="T23" fmla="*/ 82 h 97"/>
                              <a:gd name="T24" fmla="*/ 141 w 149"/>
                              <a:gd name="T25" fmla="*/ 72 h 97"/>
                              <a:gd name="T26" fmla="*/ 149 w 149"/>
                              <a:gd name="T27" fmla="*/ 62 h 97"/>
                              <a:gd name="T28" fmla="*/ 144 w 149"/>
                              <a:gd name="T29" fmla="*/ 62 h 97"/>
                              <a:gd name="T30" fmla="*/ 136 w 149"/>
                              <a:gd name="T31" fmla="*/ 72 h 97"/>
                              <a:gd name="T32" fmla="*/ 131 w 149"/>
                              <a:gd name="T33" fmla="*/ 82 h 97"/>
                              <a:gd name="T34" fmla="*/ 121 w 149"/>
                              <a:gd name="T35" fmla="*/ 90 h 97"/>
                              <a:gd name="T36" fmla="*/ 111 w 149"/>
                              <a:gd name="T37" fmla="*/ 97 h 97"/>
                              <a:gd name="T38" fmla="*/ 114 w 149"/>
                              <a:gd name="T39" fmla="*/ 97 h 97"/>
                              <a:gd name="T40" fmla="*/ 116 w 149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3"/>
                                </a:lnTo>
                                <a:lnTo>
                                  <a:pt x="5" y="25"/>
                                </a:lnTo>
                                <a:lnTo>
                                  <a:pt x="5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6" y="97"/>
                                </a:moveTo>
                                <a:lnTo>
                                  <a:pt x="126" y="92"/>
                                </a:lnTo>
                                <a:lnTo>
                                  <a:pt x="136" y="82"/>
                                </a:lnTo>
                                <a:lnTo>
                                  <a:pt x="141" y="72"/>
                                </a:lnTo>
                                <a:lnTo>
                                  <a:pt x="149" y="62"/>
                                </a:lnTo>
                                <a:lnTo>
                                  <a:pt x="144" y="62"/>
                                </a:lnTo>
                                <a:lnTo>
                                  <a:pt x="136" y="72"/>
                                </a:lnTo>
                                <a:lnTo>
                                  <a:pt x="131" y="82"/>
                                </a:lnTo>
                                <a:lnTo>
                                  <a:pt x="121" y="90"/>
                                </a:lnTo>
                                <a:lnTo>
                                  <a:pt x="111" y="97"/>
                                </a:lnTo>
                                <a:lnTo>
                                  <a:pt x="114" y="97"/>
                                </a:lnTo>
                                <a:lnTo>
                                  <a:pt x="116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8" name="Freeform 8989"/>
                        <wps:cNvSpPr>
                          <a:spLocks noEditPoints="1"/>
                        </wps:cNvSpPr>
                        <wps:spPr bwMode="auto">
                          <a:xfrm>
                            <a:off x="5805" y="1362"/>
                            <a:ext cx="144" cy="97"/>
                          </a:xfrm>
                          <a:custGeom>
                            <a:avLst/>
                            <a:gdLst>
                              <a:gd name="T0" fmla="*/ 5 w 144"/>
                              <a:gd name="T1" fmla="*/ 0 h 97"/>
                              <a:gd name="T2" fmla="*/ 3 w 144"/>
                              <a:gd name="T3" fmla="*/ 10 h 97"/>
                              <a:gd name="T4" fmla="*/ 0 w 144"/>
                              <a:gd name="T5" fmla="*/ 23 h 97"/>
                              <a:gd name="T6" fmla="*/ 3 w 144"/>
                              <a:gd name="T7" fmla="*/ 25 h 97"/>
                              <a:gd name="T8" fmla="*/ 3 w 144"/>
                              <a:gd name="T9" fmla="*/ 28 h 97"/>
                              <a:gd name="T10" fmla="*/ 5 w 144"/>
                              <a:gd name="T11" fmla="*/ 15 h 97"/>
                              <a:gd name="T12" fmla="*/ 10 w 144"/>
                              <a:gd name="T13" fmla="*/ 3 h 97"/>
                              <a:gd name="T14" fmla="*/ 8 w 144"/>
                              <a:gd name="T15" fmla="*/ 3 h 97"/>
                              <a:gd name="T16" fmla="*/ 5 w 144"/>
                              <a:gd name="T17" fmla="*/ 0 h 97"/>
                              <a:gd name="T18" fmla="*/ 112 w 144"/>
                              <a:gd name="T19" fmla="*/ 97 h 97"/>
                              <a:gd name="T20" fmla="*/ 122 w 144"/>
                              <a:gd name="T21" fmla="*/ 90 h 97"/>
                              <a:gd name="T22" fmla="*/ 132 w 144"/>
                              <a:gd name="T23" fmla="*/ 82 h 97"/>
                              <a:gd name="T24" fmla="*/ 137 w 144"/>
                              <a:gd name="T25" fmla="*/ 72 h 97"/>
                              <a:gd name="T26" fmla="*/ 144 w 144"/>
                              <a:gd name="T27" fmla="*/ 62 h 97"/>
                              <a:gd name="T28" fmla="*/ 139 w 144"/>
                              <a:gd name="T29" fmla="*/ 60 h 97"/>
                              <a:gd name="T30" fmla="*/ 134 w 144"/>
                              <a:gd name="T31" fmla="*/ 72 h 97"/>
                              <a:gd name="T32" fmla="*/ 124 w 144"/>
                              <a:gd name="T33" fmla="*/ 80 h 97"/>
                              <a:gd name="T34" fmla="*/ 117 w 144"/>
                              <a:gd name="T35" fmla="*/ 90 h 97"/>
                              <a:gd name="T36" fmla="*/ 107 w 144"/>
                              <a:gd name="T37" fmla="*/ 95 h 97"/>
                              <a:gd name="T38" fmla="*/ 109 w 144"/>
                              <a:gd name="T39" fmla="*/ 97 h 97"/>
                              <a:gd name="T40" fmla="*/ 112 w 144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2" y="97"/>
                                </a:moveTo>
                                <a:lnTo>
                                  <a:pt x="122" y="90"/>
                                </a:lnTo>
                                <a:lnTo>
                                  <a:pt x="132" y="82"/>
                                </a:lnTo>
                                <a:lnTo>
                                  <a:pt x="137" y="72"/>
                                </a:lnTo>
                                <a:lnTo>
                                  <a:pt x="144" y="62"/>
                                </a:lnTo>
                                <a:lnTo>
                                  <a:pt x="139" y="60"/>
                                </a:lnTo>
                                <a:lnTo>
                                  <a:pt x="134" y="72"/>
                                </a:lnTo>
                                <a:lnTo>
                                  <a:pt x="124" y="80"/>
                                </a:lnTo>
                                <a:lnTo>
                                  <a:pt x="117" y="90"/>
                                </a:lnTo>
                                <a:lnTo>
                                  <a:pt x="107" y="95"/>
                                </a:lnTo>
                                <a:lnTo>
                                  <a:pt x="109" y="97"/>
                                </a:lnTo>
                                <a:lnTo>
                                  <a:pt x="11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" name="Freeform 8990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9" cy="94"/>
                          </a:xfrm>
                          <a:custGeom>
                            <a:avLst/>
                            <a:gdLst>
                              <a:gd name="T0" fmla="*/ 5 w 139"/>
                              <a:gd name="T1" fmla="*/ 0 h 94"/>
                              <a:gd name="T2" fmla="*/ 0 w 139"/>
                              <a:gd name="T3" fmla="*/ 10 h 94"/>
                              <a:gd name="T4" fmla="*/ 0 w 139"/>
                              <a:gd name="T5" fmla="*/ 22 h 94"/>
                              <a:gd name="T6" fmla="*/ 0 w 139"/>
                              <a:gd name="T7" fmla="*/ 25 h 94"/>
                              <a:gd name="T8" fmla="*/ 2 w 139"/>
                              <a:gd name="T9" fmla="*/ 27 h 94"/>
                              <a:gd name="T10" fmla="*/ 5 w 139"/>
                              <a:gd name="T11" fmla="*/ 15 h 94"/>
                              <a:gd name="T12" fmla="*/ 10 w 139"/>
                              <a:gd name="T13" fmla="*/ 2 h 94"/>
                              <a:gd name="T14" fmla="*/ 7 w 139"/>
                              <a:gd name="T15" fmla="*/ 0 h 94"/>
                              <a:gd name="T16" fmla="*/ 5 w 139"/>
                              <a:gd name="T17" fmla="*/ 0 h 94"/>
                              <a:gd name="T18" fmla="*/ 106 w 139"/>
                              <a:gd name="T19" fmla="*/ 94 h 94"/>
                              <a:gd name="T20" fmla="*/ 116 w 139"/>
                              <a:gd name="T21" fmla="*/ 87 h 94"/>
                              <a:gd name="T22" fmla="*/ 126 w 139"/>
                              <a:gd name="T23" fmla="*/ 79 h 94"/>
                              <a:gd name="T24" fmla="*/ 131 w 139"/>
                              <a:gd name="T25" fmla="*/ 69 h 94"/>
                              <a:gd name="T26" fmla="*/ 139 w 139"/>
                              <a:gd name="T27" fmla="*/ 59 h 94"/>
                              <a:gd name="T28" fmla="*/ 134 w 139"/>
                              <a:gd name="T29" fmla="*/ 57 h 94"/>
                              <a:gd name="T30" fmla="*/ 126 w 139"/>
                              <a:gd name="T31" fmla="*/ 67 h 94"/>
                              <a:gd name="T32" fmla="*/ 119 w 139"/>
                              <a:gd name="T33" fmla="*/ 77 h 94"/>
                              <a:gd name="T34" fmla="*/ 111 w 139"/>
                              <a:gd name="T35" fmla="*/ 84 h 94"/>
                              <a:gd name="T36" fmla="*/ 99 w 139"/>
                              <a:gd name="T37" fmla="*/ 92 h 94"/>
                              <a:gd name="T38" fmla="*/ 104 w 139"/>
                              <a:gd name="T39" fmla="*/ 92 h 94"/>
                              <a:gd name="T40" fmla="*/ 106 w 139"/>
                              <a:gd name="T41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5" y="0"/>
                                </a:move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06" y="94"/>
                                </a:moveTo>
                                <a:lnTo>
                                  <a:pt x="116" y="87"/>
                                </a:lnTo>
                                <a:lnTo>
                                  <a:pt x="126" y="79"/>
                                </a:lnTo>
                                <a:lnTo>
                                  <a:pt x="131" y="69"/>
                                </a:lnTo>
                                <a:lnTo>
                                  <a:pt x="139" y="59"/>
                                </a:lnTo>
                                <a:lnTo>
                                  <a:pt x="134" y="57"/>
                                </a:lnTo>
                                <a:lnTo>
                                  <a:pt x="126" y="67"/>
                                </a:lnTo>
                                <a:lnTo>
                                  <a:pt x="119" y="77"/>
                                </a:lnTo>
                                <a:lnTo>
                                  <a:pt x="111" y="84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lnTo>
                                  <a:pt x="106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0" name="Freeform 8991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6" cy="92"/>
                          </a:xfrm>
                          <a:custGeom>
                            <a:avLst/>
                            <a:gdLst>
                              <a:gd name="T0" fmla="*/ 7 w 136"/>
                              <a:gd name="T1" fmla="*/ 0 h 92"/>
                              <a:gd name="T2" fmla="*/ 2 w 136"/>
                              <a:gd name="T3" fmla="*/ 12 h 92"/>
                              <a:gd name="T4" fmla="*/ 0 w 136"/>
                              <a:gd name="T5" fmla="*/ 25 h 92"/>
                              <a:gd name="T6" fmla="*/ 2 w 136"/>
                              <a:gd name="T7" fmla="*/ 27 h 92"/>
                              <a:gd name="T8" fmla="*/ 5 w 136"/>
                              <a:gd name="T9" fmla="*/ 30 h 92"/>
                              <a:gd name="T10" fmla="*/ 5 w 136"/>
                              <a:gd name="T11" fmla="*/ 30 h 92"/>
                              <a:gd name="T12" fmla="*/ 7 w 136"/>
                              <a:gd name="T13" fmla="*/ 15 h 92"/>
                              <a:gd name="T14" fmla="*/ 10 w 136"/>
                              <a:gd name="T15" fmla="*/ 5 h 92"/>
                              <a:gd name="T16" fmla="*/ 10 w 136"/>
                              <a:gd name="T17" fmla="*/ 2 h 92"/>
                              <a:gd name="T18" fmla="*/ 7 w 136"/>
                              <a:gd name="T19" fmla="*/ 0 h 92"/>
                              <a:gd name="T20" fmla="*/ 104 w 136"/>
                              <a:gd name="T21" fmla="*/ 92 h 92"/>
                              <a:gd name="T22" fmla="*/ 114 w 136"/>
                              <a:gd name="T23" fmla="*/ 87 h 92"/>
                              <a:gd name="T24" fmla="*/ 121 w 136"/>
                              <a:gd name="T25" fmla="*/ 77 h 92"/>
                              <a:gd name="T26" fmla="*/ 131 w 136"/>
                              <a:gd name="T27" fmla="*/ 69 h 92"/>
                              <a:gd name="T28" fmla="*/ 136 w 136"/>
                              <a:gd name="T29" fmla="*/ 57 h 92"/>
                              <a:gd name="T30" fmla="*/ 131 w 136"/>
                              <a:gd name="T31" fmla="*/ 57 h 92"/>
                              <a:gd name="T32" fmla="*/ 124 w 136"/>
                              <a:gd name="T33" fmla="*/ 67 h 92"/>
                              <a:gd name="T34" fmla="*/ 116 w 136"/>
                              <a:gd name="T35" fmla="*/ 77 h 92"/>
                              <a:gd name="T36" fmla="*/ 109 w 136"/>
                              <a:gd name="T37" fmla="*/ 84 h 92"/>
                              <a:gd name="T38" fmla="*/ 97 w 136"/>
                              <a:gd name="T39" fmla="*/ 89 h 92"/>
                              <a:gd name="T40" fmla="*/ 99 w 136"/>
                              <a:gd name="T41" fmla="*/ 92 h 92"/>
                              <a:gd name="T42" fmla="*/ 104 w 136"/>
                              <a:gd name="T4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04" y="92"/>
                                </a:moveTo>
                                <a:lnTo>
                                  <a:pt x="114" y="87"/>
                                </a:lnTo>
                                <a:lnTo>
                                  <a:pt x="121" y="77"/>
                                </a:lnTo>
                                <a:lnTo>
                                  <a:pt x="131" y="69"/>
                                </a:lnTo>
                                <a:lnTo>
                                  <a:pt x="136" y="57"/>
                                </a:lnTo>
                                <a:lnTo>
                                  <a:pt x="131" y="57"/>
                                </a:lnTo>
                                <a:lnTo>
                                  <a:pt x="124" y="67"/>
                                </a:lnTo>
                                <a:lnTo>
                                  <a:pt x="116" y="77"/>
                                </a:lnTo>
                                <a:lnTo>
                                  <a:pt x="109" y="84"/>
                                </a:lnTo>
                                <a:lnTo>
                                  <a:pt x="97" y="89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" name="Freeform 8992"/>
                        <wps:cNvSpPr>
                          <a:spLocks noEditPoints="1"/>
                        </wps:cNvSpPr>
                        <wps:spPr bwMode="auto">
                          <a:xfrm>
                            <a:off x="5810" y="1367"/>
                            <a:ext cx="132" cy="90"/>
                          </a:xfrm>
                          <a:custGeom>
                            <a:avLst/>
                            <a:gdLst>
                              <a:gd name="T0" fmla="*/ 8 w 132"/>
                              <a:gd name="T1" fmla="*/ 0 h 90"/>
                              <a:gd name="T2" fmla="*/ 3 w 132"/>
                              <a:gd name="T3" fmla="*/ 13 h 90"/>
                              <a:gd name="T4" fmla="*/ 0 w 132"/>
                              <a:gd name="T5" fmla="*/ 25 h 90"/>
                              <a:gd name="T6" fmla="*/ 3 w 132"/>
                              <a:gd name="T7" fmla="*/ 28 h 90"/>
                              <a:gd name="T8" fmla="*/ 5 w 132"/>
                              <a:gd name="T9" fmla="*/ 30 h 90"/>
                              <a:gd name="T10" fmla="*/ 5 w 132"/>
                              <a:gd name="T11" fmla="*/ 28 h 90"/>
                              <a:gd name="T12" fmla="*/ 5 w 132"/>
                              <a:gd name="T13" fmla="*/ 28 h 90"/>
                              <a:gd name="T14" fmla="*/ 8 w 132"/>
                              <a:gd name="T15" fmla="*/ 15 h 90"/>
                              <a:gd name="T16" fmla="*/ 10 w 132"/>
                              <a:gd name="T17" fmla="*/ 3 h 90"/>
                              <a:gd name="T18" fmla="*/ 8 w 132"/>
                              <a:gd name="T19" fmla="*/ 3 h 90"/>
                              <a:gd name="T20" fmla="*/ 8 w 132"/>
                              <a:gd name="T21" fmla="*/ 0 h 90"/>
                              <a:gd name="T22" fmla="*/ 97 w 132"/>
                              <a:gd name="T23" fmla="*/ 90 h 90"/>
                              <a:gd name="T24" fmla="*/ 109 w 132"/>
                              <a:gd name="T25" fmla="*/ 82 h 90"/>
                              <a:gd name="T26" fmla="*/ 117 w 132"/>
                              <a:gd name="T27" fmla="*/ 75 h 90"/>
                              <a:gd name="T28" fmla="*/ 127 w 132"/>
                              <a:gd name="T29" fmla="*/ 65 h 90"/>
                              <a:gd name="T30" fmla="*/ 132 w 132"/>
                              <a:gd name="T31" fmla="*/ 55 h 90"/>
                              <a:gd name="T32" fmla="*/ 127 w 132"/>
                              <a:gd name="T33" fmla="*/ 55 h 90"/>
                              <a:gd name="T34" fmla="*/ 119 w 132"/>
                              <a:gd name="T35" fmla="*/ 65 h 90"/>
                              <a:gd name="T36" fmla="*/ 112 w 132"/>
                              <a:gd name="T37" fmla="*/ 72 h 90"/>
                              <a:gd name="T38" fmla="*/ 102 w 132"/>
                              <a:gd name="T39" fmla="*/ 80 h 90"/>
                              <a:gd name="T40" fmla="*/ 92 w 132"/>
                              <a:gd name="T41" fmla="*/ 87 h 90"/>
                              <a:gd name="T42" fmla="*/ 95 w 132"/>
                              <a:gd name="T43" fmla="*/ 87 h 90"/>
                              <a:gd name="T44" fmla="*/ 97 w 132"/>
                              <a:gd name="T45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30"/>
                                </a:lnTo>
                                <a:lnTo>
                                  <a:pt x="5" y="28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7" y="90"/>
                                </a:moveTo>
                                <a:lnTo>
                                  <a:pt x="109" y="82"/>
                                </a:lnTo>
                                <a:lnTo>
                                  <a:pt x="117" y="75"/>
                                </a:lnTo>
                                <a:lnTo>
                                  <a:pt x="127" y="65"/>
                                </a:lnTo>
                                <a:lnTo>
                                  <a:pt x="132" y="55"/>
                                </a:lnTo>
                                <a:lnTo>
                                  <a:pt x="127" y="55"/>
                                </a:lnTo>
                                <a:lnTo>
                                  <a:pt x="119" y="65"/>
                                </a:lnTo>
                                <a:lnTo>
                                  <a:pt x="112" y="72"/>
                                </a:lnTo>
                                <a:lnTo>
                                  <a:pt x="102" y="80"/>
                                </a:lnTo>
                                <a:lnTo>
                                  <a:pt x="92" y="87"/>
                                </a:lnTo>
                                <a:lnTo>
                                  <a:pt x="95" y="87"/>
                                </a:lnTo>
                                <a:lnTo>
                                  <a:pt x="97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2" name="Freeform 8993"/>
                        <wps:cNvSpPr>
                          <a:spLocks noEditPoints="1"/>
                        </wps:cNvSpPr>
                        <wps:spPr bwMode="auto">
                          <a:xfrm>
                            <a:off x="5813" y="1370"/>
                            <a:ext cx="126" cy="84"/>
                          </a:xfrm>
                          <a:custGeom>
                            <a:avLst/>
                            <a:gdLst>
                              <a:gd name="T0" fmla="*/ 5 w 126"/>
                              <a:gd name="T1" fmla="*/ 0 h 84"/>
                              <a:gd name="T2" fmla="*/ 2 w 126"/>
                              <a:gd name="T3" fmla="*/ 10 h 84"/>
                              <a:gd name="T4" fmla="*/ 0 w 126"/>
                              <a:gd name="T5" fmla="*/ 25 h 84"/>
                              <a:gd name="T6" fmla="*/ 0 w 126"/>
                              <a:gd name="T7" fmla="*/ 25 h 84"/>
                              <a:gd name="T8" fmla="*/ 2 w 126"/>
                              <a:gd name="T9" fmla="*/ 27 h 84"/>
                              <a:gd name="T10" fmla="*/ 5 w 126"/>
                              <a:gd name="T11" fmla="*/ 30 h 84"/>
                              <a:gd name="T12" fmla="*/ 5 w 126"/>
                              <a:gd name="T13" fmla="*/ 27 h 84"/>
                              <a:gd name="T14" fmla="*/ 5 w 126"/>
                              <a:gd name="T15" fmla="*/ 25 h 84"/>
                              <a:gd name="T16" fmla="*/ 7 w 126"/>
                              <a:gd name="T17" fmla="*/ 12 h 84"/>
                              <a:gd name="T18" fmla="*/ 10 w 126"/>
                              <a:gd name="T19" fmla="*/ 2 h 84"/>
                              <a:gd name="T20" fmla="*/ 7 w 126"/>
                              <a:gd name="T21" fmla="*/ 0 h 84"/>
                              <a:gd name="T22" fmla="*/ 5 w 126"/>
                              <a:gd name="T23" fmla="*/ 0 h 84"/>
                              <a:gd name="T24" fmla="*/ 92 w 126"/>
                              <a:gd name="T25" fmla="*/ 84 h 84"/>
                              <a:gd name="T26" fmla="*/ 104 w 126"/>
                              <a:gd name="T27" fmla="*/ 79 h 84"/>
                              <a:gd name="T28" fmla="*/ 111 w 126"/>
                              <a:gd name="T29" fmla="*/ 72 h 84"/>
                              <a:gd name="T30" fmla="*/ 119 w 126"/>
                              <a:gd name="T31" fmla="*/ 62 h 84"/>
                              <a:gd name="T32" fmla="*/ 126 w 126"/>
                              <a:gd name="T33" fmla="*/ 52 h 84"/>
                              <a:gd name="T34" fmla="*/ 121 w 126"/>
                              <a:gd name="T35" fmla="*/ 50 h 84"/>
                              <a:gd name="T36" fmla="*/ 114 w 126"/>
                              <a:gd name="T37" fmla="*/ 62 h 84"/>
                              <a:gd name="T38" fmla="*/ 106 w 126"/>
                              <a:gd name="T39" fmla="*/ 69 h 84"/>
                              <a:gd name="T40" fmla="*/ 96 w 126"/>
                              <a:gd name="T41" fmla="*/ 77 h 84"/>
                              <a:gd name="T42" fmla="*/ 87 w 126"/>
                              <a:gd name="T43" fmla="*/ 82 h 84"/>
                              <a:gd name="T44" fmla="*/ 89 w 126"/>
                              <a:gd name="T45" fmla="*/ 84 h 84"/>
                              <a:gd name="T46" fmla="*/ 92 w 126"/>
                              <a:gd name="T47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92" y="84"/>
                                </a:moveTo>
                                <a:lnTo>
                                  <a:pt x="104" y="79"/>
                                </a:lnTo>
                                <a:lnTo>
                                  <a:pt x="111" y="72"/>
                                </a:lnTo>
                                <a:lnTo>
                                  <a:pt x="119" y="62"/>
                                </a:lnTo>
                                <a:lnTo>
                                  <a:pt x="126" y="52"/>
                                </a:lnTo>
                                <a:lnTo>
                                  <a:pt x="121" y="50"/>
                                </a:lnTo>
                                <a:lnTo>
                                  <a:pt x="114" y="62"/>
                                </a:lnTo>
                                <a:lnTo>
                                  <a:pt x="106" y="69"/>
                                </a:lnTo>
                                <a:lnTo>
                                  <a:pt x="96" y="77"/>
                                </a:lnTo>
                                <a:lnTo>
                                  <a:pt x="87" y="82"/>
                                </a:lnTo>
                                <a:lnTo>
                                  <a:pt x="89" y="84"/>
                                </a:lnTo>
                                <a:lnTo>
                                  <a:pt x="92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" name="Freeform 8994"/>
                        <wps:cNvSpPr>
                          <a:spLocks noEditPoints="1"/>
                        </wps:cNvSpPr>
                        <wps:spPr bwMode="auto">
                          <a:xfrm>
                            <a:off x="5815" y="1370"/>
                            <a:ext cx="122" cy="84"/>
                          </a:xfrm>
                          <a:custGeom>
                            <a:avLst/>
                            <a:gdLst>
                              <a:gd name="T0" fmla="*/ 5 w 122"/>
                              <a:gd name="T1" fmla="*/ 0 h 84"/>
                              <a:gd name="T2" fmla="*/ 3 w 122"/>
                              <a:gd name="T3" fmla="*/ 12 h 84"/>
                              <a:gd name="T4" fmla="*/ 0 w 122"/>
                              <a:gd name="T5" fmla="*/ 25 h 84"/>
                              <a:gd name="T6" fmla="*/ 0 w 122"/>
                              <a:gd name="T7" fmla="*/ 25 h 84"/>
                              <a:gd name="T8" fmla="*/ 0 w 122"/>
                              <a:gd name="T9" fmla="*/ 27 h 84"/>
                              <a:gd name="T10" fmla="*/ 3 w 122"/>
                              <a:gd name="T11" fmla="*/ 30 h 84"/>
                              <a:gd name="T12" fmla="*/ 8 w 122"/>
                              <a:gd name="T13" fmla="*/ 32 h 84"/>
                              <a:gd name="T14" fmla="*/ 5 w 122"/>
                              <a:gd name="T15" fmla="*/ 27 h 84"/>
                              <a:gd name="T16" fmla="*/ 5 w 122"/>
                              <a:gd name="T17" fmla="*/ 25 h 84"/>
                              <a:gd name="T18" fmla="*/ 8 w 122"/>
                              <a:gd name="T19" fmla="*/ 12 h 84"/>
                              <a:gd name="T20" fmla="*/ 10 w 122"/>
                              <a:gd name="T21" fmla="*/ 2 h 84"/>
                              <a:gd name="T22" fmla="*/ 8 w 122"/>
                              <a:gd name="T23" fmla="*/ 2 h 84"/>
                              <a:gd name="T24" fmla="*/ 5 w 122"/>
                              <a:gd name="T25" fmla="*/ 0 h 84"/>
                              <a:gd name="T26" fmla="*/ 87 w 122"/>
                              <a:gd name="T27" fmla="*/ 84 h 84"/>
                              <a:gd name="T28" fmla="*/ 97 w 122"/>
                              <a:gd name="T29" fmla="*/ 77 h 84"/>
                              <a:gd name="T30" fmla="*/ 107 w 122"/>
                              <a:gd name="T31" fmla="*/ 69 h 84"/>
                              <a:gd name="T32" fmla="*/ 114 w 122"/>
                              <a:gd name="T33" fmla="*/ 62 h 84"/>
                              <a:gd name="T34" fmla="*/ 122 w 122"/>
                              <a:gd name="T35" fmla="*/ 52 h 84"/>
                              <a:gd name="T36" fmla="*/ 117 w 122"/>
                              <a:gd name="T37" fmla="*/ 50 h 84"/>
                              <a:gd name="T38" fmla="*/ 109 w 122"/>
                              <a:gd name="T39" fmla="*/ 59 h 84"/>
                              <a:gd name="T40" fmla="*/ 102 w 122"/>
                              <a:gd name="T41" fmla="*/ 69 h 84"/>
                              <a:gd name="T42" fmla="*/ 92 w 122"/>
                              <a:gd name="T43" fmla="*/ 77 h 84"/>
                              <a:gd name="T44" fmla="*/ 80 w 122"/>
                              <a:gd name="T45" fmla="*/ 79 h 84"/>
                              <a:gd name="T46" fmla="*/ 85 w 122"/>
                              <a:gd name="T47" fmla="*/ 82 h 84"/>
                              <a:gd name="T48" fmla="*/ 87 w 122"/>
                              <a:gd name="T49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5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30"/>
                                </a:lnTo>
                                <a:lnTo>
                                  <a:pt x="8" y="3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7" y="84"/>
                                </a:moveTo>
                                <a:lnTo>
                                  <a:pt x="97" y="77"/>
                                </a:lnTo>
                                <a:lnTo>
                                  <a:pt x="107" y="69"/>
                                </a:lnTo>
                                <a:lnTo>
                                  <a:pt x="114" y="62"/>
                                </a:lnTo>
                                <a:lnTo>
                                  <a:pt x="122" y="52"/>
                                </a:lnTo>
                                <a:lnTo>
                                  <a:pt x="117" y="50"/>
                                </a:lnTo>
                                <a:lnTo>
                                  <a:pt x="109" y="59"/>
                                </a:lnTo>
                                <a:lnTo>
                                  <a:pt x="102" y="69"/>
                                </a:lnTo>
                                <a:lnTo>
                                  <a:pt x="92" y="77"/>
                                </a:lnTo>
                                <a:lnTo>
                                  <a:pt x="80" y="79"/>
                                </a:lnTo>
                                <a:lnTo>
                                  <a:pt x="85" y="82"/>
                                </a:lnTo>
                                <a:lnTo>
                                  <a:pt x="87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4" name="Freeform 8995"/>
                        <wps:cNvSpPr>
                          <a:spLocks noEditPoints="1"/>
                        </wps:cNvSpPr>
                        <wps:spPr bwMode="auto">
                          <a:xfrm>
                            <a:off x="5818" y="1372"/>
                            <a:ext cx="116" cy="80"/>
                          </a:xfrm>
                          <a:custGeom>
                            <a:avLst/>
                            <a:gdLst>
                              <a:gd name="T0" fmla="*/ 5 w 116"/>
                              <a:gd name="T1" fmla="*/ 0 h 80"/>
                              <a:gd name="T2" fmla="*/ 2 w 116"/>
                              <a:gd name="T3" fmla="*/ 10 h 80"/>
                              <a:gd name="T4" fmla="*/ 0 w 116"/>
                              <a:gd name="T5" fmla="*/ 23 h 80"/>
                              <a:gd name="T6" fmla="*/ 0 w 116"/>
                              <a:gd name="T7" fmla="*/ 25 h 80"/>
                              <a:gd name="T8" fmla="*/ 0 w 116"/>
                              <a:gd name="T9" fmla="*/ 28 h 80"/>
                              <a:gd name="T10" fmla="*/ 5 w 116"/>
                              <a:gd name="T11" fmla="*/ 30 h 80"/>
                              <a:gd name="T12" fmla="*/ 7 w 116"/>
                              <a:gd name="T13" fmla="*/ 33 h 80"/>
                              <a:gd name="T14" fmla="*/ 5 w 116"/>
                              <a:gd name="T15" fmla="*/ 28 h 80"/>
                              <a:gd name="T16" fmla="*/ 5 w 116"/>
                              <a:gd name="T17" fmla="*/ 23 h 80"/>
                              <a:gd name="T18" fmla="*/ 7 w 116"/>
                              <a:gd name="T19" fmla="*/ 13 h 80"/>
                              <a:gd name="T20" fmla="*/ 9 w 116"/>
                              <a:gd name="T21" fmla="*/ 3 h 80"/>
                              <a:gd name="T22" fmla="*/ 7 w 116"/>
                              <a:gd name="T23" fmla="*/ 0 h 80"/>
                              <a:gd name="T24" fmla="*/ 5 w 116"/>
                              <a:gd name="T25" fmla="*/ 0 h 80"/>
                              <a:gd name="T26" fmla="*/ 82 w 116"/>
                              <a:gd name="T27" fmla="*/ 80 h 80"/>
                              <a:gd name="T28" fmla="*/ 91 w 116"/>
                              <a:gd name="T29" fmla="*/ 75 h 80"/>
                              <a:gd name="T30" fmla="*/ 101 w 116"/>
                              <a:gd name="T31" fmla="*/ 67 h 80"/>
                              <a:gd name="T32" fmla="*/ 109 w 116"/>
                              <a:gd name="T33" fmla="*/ 60 h 80"/>
                              <a:gd name="T34" fmla="*/ 116 w 116"/>
                              <a:gd name="T35" fmla="*/ 48 h 80"/>
                              <a:gd name="T36" fmla="*/ 114 w 116"/>
                              <a:gd name="T37" fmla="*/ 48 h 80"/>
                              <a:gd name="T38" fmla="*/ 111 w 116"/>
                              <a:gd name="T39" fmla="*/ 48 h 80"/>
                              <a:gd name="T40" fmla="*/ 104 w 116"/>
                              <a:gd name="T41" fmla="*/ 57 h 80"/>
                              <a:gd name="T42" fmla="*/ 96 w 116"/>
                              <a:gd name="T43" fmla="*/ 65 h 80"/>
                              <a:gd name="T44" fmla="*/ 87 w 116"/>
                              <a:gd name="T45" fmla="*/ 72 h 80"/>
                              <a:gd name="T46" fmla="*/ 74 w 116"/>
                              <a:gd name="T47" fmla="*/ 77 h 80"/>
                              <a:gd name="T48" fmla="*/ 77 w 116"/>
                              <a:gd name="T49" fmla="*/ 77 h 80"/>
                              <a:gd name="T50" fmla="*/ 82 w 116"/>
                              <a:gd name="T51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28"/>
                                </a:lnTo>
                                <a:lnTo>
                                  <a:pt x="5" y="30"/>
                                </a:lnTo>
                                <a:lnTo>
                                  <a:pt x="7" y="33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2" y="80"/>
                                </a:moveTo>
                                <a:lnTo>
                                  <a:pt x="91" y="75"/>
                                </a:lnTo>
                                <a:lnTo>
                                  <a:pt x="101" y="67"/>
                                </a:lnTo>
                                <a:lnTo>
                                  <a:pt x="109" y="60"/>
                                </a:lnTo>
                                <a:lnTo>
                                  <a:pt x="116" y="48"/>
                                </a:lnTo>
                                <a:lnTo>
                                  <a:pt x="114" y="48"/>
                                </a:lnTo>
                                <a:lnTo>
                                  <a:pt x="111" y="48"/>
                                </a:lnTo>
                                <a:lnTo>
                                  <a:pt x="104" y="57"/>
                                </a:lnTo>
                                <a:lnTo>
                                  <a:pt x="96" y="65"/>
                                </a:lnTo>
                                <a:lnTo>
                                  <a:pt x="87" y="72"/>
                                </a:lnTo>
                                <a:lnTo>
                                  <a:pt x="74" y="77"/>
                                </a:lnTo>
                                <a:lnTo>
                                  <a:pt x="77" y="77"/>
                                </a:lnTo>
                                <a:lnTo>
                                  <a:pt x="82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" name="Freeform 8996"/>
                        <wps:cNvSpPr>
                          <a:spLocks noEditPoints="1"/>
                        </wps:cNvSpPr>
                        <wps:spPr bwMode="auto">
                          <a:xfrm>
                            <a:off x="5820" y="1372"/>
                            <a:ext cx="112" cy="77"/>
                          </a:xfrm>
                          <a:custGeom>
                            <a:avLst/>
                            <a:gdLst>
                              <a:gd name="T0" fmla="*/ 5 w 112"/>
                              <a:gd name="T1" fmla="*/ 0 h 77"/>
                              <a:gd name="T2" fmla="*/ 3 w 112"/>
                              <a:gd name="T3" fmla="*/ 10 h 77"/>
                              <a:gd name="T4" fmla="*/ 0 w 112"/>
                              <a:gd name="T5" fmla="*/ 23 h 77"/>
                              <a:gd name="T6" fmla="*/ 0 w 112"/>
                              <a:gd name="T7" fmla="*/ 25 h 77"/>
                              <a:gd name="T8" fmla="*/ 3 w 112"/>
                              <a:gd name="T9" fmla="*/ 30 h 77"/>
                              <a:gd name="T10" fmla="*/ 5 w 112"/>
                              <a:gd name="T11" fmla="*/ 33 h 77"/>
                              <a:gd name="T12" fmla="*/ 7 w 112"/>
                              <a:gd name="T13" fmla="*/ 35 h 77"/>
                              <a:gd name="T14" fmla="*/ 5 w 112"/>
                              <a:gd name="T15" fmla="*/ 28 h 77"/>
                              <a:gd name="T16" fmla="*/ 5 w 112"/>
                              <a:gd name="T17" fmla="*/ 23 h 77"/>
                              <a:gd name="T18" fmla="*/ 7 w 112"/>
                              <a:gd name="T19" fmla="*/ 13 h 77"/>
                              <a:gd name="T20" fmla="*/ 10 w 112"/>
                              <a:gd name="T21" fmla="*/ 3 h 77"/>
                              <a:gd name="T22" fmla="*/ 7 w 112"/>
                              <a:gd name="T23" fmla="*/ 3 h 77"/>
                              <a:gd name="T24" fmla="*/ 5 w 112"/>
                              <a:gd name="T25" fmla="*/ 0 h 77"/>
                              <a:gd name="T26" fmla="*/ 75 w 112"/>
                              <a:gd name="T27" fmla="*/ 77 h 77"/>
                              <a:gd name="T28" fmla="*/ 87 w 112"/>
                              <a:gd name="T29" fmla="*/ 75 h 77"/>
                              <a:gd name="T30" fmla="*/ 97 w 112"/>
                              <a:gd name="T31" fmla="*/ 67 h 77"/>
                              <a:gd name="T32" fmla="*/ 104 w 112"/>
                              <a:gd name="T33" fmla="*/ 57 h 77"/>
                              <a:gd name="T34" fmla="*/ 112 w 112"/>
                              <a:gd name="T35" fmla="*/ 48 h 77"/>
                              <a:gd name="T36" fmla="*/ 107 w 112"/>
                              <a:gd name="T37" fmla="*/ 45 h 77"/>
                              <a:gd name="T38" fmla="*/ 99 w 112"/>
                              <a:gd name="T39" fmla="*/ 57 h 77"/>
                              <a:gd name="T40" fmla="*/ 92 w 112"/>
                              <a:gd name="T41" fmla="*/ 65 h 77"/>
                              <a:gd name="T42" fmla="*/ 80 w 112"/>
                              <a:gd name="T43" fmla="*/ 72 h 77"/>
                              <a:gd name="T44" fmla="*/ 67 w 112"/>
                              <a:gd name="T45" fmla="*/ 75 h 77"/>
                              <a:gd name="T46" fmla="*/ 72 w 112"/>
                              <a:gd name="T47" fmla="*/ 77 h 77"/>
                              <a:gd name="T48" fmla="*/ 75 w 112"/>
                              <a:gd name="T49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30"/>
                                </a:lnTo>
                                <a:lnTo>
                                  <a:pt x="5" y="33"/>
                                </a:lnTo>
                                <a:lnTo>
                                  <a:pt x="7" y="35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75" y="77"/>
                                </a:moveTo>
                                <a:lnTo>
                                  <a:pt x="87" y="75"/>
                                </a:lnTo>
                                <a:lnTo>
                                  <a:pt x="97" y="67"/>
                                </a:lnTo>
                                <a:lnTo>
                                  <a:pt x="104" y="57"/>
                                </a:lnTo>
                                <a:lnTo>
                                  <a:pt x="112" y="48"/>
                                </a:lnTo>
                                <a:lnTo>
                                  <a:pt x="107" y="45"/>
                                </a:lnTo>
                                <a:lnTo>
                                  <a:pt x="99" y="57"/>
                                </a:lnTo>
                                <a:lnTo>
                                  <a:pt x="92" y="65"/>
                                </a:lnTo>
                                <a:lnTo>
                                  <a:pt x="80" y="72"/>
                                </a:lnTo>
                                <a:lnTo>
                                  <a:pt x="67" y="75"/>
                                </a:lnTo>
                                <a:lnTo>
                                  <a:pt x="72" y="77"/>
                                </a:lnTo>
                                <a:lnTo>
                                  <a:pt x="75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6" name="Freeform 8997"/>
                        <wps:cNvSpPr>
                          <a:spLocks noEditPoints="1"/>
                        </wps:cNvSpPr>
                        <wps:spPr bwMode="auto">
                          <a:xfrm>
                            <a:off x="5823" y="1375"/>
                            <a:ext cx="106" cy="74"/>
                          </a:xfrm>
                          <a:custGeom>
                            <a:avLst/>
                            <a:gdLst>
                              <a:gd name="T0" fmla="*/ 4 w 106"/>
                              <a:gd name="T1" fmla="*/ 0 h 74"/>
                              <a:gd name="T2" fmla="*/ 2 w 106"/>
                              <a:gd name="T3" fmla="*/ 10 h 74"/>
                              <a:gd name="T4" fmla="*/ 0 w 106"/>
                              <a:gd name="T5" fmla="*/ 20 h 74"/>
                              <a:gd name="T6" fmla="*/ 0 w 106"/>
                              <a:gd name="T7" fmla="*/ 25 h 74"/>
                              <a:gd name="T8" fmla="*/ 2 w 106"/>
                              <a:gd name="T9" fmla="*/ 30 h 74"/>
                              <a:gd name="T10" fmla="*/ 4 w 106"/>
                              <a:gd name="T11" fmla="*/ 32 h 74"/>
                              <a:gd name="T12" fmla="*/ 7 w 106"/>
                              <a:gd name="T13" fmla="*/ 35 h 74"/>
                              <a:gd name="T14" fmla="*/ 7 w 106"/>
                              <a:gd name="T15" fmla="*/ 27 h 74"/>
                              <a:gd name="T16" fmla="*/ 4 w 106"/>
                              <a:gd name="T17" fmla="*/ 20 h 74"/>
                              <a:gd name="T18" fmla="*/ 7 w 106"/>
                              <a:gd name="T19" fmla="*/ 10 h 74"/>
                              <a:gd name="T20" fmla="*/ 7 w 106"/>
                              <a:gd name="T21" fmla="*/ 2 h 74"/>
                              <a:gd name="T22" fmla="*/ 7 w 106"/>
                              <a:gd name="T23" fmla="*/ 0 h 74"/>
                              <a:gd name="T24" fmla="*/ 4 w 106"/>
                              <a:gd name="T25" fmla="*/ 0 h 74"/>
                              <a:gd name="T26" fmla="*/ 69 w 106"/>
                              <a:gd name="T27" fmla="*/ 74 h 74"/>
                              <a:gd name="T28" fmla="*/ 82 w 106"/>
                              <a:gd name="T29" fmla="*/ 69 h 74"/>
                              <a:gd name="T30" fmla="*/ 91 w 106"/>
                              <a:gd name="T31" fmla="*/ 62 h 74"/>
                              <a:gd name="T32" fmla="*/ 99 w 106"/>
                              <a:gd name="T33" fmla="*/ 54 h 74"/>
                              <a:gd name="T34" fmla="*/ 106 w 106"/>
                              <a:gd name="T35" fmla="*/ 45 h 74"/>
                              <a:gd name="T36" fmla="*/ 101 w 106"/>
                              <a:gd name="T37" fmla="*/ 42 h 74"/>
                              <a:gd name="T38" fmla="*/ 94 w 106"/>
                              <a:gd name="T39" fmla="*/ 52 h 74"/>
                              <a:gd name="T40" fmla="*/ 84 w 106"/>
                              <a:gd name="T41" fmla="*/ 62 h 74"/>
                              <a:gd name="T42" fmla="*/ 74 w 106"/>
                              <a:gd name="T43" fmla="*/ 67 h 74"/>
                              <a:gd name="T44" fmla="*/ 62 w 106"/>
                              <a:gd name="T45" fmla="*/ 69 h 74"/>
                              <a:gd name="T46" fmla="*/ 64 w 106"/>
                              <a:gd name="T47" fmla="*/ 72 h 74"/>
                              <a:gd name="T48" fmla="*/ 69 w 106"/>
                              <a:gd name="T49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4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0"/>
                                </a:lnTo>
                                <a:lnTo>
                                  <a:pt x="4" y="32"/>
                                </a:lnTo>
                                <a:lnTo>
                                  <a:pt x="7" y="35"/>
                                </a:lnTo>
                                <a:lnTo>
                                  <a:pt x="7" y="27"/>
                                </a:lnTo>
                                <a:lnTo>
                                  <a:pt x="4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69" y="74"/>
                                </a:moveTo>
                                <a:lnTo>
                                  <a:pt x="82" y="69"/>
                                </a:lnTo>
                                <a:lnTo>
                                  <a:pt x="91" y="62"/>
                                </a:lnTo>
                                <a:lnTo>
                                  <a:pt x="99" y="54"/>
                                </a:lnTo>
                                <a:lnTo>
                                  <a:pt x="106" y="45"/>
                                </a:lnTo>
                                <a:lnTo>
                                  <a:pt x="101" y="42"/>
                                </a:lnTo>
                                <a:lnTo>
                                  <a:pt x="94" y="52"/>
                                </a:lnTo>
                                <a:lnTo>
                                  <a:pt x="84" y="62"/>
                                </a:lnTo>
                                <a:lnTo>
                                  <a:pt x="74" y="67"/>
                                </a:lnTo>
                                <a:lnTo>
                                  <a:pt x="62" y="69"/>
                                </a:lnTo>
                                <a:lnTo>
                                  <a:pt x="64" y="72"/>
                                </a:lnTo>
                                <a:lnTo>
                                  <a:pt x="69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" name="Freeform 8998"/>
                        <wps:cNvSpPr>
                          <a:spLocks noEditPoints="1"/>
                        </wps:cNvSpPr>
                        <wps:spPr bwMode="auto">
                          <a:xfrm>
                            <a:off x="5825" y="1375"/>
                            <a:ext cx="102" cy="72"/>
                          </a:xfrm>
                          <a:custGeom>
                            <a:avLst/>
                            <a:gdLst>
                              <a:gd name="T0" fmla="*/ 5 w 102"/>
                              <a:gd name="T1" fmla="*/ 0 h 72"/>
                              <a:gd name="T2" fmla="*/ 2 w 102"/>
                              <a:gd name="T3" fmla="*/ 10 h 72"/>
                              <a:gd name="T4" fmla="*/ 0 w 102"/>
                              <a:gd name="T5" fmla="*/ 20 h 72"/>
                              <a:gd name="T6" fmla="*/ 0 w 102"/>
                              <a:gd name="T7" fmla="*/ 25 h 72"/>
                              <a:gd name="T8" fmla="*/ 2 w 102"/>
                              <a:gd name="T9" fmla="*/ 32 h 72"/>
                              <a:gd name="T10" fmla="*/ 5 w 102"/>
                              <a:gd name="T11" fmla="*/ 35 h 72"/>
                              <a:gd name="T12" fmla="*/ 10 w 102"/>
                              <a:gd name="T13" fmla="*/ 40 h 72"/>
                              <a:gd name="T14" fmla="*/ 7 w 102"/>
                              <a:gd name="T15" fmla="*/ 30 h 72"/>
                              <a:gd name="T16" fmla="*/ 5 w 102"/>
                              <a:gd name="T17" fmla="*/ 20 h 72"/>
                              <a:gd name="T18" fmla="*/ 7 w 102"/>
                              <a:gd name="T19" fmla="*/ 10 h 72"/>
                              <a:gd name="T20" fmla="*/ 7 w 102"/>
                              <a:gd name="T21" fmla="*/ 2 h 72"/>
                              <a:gd name="T22" fmla="*/ 5 w 102"/>
                              <a:gd name="T23" fmla="*/ 2 h 72"/>
                              <a:gd name="T24" fmla="*/ 5 w 102"/>
                              <a:gd name="T25" fmla="*/ 0 h 72"/>
                              <a:gd name="T26" fmla="*/ 62 w 102"/>
                              <a:gd name="T27" fmla="*/ 72 h 72"/>
                              <a:gd name="T28" fmla="*/ 75 w 102"/>
                              <a:gd name="T29" fmla="*/ 69 h 72"/>
                              <a:gd name="T30" fmla="*/ 87 w 102"/>
                              <a:gd name="T31" fmla="*/ 62 h 72"/>
                              <a:gd name="T32" fmla="*/ 94 w 102"/>
                              <a:gd name="T33" fmla="*/ 54 h 72"/>
                              <a:gd name="T34" fmla="*/ 102 w 102"/>
                              <a:gd name="T35" fmla="*/ 42 h 72"/>
                              <a:gd name="T36" fmla="*/ 97 w 102"/>
                              <a:gd name="T37" fmla="*/ 42 h 72"/>
                              <a:gd name="T38" fmla="*/ 89 w 102"/>
                              <a:gd name="T39" fmla="*/ 52 h 72"/>
                              <a:gd name="T40" fmla="*/ 80 w 102"/>
                              <a:gd name="T41" fmla="*/ 59 h 72"/>
                              <a:gd name="T42" fmla="*/ 67 w 102"/>
                              <a:gd name="T43" fmla="*/ 67 h 72"/>
                              <a:gd name="T44" fmla="*/ 55 w 102"/>
                              <a:gd name="T45" fmla="*/ 67 h 72"/>
                              <a:gd name="T46" fmla="*/ 55 w 102"/>
                              <a:gd name="T47" fmla="*/ 67 h 72"/>
                              <a:gd name="T48" fmla="*/ 60 w 102"/>
                              <a:gd name="T49" fmla="*/ 69 h 72"/>
                              <a:gd name="T50" fmla="*/ 62 w 102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2"/>
                                </a:lnTo>
                                <a:lnTo>
                                  <a:pt x="5" y="35"/>
                                </a:lnTo>
                                <a:lnTo>
                                  <a:pt x="10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62" y="72"/>
                                </a:moveTo>
                                <a:lnTo>
                                  <a:pt x="75" y="69"/>
                                </a:lnTo>
                                <a:lnTo>
                                  <a:pt x="87" y="62"/>
                                </a:lnTo>
                                <a:lnTo>
                                  <a:pt x="94" y="54"/>
                                </a:lnTo>
                                <a:lnTo>
                                  <a:pt x="102" y="42"/>
                                </a:lnTo>
                                <a:lnTo>
                                  <a:pt x="97" y="42"/>
                                </a:lnTo>
                                <a:lnTo>
                                  <a:pt x="89" y="52"/>
                                </a:lnTo>
                                <a:lnTo>
                                  <a:pt x="80" y="59"/>
                                </a:lnTo>
                                <a:lnTo>
                                  <a:pt x="67" y="67"/>
                                </a:lnTo>
                                <a:lnTo>
                                  <a:pt x="55" y="67"/>
                                </a:lnTo>
                                <a:lnTo>
                                  <a:pt x="55" y="67"/>
                                </a:lnTo>
                                <a:lnTo>
                                  <a:pt x="60" y="69"/>
                                </a:lnTo>
                                <a:lnTo>
                                  <a:pt x="62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" name="Freeform 8999"/>
                        <wps:cNvSpPr>
                          <a:spLocks noEditPoints="1"/>
                        </wps:cNvSpPr>
                        <wps:spPr bwMode="auto">
                          <a:xfrm>
                            <a:off x="5827" y="1377"/>
                            <a:ext cx="97" cy="67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67"/>
                              <a:gd name="T2" fmla="*/ 3 w 97"/>
                              <a:gd name="T3" fmla="*/ 8 h 67"/>
                              <a:gd name="T4" fmla="*/ 0 w 97"/>
                              <a:gd name="T5" fmla="*/ 18 h 67"/>
                              <a:gd name="T6" fmla="*/ 3 w 97"/>
                              <a:gd name="T7" fmla="*/ 25 h 67"/>
                              <a:gd name="T8" fmla="*/ 3 w 97"/>
                              <a:gd name="T9" fmla="*/ 33 h 67"/>
                              <a:gd name="T10" fmla="*/ 8 w 97"/>
                              <a:gd name="T11" fmla="*/ 38 h 67"/>
                              <a:gd name="T12" fmla="*/ 13 w 97"/>
                              <a:gd name="T13" fmla="*/ 40 h 67"/>
                              <a:gd name="T14" fmla="*/ 8 w 97"/>
                              <a:gd name="T15" fmla="*/ 30 h 67"/>
                              <a:gd name="T16" fmla="*/ 5 w 97"/>
                              <a:gd name="T17" fmla="*/ 18 h 67"/>
                              <a:gd name="T18" fmla="*/ 5 w 97"/>
                              <a:gd name="T19" fmla="*/ 10 h 67"/>
                              <a:gd name="T20" fmla="*/ 8 w 97"/>
                              <a:gd name="T21" fmla="*/ 3 h 67"/>
                              <a:gd name="T22" fmla="*/ 5 w 97"/>
                              <a:gd name="T23" fmla="*/ 0 h 67"/>
                              <a:gd name="T24" fmla="*/ 3 w 97"/>
                              <a:gd name="T25" fmla="*/ 0 h 67"/>
                              <a:gd name="T26" fmla="*/ 58 w 97"/>
                              <a:gd name="T27" fmla="*/ 67 h 67"/>
                              <a:gd name="T28" fmla="*/ 70 w 97"/>
                              <a:gd name="T29" fmla="*/ 65 h 67"/>
                              <a:gd name="T30" fmla="*/ 80 w 97"/>
                              <a:gd name="T31" fmla="*/ 60 h 67"/>
                              <a:gd name="T32" fmla="*/ 90 w 97"/>
                              <a:gd name="T33" fmla="*/ 50 h 67"/>
                              <a:gd name="T34" fmla="*/ 97 w 97"/>
                              <a:gd name="T35" fmla="*/ 40 h 67"/>
                              <a:gd name="T36" fmla="*/ 92 w 97"/>
                              <a:gd name="T37" fmla="*/ 40 h 67"/>
                              <a:gd name="T38" fmla="*/ 85 w 97"/>
                              <a:gd name="T39" fmla="*/ 50 h 67"/>
                              <a:gd name="T40" fmla="*/ 78 w 97"/>
                              <a:gd name="T41" fmla="*/ 57 h 67"/>
                              <a:gd name="T42" fmla="*/ 65 w 97"/>
                              <a:gd name="T43" fmla="*/ 62 h 67"/>
                              <a:gd name="T44" fmla="*/ 53 w 97"/>
                              <a:gd name="T45" fmla="*/ 62 h 67"/>
                              <a:gd name="T46" fmla="*/ 50 w 97"/>
                              <a:gd name="T47" fmla="*/ 62 h 67"/>
                              <a:gd name="T48" fmla="*/ 48 w 97"/>
                              <a:gd name="T49" fmla="*/ 62 h 67"/>
                              <a:gd name="T50" fmla="*/ 53 w 97"/>
                              <a:gd name="T51" fmla="*/ 65 h 67"/>
                              <a:gd name="T52" fmla="*/ 58 w 97"/>
                              <a:gd name="T53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3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3" y="33"/>
                                </a:lnTo>
                                <a:lnTo>
                                  <a:pt x="8" y="38"/>
                                </a:lnTo>
                                <a:lnTo>
                                  <a:pt x="13" y="40"/>
                                </a:lnTo>
                                <a:lnTo>
                                  <a:pt x="8" y="30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8" y="67"/>
                                </a:moveTo>
                                <a:lnTo>
                                  <a:pt x="70" y="65"/>
                                </a:lnTo>
                                <a:lnTo>
                                  <a:pt x="80" y="60"/>
                                </a:lnTo>
                                <a:lnTo>
                                  <a:pt x="90" y="50"/>
                                </a:lnTo>
                                <a:lnTo>
                                  <a:pt x="97" y="40"/>
                                </a:lnTo>
                                <a:lnTo>
                                  <a:pt x="92" y="40"/>
                                </a:lnTo>
                                <a:lnTo>
                                  <a:pt x="85" y="50"/>
                                </a:lnTo>
                                <a:lnTo>
                                  <a:pt x="78" y="57"/>
                                </a:lnTo>
                                <a:lnTo>
                                  <a:pt x="65" y="62"/>
                                </a:lnTo>
                                <a:lnTo>
                                  <a:pt x="53" y="62"/>
                                </a:lnTo>
                                <a:lnTo>
                                  <a:pt x="50" y="62"/>
                                </a:lnTo>
                                <a:lnTo>
                                  <a:pt x="48" y="62"/>
                                </a:lnTo>
                                <a:lnTo>
                                  <a:pt x="53" y="65"/>
                                </a:lnTo>
                                <a:lnTo>
                                  <a:pt x="58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9" name="Freeform 9000"/>
                        <wps:cNvSpPr>
                          <a:spLocks noEditPoints="1"/>
                        </wps:cNvSpPr>
                        <wps:spPr bwMode="auto">
                          <a:xfrm>
                            <a:off x="5830" y="1377"/>
                            <a:ext cx="92" cy="65"/>
                          </a:xfrm>
                          <a:custGeom>
                            <a:avLst/>
                            <a:gdLst>
                              <a:gd name="T0" fmla="*/ 2 w 92"/>
                              <a:gd name="T1" fmla="*/ 0 h 65"/>
                              <a:gd name="T2" fmla="*/ 2 w 92"/>
                              <a:gd name="T3" fmla="*/ 8 h 65"/>
                              <a:gd name="T4" fmla="*/ 0 w 92"/>
                              <a:gd name="T5" fmla="*/ 18 h 65"/>
                              <a:gd name="T6" fmla="*/ 2 w 92"/>
                              <a:gd name="T7" fmla="*/ 28 h 65"/>
                              <a:gd name="T8" fmla="*/ 5 w 92"/>
                              <a:gd name="T9" fmla="*/ 38 h 65"/>
                              <a:gd name="T10" fmla="*/ 10 w 92"/>
                              <a:gd name="T11" fmla="*/ 40 h 65"/>
                              <a:gd name="T12" fmla="*/ 15 w 92"/>
                              <a:gd name="T13" fmla="*/ 45 h 65"/>
                              <a:gd name="T14" fmla="*/ 12 w 92"/>
                              <a:gd name="T15" fmla="*/ 38 h 65"/>
                              <a:gd name="T16" fmla="*/ 7 w 92"/>
                              <a:gd name="T17" fmla="*/ 33 h 65"/>
                              <a:gd name="T18" fmla="*/ 5 w 92"/>
                              <a:gd name="T19" fmla="*/ 25 h 65"/>
                              <a:gd name="T20" fmla="*/ 5 w 92"/>
                              <a:gd name="T21" fmla="*/ 18 h 65"/>
                              <a:gd name="T22" fmla="*/ 5 w 92"/>
                              <a:gd name="T23" fmla="*/ 10 h 65"/>
                              <a:gd name="T24" fmla="*/ 7 w 92"/>
                              <a:gd name="T25" fmla="*/ 3 h 65"/>
                              <a:gd name="T26" fmla="*/ 5 w 92"/>
                              <a:gd name="T27" fmla="*/ 3 h 65"/>
                              <a:gd name="T28" fmla="*/ 2 w 92"/>
                              <a:gd name="T29" fmla="*/ 0 h 65"/>
                              <a:gd name="T30" fmla="*/ 50 w 92"/>
                              <a:gd name="T31" fmla="*/ 65 h 65"/>
                              <a:gd name="T32" fmla="*/ 50 w 92"/>
                              <a:gd name="T33" fmla="*/ 65 h 65"/>
                              <a:gd name="T34" fmla="*/ 62 w 92"/>
                              <a:gd name="T35" fmla="*/ 65 h 65"/>
                              <a:gd name="T36" fmla="*/ 75 w 92"/>
                              <a:gd name="T37" fmla="*/ 57 h 65"/>
                              <a:gd name="T38" fmla="*/ 84 w 92"/>
                              <a:gd name="T39" fmla="*/ 50 h 65"/>
                              <a:gd name="T40" fmla="*/ 92 w 92"/>
                              <a:gd name="T41" fmla="*/ 40 h 65"/>
                              <a:gd name="T42" fmla="*/ 87 w 92"/>
                              <a:gd name="T43" fmla="*/ 38 h 65"/>
                              <a:gd name="T44" fmla="*/ 82 w 92"/>
                              <a:gd name="T45" fmla="*/ 47 h 65"/>
                              <a:gd name="T46" fmla="*/ 72 w 92"/>
                              <a:gd name="T47" fmla="*/ 55 h 65"/>
                              <a:gd name="T48" fmla="*/ 62 w 92"/>
                              <a:gd name="T49" fmla="*/ 60 h 65"/>
                              <a:gd name="T50" fmla="*/ 50 w 92"/>
                              <a:gd name="T51" fmla="*/ 60 h 65"/>
                              <a:gd name="T52" fmla="*/ 42 w 92"/>
                              <a:gd name="T53" fmla="*/ 60 h 65"/>
                              <a:gd name="T54" fmla="*/ 37 w 92"/>
                              <a:gd name="T55" fmla="*/ 60 h 65"/>
                              <a:gd name="T56" fmla="*/ 42 w 92"/>
                              <a:gd name="T57" fmla="*/ 62 h 65"/>
                              <a:gd name="T58" fmla="*/ 50 w 92"/>
                              <a:gd name="T59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2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5" y="38"/>
                                </a:lnTo>
                                <a:lnTo>
                                  <a:pt x="10" y="40"/>
                                </a:lnTo>
                                <a:lnTo>
                                  <a:pt x="15" y="45"/>
                                </a:lnTo>
                                <a:lnTo>
                                  <a:pt x="12" y="38"/>
                                </a:lnTo>
                                <a:lnTo>
                                  <a:pt x="7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0" y="65"/>
                                </a:moveTo>
                                <a:lnTo>
                                  <a:pt x="50" y="65"/>
                                </a:lnTo>
                                <a:lnTo>
                                  <a:pt x="62" y="65"/>
                                </a:lnTo>
                                <a:lnTo>
                                  <a:pt x="75" y="57"/>
                                </a:lnTo>
                                <a:lnTo>
                                  <a:pt x="84" y="50"/>
                                </a:lnTo>
                                <a:lnTo>
                                  <a:pt x="92" y="40"/>
                                </a:lnTo>
                                <a:lnTo>
                                  <a:pt x="87" y="38"/>
                                </a:lnTo>
                                <a:lnTo>
                                  <a:pt x="82" y="47"/>
                                </a:lnTo>
                                <a:lnTo>
                                  <a:pt x="72" y="55"/>
                                </a:lnTo>
                                <a:lnTo>
                                  <a:pt x="62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7" y="60"/>
                                </a:lnTo>
                                <a:lnTo>
                                  <a:pt x="42" y="62"/>
                                </a:lnTo>
                                <a:lnTo>
                                  <a:pt x="5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0" name="Freeform 9001"/>
                        <wps:cNvSpPr>
                          <a:spLocks/>
                        </wps:cNvSpPr>
                        <wps:spPr bwMode="auto">
                          <a:xfrm>
                            <a:off x="5832" y="1380"/>
                            <a:ext cx="87" cy="59"/>
                          </a:xfrm>
                          <a:custGeom>
                            <a:avLst/>
                            <a:gdLst>
                              <a:gd name="T0" fmla="*/ 3 w 87"/>
                              <a:gd name="T1" fmla="*/ 0 h 59"/>
                              <a:gd name="T2" fmla="*/ 0 w 87"/>
                              <a:gd name="T3" fmla="*/ 7 h 59"/>
                              <a:gd name="T4" fmla="*/ 0 w 87"/>
                              <a:gd name="T5" fmla="*/ 15 h 59"/>
                              <a:gd name="T6" fmla="*/ 3 w 87"/>
                              <a:gd name="T7" fmla="*/ 27 h 59"/>
                              <a:gd name="T8" fmla="*/ 8 w 87"/>
                              <a:gd name="T9" fmla="*/ 37 h 59"/>
                              <a:gd name="T10" fmla="*/ 25 w 87"/>
                              <a:gd name="T11" fmla="*/ 49 h 59"/>
                              <a:gd name="T12" fmla="*/ 43 w 87"/>
                              <a:gd name="T13" fmla="*/ 59 h 59"/>
                              <a:gd name="T14" fmla="*/ 45 w 87"/>
                              <a:gd name="T15" fmla="*/ 59 h 59"/>
                              <a:gd name="T16" fmla="*/ 48 w 87"/>
                              <a:gd name="T17" fmla="*/ 59 h 59"/>
                              <a:gd name="T18" fmla="*/ 60 w 87"/>
                              <a:gd name="T19" fmla="*/ 59 h 59"/>
                              <a:gd name="T20" fmla="*/ 73 w 87"/>
                              <a:gd name="T21" fmla="*/ 54 h 59"/>
                              <a:gd name="T22" fmla="*/ 80 w 87"/>
                              <a:gd name="T23" fmla="*/ 47 h 59"/>
                              <a:gd name="T24" fmla="*/ 87 w 87"/>
                              <a:gd name="T25" fmla="*/ 37 h 59"/>
                              <a:gd name="T26" fmla="*/ 85 w 87"/>
                              <a:gd name="T27" fmla="*/ 35 h 59"/>
                              <a:gd name="T28" fmla="*/ 82 w 87"/>
                              <a:gd name="T29" fmla="*/ 35 h 59"/>
                              <a:gd name="T30" fmla="*/ 77 w 87"/>
                              <a:gd name="T31" fmla="*/ 42 h 59"/>
                              <a:gd name="T32" fmla="*/ 68 w 87"/>
                              <a:gd name="T33" fmla="*/ 49 h 59"/>
                              <a:gd name="T34" fmla="*/ 58 w 87"/>
                              <a:gd name="T35" fmla="*/ 54 h 59"/>
                              <a:gd name="T36" fmla="*/ 48 w 87"/>
                              <a:gd name="T37" fmla="*/ 54 h 59"/>
                              <a:gd name="T38" fmla="*/ 40 w 87"/>
                              <a:gd name="T39" fmla="*/ 54 h 59"/>
                              <a:gd name="T40" fmla="*/ 30 w 87"/>
                              <a:gd name="T41" fmla="*/ 52 h 59"/>
                              <a:gd name="T42" fmla="*/ 25 w 87"/>
                              <a:gd name="T43" fmla="*/ 49 h 59"/>
                              <a:gd name="T44" fmla="*/ 18 w 87"/>
                              <a:gd name="T45" fmla="*/ 42 h 59"/>
                              <a:gd name="T46" fmla="*/ 13 w 87"/>
                              <a:gd name="T47" fmla="*/ 37 h 59"/>
                              <a:gd name="T48" fmla="*/ 8 w 87"/>
                              <a:gd name="T49" fmla="*/ 30 h 59"/>
                              <a:gd name="T50" fmla="*/ 8 w 87"/>
                              <a:gd name="T51" fmla="*/ 22 h 59"/>
                              <a:gd name="T52" fmla="*/ 5 w 87"/>
                              <a:gd name="T53" fmla="*/ 15 h 59"/>
                              <a:gd name="T54" fmla="*/ 5 w 87"/>
                              <a:gd name="T55" fmla="*/ 7 h 59"/>
                              <a:gd name="T56" fmla="*/ 8 w 87"/>
                              <a:gd name="T57" fmla="*/ 2 h 59"/>
                              <a:gd name="T58" fmla="*/ 5 w 87"/>
                              <a:gd name="T59" fmla="*/ 0 h 59"/>
                              <a:gd name="T60" fmla="*/ 3 w 87"/>
                              <a:gd name="T61" fmla="*/ 0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7"/>
                                </a:lnTo>
                                <a:lnTo>
                                  <a:pt x="8" y="37"/>
                                </a:lnTo>
                                <a:lnTo>
                                  <a:pt x="25" y="49"/>
                                </a:lnTo>
                                <a:lnTo>
                                  <a:pt x="43" y="59"/>
                                </a:lnTo>
                                <a:lnTo>
                                  <a:pt x="45" y="59"/>
                                </a:lnTo>
                                <a:lnTo>
                                  <a:pt x="48" y="59"/>
                                </a:lnTo>
                                <a:lnTo>
                                  <a:pt x="60" y="59"/>
                                </a:lnTo>
                                <a:lnTo>
                                  <a:pt x="73" y="54"/>
                                </a:lnTo>
                                <a:lnTo>
                                  <a:pt x="80" y="47"/>
                                </a:lnTo>
                                <a:lnTo>
                                  <a:pt x="87" y="37"/>
                                </a:lnTo>
                                <a:lnTo>
                                  <a:pt x="85" y="35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68" y="49"/>
                                </a:lnTo>
                                <a:lnTo>
                                  <a:pt x="58" y="54"/>
                                </a:lnTo>
                                <a:lnTo>
                                  <a:pt x="48" y="54"/>
                                </a:lnTo>
                                <a:lnTo>
                                  <a:pt x="40" y="54"/>
                                </a:lnTo>
                                <a:lnTo>
                                  <a:pt x="30" y="52"/>
                                </a:lnTo>
                                <a:lnTo>
                                  <a:pt x="25" y="49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1" name="Freeform 9002"/>
                        <wps:cNvSpPr>
                          <a:spLocks/>
                        </wps:cNvSpPr>
                        <wps:spPr bwMode="auto">
                          <a:xfrm>
                            <a:off x="5835" y="1380"/>
                            <a:ext cx="82" cy="57"/>
                          </a:xfrm>
                          <a:custGeom>
                            <a:avLst/>
                            <a:gdLst>
                              <a:gd name="T0" fmla="*/ 2 w 82"/>
                              <a:gd name="T1" fmla="*/ 0 h 57"/>
                              <a:gd name="T2" fmla="*/ 0 w 82"/>
                              <a:gd name="T3" fmla="*/ 7 h 57"/>
                              <a:gd name="T4" fmla="*/ 0 w 82"/>
                              <a:gd name="T5" fmla="*/ 15 h 57"/>
                              <a:gd name="T6" fmla="*/ 0 w 82"/>
                              <a:gd name="T7" fmla="*/ 22 h 57"/>
                              <a:gd name="T8" fmla="*/ 2 w 82"/>
                              <a:gd name="T9" fmla="*/ 30 h 57"/>
                              <a:gd name="T10" fmla="*/ 7 w 82"/>
                              <a:gd name="T11" fmla="*/ 35 h 57"/>
                              <a:gd name="T12" fmla="*/ 10 w 82"/>
                              <a:gd name="T13" fmla="*/ 42 h 57"/>
                              <a:gd name="T14" fmla="*/ 22 w 82"/>
                              <a:gd name="T15" fmla="*/ 49 h 57"/>
                              <a:gd name="T16" fmla="*/ 32 w 82"/>
                              <a:gd name="T17" fmla="*/ 57 h 57"/>
                              <a:gd name="T18" fmla="*/ 37 w 82"/>
                              <a:gd name="T19" fmla="*/ 57 h 57"/>
                              <a:gd name="T20" fmla="*/ 45 w 82"/>
                              <a:gd name="T21" fmla="*/ 57 h 57"/>
                              <a:gd name="T22" fmla="*/ 57 w 82"/>
                              <a:gd name="T23" fmla="*/ 57 h 57"/>
                              <a:gd name="T24" fmla="*/ 67 w 82"/>
                              <a:gd name="T25" fmla="*/ 52 h 57"/>
                              <a:gd name="T26" fmla="*/ 77 w 82"/>
                              <a:gd name="T27" fmla="*/ 44 h 57"/>
                              <a:gd name="T28" fmla="*/ 82 w 82"/>
                              <a:gd name="T29" fmla="*/ 35 h 57"/>
                              <a:gd name="T30" fmla="*/ 77 w 82"/>
                              <a:gd name="T31" fmla="*/ 35 h 57"/>
                              <a:gd name="T32" fmla="*/ 72 w 82"/>
                              <a:gd name="T33" fmla="*/ 42 h 57"/>
                              <a:gd name="T34" fmla="*/ 65 w 82"/>
                              <a:gd name="T35" fmla="*/ 47 h 57"/>
                              <a:gd name="T36" fmla="*/ 55 w 82"/>
                              <a:gd name="T37" fmla="*/ 52 h 57"/>
                              <a:gd name="T38" fmla="*/ 45 w 82"/>
                              <a:gd name="T39" fmla="*/ 52 h 57"/>
                              <a:gd name="T40" fmla="*/ 37 w 82"/>
                              <a:gd name="T41" fmla="*/ 52 h 57"/>
                              <a:gd name="T42" fmla="*/ 30 w 82"/>
                              <a:gd name="T43" fmla="*/ 49 h 57"/>
                              <a:gd name="T44" fmla="*/ 22 w 82"/>
                              <a:gd name="T45" fmla="*/ 47 h 57"/>
                              <a:gd name="T46" fmla="*/ 17 w 82"/>
                              <a:gd name="T47" fmla="*/ 42 h 57"/>
                              <a:gd name="T48" fmla="*/ 12 w 82"/>
                              <a:gd name="T49" fmla="*/ 35 h 57"/>
                              <a:gd name="T50" fmla="*/ 7 w 82"/>
                              <a:gd name="T51" fmla="*/ 30 h 57"/>
                              <a:gd name="T52" fmla="*/ 5 w 82"/>
                              <a:gd name="T53" fmla="*/ 22 h 57"/>
                              <a:gd name="T54" fmla="*/ 5 w 82"/>
                              <a:gd name="T55" fmla="*/ 15 h 57"/>
                              <a:gd name="T56" fmla="*/ 5 w 82"/>
                              <a:gd name="T57" fmla="*/ 7 h 57"/>
                              <a:gd name="T58" fmla="*/ 7 w 82"/>
                              <a:gd name="T59" fmla="*/ 2 h 57"/>
                              <a:gd name="T60" fmla="*/ 5 w 82"/>
                              <a:gd name="T61" fmla="*/ 2 h 57"/>
                              <a:gd name="T62" fmla="*/ 2 w 82"/>
                              <a:gd name="T6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5"/>
                                </a:lnTo>
                                <a:lnTo>
                                  <a:pt x="10" y="42"/>
                                </a:lnTo>
                                <a:lnTo>
                                  <a:pt x="22" y="49"/>
                                </a:lnTo>
                                <a:lnTo>
                                  <a:pt x="32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7" y="57"/>
                                </a:lnTo>
                                <a:lnTo>
                                  <a:pt x="67" y="52"/>
                                </a:lnTo>
                                <a:lnTo>
                                  <a:pt x="77" y="44"/>
                                </a:lnTo>
                                <a:lnTo>
                                  <a:pt x="82" y="35"/>
                                </a:lnTo>
                                <a:lnTo>
                                  <a:pt x="77" y="35"/>
                                </a:lnTo>
                                <a:lnTo>
                                  <a:pt x="72" y="42"/>
                                </a:lnTo>
                                <a:lnTo>
                                  <a:pt x="65" y="47"/>
                                </a:lnTo>
                                <a:lnTo>
                                  <a:pt x="55" y="52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30" y="49"/>
                                </a:lnTo>
                                <a:lnTo>
                                  <a:pt x="22" y="47"/>
                                </a:lnTo>
                                <a:lnTo>
                                  <a:pt x="17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2" name="Freeform 9003"/>
                        <wps:cNvSpPr>
                          <a:spLocks/>
                        </wps:cNvSpPr>
                        <wps:spPr bwMode="auto">
                          <a:xfrm>
                            <a:off x="5837" y="1382"/>
                            <a:ext cx="77" cy="52"/>
                          </a:xfrm>
                          <a:custGeom>
                            <a:avLst/>
                            <a:gdLst>
                              <a:gd name="T0" fmla="*/ 3 w 77"/>
                              <a:gd name="T1" fmla="*/ 0 h 52"/>
                              <a:gd name="T2" fmla="*/ 0 w 77"/>
                              <a:gd name="T3" fmla="*/ 5 h 52"/>
                              <a:gd name="T4" fmla="*/ 0 w 77"/>
                              <a:gd name="T5" fmla="*/ 13 h 52"/>
                              <a:gd name="T6" fmla="*/ 3 w 77"/>
                              <a:gd name="T7" fmla="*/ 20 h 52"/>
                              <a:gd name="T8" fmla="*/ 3 w 77"/>
                              <a:gd name="T9" fmla="*/ 28 h 52"/>
                              <a:gd name="T10" fmla="*/ 8 w 77"/>
                              <a:gd name="T11" fmla="*/ 35 h 52"/>
                              <a:gd name="T12" fmla="*/ 13 w 77"/>
                              <a:gd name="T13" fmla="*/ 40 h 52"/>
                              <a:gd name="T14" fmla="*/ 20 w 77"/>
                              <a:gd name="T15" fmla="*/ 47 h 52"/>
                              <a:gd name="T16" fmla="*/ 25 w 77"/>
                              <a:gd name="T17" fmla="*/ 50 h 52"/>
                              <a:gd name="T18" fmla="*/ 35 w 77"/>
                              <a:gd name="T19" fmla="*/ 52 h 52"/>
                              <a:gd name="T20" fmla="*/ 43 w 77"/>
                              <a:gd name="T21" fmla="*/ 52 h 52"/>
                              <a:gd name="T22" fmla="*/ 53 w 77"/>
                              <a:gd name="T23" fmla="*/ 52 h 52"/>
                              <a:gd name="T24" fmla="*/ 63 w 77"/>
                              <a:gd name="T25" fmla="*/ 47 h 52"/>
                              <a:gd name="T26" fmla="*/ 72 w 77"/>
                              <a:gd name="T27" fmla="*/ 40 h 52"/>
                              <a:gd name="T28" fmla="*/ 77 w 77"/>
                              <a:gd name="T29" fmla="*/ 33 h 52"/>
                              <a:gd name="T30" fmla="*/ 75 w 77"/>
                              <a:gd name="T31" fmla="*/ 30 h 52"/>
                              <a:gd name="T32" fmla="*/ 68 w 77"/>
                              <a:gd name="T33" fmla="*/ 38 h 52"/>
                              <a:gd name="T34" fmla="*/ 60 w 77"/>
                              <a:gd name="T35" fmla="*/ 42 h 52"/>
                              <a:gd name="T36" fmla="*/ 53 w 77"/>
                              <a:gd name="T37" fmla="*/ 47 h 52"/>
                              <a:gd name="T38" fmla="*/ 43 w 77"/>
                              <a:gd name="T39" fmla="*/ 47 h 52"/>
                              <a:gd name="T40" fmla="*/ 35 w 77"/>
                              <a:gd name="T41" fmla="*/ 47 h 52"/>
                              <a:gd name="T42" fmla="*/ 28 w 77"/>
                              <a:gd name="T43" fmla="*/ 45 h 52"/>
                              <a:gd name="T44" fmla="*/ 23 w 77"/>
                              <a:gd name="T45" fmla="*/ 42 h 52"/>
                              <a:gd name="T46" fmla="*/ 15 w 77"/>
                              <a:gd name="T47" fmla="*/ 38 h 52"/>
                              <a:gd name="T48" fmla="*/ 13 w 77"/>
                              <a:gd name="T49" fmla="*/ 33 h 52"/>
                              <a:gd name="T50" fmla="*/ 8 w 77"/>
                              <a:gd name="T51" fmla="*/ 25 h 52"/>
                              <a:gd name="T52" fmla="*/ 5 w 77"/>
                              <a:gd name="T53" fmla="*/ 20 h 52"/>
                              <a:gd name="T54" fmla="*/ 5 w 77"/>
                              <a:gd name="T55" fmla="*/ 13 h 52"/>
                              <a:gd name="T56" fmla="*/ 5 w 77"/>
                              <a:gd name="T57" fmla="*/ 8 h 52"/>
                              <a:gd name="T58" fmla="*/ 8 w 77"/>
                              <a:gd name="T59" fmla="*/ 3 h 52"/>
                              <a:gd name="T60" fmla="*/ 5 w 77"/>
                              <a:gd name="T61" fmla="*/ 0 h 52"/>
                              <a:gd name="T62" fmla="*/ 3 w 77"/>
                              <a:gd name="T6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20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20" y="47"/>
                                </a:lnTo>
                                <a:lnTo>
                                  <a:pt x="25" y="50"/>
                                </a:lnTo>
                                <a:lnTo>
                                  <a:pt x="35" y="52"/>
                                </a:lnTo>
                                <a:lnTo>
                                  <a:pt x="43" y="52"/>
                                </a:lnTo>
                                <a:lnTo>
                                  <a:pt x="53" y="52"/>
                                </a:lnTo>
                                <a:lnTo>
                                  <a:pt x="63" y="47"/>
                                </a:lnTo>
                                <a:lnTo>
                                  <a:pt x="72" y="40"/>
                                </a:lnTo>
                                <a:lnTo>
                                  <a:pt x="77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38"/>
                                </a:lnTo>
                                <a:lnTo>
                                  <a:pt x="60" y="42"/>
                                </a:lnTo>
                                <a:lnTo>
                                  <a:pt x="53" y="47"/>
                                </a:lnTo>
                                <a:lnTo>
                                  <a:pt x="43" y="47"/>
                                </a:lnTo>
                                <a:lnTo>
                                  <a:pt x="35" y="47"/>
                                </a:lnTo>
                                <a:lnTo>
                                  <a:pt x="28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8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3" name="Freeform 9004"/>
                        <wps:cNvSpPr>
                          <a:spLocks/>
                        </wps:cNvSpPr>
                        <wps:spPr bwMode="auto">
                          <a:xfrm>
                            <a:off x="5840" y="1382"/>
                            <a:ext cx="72" cy="50"/>
                          </a:xfrm>
                          <a:custGeom>
                            <a:avLst/>
                            <a:gdLst>
                              <a:gd name="T0" fmla="*/ 2 w 72"/>
                              <a:gd name="T1" fmla="*/ 0 h 50"/>
                              <a:gd name="T2" fmla="*/ 0 w 72"/>
                              <a:gd name="T3" fmla="*/ 5 h 50"/>
                              <a:gd name="T4" fmla="*/ 0 w 72"/>
                              <a:gd name="T5" fmla="*/ 13 h 50"/>
                              <a:gd name="T6" fmla="*/ 0 w 72"/>
                              <a:gd name="T7" fmla="*/ 20 h 50"/>
                              <a:gd name="T8" fmla="*/ 2 w 72"/>
                              <a:gd name="T9" fmla="*/ 28 h 50"/>
                              <a:gd name="T10" fmla="*/ 7 w 72"/>
                              <a:gd name="T11" fmla="*/ 33 h 50"/>
                              <a:gd name="T12" fmla="*/ 12 w 72"/>
                              <a:gd name="T13" fmla="*/ 40 h 50"/>
                              <a:gd name="T14" fmla="*/ 17 w 72"/>
                              <a:gd name="T15" fmla="*/ 45 h 50"/>
                              <a:gd name="T16" fmla="*/ 25 w 72"/>
                              <a:gd name="T17" fmla="*/ 47 h 50"/>
                              <a:gd name="T18" fmla="*/ 32 w 72"/>
                              <a:gd name="T19" fmla="*/ 50 h 50"/>
                              <a:gd name="T20" fmla="*/ 40 w 72"/>
                              <a:gd name="T21" fmla="*/ 50 h 50"/>
                              <a:gd name="T22" fmla="*/ 50 w 72"/>
                              <a:gd name="T23" fmla="*/ 50 h 50"/>
                              <a:gd name="T24" fmla="*/ 60 w 72"/>
                              <a:gd name="T25" fmla="*/ 45 h 50"/>
                              <a:gd name="T26" fmla="*/ 67 w 72"/>
                              <a:gd name="T27" fmla="*/ 40 h 50"/>
                              <a:gd name="T28" fmla="*/ 72 w 72"/>
                              <a:gd name="T29" fmla="*/ 33 h 50"/>
                              <a:gd name="T30" fmla="*/ 69 w 72"/>
                              <a:gd name="T31" fmla="*/ 30 h 50"/>
                              <a:gd name="T32" fmla="*/ 62 w 72"/>
                              <a:gd name="T33" fmla="*/ 38 h 50"/>
                              <a:gd name="T34" fmla="*/ 57 w 72"/>
                              <a:gd name="T35" fmla="*/ 42 h 50"/>
                              <a:gd name="T36" fmla="*/ 47 w 72"/>
                              <a:gd name="T37" fmla="*/ 45 h 50"/>
                              <a:gd name="T38" fmla="*/ 40 w 72"/>
                              <a:gd name="T39" fmla="*/ 45 h 50"/>
                              <a:gd name="T40" fmla="*/ 32 w 72"/>
                              <a:gd name="T41" fmla="*/ 45 h 50"/>
                              <a:gd name="T42" fmla="*/ 27 w 72"/>
                              <a:gd name="T43" fmla="*/ 42 h 50"/>
                              <a:gd name="T44" fmla="*/ 20 w 72"/>
                              <a:gd name="T45" fmla="*/ 40 h 50"/>
                              <a:gd name="T46" fmla="*/ 15 w 72"/>
                              <a:gd name="T47" fmla="*/ 35 h 50"/>
                              <a:gd name="T48" fmla="*/ 10 w 72"/>
                              <a:gd name="T49" fmla="*/ 30 h 50"/>
                              <a:gd name="T50" fmla="*/ 7 w 72"/>
                              <a:gd name="T51" fmla="*/ 25 h 50"/>
                              <a:gd name="T52" fmla="*/ 5 w 72"/>
                              <a:gd name="T53" fmla="*/ 18 h 50"/>
                              <a:gd name="T54" fmla="*/ 5 w 72"/>
                              <a:gd name="T55" fmla="*/ 13 h 50"/>
                              <a:gd name="T56" fmla="*/ 5 w 72"/>
                              <a:gd name="T57" fmla="*/ 8 h 50"/>
                              <a:gd name="T58" fmla="*/ 7 w 72"/>
                              <a:gd name="T59" fmla="*/ 3 h 50"/>
                              <a:gd name="T60" fmla="*/ 5 w 72"/>
                              <a:gd name="T61" fmla="*/ 3 h 50"/>
                              <a:gd name="T62" fmla="*/ 2 w 72"/>
                              <a:gd name="T63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7" y="33"/>
                                </a:lnTo>
                                <a:lnTo>
                                  <a:pt x="12" y="40"/>
                                </a:lnTo>
                                <a:lnTo>
                                  <a:pt x="17" y="45"/>
                                </a:lnTo>
                                <a:lnTo>
                                  <a:pt x="25" y="47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50" y="50"/>
                                </a:lnTo>
                                <a:lnTo>
                                  <a:pt x="60" y="45"/>
                                </a:lnTo>
                                <a:lnTo>
                                  <a:pt x="67" y="40"/>
                                </a:lnTo>
                                <a:lnTo>
                                  <a:pt x="72" y="33"/>
                                </a:lnTo>
                                <a:lnTo>
                                  <a:pt x="69" y="30"/>
                                </a:lnTo>
                                <a:lnTo>
                                  <a:pt x="62" y="38"/>
                                </a:lnTo>
                                <a:lnTo>
                                  <a:pt x="57" y="42"/>
                                </a:lnTo>
                                <a:lnTo>
                                  <a:pt x="47" y="45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7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4" name="Freeform 9005"/>
                        <wps:cNvSpPr>
                          <a:spLocks/>
                        </wps:cNvSpPr>
                        <wps:spPr bwMode="auto">
                          <a:xfrm>
                            <a:off x="5842" y="1385"/>
                            <a:ext cx="70" cy="44"/>
                          </a:xfrm>
                          <a:custGeom>
                            <a:avLst/>
                            <a:gdLst>
                              <a:gd name="T0" fmla="*/ 3 w 70"/>
                              <a:gd name="T1" fmla="*/ 0 h 44"/>
                              <a:gd name="T2" fmla="*/ 0 w 70"/>
                              <a:gd name="T3" fmla="*/ 5 h 44"/>
                              <a:gd name="T4" fmla="*/ 0 w 70"/>
                              <a:gd name="T5" fmla="*/ 10 h 44"/>
                              <a:gd name="T6" fmla="*/ 0 w 70"/>
                              <a:gd name="T7" fmla="*/ 17 h 44"/>
                              <a:gd name="T8" fmla="*/ 3 w 70"/>
                              <a:gd name="T9" fmla="*/ 22 h 44"/>
                              <a:gd name="T10" fmla="*/ 8 w 70"/>
                              <a:gd name="T11" fmla="*/ 30 h 44"/>
                              <a:gd name="T12" fmla="*/ 10 w 70"/>
                              <a:gd name="T13" fmla="*/ 35 h 44"/>
                              <a:gd name="T14" fmla="*/ 18 w 70"/>
                              <a:gd name="T15" fmla="*/ 39 h 44"/>
                              <a:gd name="T16" fmla="*/ 23 w 70"/>
                              <a:gd name="T17" fmla="*/ 42 h 44"/>
                              <a:gd name="T18" fmla="*/ 30 w 70"/>
                              <a:gd name="T19" fmla="*/ 44 h 44"/>
                              <a:gd name="T20" fmla="*/ 38 w 70"/>
                              <a:gd name="T21" fmla="*/ 44 h 44"/>
                              <a:gd name="T22" fmla="*/ 48 w 70"/>
                              <a:gd name="T23" fmla="*/ 44 h 44"/>
                              <a:gd name="T24" fmla="*/ 55 w 70"/>
                              <a:gd name="T25" fmla="*/ 39 h 44"/>
                              <a:gd name="T26" fmla="*/ 63 w 70"/>
                              <a:gd name="T27" fmla="*/ 35 h 44"/>
                              <a:gd name="T28" fmla="*/ 70 w 70"/>
                              <a:gd name="T29" fmla="*/ 27 h 44"/>
                              <a:gd name="T30" fmla="*/ 67 w 70"/>
                              <a:gd name="T31" fmla="*/ 27 h 44"/>
                              <a:gd name="T32" fmla="*/ 65 w 70"/>
                              <a:gd name="T33" fmla="*/ 27 h 44"/>
                              <a:gd name="T34" fmla="*/ 60 w 70"/>
                              <a:gd name="T35" fmla="*/ 32 h 44"/>
                              <a:gd name="T36" fmla="*/ 53 w 70"/>
                              <a:gd name="T37" fmla="*/ 37 h 44"/>
                              <a:gd name="T38" fmla="*/ 45 w 70"/>
                              <a:gd name="T39" fmla="*/ 39 h 44"/>
                              <a:gd name="T40" fmla="*/ 38 w 70"/>
                              <a:gd name="T41" fmla="*/ 39 h 44"/>
                              <a:gd name="T42" fmla="*/ 25 w 70"/>
                              <a:gd name="T43" fmla="*/ 37 h 44"/>
                              <a:gd name="T44" fmla="*/ 15 w 70"/>
                              <a:gd name="T45" fmla="*/ 32 h 44"/>
                              <a:gd name="T46" fmla="*/ 8 w 70"/>
                              <a:gd name="T47" fmla="*/ 22 h 44"/>
                              <a:gd name="T48" fmla="*/ 5 w 70"/>
                              <a:gd name="T49" fmla="*/ 10 h 44"/>
                              <a:gd name="T50" fmla="*/ 5 w 70"/>
                              <a:gd name="T51" fmla="*/ 5 h 44"/>
                              <a:gd name="T52" fmla="*/ 5 w 70"/>
                              <a:gd name="T53" fmla="*/ 2 h 44"/>
                              <a:gd name="T54" fmla="*/ 5 w 70"/>
                              <a:gd name="T55" fmla="*/ 0 h 44"/>
                              <a:gd name="T56" fmla="*/ 3 w 70"/>
                              <a:gd name="T57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3" y="22"/>
                                </a:lnTo>
                                <a:lnTo>
                                  <a:pt x="8" y="30"/>
                                </a:lnTo>
                                <a:lnTo>
                                  <a:pt x="10" y="35"/>
                                </a:lnTo>
                                <a:lnTo>
                                  <a:pt x="18" y="39"/>
                                </a:lnTo>
                                <a:lnTo>
                                  <a:pt x="23" y="42"/>
                                </a:lnTo>
                                <a:lnTo>
                                  <a:pt x="30" y="44"/>
                                </a:lnTo>
                                <a:lnTo>
                                  <a:pt x="38" y="44"/>
                                </a:lnTo>
                                <a:lnTo>
                                  <a:pt x="48" y="44"/>
                                </a:lnTo>
                                <a:lnTo>
                                  <a:pt x="55" y="39"/>
                                </a:lnTo>
                                <a:lnTo>
                                  <a:pt x="63" y="35"/>
                                </a:lnTo>
                                <a:lnTo>
                                  <a:pt x="70" y="27"/>
                                </a:lnTo>
                                <a:lnTo>
                                  <a:pt x="67" y="27"/>
                                </a:lnTo>
                                <a:lnTo>
                                  <a:pt x="65" y="27"/>
                                </a:lnTo>
                                <a:lnTo>
                                  <a:pt x="60" y="32"/>
                                </a:lnTo>
                                <a:lnTo>
                                  <a:pt x="53" y="37"/>
                                </a:lnTo>
                                <a:lnTo>
                                  <a:pt x="45" y="39"/>
                                </a:lnTo>
                                <a:lnTo>
                                  <a:pt x="38" y="39"/>
                                </a:lnTo>
                                <a:lnTo>
                                  <a:pt x="25" y="37"/>
                                </a:lnTo>
                                <a:lnTo>
                                  <a:pt x="15" y="32"/>
                                </a:lnTo>
                                <a:lnTo>
                                  <a:pt x="8" y="22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" name="Freeform 9006"/>
                        <wps:cNvSpPr>
                          <a:spLocks/>
                        </wps:cNvSpPr>
                        <wps:spPr bwMode="auto">
                          <a:xfrm>
                            <a:off x="5845" y="1385"/>
                            <a:ext cx="64" cy="42"/>
                          </a:xfrm>
                          <a:custGeom>
                            <a:avLst/>
                            <a:gdLst>
                              <a:gd name="T0" fmla="*/ 2 w 64"/>
                              <a:gd name="T1" fmla="*/ 0 h 42"/>
                              <a:gd name="T2" fmla="*/ 0 w 64"/>
                              <a:gd name="T3" fmla="*/ 5 h 42"/>
                              <a:gd name="T4" fmla="*/ 0 w 64"/>
                              <a:gd name="T5" fmla="*/ 10 h 42"/>
                              <a:gd name="T6" fmla="*/ 0 w 64"/>
                              <a:gd name="T7" fmla="*/ 15 h 42"/>
                              <a:gd name="T8" fmla="*/ 2 w 64"/>
                              <a:gd name="T9" fmla="*/ 22 h 42"/>
                              <a:gd name="T10" fmla="*/ 5 w 64"/>
                              <a:gd name="T11" fmla="*/ 27 h 42"/>
                              <a:gd name="T12" fmla="*/ 10 w 64"/>
                              <a:gd name="T13" fmla="*/ 32 h 42"/>
                              <a:gd name="T14" fmla="*/ 15 w 64"/>
                              <a:gd name="T15" fmla="*/ 37 h 42"/>
                              <a:gd name="T16" fmla="*/ 22 w 64"/>
                              <a:gd name="T17" fmla="*/ 39 h 42"/>
                              <a:gd name="T18" fmla="*/ 27 w 64"/>
                              <a:gd name="T19" fmla="*/ 42 h 42"/>
                              <a:gd name="T20" fmla="*/ 35 w 64"/>
                              <a:gd name="T21" fmla="*/ 42 h 42"/>
                              <a:gd name="T22" fmla="*/ 42 w 64"/>
                              <a:gd name="T23" fmla="*/ 42 h 42"/>
                              <a:gd name="T24" fmla="*/ 52 w 64"/>
                              <a:gd name="T25" fmla="*/ 39 h 42"/>
                              <a:gd name="T26" fmla="*/ 57 w 64"/>
                              <a:gd name="T27" fmla="*/ 35 h 42"/>
                              <a:gd name="T28" fmla="*/ 64 w 64"/>
                              <a:gd name="T29" fmla="*/ 27 h 42"/>
                              <a:gd name="T30" fmla="*/ 62 w 64"/>
                              <a:gd name="T31" fmla="*/ 27 h 42"/>
                              <a:gd name="T32" fmla="*/ 60 w 64"/>
                              <a:gd name="T33" fmla="*/ 25 h 42"/>
                              <a:gd name="T34" fmla="*/ 55 w 64"/>
                              <a:gd name="T35" fmla="*/ 30 h 42"/>
                              <a:gd name="T36" fmla="*/ 47 w 64"/>
                              <a:gd name="T37" fmla="*/ 35 h 42"/>
                              <a:gd name="T38" fmla="*/ 42 w 64"/>
                              <a:gd name="T39" fmla="*/ 37 h 42"/>
                              <a:gd name="T40" fmla="*/ 35 w 64"/>
                              <a:gd name="T41" fmla="*/ 37 h 42"/>
                              <a:gd name="T42" fmla="*/ 22 w 64"/>
                              <a:gd name="T43" fmla="*/ 37 h 42"/>
                              <a:gd name="T44" fmla="*/ 15 w 64"/>
                              <a:gd name="T45" fmla="*/ 30 h 42"/>
                              <a:gd name="T46" fmla="*/ 7 w 64"/>
                              <a:gd name="T47" fmla="*/ 20 h 42"/>
                              <a:gd name="T48" fmla="*/ 5 w 64"/>
                              <a:gd name="T49" fmla="*/ 10 h 42"/>
                              <a:gd name="T50" fmla="*/ 5 w 64"/>
                              <a:gd name="T51" fmla="*/ 5 h 42"/>
                              <a:gd name="T52" fmla="*/ 5 w 64"/>
                              <a:gd name="T53" fmla="*/ 2 h 42"/>
                              <a:gd name="T54" fmla="*/ 2 w 64"/>
                              <a:gd name="T55" fmla="*/ 2 h 42"/>
                              <a:gd name="T56" fmla="*/ 2 w 64"/>
                              <a:gd name="T5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5" y="37"/>
                                </a:lnTo>
                                <a:lnTo>
                                  <a:pt x="22" y="39"/>
                                </a:lnTo>
                                <a:lnTo>
                                  <a:pt x="27" y="42"/>
                                </a:lnTo>
                                <a:lnTo>
                                  <a:pt x="35" y="42"/>
                                </a:lnTo>
                                <a:lnTo>
                                  <a:pt x="42" y="42"/>
                                </a:lnTo>
                                <a:lnTo>
                                  <a:pt x="52" y="39"/>
                                </a:lnTo>
                                <a:lnTo>
                                  <a:pt x="57" y="35"/>
                                </a:lnTo>
                                <a:lnTo>
                                  <a:pt x="64" y="27"/>
                                </a:lnTo>
                                <a:lnTo>
                                  <a:pt x="62" y="27"/>
                                </a:lnTo>
                                <a:lnTo>
                                  <a:pt x="60" y="25"/>
                                </a:lnTo>
                                <a:lnTo>
                                  <a:pt x="55" y="30"/>
                                </a:lnTo>
                                <a:lnTo>
                                  <a:pt x="47" y="3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2" y="37"/>
                                </a:lnTo>
                                <a:lnTo>
                                  <a:pt x="15" y="30"/>
                                </a:lnTo>
                                <a:lnTo>
                                  <a:pt x="7" y="2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" name="Freeform 9007"/>
                        <wps:cNvSpPr>
                          <a:spLocks/>
                        </wps:cNvSpPr>
                        <wps:spPr bwMode="auto">
                          <a:xfrm>
                            <a:off x="5847" y="1387"/>
                            <a:ext cx="60" cy="37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37"/>
                              <a:gd name="T2" fmla="*/ 0 w 60"/>
                              <a:gd name="T3" fmla="*/ 3 h 37"/>
                              <a:gd name="T4" fmla="*/ 0 w 60"/>
                              <a:gd name="T5" fmla="*/ 8 h 37"/>
                              <a:gd name="T6" fmla="*/ 3 w 60"/>
                              <a:gd name="T7" fmla="*/ 20 h 37"/>
                              <a:gd name="T8" fmla="*/ 10 w 60"/>
                              <a:gd name="T9" fmla="*/ 30 h 37"/>
                              <a:gd name="T10" fmla="*/ 20 w 60"/>
                              <a:gd name="T11" fmla="*/ 35 h 37"/>
                              <a:gd name="T12" fmla="*/ 33 w 60"/>
                              <a:gd name="T13" fmla="*/ 37 h 37"/>
                              <a:gd name="T14" fmla="*/ 40 w 60"/>
                              <a:gd name="T15" fmla="*/ 37 h 37"/>
                              <a:gd name="T16" fmla="*/ 48 w 60"/>
                              <a:gd name="T17" fmla="*/ 35 h 37"/>
                              <a:gd name="T18" fmla="*/ 55 w 60"/>
                              <a:gd name="T19" fmla="*/ 30 h 37"/>
                              <a:gd name="T20" fmla="*/ 60 w 60"/>
                              <a:gd name="T21" fmla="*/ 25 h 37"/>
                              <a:gd name="T22" fmla="*/ 55 w 60"/>
                              <a:gd name="T23" fmla="*/ 23 h 37"/>
                              <a:gd name="T24" fmla="*/ 50 w 60"/>
                              <a:gd name="T25" fmla="*/ 28 h 37"/>
                              <a:gd name="T26" fmla="*/ 45 w 60"/>
                              <a:gd name="T27" fmla="*/ 30 h 37"/>
                              <a:gd name="T28" fmla="*/ 40 w 60"/>
                              <a:gd name="T29" fmla="*/ 33 h 37"/>
                              <a:gd name="T30" fmla="*/ 33 w 60"/>
                              <a:gd name="T31" fmla="*/ 33 h 37"/>
                              <a:gd name="T32" fmla="*/ 23 w 60"/>
                              <a:gd name="T33" fmla="*/ 33 h 37"/>
                              <a:gd name="T34" fmla="*/ 13 w 60"/>
                              <a:gd name="T35" fmla="*/ 25 h 37"/>
                              <a:gd name="T36" fmla="*/ 8 w 60"/>
                              <a:gd name="T37" fmla="*/ 18 h 37"/>
                              <a:gd name="T38" fmla="*/ 5 w 60"/>
                              <a:gd name="T39" fmla="*/ 8 h 37"/>
                              <a:gd name="T40" fmla="*/ 5 w 60"/>
                              <a:gd name="T41" fmla="*/ 5 h 37"/>
                              <a:gd name="T42" fmla="*/ 5 w 60"/>
                              <a:gd name="T43" fmla="*/ 3 h 37"/>
                              <a:gd name="T44" fmla="*/ 3 w 60"/>
                              <a:gd name="T45" fmla="*/ 0 h 37"/>
                              <a:gd name="T46" fmla="*/ 0 w 60"/>
                              <a:gd name="T47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20"/>
                                </a:lnTo>
                                <a:lnTo>
                                  <a:pt x="10" y="30"/>
                                </a:lnTo>
                                <a:lnTo>
                                  <a:pt x="20" y="35"/>
                                </a:lnTo>
                                <a:lnTo>
                                  <a:pt x="33" y="37"/>
                                </a:lnTo>
                                <a:lnTo>
                                  <a:pt x="40" y="37"/>
                                </a:lnTo>
                                <a:lnTo>
                                  <a:pt x="48" y="35"/>
                                </a:lnTo>
                                <a:lnTo>
                                  <a:pt x="55" y="30"/>
                                </a:lnTo>
                                <a:lnTo>
                                  <a:pt x="60" y="25"/>
                                </a:lnTo>
                                <a:lnTo>
                                  <a:pt x="55" y="23"/>
                                </a:lnTo>
                                <a:lnTo>
                                  <a:pt x="50" y="28"/>
                                </a:lnTo>
                                <a:lnTo>
                                  <a:pt x="45" y="30"/>
                                </a:lnTo>
                                <a:lnTo>
                                  <a:pt x="40" y="33"/>
                                </a:lnTo>
                                <a:lnTo>
                                  <a:pt x="33" y="33"/>
                                </a:lnTo>
                                <a:lnTo>
                                  <a:pt x="23" y="33"/>
                                </a:lnTo>
                                <a:lnTo>
                                  <a:pt x="13" y="25"/>
                                </a:lnTo>
                                <a:lnTo>
                                  <a:pt x="8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" name="Freeform 9008"/>
                        <wps:cNvSpPr>
                          <a:spLocks/>
                        </wps:cNvSpPr>
                        <wps:spPr bwMode="auto">
                          <a:xfrm>
                            <a:off x="5850" y="1387"/>
                            <a:ext cx="55" cy="35"/>
                          </a:xfrm>
                          <a:custGeom>
                            <a:avLst/>
                            <a:gdLst>
                              <a:gd name="T0" fmla="*/ 0 w 55"/>
                              <a:gd name="T1" fmla="*/ 0 h 35"/>
                              <a:gd name="T2" fmla="*/ 0 w 55"/>
                              <a:gd name="T3" fmla="*/ 3 h 35"/>
                              <a:gd name="T4" fmla="*/ 0 w 55"/>
                              <a:gd name="T5" fmla="*/ 8 h 35"/>
                              <a:gd name="T6" fmla="*/ 2 w 55"/>
                              <a:gd name="T7" fmla="*/ 18 h 35"/>
                              <a:gd name="T8" fmla="*/ 10 w 55"/>
                              <a:gd name="T9" fmla="*/ 28 h 35"/>
                              <a:gd name="T10" fmla="*/ 17 w 55"/>
                              <a:gd name="T11" fmla="*/ 35 h 35"/>
                              <a:gd name="T12" fmla="*/ 30 w 55"/>
                              <a:gd name="T13" fmla="*/ 35 h 35"/>
                              <a:gd name="T14" fmla="*/ 37 w 55"/>
                              <a:gd name="T15" fmla="*/ 35 h 35"/>
                              <a:gd name="T16" fmla="*/ 42 w 55"/>
                              <a:gd name="T17" fmla="*/ 33 h 35"/>
                              <a:gd name="T18" fmla="*/ 50 w 55"/>
                              <a:gd name="T19" fmla="*/ 28 h 35"/>
                              <a:gd name="T20" fmla="*/ 55 w 55"/>
                              <a:gd name="T21" fmla="*/ 23 h 35"/>
                              <a:gd name="T22" fmla="*/ 52 w 55"/>
                              <a:gd name="T23" fmla="*/ 23 h 35"/>
                              <a:gd name="T24" fmla="*/ 50 w 55"/>
                              <a:gd name="T25" fmla="*/ 23 h 35"/>
                              <a:gd name="T26" fmla="*/ 45 w 55"/>
                              <a:gd name="T27" fmla="*/ 25 h 35"/>
                              <a:gd name="T28" fmla="*/ 40 w 55"/>
                              <a:gd name="T29" fmla="*/ 28 h 35"/>
                              <a:gd name="T30" fmla="*/ 35 w 55"/>
                              <a:gd name="T31" fmla="*/ 30 h 35"/>
                              <a:gd name="T32" fmla="*/ 30 w 55"/>
                              <a:gd name="T33" fmla="*/ 33 h 35"/>
                              <a:gd name="T34" fmla="*/ 20 w 55"/>
                              <a:gd name="T35" fmla="*/ 30 h 35"/>
                              <a:gd name="T36" fmla="*/ 12 w 55"/>
                              <a:gd name="T37" fmla="*/ 25 h 35"/>
                              <a:gd name="T38" fmla="*/ 7 w 55"/>
                              <a:gd name="T39" fmla="*/ 18 h 35"/>
                              <a:gd name="T40" fmla="*/ 5 w 55"/>
                              <a:gd name="T41" fmla="*/ 8 h 35"/>
                              <a:gd name="T42" fmla="*/ 5 w 55"/>
                              <a:gd name="T43" fmla="*/ 5 h 35"/>
                              <a:gd name="T44" fmla="*/ 5 w 55"/>
                              <a:gd name="T45" fmla="*/ 3 h 35"/>
                              <a:gd name="T46" fmla="*/ 2 w 55"/>
                              <a:gd name="T47" fmla="*/ 3 h 35"/>
                              <a:gd name="T48" fmla="*/ 0 w 55"/>
                              <a:gd name="T4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8"/>
                                </a:lnTo>
                                <a:lnTo>
                                  <a:pt x="10" y="28"/>
                                </a:lnTo>
                                <a:lnTo>
                                  <a:pt x="17" y="35"/>
                                </a:lnTo>
                                <a:lnTo>
                                  <a:pt x="30" y="35"/>
                                </a:lnTo>
                                <a:lnTo>
                                  <a:pt x="37" y="35"/>
                                </a:lnTo>
                                <a:lnTo>
                                  <a:pt x="42" y="33"/>
                                </a:lnTo>
                                <a:lnTo>
                                  <a:pt x="50" y="28"/>
                                </a:lnTo>
                                <a:lnTo>
                                  <a:pt x="55" y="23"/>
                                </a:lnTo>
                                <a:lnTo>
                                  <a:pt x="52" y="23"/>
                                </a:lnTo>
                                <a:lnTo>
                                  <a:pt x="50" y="23"/>
                                </a:lnTo>
                                <a:lnTo>
                                  <a:pt x="45" y="25"/>
                                </a:lnTo>
                                <a:lnTo>
                                  <a:pt x="40" y="28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8" name="Freeform 9009"/>
                        <wps:cNvSpPr>
                          <a:spLocks/>
                        </wps:cNvSpPr>
                        <wps:spPr bwMode="auto">
                          <a:xfrm>
                            <a:off x="5852" y="1390"/>
                            <a:ext cx="50" cy="30"/>
                          </a:xfrm>
                          <a:custGeom>
                            <a:avLst/>
                            <a:gdLst>
                              <a:gd name="T0" fmla="*/ 0 w 50"/>
                              <a:gd name="T1" fmla="*/ 0 h 30"/>
                              <a:gd name="T2" fmla="*/ 0 w 50"/>
                              <a:gd name="T3" fmla="*/ 2 h 30"/>
                              <a:gd name="T4" fmla="*/ 0 w 50"/>
                              <a:gd name="T5" fmla="*/ 5 h 30"/>
                              <a:gd name="T6" fmla="*/ 3 w 50"/>
                              <a:gd name="T7" fmla="*/ 15 h 30"/>
                              <a:gd name="T8" fmla="*/ 8 w 50"/>
                              <a:gd name="T9" fmla="*/ 22 h 30"/>
                              <a:gd name="T10" fmla="*/ 18 w 50"/>
                              <a:gd name="T11" fmla="*/ 30 h 30"/>
                              <a:gd name="T12" fmla="*/ 28 w 50"/>
                              <a:gd name="T13" fmla="*/ 30 h 30"/>
                              <a:gd name="T14" fmla="*/ 35 w 50"/>
                              <a:gd name="T15" fmla="*/ 30 h 30"/>
                              <a:gd name="T16" fmla="*/ 40 w 50"/>
                              <a:gd name="T17" fmla="*/ 27 h 30"/>
                              <a:gd name="T18" fmla="*/ 45 w 50"/>
                              <a:gd name="T19" fmla="*/ 25 h 30"/>
                              <a:gd name="T20" fmla="*/ 50 w 50"/>
                              <a:gd name="T21" fmla="*/ 20 h 30"/>
                              <a:gd name="T22" fmla="*/ 45 w 50"/>
                              <a:gd name="T23" fmla="*/ 17 h 30"/>
                              <a:gd name="T24" fmla="*/ 38 w 50"/>
                              <a:gd name="T25" fmla="*/ 25 h 30"/>
                              <a:gd name="T26" fmla="*/ 28 w 50"/>
                              <a:gd name="T27" fmla="*/ 27 h 30"/>
                              <a:gd name="T28" fmla="*/ 18 w 50"/>
                              <a:gd name="T29" fmla="*/ 25 h 30"/>
                              <a:gd name="T30" fmla="*/ 13 w 50"/>
                              <a:gd name="T31" fmla="*/ 20 h 30"/>
                              <a:gd name="T32" fmla="*/ 8 w 50"/>
                              <a:gd name="T33" fmla="*/ 12 h 30"/>
                              <a:gd name="T34" fmla="*/ 5 w 50"/>
                              <a:gd name="T35" fmla="*/ 5 h 30"/>
                              <a:gd name="T36" fmla="*/ 5 w 50"/>
                              <a:gd name="T37" fmla="*/ 2 h 30"/>
                              <a:gd name="T38" fmla="*/ 5 w 50"/>
                              <a:gd name="T39" fmla="*/ 2 h 30"/>
                              <a:gd name="T40" fmla="*/ 3 w 50"/>
                              <a:gd name="T41" fmla="*/ 0 h 30"/>
                              <a:gd name="T42" fmla="*/ 0 w 50"/>
                              <a:gd name="T43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8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0" y="27"/>
                                </a:lnTo>
                                <a:lnTo>
                                  <a:pt x="45" y="25"/>
                                </a:lnTo>
                                <a:lnTo>
                                  <a:pt x="50" y="20"/>
                                </a:lnTo>
                                <a:lnTo>
                                  <a:pt x="45" y="17"/>
                                </a:lnTo>
                                <a:lnTo>
                                  <a:pt x="38" y="25"/>
                                </a:lnTo>
                                <a:lnTo>
                                  <a:pt x="28" y="27"/>
                                </a:lnTo>
                                <a:lnTo>
                                  <a:pt x="18" y="25"/>
                                </a:lnTo>
                                <a:lnTo>
                                  <a:pt x="13" y="20"/>
                                </a:lnTo>
                                <a:lnTo>
                                  <a:pt x="8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9" name="Freeform 9010"/>
                        <wps:cNvSpPr>
                          <a:spLocks/>
                        </wps:cNvSpPr>
                        <wps:spPr bwMode="auto">
                          <a:xfrm>
                            <a:off x="5855" y="1390"/>
                            <a:ext cx="45" cy="30"/>
                          </a:xfrm>
                          <a:custGeom>
                            <a:avLst/>
                            <a:gdLst>
                              <a:gd name="T0" fmla="*/ 0 w 45"/>
                              <a:gd name="T1" fmla="*/ 0 h 30"/>
                              <a:gd name="T2" fmla="*/ 0 w 45"/>
                              <a:gd name="T3" fmla="*/ 2 h 30"/>
                              <a:gd name="T4" fmla="*/ 0 w 45"/>
                              <a:gd name="T5" fmla="*/ 5 h 30"/>
                              <a:gd name="T6" fmla="*/ 2 w 45"/>
                              <a:gd name="T7" fmla="*/ 15 h 30"/>
                              <a:gd name="T8" fmla="*/ 7 w 45"/>
                              <a:gd name="T9" fmla="*/ 22 h 30"/>
                              <a:gd name="T10" fmla="*/ 15 w 45"/>
                              <a:gd name="T11" fmla="*/ 27 h 30"/>
                              <a:gd name="T12" fmla="*/ 25 w 45"/>
                              <a:gd name="T13" fmla="*/ 30 h 30"/>
                              <a:gd name="T14" fmla="*/ 30 w 45"/>
                              <a:gd name="T15" fmla="*/ 27 h 30"/>
                              <a:gd name="T16" fmla="*/ 35 w 45"/>
                              <a:gd name="T17" fmla="*/ 25 h 30"/>
                              <a:gd name="T18" fmla="*/ 40 w 45"/>
                              <a:gd name="T19" fmla="*/ 22 h 30"/>
                              <a:gd name="T20" fmla="*/ 45 w 45"/>
                              <a:gd name="T21" fmla="*/ 20 h 30"/>
                              <a:gd name="T22" fmla="*/ 42 w 45"/>
                              <a:gd name="T23" fmla="*/ 17 h 30"/>
                              <a:gd name="T24" fmla="*/ 40 w 45"/>
                              <a:gd name="T25" fmla="*/ 17 h 30"/>
                              <a:gd name="T26" fmla="*/ 32 w 45"/>
                              <a:gd name="T27" fmla="*/ 22 h 30"/>
                              <a:gd name="T28" fmla="*/ 25 w 45"/>
                              <a:gd name="T29" fmla="*/ 25 h 30"/>
                              <a:gd name="T30" fmla="*/ 17 w 45"/>
                              <a:gd name="T31" fmla="*/ 22 h 30"/>
                              <a:gd name="T32" fmla="*/ 10 w 45"/>
                              <a:gd name="T33" fmla="*/ 17 h 30"/>
                              <a:gd name="T34" fmla="*/ 7 w 45"/>
                              <a:gd name="T35" fmla="*/ 12 h 30"/>
                              <a:gd name="T36" fmla="*/ 5 w 45"/>
                              <a:gd name="T37" fmla="*/ 5 h 30"/>
                              <a:gd name="T38" fmla="*/ 5 w 45"/>
                              <a:gd name="T39" fmla="*/ 2 h 30"/>
                              <a:gd name="T40" fmla="*/ 5 w 45"/>
                              <a:gd name="T41" fmla="*/ 2 h 30"/>
                              <a:gd name="T42" fmla="*/ 2 w 45"/>
                              <a:gd name="T43" fmla="*/ 2 h 30"/>
                              <a:gd name="T44" fmla="*/ 0 w 45"/>
                              <a:gd name="T4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5"/>
                                </a:lnTo>
                                <a:lnTo>
                                  <a:pt x="7" y="22"/>
                                </a:lnTo>
                                <a:lnTo>
                                  <a:pt x="15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5"/>
                                </a:lnTo>
                                <a:lnTo>
                                  <a:pt x="40" y="22"/>
                                </a:lnTo>
                                <a:lnTo>
                                  <a:pt x="45" y="20"/>
                                </a:lnTo>
                                <a:lnTo>
                                  <a:pt x="42" y="17"/>
                                </a:lnTo>
                                <a:lnTo>
                                  <a:pt x="40" y="17"/>
                                </a:lnTo>
                                <a:lnTo>
                                  <a:pt x="32" y="22"/>
                                </a:lnTo>
                                <a:lnTo>
                                  <a:pt x="25" y="25"/>
                                </a:lnTo>
                                <a:lnTo>
                                  <a:pt x="17" y="22"/>
                                </a:lnTo>
                                <a:lnTo>
                                  <a:pt x="10" y="17"/>
                                </a:lnTo>
                                <a:lnTo>
                                  <a:pt x="7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0" name="Freeform 9011"/>
                        <wps:cNvSpPr>
                          <a:spLocks/>
                        </wps:cNvSpPr>
                        <wps:spPr bwMode="auto">
                          <a:xfrm>
                            <a:off x="5857" y="1392"/>
                            <a:ext cx="40" cy="2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25"/>
                              <a:gd name="T2" fmla="*/ 0 w 40"/>
                              <a:gd name="T3" fmla="*/ 0 h 25"/>
                              <a:gd name="T4" fmla="*/ 0 w 40"/>
                              <a:gd name="T5" fmla="*/ 3 h 25"/>
                              <a:gd name="T6" fmla="*/ 3 w 40"/>
                              <a:gd name="T7" fmla="*/ 10 h 25"/>
                              <a:gd name="T8" fmla="*/ 8 w 40"/>
                              <a:gd name="T9" fmla="*/ 18 h 25"/>
                              <a:gd name="T10" fmla="*/ 13 w 40"/>
                              <a:gd name="T11" fmla="*/ 23 h 25"/>
                              <a:gd name="T12" fmla="*/ 23 w 40"/>
                              <a:gd name="T13" fmla="*/ 25 h 25"/>
                              <a:gd name="T14" fmla="*/ 33 w 40"/>
                              <a:gd name="T15" fmla="*/ 23 h 25"/>
                              <a:gd name="T16" fmla="*/ 40 w 40"/>
                              <a:gd name="T17" fmla="*/ 15 h 25"/>
                              <a:gd name="T18" fmla="*/ 38 w 40"/>
                              <a:gd name="T19" fmla="*/ 15 h 25"/>
                              <a:gd name="T20" fmla="*/ 35 w 40"/>
                              <a:gd name="T21" fmla="*/ 15 h 25"/>
                              <a:gd name="T22" fmla="*/ 30 w 40"/>
                              <a:gd name="T23" fmla="*/ 18 h 25"/>
                              <a:gd name="T24" fmla="*/ 23 w 40"/>
                              <a:gd name="T25" fmla="*/ 20 h 25"/>
                              <a:gd name="T26" fmla="*/ 15 w 40"/>
                              <a:gd name="T27" fmla="*/ 18 h 25"/>
                              <a:gd name="T28" fmla="*/ 10 w 40"/>
                              <a:gd name="T29" fmla="*/ 15 h 25"/>
                              <a:gd name="T30" fmla="*/ 8 w 40"/>
                              <a:gd name="T31" fmla="*/ 8 h 25"/>
                              <a:gd name="T32" fmla="*/ 5 w 40"/>
                              <a:gd name="T33" fmla="*/ 3 h 25"/>
                              <a:gd name="T34" fmla="*/ 5 w 40"/>
                              <a:gd name="T35" fmla="*/ 3 h 25"/>
                              <a:gd name="T36" fmla="*/ 3 w 40"/>
                              <a:gd name="T37" fmla="*/ 0 h 25"/>
                              <a:gd name="T38" fmla="*/ 0 w 40"/>
                              <a:gd name="T39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10"/>
                                </a:lnTo>
                                <a:lnTo>
                                  <a:pt x="8" y="18"/>
                                </a:lnTo>
                                <a:lnTo>
                                  <a:pt x="13" y="23"/>
                                </a:lnTo>
                                <a:lnTo>
                                  <a:pt x="23" y="25"/>
                                </a:lnTo>
                                <a:lnTo>
                                  <a:pt x="33" y="23"/>
                                </a:lnTo>
                                <a:lnTo>
                                  <a:pt x="40" y="15"/>
                                </a:lnTo>
                                <a:lnTo>
                                  <a:pt x="38" y="15"/>
                                </a:lnTo>
                                <a:lnTo>
                                  <a:pt x="35" y="15"/>
                                </a:lnTo>
                                <a:lnTo>
                                  <a:pt x="30" y="18"/>
                                </a:lnTo>
                                <a:lnTo>
                                  <a:pt x="23" y="20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8" y="8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" name="Freeform 9012"/>
                        <wps:cNvSpPr>
                          <a:spLocks/>
                        </wps:cNvSpPr>
                        <wps:spPr bwMode="auto">
                          <a:xfrm>
                            <a:off x="5860" y="1392"/>
                            <a:ext cx="35" cy="23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23"/>
                              <a:gd name="T2" fmla="*/ 0 w 35"/>
                              <a:gd name="T3" fmla="*/ 0 h 23"/>
                              <a:gd name="T4" fmla="*/ 0 w 35"/>
                              <a:gd name="T5" fmla="*/ 3 h 23"/>
                              <a:gd name="T6" fmla="*/ 2 w 35"/>
                              <a:gd name="T7" fmla="*/ 10 h 23"/>
                              <a:gd name="T8" fmla="*/ 5 w 35"/>
                              <a:gd name="T9" fmla="*/ 15 h 23"/>
                              <a:gd name="T10" fmla="*/ 12 w 35"/>
                              <a:gd name="T11" fmla="*/ 20 h 23"/>
                              <a:gd name="T12" fmla="*/ 20 w 35"/>
                              <a:gd name="T13" fmla="*/ 23 h 23"/>
                              <a:gd name="T14" fmla="*/ 27 w 35"/>
                              <a:gd name="T15" fmla="*/ 20 h 23"/>
                              <a:gd name="T16" fmla="*/ 35 w 35"/>
                              <a:gd name="T17" fmla="*/ 15 h 23"/>
                              <a:gd name="T18" fmla="*/ 32 w 35"/>
                              <a:gd name="T19" fmla="*/ 15 h 23"/>
                              <a:gd name="T20" fmla="*/ 30 w 35"/>
                              <a:gd name="T21" fmla="*/ 13 h 23"/>
                              <a:gd name="T22" fmla="*/ 25 w 35"/>
                              <a:gd name="T23" fmla="*/ 15 h 23"/>
                              <a:gd name="T24" fmla="*/ 20 w 35"/>
                              <a:gd name="T25" fmla="*/ 18 h 23"/>
                              <a:gd name="T26" fmla="*/ 15 w 35"/>
                              <a:gd name="T27" fmla="*/ 15 h 23"/>
                              <a:gd name="T28" fmla="*/ 10 w 35"/>
                              <a:gd name="T29" fmla="*/ 13 h 23"/>
                              <a:gd name="T30" fmla="*/ 7 w 35"/>
                              <a:gd name="T31" fmla="*/ 8 h 23"/>
                              <a:gd name="T32" fmla="*/ 5 w 35"/>
                              <a:gd name="T33" fmla="*/ 3 h 23"/>
                              <a:gd name="T34" fmla="*/ 2 w 35"/>
                              <a:gd name="T35" fmla="*/ 3 h 23"/>
                              <a:gd name="T36" fmla="*/ 0 w 35"/>
                              <a:gd name="T37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10"/>
                                </a:lnTo>
                                <a:lnTo>
                                  <a:pt x="5" y="15"/>
                                </a:lnTo>
                                <a:lnTo>
                                  <a:pt x="12" y="20"/>
                                </a:lnTo>
                                <a:lnTo>
                                  <a:pt x="20" y="23"/>
                                </a:lnTo>
                                <a:lnTo>
                                  <a:pt x="27" y="20"/>
                                </a:lnTo>
                                <a:lnTo>
                                  <a:pt x="35" y="15"/>
                                </a:lnTo>
                                <a:lnTo>
                                  <a:pt x="32" y="15"/>
                                </a:lnTo>
                                <a:lnTo>
                                  <a:pt x="30" y="13"/>
                                </a:lnTo>
                                <a:lnTo>
                                  <a:pt x="25" y="15"/>
                                </a:lnTo>
                                <a:lnTo>
                                  <a:pt x="20" y="18"/>
                                </a:lnTo>
                                <a:lnTo>
                                  <a:pt x="15" y="15"/>
                                </a:lnTo>
                                <a:lnTo>
                                  <a:pt x="10" y="13"/>
                                </a:lnTo>
                                <a:lnTo>
                                  <a:pt x="7" y="8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2" name="Freeform 9013"/>
                        <wps:cNvSpPr>
                          <a:spLocks/>
                        </wps:cNvSpPr>
                        <wps:spPr bwMode="auto">
                          <a:xfrm>
                            <a:off x="5862" y="1395"/>
                            <a:ext cx="30" cy="17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17"/>
                              <a:gd name="T2" fmla="*/ 0 w 30"/>
                              <a:gd name="T3" fmla="*/ 0 h 17"/>
                              <a:gd name="T4" fmla="*/ 3 w 30"/>
                              <a:gd name="T5" fmla="*/ 5 h 17"/>
                              <a:gd name="T6" fmla="*/ 5 w 30"/>
                              <a:gd name="T7" fmla="*/ 12 h 17"/>
                              <a:gd name="T8" fmla="*/ 10 w 30"/>
                              <a:gd name="T9" fmla="*/ 15 h 17"/>
                              <a:gd name="T10" fmla="*/ 18 w 30"/>
                              <a:gd name="T11" fmla="*/ 17 h 17"/>
                              <a:gd name="T12" fmla="*/ 25 w 30"/>
                              <a:gd name="T13" fmla="*/ 15 h 17"/>
                              <a:gd name="T14" fmla="*/ 30 w 30"/>
                              <a:gd name="T15" fmla="*/ 12 h 17"/>
                              <a:gd name="T16" fmla="*/ 28 w 30"/>
                              <a:gd name="T17" fmla="*/ 10 h 17"/>
                              <a:gd name="T18" fmla="*/ 25 w 30"/>
                              <a:gd name="T19" fmla="*/ 10 h 17"/>
                              <a:gd name="T20" fmla="*/ 20 w 30"/>
                              <a:gd name="T21" fmla="*/ 10 h 17"/>
                              <a:gd name="T22" fmla="*/ 18 w 30"/>
                              <a:gd name="T23" fmla="*/ 12 h 17"/>
                              <a:gd name="T24" fmla="*/ 13 w 30"/>
                              <a:gd name="T25" fmla="*/ 10 h 17"/>
                              <a:gd name="T26" fmla="*/ 10 w 30"/>
                              <a:gd name="T27" fmla="*/ 7 h 17"/>
                              <a:gd name="T28" fmla="*/ 8 w 30"/>
                              <a:gd name="T29" fmla="*/ 5 h 17"/>
                              <a:gd name="T30" fmla="*/ 5 w 30"/>
                              <a:gd name="T31" fmla="*/ 0 h 17"/>
                              <a:gd name="T32" fmla="*/ 3 w 30"/>
                              <a:gd name="T33" fmla="*/ 0 h 17"/>
                              <a:gd name="T34" fmla="*/ 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8" y="17"/>
                                </a:lnTo>
                                <a:lnTo>
                                  <a:pt x="25" y="15"/>
                                </a:lnTo>
                                <a:lnTo>
                                  <a:pt x="30" y="12"/>
                                </a:lnTo>
                                <a:lnTo>
                                  <a:pt x="28" y="10"/>
                                </a:lnTo>
                                <a:lnTo>
                                  <a:pt x="25" y="10"/>
                                </a:lnTo>
                                <a:lnTo>
                                  <a:pt x="20" y="10"/>
                                </a:lnTo>
                                <a:lnTo>
                                  <a:pt x="18" y="12"/>
                                </a:lnTo>
                                <a:lnTo>
                                  <a:pt x="13" y="10"/>
                                </a:lnTo>
                                <a:lnTo>
                                  <a:pt x="10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3" name="Freeform 9014"/>
                        <wps:cNvSpPr>
                          <a:spLocks/>
                        </wps:cNvSpPr>
                        <wps:spPr bwMode="auto">
                          <a:xfrm>
                            <a:off x="5865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15"/>
                              <a:gd name="T2" fmla="*/ 2 w 25"/>
                              <a:gd name="T3" fmla="*/ 5 h 15"/>
                              <a:gd name="T4" fmla="*/ 5 w 25"/>
                              <a:gd name="T5" fmla="*/ 10 h 15"/>
                              <a:gd name="T6" fmla="*/ 10 w 25"/>
                              <a:gd name="T7" fmla="*/ 12 h 15"/>
                              <a:gd name="T8" fmla="*/ 15 w 25"/>
                              <a:gd name="T9" fmla="*/ 15 h 15"/>
                              <a:gd name="T10" fmla="*/ 20 w 25"/>
                              <a:gd name="T11" fmla="*/ 12 h 15"/>
                              <a:gd name="T12" fmla="*/ 25 w 25"/>
                              <a:gd name="T13" fmla="*/ 10 h 15"/>
                              <a:gd name="T14" fmla="*/ 22 w 25"/>
                              <a:gd name="T15" fmla="*/ 10 h 15"/>
                              <a:gd name="T16" fmla="*/ 17 w 25"/>
                              <a:gd name="T17" fmla="*/ 7 h 15"/>
                              <a:gd name="T18" fmla="*/ 17 w 25"/>
                              <a:gd name="T19" fmla="*/ 10 h 15"/>
                              <a:gd name="T20" fmla="*/ 15 w 25"/>
                              <a:gd name="T21" fmla="*/ 10 h 15"/>
                              <a:gd name="T22" fmla="*/ 10 w 25"/>
                              <a:gd name="T23" fmla="*/ 7 h 15"/>
                              <a:gd name="T24" fmla="*/ 5 w 25"/>
                              <a:gd name="T25" fmla="*/ 2 h 15"/>
                              <a:gd name="T26" fmla="*/ 2 w 25"/>
                              <a:gd name="T27" fmla="*/ 2 h 15"/>
                              <a:gd name="T28" fmla="*/ 0 w 25"/>
                              <a:gd name="T29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0"/>
                                </a:moveTo>
                                <a:lnTo>
                                  <a:pt x="2" y="5"/>
                                </a:lnTo>
                                <a:lnTo>
                                  <a:pt x="5" y="10"/>
                                </a:lnTo>
                                <a:lnTo>
                                  <a:pt x="10" y="12"/>
                                </a:lnTo>
                                <a:lnTo>
                                  <a:pt x="15" y="15"/>
                                </a:lnTo>
                                <a:lnTo>
                                  <a:pt x="20" y="12"/>
                                </a:lnTo>
                                <a:lnTo>
                                  <a:pt x="25" y="10"/>
                                </a:lnTo>
                                <a:lnTo>
                                  <a:pt x="22" y="10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15" y="10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4" name="Freeform 9015"/>
                        <wps:cNvSpPr>
                          <a:spLocks/>
                        </wps:cNvSpPr>
                        <wps:spPr bwMode="auto">
                          <a:xfrm>
                            <a:off x="5867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"/>
                              <a:gd name="T2" fmla="*/ 3 w 20"/>
                              <a:gd name="T3" fmla="*/ 5 h 12"/>
                              <a:gd name="T4" fmla="*/ 5 w 20"/>
                              <a:gd name="T5" fmla="*/ 7 h 12"/>
                              <a:gd name="T6" fmla="*/ 8 w 20"/>
                              <a:gd name="T7" fmla="*/ 10 h 12"/>
                              <a:gd name="T8" fmla="*/ 13 w 20"/>
                              <a:gd name="T9" fmla="*/ 12 h 12"/>
                              <a:gd name="T10" fmla="*/ 15 w 20"/>
                              <a:gd name="T11" fmla="*/ 10 h 12"/>
                              <a:gd name="T12" fmla="*/ 20 w 20"/>
                              <a:gd name="T13" fmla="*/ 10 h 12"/>
                              <a:gd name="T14" fmla="*/ 15 w 20"/>
                              <a:gd name="T15" fmla="*/ 7 h 12"/>
                              <a:gd name="T16" fmla="*/ 13 w 20"/>
                              <a:gd name="T17" fmla="*/ 7 h 12"/>
                              <a:gd name="T18" fmla="*/ 13 w 20"/>
                              <a:gd name="T19" fmla="*/ 7 h 12"/>
                              <a:gd name="T20" fmla="*/ 10 w 20"/>
                              <a:gd name="T21" fmla="*/ 5 h 12"/>
                              <a:gd name="T22" fmla="*/ 8 w 20"/>
                              <a:gd name="T23" fmla="*/ 5 h 12"/>
                              <a:gd name="T24" fmla="*/ 3 w 20"/>
                              <a:gd name="T25" fmla="*/ 2 h 12"/>
                              <a:gd name="T26" fmla="*/ 0 w 20"/>
                              <a:gd name="T27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0"/>
                                </a:moveTo>
                                <a:lnTo>
                                  <a:pt x="3" y="5"/>
                                </a:lnTo>
                                <a:lnTo>
                                  <a:pt x="5" y="7"/>
                                </a:lnTo>
                                <a:lnTo>
                                  <a:pt x="8" y="10"/>
                                </a:lnTo>
                                <a:lnTo>
                                  <a:pt x="13" y="12"/>
                                </a:lnTo>
                                <a:lnTo>
                                  <a:pt x="15" y="10"/>
                                </a:lnTo>
                                <a:lnTo>
                                  <a:pt x="20" y="10"/>
                                </a:lnTo>
                                <a:lnTo>
                                  <a:pt x="15" y="7"/>
                                </a:lnTo>
                                <a:lnTo>
                                  <a:pt x="13" y="7"/>
                                </a:lnTo>
                                <a:lnTo>
                                  <a:pt x="13" y="7"/>
                                </a:lnTo>
                                <a:lnTo>
                                  <a:pt x="10" y="5"/>
                                </a:lnTo>
                                <a:lnTo>
                                  <a:pt x="8" y="5"/>
                                </a:ln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5" name="Freeform 9016"/>
                        <wps:cNvSpPr>
                          <a:spLocks/>
                        </wps:cNvSpPr>
                        <wps:spPr bwMode="auto">
                          <a:xfrm>
                            <a:off x="587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0 h 8"/>
                              <a:gd name="T2" fmla="*/ 5 w 12"/>
                              <a:gd name="T3" fmla="*/ 5 h 8"/>
                              <a:gd name="T4" fmla="*/ 10 w 12"/>
                              <a:gd name="T5" fmla="*/ 8 h 8"/>
                              <a:gd name="T6" fmla="*/ 12 w 12"/>
                              <a:gd name="T7" fmla="*/ 8 h 8"/>
                              <a:gd name="T8" fmla="*/ 12 w 12"/>
                              <a:gd name="T9" fmla="*/ 5 h 8"/>
                              <a:gd name="T10" fmla="*/ 7 w 12"/>
                              <a:gd name="T11" fmla="*/ 3 h 8"/>
                              <a:gd name="T12" fmla="*/ 0 w 1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0"/>
                                </a:moveTo>
                                <a:lnTo>
                                  <a:pt x="5" y="5"/>
                                </a:lnTo>
                                <a:lnTo>
                                  <a:pt x="10" y="8"/>
                                </a:lnTo>
                                <a:lnTo>
                                  <a:pt x="12" y="8"/>
                                </a:lnTo>
                                <a:lnTo>
                                  <a:pt x="12" y="5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6" name="Freeform 9017"/>
                        <wps:cNvSpPr>
                          <a:spLocks/>
                        </wps:cNvSpPr>
                        <wps:spPr bwMode="auto">
                          <a:xfrm>
                            <a:off x="5875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"/>
                              <a:gd name="T2" fmla="*/ 2 w 5"/>
                              <a:gd name="T3" fmla="*/ 0 h 2"/>
                              <a:gd name="T4" fmla="*/ 5 w 5"/>
                              <a:gd name="T5" fmla="*/ 2 h 2"/>
                              <a:gd name="T6" fmla="*/ 5 w 5"/>
                              <a:gd name="T7" fmla="*/ 2 h 2"/>
                              <a:gd name="T8" fmla="*/ 2 w 5"/>
                              <a:gd name="T9" fmla="*/ 0 h 2"/>
                              <a:gd name="T10" fmla="*/ 0 w 5"/>
                              <a:gd name="T11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0"/>
                                </a:moveTo>
                                <a:lnTo>
                                  <a:pt x="2" y="0"/>
                                </a:lnTo>
                                <a:lnTo>
                                  <a:pt x="5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7" name="Freeform 9018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239" cy="142"/>
                          </a:xfrm>
                          <a:custGeom>
                            <a:avLst/>
                            <a:gdLst>
                              <a:gd name="T0" fmla="*/ 239 w 239"/>
                              <a:gd name="T1" fmla="*/ 115 h 142"/>
                              <a:gd name="T2" fmla="*/ 202 w 239"/>
                              <a:gd name="T3" fmla="*/ 105 h 142"/>
                              <a:gd name="T4" fmla="*/ 169 w 239"/>
                              <a:gd name="T5" fmla="*/ 98 h 142"/>
                              <a:gd name="T6" fmla="*/ 140 w 239"/>
                              <a:gd name="T7" fmla="*/ 88 h 142"/>
                              <a:gd name="T8" fmla="*/ 110 w 239"/>
                              <a:gd name="T9" fmla="*/ 75 h 142"/>
                              <a:gd name="T10" fmla="*/ 82 w 239"/>
                              <a:gd name="T11" fmla="*/ 63 h 142"/>
                              <a:gd name="T12" fmla="*/ 58 w 239"/>
                              <a:gd name="T13" fmla="*/ 45 h 142"/>
                              <a:gd name="T14" fmla="*/ 28 w 239"/>
                              <a:gd name="T15" fmla="*/ 25 h 142"/>
                              <a:gd name="T16" fmla="*/ 0 w 239"/>
                              <a:gd name="T17" fmla="*/ 0 h 142"/>
                              <a:gd name="T18" fmla="*/ 15 w 239"/>
                              <a:gd name="T19" fmla="*/ 25 h 142"/>
                              <a:gd name="T20" fmla="*/ 33 w 239"/>
                              <a:gd name="T21" fmla="*/ 48 h 142"/>
                              <a:gd name="T22" fmla="*/ 50 w 239"/>
                              <a:gd name="T23" fmla="*/ 68 h 142"/>
                              <a:gd name="T24" fmla="*/ 70 w 239"/>
                              <a:gd name="T25" fmla="*/ 88 h 142"/>
                              <a:gd name="T26" fmla="*/ 92 w 239"/>
                              <a:gd name="T27" fmla="*/ 105 h 142"/>
                              <a:gd name="T28" fmla="*/ 117 w 239"/>
                              <a:gd name="T29" fmla="*/ 120 h 142"/>
                              <a:gd name="T30" fmla="*/ 145 w 239"/>
                              <a:gd name="T31" fmla="*/ 132 h 142"/>
                              <a:gd name="T32" fmla="*/ 174 w 239"/>
                              <a:gd name="T33" fmla="*/ 142 h 142"/>
                              <a:gd name="T34" fmla="*/ 194 w 239"/>
                              <a:gd name="T35" fmla="*/ 140 h 142"/>
                              <a:gd name="T36" fmla="*/ 209 w 239"/>
                              <a:gd name="T37" fmla="*/ 132 h 142"/>
                              <a:gd name="T38" fmla="*/ 224 w 239"/>
                              <a:gd name="T39" fmla="*/ 122 h 142"/>
                              <a:gd name="T40" fmla="*/ 239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239" y="115"/>
                                </a:moveTo>
                                <a:lnTo>
                                  <a:pt x="202" y="105"/>
                                </a:lnTo>
                                <a:lnTo>
                                  <a:pt x="169" y="98"/>
                                </a:lnTo>
                                <a:lnTo>
                                  <a:pt x="140" y="88"/>
                                </a:lnTo>
                                <a:lnTo>
                                  <a:pt x="110" y="75"/>
                                </a:lnTo>
                                <a:lnTo>
                                  <a:pt x="82" y="63"/>
                                </a:lnTo>
                                <a:lnTo>
                                  <a:pt x="58" y="45"/>
                                </a:lnTo>
                                <a:lnTo>
                                  <a:pt x="28" y="25"/>
                                </a:lnTo>
                                <a:lnTo>
                                  <a:pt x="0" y="0"/>
                                </a:lnTo>
                                <a:lnTo>
                                  <a:pt x="15" y="25"/>
                                </a:lnTo>
                                <a:lnTo>
                                  <a:pt x="33" y="48"/>
                                </a:lnTo>
                                <a:lnTo>
                                  <a:pt x="50" y="68"/>
                                </a:lnTo>
                                <a:lnTo>
                                  <a:pt x="70" y="88"/>
                                </a:lnTo>
                                <a:lnTo>
                                  <a:pt x="92" y="105"/>
                                </a:lnTo>
                                <a:lnTo>
                                  <a:pt x="117" y="120"/>
                                </a:lnTo>
                                <a:lnTo>
                                  <a:pt x="145" y="132"/>
                                </a:lnTo>
                                <a:lnTo>
                                  <a:pt x="174" y="142"/>
                                </a:lnTo>
                                <a:lnTo>
                                  <a:pt x="194" y="140"/>
                                </a:lnTo>
                                <a:lnTo>
                                  <a:pt x="209" y="132"/>
                                </a:lnTo>
                                <a:lnTo>
                                  <a:pt x="224" y="122"/>
                                </a:lnTo>
                                <a:lnTo>
                                  <a:pt x="239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" name="Freeform 9019"/>
                        <wps:cNvSpPr>
                          <a:spLocks/>
                        </wps:cNvSpPr>
                        <wps:spPr bwMode="auto">
                          <a:xfrm>
                            <a:off x="5929" y="873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3 h 5"/>
                              <a:gd name="T6" fmla="*/ 0 w 3"/>
                              <a:gd name="T7" fmla="*/ 5 h 5"/>
                              <a:gd name="T8" fmla="*/ 0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" name="Freeform 9020"/>
                        <wps:cNvSpPr>
                          <a:spLocks/>
                        </wps:cNvSpPr>
                        <wps:spPr bwMode="auto">
                          <a:xfrm>
                            <a:off x="5929" y="876"/>
                            <a:ext cx="1" cy="5"/>
                          </a:xfrm>
                          <a:custGeom>
                            <a:avLst/>
                            <a:gdLst>
                              <a:gd name="T0" fmla="*/ 0 h 5"/>
                              <a:gd name="T1" fmla="*/ 0 h 5"/>
                              <a:gd name="T2" fmla="*/ 5 h 5"/>
                              <a:gd name="T3" fmla="*/ 5 h 5"/>
                              <a:gd name="T4" fmla="*/ 2 h 5"/>
                              <a:gd name="T5" fmla="*/ 0 h 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" name="Freeform 9021"/>
                        <wps:cNvSpPr>
                          <a:spLocks/>
                        </wps:cNvSpPr>
                        <wps:spPr bwMode="auto">
                          <a:xfrm>
                            <a:off x="5927" y="878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1" name="Freeform 9022"/>
                        <wps:cNvSpPr>
                          <a:spLocks/>
                        </wps:cNvSpPr>
                        <wps:spPr bwMode="auto">
                          <a:xfrm>
                            <a:off x="5927" y="881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2" name="Freeform 9023"/>
                        <wps:cNvSpPr>
                          <a:spLocks noEditPoints="1"/>
                        </wps:cNvSpPr>
                        <wps:spPr bwMode="auto">
                          <a:xfrm>
                            <a:off x="5852" y="883"/>
                            <a:ext cx="77" cy="17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175"/>
                              <a:gd name="T2" fmla="*/ 75 w 77"/>
                              <a:gd name="T3" fmla="*/ 0 h 175"/>
                              <a:gd name="T4" fmla="*/ 75 w 77"/>
                              <a:gd name="T5" fmla="*/ 5 h 175"/>
                              <a:gd name="T6" fmla="*/ 75 w 77"/>
                              <a:gd name="T7" fmla="*/ 5 h 175"/>
                              <a:gd name="T8" fmla="*/ 77 w 77"/>
                              <a:gd name="T9" fmla="*/ 5 h 175"/>
                              <a:gd name="T10" fmla="*/ 77 w 77"/>
                              <a:gd name="T11" fmla="*/ 0 h 175"/>
                              <a:gd name="T12" fmla="*/ 23 w 77"/>
                              <a:gd name="T13" fmla="*/ 175 h 175"/>
                              <a:gd name="T14" fmla="*/ 23 w 77"/>
                              <a:gd name="T15" fmla="*/ 175 h 175"/>
                              <a:gd name="T16" fmla="*/ 10 w 77"/>
                              <a:gd name="T17" fmla="*/ 175 h 175"/>
                              <a:gd name="T18" fmla="*/ 0 w 77"/>
                              <a:gd name="T19" fmla="*/ 170 h 175"/>
                              <a:gd name="T20" fmla="*/ 13 w 77"/>
                              <a:gd name="T21" fmla="*/ 172 h 175"/>
                              <a:gd name="T22" fmla="*/ 23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77" y="0"/>
                                </a:moveTo>
                                <a:lnTo>
                                  <a:pt x="75" y="0"/>
                                </a:lnTo>
                                <a:lnTo>
                                  <a:pt x="75" y="5"/>
                                </a:lnTo>
                                <a:lnTo>
                                  <a:pt x="75" y="5"/>
                                </a:lnTo>
                                <a:lnTo>
                                  <a:pt x="77" y="5"/>
                                </a:lnTo>
                                <a:lnTo>
                                  <a:pt x="77" y="0"/>
                                </a:lnTo>
                                <a:close/>
                                <a:moveTo>
                                  <a:pt x="23" y="175"/>
                                </a:moveTo>
                                <a:lnTo>
                                  <a:pt x="23" y="175"/>
                                </a:lnTo>
                                <a:lnTo>
                                  <a:pt x="10" y="175"/>
                                </a:lnTo>
                                <a:lnTo>
                                  <a:pt x="0" y="170"/>
                                </a:lnTo>
                                <a:lnTo>
                                  <a:pt x="13" y="172"/>
                                </a:lnTo>
                                <a:lnTo>
                                  <a:pt x="23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3" name="Freeform 9024"/>
                        <wps:cNvSpPr>
                          <a:spLocks noEditPoints="1"/>
                        </wps:cNvSpPr>
                        <wps:spPr bwMode="auto">
                          <a:xfrm>
                            <a:off x="5827" y="886"/>
                            <a:ext cx="102" cy="1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2"/>
                              <a:gd name="T2" fmla="*/ 100 w 102"/>
                              <a:gd name="T3" fmla="*/ 0 h 172"/>
                              <a:gd name="T4" fmla="*/ 97 w 102"/>
                              <a:gd name="T5" fmla="*/ 5 h 172"/>
                              <a:gd name="T6" fmla="*/ 100 w 102"/>
                              <a:gd name="T7" fmla="*/ 5 h 172"/>
                              <a:gd name="T8" fmla="*/ 100 w 102"/>
                              <a:gd name="T9" fmla="*/ 5 h 172"/>
                              <a:gd name="T10" fmla="*/ 102 w 102"/>
                              <a:gd name="T11" fmla="*/ 0 h 172"/>
                              <a:gd name="T12" fmla="*/ 0 w 102"/>
                              <a:gd name="T13" fmla="*/ 154 h 172"/>
                              <a:gd name="T14" fmla="*/ 3 w 102"/>
                              <a:gd name="T15" fmla="*/ 154 h 172"/>
                              <a:gd name="T16" fmla="*/ 3 w 102"/>
                              <a:gd name="T17" fmla="*/ 154 h 172"/>
                              <a:gd name="T18" fmla="*/ 5 w 102"/>
                              <a:gd name="T19" fmla="*/ 154 h 172"/>
                              <a:gd name="T20" fmla="*/ 3 w 102"/>
                              <a:gd name="T21" fmla="*/ 154 h 172"/>
                              <a:gd name="T22" fmla="*/ 0 w 102"/>
                              <a:gd name="T23" fmla="*/ 154 h 172"/>
                              <a:gd name="T24" fmla="*/ 50 w 102"/>
                              <a:gd name="T25" fmla="*/ 169 h 172"/>
                              <a:gd name="T26" fmla="*/ 48 w 102"/>
                              <a:gd name="T27" fmla="*/ 169 h 172"/>
                              <a:gd name="T28" fmla="*/ 48 w 102"/>
                              <a:gd name="T29" fmla="*/ 172 h 172"/>
                              <a:gd name="T30" fmla="*/ 38 w 102"/>
                              <a:gd name="T31" fmla="*/ 172 h 172"/>
                              <a:gd name="T32" fmla="*/ 30 w 102"/>
                              <a:gd name="T33" fmla="*/ 169 h 172"/>
                              <a:gd name="T34" fmla="*/ 25 w 102"/>
                              <a:gd name="T35" fmla="*/ 167 h 172"/>
                              <a:gd name="T36" fmla="*/ 18 w 102"/>
                              <a:gd name="T37" fmla="*/ 162 h 172"/>
                              <a:gd name="T38" fmla="*/ 33 w 102"/>
                              <a:gd name="T39" fmla="*/ 167 h 172"/>
                              <a:gd name="T40" fmla="*/ 50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154"/>
                                </a:moveTo>
                                <a:lnTo>
                                  <a:pt x="3" y="154"/>
                                </a:lnTo>
                                <a:lnTo>
                                  <a:pt x="3" y="154"/>
                                </a:lnTo>
                                <a:lnTo>
                                  <a:pt x="5" y="154"/>
                                </a:lnTo>
                                <a:lnTo>
                                  <a:pt x="3" y="154"/>
                                </a:lnTo>
                                <a:lnTo>
                                  <a:pt x="0" y="154"/>
                                </a:lnTo>
                                <a:close/>
                                <a:moveTo>
                                  <a:pt x="50" y="169"/>
                                </a:moveTo>
                                <a:lnTo>
                                  <a:pt x="48" y="169"/>
                                </a:lnTo>
                                <a:lnTo>
                                  <a:pt x="48" y="172"/>
                                </a:lnTo>
                                <a:lnTo>
                                  <a:pt x="38" y="172"/>
                                </a:lnTo>
                                <a:lnTo>
                                  <a:pt x="30" y="169"/>
                                </a:lnTo>
                                <a:lnTo>
                                  <a:pt x="25" y="167"/>
                                </a:lnTo>
                                <a:lnTo>
                                  <a:pt x="18" y="162"/>
                                </a:lnTo>
                                <a:lnTo>
                                  <a:pt x="33" y="167"/>
                                </a:lnTo>
                                <a:lnTo>
                                  <a:pt x="50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4" name="Freeform 9025"/>
                        <wps:cNvSpPr>
                          <a:spLocks noEditPoints="1"/>
                        </wps:cNvSpPr>
                        <wps:spPr bwMode="auto">
                          <a:xfrm>
                            <a:off x="5827" y="888"/>
                            <a:ext cx="102" cy="170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0"/>
                              <a:gd name="T2" fmla="*/ 100 w 102"/>
                              <a:gd name="T3" fmla="*/ 0 h 170"/>
                              <a:gd name="T4" fmla="*/ 100 w 102"/>
                              <a:gd name="T5" fmla="*/ 0 h 170"/>
                              <a:gd name="T6" fmla="*/ 97 w 102"/>
                              <a:gd name="T7" fmla="*/ 5 h 170"/>
                              <a:gd name="T8" fmla="*/ 100 w 102"/>
                              <a:gd name="T9" fmla="*/ 5 h 170"/>
                              <a:gd name="T10" fmla="*/ 100 w 102"/>
                              <a:gd name="T11" fmla="*/ 8 h 170"/>
                              <a:gd name="T12" fmla="*/ 102 w 102"/>
                              <a:gd name="T13" fmla="*/ 0 h 170"/>
                              <a:gd name="T14" fmla="*/ 25 w 102"/>
                              <a:gd name="T15" fmla="*/ 165 h 170"/>
                              <a:gd name="T16" fmla="*/ 38 w 102"/>
                              <a:gd name="T17" fmla="*/ 167 h 170"/>
                              <a:gd name="T18" fmla="*/ 48 w 102"/>
                              <a:gd name="T19" fmla="*/ 170 h 170"/>
                              <a:gd name="T20" fmla="*/ 50 w 102"/>
                              <a:gd name="T21" fmla="*/ 167 h 170"/>
                              <a:gd name="T22" fmla="*/ 53 w 102"/>
                              <a:gd name="T23" fmla="*/ 165 h 170"/>
                              <a:gd name="T24" fmla="*/ 38 w 102"/>
                              <a:gd name="T25" fmla="*/ 162 h 170"/>
                              <a:gd name="T26" fmla="*/ 28 w 102"/>
                              <a:gd name="T27" fmla="*/ 160 h 170"/>
                              <a:gd name="T28" fmla="*/ 15 w 102"/>
                              <a:gd name="T29" fmla="*/ 155 h 170"/>
                              <a:gd name="T30" fmla="*/ 5 w 102"/>
                              <a:gd name="T31" fmla="*/ 150 h 170"/>
                              <a:gd name="T32" fmla="*/ 3 w 102"/>
                              <a:gd name="T33" fmla="*/ 150 h 170"/>
                              <a:gd name="T34" fmla="*/ 0 w 102"/>
                              <a:gd name="T35" fmla="*/ 152 h 170"/>
                              <a:gd name="T36" fmla="*/ 15 w 102"/>
                              <a:gd name="T37" fmla="*/ 157 h 170"/>
                              <a:gd name="T38" fmla="*/ 25 w 102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8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25" y="165"/>
                                </a:moveTo>
                                <a:lnTo>
                                  <a:pt x="38" y="167"/>
                                </a:lnTo>
                                <a:lnTo>
                                  <a:pt x="48" y="170"/>
                                </a:lnTo>
                                <a:lnTo>
                                  <a:pt x="50" y="167"/>
                                </a:lnTo>
                                <a:lnTo>
                                  <a:pt x="53" y="165"/>
                                </a:lnTo>
                                <a:lnTo>
                                  <a:pt x="38" y="162"/>
                                </a:lnTo>
                                <a:lnTo>
                                  <a:pt x="28" y="160"/>
                                </a:lnTo>
                                <a:lnTo>
                                  <a:pt x="15" y="155"/>
                                </a:lnTo>
                                <a:lnTo>
                                  <a:pt x="5" y="150"/>
                                </a:lnTo>
                                <a:lnTo>
                                  <a:pt x="3" y="150"/>
                                </a:lnTo>
                                <a:lnTo>
                                  <a:pt x="0" y="152"/>
                                </a:lnTo>
                                <a:lnTo>
                                  <a:pt x="15" y="157"/>
                                </a:lnTo>
                                <a:lnTo>
                                  <a:pt x="25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" name="Freeform 9026"/>
                        <wps:cNvSpPr>
                          <a:spLocks noEditPoints="1"/>
                        </wps:cNvSpPr>
                        <wps:spPr bwMode="auto">
                          <a:xfrm>
                            <a:off x="5830" y="891"/>
                            <a:ext cx="97" cy="164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164"/>
                              <a:gd name="T2" fmla="*/ 97 w 97"/>
                              <a:gd name="T3" fmla="*/ 0 h 164"/>
                              <a:gd name="T4" fmla="*/ 94 w 97"/>
                              <a:gd name="T5" fmla="*/ 0 h 164"/>
                              <a:gd name="T6" fmla="*/ 94 w 97"/>
                              <a:gd name="T7" fmla="*/ 5 h 164"/>
                              <a:gd name="T8" fmla="*/ 94 w 97"/>
                              <a:gd name="T9" fmla="*/ 5 h 164"/>
                              <a:gd name="T10" fmla="*/ 97 w 97"/>
                              <a:gd name="T11" fmla="*/ 7 h 164"/>
                              <a:gd name="T12" fmla="*/ 97 w 97"/>
                              <a:gd name="T13" fmla="*/ 0 h 164"/>
                              <a:gd name="T14" fmla="*/ 0 w 97"/>
                              <a:gd name="T15" fmla="*/ 149 h 164"/>
                              <a:gd name="T16" fmla="*/ 0 w 97"/>
                              <a:gd name="T17" fmla="*/ 149 h 164"/>
                              <a:gd name="T18" fmla="*/ 2 w 97"/>
                              <a:gd name="T19" fmla="*/ 149 h 164"/>
                              <a:gd name="T20" fmla="*/ 10 w 97"/>
                              <a:gd name="T21" fmla="*/ 152 h 164"/>
                              <a:gd name="T22" fmla="*/ 15 w 97"/>
                              <a:gd name="T23" fmla="*/ 157 h 164"/>
                              <a:gd name="T24" fmla="*/ 30 w 97"/>
                              <a:gd name="T25" fmla="*/ 162 h 164"/>
                              <a:gd name="T26" fmla="*/ 47 w 97"/>
                              <a:gd name="T27" fmla="*/ 164 h 164"/>
                              <a:gd name="T28" fmla="*/ 50 w 97"/>
                              <a:gd name="T29" fmla="*/ 162 h 164"/>
                              <a:gd name="T30" fmla="*/ 52 w 97"/>
                              <a:gd name="T31" fmla="*/ 159 h 164"/>
                              <a:gd name="T32" fmla="*/ 50 w 97"/>
                              <a:gd name="T33" fmla="*/ 159 h 164"/>
                              <a:gd name="T34" fmla="*/ 50 w 97"/>
                              <a:gd name="T35" fmla="*/ 159 h 164"/>
                              <a:gd name="T36" fmla="*/ 37 w 97"/>
                              <a:gd name="T37" fmla="*/ 157 h 164"/>
                              <a:gd name="T38" fmla="*/ 25 w 97"/>
                              <a:gd name="T39" fmla="*/ 154 h 164"/>
                              <a:gd name="T40" fmla="*/ 15 w 97"/>
                              <a:gd name="T41" fmla="*/ 152 h 164"/>
                              <a:gd name="T42" fmla="*/ 2 w 97"/>
                              <a:gd name="T43" fmla="*/ 144 h 164"/>
                              <a:gd name="T44" fmla="*/ 2 w 97"/>
                              <a:gd name="T45" fmla="*/ 147 h 164"/>
                              <a:gd name="T46" fmla="*/ 0 w 97"/>
                              <a:gd name="T47" fmla="*/ 149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97" y="0"/>
                                </a:moveTo>
                                <a:lnTo>
                                  <a:pt x="97" y="0"/>
                                </a:lnTo>
                                <a:lnTo>
                                  <a:pt x="94" y="0"/>
                                </a:lnTo>
                                <a:lnTo>
                                  <a:pt x="94" y="5"/>
                                </a:lnTo>
                                <a:lnTo>
                                  <a:pt x="94" y="5"/>
                                </a:lnTo>
                                <a:lnTo>
                                  <a:pt x="97" y="7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49"/>
                                </a:moveTo>
                                <a:lnTo>
                                  <a:pt x="0" y="149"/>
                                </a:lnTo>
                                <a:lnTo>
                                  <a:pt x="2" y="149"/>
                                </a:lnTo>
                                <a:lnTo>
                                  <a:pt x="10" y="152"/>
                                </a:lnTo>
                                <a:lnTo>
                                  <a:pt x="15" y="157"/>
                                </a:lnTo>
                                <a:lnTo>
                                  <a:pt x="30" y="162"/>
                                </a:lnTo>
                                <a:lnTo>
                                  <a:pt x="47" y="164"/>
                                </a:lnTo>
                                <a:lnTo>
                                  <a:pt x="50" y="162"/>
                                </a:lnTo>
                                <a:lnTo>
                                  <a:pt x="52" y="159"/>
                                </a:lnTo>
                                <a:lnTo>
                                  <a:pt x="50" y="159"/>
                                </a:lnTo>
                                <a:lnTo>
                                  <a:pt x="50" y="159"/>
                                </a:lnTo>
                                <a:lnTo>
                                  <a:pt x="37" y="157"/>
                                </a:lnTo>
                                <a:lnTo>
                                  <a:pt x="25" y="154"/>
                                </a:lnTo>
                                <a:lnTo>
                                  <a:pt x="15" y="152"/>
                                </a:lnTo>
                                <a:lnTo>
                                  <a:pt x="2" y="144"/>
                                </a:lnTo>
                                <a:lnTo>
                                  <a:pt x="2" y="147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6" name="Freeform 9027"/>
                        <wps:cNvSpPr>
                          <a:spLocks noEditPoints="1"/>
                        </wps:cNvSpPr>
                        <wps:spPr bwMode="auto">
                          <a:xfrm>
                            <a:off x="5832" y="893"/>
                            <a:ext cx="95" cy="160"/>
                          </a:xfrm>
                          <a:custGeom>
                            <a:avLst/>
                            <a:gdLst>
                              <a:gd name="T0" fmla="*/ 95 w 95"/>
                              <a:gd name="T1" fmla="*/ 3 h 160"/>
                              <a:gd name="T2" fmla="*/ 95 w 95"/>
                              <a:gd name="T3" fmla="*/ 0 h 160"/>
                              <a:gd name="T4" fmla="*/ 92 w 95"/>
                              <a:gd name="T5" fmla="*/ 0 h 160"/>
                              <a:gd name="T6" fmla="*/ 90 w 95"/>
                              <a:gd name="T7" fmla="*/ 5 h 160"/>
                              <a:gd name="T8" fmla="*/ 92 w 95"/>
                              <a:gd name="T9" fmla="*/ 5 h 160"/>
                              <a:gd name="T10" fmla="*/ 95 w 95"/>
                              <a:gd name="T11" fmla="*/ 8 h 160"/>
                              <a:gd name="T12" fmla="*/ 95 w 95"/>
                              <a:gd name="T13" fmla="*/ 3 h 160"/>
                              <a:gd name="T14" fmla="*/ 0 w 95"/>
                              <a:gd name="T15" fmla="*/ 145 h 160"/>
                              <a:gd name="T16" fmla="*/ 10 w 95"/>
                              <a:gd name="T17" fmla="*/ 150 h 160"/>
                              <a:gd name="T18" fmla="*/ 23 w 95"/>
                              <a:gd name="T19" fmla="*/ 155 h 160"/>
                              <a:gd name="T20" fmla="*/ 33 w 95"/>
                              <a:gd name="T21" fmla="*/ 157 h 160"/>
                              <a:gd name="T22" fmla="*/ 48 w 95"/>
                              <a:gd name="T23" fmla="*/ 160 h 160"/>
                              <a:gd name="T24" fmla="*/ 50 w 95"/>
                              <a:gd name="T25" fmla="*/ 157 h 160"/>
                              <a:gd name="T26" fmla="*/ 50 w 95"/>
                              <a:gd name="T27" fmla="*/ 155 h 160"/>
                              <a:gd name="T28" fmla="*/ 50 w 95"/>
                              <a:gd name="T29" fmla="*/ 155 h 160"/>
                              <a:gd name="T30" fmla="*/ 48 w 95"/>
                              <a:gd name="T31" fmla="*/ 155 h 160"/>
                              <a:gd name="T32" fmla="*/ 35 w 95"/>
                              <a:gd name="T33" fmla="*/ 152 h 160"/>
                              <a:gd name="T34" fmla="*/ 25 w 95"/>
                              <a:gd name="T35" fmla="*/ 150 h 160"/>
                              <a:gd name="T36" fmla="*/ 13 w 95"/>
                              <a:gd name="T37" fmla="*/ 147 h 160"/>
                              <a:gd name="T38" fmla="*/ 3 w 95"/>
                              <a:gd name="T39" fmla="*/ 142 h 160"/>
                              <a:gd name="T40" fmla="*/ 0 w 95"/>
                              <a:gd name="T41" fmla="*/ 142 h 160"/>
                              <a:gd name="T42" fmla="*/ 0 w 95"/>
                              <a:gd name="T43" fmla="*/ 145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95" y="3"/>
                                </a:moveTo>
                                <a:lnTo>
                                  <a:pt x="95" y="0"/>
                                </a:ln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8"/>
                                </a:lnTo>
                                <a:lnTo>
                                  <a:pt x="95" y="3"/>
                                </a:lnTo>
                                <a:close/>
                                <a:moveTo>
                                  <a:pt x="0" y="145"/>
                                </a:moveTo>
                                <a:lnTo>
                                  <a:pt x="10" y="150"/>
                                </a:lnTo>
                                <a:lnTo>
                                  <a:pt x="23" y="155"/>
                                </a:lnTo>
                                <a:lnTo>
                                  <a:pt x="33" y="157"/>
                                </a:lnTo>
                                <a:lnTo>
                                  <a:pt x="48" y="160"/>
                                </a:lnTo>
                                <a:lnTo>
                                  <a:pt x="50" y="157"/>
                                </a:lnTo>
                                <a:lnTo>
                                  <a:pt x="50" y="155"/>
                                </a:lnTo>
                                <a:lnTo>
                                  <a:pt x="50" y="155"/>
                                </a:lnTo>
                                <a:lnTo>
                                  <a:pt x="48" y="155"/>
                                </a:lnTo>
                                <a:lnTo>
                                  <a:pt x="35" y="152"/>
                                </a:lnTo>
                                <a:lnTo>
                                  <a:pt x="25" y="150"/>
                                </a:lnTo>
                                <a:lnTo>
                                  <a:pt x="13" y="147"/>
                                </a:lnTo>
                                <a:lnTo>
                                  <a:pt x="3" y="142"/>
                                </a:lnTo>
                                <a:lnTo>
                                  <a:pt x="0" y="142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7" name="Freeform 9028"/>
                        <wps:cNvSpPr>
                          <a:spLocks noEditPoints="1"/>
                        </wps:cNvSpPr>
                        <wps:spPr bwMode="auto">
                          <a:xfrm>
                            <a:off x="5832" y="896"/>
                            <a:ext cx="95" cy="154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54"/>
                              <a:gd name="T2" fmla="*/ 92 w 95"/>
                              <a:gd name="T3" fmla="*/ 0 h 154"/>
                              <a:gd name="T4" fmla="*/ 92 w 95"/>
                              <a:gd name="T5" fmla="*/ 0 h 154"/>
                              <a:gd name="T6" fmla="*/ 90 w 95"/>
                              <a:gd name="T7" fmla="*/ 5 h 154"/>
                              <a:gd name="T8" fmla="*/ 92 w 95"/>
                              <a:gd name="T9" fmla="*/ 5 h 154"/>
                              <a:gd name="T10" fmla="*/ 95 w 95"/>
                              <a:gd name="T11" fmla="*/ 7 h 154"/>
                              <a:gd name="T12" fmla="*/ 95 w 95"/>
                              <a:gd name="T13" fmla="*/ 2 h 154"/>
                              <a:gd name="T14" fmla="*/ 0 w 95"/>
                              <a:gd name="T15" fmla="*/ 139 h 154"/>
                              <a:gd name="T16" fmla="*/ 13 w 95"/>
                              <a:gd name="T17" fmla="*/ 147 h 154"/>
                              <a:gd name="T18" fmla="*/ 23 w 95"/>
                              <a:gd name="T19" fmla="*/ 149 h 154"/>
                              <a:gd name="T20" fmla="*/ 35 w 95"/>
                              <a:gd name="T21" fmla="*/ 152 h 154"/>
                              <a:gd name="T22" fmla="*/ 48 w 95"/>
                              <a:gd name="T23" fmla="*/ 154 h 154"/>
                              <a:gd name="T24" fmla="*/ 48 w 95"/>
                              <a:gd name="T25" fmla="*/ 154 h 154"/>
                              <a:gd name="T26" fmla="*/ 50 w 95"/>
                              <a:gd name="T27" fmla="*/ 154 h 154"/>
                              <a:gd name="T28" fmla="*/ 50 w 95"/>
                              <a:gd name="T29" fmla="*/ 152 h 154"/>
                              <a:gd name="T30" fmla="*/ 53 w 95"/>
                              <a:gd name="T31" fmla="*/ 149 h 154"/>
                              <a:gd name="T32" fmla="*/ 50 w 95"/>
                              <a:gd name="T33" fmla="*/ 149 h 154"/>
                              <a:gd name="T34" fmla="*/ 48 w 95"/>
                              <a:gd name="T35" fmla="*/ 149 h 154"/>
                              <a:gd name="T36" fmla="*/ 35 w 95"/>
                              <a:gd name="T37" fmla="*/ 149 h 154"/>
                              <a:gd name="T38" fmla="*/ 25 w 95"/>
                              <a:gd name="T39" fmla="*/ 147 h 154"/>
                              <a:gd name="T40" fmla="*/ 15 w 95"/>
                              <a:gd name="T41" fmla="*/ 142 h 154"/>
                              <a:gd name="T42" fmla="*/ 5 w 95"/>
                              <a:gd name="T43" fmla="*/ 137 h 154"/>
                              <a:gd name="T44" fmla="*/ 3 w 95"/>
                              <a:gd name="T45" fmla="*/ 139 h 154"/>
                              <a:gd name="T46" fmla="*/ 0 w 95"/>
                              <a:gd name="T47" fmla="*/ 139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39"/>
                                </a:moveTo>
                                <a:lnTo>
                                  <a:pt x="13" y="147"/>
                                </a:lnTo>
                                <a:lnTo>
                                  <a:pt x="23" y="149"/>
                                </a:lnTo>
                                <a:lnTo>
                                  <a:pt x="35" y="152"/>
                                </a:lnTo>
                                <a:lnTo>
                                  <a:pt x="48" y="154"/>
                                </a:lnTo>
                                <a:lnTo>
                                  <a:pt x="48" y="154"/>
                                </a:lnTo>
                                <a:lnTo>
                                  <a:pt x="50" y="154"/>
                                </a:lnTo>
                                <a:lnTo>
                                  <a:pt x="50" y="152"/>
                                </a:lnTo>
                                <a:lnTo>
                                  <a:pt x="53" y="149"/>
                                </a:lnTo>
                                <a:lnTo>
                                  <a:pt x="50" y="149"/>
                                </a:lnTo>
                                <a:lnTo>
                                  <a:pt x="48" y="149"/>
                                </a:lnTo>
                                <a:lnTo>
                                  <a:pt x="35" y="149"/>
                                </a:lnTo>
                                <a:lnTo>
                                  <a:pt x="25" y="147"/>
                                </a:lnTo>
                                <a:lnTo>
                                  <a:pt x="15" y="142"/>
                                </a:lnTo>
                                <a:lnTo>
                                  <a:pt x="5" y="137"/>
                                </a:lnTo>
                                <a:lnTo>
                                  <a:pt x="3" y="139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" name="Freeform 9029"/>
                        <wps:cNvSpPr>
                          <a:spLocks noEditPoints="1"/>
                        </wps:cNvSpPr>
                        <wps:spPr bwMode="auto">
                          <a:xfrm>
                            <a:off x="5835" y="898"/>
                            <a:ext cx="92" cy="150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50"/>
                              <a:gd name="T2" fmla="*/ 89 w 92"/>
                              <a:gd name="T3" fmla="*/ 0 h 150"/>
                              <a:gd name="T4" fmla="*/ 87 w 92"/>
                              <a:gd name="T5" fmla="*/ 0 h 150"/>
                              <a:gd name="T6" fmla="*/ 87 w 92"/>
                              <a:gd name="T7" fmla="*/ 5 h 150"/>
                              <a:gd name="T8" fmla="*/ 89 w 92"/>
                              <a:gd name="T9" fmla="*/ 5 h 150"/>
                              <a:gd name="T10" fmla="*/ 92 w 92"/>
                              <a:gd name="T11" fmla="*/ 8 h 150"/>
                              <a:gd name="T12" fmla="*/ 92 w 92"/>
                              <a:gd name="T13" fmla="*/ 3 h 150"/>
                              <a:gd name="T14" fmla="*/ 0 w 92"/>
                              <a:gd name="T15" fmla="*/ 137 h 150"/>
                              <a:gd name="T16" fmla="*/ 10 w 92"/>
                              <a:gd name="T17" fmla="*/ 142 h 150"/>
                              <a:gd name="T18" fmla="*/ 22 w 92"/>
                              <a:gd name="T19" fmla="*/ 145 h 150"/>
                              <a:gd name="T20" fmla="*/ 32 w 92"/>
                              <a:gd name="T21" fmla="*/ 147 h 150"/>
                              <a:gd name="T22" fmla="*/ 45 w 92"/>
                              <a:gd name="T23" fmla="*/ 150 h 150"/>
                              <a:gd name="T24" fmla="*/ 47 w 92"/>
                              <a:gd name="T25" fmla="*/ 150 h 150"/>
                              <a:gd name="T26" fmla="*/ 47 w 92"/>
                              <a:gd name="T27" fmla="*/ 150 h 150"/>
                              <a:gd name="T28" fmla="*/ 50 w 92"/>
                              <a:gd name="T29" fmla="*/ 147 h 150"/>
                              <a:gd name="T30" fmla="*/ 52 w 92"/>
                              <a:gd name="T31" fmla="*/ 145 h 150"/>
                              <a:gd name="T32" fmla="*/ 47 w 92"/>
                              <a:gd name="T33" fmla="*/ 145 h 150"/>
                              <a:gd name="T34" fmla="*/ 45 w 92"/>
                              <a:gd name="T35" fmla="*/ 145 h 150"/>
                              <a:gd name="T36" fmla="*/ 35 w 92"/>
                              <a:gd name="T37" fmla="*/ 145 h 150"/>
                              <a:gd name="T38" fmla="*/ 25 w 92"/>
                              <a:gd name="T39" fmla="*/ 142 h 150"/>
                              <a:gd name="T40" fmla="*/ 15 w 92"/>
                              <a:gd name="T41" fmla="*/ 137 h 150"/>
                              <a:gd name="T42" fmla="*/ 5 w 92"/>
                              <a:gd name="T43" fmla="*/ 135 h 150"/>
                              <a:gd name="T44" fmla="*/ 2 w 92"/>
                              <a:gd name="T45" fmla="*/ 135 h 150"/>
                              <a:gd name="T46" fmla="*/ 0 w 92"/>
                              <a:gd name="T4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5"/>
                                </a:lnTo>
                                <a:lnTo>
                                  <a:pt x="92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2"/>
                                </a:lnTo>
                                <a:lnTo>
                                  <a:pt x="22" y="145"/>
                                </a:lnTo>
                                <a:lnTo>
                                  <a:pt x="32" y="147"/>
                                </a:ln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47" y="150"/>
                                </a:lnTo>
                                <a:lnTo>
                                  <a:pt x="50" y="147"/>
                                </a:lnTo>
                                <a:lnTo>
                                  <a:pt x="52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35" y="145"/>
                                </a:lnTo>
                                <a:lnTo>
                                  <a:pt x="25" y="142"/>
                                </a:lnTo>
                                <a:lnTo>
                                  <a:pt x="15" y="137"/>
                                </a:lnTo>
                                <a:lnTo>
                                  <a:pt x="5" y="135"/>
                                </a:lnTo>
                                <a:lnTo>
                                  <a:pt x="2" y="135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" name="Freeform 9030"/>
                        <wps:cNvSpPr>
                          <a:spLocks noEditPoints="1"/>
                        </wps:cNvSpPr>
                        <wps:spPr bwMode="auto">
                          <a:xfrm>
                            <a:off x="5837" y="901"/>
                            <a:ext cx="90" cy="144"/>
                          </a:xfrm>
                          <a:custGeom>
                            <a:avLst/>
                            <a:gdLst>
                              <a:gd name="T0" fmla="*/ 90 w 90"/>
                              <a:gd name="T1" fmla="*/ 2 h 144"/>
                              <a:gd name="T2" fmla="*/ 87 w 90"/>
                              <a:gd name="T3" fmla="*/ 0 h 144"/>
                              <a:gd name="T4" fmla="*/ 85 w 90"/>
                              <a:gd name="T5" fmla="*/ 0 h 144"/>
                              <a:gd name="T6" fmla="*/ 85 w 90"/>
                              <a:gd name="T7" fmla="*/ 5 h 144"/>
                              <a:gd name="T8" fmla="*/ 85 w 90"/>
                              <a:gd name="T9" fmla="*/ 5 h 144"/>
                              <a:gd name="T10" fmla="*/ 87 w 90"/>
                              <a:gd name="T11" fmla="*/ 7 h 144"/>
                              <a:gd name="T12" fmla="*/ 90 w 90"/>
                              <a:gd name="T13" fmla="*/ 2 h 144"/>
                              <a:gd name="T14" fmla="*/ 0 w 90"/>
                              <a:gd name="T15" fmla="*/ 132 h 144"/>
                              <a:gd name="T16" fmla="*/ 10 w 90"/>
                              <a:gd name="T17" fmla="*/ 137 h 144"/>
                              <a:gd name="T18" fmla="*/ 20 w 90"/>
                              <a:gd name="T19" fmla="*/ 142 h 144"/>
                              <a:gd name="T20" fmla="*/ 30 w 90"/>
                              <a:gd name="T21" fmla="*/ 144 h 144"/>
                              <a:gd name="T22" fmla="*/ 43 w 90"/>
                              <a:gd name="T23" fmla="*/ 144 h 144"/>
                              <a:gd name="T24" fmla="*/ 45 w 90"/>
                              <a:gd name="T25" fmla="*/ 144 h 144"/>
                              <a:gd name="T26" fmla="*/ 48 w 90"/>
                              <a:gd name="T27" fmla="*/ 144 h 144"/>
                              <a:gd name="T28" fmla="*/ 50 w 90"/>
                              <a:gd name="T29" fmla="*/ 142 h 144"/>
                              <a:gd name="T30" fmla="*/ 53 w 90"/>
                              <a:gd name="T31" fmla="*/ 139 h 144"/>
                              <a:gd name="T32" fmla="*/ 48 w 90"/>
                              <a:gd name="T33" fmla="*/ 139 h 144"/>
                              <a:gd name="T34" fmla="*/ 43 w 90"/>
                              <a:gd name="T35" fmla="*/ 139 h 144"/>
                              <a:gd name="T36" fmla="*/ 23 w 90"/>
                              <a:gd name="T37" fmla="*/ 137 h 144"/>
                              <a:gd name="T38" fmla="*/ 5 w 90"/>
                              <a:gd name="T39" fmla="*/ 129 h 144"/>
                              <a:gd name="T40" fmla="*/ 3 w 90"/>
                              <a:gd name="T41" fmla="*/ 132 h 144"/>
                              <a:gd name="T42" fmla="*/ 0 w 90"/>
                              <a:gd name="T4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90" y="2"/>
                                </a:moveTo>
                                <a:lnTo>
                                  <a:pt x="87" y="0"/>
                                </a:lnTo>
                                <a:lnTo>
                                  <a:pt x="85" y="0"/>
                                </a:lnTo>
                                <a:lnTo>
                                  <a:pt x="85" y="5"/>
                                </a:lnTo>
                                <a:lnTo>
                                  <a:pt x="85" y="5"/>
                                </a:lnTo>
                                <a:lnTo>
                                  <a:pt x="87" y="7"/>
                                </a:lnTo>
                                <a:lnTo>
                                  <a:pt x="90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0" y="137"/>
                                </a:lnTo>
                                <a:lnTo>
                                  <a:pt x="20" y="142"/>
                                </a:lnTo>
                                <a:lnTo>
                                  <a:pt x="30" y="144"/>
                                </a:lnTo>
                                <a:lnTo>
                                  <a:pt x="43" y="144"/>
                                </a:lnTo>
                                <a:lnTo>
                                  <a:pt x="45" y="144"/>
                                </a:lnTo>
                                <a:lnTo>
                                  <a:pt x="48" y="144"/>
                                </a:lnTo>
                                <a:lnTo>
                                  <a:pt x="50" y="142"/>
                                </a:lnTo>
                                <a:lnTo>
                                  <a:pt x="53" y="139"/>
                                </a:lnTo>
                                <a:lnTo>
                                  <a:pt x="48" y="139"/>
                                </a:lnTo>
                                <a:lnTo>
                                  <a:pt x="43" y="139"/>
                                </a:lnTo>
                                <a:lnTo>
                                  <a:pt x="23" y="137"/>
                                </a:lnTo>
                                <a:lnTo>
                                  <a:pt x="5" y="129"/>
                                </a:lnTo>
                                <a:lnTo>
                                  <a:pt x="3" y="132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0" name="Freeform 9031"/>
                        <wps:cNvSpPr>
                          <a:spLocks noEditPoints="1"/>
                        </wps:cNvSpPr>
                        <wps:spPr bwMode="auto">
                          <a:xfrm>
                            <a:off x="5840" y="903"/>
                            <a:ext cx="87" cy="140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40"/>
                              <a:gd name="T2" fmla="*/ 84 w 87"/>
                              <a:gd name="T3" fmla="*/ 0 h 140"/>
                              <a:gd name="T4" fmla="*/ 82 w 87"/>
                              <a:gd name="T5" fmla="*/ 0 h 140"/>
                              <a:gd name="T6" fmla="*/ 79 w 87"/>
                              <a:gd name="T7" fmla="*/ 5 h 140"/>
                              <a:gd name="T8" fmla="*/ 82 w 87"/>
                              <a:gd name="T9" fmla="*/ 5 h 140"/>
                              <a:gd name="T10" fmla="*/ 84 w 87"/>
                              <a:gd name="T11" fmla="*/ 8 h 140"/>
                              <a:gd name="T12" fmla="*/ 87 w 87"/>
                              <a:gd name="T13" fmla="*/ 3 h 140"/>
                              <a:gd name="T14" fmla="*/ 0 w 87"/>
                              <a:gd name="T15" fmla="*/ 130 h 140"/>
                              <a:gd name="T16" fmla="*/ 10 w 87"/>
                              <a:gd name="T17" fmla="*/ 132 h 140"/>
                              <a:gd name="T18" fmla="*/ 20 w 87"/>
                              <a:gd name="T19" fmla="*/ 137 h 140"/>
                              <a:gd name="T20" fmla="*/ 30 w 87"/>
                              <a:gd name="T21" fmla="*/ 140 h 140"/>
                              <a:gd name="T22" fmla="*/ 40 w 87"/>
                              <a:gd name="T23" fmla="*/ 140 h 140"/>
                              <a:gd name="T24" fmla="*/ 42 w 87"/>
                              <a:gd name="T25" fmla="*/ 140 h 140"/>
                              <a:gd name="T26" fmla="*/ 47 w 87"/>
                              <a:gd name="T27" fmla="*/ 140 h 140"/>
                              <a:gd name="T28" fmla="*/ 50 w 87"/>
                              <a:gd name="T29" fmla="*/ 137 h 140"/>
                              <a:gd name="T30" fmla="*/ 50 w 87"/>
                              <a:gd name="T31" fmla="*/ 132 h 140"/>
                              <a:gd name="T32" fmla="*/ 45 w 87"/>
                              <a:gd name="T33" fmla="*/ 135 h 140"/>
                              <a:gd name="T34" fmla="*/ 40 w 87"/>
                              <a:gd name="T35" fmla="*/ 135 h 140"/>
                              <a:gd name="T36" fmla="*/ 22 w 87"/>
                              <a:gd name="T37" fmla="*/ 132 h 140"/>
                              <a:gd name="T38" fmla="*/ 5 w 87"/>
                              <a:gd name="T39" fmla="*/ 125 h 140"/>
                              <a:gd name="T40" fmla="*/ 2 w 87"/>
                              <a:gd name="T41" fmla="*/ 127 h 140"/>
                              <a:gd name="T42" fmla="*/ 0 w 87"/>
                              <a:gd name="T43" fmla="*/ 13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87" y="3"/>
                                </a:move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5"/>
                                </a:lnTo>
                                <a:lnTo>
                                  <a:pt x="84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30"/>
                                </a:moveTo>
                                <a:lnTo>
                                  <a:pt x="10" y="132"/>
                                </a:lnTo>
                                <a:lnTo>
                                  <a:pt x="20" y="137"/>
                                </a:lnTo>
                                <a:lnTo>
                                  <a:pt x="30" y="140"/>
                                </a:lnTo>
                                <a:lnTo>
                                  <a:pt x="40" y="140"/>
                                </a:lnTo>
                                <a:lnTo>
                                  <a:pt x="42" y="140"/>
                                </a:lnTo>
                                <a:lnTo>
                                  <a:pt x="47" y="140"/>
                                </a:lnTo>
                                <a:lnTo>
                                  <a:pt x="50" y="137"/>
                                </a:lnTo>
                                <a:lnTo>
                                  <a:pt x="50" y="132"/>
                                </a:lnTo>
                                <a:lnTo>
                                  <a:pt x="45" y="135"/>
                                </a:lnTo>
                                <a:lnTo>
                                  <a:pt x="40" y="135"/>
                                </a:lnTo>
                                <a:lnTo>
                                  <a:pt x="22" y="132"/>
                                </a:lnTo>
                                <a:lnTo>
                                  <a:pt x="5" y="125"/>
                                </a:lnTo>
                                <a:lnTo>
                                  <a:pt x="2" y="127"/>
                                </a:lnTo>
                                <a:lnTo>
                                  <a:pt x="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" name="Freeform 9032"/>
                        <wps:cNvSpPr>
                          <a:spLocks noEditPoints="1"/>
                        </wps:cNvSpPr>
                        <wps:spPr bwMode="auto">
                          <a:xfrm>
                            <a:off x="5842" y="906"/>
                            <a:ext cx="82" cy="134"/>
                          </a:xfrm>
                          <a:custGeom>
                            <a:avLst/>
                            <a:gdLst>
                              <a:gd name="T0" fmla="*/ 82 w 82"/>
                              <a:gd name="T1" fmla="*/ 2 h 134"/>
                              <a:gd name="T2" fmla="*/ 80 w 82"/>
                              <a:gd name="T3" fmla="*/ 0 h 134"/>
                              <a:gd name="T4" fmla="*/ 80 w 82"/>
                              <a:gd name="T5" fmla="*/ 0 h 134"/>
                              <a:gd name="T6" fmla="*/ 77 w 82"/>
                              <a:gd name="T7" fmla="*/ 5 h 134"/>
                              <a:gd name="T8" fmla="*/ 80 w 82"/>
                              <a:gd name="T9" fmla="*/ 7 h 134"/>
                              <a:gd name="T10" fmla="*/ 82 w 82"/>
                              <a:gd name="T11" fmla="*/ 7 h 134"/>
                              <a:gd name="T12" fmla="*/ 82 w 82"/>
                              <a:gd name="T13" fmla="*/ 2 h 134"/>
                              <a:gd name="T14" fmla="*/ 0 w 82"/>
                              <a:gd name="T15" fmla="*/ 124 h 134"/>
                              <a:gd name="T16" fmla="*/ 18 w 82"/>
                              <a:gd name="T17" fmla="*/ 132 h 134"/>
                              <a:gd name="T18" fmla="*/ 38 w 82"/>
                              <a:gd name="T19" fmla="*/ 134 h 134"/>
                              <a:gd name="T20" fmla="*/ 43 w 82"/>
                              <a:gd name="T21" fmla="*/ 134 h 134"/>
                              <a:gd name="T22" fmla="*/ 48 w 82"/>
                              <a:gd name="T23" fmla="*/ 134 h 134"/>
                              <a:gd name="T24" fmla="*/ 48 w 82"/>
                              <a:gd name="T25" fmla="*/ 129 h 134"/>
                              <a:gd name="T26" fmla="*/ 50 w 82"/>
                              <a:gd name="T27" fmla="*/ 127 h 134"/>
                              <a:gd name="T28" fmla="*/ 43 w 82"/>
                              <a:gd name="T29" fmla="*/ 129 h 134"/>
                              <a:gd name="T30" fmla="*/ 38 w 82"/>
                              <a:gd name="T31" fmla="*/ 129 h 134"/>
                              <a:gd name="T32" fmla="*/ 20 w 82"/>
                              <a:gd name="T33" fmla="*/ 127 h 134"/>
                              <a:gd name="T34" fmla="*/ 5 w 82"/>
                              <a:gd name="T35" fmla="*/ 122 h 134"/>
                              <a:gd name="T36" fmla="*/ 3 w 82"/>
                              <a:gd name="T37" fmla="*/ 122 h 134"/>
                              <a:gd name="T38" fmla="*/ 0 w 82"/>
                              <a:gd name="T39" fmla="*/ 12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82" y="2"/>
                                </a:moveTo>
                                <a:lnTo>
                                  <a:pt x="80" y="0"/>
                                </a:lnTo>
                                <a:lnTo>
                                  <a:pt x="80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7"/>
                                </a:lnTo>
                                <a:lnTo>
                                  <a:pt x="82" y="7"/>
                                </a:lnTo>
                                <a:lnTo>
                                  <a:pt x="82" y="2"/>
                                </a:lnTo>
                                <a:close/>
                                <a:moveTo>
                                  <a:pt x="0" y="124"/>
                                </a:moveTo>
                                <a:lnTo>
                                  <a:pt x="18" y="132"/>
                                </a:lnTo>
                                <a:lnTo>
                                  <a:pt x="38" y="134"/>
                                </a:lnTo>
                                <a:lnTo>
                                  <a:pt x="43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129"/>
                                </a:lnTo>
                                <a:lnTo>
                                  <a:pt x="50" y="127"/>
                                </a:lnTo>
                                <a:lnTo>
                                  <a:pt x="43" y="129"/>
                                </a:lnTo>
                                <a:lnTo>
                                  <a:pt x="38" y="129"/>
                                </a:lnTo>
                                <a:lnTo>
                                  <a:pt x="20" y="127"/>
                                </a:lnTo>
                                <a:lnTo>
                                  <a:pt x="5" y="122"/>
                                </a:lnTo>
                                <a:lnTo>
                                  <a:pt x="3" y="122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2" name="Freeform 9033"/>
                        <wps:cNvSpPr>
                          <a:spLocks noEditPoints="1"/>
                        </wps:cNvSpPr>
                        <wps:spPr bwMode="auto">
                          <a:xfrm>
                            <a:off x="5845" y="908"/>
                            <a:ext cx="79" cy="130"/>
                          </a:xfrm>
                          <a:custGeom>
                            <a:avLst/>
                            <a:gdLst>
                              <a:gd name="T0" fmla="*/ 79 w 79"/>
                              <a:gd name="T1" fmla="*/ 3 h 130"/>
                              <a:gd name="T2" fmla="*/ 77 w 79"/>
                              <a:gd name="T3" fmla="*/ 0 h 130"/>
                              <a:gd name="T4" fmla="*/ 74 w 79"/>
                              <a:gd name="T5" fmla="*/ 0 h 130"/>
                              <a:gd name="T6" fmla="*/ 74 w 79"/>
                              <a:gd name="T7" fmla="*/ 5 h 130"/>
                              <a:gd name="T8" fmla="*/ 77 w 79"/>
                              <a:gd name="T9" fmla="*/ 8 h 130"/>
                              <a:gd name="T10" fmla="*/ 79 w 79"/>
                              <a:gd name="T11" fmla="*/ 10 h 130"/>
                              <a:gd name="T12" fmla="*/ 79 w 79"/>
                              <a:gd name="T13" fmla="*/ 3 h 130"/>
                              <a:gd name="T14" fmla="*/ 0 w 79"/>
                              <a:gd name="T15" fmla="*/ 120 h 130"/>
                              <a:gd name="T16" fmla="*/ 17 w 79"/>
                              <a:gd name="T17" fmla="*/ 127 h 130"/>
                              <a:gd name="T18" fmla="*/ 35 w 79"/>
                              <a:gd name="T19" fmla="*/ 130 h 130"/>
                              <a:gd name="T20" fmla="*/ 40 w 79"/>
                              <a:gd name="T21" fmla="*/ 130 h 130"/>
                              <a:gd name="T22" fmla="*/ 45 w 79"/>
                              <a:gd name="T23" fmla="*/ 127 h 130"/>
                              <a:gd name="T24" fmla="*/ 47 w 79"/>
                              <a:gd name="T25" fmla="*/ 125 h 130"/>
                              <a:gd name="T26" fmla="*/ 50 w 79"/>
                              <a:gd name="T27" fmla="*/ 122 h 130"/>
                              <a:gd name="T28" fmla="*/ 42 w 79"/>
                              <a:gd name="T29" fmla="*/ 125 h 130"/>
                              <a:gd name="T30" fmla="*/ 35 w 79"/>
                              <a:gd name="T31" fmla="*/ 125 h 130"/>
                              <a:gd name="T32" fmla="*/ 20 w 79"/>
                              <a:gd name="T33" fmla="*/ 122 h 130"/>
                              <a:gd name="T34" fmla="*/ 5 w 79"/>
                              <a:gd name="T35" fmla="*/ 117 h 130"/>
                              <a:gd name="T36" fmla="*/ 2 w 79"/>
                              <a:gd name="T37" fmla="*/ 120 h 130"/>
                              <a:gd name="T38" fmla="*/ 0 w 79"/>
                              <a:gd name="T39" fmla="*/ 12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79" y="3"/>
                                </a:moveTo>
                                <a:lnTo>
                                  <a:pt x="77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3"/>
                                </a:lnTo>
                                <a:close/>
                                <a:moveTo>
                                  <a:pt x="0" y="120"/>
                                </a:moveTo>
                                <a:lnTo>
                                  <a:pt x="17" y="127"/>
                                </a:lnTo>
                                <a:lnTo>
                                  <a:pt x="35" y="130"/>
                                </a:lnTo>
                                <a:lnTo>
                                  <a:pt x="40" y="130"/>
                                </a:lnTo>
                                <a:lnTo>
                                  <a:pt x="45" y="127"/>
                                </a:lnTo>
                                <a:lnTo>
                                  <a:pt x="47" y="125"/>
                                </a:lnTo>
                                <a:lnTo>
                                  <a:pt x="50" y="122"/>
                                </a:lnTo>
                                <a:lnTo>
                                  <a:pt x="42" y="125"/>
                                </a:lnTo>
                                <a:lnTo>
                                  <a:pt x="35" y="125"/>
                                </a:lnTo>
                                <a:lnTo>
                                  <a:pt x="20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3" name="Freeform 9034"/>
                        <wps:cNvSpPr>
                          <a:spLocks noEditPoints="1"/>
                        </wps:cNvSpPr>
                        <wps:spPr bwMode="auto">
                          <a:xfrm>
                            <a:off x="5847" y="911"/>
                            <a:ext cx="77" cy="124"/>
                          </a:xfrm>
                          <a:custGeom>
                            <a:avLst/>
                            <a:gdLst>
                              <a:gd name="T0" fmla="*/ 77 w 77"/>
                              <a:gd name="T1" fmla="*/ 2 h 124"/>
                              <a:gd name="T2" fmla="*/ 75 w 77"/>
                              <a:gd name="T3" fmla="*/ 2 h 124"/>
                              <a:gd name="T4" fmla="*/ 72 w 77"/>
                              <a:gd name="T5" fmla="*/ 0 h 124"/>
                              <a:gd name="T6" fmla="*/ 70 w 77"/>
                              <a:gd name="T7" fmla="*/ 5 h 124"/>
                              <a:gd name="T8" fmla="*/ 72 w 77"/>
                              <a:gd name="T9" fmla="*/ 7 h 124"/>
                              <a:gd name="T10" fmla="*/ 77 w 77"/>
                              <a:gd name="T11" fmla="*/ 9 h 124"/>
                              <a:gd name="T12" fmla="*/ 77 w 77"/>
                              <a:gd name="T13" fmla="*/ 2 h 124"/>
                              <a:gd name="T14" fmla="*/ 0 w 77"/>
                              <a:gd name="T15" fmla="*/ 117 h 124"/>
                              <a:gd name="T16" fmla="*/ 15 w 77"/>
                              <a:gd name="T17" fmla="*/ 122 h 124"/>
                              <a:gd name="T18" fmla="*/ 33 w 77"/>
                              <a:gd name="T19" fmla="*/ 124 h 124"/>
                              <a:gd name="T20" fmla="*/ 38 w 77"/>
                              <a:gd name="T21" fmla="*/ 124 h 124"/>
                              <a:gd name="T22" fmla="*/ 45 w 77"/>
                              <a:gd name="T23" fmla="*/ 122 h 124"/>
                              <a:gd name="T24" fmla="*/ 48 w 77"/>
                              <a:gd name="T25" fmla="*/ 119 h 124"/>
                              <a:gd name="T26" fmla="*/ 48 w 77"/>
                              <a:gd name="T27" fmla="*/ 117 h 124"/>
                              <a:gd name="T28" fmla="*/ 40 w 77"/>
                              <a:gd name="T29" fmla="*/ 119 h 124"/>
                              <a:gd name="T30" fmla="*/ 33 w 77"/>
                              <a:gd name="T31" fmla="*/ 119 h 124"/>
                              <a:gd name="T32" fmla="*/ 18 w 77"/>
                              <a:gd name="T33" fmla="*/ 117 h 124"/>
                              <a:gd name="T34" fmla="*/ 5 w 77"/>
                              <a:gd name="T35" fmla="*/ 112 h 124"/>
                              <a:gd name="T36" fmla="*/ 3 w 77"/>
                              <a:gd name="T37" fmla="*/ 114 h 124"/>
                              <a:gd name="T38" fmla="*/ 0 w 77"/>
                              <a:gd name="T39" fmla="*/ 117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77" y="2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2" y="7"/>
                                </a:lnTo>
                                <a:lnTo>
                                  <a:pt x="77" y="9"/>
                                </a:lnTo>
                                <a:lnTo>
                                  <a:pt x="77" y="2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2"/>
                                </a:lnTo>
                                <a:lnTo>
                                  <a:pt x="33" y="124"/>
                                </a:lnTo>
                                <a:lnTo>
                                  <a:pt x="38" y="124"/>
                                </a:lnTo>
                                <a:lnTo>
                                  <a:pt x="45" y="122"/>
                                </a:lnTo>
                                <a:lnTo>
                                  <a:pt x="48" y="119"/>
                                </a:lnTo>
                                <a:lnTo>
                                  <a:pt x="48" y="117"/>
                                </a:lnTo>
                                <a:lnTo>
                                  <a:pt x="40" y="119"/>
                                </a:lnTo>
                                <a:lnTo>
                                  <a:pt x="33" y="119"/>
                                </a:lnTo>
                                <a:lnTo>
                                  <a:pt x="18" y="117"/>
                                </a:lnTo>
                                <a:lnTo>
                                  <a:pt x="5" y="112"/>
                                </a:lnTo>
                                <a:lnTo>
                                  <a:pt x="3" y="114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4" name="Freeform 9035"/>
                        <wps:cNvSpPr>
                          <a:spLocks noEditPoints="1"/>
                        </wps:cNvSpPr>
                        <wps:spPr bwMode="auto">
                          <a:xfrm>
                            <a:off x="5850" y="913"/>
                            <a:ext cx="74" cy="120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20"/>
                              <a:gd name="T2" fmla="*/ 72 w 74"/>
                              <a:gd name="T3" fmla="*/ 3 h 120"/>
                              <a:gd name="T4" fmla="*/ 69 w 74"/>
                              <a:gd name="T5" fmla="*/ 0 h 120"/>
                              <a:gd name="T6" fmla="*/ 67 w 74"/>
                              <a:gd name="T7" fmla="*/ 5 h 120"/>
                              <a:gd name="T8" fmla="*/ 69 w 74"/>
                              <a:gd name="T9" fmla="*/ 7 h 120"/>
                              <a:gd name="T10" fmla="*/ 72 w 74"/>
                              <a:gd name="T11" fmla="*/ 10 h 120"/>
                              <a:gd name="T12" fmla="*/ 74 w 74"/>
                              <a:gd name="T13" fmla="*/ 5 h 120"/>
                              <a:gd name="T14" fmla="*/ 0 w 74"/>
                              <a:gd name="T15" fmla="*/ 112 h 120"/>
                              <a:gd name="T16" fmla="*/ 15 w 74"/>
                              <a:gd name="T17" fmla="*/ 117 h 120"/>
                              <a:gd name="T18" fmla="*/ 30 w 74"/>
                              <a:gd name="T19" fmla="*/ 120 h 120"/>
                              <a:gd name="T20" fmla="*/ 37 w 74"/>
                              <a:gd name="T21" fmla="*/ 120 h 120"/>
                              <a:gd name="T22" fmla="*/ 45 w 74"/>
                              <a:gd name="T23" fmla="*/ 117 h 120"/>
                              <a:gd name="T24" fmla="*/ 45 w 74"/>
                              <a:gd name="T25" fmla="*/ 115 h 120"/>
                              <a:gd name="T26" fmla="*/ 47 w 74"/>
                              <a:gd name="T27" fmla="*/ 112 h 120"/>
                              <a:gd name="T28" fmla="*/ 37 w 74"/>
                              <a:gd name="T29" fmla="*/ 115 h 120"/>
                              <a:gd name="T30" fmla="*/ 30 w 74"/>
                              <a:gd name="T31" fmla="*/ 115 h 120"/>
                              <a:gd name="T32" fmla="*/ 17 w 74"/>
                              <a:gd name="T33" fmla="*/ 112 h 120"/>
                              <a:gd name="T34" fmla="*/ 5 w 74"/>
                              <a:gd name="T35" fmla="*/ 110 h 120"/>
                              <a:gd name="T36" fmla="*/ 2 w 74"/>
                              <a:gd name="T37" fmla="*/ 110 h 120"/>
                              <a:gd name="T38" fmla="*/ 0 w 74"/>
                              <a:gd name="T39" fmla="*/ 112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69" y="7"/>
                                </a:lnTo>
                                <a:lnTo>
                                  <a:pt x="72" y="10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15" y="117"/>
                                </a:lnTo>
                                <a:lnTo>
                                  <a:pt x="30" y="120"/>
                                </a:lnTo>
                                <a:lnTo>
                                  <a:pt x="37" y="120"/>
                                </a:lnTo>
                                <a:lnTo>
                                  <a:pt x="45" y="117"/>
                                </a:lnTo>
                                <a:lnTo>
                                  <a:pt x="45" y="115"/>
                                </a:lnTo>
                                <a:lnTo>
                                  <a:pt x="47" y="112"/>
                                </a:lnTo>
                                <a:lnTo>
                                  <a:pt x="37" y="115"/>
                                </a:lnTo>
                                <a:lnTo>
                                  <a:pt x="30" y="115"/>
                                </a:lnTo>
                                <a:lnTo>
                                  <a:pt x="17" y="112"/>
                                </a:lnTo>
                                <a:lnTo>
                                  <a:pt x="5" y="110"/>
                                </a:lnTo>
                                <a:lnTo>
                                  <a:pt x="2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5" name="Freeform 9036"/>
                        <wps:cNvSpPr>
                          <a:spLocks noEditPoints="1"/>
                        </wps:cNvSpPr>
                        <wps:spPr bwMode="auto">
                          <a:xfrm>
                            <a:off x="5852" y="916"/>
                            <a:ext cx="72" cy="114"/>
                          </a:xfrm>
                          <a:custGeom>
                            <a:avLst/>
                            <a:gdLst>
                              <a:gd name="T0" fmla="*/ 72 w 72"/>
                              <a:gd name="T1" fmla="*/ 4 h 114"/>
                              <a:gd name="T2" fmla="*/ 67 w 72"/>
                              <a:gd name="T3" fmla="*/ 2 h 114"/>
                              <a:gd name="T4" fmla="*/ 65 w 72"/>
                              <a:gd name="T5" fmla="*/ 0 h 114"/>
                              <a:gd name="T6" fmla="*/ 65 w 72"/>
                              <a:gd name="T7" fmla="*/ 4 h 114"/>
                              <a:gd name="T8" fmla="*/ 67 w 72"/>
                              <a:gd name="T9" fmla="*/ 7 h 114"/>
                              <a:gd name="T10" fmla="*/ 70 w 72"/>
                              <a:gd name="T11" fmla="*/ 9 h 114"/>
                              <a:gd name="T12" fmla="*/ 72 w 72"/>
                              <a:gd name="T13" fmla="*/ 4 h 114"/>
                              <a:gd name="T14" fmla="*/ 0 w 72"/>
                              <a:gd name="T15" fmla="*/ 107 h 114"/>
                              <a:gd name="T16" fmla="*/ 13 w 72"/>
                              <a:gd name="T17" fmla="*/ 112 h 114"/>
                              <a:gd name="T18" fmla="*/ 28 w 72"/>
                              <a:gd name="T19" fmla="*/ 114 h 114"/>
                              <a:gd name="T20" fmla="*/ 35 w 72"/>
                              <a:gd name="T21" fmla="*/ 114 h 114"/>
                              <a:gd name="T22" fmla="*/ 43 w 72"/>
                              <a:gd name="T23" fmla="*/ 112 h 114"/>
                              <a:gd name="T24" fmla="*/ 45 w 72"/>
                              <a:gd name="T25" fmla="*/ 109 h 114"/>
                              <a:gd name="T26" fmla="*/ 48 w 72"/>
                              <a:gd name="T27" fmla="*/ 107 h 114"/>
                              <a:gd name="T28" fmla="*/ 38 w 72"/>
                              <a:gd name="T29" fmla="*/ 109 h 114"/>
                              <a:gd name="T30" fmla="*/ 28 w 72"/>
                              <a:gd name="T31" fmla="*/ 109 h 114"/>
                              <a:gd name="T32" fmla="*/ 15 w 72"/>
                              <a:gd name="T33" fmla="*/ 107 h 114"/>
                              <a:gd name="T34" fmla="*/ 5 w 72"/>
                              <a:gd name="T35" fmla="*/ 104 h 114"/>
                              <a:gd name="T36" fmla="*/ 3 w 72"/>
                              <a:gd name="T37" fmla="*/ 107 h 114"/>
                              <a:gd name="T38" fmla="*/ 0 w 72"/>
                              <a:gd name="T39" fmla="*/ 10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2" y="4"/>
                                </a:moveTo>
                                <a:lnTo>
                                  <a:pt x="67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4"/>
                                </a:lnTo>
                                <a:lnTo>
                                  <a:pt x="67" y="7"/>
                                </a:lnTo>
                                <a:lnTo>
                                  <a:pt x="70" y="9"/>
                                </a:lnTo>
                                <a:lnTo>
                                  <a:pt x="72" y="4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13" y="112"/>
                                </a:lnTo>
                                <a:lnTo>
                                  <a:pt x="28" y="114"/>
                                </a:lnTo>
                                <a:lnTo>
                                  <a:pt x="35" y="114"/>
                                </a:lnTo>
                                <a:lnTo>
                                  <a:pt x="43" y="112"/>
                                </a:lnTo>
                                <a:lnTo>
                                  <a:pt x="45" y="109"/>
                                </a:lnTo>
                                <a:lnTo>
                                  <a:pt x="48" y="107"/>
                                </a:lnTo>
                                <a:lnTo>
                                  <a:pt x="38" y="109"/>
                                </a:lnTo>
                                <a:lnTo>
                                  <a:pt x="28" y="109"/>
                                </a:lnTo>
                                <a:lnTo>
                                  <a:pt x="15" y="107"/>
                                </a:lnTo>
                                <a:lnTo>
                                  <a:pt x="5" y="104"/>
                                </a:lnTo>
                                <a:lnTo>
                                  <a:pt x="3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6" name="Freeform 9037"/>
                        <wps:cNvSpPr>
                          <a:spLocks noEditPoints="1"/>
                        </wps:cNvSpPr>
                        <wps:spPr bwMode="auto">
                          <a:xfrm>
                            <a:off x="5855" y="918"/>
                            <a:ext cx="67" cy="110"/>
                          </a:xfrm>
                          <a:custGeom>
                            <a:avLst/>
                            <a:gdLst>
                              <a:gd name="T0" fmla="*/ 67 w 67"/>
                              <a:gd name="T1" fmla="*/ 5 h 110"/>
                              <a:gd name="T2" fmla="*/ 64 w 67"/>
                              <a:gd name="T3" fmla="*/ 2 h 110"/>
                              <a:gd name="T4" fmla="*/ 62 w 67"/>
                              <a:gd name="T5" fmla="*/ 0 h 110"/>
                              <a:gd name="T6" fmla="*/ 59 w 67"/>
                              <a:gd name="T7" fmla="*/ 5 h 110"/>
                              <a:gd name="T8" fmla="*/ 64 w 67"/>
                              <a:gd name="T9" fmla="*/ 7 h 110"/>
                              <a:gd name="T10" fmla="*/ 67 w 67"/>
                              <a:gd name="T11" fmla="*/ 12 h 110"/>
                              <a:gd name="T12" fmla="*/ 67 w 67"/>
                              <a:gd name="T13" fmla="*/ 5 h 110"/>
                              <a:gd name="T14" fmla="*/ 0 w 67"/>
                              <a:gd name="T15" fmla="*/ 105 h 110"/>
                              <a:gd name="T16" fmla="*/ 12 w 67"/>
                              <a:gd name="T17" fmla="*/ 107 h 110"/>
                              <a:gd name="T18" fmla="*/ 25 w 67"/>
                              <a:gd name="T19" fmla="*/ 110 h 110"/>
                              <a:gd name="T20" fmla="*/ 32 w 67"/>
                              <a:gd name="T21" fmla="*/ 110 h 110"/>
                              <a:gd name="T22" fmla="*/ 42 w 67"/>
                              <a:gd name="T23" fmla="*/ 107 h 110"/>
                              <a:gd name="T24" fmla="*/ 45 w 67"/>
                              <a:gd name="T25" fmla="*/ 105 h 110"/>
                              <a:gd name="T26" fmla="*/ 45 w 67"/>
                              <a:gd name="T27" fmla="*/ 100 h 110"/>
                              <a:gd name="T28" fmla="*/ 35 w 67"/>
                              <a:gd name="T29" fmla="*/ 102 h 110"/>
                              <a:gd name="T30" fmla="*/ 25 w 67"/>
                              <a:gd name="T31" fmla="*/ 105 h 110"/>
                              <a:gd name="T32" fmla="*/ 12 w 67"/>
                              <a:gd name="T33" fmla="*/ 105 h 110"/>
                              <a:gd name="T34" fmla="*/ 2 w 67"/>
                              <a:gd name="T35" fmla="*/ 100 h 110"/>
                              <a:gd name="T36" fmla="*/ 2 w 67"/>
                              <a:gd name="T37" fmla="*/ 102 h 110"/>
                              <a:gd name="T38" fmla="*/ 0 w 67"/>
                              <a:gd name="T3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67" y="5"/>
                                </a:moveTo>
                                <a:lnTo>
                                  <a:pt x="64" y="2"/>
                                </a:lnTo>
                                <a:lnTo>
                                  <a:pt x="62" y="0"/>
                                </a:lnTo>
                                <a:lnTo>
                                  <a:pt x="59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12"/>
                                </a:lnTo>
                                <a:lnTo>
                                  <a:pt x="67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2" y="107"/>
                                </a:lnTo>
                                <a:lnTo>
                                  <a:pt x="25" y="110"/>
                                </a:lnTo>
                                <a:lnTo>
                                  <a:pt x="32" y="110"/>
                                </a:lnTo>
                                <a:lnTo>
                                  <a:pt x="42" y="107"/>
                                </a:lnTo>
                                <a:lnTo>
                                  <a:pt x="45" y="105"/>
                                </a:lnTo>
                                <a:lnTo>
                                  <a:pt x="45" y="100"/>
                                </a:lnTo>
                                <a:lnTo>
                                  <a:pt x="35" y="102"/>
                                </a:lnTo>
                                <a:lnTo>
                                  <a:pt x="25" y="105"/>
                                </a:lnTo>
                                <a:lnTo>
                                  <a:pt x="12" y="105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" name="Freeform 9038"/>
                        <wps:cNvSpPr>
                          <a:spLocks noEditPoints="1"/>
                        </wps:cNvSpPr>
                        <wps:spPr bwMode="auto">
                          <a:xfrm>
                            <a:off x="5857" y="920"/>
                            <a:ext cx="65" cy="105"/>
                          </a:xfrm>
                          <a:custGeom>
                            <a:avLst/>
                            <a:gdLst>
                              <a:gd name="T0" fmla="*/ 65 w 65"/>
                              <a:gd name="T1" fmla="*/ 5 h 105"/>
                              <a:gd name="T2" fmla="*/ 62 w 65"/>
                              <a:gd name="T3" fmla="*/ 3 h 105"/>
                              <a:gd name="T4" fmla="*/ 60 w 65"/>
                              <a:gd name="T5" fmla="*/ 0 h 105"/>
                              <a:gd name="T6" fmla="*/ 57 w 65"/>
                              <a:gd name="T7" fmla="*/ 5 h 105"/>
                              <a:gd name="T8" fmla="*/ 60 w 65"/>
                              <a:gd name="T9" fmla="*/ 8 h 105"/>
                              <a:gd name="T10" fmla="*/ 65 w 65"/>
                              <a:gd name="T11" fmla="*/ 13 h 105"/>
                              <a:gd name="T12" fmla="*/ 65 w 65"/>
                              <a:gd name="T13" fmla="*/ 5 h 105"/>
                              <a:gd name="T14" fmla="*/ 0 w 65"/>
                              <a:gd name="T15" fmla="*/ 100 h 105"/>
                              <a:gd name="T16" fmla="*/ 10 w 65"/>
                              <a:gd name="T17" fmla="*/ 103 h 105"/>
                              <a:gd name="T18" fmla="*/ 23 w 65"/>
                              <a:gd name="T19" fmla="*/ 105 h 105"/>
                              <a:gd name="T20" fmla="*/ 33 w 65"/>
                              <a:gd name="T21" fmla="*/ 105 h 105"/>
                              <a:gd name="T22" fmla="*/ 43 w 65"/>
                              <a:gd name="T23" fmla="*/ 103 h 105"/>
                              <a:gd name="T24" fmla="*/ 43 w 65"/>
                              <a:gd name="T25" fmla="*/ 98 h 105"/>
                              <a:gd name="T26" fmla="*/ 45 w 65"/>
                              <a:gd name="T27" fmla="*/ 95 h 105"/>
                              <a:gd name="T28" fmla="*/ 33 w 65"/>
                              <a:gd name="T29" fmla="*/ 98 h 105"/>
                              <a:gd name="T30" fmla="*/ 23 w 65"/>
                              <a:gd name="T31" fmla="*/ 100 h 105"/>
                              <a:gd name="T32" fmla="*/ 13 w 65"/>
                              <a:gd name="T33" fmla="*/ 100 h 105"/>
                              <a:gd name="T34" fmla="*/ 3 w 65"/>
                              <a:gd name="T35" fmla="*/ 98 h 105"/>
                              <a:gd name="T36" fmla="*/ 0 w 65"/>
                              <a:gd name="T37" fmla="*/ 98 h 105"/>
                              <a:gd name="T38" fmla="*/ 0 w 65"/>
                              <a:gd name="T39" fmla="*/ 10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65" y="5"/>
                                </a:moveTo>
                                <a:lnTo>
                                  <a:pt x="62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8"/>
                                </a:lnTo>
                                <a:lnTo>
                                  <a:pt x="65" y="13"/>
                                </a:lnTo>
                                <a:lnTo>
                                  <a:pt x="65" y="5"/>
                                </a:lnTo>
                                <a:close/>
                                <a:moveTo>
                                  <a:pt x="0" y="100"/>
                                </a:moveTo>
                                <a:lnTo>
                                  <a:pt x="10" y="103"/>
                                </a:lnTo>
                                <a:lnTo>
                                  <a:pt x="23" y="105"/>
                                </a:lnTo>
                                <a:lnTo>
                                  <a:pt x="33" y="105"/>
                                </a:lnTo>
                                <a:lnTo>
                                  <a:pt x="43" y="103"/>
                                </a:lnTo>
                                <a:lnTo>
                                  <a:pt x="43" y="98"/>
                                </a:lnTo>
                                <a:lnTo>
                                  <a:pt x="45" y="95"/>
                                </a:lnTo>
                                <a:lnTo>
                                  <a:pt x="33" y="98"/>
                                </a:lnTo>
                                <a:lnTo>
                                  <a:pt x="23" y="100"/>
                                </a:lnTo>
                                <a:lnTo>
                                  <a:pt x="13" y="100"/>
                                </a:lnTo>
                                <a:lnTo>
                                  <a:pt x="3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8" name="Freeform 9039"/>
                        <wps:cNvSpPr>
                          <a:spLocks noEditPoints="1"/>
                        </wps:cNvSpPr>
                        <wps:spPr bwMode="auto">
                          <a:xfrm>
                            <a:off x="5857" y="923"/>
                            <a:ext cx="65" cy="100"/>
                          </a:xfrm>
                          <a:custGeom>
                            <a:avLst/>
                            <a:gdLst>
                              <a:gd name="T0" fmla="*/ 65 w 65"/>
                              <a:gd name="T1" fmla="*/ 7 h 100"/>
                              <a:gd name="T2" fmla="*/ 62 w 65"/>
                              <a:gd name="T3" fmla="*/ 2 h 100"/>
                              <a:gd name="T4" fmla="*/ 57 w 65"/>
                              <a:gd name="T5" fmla="*/ 0 h 100"/>
                              <a:gd name="T6" fmla="*/ 57 w 65"/>
                              <a:gd name="T7" fmla="*/ 5 h 100"/>
                              <a:gd name="T8" fmla="*/ 60 w 65"/>
                              <a:gd name="T9" fmla="*/ 7 h 100"/>
                              <a:gd name="T10" fmla="*/ 65 w 65"/>
                              <a:gd name="T11" fmla="*/ 12 h 100"/>
                              <a:gd name="T12" fmla="*/ 65 w 65"/>
                              <a:gd name="T13" fmla="*/ 7 h 100"/>
                              <a:gd name="T14" fmla="*/ 0 w 65"/>
                              <a:gd name="T15" fmla="*/ 95 h 100"/>
                              <a:gd name="T16" fmla="*/ 10 w 65"/>
                              <a:gd name="T17" fmla="*/ 100 h 100"/>
                              <a:gd name="T18" fmla="*/ 23 w 65"/>
                              <a:gd name="T19" fmla="*/ 100 h 100"/>
                              <a:gd name="T20" fmla="*/ 33 w 65"/>
                              <a:gd name="T21" fmla="*/ 97 h 100"/>
                              <a:gd name="T22" fmla="*/ 43 w 65"/>
                              <a:gd name="T23" fmla="*/ 95 h 100"/>
                              <a:gd name="T24" fmla="*/ 45 w 65"/>
                              <a:gd name="T25" fmla="*/ 92 h 100"/>
                              <a:gd name="T26" fmla="*/ 45 w 65"/>
                              <a:gd name="T27" fmla="*/ 90 h 100"/>
                              <a:gd name="T28" fmla="*/ 35 w 65"/>
                              <a:gd name="T29" fmla="*/ 92 h 100"/>
                              <a:gd name="T30" fmla="*/ 23 w 65"/>
                              <a:gd name="T31" fmla="*/ 95 h 100"/>
                              <a:gd name="T32" fmla="*/ 13 w 65"/>
                              <a:gd name="T33" fmla="*/ 95 h 100"/>
                              <a:gd name="T34" fmla="*/ 5 w 65"/>
                              <a:gd name="T35" fmla="*/ 92 h 100"/>
                              <a:gd name="T36" fmla="*/ 3 w 65"/>
                              <a:gd name="T37" fmla="*/ 95 h 100"/>
                              <a:gd name="T38" fmla="*/ 0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65" y="7"/>
                                </a:move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5" y="12"/>
                                </a:lnTo>
                                <a:lnTo>
                                  <a:pt x="65" y="7"/>
                                </a:lnTo>
                                <a:close/>
                                <a:moveTo>
                                  <a:pt x="0" y="95"/>
                                </a:moveTo>
                                <a:lnTo>
                                  <a:pt x="10" y="100"/>
                                </a:lnTo>
                                <a:lnTo>
                                  <a:pt x="23" y="100"/>
                                </a:lnTo>
                                <a:lnTo>
                                  <a:pt x="33" y="97"/>
                                </a:lnTo>
                                <a:lnTo>
                                  <a:pt x="43" y="95"/>
                                </a:lnTo>
                                <a:lnTo>
                                  <a:pt x="45" y="92"/>
                                </a:lnTo>
                                <a:lnTo>
                                  <a:pt x="45" y="90"/>
                                </a:lnTo>
                                <a:lnTo>
                                  <a:pt x="35" y="92"/>
                                </a:lnTo>
                                <a:lnTo>
                                  <a:pt x="23" y="95"/>
                                </a:lnTo>
                                <a:lnTo>
                                  <a:pt x="13" y="95"/>
                                </a:lnTo>
                                <a:lnTo>
                                  <a:pt x="5" y="92"/>
                                </a:lnTo>
                                <a:lnTo>
                                  <a:pt x="3" y="95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" name="Freeform 9040"/>
                        <wps:cNvSpPr>
                          <a:spLocks noEditPoints="1"/>
                        </wps:cNvSpPr>
                        <wps:spPr bwMode="auto">
                          <a:xfrm>
                            <a:off x="5860" y="925"/>
                            <a:ext cx="62" cy="95"/>
                          </a:xfrm>
                          <a:custGeom>
                            <a:avLst/>
                            <a:gdLst>
                              <a:gd name="T0" fmla="*/ 62 w 62"/>
                              <a:gd name="T1" fmla="*/ 8 h 95"/>
                              <a:gd name="T2" fmla="*/ 57 w 62"/>
                              <a:gd name="T3" fmla="*/ 3 h 95"/>
                              <a:gd name="T4" fmla="*/ 54 w 62"/>
                              <a:gd name="T5" fmla="*/ 0 h 95"/>
                              <a:gd name="T6" fmla="*/ 52 w 62"/>
                              <a:gd name="T7" fmla="*/ 5 h 95"/>
                              <a:gd name="T8" fmla="*/ 57 w 62"/>
                              <a:gd name="T9" fmla="*/ 10 h 95"/>
                              <a:gd name="T10" fmla="*/ 59 w 62"/>
                              <a:gd name="T11" fmla="*/ 15 h 95"/>
                              <a:gd name="T12" fmla="*/ 62 w 62"/>
                              <a:gd name="T13" fmla="*/ 10 h 95"/>
                              <a:gd name="T14" fmla="*/ 62 w 62"/>
                              <a:gd name="T15" fmla="*/ 8 h 95"/>
                              <a:gd name="T16" fmla="*/ 0 w 62"/>
                              <a:gd name="T17" fmla="*/ 93 h 95"/>
                              <a:gd name="T18" fmla="*/ 10 w 62"/>
                              <a:gd name="T19" fmla="*/ 95 h 95"/>
                              <a:gd name="T20" fmla="*/ 20 w 62"/>
                              <a:gd name="T21" fmla="*/ 95 h 95"/>
                              <a:gd name="T22" fmla="*/ 30 w 62"/>
                              <a:gd name="T23" fmla="*/ 93 h 95"/>
                              <a:gd name="T24" fmla="*/ 42 w 62"/>
                              <a:gd name="T25" fmla="*/ 90 h 95"/>
                              <a:gd name="T26" fmla="*/ 42 w 62"/>
                              <a:gd name="T27" fmla="*/ 88 h 95"/>
                              <a:gd name="T28" fmla="*/ 45 w 62"/>
                              <a:gd name="T29" fmla="*/ 83 h 95"/>
                              <a:gd name="T30" fmla="*/ 32 w 62"/>
                              <a:gd name="T31" fmla="*/ 88 h 95"/>
                              <a:gd name="T32" fmla="*/ 20 w 62"/>
                              <a:gd name="T33" fmla="*/ 90 h 95"/>
                              <a:gd name="T34" fmla="*/ 12 w 62"/>
                              <a:gd name="T35" fmla="*/ 90 h 95"/>
                              <a:gd name="T36" fmla="*/ 5 w 62"/>
                              <a:gd name="T37" fmla="*/ 88 h 95"/>
                              <a:gd name="T38" fmla="*/ 2 w 62"/>
                              <a:gd name="T39" fmla="*/ 90 h 95"/>
                              <a:gd name="T40" fmla="*/ 0 w 62"/>
                              <a:gd name="T41" fmla="*/ 93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62" y="8"/>
                                </a:moveTo>
                                <a:lnTo>
                                  <a:pt x="57" y="3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10"/>
                                </a:lnTo>
                                <a:lnTo>
                                  <a:pt x="59" y="15"/>
                                </a:lnTo>
                                <a:lnTo>
                                  <a:pt x="62" y="10"/>
                                </a:lnTo>
                                <a:lnTo>
                                  <a:pt x="62" y="8"/>
                                </a:lnTo>
                                <a:close/>
                                <a:moveTo>
                                  <a:pt x="0" y="93"/>
                                </a:moveTo>
                                <a:lnTo>
                                  <a:pt x="10" y="95"/>
                                </a:lnTo>
                                <a:lnTo>
                                  <a:pt x="20" y="95"/>
                                </a:lnTo>
                                <a:lnTo>
                                  <a:pt x="30" y="93"/>
                                </a:lnTo>
                                <a:lnTo>
                                  <a:pt x="42" y="90"/>
                                </a:lnTo>
                                <a:lnTo>
                                  <a:pt x="42" y="88"/>
                                </a:lnTo>
                                <a:lnTo>
                                  <a:pt x="45" y="83"/>
                                </a:lnTo>
                                <a:lnTo>
                                  <a:pt x="32" y="88"/>
                                </a:lnTo>
                                <a:lnTo>
                                  <a:pt x="20" y="90"/>
                                </a:lnTo>
                                <a:lnTo>
                                  <a:pt x="12" y="90"/>
                                </a:lnTo>
                                <a:lnTo>
                                  <a:pt x="5" y="88"/>
                                </a:lnTo>
                                <a:lnTo>
                                  <a:pt x="2" y="90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0" name="Freeform 9041"/>
                        <wps:cNvSpPr>
                          <a:spLocks noEditPoints="1"/>
                        </wps:cNvSpPr>
                        <wps:spPr bwMode="auto">
                          <a:xfrm>
                            <a:off x="5862" y="928"/>
                            <a:ext cx="60" cy="90"/>
                          </a:xfrm>
                          <a:custGeom>
                            <a:avLst/>
                            <a:gdLst>
                              <a:gd name="T0" fmla="*/ 60 w 60"/>
                              <a:gd name="T1" fmla="*/ 7 h 90"/>
                              <a:gd name="T2" fmla="*/ 55 w 60"/>
                              <a:gd name="T3" fmla="*/ 2 h 90"/>
                              <a:gd name="T4" fmla="*/ 52 w 60"/>
                              <a:gd name="T5" fmla="*/ 0 h 90"/>
                              <a:gd name="T6" fmla="*/ 50 w 60"/>
                              <a:gd name="T7" fmla="*/ 5 h 90"/>
                              <a:gd name="T8" fmla="*/ 55 w 60"/>
                              <a:gd name="T9" fmla="*/ 10 h 90"/>
                              <a:gd name="T10" fmla="*/ 57 w 60"/>
                              <a:gd name="T11" fmla="*/ 15 h 90"/>
                              <a:gd name="T12" fmla="*/ 57 w 60"/>
                              <a:gd name="T13" fmla="*/ 12 h 90"/>
                              <a:gd name="T14" fmla="*/ 60 w 60"/>
                              <a:gd name="T15" fmla="*/ 7 h 90"/>
                              <a:gd name="T16" fmla="*/ 0 w 60"/>
                              <a:gd name="T17" fmla="*/ 87 h 90"/>
                              <a:gd name="T18" fmla="*/ 8 w 60"/>
                              <a:gd name="T19" fmla="*/ 90 h 90"/>
                              <a:gd name="T20" fmla="*/ 18 w 60"/>
                              <a:gd name="T21" fmla="*/ 90 h 90"/>
                              <a:gd name="T22" fmla="*/ 30 w 60"/>
                              <a:gd name="T23" fmla="*/ 87 h 90"/>
                              <a:gd name="T24" fmla="*/ 40 w 60"/>
                              <a:gd name="T25" fmla="*/ 85 h 90"/>
                              <a:gd name="T26" fmla="*/ 43 w 60"/>
                              <a:gd name="T27" fmla="*/ 80 h 90"/>
                              <a:gd name="T28" fmla="*/ 43 w 60"/>
                              <a:gd name="T29" fmla="*/ 77 h 90"/>
                              <a:gd name="T30" fmla="*/ 30 w 60"/>
                              <a:gd name="T31" fmla="*/ 82 h 90"/>
                              <a:gd name="T32" fmla="*/ 18 w 60"/>
                              <a:gd name="T33" fmla="*/ 85 h 90"/>
                              <a:gd name="T34" fmla="*/ 10 w 60"/>
                              <a:gd name="T35" fmla="*/ 85 h 90"/>
                              <a:gd name="T36" fmla="*/ 5 w 60"/>
                              <a:gd name="T37" fmla="*/ 82 h 90"/>
                              <a:gd name="T38" fmla="*/ 3 w 60"/>
                              <a:gd name="T39" fmla="*/ 85 h 90"/>
                              <a:gd name="T40" fmla="*/ 0 w 60"/>
                              <a:gd name="T41" fmla="*/ 87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60" y="7"/>
                                </a:moveTo>
                                <a:lnTo>
                                  <a:pt x="55" y="2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10"/>
                                </a:lnTo>
                                <a:lnTo>
                                  <a:pt x="57" y="15"/>
                                </a:lnTo>
                                <a:lnTo>
                                  <a:pt x="57" y="12"/>
                                </a:lnTo>
                                <a:lnTo>
                                  <a:pt x="60" y="7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8" y="90"/>
                                </a:lnTo>
                                <a:lnTo>
                                  <a:pt x="18" y="90"/>
                                </a:lnTo>
                                <a:lnTo>
                                  <a:pt x="30" y="87"/>
                                </a:lnTo>
                                <a:lnTo>
                                  <a:pt x="40" y="85"/>
                                </a:lnTo>
                                <a:lnTo>
                                  <a:pt x="43" y="80"/>
                                </a:lnTo>
                                <a:lnTo>
                                  <a:pt x="43" y="77"/>
                                </a:lnTo>
                                <a:lnTo>
                                  <a:pt x="30" y="82"/>
                                </a:lnTo>
                                <a:lnTo>
                                  <a:pt x="18" y="85"/>
                                </a:lnTo>
                                <a:lnTo>
                                  <a:pt x="10" y="85"/>
                                </a:lnTo>
                                <a:lnTo>
                                  <a:pt x="5" y="82"/>
                                </a:lnTo>
                                <a:lnTo>
                                  <a:pt x="3" y="85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1" name="Freeform 9042"/>
                        <wps:cNvSpPr>
                          <a:spLocks noEditPoints="1"/>
                        </wps:cNvSpPr>
                        <wps:spPr bwMode="auto">
                          <a:xfrm>
                            <a:off x="5865" y="930"/>
                            <a:ext cx="54" cy="85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85"/>
                              <a:gd name="T2" fmla="*/ 52 w 54"/>
                              <a:gd name="T3" fmla="*/ 5 h 85"/>
                              <a:gd name="T4" fmla="*/ 47 w 54"/>
                              <a:gd name="T5" fmla="*/ 0 h 85"/>
                              <a:gd name="T6" fmla="*/ 44 w 54"/>
                              <a:gd name="T7" fmla="*/ 5 h 85"/>
                              <a:gd name="T8" fmla="*/ 49 w 54"/>
                              <a:gd name="T9" fmla="*/ 10 h 85"/>
                              <a:gd name="T10" fmla="*/ 54 w 54"/>
                              <a:gd name="T11" fmla="*/ 18 h 85"/>
                              <a:gd name="T12" fmla="*/ 54 w 54"/>
                              <a:gd name="T13" fmla="*/ 13 h 85"/>
                              <a:gd name="T14" fmla="*/ 54 w 54"/>
                              <a:gd name="T15" fmla="*/ 10 h 85"/>
                              <a:gd name="T16" fmla="*/ 0 w 54"/>
                              <a:gd name="T17" fmla="*/ 83 h 85"/>
                              <a:gd name="T18" fmla="*/ 7 w 54"/>
                              <a:gd name="T19" fmla="*/ 85 h 85"/>
                              <a:gd name="T20" fmla="*/ 15 w 54"/>
                              <a:gd name="T21" fmla="*/ 85 h 85"/>
                              <a:gd name="T22" fmla="*/ 27 w 54"/>
                              <a:gd name="T23" fmla="*/ 83 h 85"/>
                              <a:gd name="T24" fmla="*/ 40 w 54"/>
                              <a:gd name="T25" fmla="*/ 78 h 85"/>
                              <a:gd name="T26" fmla="*/ 40 w 54"/>
                              <a:gd name="T27" fmla="*/ 75 h 85"/>
                              <a:gd name="T28" fmla="*/ 42 w 54"/>
                              <a:gd name="T29" fmla="*/ 70 h 85"/>
                              <a:gd name="T30" fmla="*/ 37 w 54"/>
                              <a:gd name="T31" fmla="*/ 75 h 85"/>
                              <a:gd name="T32" fmla="*/ 30 w 54"/>
                              <a:gd name="T33" fmla="*/ 78 h 85"/>
                              <a:gd name="T34" fmla="*/ 22 w 54"/>
                              <a:gd name="T35" fmla="*/ 80 h 85"/>
                              <a:gd name="T36" fmla="*/ 15 w 54"/>
                              <a:gd name="T37" fmla="*/ 80 h 85"/>
                              <a:gd name="T38" fmla="*/ 10 w 54"/>
                              <a:gd name="T39" fmla="*/ 80 h 85"/>
                              <a:gd name="T40" fmla="*/ 5 w 54"/>
                              <a:gd name="T41" fmla="*/ 78 h 85"/>
                              <a:gd name="T42" fmla="*/ 2 w 54"/>
                              <a:gd name="T43" fmla="*/ 80 h 85"/>
                              <a:gd name="T44" fmla="*/ 0 w 54"/>
                              <a:gd name="T45" fmla="*/ 8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54" y="10"/>
                                </a:moveTo>
                                <a:lnTo>
                                  <a:pt x="52" y="5"/>
                                </a:lnTo>
                                <a:lnTo>
                                  <a:pt x="47" y="0"/>
                                </a:lnTo>
                                <a:lnTo>
                                  <a:pt x="44" y="5"/>
                                </a:lnTo>
                                <a:lnTo>
                                  <a:pt x="49" y="10"/>
                                </a:lnTo>
                                <a:lnTo>
                                  <a:pt x="54" y="18"/>
                                </a:lnTo>
                                <a:lnTo>
                                  <a:pt x="54" y="13"/>
                                </a:lnTo>
                                <a:lnTo>
                                  <a:pt x="54" y="10"/>
                                </a:lnTo>
                                <a:close/>
                                <a:moveTo>
                                  <a:pt x="0" y="83"/>
                                </a:moveTo>
                                <a:lnTo>
                                  <a:pt x="7" y="85"/>
                                </a:lnTo>
                                <a:lnTo>
                                  <a:pt x="15" y="85"/>
                                </a:lnTo>
                                <a:lnTo>
                                  <a:pt x="27" y="83"/>
                                </a:lnTo>
                                <a:lnTo>
                                  <a:pt x="40" y="78"/>
                                </a:lnTo>
                                <a:lnTo>
                                  <a:pt x="40" y="75"/>
                                </a:lnTo>
                                <a:lnTo>
                                  <a:pt x="42" y="70"/>
                                </a:lnTo>
                                <a:lnTo>
                                  <a:pt x="37" y="75"/>
                                </a:lnTo>
                                <a:lnTo>
                                  <a:pt x="30" y="78"/>
                                </a:lnTo>
                                <a:lnTo>
                                  <a:pt x="22" y="80"/>
                                </a:lnTo>
                                <a:lnTo>
                                  <a:pt x="15" y="80"/>
                                </a:lnTo>
                                <a:lnTo>
                                  <a:pt x="10" y="80"/>
                                </a:lnTo>
                                <a:lnTo>
                                  <a:pt x="5" y="78"/>
                                </a:lnTo>
                                <a:lnTo>
                                  <a:pt x="2" y="80"/>
                                </a:lnTo>
                                <a:lnTo>
                                  <a:pt x="0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2" name="Freeform 9043"/>
                        <wps:cNvSpPr>
                          <a:spLocks noEditPoints="1"/>
                        </wps:cNvSpPr>
                        <wps:spPr bwMode="auto">
                          <a:xfrm>
                            <a:off x="5867" y="933"/>
                            <a:ext cx="52" cy="80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80"/>
                              <a:gd name="T2" fmla="*/ 50 w 52"/>
                              <a:gd name="T3" fmla="*/ 5 h 80"/>
                              <a:gd name="T4" fmla="*/ 45 w 52"/>
                              <a:gd name="T5" fmla="*/ 0 h 80"/>
                              <a:gd name="T6" fmla="*/ 42 w 52"/>
                              <a:gd name="T7" fmla="*/ 2 h 80"/>
                              <a:gd name="T8" fmla="*/ 42 w 52"/>
                              <a:gd name="T9" fmla="*/ 5 h 80"/>
                              <a:gd name="T10" fmla="*/ 47 w 52"/>
                              <a:gd name="T11" fmla="*/ 12 h 80"/>
                              <a:gd name="T12" fmla="*/ 52 w 52"/>
                              <a:gd name="T13" fmla="*/ 20 h 80"/>
                              <a:gd name="T14" fmla="*/ 52 w 52"/>
                              <a:gd name="T15" fmla="*/ 15 h 80"/>
                              <a:gd name="T16" fmla="*/ 52 w 52"/>
                              <a:gd name="T17" fmla="*/ 10 h 80"/>
                              <a:gd name="T18" fmla="*/ 0 w 52"/>
                              <a:gd name="T19" fmla="*/ 77 h 80"/>
                              <a:gd name="T20" fmla="*/ 5 w 52"/>
                              <a:gd name="T21" fmla="*/ 80 h 80"/>
                              <a:gd name="T22" fmla="*/ 13 w 52"/>
                              <a:gd name="T23" fmla="*/ 80 h 80"/>
                              <a:gd name="T24" fmla="*/ 25 w 52"/>
                              <a:gd name="T25" fmla="*/ 77 h 80"/>
                              <a:gd name="T26" fmla="*/ 38 w 52"/>
                              <a:gd name="T27" fmla="*/ 72 h 80"/>
                              <a:gd name="T28" fmla="*/ 40 w 52"/>
                              <a:gd name="T29" fmla="*/ 67 h 80"/>
                              <a:gd name="T30" fmla="*/ 42 w 52"/>
                              <a:gd name="T31" fmla="*/ 62 h 80"/>
                              <a:gd name="T32" fmla="*/ 35 w 52"/>
                              <a:gd name="T33" fmla="*/ 67 h 80"/>
                              <a:gd name="T34" fmla="*/ 28 w 52"/>
                              <a:gd name="T35" fmla="*/ 72 h 80"/>
                              <a:gd name="T36" fmla="*/ 20 w 52"/>
                              <a:gd name="T37" fmla="*/ 75 h 80"/>
                              <a:gd name="T38" fmla="*/ 13 w 52"/>
                              <a:gd name="T39" fmla="*/ 75 h 80"/>
                              <a:gd name="T40" fmla="*/ 8 w 52"/>
                              <a:gd name="T41" fmla="*/ 75 h 80"/>
                              <a:gd name="T42" fmla="*/ 3 w 52"/>
                              <a:gd name="T43" fmla="*/ 75 h 80"/>
                              <a:gd name="T44" fmla="*/ 3 w 52"/>
                              <a:gd name="T45" fmla="*/ 75 h 80"/>
                              <a:gd name="T46" fmla="*/ 0 w 52"/>
                              <a:gd name="T47" fmla="*/ 77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52" y="10"/>
                                </a:moveTo>
                                <a:lnTo>
                                  <a:pt x="50" y="5"/>
                                </a:lnTo>
                                <a:lnTo>
                                  <a:pt x="45" y="0"/>
                                </a:lnTo>
                                <a:lnTo>
                                  <a:pt x="42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2"/>
                                </a:lnTo>
                                <a:lnTo>
                                  <a:pt x="52" y="20"/>
                                </a:lnTo>
                                <a:lnTo>
                                  <a:pt x="52" y="15"/>
                                </a:lnTo>
                                <a:lnTo>
                                  <a:pt x="52" y="10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5" y="80"/>
                                </a:lnTo>
                                <a:lnTo>
                                  <a:pt x="13" y="80"/>
                                </a:lnTo>
                                <a:lnTo>
                                  <a:pt x="25" y="77"/>
                                </a:lnTo>
                                <a:lnTo>
                                  <a:pt x="38" y="72"/>
                                </a:lnTo>
                                <a:lnTo>
                                  <a:pt x="40" y="67"/>
                                </a:lnTo>
                                <a:lnTo>
                                  <a:pt x="42" y="62"/>
                                </a:lnTo>
                                <a:lnTo>
                                  <a:pt x="35" y="67"/>
                                </a:lnTo>
                                <a:lnTo>
                                  <a:pt x="28" y="72"/>
                                </a:lnTo>
                                <a:lnTo>
                                  <a:pt x="20" y="75"/>
                                </a:lnTo>
                                <a:lnTo>
                                  <a:pt x="13" y="75"/>
                                </a:lnTo>
                                <a:lnTo>
                                  <a:pt x="8" y="75"/>
                                </a:lnTo>
                                <a:lnTo>
                                  <a:pt x="3" y="75"/>
                                </a:lnTo>
                                <a:lnTo>
                                  <a:pt x="3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3" name="Freeform 9044"/>
                        <wps:cNvSpPr>
                          <a:spLocks noEditPoints="1"/>
                        </wps:cNvSpPr>
                        <wps:spPr bwMode="auto">
                          <a:xfrm>
                            <a:off x="5870" y="935"/>
                            <a:ext cx="49" cy="75"/>
                          </a:xfrm>
                          <a:custGeom>
                            <a:avLst/>
                            <a:gdLst>
                              <a:gd name="T0" fmla="*/ 49 w 49"/>
                              <a:gd name="T1" fmla="*/ 13 h 75"/>
                              <a:gd name="T2" fmla="*/ 44 w 49"/>
                              <a:gd name="T3" fmla="*/ 5 h 75"/>
                              <a:gd name="T4" fmla="*/ 39 w 49"/>
                              <a:gd name="T5" fmla="*/ 0 h 75"/>
                              <a:gd name="T6" fmla="*/ 39 w 49"/>
                              <a:gd name="T7" fmla="*/ 3 h 75"/>
                              <a:gd name="T8" fmla="*/ 39 w 49"/>
                              <a:gd name="T9" fmla="*/ 5 h 75"/>
                              <a:gd name="T10" fmla="*/ 44 w 49"/>
                              <a:gd name="T11" fmla="*/ 13 h 75"/>
                              <a:gd name="T12" fmla="*/ 47 w 49"/>
                              <a:gd name="T13" fmla="*/ 23 h 75"/>
                              <a:gd name="T14" fmla="*/ 49 w 49"/>
                              <a:gd name="T15" fmla="*/ 18 h 75"/>
                              <a:gd name="T16" fmla="*/ 49 w 49"/>
                              <a:gd name="T17" fmla="*/ 13 h 75"/>
                              <a:gd name="T18" fmla="*/ 0 w 49"/>
                              <a:gd name="T19" fmla="*/ 73 h 75"/>
                              <a:gd name="T20" fmla="*/ 5 w 49"/>
                              <a:gd name="T21" fmla="*/ 75 h 75"/>
                              <a:gd name="T22" fmla="*/ 10 w 49"/>
                              <a:gd name="T23" fmla="*/ 75 h 75"/>
                              <a:gd name="T24" fmla="*/ 17 w 49"/>
                              <a:gd name="T25" fmla="*/ 75 h 75"/>
                              <a:gd name="T26" fmla="*/ 25 w 49"/>
                              <a:gd name="T27" fmla="*/ 73 h 75"/>
                              <a:gd name="T28" fmla="*/ 32 w 49"/>
                              <a:gd name="T29" fmla="*/ 70 h 75"/>
                              <a:gd name="T30" fmla="*/ 37 w 49"/>
                              <a:gd name="T31" fmla="*/ 65 h 75"/>
                              <a:gd name="T32" fmla="*/ 39 w 49"/>
                              <a:gd name="T33" fmla="*/ 60 h 75"/>
                              <a:gd name="T34" fmla="*/ 39 w 49"/>
                              <a:gd name="T35" fmla="*/ 55 h 75"/>
                              <a:gd name="T36" fmla="*/ 35 w 49"/>
                              <a:gd name="T37" fmla="*/ 60 h 75"/>
                              <a:gd name="T38" fmla="*/ 27 w 49"/>
                              <a:gd name="T39" fmla="*/ 65 h 75"/>
                              <a:gd name="T40" fmla="*/ 17 w 49"/>
                              <a:gd name="T41" fmla="*/ 70 h 75"/>
                              <a:gd name="T42" fmla="*/ 10 w 49"/>
                              <a:gd name="T43" fmla="*/ 70 h 75"/>
                              <a:gd name="T44" fmla="*/ 7 w 49"/>
                              <a:gd name="T45" fmla="*/ 70 h 75"/>
                              <a:gd name="T46" fmla="*/ 2 w 49"/>
                              <a:gd name="T47" fmla="*/ 70 h 75"/>
                              <a:gd name="T48" fmla="*/ 2 w 49"/>
                              <a:gd name="T49" fmla="*/ 73 h 75"/>
                              <a:gd name="T50" fmla="*/ 0 w 49"/>
                              <a:gd name="T51" fmla="*/ 73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49" y="13"/>
                                </a:moveTo>
                                <a:lnTo>
                                  <a:pt x="44" y="5"/>
                                </a:lnTo>
                                <a:lnTo>
                                  <a:pt x="39" y="0"/>
                                </a:lnTo>
                                <a:lnTo>
                                  <a:pt x="39" y="3"/>
                                </a:lnTo>
                                <a:lnTo>
                                  <a:pt x="39" y="5"/>
                                </a:lnTo>
                                <a:lnTo>
                                  <a:pt x="44" y="13"/>
                                </a:lnTo>
                                <a:lnTo>
                                  <a:pt x="47" y="23"/>
                                </a:lnTo>
                                <a:lnTo>
                                  <a:pt x="49" y="18"/>
                                </a:lnTo>
                                <a:lnTo>
                                  <a:pt x="49" y="1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5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5"/>
                                </a:lnTo>
                                <a:lnTo>
                                  <a:pt x="25" y="73"/>
                                </a:lnTo>
                                <a:lnTo>
                                  <a:pt x="32" y="70"/>
                                </a:lnTo>
                                <a:lnTo>
                                  <a:pt x="37" y="65"/>
                                </a:lnTo>
                                <a:lnTo>
                                  <a:pt x="39" y="60"/>
                                </a:lnTo>
                                <a:lnTo>
                                  <a:pt x="39" y="55"/>
                                </a:lnTo>
                                <a:lnTo>
                                  <a:pt x="35" y="60"/>
                                </a:lnTo>
                                <a:lnTo>
                                  <a:pt x="27" y="65"/>
                                </a:lnTo>
                                <a:lnTo>
                                  <a:pt x="17" y="70"/>
                                </a:lnTo>
                                <a:lnTo>
                                  <a:pt x="10" y="70"/>
                                </a:lnTo>
                                <a:lnTo>
                                  <a:pt x="7" y="70"/>
                                </a:lnTo>
                                <a:lnTo>
                                  <a:pt x="2" y="70"/>
                                </a:lnTo>
                                <a:lnTo>
                                  <a:pt x="2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4" name="Freeform 9045"/>
                        <wps:cNvSpPr>
                          <a:spLocks noEditPoints="1"/>
                        </wps:cNvSpPr>
                        <wps:spPr bwMode="auto">
                          <a:xfrm>
                            <a:off x="5870" y="938"/>
                            <a:ext cx="49" cy="70"/>
                          </a:xfrm>
                          <a:custGeom>
                            <a:avLst/>
                            <a:gdLst>
                              <a:gd name="T0" fmla="*/ 49 w 49"/>
                              <a:gd name="T1" fmla="*/ 15 h 70"/>
                              <a:gd name="T2" fmla="*/ 44 w 49"/>
                              <a:gd name="T3" fmla="*/ 7 h 70"/>
                              <a:gd name="T4" fmla="*/ 39 w 49"/>
                              <a:gd name="T5" fmla="*/ 0 h 70"/>
                              <a:gd name="T6" fmla="*/ 39 w 49"/>
                              <a:gd name="T7" fmla="*/ 2 h 70"/>
                              <a:gd name="T8" fmla="*/ 37 w 49"/>
                              <a:gd name="T9" fmla="*/ 5 h 70"/>
                              <a:gd name="T10" fmla="*/ 44 w 49"/>
                              <a:gd name="T11" fmla="*/ 15 h 70"/>
                              <a:gd name="T12" fmla="*/ 47 w 49"/>
                              <a:gd name="T13" fmla="*/ 27 h 70"/>
                              <a:gd name="T14" fmla="*/ 47 w 49"/>
                              <a:gd name="T15" fmla="*/ 27 h 70"/>
                              <a:gd name="T16" fmla="*/ 47 w 49"/>
                              <a:gd name="T17" fmla="*/ 22 h 70"/>
                              <a:gd name="T18" fmla="*/ 49 w 49"/>
                              <a:gd name="T19" fmla="*/ 15 h 70"/>
                              <a:gd name="T20" fmla="*/ 0 w 49"/>
                              <a:gd name="T21" fmla="*/ 70 h 70"/>
                              <a:gd name="T22" fmla="*/ 5 w 49"/>
                              <a:gd name="T23" fmla="*/ 70 h 70"/>
                              <a:gd name="T24" fmla="*/ 10 w 49"/>
                              <a:gd name="T25" fmla="*/ 70 h 70"/>
                              <a:gd name="T26" fmla="*/ 17 w 49"/>
                              <a:gd name="T27" fmla="*/ 70 h 70"/>
                              <a:gd name="T28" fmla="*/ 25 w 49"/>
                              <a:gd name="T29" fmla="*/ 67 h 70"/>
                              <a:gd name="T30" fmla="*/ 32 w 49"/>
                              <a:gd name="T31" fmla="*/ 62 h 70"/>
                              <a:gd name="T32" fmla="*/ 39 w 49"/>
                              <a:gd name="T33" fmla="*/ 57 h 70"/>
                              <a:gd name="T34" fmla="*/ 39 w 49"/>
                              <a:gd name="T35" fmla="*/ 50 h 70"/>
                              <a:gd name="T36" fmla="*/ 42 w 49"/>
                              <a:gd name="T37" fmla="*/ 42 h 70"/>
                              <a:gd name="T38" fmla="*/ 37 w 49"/>
                              <a:gd name="T39" fmla="*/ 52 h 70"/>
                              <a:gd name="T40" fmla="*/ 30 w 49"/>
                              <a:gd name="T41" fmla="*/ 60 h 70"/>
                              <a:gd name="T42" fmla="*/ 20 w 49"/>
                              <a:gd name="T43" fmla="*/ 62 h 70"/>
                              <a:gd name="T44" fmla="*/ 10 w 49"/>
                              <a:gd name="T45" fmla="*/ 65 h 70"/>
                              <a:gd name="T46" fmla="*/ 7 w 49"/>
                              <a:gd name="T47" fmla="*/ 65 h 70"/>
                              <a:gd name="T48" fmla="*/ 5 w 49"/>
                              <a:gd name="T49" fmla="*/ 65 h 70"/>
                              <a:gd name="T50" fmla="*/ 2 w 49"/>
                              <a:gd name="T51" fmla="*/ 67 h 70"/>
                              <a:gd name="T52" fmla="*/ 0 w 49"/>
                              <a:gd name="T53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49" y="15"/>
                                </a:moveTo>
                                <a:lnTo>
                                  <a:pt x="44" y="7"/>
                                </a:lnTo>
                                <a:lnTo>
                                  <a:pt x="39" y="0"/>
                                </a:lnTo>
                                <a:lnTo>
                                  <a:pt x="39" y="2"/>
                                </a:lnTo>
                                <a:lnTo>
                                  <a:pt x="37" y="5"/>
                                </a:lnTo>
                                <a:lnTo>
                                  <a:pt x="44" y="15"/>
                                </a:lnTo>
                                <a:lnTo>
                                  <a:pt x="47" y="27"/>
                                </a:lnTo>
                                <a:lnTo>
                                  <a:pt x="47" y="27"/>
                                </a:lnTo>
                                <a:lnTo>
                                  <a:pt x="47" y="22"/>
                                </a:lnTo>
                                <a:lnTo>
                                  <a:pt x="49" y="15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0"/>
                                </a:lnTo>
                                <a:lnTo>
                                  <a:pt x="10" y="70"/>
                                </a:lnTo>
                                <a:lnTo>
                                  <a:pt x="17" y="70"/>
                                </a:lnTo>
                                <a:lnTo>
                                  <a:pt x="25" y="67"/>
                                </a:lnTo>
                                <a:lnTo>
                                  <a:pt x="32" y="62"/>
                                </a:lnTo>
                                <a:lnTo>
                                  <a:pt x="39" y="57"/>
                                </a:lnTo>
                                <a:lnTo>
                                  <a:pt x="39" y="50"/>
                                </a:lnTo>
                                <a:lnTo>
                                  <a:pt x="42" y="42"/>
                                </a:lnTo>
                                <a:lnTo>
                                  <a:pt x="37" y="52"/>
                                </a:lnTo>
                                <a:lnTo>
                                  <a:pt x="30" y="60"/>
                                </a:lnTo>
                                <a:lnTo>
                                  <a:pt x="20" y="62"/>
                                </a:lnTo>
                                <a:lnTo>
                                  <a:pt x="10" y="65"/>
                                </a:lnTo>
                                <a:lnTo>
                                  <a:pt x="7" y="65"/>
                                </a:lnTo>
                                <a:lnTo>
                                  <a:pt x="5" y="65"/>
                                </a:lnTo>
                                <a:lnTo>
                                  <a:pt x="2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5" name="Freeform 9046"/>
                        <wps:cNvSpPr>
                          <a:spLocks/>
                        </wps:cNvSpPr>
                        <wps:spPr bwMode="auto">
                          <a:xfrm>
                            <a:off x="5872" y="940"/>
                            <a:ext cx="45" cy="65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65"/>
                              <a:gd name="T2" fmla="*/ 42 w 45"/>
                              <a:gd name="T3" fmla="*/ 8 h 65"/>
                              <a:gd name="T4" fmla="*/ 37 w 45"/>
                              <a:gd name="T5" fmla="*/ 0 h 65"/>
                              <a:gd name="T6" fmla="*/ 35 w 45"/>
                              <a:gd name="T7" fmla="*/ 3 h 65"/>
                              <a:gd name="T8" fmla="*/ 35 w 45"/>
                              <a:gd name="T9" fmla="*/ 5 h 65"/>
                              <a:gd name="T10" fmla="*/ 40 w 45"/>
                              <a:gd name="T11" fmla="*/ 15 h 65"/>
                              <a:gd name="T12" fmla="*/ 42 w 45"/>
                              <a:gd name="T13" fmla="*/ 25 h 65"/>
                              <a:gd name="T14" fmla="*/ 40 w 45"/>
                              <a:gd name="T15" fmla="*/ 33 h 65"/>
                              <a:gd name="T16" fmla="*/ 37 w 45"/>
                              <a:gd name="T17" fmla="*/ 40 h 65"/>
                              <a:gd name="T18" fmla="*/ 35 w 45"/>
                              <a:gd name="T19" fmla="*/ 45 h 65"/>
                              <a:gd name="T20" fmla="*/ 33 w 45"/>
                              <a:gd name="T21" fmla="*/ 50 h 65"/>
                              <a:gd name="T22" fmla="*/ 25 w 45"/>
                              <a:gd name="T23" fmla="*/ 55 h 65"/>
                              <a:gd name="T24" fmla="*/ 20 w 45"/>
                              <a:gd name="T25" fmla="*/ 58 h 65"/>
                              <a:gd name="T26" fmla="*/ 15 w 45"/>
                              <a:gd name="T27" fmla="*/ 60 h 65"/>
                              <a:gd name="T28" fmla="*/ 8 w 45"/>
                              <a:gd name="T29" fmla="*/ 60 h 65"/>
                              <a:gd name="T30" fmla="*/ 5 w 45"/>
                              <a:gd name="T31" fmla="*/ 60 h 65"/>
                              <a:gd name="T32" fmla="*/ 5 w 45"/>
                              <a:gd name="T33" fmla="*/ 60 h 65"/>
                              <a:gd name="T34" fmla="*/ 3 w 45"/>
                              <a:gd name="T35" fmla="*/ 63 h 65"/>
                              <a:gd name="T36" fmla="*/ 0 w 45"/>
                              <a:gd name="T37" fmla="*/ 65 h 65"/>
                              <a:gd name="T38" fmla="*/ 5 w 45"/>
                              <a:gd name="T39" fmla="*/ 65 h 65"/>
                              <a:gd name="T40" fmla="*/ 8 w 45"/>
                              <a:gd name="T41" fmla="*/ 65 h 65"/>
                              <a:gd name="T42" fmla="*/ 15 w 45"/>
                              <a:gd name="T43" fmla="*/ 65 h 65"/>
                              <a:gd name="T44" fmla="*/ 25 w 45"/>
                              <a:gd name="T45" fmla="*/ 60 h 65"/>
                              <a:gd name="T46" fmla="*/ 33 w 45"/>
                              <a:gd name="T47" fmla="*/ 55 h 65"/>
                              <a:gd name="T48" fmla="*/ 37 w 45"/>
                              <a:gd name="T49" fmla="*/ 50 h 65"/>
                              <a:gd name="T50" fmla="*/ 42 w 45"/>
                              <a:gd name="T51" fmla="*/ 33 h 65"/>
                              <a:gd name="T52" fmla="*/ 45 w 45"/>
                              <a:gd name="T53" fmla="*/ 18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45" y="18"/>
                                </a:moveTo>
                                <a:lnTo>
                                  <a:pt x="42" y="8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5" y="5"/>
                                </a:lnTo>
                                <a:lnTo>
                                  <a:pt x="40" y="15"/>
                                </a:lnTo>
                                <a:lnTo>
                                  <a:pt x="42" y="25"/>
                                </a:lnTo>
                                <a:lnTo>
                                  <a:pt x="40" y="33"/>
                                </a:lnTo>
                                <a:lnTo>
                                  <a:pt x="37" y="40"/>
                                </a:lnTo>
                                <a:lnTo>
                                  <a:pt x="35" y="45"/>
                                </a:lnTo>
                                <a:lnTo>
                                  <a:pt x="33" y="50"/>
                                </a:lnTo>
                                <a:lnTo>
                                  <a:pt x="25" y="55"/>
                                </a:lnTo>
                                <a:lnTo>
                                  <a:pt x="20" y="58"/>
                                </a:lnTo>
                                <a:lnTo>
                                  <a:pt x="15" y="60"/>
                                </a:lnTo>
                                <a:lnTo>
                                  <a:pt x="8" y="60"/>
                                </a:lnTo>
                                <a:lnTo>
                                  <a:pt x="5" y="60"/>
                                </a:lnTo>
                                <a:lnTo>
                                  <a:pt x="5" y="60"/>
                                </a:lnTo>
                                <a:lnTo>
                                  <a:pt x="3" y="63"/>
                                </a:lnTo>
                                <a:lnTo>
                                  <a:pt x="0" y="65"/>
                                </a:lnTo>
                                <a:lnTo>
                                  <a:pt x="5" y="65"/>
                                </a:lnTo>
                                <a:lnTo>
                                  <a:pt x="8" y="65"/>
                                </a:lnTo>
                                <a:lnTo>
                                  <a:pt x="15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37" y="50"/>
                                </a:lnTo>
                                <a:lnTo>
                                  <a:pt x="42" y="33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6" name="Freeform 9047"/>
                        <wps:cNvSpPr>
                          <a:spLocks/>
                        </wps:cNvSpPr>
                        <wps:spPr bwMode="auto">
                          <a:xfrm>
                            <a:off x="5875" y="943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22 h 60"/>
                              <a:gd name="T2" fmla="*/ 39 w 42"/>
                              <a:gd name="T3" fmla="*/ 10 h 60"/>
                              <a:gd name="T4" fmla="*/ 32 w 42"/>
                              <a:gd name="T5" fmla="*/ 0 h 60"/>
                              <a:gd name="T6" fmla="*/ 32 w 42"/>
                              <a:gd name="T7" fmla="*/ 2 h 60"/>
                              <a:gd name="T8" fmla="*/ 32 w 42"/>
                              <a:gd name="T9" fmla="*/ 5 h 60"/>
                              <a:gd name="T10" fmla="*/ 34 w 42"/>
                              <a:gd name="T11" fmla="*/ 12 h 60"/>
                              <a:gd name="T12" fmla="*/ 37 w 42"/>
                              <a:gd name="T13" fmla="*/ 22 h 60"/>
                              <a:gd name="T14" fmla="*/ 34 w 42"/>
                              <a:gd name="T15" fmla="*/ 35 h 60"/>
                              <a:gd name="T16" fmla="*/ 27 w 42"/>
                              <a:gd name="T17" fmla="*/ 45 h 60"/>
                              <a:gd name="T18" fmla="*/ 17 w 42"/>
                              <a:gd name="T19" fmla="*/ 52 h 60"/>
                              <a:gd name="T20" fmla="*/ 5 w 42"/>
                              <a:gd name="T21" fmla="*/ 55 h 60"/>
                              <a:gd name="T22" fmla="*/ 5 w 42"/>
                              <a:gd name="T23" fmla="*/ 55 h 60"/>
                              <a:gd name="T24" fmla="*/ 2 w 42"/>
                              <a:gd name="T25" fmla="*/ 57 h 60"/>
                              <a:gd name="T26" fmla="*/ 0 w 42"/>
                              <a:gd name="T27" fmla="*/ 60 h 60"/>
                              <a:gd name="T28" fmla="*/ 2 w 42"/>
                              <a:gd name="T29" fmla="*/ 60 h 60"/>
                              <a:gd name="T30" fmla="*/ 5 w 42"/>
                              <a:gd name="T31" fmla="*/ 60 h 60"/>
                              <a:gd name="T32" fmla="*/ 15 w 42"/>
                              <a:gd name="T33" fmla="*/ 57 h 60"/>
                              <a:gd name="T34" fmla="*/ 25 w 42"/>
                              <a:gd name="T35" fmla="*/ 55 h 60"/>
                              <a:gd name="T36" fmla="*/ 32 w 42"/>
                              <a:gd name="T37" fmla="*/ 47 h 60"/>
                              <a:gd name="T38" fmla="*/ 37 w 42"/>
                              <a:gd name="T39" fmla="*/ 37 h 60"/>
                              <a:gd name="T40" fmla="*/ 39 w 42"/>
                              <a:gd name="T41" fmla="*/ 30 h 60"/>
                              <a:gd name="T42" fmla="*/ 42 w 42"/>
                              <a:gd name="T43" fmla="*/ 22 h 60"/>
                              <a:gd name="T44" fmla="*/ 42 w 42"/>
                              <a:gd name="T45" fmla="*/ 2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22"/>
                                </a:moveTo>
                                <a:lnTo>
                                  <a:pt x="39" y="10"/>
                                </a:lnTo>
                                <a:lnTo>
                                  <a:pt x="32" y="0"/>
                                </a:lnTo>
                                <a:lnTo>
                                  <a:pt x="32" y="2"/>
                                </a:lnTo>
                                <a:lnTo>
                                  <a:pt x="32" y="5"/>
                                </a:lnTo>
                                <a:lnTo>
                                  <a:pt x="34" y="12"/>
                                </a:lnTo>
                                <a:lnTo>
                                  <a:pt x="37" y="22"/>
                                </a:lnTo>
                                <a:lnTo>
                                  <a:pt x="34" y="35"/>
                                </a:lnTo>
                                <a:lnTo>
                                  <a:pt x="27" y="45"/>
                                </a:lnTo>
                                <a:lnTo>
                                  <a:pt x="17" y="52"/>
                                </a:lnTo>
                                <a:lnTo>
                                  <a:pt x="5" y="55"/>
                                </a:lnTo>
                                <a:lnTo>
                                  <a:pt x="5" y="55"/>
                                </a:lnTo>
                                <a:lnTo>
                                  <a:pt x="2" y="57"/>
                                </a:lnTo>
                                <a:lnTo>
                                  <a:pt x="0" y="60"/>
                                </a:lnTo>
                                <a:lnTo>
                                  <a:pt x="2" y="60"/>
                                </a:lnTo>
                                <a:lnTo>
                                  <a:pt x="5" y="60"/>
                                </a:lnTo>
                                <a:lnTo>
                                  <a:pt x="15" y="57"/>
                                </a:lnTo>
                                <a:lnTo>
                                  <a:pt x="25" y="55"/>
                                </a:lnTo>
                                <a:lnTo>
                                  <a:pt x="32" y="47"/>
                                </a:lnTo>
                                <a:lnTo>
                                  <a:pt x="37" y="37"/>
                                </a:lnTo>
                                <a:lnTo>
                                  <a:pt x="39" y="30"/>
                                </a:lnTo>
                                <a:lnTo>
                                  <a:pt x="42" y="22"/>
                                </a:lnTo>
                                <a:lnTo>
                                  <a:pt x="4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7" name="Freeform 9048"/>
                        <wps:cNvSpPr>
                          <a:spLocks/>
                        </wps:cNvSpPr>
                        <wps:spPr bwMode="auto">
                          <a:xfrm>
                            <a:off x="5877" y="945"/>
                            <a:ext cx="37" cy="55"/>
                          </a:xfrm>
                          <a:custGeom>
                            <a:avLst/>
                            <a:gdLst>
                              <a:gd name="T0" fmla="*/ 37 w 37"/>
                              <a:gd name="T1" fmla="*/ 20 h 55"/>
                              <a:gd name="T2" fmla="*/ 35 w 37"/>
                              <a:gd name="T3" fmla="*/ 10 h 55"/>
                              <a:gd name="T4" fmla="*/ 30 w 37"/>
                              <a:gd name="T5" fmla="*/ 0 h 55"/>
                              <a:gd name="T6" fmla="*/ 30 w 37"/>
                              <a:gd name="T7" fmla="*/ 3 h 55"/>
                              <a:gd name="T8" fmla="*/ 28 w 37"/>
                              <a:gd name="T9" fmla="*/ 5 h 55"/>
                              <a:gd name="T10" fmla="*/ 30 w 37"/>
                              <a:gd name="T11" fmla="*/ 13 h 55"/>
                              <a:gd name="T12" fmla="*/ 32 w 37"/>
                              <a:gd name="T13" fmla="*/ 20 h 55"/>
                              <a:gd name="T14" fmla="*/ 30 w 37"/>
                              <a:gd name="T15" fmla="*/ 33 h 55"/>
                              <a:gd name="T16" fmla="*/ 23 w 37"/>
                              <a:gd name="T17" fmla="*/ 40 h 55"/>
                              <a:gd name="T18" fmla="*/ 15 w 37"/>
                              <a:gd name="T19" fmla="*/ 48 h 55"/>
                              <a:gd name="T20" fmla="*/ 3 w 37"/>
                              <a:gd name="T21" fmla="*/ 50 h 55"/>
                              <a:gd name="T22" fmla="*/ 3 w 37"/>
                              <a:gd name="T23" fmla="*/ 53 h 55"/>
                              <a:gd name="T24" fmla="*/ 0 w 37"/>
                              <a:gd name="T25" fmla="*/ 55 h 55"/>
                              <a:gd name="T26" fmla="*/ 0 w 37"/>
                              <a:gd name="T27" fmla="*/ 55 h 55"/>
                              <a:gd name="T28" fmla="*/ 3 w 37"/>
                              <a:gd name="T29" fmla="*/ 55 h 55"/>
                              <a:gd name="T30" fmla="*/ 10 w 37"/>
                              <a:gd name="T31" fmla="*/ 55 h 55"/>
                              <a:gd name="T32" fmla="*/ 15 w 37"/>
                              <a:gd name="T33" fmla="*/ 53 h 55"/>
                              <a:gd name="T34" fmla="*/ 20 w 37"/>
                              <a:gd name="T35" fmla="*/ 50 h 55"/>
                              <a:gd name="T36" fmla="*/ 28 w 37"/>
                              <a:gd name="T37" fmla="*/ 45 h 55"/>
                              <a:gd name="T38" fmla="*/ 30 w 37"/>
                              <a:gd name="T39" fmla="*/ 40 h 55"/>
                              <a:gd name="T40" fmla="*/ 32 w 37"/>
                              <a:gd name="T41" fmla="*/ 35 h 55"/>
                              <a:gd name="T42" fmla="*/ 35 w 37"/>
                              <a:gd name="T43" fmla="*/ 28 h 55"/>
                              <a:gd name="T44" fmla="*/ 37 w 37"/>
                              <a:gd name="T45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37" y="20"/>
                                </a:moveTo>
                                <a:lnTo>
                                  <a:pt x="35" y="10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28" y="5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0" y="33"/>
                                </a:lnTo>
                                <a:lnTo>
                                  <a:pt x="23" y="40"/>
                                </a:lnTo>
                                <a:lnTo>
                                  <a:pt x="15" y="48"/>
                                </a:lnTo>
                                <a:lnTo>
                                  <a:pt x="3" y="50"/>
                                </a:lnTo>
                                <a:lnTo>
                                  <a:pt x="3" y="53"/>
                                </a:lnTo>
                                <a:lnTo>
                                  <a:pt x="0" y="55"/>
                                </a:lnTo>
                                <a:lnTo>
                                  <a:pt x="0" y="55"/>
                                </a:lnTo>
                                <a:lnTo>
                                  <a:pt x="3" y="55"/>
                                </a:lnTo>
                                <a:lnTo>
                                  <a:pt x="10" y="55"/>
                                </a:lnTo>
                                <a:lnTo>
                                  <a:pt x="15" y="53"/>
                                </a:lnTo>
                                <a:lnTo>
                                  <a:pt x="20" y="50"/>
                                </a:lnTo>
                                <a:lnTo>
                                  <a:pt x="28" y="45"/>
                                </a:lnTo>
                                <a:lnTo>
                                  <a:pt x="30" y="40"/>
                                </a:lnTo>
                                <a:lnTo>
                                  <a:pt x="32" y="35"/>
                                </a:lnTo>
                                <a:lnTo>
                                  <a:pt x="35" y="28"/>
                                </a:lnTo>
                                <a:lnTo>
                                  <a:pt x="3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" name="Freeform 9049"/>
                        <wps:cNvSpPr>
                          <a:spLocks/>
                        </wps:cNvSpPr>
                        <wps:spPr bwMode="auto">
                          <a:xfrm>
                            <a:off x="5880" y="948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17 h 50"/>
                              <a:gd name="T2" fmla="*/ 29 w 32"/>
                              <a:gd name="T3" fmla="*/ 7 h 50"/>
                              <a:gd name="T4" fmla="*/ 27 w 32"/>
                              <a:gd name="T5" fmla="*/ 0 h 50"/>
                              <a:gd name="T6" fmla="*/ 25 w 32"/>
                              <a:gd name="T7" fmla="*/ 2 h 50"/>
                              <a:gd name="T8" fmla="*/ 25 w 32"/>
                              <a:gd name="T9" fmla="*/ 7 h 50"/>
                              <a:gd name="T10" fmla="*/ 25 w 32"/>
                              <a:gd name="T11" fmla="*/ 12 h 50"/>
                              <a:gd name="T12" fmla="*/ 27 w 32"/>
                              <a:gd name="T13" fmla="*/ 17 h 50"/>
                              <a:gd name="T14" fmla="*/ 25 w 32"/>
                              <a:gd name="T15" fmla="*/ 27 h 50"/>
                              <a:gd name="T16" fmla="*/ 20 w 32"/>
                              <a:gd name="T17" fmla="*/ 35 h 50"/>
                              <a:gd name="T18" fmla="*/ 12 w 32"/>
                              <a:gd name="T19" fmla="*/ 42 h 50"/>
                              <a:gd name="T20" fmla="*/ 2 w 32"/>
                              <a:gd name="T21" fmla="*/ 45 h 50"/>
                              <a:gd name="T22" fmla="*/ 2 w 32"/>
                              <a:gd name="T23" fmla="*/ 47 h 50"/>
                              <a:gd name="T24" fmla="*/ 0 w 32"/>
                              <a:gd name="T25" fmla="*/ 50 h 50"/>
                              <a:gd name="T26" fmla="*/ 0 w 32"/>
                              <a:gd name="T27" fmla="*/ 50 h 50"/>
                              <a:gd name="T28" fmla="*/ 12 w 32"/>
                              <a:gd name="T29" fmla="*/ 47 h 50"/>
                              <a:gd name="T30" fmla="*/ 22 w 32"/>
                              <a:gd name="T31" fmla="*/ 40 h 50"/>
                              <a:gd name="T32" fmla="*/ 29 w 32"/>
                              <a:gd name="T33" fmla="*/ 30 h 50"/>
                              <a:gd name="T34" fmla="*/ 32 w 32"/>
                              <a:gd name="T35" fmla="*/ 17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17"/>
                                </a:moveTo>
                                <a:lnTo>
                                  <a:pt x="29" y="7"/>
                                </a:lnTo>
                                <a:lnTo>
                                  <a:pt x="27" y="0"/>
                                </a:lnTo>
                                <a:lnTo>
                                  <a:pt x="25" y="2"/>
                                </a:ln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7" y="17"/>
                                </a:lnTo>
                                <a:lnTo>
                                  <a:pt x="25" y="27"/>
                                </a:lnTo>
                                <a:lnTo>
                                  <a:pt x="20" y="35"/>
                                </a:lnTo>
                                <a:lnTo>
                                  <a:pt x="12" y="42"/>
                                </a:lnTo>
                                <a:lnTo>
                                  <a:pt x="2" y="45"/>
                                </a:lnTo>
                                <a:lnTo>
                                  <a:pt x="2" y="47"/>
                                </a:lnTo>
                                <a:lnTo>
                                  <a:pt x="0" y="50"/>
                                </a:lnTo>
                                <a:lnTo>
                                  <a:pt x="0" y="50"/>
                                </a:lnTo>
                                <a:lnTo>
                                  <a:pt x="12" y="47"/>
                                </a:lnTo>
                                <a:lnTo>
                                  <a:pt x="22" y="40"/>
                                </a:lnTo>
                                <a:lnTo>
                                  <a:pt x="29" y="30"/>
                                </a:lnTo>
                                <a:lnTo>
                                  <a:pt x="3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9" name="Freeform 9050"/>
                        <wps:cNvSpPr>
                          <a:spLocks/>
                        </wps:cNvSpPr>
                        <wps:spPr bwMode="auto">
                          <a:xfrm>
                            <a:off x="5880" y="950"/>
                            <a:ext cx="29" cy="45"/>
                          </a:xfrm>
                          <a:custGeom>
                            <a:avLst/>
                            <a:gdLst>
                              <a:gd name="T0" fmla="*/ 29 w 29"/>
                              <a:gd name="T1" fmla="*/ 15 h 45"/>
                              <a:gd name="T2" fmla="*/ 27 w 29"/>
                              <a:gd name="T3" fmla="*/ 8 h 45"/>
                              <a:gd name="T4" fmla="*/ 25 w 29"/>
                              <a:gd name="T5" fmla="*/ 0 h 45"/>
                              <a:gd name="T6" fmla="*/ 25 w 29"/>
                              <a:gd name="T7" fmla="*/ 5 h 45"/>
                              <a:gd name="T8" fmla="*/ 22 w 29"/>
                              <a:gd name="T9" fmla="*/ 8 h 45"/>
                              <a:gd name="T10" fmla="*/ 22 w 29"/>
                              <a:gd name="T11" fmla="*/ 10 h 45"/>
                              <a:gd name="T12" fmla="*/ 25 w 29"/>
                              <a:gd name="T13" fmla="*/ 15 h 45"/>
                              <a:gd name="T14" fmla="*/ 22 w 29"/>
                              <a:gd name="T15" fmla="*/ 23 h 45"/>
                              <a:gd name="T16" fmla="*/ 17 w 29"/>
                              <a:gd name="T17" fmla="*/ 30 h 45"/>
                              <a:gd name="T18" fmla="*/ 12 w 29"/>
                              <a:gd name="T19" fmla="*/ 35 h 45"/>
                              <a:gd name="T20" fmla="*/ 5 w 29"/>
                              <a:gd name="T21" fmla="*/ 40 h 45"/>
                              <a:gd name="T22" fmla="*/ 2 w 29"/>
                              <a:gd name="T23" fmla="*/ 43 h 45"/>
                              <a:gd name="T24" fmla="*/ 0 w 29"/>
                              <a:gd name="T25" fmla="*/ 45 h 45"/>
                              <a:gd name="T26" fmla="*/ 12 w 29"/>
                              <a:gd name="T27" fmla="*/ 43 h 45"/>
                              <a:gd name="T28" fmla="*/ 20 w 29"/>
                              <a:gd name="T29" fmla="*/ 35 h 45"/>
                              <a:gd name="T30" fmla="*/ 27 w 29"/>
                              <a:gd name="T31" fmla="*/ 28 h 45"/>
                              <a:gd name="T32" fmla="*/ 29 w 29"/>
                              <a:gd name="T33" fmla="*/ 1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29" y="15"/>
                                </a:moveTo>
                                <a:lnTo>
                                  <a:pt x="27" y="8"/>
                                </a:lnTo>
                                <a:lnTo>
                                  <a:pt x="25" y="0"/>
                                </a:lnTo>
                                <a:lnTo>
                                  <a:pt x="25" y="5"/>
                                </a:lnTo>
                                <a:lnTo>
                                  <a:pt x="22" y="8"/>
                                </a:lnTo>
                                <a:lnTo>
                                  <a:pt x="22" y="10"/>
                                </a:lnTo>
                                <a:lnTo>
                                  <a:pt x="25" y="15"/>
                                </a:lnTo>
                                <a:lnTo>
                                  <a:pt x="22" y="23"/>
                                </a:lnTo>
                                <a:lnTo>
                                  <a:pt x="17" y="30"/>
                                </a:lnTo>
                                <a:lnTo>
                                  <a:pt x="12" y="35"/>
                                </a:lnTo>
                                <a:lnTo>
                                  <a:pt x="5" y="40"/>
                                </a:lnTo>
                                <a:lnTo>
                                  <a:pt x="2" y="43"/>
                                </a:lnTo>
                                <a:lnTo>
                                  <a:pt x="0" y="45"/>
                                </a:lnTo>
                                <a:lnTo>
                                  <a:pt x="12" y="43"/>
                                </a:lnTo>
                                <a:lnTo>
                                  <a:pt x="20" y="35"/>
                                </a:lnTo>
                                <a:lnTo>
                                  <a:pt x="27" y="28"/>
                                </a:lnTo>
                                <a:lnTo>
                                  <a:pt x="2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0" name="Freeform 9051"/>
                        <wps:cNvSpPr>
                          <a:spLocks/>
                        </wps:cNvSpPr>
                        <wps:spPr bwMode="auto">
                          <a:xfrm>
                            <a:off x="5882" y="955"/>
                            <a:ext cx="25" cy="38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38"/>
                              <a:gd name="T2" fmla="*/ 23 w 25"/>
                              <a:gd name="T3" fmla="*/ 5 h 38"/>
                              <a:gd name="T4" fmla="*/ 23 w 25"/>
                              <a:gd name="T5" fmla="*/ 0 h 38"/>
                              <a:gd name="T6" fmla="*/ 20 w 25"/>
                              <a:gd name="T7" fmla="*/ 3 h 38"/>
                              <a:gd name="T8" fmla="*/ 18 w 25"/>
                              <a:gd name="T9" fmla="*/ 5 h 38"/>
                              <a:gd name="T10" fmla="*/ 20 w 25"/>
                              <a:gd name="T11" fmla="*/ 8 h 38"/>
                              <a:gd name="T12" fmla="*/ 20 w 25"/>
                              <a:gd name="T13" fmla="*/ 10 h 38"/>
                              <a:gd name="T14" fmla="*/ 18 w 25"/>
                              <a:gd name="T15" fmla="*/ 18 h 38"/>
                              <a:gd name="T16" fmla="*/ 15 w 25"/>
                              <a:gd name="T17" fmla="*/ 23 h 38"/>
                              <a:gd name="T18" fmla="*/ 10 w 25"/>
                              <a:gd name="T19" fmla="*/ 28 h 38"/>
                              <a:gd name="T20" fmla="*/ 5 w 25"/>
                              <a:gd name="T21" fmla="*/ 30 h 38"/>
                              <a:gd name="T22" fmla="*/ 3 w 25"/>
                              <a:gd name="T23" fmla="*/ 35 h 38"/>
                              <a:gd name="T24" fmla="*/ 0 w 25"/>
                              <a:gd name="T25" fmla="*/ 38 h 38"/>
                              <a:gd name="T26" fmla="*/ 10 w 25"/>
                              <a:gd name="T27" fmla="*/ 35 h 38"/>
                              <a:gd name="T28" fmla="*/ 18 w 25"/>
                              <a:gd name="T29" fmla="*/ 28 h 38"/>
                              <a:gd name="T30" fmla="*/ 23 w 25"/>
                              <a:gd name="T31" fmla="*/ 20 h 38"/>
                              <a:gd name="T32" fmla="*/ 25 w 25"/>
                              <a:gd name="T33" fmla="*/ 1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5" y="10"/>
                                </a:moveTo>
                                <a:lnTo>
                                  <a:pt x="23" y="5"/>
                                </a:lnTo>
                                <a:lnTo>
                                  <a:pt x="23" y="0"/>
                                </a:lnTo>
                                <a:lnTo>
                                  <a:pt x="20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8" y="18"/>
                                </a:lnTo>
                                <a:lnTo>
                                  <a:pt x="15" y="23"/>
                                </a:lnTo>
                                <a:lnTo>
                                  <a:pt x="10" y="28"/>
                                </a:lnTo>
                                <a:lnTo>
                                  <a:pt x="5" y="30"/>
                                </a:lnTo>
                                <a:lnTo>
                                  <a:pt x="3" y="35"/>
                                </a:lnTo>
                                <a:lnTo>
                                  <a:pt x="0" y="38"/>
                                </a:lnTo>
                                <a:lnTo>
                                  <a:pt x="10" y="35"/>
                                </a:lnTo>
                                <a:lnTo>
                                  <a:pt x="18" y="28"/>
                                </a:lnTo>
                                <a:lnTo>
                                  <a:pt x="23" y="20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1" name="Freeform 9052"/>
                        <wps:cNvSpPr>
                          <a:spLocks/>
                        </wps:cNvSpPr>
                        <wps:spPr bwMode="auto">
                          <a:xfrm>
                            <a:off x="5885" y="958"/>
                            <a:ext cx="20" cy="32"/>
                          </a:xfrm>
                          <a:custGeom>
                            <a:avLst/>
                            <a:gdLst>
                              <a:gd name="T0" fmla="*/ 20 w 20"/>
                              <a:gd name="T1" fmla="*/ 7 h 32"/>
                              <a:gd name="T2" fmla="*/ 17 w 20"/>
                              <a:gd name="T3" fmla="*/ 2 h 32"/>
                              <a:gd name="T4" fmla="*/ 17 w 20"/>
                              <a:gd name="T5" fmla="*/ 0 h 32"/>
                              <a:gd name="T6" fmla="*/ 15 w 20"/>
                              <a:gd name="T7" fmla="*/ 2 h 32"/>
                              <a:gd name="T8" fmla="*/ 15 w 20"/>
                              <a:gd name="T9" fmla="*/ 7 h 32"/>
                              <a:gd name="T10" fmla="*/ 15 w 20"/>
                              <a:gd name="T11" fmla="*/ 7 h 32"/>
                              <a:gd name="T12" fmla="*/ 12 w 20"/>
                              <a:gd name="T13" fmla="*/ 17 h 32"/>
                              <a:gd name="T14" fmla="*/ 5 w 20"/>
                              <a:gd name="T15" fmla="*/ 25 h 32"/>
                              <a:gd name="T16" fmla="*/ 2 w 20"/>
                              <a:gd name="T17" fmla="*/ 27 h 32"/>
                              <a:gd name="T18" fmla="*/ 0 w 20"/>
                              <a:gd name="T19" fmla="*/ 32 h 32"/>
                              <a:gd name="T20" fmla="*/ 7 w 20"/>
                              <a:gd name="T21" fmla="*/ 27 h 32"/>
                              <a:gd name="T22" fmla="*/ 12 w 20"/>
                              <a:gd name="T23" fmla="*/ 22 h 32"/>
                              <a:gd name="T24" fmla="*/ 17 w 20"/>
                              <a:gd name="T25" fmla="*/ 15 h 32"/>
                              <a:gd name="T26" fmla="*/ 20 w 20"/>
                              <a:gd name="T27" fmla="*/ 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20" y="7"/>
                                </a:moveTo>
                                <a:lnTo>
                                  <a:pt x="17" y="2"/>
                                </a:lnTo>
                                <a:lnTo>
                                  <a:pt x="17" y="0"/>
                                </a:lnTo>
                                <a:lnTo>
                                  <a:pt x="15" y="2"/>
                                </a:lnTo>
                                <a:lnTo>
                                  <a:pt x="15" y="7"/>
                                </a:lnTo>
                                <a:lnTo>
                                  <a:pt x="1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7" y="27"/>
                                </a:lnTo>
                                <a:lnTo>
                                  <a:pt x="12" y="22"/>
                                </a:lnTo>
                                <a:lnTo>
                                  <a:pt x="17" y="15"/>
                                </a:lnTo>
                                <a:lnTo>
                                  <a:pt x="2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2" name="Freeform 9053"/>
                        <wps:cNvSpPr>
                          <a:spLocks/>
                        </wps:cNvSpPr>
                        <wps:spPr bwMode="auto">
                          <a:xfrm>
                            <a:off x="5887" y="960"/>
                            <a:ext cx="15" cy="25"/>
                          </a:xfrm>
                          <a:custGeom>
                            <a:avLst/>
                            <a:gdLst>
                              <a:gd name="T0" fmla="*/ 15 w 15"/>
                              <a:gd name="T1" fmla="*/ 5 h 25"/>
                              <a:gd name="T2" fmla="*/ 15 w 15"/>
                              <a:gd name="T3" fmla="*/ 3 h 25"/>
                              <a:gd name="T4" fmla="*/ 13 w 15"/>
                              <a:gd name="T5" fmla="*/ 0 h 25"/>
                              <a:gd name="T6" fmla="*/ 8 w 15"/>
                              <a:gd name="T7" fmla="*/ 15 h 25"/>
                              <a:gd name="T8" fmla="*/ 0 w 15"/>
                              <a:gd name="T9" fmla="*/ 25 h 25"/>
                              <a:gd name="T10" fmla="*/ 5 w 15"/>
                              <a:gd name="T11" fmla="*/ 23 h 25"/>
                              <a:gd name="T12" fmla="*/ 10 w 15"/>
                              <a:gd name="T13" fmla="*/ 18 h 25"/>
                              <a:gd name="T14" fmla="*/ 13 w 15"/>
                              <a:gd name="T15" fmla="*/ 13 h 25"/>
                              <a:gd name="T16" fmla="*/ 15 w 15"/>
                              <a:gd name="T17" fmla="*/ 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15" y="5"/>
                                </a:move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lnTo>
                                  <a:pt x="8" y="15"/>
                                </a:lnTo>
                                <a:lnTo>
                                  <a:pt x="0" y="25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3" y="13"/>
                                </a:lnTo>
                                <a:lnTo>
                                  <a:pt x="1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3" name="Freeform 9054"/>
                        <wps:cNvSpPr>
                          <a:spLocks/>
                        </wps:cNvSpPr>
                        <wps:spPr bwMode="auto">
                          <a:xfrm>
                            <a:off x="5890" y="965"/>
                            <a:ext cx="10" cy="18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18"/>
                              <a:gd name="T2" fmla="*/ 10 w 10"/>
                              <a:gd name="T3" fmla="*/ 0 h 18"/>
                              <a:gd name="T4" fmla="*/ 5 w 10"/>
                              <a:gd name="T5" fmla="*/ 8 h 18"/>
                              <a:gd name="T6" fmla="*/ 0 w 10"/>
                              <a:gd name="T7" fmla="*/ 18 h 18"/>
                              <a:gd name="T8" fmla="*/ 7 w 10"/>
                              <a:gd name="T9" fmla="*/ 10 h 18"/>
                              <a:gd name="T10" fmla="*/ 1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10" y="0"/>
                                </a:moveTo>
                                <a:lnTo>
                                  <a:pt x="10" y="0"/>
                                </a:ln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4" name="Freeform 9055"/>
                        <wps:cNvSpPr>
                          <a:spLocks/>
                        </wps:cNvSpPr>
                        <wps:spPr bwMode="auto">
                          <a:xfrm>
                            <a:off x="5827" y="873"/>
                            <a:ext cx="105" cy="185"/>
                          </a:xfrm>
                          <a:custGeom>
                            <a:avLst/>
                            <a:gdLst>
                              <a:gd name="T0" fmla="*/ 0 w 105"/>
                              <a:gd name="T1" fmla="*/ 167 h 185"/>
                              <a:gd name="T2" fmla="*/ 23 w 105"/>
                              <a:gd name="T3" fmla="*/ 152 h 185"/>
                              <a:gd name="T4" fmla="*/ 43 w 105"/>
                              <a:gd name="T5" fmla="*/ 135 h 185"/>
                              <a:gd name="T6" fmla="*/ 58 w 105"/>
                              <a:gd name="T7" fmla="*/ 120 h 185"/>
                              <a:gd name="T8" fmla="*/ 68 w 105"/>
                              <a:gd name="T9" fmla="*/ 100 h 185"/>
                              <a:gd name="T10" fmla="*/ 85 w 105"/>
                              <a:gd name="T11" fmla="*/ 57 h 185"/>
                              <a:gd name="T12" fmla="*/ 105 w 105"/>
                              <a:gd name="T13" fmla="*/ 0 h 185"/>
                              <a:gd name="T14" fmla="*/ 95 w 105"/>
                              <a:gd name="T15" fmla="*/ 50 h 185"/>
                              <a:gd name="T16" fmla="*/ 87 w 105"/>
                              <a:gd name="T17" fmla="*/ 100 h 185"/>
                              <a:gd name="T18" fmla="*/ 82 w 105"/>
                              <a:gd name="T19" fmla="*/ 122 h 185"/>
                              <a:gd name="T20" fmla="*/ 73 w 105"/>
                              <a:gd name="T21" fmla="*/ 145 h 185"/>
                              <a:gd name="T22" fmla="*/ 63 w 105"/>
                              <a:gd name="T23" fmla="*/ 165 h 185"/>
                              <a:gd name="T24" fmla="*/ 48 w 105"/>
                              <a:gd name="T25" fmla="*/ 185 h 185"/>
                              <a:gd name="T26" fmla="*/ 23 w 105"/>
                              <a:gd name="T27" fmla="*/ 177 h 185"/>
                              <a:gd name="T28" fmla="*/ 0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0" y="167"/>
                                </a:moveTo>
                                <a:lnTo>
                                  <a:pt x="23" y="152"/>
                                </a:lnTo>
                                <a:lnTo>
                                  <a:pt x="43" y="135"/>
                                </a:lnTo>
                                <a:lnTo>
                                  <a:pt x="58" y="120"/>
                                </a:lnTo>
                                <a:lnTo>
                                  <a:pt x="68" y="100"/>
                                </a:lnTo>
                                <a:lnTo>
                                  <a:pt x="85" y="57"/>
                                </a:lnTo>
                                <a:lnTo>
                                  <a:pt x="105" y="0"/>
                                </a:lnTo>
                                <a:lnTo>
                                  <a:pt x="95" y="50"/>
                                </a:lnTo>
                                <a:lnTo>
                                  <a:pt x="87" y="100"/>
                                </a:lnTo>
                                <a:lnTo>
                                  <a:pt x="82" y="122"/>
                                </a:lnTo>
                                <a:lnTo>
                                  <a:pt x="73" y="145"/>
                                </a:lnTo>
                                <a:lnTo>
                                  <a:pt x="63" y="165"/>
                                </a:lnTo>
                                <a:lnTo>
                                  <a:pt x="48" y="185"/>
                                </a:lnTo>
                                <a:lnTo>
                                  <a:pt x="23" y="177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" name="Freeform 9056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9" cy="2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20"/>
                              <a:gd name="T2" fmla="*/ 0 w 169"/>
                              <a:gd name="T3" fmla="*/ 20 h 20"/>
                              <a:gd name="T4" fmla="*/ 0 w 169"/>
                              <a:gd name="T5" fmla="*/ 20 h 20"/>
                              <a:gd name="T6" fmla="*/ 0 w 169"/>
                              <a:gd name="T7" fmla="*/ 20 h 20"/>
                              <a:gd name="T8" fmla="*/ 164 w 169"/>
                              <a:gd name="T9" fmla="*/ 0 h 20"/>
                              <a:gd name="T10" fmla="*/ 167 w 169"/>
                              <a:gd name="T11" fmla="*/ 0 h 20"/>
                              <a:gd name="T12" fmla="*/ 169 w 169"/>
                              <a:gd name="T13" fmla="*/ 0 h 20"/>
                              <a:gd name="T14" fmla="*/ 164 w 169"/>
                              <a:gd name="T15" fmla="*/ 3 h 20"/>
                              <a:gd name="T16" fmla="*/ 164 w 169"/>
                              <a:gd name="T17" fmla="*/ 3 h 20"/>
                              <a:gd name="T18" fmla="*/ 164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close/>
                                <a:moveTo>
                                  <a:pt x="164" y="0"/>
                                </a:moveTo>
                                <a:lnTo>
                                  <a:pt x="167" y="0"/>
                                </a:lnTo>
                                <a:lnTo>
                                  <a:pt x="169" y="0"/>
                                </a:lnTo>
                                <a:lnTo>
                                  <a:pt x="164" y="3"/>
                                </a:ln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6" name="Freeform 9057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7" cy="52"/>
                          </a:xfrm>
                          <a:custGeom>
                            <a:avLst/>
                            <a:gdLst>
                              <a:gd name="T0" fmla="*/ 167 w 167"/>
                              <a:gd name="T1" fmla="*/ 3 h 52"/>
                              <a:gd name="T2" fmla="*/ 167 w 167"/>
                              <a:gd name="T3" fmla="*/ 0 h 52"/>
                              <a:gd name="T4" fmla="*/ 164 w 167"/>
                              <a:gd name="T5" fmla="*/ 0 h 52"/>
                              <a:gd name="T6" fmla="*/ 162 w 167"/>
                              <a:gd name="T7" fmla="*/ 3 h 52"/>
                              <a:gd name="T8" fmla="*/ 162 w 167"/>
                              <a:gd name="T9" fmla="*/ 3 h 52"/>
                              <a:gd name="T10" fmla="*/ 162 w 167"/>
                              <a:gd name="T11" fmla="*/ 5 h 52"/>
                              <a:gd name="T12" fmla="*/ 167 w 167"/>
                              <a:gd name="T13" fmla="*/ 3 h 52"/>
                              <a:gd name="T14" fmla="*/ 0 w 167"/>
                              <a:gd name="T15" fmla="*/ 20 h 52"/>
                              <a:gd name="T16" fmla="*/ 3 w 167"/>
                              <a:gd name="T17" fmla="*/ 20 h 52"/>
                              <a:gd name="T18" fmla="*/ 3 w 167"/>
                              <a:gd name="T19" fmla="*/ 20 h 52"/>
                              <a:gd name="T20" fmla="*/ 3 w 167"/>
                              <a:gd name="T21" fmla="*/ 23 h 52"/>
                              <a:gd name="T22" fmla="*/ 3 w 167"/>
                              <a:gd name="T23" fmla="*/ 25 h 52"/>
                              <a:gd name="T24" fmla="*/ 3 w 167"/>
                              <a:gd name="T25" fmla="*/ 23 h 52"/>
                              <a:gd name="T26" fmla="*/ 0 w 167"/>
                              <a:gd name="T27" fmla="*/ 20 h 52"/>
                              <a:gd name="T28" fmla="*/ 8 w 167"/>
                              <a:gd name="T29" fmla="*/ 52 h 52"/>
                              <a:gd name="T30" fmla="*/ 3 w 167"/>
                              <a:gd name="T31" fmla="*/ 45 h 52"/>
                              <a:gd name="T32" fmla="*/ 3 w 167"/>
                              <a:gd name="T33" fmla="*/ 37 h 52"/>
                              <a:gd name="T34" fmla="*/ 5 w 167"/>
                              <a:gd name="T35" fmla="*/ 45 h 52"/>
                              <a:gd name="T36" fmla="*/ 8 w 167"/>
                              <a:gd name="T37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167" y="3"/>
                                </a:moveTo>
                                <a:lnTo>
                                  <a:pt x="167" y="0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62" y="3"/>
                                </a:lnTo>
                                <a:lnTo>
                                  <a:pt x="162" y="5"/>
                                </a:lnTo>
                                <a:lnTo>
                                  <a:pt x="167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3" y="20"/>
                                </a:lnTo>
                                <a:lnTo>
                                  <a:pt x="3" y="20"/>
                                </a:lnTo>
                                <a:lnTo>
                                  <a:pt x="3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  <a:moveTo>
                                  <a:pt x="8" y="52"/>
                                </a:moveTo>
                                <a:lnTo>
                                  <a:pt x="3" y="45"/>
                                </a:lnTo>
                                <a:lnTo>
                                  <a:pt x="3" y="37"/>
                                </a:lnTo>
                                <a:lnTo>
                                  <a:pt x="5" y="45"/>
                                </a:lnTo>
                                <a:lnTo>
                                  <a:pt x="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7" name="Freeform 9058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3 h 57"/>
                              <a:gd name="T2" fmla="*/ 164 w 164"/>
                              <a:gd name="T3" fmla="*/ 3 h 57"/>
                              <a:gd name="T4" fmla="*/ 164 w 164"/>
                              <a:gd name="T5" fmla="*/ 0 h 57"/>
                              <a:gd name="T6" fmla="*/ 162 w 164"/>
                              <a:gd name="T7" fmla="*/ 3 h 57"/>
                              <a:gd name="T8" fmla="*/ 159 w 164"/>
                              <a:gd name="T9" fmla="*/ 3 h 57"/>
                              <a:gd name="T10" fmla="*/ 159 w 164"/>
                              <a:gd name="T11" fmla="*/ 5 h 57"/>
                              <a:gd name="T12" fmla="*/ 159 w 164"/>
                              <a:gd name="T13" fmla="*/ 5 h 57"/>
                              <a:gd name="T14" fmla="*/ 164 w 164"/>
                              <a:gd name="T15" fmla="*/ 3 h 57"/>
                              <a:gd name="T16" fmla="*/ 0 w 164"/>
                              <a:gd name="T17" fmla="*/ 20 h 57"/>
                              <a:gd name="T18" fmla="*/ 0 w 164"/>
                              <a:gd name="T19" fmla="*/ 20 h 57"/>
                              <a:gd name="T20" fmla="*/ 3 w 164"/>
                              <a:gd name="T21" fmla="*/ 37 h 57"/>
                              <a:gd name="T22" fmla="*/ 10 w 164"/>
                              <a:gd name="T23" fmla="*/ 55 h 57"/>
                              <a:gd name="T24" fmla="*/ 10 w 164"/>
                              <a:gd name="T25" fmla="*/ 57 h 57"/>
                              <a:gd name="T26" fmla="*/ 8 w 164"/>
                              <a:gd name="T27" fmla="*/ 42 h 57"/>
                              <a:gd name="T28" fmla="*/ 5 w 164"/>
                              <a:gd name="T29" fmla="*/ 30 h 57"/>
                              <a:gd name="T30" fmla="*/ 5 w 164"/>
                              <a:gd name="T31" fmla="*/ 25 h 57"/>
                              <a:gd name="T32" fmla="*/ 5 w 164"/>
                              <a:gd name="T33" fmla="*/ 20 h 57"/>
                              <a:gd name="T34" fmla="*/ 3 w 164"/>
                              <a:gd name="T35" fmla="*/ 20 h 57"/>
                              <a:gd name="T36" fmla="*/ 0 w 164"/>
                              <a:gd name="T37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3"/>
                                </a:move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59" y="3"/>
                                </a:lnTo>
                                <a:lnTo>
                                  <a:pt x="159" y="5"/>
                                </a:lnTo>
                                <a:lnTo>
                                  <a:pt x="159" y="5"/>
                                </a:lnTo>
                                <a:lnTo>
                                  <a:pt x="164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3" y="37"/>
                                </a:lnTo>
                                <a:lnTo>
                                  <a:pt x="10" y="55"/>
                                </a:lnTo>
                                <a:lnTo>
                                  <a:pt x="10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30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" name="Freeform 9059"/>
                        <wps:cNvSpPr>
                          <a:spLocks noEditPoints="1"/>
                        </wps:cNvSpPr>
                        <wps:spPr bwMode="auto">
                          <a:xfrm>
                            <a:off x="5987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 h 54"/>
                              <a:gd name="T2" fmla="*/ 159 w 159"/>
                              <a:gd name="T3" fmla="*/ 0 h 54"/>
                              <a:gd name="T4" fmla="*/ 159 w 159"/>
                              <a:gd name="T5" fmla="*/ 0 h 54"/>
                              <a:gd name="T6" fmla="*/ 156 w 159"/>
                              <a:gd name="T7" fmla="*/ 0 h 54"/>
                              <a:gd name="T8" fmla="*/ 154 w 159"/>
                              <a:gd name="T9" fmla="*/ 0 h 54"/>
                              <a:gd name="T10" fmla="*/ 154 w 159"/>
                              <a:gd name="T11" fmla="*/ 2 h 54"/>
                              <a:gd name="T12" fmla="*/ 154 w 159"/>
                              <a:gd name="T13" fmla="*/ 5 h 54"/>
                              <a:gd name="T14" fmla="*/ 159 w 159"/>
                              <a:gd name="T15" fmla="*/ 2 h 54"/>
                              <a:gd name="T16" fmla="*/ 0 w 159"/>
                              <a:gd name="T17" fmla="*/ 17 h 54"/>
                              <a:gd name="T18" fmla="*/ 0 w 159"/>
                              <a:gd name="T19" fmla="*/ 20 h 54"/>
                              <a:gd name="T20" fmla="*/ 0 w 159"/>
                              <a:gd name="T21" fmla="*/ 22 h 54"/>
                              <a:gd name="T22" fmla="*/ 2 w 159"/>
                              <a:gd name="T23" fmla="*/ 27 h 54"/>
                              <a:gd name="T24" fmla="*/ 0 w 159"/>
                              <a:gd name="T25" fmla="*/ 34 h 54"/>
                              <a:gd name="T26" fmla="*/ 2 w 159"/>
                              <a:gd name="T27" fmla="*/ 42 h 54"/>
                              <a:gd name="T28" fmla="*/ 5 w 159"/>
                              <a:gd name="T29" fmla="*/ 49 h 54"/>
                              <a:gd name="T30" fmla="*/ 5 w 159"/>
                              <a:gd name="T31" fmla="*/ 52 h 54"/>
                              <a:gd name="T32" fmla="*/ 7 w 159"/>
                              <a:gd name="T33" fmla="*/ 52 h 54"/>
                              <a:gd name="T34" fmla="*/ 7 w 159"/>
                              <a:gd name="T35" fmla="*/ 54 h 54"/>
                              <a:gd name="T36" fmla="*/ 9 w 159"/>
                              <a:gd name="T37" fmla="*/ 54 h 54"/>
                              <a:gd name="T38" fmla="*/ 7 w 159"/>
                              <a:gd name="T39" fmla="*/ 42 h 54"/>
                              <a:gd name="T40" fmla="*/ 5 w 159"/>
                              <a:gd name="T41" fmla="*/ 27 h 54"/>
                              <a:gd name="T42" fmla="*/ 5 w 159"/>
                              <a:gd name="T43" fmla="*/ 22 h 54"/>
                              <a:gd name="T44" fmla="*/ 5 w 159"/>
                              <a:gd name="T45" fmla="*/ 20 h 54"/>
                              <a:gd name="T46" fmla="*/ 2 w 159"/>
                              <a:gd name="T47" fmla="*/ 17 h 54"/>
                              <a:gd name="T48" fmla="*/ 0 w 159"/>
                              <a:gd name="T49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"/>
                                </a:moveTo>
                                <a:lnTo>
                                  <a:pt x="159" y="0"/>
                                </a:lnTo>
                                <a:lnTo>
                                  <a:pt x="159" y="0"/>
                                </a:lnTo>
                                <a:lnTo>
                                  <a:pt x="156" y="0"/>
                                </a:lnTo>
                                <a:lnTo>
                                  <a:pt x="154" y="0"/>
                                </a:lnTo>
                                <a:lnTo>
                                  <a:pt x="154" y="2"/>
                                </a:lnTo>
                                <a:lnTo>
                                  <a:pt x="154" y="5"/>
                                </a:lnTo>
                                <a:lnTo>
                                  <a:pt x="159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27"/>
                                </a:lnTo>
                                <a:lnTo>
                                  <a:pt x="0" y="34"/>
                                </a:lnTo>
                                <a:lnTo>
                                  <a:pt x="2" y="42"/>
                                </a:lnTo>
                                <a:lnTo>
                                  <a:pt x="5" y="49"/>
                                </a:lnTo>
                                <a:lnTo>
                                  <a:pt x="5" y="52"/>
                                </a:lnTo>
                                <a:lnTo>
                                  <a:pt x="7" y="52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9" name="Freeform 9060"/>
                        <wps:cNvSpPr>
                          <a:spLocks noEditPoints="1"/>
                        </wps:cNvSpPr>
                        <wps:spPr bwMode="auto">
                          <a:xfrm>
                            <a:off x="598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 h 54"/>
                              <a:gd name="T2" fmla="*/ 154 w 154"/>
                              <a:gd name="T3" fmla="*/ 2 h 54"/>
                              <a:gd name="T4" fmla="*/ 154 w 154"/>
                              <a:gd name="T5" fmla="*/ 0 h 54"/>
                              <a:gd name="T6" fmla="*/ 152 w 154"/>
                              <a:gd name="T7" fmla="*/ 0 h 54"/>
                              <a:gd name="T8" fmla="*/ 149 w 154"/>
                              <a:gd name="T9" fmla="*/ 0 h 54"/>
                              <a:gd name="T10" fmla="*/ 149 w 154"/>
                              <a:gd name="T11" fmla="*/ 2 h 54"/>
                              <a:gd name="T12" fmla="*/ 152 w 154"/>
                              <a:gd name="T13" fmla="*/ 7 h 54"/>
                              <a:gd name="T14" fmla="*/ 154 w 154"/>
                              <a:gd name="T15" fmla="*/ 2 h 54"/>
                              <a:gd name="T16" fmla="*/ 0 w 154"/>
                              <a:gd name="T17" fmla="*/ 17 h 54"/>
                              <a:gd name="T18" fmla="*/ 0 w 154"/>
                              <a:gd name="T19" fmla="*/ 22 h 54"/>
                              <a:gd name="T20" fmla="*/ 0 w 154"/>
                              <a:gd name="T21" fmla="*/ 27 h 54"/>
                              <a:gd name="T22" fmla="*/ 3 w 154"/>
                              <a:gd name="T23" fmla="*/ 39 h 54"/>
                              <a:gd name="T24" fmla="*/ 5 w 154"/>
                              <a:gd name="T25" fmla="*/ 54 h 54"/>
                              <a:gd name="T26" fmla="*/ 7 w 154"/>
                              <a:gd name="T27" fmla="*/ 54 h 54"/>
                              <a:gd name="T28" fmla="*/ 10 w 154"/>
                              <a:gd name="T29" fmla="*/ 54 h 54"/>
                              <a:gd name="T30" fmla="*/ 7 w 154"/>
                              <a:gd name="T31" fmla="*/ 42 h 54"/>
                              <a:gd name="T32" fmla="*/ 5 w 154"/>
                              <a:gd name="T33" fmla="*/ 27 h 54"/>
                              <a:gd name="T34" fmla="*/ 5 w 154"/>
                              <a:gd name="T35" fmla="*/ 25 h 54"/>
                              <a:gd name="T36" fmla="*/ 5 w 154"/>
                              <a:gd name="T37" fmla="*/ 20 h 54"/>
                              <a:gd name="T38" fmla="*/ 3 w 154"/>
                              <a:gd name="T39" fmla="*/ 20 h 54"/>
                              <a:gd name="T40" fmla="*/ 0 w 154"/>
                              <a:gd name="T41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"/>
                                </a:moveTo>
                                <a:lnTo>
                                  <a:pt x="154" y="2"/>
                                </a:lnTo>
                                <a:lnTo>
                                  <a:pt x="154" y="0"/>
                                </a:lnTo>
                                <a:lnTo>
                                  <a:pt x="152" y="0"/>
                                </a:lnTo>
                                <a:lnTo>
                                  <a:pt x="149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7"/>
                                </a:lnTo>
                                <a:lnTo>
                                  <a:pt x="154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3" y="39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0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" name="Freeform 9061"/>
                        <wps:cNvSpPr>
                          <a:spLocks noEditPoints="1"/>
                        </wps:cNvSpPr>
                        <wps:spPr bwMode="auto">
                          <a:xfrm>
                            <a:off x="5992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5 h 54"/>
                              <a:gd name="T2" fmla="*/ 149 w 149"/>
                              <a:gd name="T3" fmla="*/ 2 h 54"/>
                              <a:gd name="T4" fmla="*/ 149 w 149"/>
                              <a:gd name="T5" fmla="*/ 0 h 54"/>
                              <a:gd name="T6" fmla="*/ 146 w 149"/>
                              <a:gd name="T7" fmla="*/ 0 h 54"/>
                              <a:gd name="T8" fmla="*/ 144 w 149"/>
                              <a:gd name="T9" fmla="*/ 0 h 54"/>
                              <a:gd name="T10" fmla="*/ 144 w 149"/>
                              <a:gd name="T11" fmla="*/ 5 h 54"/>
                              <a:gd name="T12" fmla="*/ 146 w 149"/>
                              <a:gd name="T13" fmla="*/ 7 h 54"/>
                              <a:gd name="T14" fmla="*/ 149 w 149"/>
                              <a:gd name="T15" fmla="*/ 5 h 54"/>
                              <a:gd name="T16" fmla="*/ 0 w 149"/>
                              <a:gd name="T17" fmla="*/ 20 h 54"/>
                              <a:gd name="T18" fmla="*/ 0 w 149"/>
                              <a:gd name="T19" fmla="*/ 22 h 54"/>
                              <a:gd name="T20" fmla="*/ 0 w 149"/>
                              <a:gd name="T21" fmla="*/ 27 h 54"/>
                              <a:gd name="T22" fmla="*/ 2 w 149"/>
                              <a:gd name="T23" fmla="*/ 42 h 54"/>
                              <a:gd name="T24" fmla="*/ 4 w 149"/>
                              <a:gd name="T25" fmla="*/ 54 h 54"/>
                              <a:gd name="T26" fmla="*/ 7 w 149"/>
                              <a:gd name="T27" fmla="*/ 54 h 54"/>
                              <a:gd name="T28" fmla="*/ 9 w 149"/>
                              <a:gd name="T29" fmla="*/ 54 h 54"/>
                              <a:gd name="T30" fmla="*/ 7 w 149"/>
                              <a:gd name="T31" fmla="*/ 42 h 54"/>
                              <a:gd name="T32" fmla="*/ 4 w 149"/>
                              <a:gd name="T33" fmla="*/ 27 h 54"/>
                              <a:gd name="T34" fmla="*/ 4 w 149"/>
                              <a:gd name="T35" fmla="*/ 25 h 54"/>
                              <a:gd name="T36" fmla="*/ 4 w 149"/>
                              <a:gd name="T37" fmla="*/ 20 h 54"/>
                              <a:gd name="T38" fmla="*/ 2 w 149"/>
                              <a:gd name="T39" fmla="*/ 20 h 54"/>
                              <a:gd name="T40" fmla="*/ 0 w 149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5"/>
                                </a:moveTo>
                                <a:lnTo>
                                  <a:pt x="149" y="2"/>
                                </a:lnTo>
                                <a:lnTo>
                                  <a:pt x="149" y="0"/>
                                </a:lnTo>
                                <a:lnTo>
                                  <a:pt x="146" y="0"/>
                                </a:lnTo>
                                <a:lnTo>
                                  <a:pt x="144" y="0"/>
                                </a:lnTo>
                                <a:lnTo>
                                  <a:pt x="144" y="5"/>
                                </a:lnTo>
                                <a:lnTo>
                                  <a:pt x="146" y="7"/>
                                </a:lnTo>
                                <a:lnTo>
                                  <a:pt x="149" y="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4" y="54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4" y="27"/>
                                </a:lnTo>
                                <a:lnTo>
                                  <a:pt x="4" y="25"/>
                                </a:lnTo>
                                <a:lnTo>
                                  <a:pt x="4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" name="Freeform 9062"/>
                        <wps:cNvSpPr>
                          <a:spLocks noEditPoints="1"/>
                        </wps:cNvSpPr>
                        <wps:spPr bwMode="auto">
                          <a:xfrm>
                            <a:off x="5994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7 h 54"/>
                              <a:gd name="T2" fmla="*/ 144 w 147"/>
                              <a:gd name="T3" fmla="*/ 2 h 54"/>
                              <a:gd name="T4" fmla="*/ 144 w 147"/>
                              <a:gd name="T5" fmla="*/ 0 h 54"/>
                              <a:gd name="T6" fmla="*/ 142 w 147"/>
                              <a:gd name="T7" fmla="*/ 0 h 54"/>
                              <a:gd name="T8" fmla="*/ 139 w 147"/>
                              <a:gd name="T9" fmla="*/ 2 h 54"/>
                              <a:gd name="T10" fmla="*/ 139 w 147"/>
                              <a:gd name="T11" fmla="*/ 5 h 54"/>
                              <a:gd name="T12" fmla="*/ 142 w 147"/>
                              <a:gd name="T13" fmla="*/ 10 h 54"/>
                              <a:gd name="T14" fmla="*/ 147 w 147"/>
                              <a:gd name="T15" fmla="*/ 7 h 54"/>
                              <a:gd name="T16" fmla="*/ 0 w 147"/>
                              <a:gd name="T17" fmla="*/ 20 h 54"/>
                              <a:gd name="T18" fmla="*/ 0 w 147"/>
                              <a:gd name="T19" fmla="*/ 25 h 54"/>
                              <a:gd name="T20" fmla="*/ 0 w 147"/>
                              <a:gd name="T21" fmla="*/ 27 h 54"/>
                              <a:gd name="T22" fmla="*/ 2 w 147"/>
                              <a:gd name="T23" fmla="*/ 42 h 54"/>
                              <a:gd name="T24" fmla="*/ 5 w 147"/>
                              <a:gd name="T25" fmla="*/ 54 h 54"/>
                              <a:gd name="T26" fmla="*/ 7 w 147"/>
                              <a:gd name="T27" fmla="*/ 54 h 54"/>
                              <a:gd name="T28" fmla="*/ 12 w 147"/>
                              <a:gd name="T29" fmla="*/ 54 h 54"/>
                              <a:gd name="T30" fmla="*/ 7 w 147"/>
                              <a:gd name="T31" fmla="*/ 42 h 54"/>
                              <a:gd name="T32" fmla="*/ 5 w 147"/>
                              <a:gd name="T33" fmla="*/ 27 h 54"/>
                              <a:gd name="T34" fmla="*/ 5 w 147"/>
                              <a:gd name="T35" fmla="*/ 25 h 54"/>
                              <a:gd name="T36" fmla="*/ 5 w 147"/>
                              <a:gd name="T37" fmla="*/ 22 h 54"/>
                              <a:gd name="T38" fmla="*/ 2 w 147"/>
                              <a:gd name="T39" fmla="*/ 20 h 54"/>
                              <a:gd name="T40" fmla="*/ 0 w 147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7"/>
                                </a:moveTo>
                                <a:lnTo>
                                  <a:pt x="144" y="2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2"/>
                                </a:lnTo>
                                <a:lnTo>
                                  <a:pt x="139" y="5"/>
                                </a:lnTo>
                                <a:lnTo>
                                  <a:pt x="142" y="10"/>
                                </a:lnTo>
                                <a:lnTo>
                                  <a:pt x="147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2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" name="Freeform 9063"/>
                        <wps:cNvSpPr>
                          <a:spLocks noEditPoints="1"/>
                        </wps:cNvSpPr>
                        <wps:spPr bwMode="auto">
                          <a:xfrm>
                            <a:off x="5996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7 h 57"/>
                              <a:gd name="T2" fmla="*/ 140 w 142"/>
                              <a:gd name="T3" fmla="*/ 5 h 57"/>
                              <a:gd name="T4" fmla="*/ 140 w 142"/>
                              <a:gd name="T5" fmla="*/ 0 h 57"/>
                              <a:gd name="T6" fmla="*/ 137 w 142"/>
                              <a:gd name="T7" fmla="*/ 2 h 57"/>
                              <a:gd name="T8" fmla="*/ 135 w 142"/>
                              <a:gd name="T9" fmla="*/ 2 h 57"/>
                              <a:gd name="T10" fmla="*/ 135 w 142"/>
                              <a:gd name="T11" fmla="*/ 7 h 57"/>
                              <a:gd name="T12" fmla="*/ 137 w 142"/>
                              <a:gd name="T13" fmla="*/ 12 h 57"/>
                              <a:gd name="T14" fmla="*/ 142 w 142"/>
                              <a:gd name="T15" fmla="*/ 7 h 57"/>
                              <a:gd name="T16" fmla="*/ 0 w 142"/>
                              <a:gd name="T17" fmla="*/ 20 h 57"/>
                              <a:gd name="T18" fmla="*/ 0 w 142"/>
                              <a:gd name="T19" fmla="*/ 25 h 57"/>
                              <a:gd name="T20" fmla="*/ 0 w 142"/>
                              <a:gd name="T21" fmla="*/ 27 h 57"/>
                              <a:gd name="T22" fmla="*/ 3 w 142"/>
                              <a:gd name="T23" fmla="*/ 42 h 57"/>
                              <a:gd name="T24" fmla="*/ 5 w 142"/>
                              <a:gd name="T25" fmla="*/ 54 h 57"/>
                              <a:gd name="T26" fmla="*/ 10 w 142"/>
                              <a:gd name="T27" fmla="*/ 54 h 57"/>
                              <a:gd name="T28" fmla="*/ 13 w 142"/>
                              <a:gd name="T29" fmla="*/ 57 h 57"/>
                              <a:gd name="T30" fmla="*/ 8 w 142"/>
                              <a:gd name="T31" fmla="*/ 42 h 57"/>
                              <a:gd name="T32" fmla="*/ 5 w 142"/>
                              <a:gd name="T33" fmla="*/ 27 h 57"/>
                              <a:gd name="T34" fmla="*/ 5 w 142"/>
                              <a:gd name="T35" fmla="*/ 25 h 57"/>
                              <a:gd name="T36" fmla="*/ 5 w 142"/>
                              <a:gd name="T37" fmla="*/ 22 h 57"/>
                              <a:gd name="T38" fmla="*/ 3 w 142"/>
                              <a:gd name="T39" fmla="*/ 22 h 57"/>
                              <a:gd name="T40" fmla="*/ 0 w 142"/>
                              <a:gd name="T41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7"/>
                                </a:moveTo>
                                <a:lnTo>
                                  <a:pt x="140" y="5"/>
                                </a:lnTo>
                                <a:lnTo>
                                  <a:pt x="140" y="0"/>
                                </a:lnTo>
                                <a:lnTo>
                                  <a:pt x="137" y="2"/>
                                </a:lnTo>
                                <a:lnTo>
                                  <a:pt x="135" y="2"/>
                                </a:lnTo>
                                <a:lnTo>
                                  <a:pt x="135" y="7"/>
                                </a:lnTo>
                                <a:lnTo>
                                  <a:pt x="137" y="12"/>
                                </a:lnTo>
                                <a:lnTo>
                                  <a:pt x="142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54"/>
                                </a:lnTo>
                                <a:lnTo>
                                  <a:pt x="13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3" y="22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3" name="Freeform 9064"/>
                        <wps:cNvSpPr>
                          <a:spLocks noEditPoints="1"/>
                        </wps:cNvSpPr>
                        <wps:spPr bwMode="auto">
                          <a:xfrm>
                            <a:off x="5999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8 h 55"/>
                              <a:gd name="T2" fmla="*/ 134 w 137"/>
                              <a:gd name="T3" fmla="*/ 3 h 55"/>
                              <a:gd name="T4" fmla="*/ 134 w 137"/>
                              <a:gd name="T5" fmla="*/ 0 h 55"/>
                              <a:gd name="T6" fmla="*/ 132 w 137"/>
                              <a:gd name="T7" fmla="*/ 0 h 55"/>
                              <a:gd name="T8" fmla="*/ 129 w 137"/>
                              <a:gd name="T9" fmla="*/ 0 h 55"/>
                              <a:gd name="T10" fmla="*/ 132 w 137"/>
                              <a:gd name="T11" fmla="*/ 5 h 55"/>
                              <a:gd name="T12" fmla="*/ 132 w 137"/>
                              <a:gd name="T13" fmla="*/ 10 h 55"/>
                              <a:gd name="T14" fmla="*/ 134 w 137"/>
                              <a:gd name="T15" fmla="*/ 10 h 55"/>
                              <a:gd name="T16" fmla="*/ 137 w 137"/>
                              <a:gd name="T17" fmla="*/ 8 h 55"/>
                              <a:gd name="T18" fmla="*/ 0 w 137"/>
                              <a:gd name="T19" fmla="*/ 20 h 55"/>
                              <a:gd name="T20" fmla="*/ 0 w 137"/>
                              <a:gd name="T21" fmla="*/ 23 h 55"/>
                              <a:gd name="T22" fmla="*/ 0 w 137"/>
                              <a:gd name="T23" fmla="*/ 25 h 55"/>
                              <a:gd name="T24" fmla="*/ 2 w 137"/>
                              <a:gd name="T25" fmla="*/ 40 h 55"/>
                              <a:gd name="T26" fmla="*/ 7 w 137"/>
                              <a:gd name="T27" fmla="*/ 52 h 55"/>
                              <a:gd name="T28" fmla="*/ 10 w 137"/>
                              <a:gd name="T29" fmla="*/ 55 h 55"/>
                              <a:gd name="T30" fmla="*/ 12 w 137"/>
                              <a:gd name="T31" fmla="*/ 55 h 55"/>
                              <a:gd name="T32" fmla="*/ 7 w 137"/>
                              <a:gd name="T33" fmla="*/ 40 h 55"/>
                              <a:gd name="T34" fmla="*/ 5 w 137"/>
                              <a:gd name="T35" fmla="*/ 25 h 55"/>
                              <a:gd name="T36" fmla="*/ 5 w 137"/>
                              <a:gd name="T37" fmla="*/ 23 h 55"/>
                              <a:gd name="T38" fmla="*/ 5 w 137"/>
                              <a:gd name="T39" fmla="*/ 20 h 55"/>
                              <a:gd name="T40" fmla="*/ 2 w 137"/>
                              <a:gd name="T41" fmla="*/ 20 h 55"/>
                              <a:gd name="T42" fmla="*/ 0 w 13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8"/>
                                </a:moveTo>
                                <a:lnTo>
                                  <a:pt x="134" y="3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0"/>
                                </a:lnTo>
                                <a:lnTo>
                                  <a:pt x="132" y="5"/>
                                </a:lnTo>
                                <a:lnTo>
                                  <a:pt x="132" y="10"/>
                                </a:lnTo>
                                <a:lnTo>
                                  <a:pt x="134" y="10"/>
                                </a:lnTo>
                                <a:lnTo>
                                  <a:pt x="137" y="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2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" name="Freeform 9065"/>
                        <wps:cNvSpPr>
                          <a:spLocks noEditPoints="1"/>
                        </wps:cNvSpPr>
                        <wps:spPr bwMode="auto">
                          <a:xfrm>
                            <a:off x="6001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10 h 55"/>
                              <a:gd name="T2" fmla="*/ 130 w 132"/>
                              <a:gd name="T3" fmla="*/ 5 h 55"/>
                              <a:gd name="T4" fmla="*/ 130 w 132"/>
                              <a:gd name="T5" fmla="*/ 0 h 55"/>
                              <a:gd name="T6" fmla="*/ 127 w 132"/>
                              <a:gd name="T7" fmla="*/ 0 h 55"/>
                              <a:gd name="T8" fmla="*/ 125 w 132"/>
                              <a:gd name="T9" fmla="*/ 0 h 55"/>
                              <a:gd name="T10" fmla="*/ 127 w 132"/>
                              <a:gd name="T11" fmla="*/ 8 h 55"/>
                              <a:gd name="T12" fmla="*/ 127 w 132"/>
                              <a:gd name="T13" fmla="*/ 13 h 55"/>
                              <a:gd name="T14" fmla="*/ 130 w 132"/>
                              <a:gd name="T15" fmla="*/ 10 h 55"/>
                              <a:gd name="T16" fmla="*/ 132 w 132"/>
                              <a:gd name="T17" fmla="*/ 10 h 55"/>
                              <a:gd name="T18" fmla="*/ 0 w 132"/>
                              <a:gd name="T19" fmla="*/ 20 h 55"/>
                              <a:gd name="T20" fmla="*/ 0 w 132"/>
                              <a:gd name="T21" fmla="*/ 23 h 55"/>
                              <a:gd name="T22" fmla="*/ 0 w 132"/>
                              <a:gd name="T23" fmla="*/ 25 h 55"/>
                              <a:gd name="T24" fmla="*/ 3 w 132"/>
                              <a:gd name="T25" fmla="*/ 40 h 55"/>
                              <a:gd name="T26" fmla="*/ 8 w 132"/>
                              <a:gd name="T27" fmla="*/ 55 h 55"/>
                              <a:gd name="T28" fmla="*/ 10 w 132"/>
                              <a:gd name="T29" fmla="*/ 55 h 55"/>
                              <a:gd name="T30" fmla="*/ 13 w 132"/>
                              <a:gd name="T31" fmla="*/ 55 h 55"/>
                              <a:gd name="T32" fmla="*/ 8 w 132"/>
                              <a:gd name="T33" fmla="*/ 40 h 55"/>
                              <a:gd name="T34" fmla="*/ 5 w 132"/>
                              <a:gd name="T35" fmla="*/ 25 h 55"/>
                              <a:gd name="T36" fmla="*/ 5 w 132"/>
                              <a:gd name="T37" fmla="*/ 23 h 55"/>
                              <a:gd name="T38" fmla="*/ 5 w 132"/>
                              <a:gd name="T39" fmla="*/ 20 h 55"/>
                              <a:gd name="T40" fmla="*/ 3 w 132"/>
                              <a:gd name="T41" fmla="*/ 20 h 55"/>
                              <a:gd name="T42" fmla="*/ 0 w 13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10"/>
                                </a:moveTo>
                                <a:lnTo>
                                  <a:pt x="130" y="5"/>
                                </a:lnTo>
                                <a:lnTo>
                                  <a:pt x="130" y="0"/>
                                </a:lnTo>
                                <a:lnTo>
                                  <a:pt x="127" y="0"/>
                                </a:lnTo>
                                <a:lnTo>
                                  <a:pt x="125" y="0"/>
                                </a:lnTo>
                                <a:lnTo>
                                  <a:pt x="127" y="8"/>
                                </a:lnTo>
                                <a:lnTo>
                                  <a:pt x="127" y="13"/>
                                </a:lnTo>
                                <a:lnTo>
                                  <a:pt x="130" y="10"/>
                                </a:lnTo>
                                <a:lnTo>
                                  <a:pt x="132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5" name="Freeform 9066"/>
                        <wps:cNvSpPr>
                          <a:spLocks noEditPoints="1"/>
                        </wps:cNvSpPr>
                        <wps:spPr bwMode="auto">
                          <a:xfrm>
                            <a:off x="6004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10 h 55"/>
                              <a:gd name="T2" fmla="*/ 127 w 127"/>
                              <a:gd name="T3" fmla="*/ 5 h 55"/>
                              <a:gd name="T4" fmla="*/ 124 w 127"/>
                              <a:gd name="T5" fmla="*/ 0 h 55"/>
                              <a:gd name="T6" fmla="*/ 122 w 127"/>
                              <a:gd name="T7" fmla="*/ 0 h 55"/>
                              <a:gd name="T8" fmla="*/ 119 w 127"/>
                              <a:gd name="T9" fmla="*/ 3 h 55"/>
                              <a:gd name="T10" fmla="*/ 122 w 127"/>
                              <a:gd name="T11" fmla="*/ 8 h 55"/>
                              <a:gd name="T12" fmla="*/ 122 w 127"/>
                              <a:gd name="T13" fmla="*/ 13 h 55"/>
                              <a:gd name="T14" fmla="*/ 124 w 127"/>
                              <a:gd name="T15" fmla="*/ 13 h 55"/>
                              <a:gd name="T16" fmla="*/ 127 w 127"/>
                              <a:gd name="T17" fmla="*/ 10 h 55"/>
                              <a:gd name="T18" fmla="*/ 0 w 127"/>
                              <a:gd name="T19" fmla="*/ 20 h 55"/>
                              <a:gd name="T20" fmla="*/ 0 w 127"/>
                              <a:gd name="T21" fmla="*/ 23 h 55"/>
                              <a:gd name="T22" fmla="*/ 0 w 127"/>
                              <a:gd name="T23" fmla="*/ 25 h 55"/>
                              <a:gd name="T24" fmla="*/ 2 w 127"/>
                              <a:gd name="T25" fmla="*/ 40 h 55"/>
                              <a:gd name="T26" fmla="*/ 7 w 127"/>
                              <a:gd name="T27" fmla="*/ 55 h 55"/>
                              <a:gd name="T28" fmla="*/ 10 w 127"/>
                              <a:gd name="T29" fmla="*/ 55 h 55"/>
                              <a:gd name="T30" fmla="*/ 12 w 127"/>
                              <a:gd name="T31" fmla="*/ 55 h 55"/>
                              <a:gd name="T32" fmla="*/ 7 w 127"/>
                              <a:gd name="T33" fmla="*/ 40 h 55"/>
                              <a:gd name="T34" fmla="*/ 5 w 127"/>
                              <a:gd name="T35" fmla="*/ 25 h 55"/>
                              <a:gd name="T36" fmla="*/ 5 w 127"/>
                              <a:gd name="T37" fmla="*/ 23 h 55"/>
                              <a:gd name="T38" fmla="*/ 5 w 127"/>
                              <a:gd name="T39" fmla="*/ 23 h 55"/>
                              <a:gd name="T40" fmla="*/ 2 w 127"/>
                              <a:gd name="T41" fmla="*/ 20 h 55"/>
                              <a:gd name="T42" fmla="*/ 0 w 12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10"/>
                                </a:moveTo>
                                <a:lnTo>
                                  <a:pt x="127" y="5"/>
                                </a:lnTo>
                                <a:lnTo>
                                  <a:pt x="124" y="0"/>
                                </a:lnTo>
                                <a:lnTo>
                                  <a:pt x="122" y="0"/>
                                </a:lnTo>
                                <a:lnTo>
                                  <a:pt x="119" y="3"/>
                                </a:lnTo>
                                <a:lnTo>
                                  <a:pt x="122" y="8"/>
                                </a:lnTo>
                                <a:lnTo>
                                  <a:pt x="122" y="13"/>
                                </a:lnTo>
                                <a:lnTo>
                                  <a:pt x="124" y="13"/>
                                </a:lnTo>
                                <a:lnTo>
                                  <a:pt x="12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5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3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6" name="Freeform 9067"/>
                        <wps:cNvSpPr>
                          <a:spLocks noEditPoints="1"/>
                        </wps:cNvSpPr>
                        <wps:spPr bwMode="auto">
                          <a:xfrm>
                            <a:off x="6006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13 h 55"/>
                              <a:gd name="T2" fmla="*/ 122 w 122"/>
                              <a:gd name="T3" fmla="*/ 8 h 55"/>
                              <a:gd name="T4" fmla="*/ 120 w 122"/>
                              <a:gd name="T5" fmla="*/ 0 h 55"/>
                              <a:gd name="T6" fmla="*/ 117 w 122"/>
                              <a:gd name="T7" fmla="*/ 3 h 55"/>
                              <a:gd name="T8" fmla="*/ 115 w 122"/>
                              <a:gd name="T9" fmla="*/ 3 h 55"/>
                              <a:gd name="T10" fmla="*/ 117 w 122"/>
                              <a:gd name="T11" fmla="*/ 8 h 55"/>
                              <a:gd name="T12" fmla="*/ 117 w 122"/>
                              <a:gd name="T13" fmla="*/ 15 h 55"/>
                              <a:gd name="T14" fmla="*/ 120 w 122"/>
                              <a:gd name="T15" fmla="*/ 13 h 55"/>
                              <a:gd name="T16" fmla="*/ 122 w 122"/>
                              <a:gd name="T17" fmla="*/ 13 h 55"/>
                              <a:gd name="T18" fmla="*/ 0 w 122"/>
                              <a:gd name="T19" fmla="*/ 20 h 55"/>
                              <a:gd name="T20" fmla="*/ 0 w 122"/>
                              <a:gd name="T21" fmla="*/ 23 h 55"/>
                              <a:gd name="T22" fmla="*/ 0 w 122"/>
                              <a:gd name="T23" fmla="*/ 25 h 55"/>
                              <a:gd name="T24" fmla="*/ 3 w 122"/>
                              <a:gd name="T25" fmla="*/ 40 h 55"/>
                              <a:gd name="T26" fmla="*/ 8 w 122"/>
                              <a:gd name="T27" fmla="*/ 55 h 55"/>
                              <a:gd name="T28" fmla="*/ 10 w 122"/>
                              <a:gd name="T29" fmla="*/ 55 h 55"/>
                              <a:gd name="T30" fmla="*/ 13 w 122"/>
                              <a:gd name="T31" fmla="*/ 55 h 55"/>
                              <a:gd name="T32" fmla="*/ 8 w 122"/>
                              <a:gd name="T33" fmla="*/ 40 h 55"/>
                              <a:gd name="T34" fmla="*/ 5 w 122"/>
                              <a:gd name="T35" fmla="*/ 25 h 55"/>
                              <a:gd name="T36" fmla="*/ 5 w 122"/>
                              <a:gd name="T37" fmla="*/ 23 h 55"/>
                              <a:gd name="T38" fmla="*/ 5 w 122"/>
                              <a:gd name="T39" fmla="*/ 23 h 55"/>
                              <a:gd name="T40" fmla="*/ 3 w 122"/>
                              <a:gd name="T41" fmla="*/ 23 h 55"/>
                              <a:gd name="T42" fmla="*/ 0 w 12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13"/>
                                </a:moveTo>
                                <a:lnTo>
                                  <a:pt x="122" y="8"/>
                                </a:lnTo>
                                <a:lnTo>
                                  <a:pt x="120" y="0"/>
                                </a:lnTo>
                                <a:lnTo>
                                  <a:pt x="117" y="3"/>
                                </a:lnTo>
                                <a:lnTo>
                                  <a:pt x="115" y="3"/>
                                </a:lnTo>
                                <a:lnTo>
                                  <a:pt x="117" y="8"/>
                                </a:lnTo>
                                <a:lnTo>
                                  <a:pt x="117" y="15"/>
                                </a:lnTo>
                                <a:lnTo>
                                  <a:pt x="120" y="13"/>
                                </a:lnTo>
                                <a:lnTo>
                                  <a:pt x="122" y="1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7" name="Freeform 9068"/>
                        <wps:cNvSpPr>
                          <a:spLocks noEditPoints="1"/>
                        </wps:cNvSpPr>
                        <wps:spPr bwMode="auto">
                          <a:xfrm>
                            <a:off x="6009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10 h 52"/>
                              <a:gd name="T2" fmla="*/ 117 w 117"/>
                              <a:gd name="T3" fmla="*/ 5 h 52"/>
                              <a:gd name="T4" fmla="*/ 114 w 117"/>
                              <a:gd name="T5" fmla="*/ 0 h 52"/>
                              <a:gd name="T6" fmla="*/ 112 w 117"/>
                              <a:gd name="T7" fmla="*/ 0 h 52"/>
                              <a:gd name="T8" fmla="*/ 109 w 117"/>
                              <a:gd name="T9" fmla="*/ 0 h 52"/>
                              <a:gd name="T10" fmla="*/ 112 w 117"/>
                              <a:gd name="T11" fmla="*/ 7 h 52"/>
                              <a:gd name="T12" fmla="*/ 114 w 117"/>
                              <a:gd name="T13" fmla="*/ 15 h 52"/>
                              <a:gd name="T14" fmla="*/ 114 w 117"/>
                              <a:gd name="T15" fmla="*/ 12 h 52"/>
                              <a:gd name="T16" fmla="*/ 117 w 117"/>
                              <a:gd name="T17" fmla="*/ 10 h 52"/>
                              <a:gd name="T18" fmla="*/ 0 w 117"/>
                              <a:gd name="T19" fmla="*/ 20 h 52"/>
                              <a:gd name="T20" fmla="*/ 0 w 117"/>
                              <a:gd name="T21" fmla="*/ 20 h 52"/>
                              <a:gd name="T22" fmla="*/ 0 w 117"/>
                              <a:gd name="T23" fmla="*/ 22 h 52"/>
                              <a:gd name="T24" fmla="*/ 2 w 117"/>
                              <a:gd name="T25" fmla="*/ 37 h 52"/>
                              <a:gd name="T26" fmla="*/ 7 w 117"/>
                              <a:gd name="T27" fmla="*/ 52 h 52"/>
                              <a:gd name="T28" fmla="*/ 10 w 117"/>
                              <a:gd name="T29" fmla="*/ 52 h 52"/>
                              <a:gd name="T30" fmla="*/ 15 w 117"/>
                              <a:gd name="T31" fmla="*/ 52 h 52"/>
                              <a:gd name="T32" fmla="*/ 7 w 117"/>
                              <a:gd name="T33" fmla="*/ 37 h 52"/>
                              <a:gd name="T34" fmla="*/ 5 w 117"/>
                              <a:gd name="T35" fmla="*/ 22 h 52"/>
                              <a:gd name="T36" fmla="*/ 5 w 117"/>
                              <a:gd name="T37" fmla="*/ 20 h 52"/>
                              <a:gd name="T38" fmla="*/ 5 w 117"/>
                              <a:gd name="T39" fmla="*/ 20 h 52"/>
                              <a:gd name="T40" fmla="*/ 2 w 117"/>
                              <a:gd name="T41" fmla="*/ 20 h 52"/>
                              <a:gd name="T42" fmla="*/ 0 w 117"/>
                              <a:gd name="T43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10"/>
                                </a:moveTo>
                                <a:lnTo>
                                  <a:pt x="117" y="5"/>
                                </a:lnTo>
                                <a:lnTo>
                                  <a:pt x="114" y="0"/>
                                </a:lnTo>
                                <a:lnTo>
                                  <a:pt x="112" y="0"/>
                                </a:lnTo>
                                <a:lnTo>
                                  <a:pt x="109" y="0"/>
                                </a:lnTo>
                                <a:lnTo>
                                  <a:pt x="112" y="7"/>
                                </a:lnTo>
                                <a:lnTo>
                                  <a:pt x="114" y="15"/>
                                </a:lnTo>
                                <a:lnTo>
                                  <a:pt x="114" y="12"/>
                                </a:lnTo>
                                <a:lnTo>
                                  <a:pt x="11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7" y="52"/>
                                </a:lnTo>
                                <a:lnTo>
                                  <a:pt x="10" y="52"/>
                                </a:lnTo>
                                <a:lnTo>
                                  <a:pt x="15" y="52"/>
                                </a:lnTo>
                                <a:lnTo>
                                  <a:pt x="7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8" name="Freeform 9069"/>
                        <wps:cNvSpPr>
                          <a:spLocks noEditPoints="1"/>
                        </wps:cNvSpPr>
                        <wps:spPr bwMode="auto">
                          <a:xfrm>
                            <a:off x="6011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2 h 52"/>
                              <a:gd name="T2" fmla="*/ 112 w 112"/>
                              <a:gd name="T3" fmla="*/ 5 h 52"/>
                              <a:gd name="T4" fmla="*/ 110 w 112"/>
                              <a:gd name="T5" fmla="*/ 0 h 52"/>
                              <a:gd name="T6" fmla="*/ 105 w 112"/>
                              <a:gd name="T7" fmla="*/ 2 h 52"/>
                              <a:gd name="T8" fmla="*/ 107 w 112"/>
                              <a:gd name="T9" fmla="*/ 7 h 52"/>
                              <a:gd name="T10" fmla="*/ 110 w 112"/>
                              <a:gd name="T11" fmla="*/ 15 h 52"/>
                              <a:gd name="T12" fmla="*/ 112 w 112"/>
                              <a:gd name="T13" fmla="*/ 15 h 52"/>
                              <a:gd name="T14" fmla="*/ 112 w 112"/>
                              <a:gd name="T15" fmla="*/ 12 h 52"/>
                              <a:gd name="T16" fmla="*/ 0 w 112"/>
                              <a:gd name="T17" fmla="*/ 20 h 52"/>
                              <a:gd name="T18" fmla="*/ 0 w 112"/>
                              <a:gd name="T19" fmla="*/ 20 h 52"/>
                              <a:gd name="T20" fmla="*/ 0 w 112"/>
                              <a:gd name="T21" fmla="*/ 22 h 52"/>
                              <a:gd name="T22" fmla="*/ 3 w 112"/>
                              <a:gd name="T23" fmla="*/ 37 h 52"/>
                              <a:gd name="T24" fmla="*/ 8 w 112"/>
                              <a:gd name="T25" fmla="*/ 52 h 52"/>
                              <a:gd name="T26" fmla="*/ 13 w 112"/>
                              <a:gd name="T27" fmla="*/ 52 h 52"/>
                              <a:gd name="T28" fmla="*/ 15 w 112"/>
                              <a:gd name="T29" fmla="*/ 52 h 52"/>
                              <a:gd name="T30" fmla="*/ 8 w 112"/>
                              <a:gd name="T31" fmla="*/ 37 h 52"/>
                              <a:gd name="T32" fmla="*/ 5 w 112"/>
                              <a:gd name="T33" fmla="*/ 22 h 52"/>
                              <a:gd name="T34" fmla="*/ 5 w 112"/>
                              <a:gd name="T35" fmla="*/ 22 h 52"/>
                              <a:gd name="T36" fmla="*/ 5 w 112"/>
                              <a:gd name="T37" fmla="*/ 20 h 52"/>
                              <a:gd name="T38" fmla="*/ 3 w 112"/>
                              <a:gd name="T39" fmla="*/ 20 h 52"/>
                              <a:gd name="T40" fmla="*/ 0 w 112"/>
                              <a:gd name="T41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12"/>
                                </a:moveTo>
                                <a:lnTo>
                                  <a:pt x="112" y="5"/>
                                </a:lnTo>
                                <a:lnTo>
                                  <a:pt x="110" y="0"/>
                                </a:lnTo>
                                <a:lnTo>
                                  <a:pt x="105" y="2"/>
                                </a:lnTo>
                                <a:lnTo>
                                  <a:pt x="107" y="7"/>
                                </a:lnTo>
                                <a:lnTo>
                                  <a:pt x="110" y="15"/>
                                </a:lnTo>
                                <a:lnTo>
                                  <a:pt x="112" y="15"/>
                                </a:lnTo>
                                <a:lnTo>
                                  <a:pt x="112" y="12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3" y="37"/>
                                </a:lnTo>
                                <a:lnTo>
                                  <a:pt x="8" y="52"/>
                                </a:lnTo>
                                <a:lnTo>
                                  <a:pt x="13" y="52"/>
                                </a:lnTo>
                                <a:lnTo>
                                  <a:pt x="15" y="52"/>
                                </a:lnTo>
                                <a:lnTo>
                                  <a:pt x="8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9" name="Freeform 9070"/>
                        <wps:cNvSpPr>
                          <a:spLocks noEditPoints="1"/>
                        </wps:cNvSpPr>
                        <wps:spPr bwMode="auto">
                          <a:xfrm>
                            <a:off x="6014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15 h 52"/>
                              <a:gd name="T2" fmla="*/ 107 w 109"/>
                              <a:gd name="T3" fmla="*/ 7 h 52"/>
                              <a:gd name="T4" fmla="*/ 104 w 109"/>
                              <a:gd name="T5" fmla="*/ 0 h 52"/>
                              <a:gd name="T6" fmla="*/ 102 w 109"/>
                              <a:gd name="T7" fmla="*/ 2 h 52"/>
                              <a:gd name="T8" fmla="*/ 99 w 109"/>
                              <a:gd name="T9" fmla="*/ 2 h 52"/>
                              <a:gd name="T10" fmla="*/ 102 w 109"/>
                              <a:gd name="T11" fmla="*/ 10 h 52"/>
                              <a:gd name="T12" fmla="*/ 104 w 109"/>
                              <a:gd name="T13" fmla="*/ 17 h 52"/>
                              <a:gd name="T14" fmla="*/ 107 w 109"/>
                              <a:gd name="T15" fmla="*/ 15 h 52"/>
                              <a:gd name="T16" fmla="*/ 109 w 109"/>
                              <a:gd name="T17" fmla="*/ 15 h 52"/>
                              <a:gd name="T18" fmla="*/ 0 w 109"/>
                              <a:gd name="T19" fmla="*/ 20 h 52"/>
                              <a:gd name="T20" fmla="*/ 0 w 109"/>
                              <a:gd name="T21" fmla="*/ 20 h 52"/>
                              <a:gd name="T22" fmla="*/ 0 w 109"/>
                              <a:gd name="T23" fmla="*/ 22 h 52"/>
                              <a:gd name="T24" fmla="*/ 2 w 109"/>
                              <a:gd name="T25" fmla="*/ 37 h 52"/>
                              <a:gd name="T26" fmla="*/ 10 w 109"/>
                              <a:gd name="T27" fmla="*/ 52 h 52"/>
                              <a:gd name="T28" fmla="*/ 12 w 109"/>
                              <a:gd name="T29" fmla="*/ 52 h 52"/>
                              <a:gd name="T30" fmla="*/ 15 w 109"/>
                              <a:gd name="T31" fmla="*/ 52 h 52"/>
                              <a:gd name="T32" fmla="*/ 10 w 109"/>
                              <a:gd name="T33" fmla="*/ 44 h 52"/>
                              <a:gd name="T34" fmla="*/ 7 w 109"/>
                              <a:gd name="T35" fmla="*/ 37 h 52"/>
                              <a:gd name="T36" fmla="*/ 5 w 109"/>
                              <a:gd name="T37" fmla="*/ 29 h 52"/>
                              <a:gd name="T38" fmla="*/ 5 w 109"/>
                              <a:gd name="T39" fmla="*/ 22 h 52"/>
                              <a:gd name="T40" fmla="*/ 5 w 109"/>
                              <a:gd name="T41" fmla="*/ 22 h 52"/>
                              <a:gd name="T42" fmla="*/ 5 w 109"/>
                              <a:gd name="T43" fmla="*/ 20 h 52"/>
                              <a:gd name="T44" fmla="*/ 2 w 109"/>
                              <a:gd name="T45" fmla="*/ 20 h 52"/>
                              <a:gd name="T46" fmla="*/ 0 w 109"/>
                              <a:gd name="T47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15"/>
                                </a:moveTo>
                                <a:lnTo>
                                  <a:pt x="107" y="7"/>
                                </a:lnTo>
                                <a:lnTo>
                                  <a:pt x="104" y="0"/>
                                </a:lnTo>
                                <a:lnTo>
                                  <a:pt x="102" y="2"/>
                                </a:lnTo>
                                <a:lnTo>
                                  <a:pt x="99" y="2"/>
                                </a:lnTo>
                                <a:lnTo>
                                  <a:pt x="102" y="10"/>
                                </a:lnTo>
                                <a:lnTo>
                                  <a:pt x="104" y="17"/>
                                </a:lnTo>
                                <a:lnTo>
                                  <a:pt x="107" y="15"/>
                                </a:lnTo>
                                <a:lnTo>
                                  <a:pt x="109" y="1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10" y="52"/>
                                </a:lnTo>
                                <a:lnTo>
                                  <a:pt x="12" y="52"/>
                                </a:lnTo>
                                <a:lnTo>
                                  <a:pt x="15" y="52"/>
                                </a:lnTo>
                                <a:lnTo>
                                  <a:pt x="10" y="44"/>
                                </a:lnTo>
                                <a:lnTo>
                                  <a:pt x="7" y="37"/>
                                </a:lnTo>
                                <a:lnTo>
                                  <a:pt x="5" y="29"/>
                                </a:lnTo>
                                <a:lnTo>
                                  <a:pt x="5" y="22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0" name="Freeform 9071"/>
                        <wps:cNvSpPr>
                          <a:spLocks noEditPoints="1"/>
                        </wps:cNvSpPr>
                        <wps:spPr bwMode="auto">
                          <a:xfrm>
                            <a:off x="6016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3 h 50"/>
                              <a:gd name="T2" fmla="*/ 102 w 105"/>
                              <a:gd name="T3" fmla="*/ 5 h 50"/>
                              <a:gd name="T4" fmla="*/ 100 w 105"/>
                              <a:gd name="T5" fmla="*/ 0 h 50"/>
                              <a:gd name="T6" fmla="*/ 97 w 105"/>
                              <a:gd name="T7" fmla="*/ 0 h 50"/>
                              <a:gd name="T8" fmla="*/ 95 w 105"/>
                              <a:gd name="T9" fmla="*/ 0 h 50"/>
                              <a:gd name="T10" fmla="*/ 97 w 105"/>
                              <a:gd name="T11" fmla="*/ 8 h 50"/>
                              <a:gd name="T12" fmla="*/ 100 w 105"/>
                              <a:gd name="T13" fmla="*/ 15 h 50"/>
                              <a:gd name="T14" fmla="*/ 102 w 105"/>
                              <a:gd name="T15" fmla="*/ 15 h 50"/>
                              <a:gd name="T16" fmla="*/ 105 w 105"/>
                              <a:gd name="T17" fmla="*/ 13 h 50"/>
                              <a:gd name="T18" fmla="*/ 0 w 105"/>
                              <a:gd name="T19" fmla="*/ 18 h 50"/>
                              <a:gd name="T20" fmla="*/ 0 w 105"/>
                              <a:gd name="T21" fmla="*/ 20 h 50"/>
                              <a:gd name="T22" fmla="*/ 0 w 105"/>
                              <a:gd name="T23" fmla="*/ 20 h 50"/>
                              <a:gd name="T24" fmla="*/ 3 w 105"/>
                              <a:gd name="T25" fmla="*/ 35 h 50"/>
                              <a:gd name="T26" fmla="*/ 10 w 105"/>
                              <a:gd name="T27" fmla="*/ 50 h 50"/>
                              <a:gd name="T28" fmla="*/ 13 w 105"/>
                              <a:gd name="T29" fmla="*/ 50 h 50"/>
                              <a:gd name="T30" fmla="*/ 15 w 105"/>
                              <a:gd name="T31" fmla="*/ 50 h 50"/>
                              <a:gd name="T32" fmla="*/ 10 w 105"/>
                              <a:gd name="T33" fmla="*/ 42 h 50"/>
                              <a:gd name="T34" fmla="*/ 8 w 105"/>
                              <a:gd name="T35" fmla="*/ 35 h 50"/>
                              <a:gd name="T36" fmla="*/ 5 w 105"/>
                              <a:gd name="T37" fmla="*/ 27 h 50"/>
                              <a:gd name="T38" fmla="*/ 5 w 105"/>
                              <a:gd name="T39" fmla="*/ 20 h 50"/>
                              <a:gd name="T40" fmla="*/ 5 w 105"/>
                              <a:gd name="T41" fmla="*/ 18 h 50"/>
                              <a:gd name="T42" fmla="*/ 3 w 105"/>
                              <a:gd name="T43" fmla="*/ 18 h 50"/>
                              <a:gd name="T44" fmla="*/ 0 w 10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13"/>
                                </a:moveTo>
                                <a:lnTo>
                                  <a:pt x="102" y="5"/>
                                </a:lnTo>
                                <a:lnTo>
                                  <a:pt x="100" y="0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7" y="8"/>
                                </a:lnTo>
                                <a:lnTo>
                                  <a:pt x="100" y="15"/>
                                </a:lnTo>
                                <a:lnTo>
                                  <a:pt x="102" y="15"/>
                                </a:lnTo>
                                <a:lnTo>
                                  <a:pt x="105" y="13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3" y="35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5" y="50"/>
                                </a:lnTo>
                                <a:lnTo>
                                  <a:pt x="10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18"/>
                                </a:lnTo>
                                <a:lnTo>
                                  <a:pt x="3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1" name="Freeform 9072"/>
                        <wps:cNvSpPr>
                          <a:spLocks noEditPoints="1"/>
                        </wps:cNvSpPr>
                        <wps:spPr bwMode="auto">
                          <a:xfrm>
                            <a:off x="6019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15 h 50"/>
                              <a:gd name="T2" fmla="*/ 97 w 99"/>
                              <a:gd name="T3" fmla="*/ 8 h 50"/>
                              <a:gd name="T4" fmla="*/ 94 w 99"/>
                              <a:gd name="T5" fmla="*/ 0 h 50"/>
                              <a:gd name="T6" fmla="*/ 89 w 99"/>
                              <a:gd name="T7" fmla="*/ 0 h 50"/>
                              <a:gd name="T8" fmla="*/ 92 w 99"/>
                              <a:gd name="T9" fmla="*/ 10 h 50"/>
                              <a:gd name="T10" fmla="*/ 94 w 99"/>
                              <a:gd name="T11" fmla="*/ 18 h 50"/>
                              <a:gd name="T12" fmla="*/ 97 w 99"/>
                              <a:gd name="T13" fmla="*/ 15 h 50"/>
                              <a:gd name="T14" fmla="*/ 99 w 99"/>
                              <a:gd name="T15" fmla="*/ 15 h 50"/>
                              <a:gd name="T16" fmla="*/ 0 w 99"/>
                              <a:gd name="T17" fmla="*/ 18 h 50"/>
                              <a:gd name="T18" fmla="*/ 0 w 99"/>
                              <a:gd name="T19" fmla="*/ 20 h 50"/>
                              <a:gd name="T20" fmla="*/ 0 w 99"/>
                              <a:gd name="T21" fmla="*/ 20 h 50"/>
                              <a:gd name="T22" fmla="*/ 0 w 99"/>
                              <a:gd name="T23" fmla="*/ 27 h 50"/>
                              <a:gd name="T24" fmla="*/ 2 w 99"/>
                              <a:gd name="T25" fmla="*/ 35 h 50"/>
                              <a:gd name="T26" fmla="*/ 5 w 99"/>
                              <a:gd name="T27" fmla="*/ 42 h 50"/>
                              <a:gd name="T28" fmla="*/ 10 w 99"/>
                              <a:gd name="T29" fmla="*/ 50 h 50"/>
                              <a:gd name="T30" fmla="*/ 12 w 99"/>
                              <a:gd name="T31" fmla="*/ 50 h 50"/>
                              <a:gd name="T32" fmla="*/ 15 w 99"/>
                              <a:gd name="T33" fmla="*/ 50 h 50"/>
                              <a:gd name="T34" fmla="*/ 12 w 99"/>
                              <a:gd name="T35" fmla="*/ 42 h 50"/>
                              <a:gd name="T36" fmla="*/ 7 w 99"/>
                              <a:gd name="T37" fmla="*/ 35 h 50"/>
                              <a:gd name="T38" fmla="*/ 5 w 99"/>
                              <a:gd name="T39" fmla="*/ 27 h 50"/>
                              <a:gd name="T40" fmla="*/ 5 w 99"/>
                              <a:gd name="T41" fmla="*/ 20 h 50"/>
                              <a:gd name="T42" fmla="*/ 5 w 99"/>
                              <a:gd name="T43" fmla="*/ 20 h 50"/>
                              <a:gd name="T44" fmla="*/ 2 w 99"/>
                              <a:gd name="T45" fmla="*/ 18 h 50"/>
                              <a:gd name="T46" fmla="*/ 0 w 99"/>
                              <a:gd name="T47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15"/>
                                </a:moveTo>
                                <a:lnTo>
                                  <a:pt x="97" y="8"/>
                                </a:lnTo>
                                <a:lnTo>
                                  <a:pt x="94" y="0"/>
                                </a:lnTo>
                                <a:lnTo>
                                  <a:pt x="89" y="0"/>
                                </a:lnTo>
                                <a:lnTo>
                                  <a:pt x="92" y="10"/>
                                </a:lnTo>
                                <a:lnTo>
                                  <a:pt x="94" y="18"/>
                                </a:lnTo>
                                <a:lnTo>
                                  <a:pt x="97" y="15"/>
                                </a:lnTo>
                                <a:lnTo>
                                  <a:pt x="99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2" y="50"/>
                                </a:lnTo>
                                <a:lnTo>
                                  <a:pt x="15" y="50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2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" name="Freeform 9073"/>
                        <wps:cNvSpPr>
                          <a:spLocks noEditPoints="1"/>
                        </wps:cNvSpPr>
                        <wps:spPr bwMode="auto">
                          <a:xfrm>
                            <a:off x="6021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15 h 50"/>
                              <a:gd name="T2" fmla="*/ 92 w 95"/>
                              <a:gd name="T3" fmla="*/ 8 h 50"/>
                              <a:gd name="T4" fmla="*/ 90 w 95"/>
                              <a:gd name="T5" fmla="*/ 0 h 50"/>
                              <a:gd name="T6" fmla="*/ 85 w 95"/>
                              <a:gd name="T7" fmla="*/ 3 h 50"/>
                              <a:gd name="T8" fmla="*/ 87 w 95"/>
                              <a:gd name="T9" fmla="*/ 10 h 50"/>
                              <a:gd name="T10" fmla="*/ 90 w 95"/>
                              <a:gd name="T11" fmla="*/ 20 h 50"/>
                              <a:gd name="T12" fmla="*/ 92 w 95"/>
                              <a:gd name="T13" fmla="*/ 18 h 50"/>
                              <a:gd name="T14" fmla="*/ 95 w 95"/>
                              <a:gd name="T15" fmla="*/ 15 h 50"/>
                              <a:gd name="T16" fmla="*/ 0 w 95"/>
                              <a:gd name="T17" fmla="*/ 18 h 50"/>
                              <a:gd name="T18" fmla="*/ 0 w 95"/>
                              <a:gd name="T19" fmla="*/ 20 h 50"/>
                              <a:gd name="T20" fmla="*/ 0 w 95"/>
                              <a:gd name="T21" fmla="*/ 27 h 50"/>
                              <a:gd name="T22" fmla="*/ 3 w 95"/>
                              <a:gd name="T23" fmla="*/ 35 h 50"/>
                              <a:gd name="T24" fmla="*/ 5 w 95"/>
                              <a:gd name="T25" fmla="*/ 42 h 50"/>
                              <a:gd name="T26" fmla="*/ 10 w 95"/>
                              <a:gd name="T27" fmla="*/ 50 h 50"/>
                              <a:gd name="T28" fmla="*/ 13 w 95"/>
                              <a:gd name="T29" fmla="*/ 50 h 50"/>
                              <a:gd name="T30" fmla="*/ 18 w 95"/>
                              <a:gd name="T31" fmla="*/ 47 h 50"/>
                              <a:gd name="T32" fmla="*/ 13 w 95"/>
                              <a:gd name="T33" fmla="*/ 42 h 50"/>
                              <a:gd name="T34" fmla="*/ 8 w 95"/>
                              <a:gd name="T35" fmla="*/ 35 h 50"/>
                              <a:gd name="T36" fmla="*/ 5 w 95"/>
                              <a:gd name="T37" fmla="*/ 27 h 50"/>
                              <a:gd name="T38" fmla="*/ 5 w 95"/>
                              <a:gd name="T39" fmla="*/ 20 h 50"/>
                              <a:gd name="T40" fmla="*/ 5 w 95"/>
                              <a:gd name="T41" fmla="*/ 20 h 50"/>
                              <a:gd name="T42" fmla="*/ 3 w 95"/>
                              <a:gd name="T43" fmla="*/ 20 h 50"/>
                              <a:gd name="T44" fmla="*/ 0 w 9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15"/>
                                </a:moveTo>
                                <a:lnTo>
                                  <a:pt x="92" y="8"/>
                                </a:lnTo>
                                <a:lnTo>
                                  <a:pt x="90" y="0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90" y="20"/>
                                </a:lnTo>
                                <a:lnTo>
                                  <a:pt x="92" y="18"/>
                                </a:lnTo>
                                <a:lnTo>
                                  <a:pt x="95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8" y="47"/>
                                </a:lnTo>
                                <a:lnTo>
                                  <a:pt x="13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" name="Freeform 9074"/>
                        <wps:cNvSpPr>
                          <a:spLocks noEditPoints="1"/>
                        </wps:cNvSpPr>
                        <wps:spPr bwMode="auto">
                          <a:xfrm>
                            <a:off x="6024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18 h 50"/>
                              <a:gd name="T2" fmla="*/ 87 w 89"/>
                              <a:gd name="T3" fmla="*/ 10 h 50"/>
                              <a:gd name="T4" fmla="*/ 84 w 89"/>
                              <a:gd name="T5" fmla="*/ 0 h 50"/>
                              <a:gd name="T6" fmla="*/ 79 w 89"/>
                              <a:gd name="T7" fmla="*/ 3 h 50"/>
                              <a:gd name="T8" fmla="*/ 82 w 89"/>
                              <a:gd name="T9" fmla="*/ 10 h 50"/>
                              <a:gd name="T10" fmla="*/ 84 w 89"/>
                              <a:gd name="T11" fmla="*/ 20 h 50"/>
                              <a:gd name="T12" fmla="*/ 84 w 89"/>
                              <a:gd name="T13" fmla="*/ 20 h 50"/>
                              <a:gd name="T14" fmla="*/ 87 w 89"/>
                              <a:gd name="T15" fmla="*/ 20 h 50"/>
                              <a:gd name="T16" fmla="*/ 89 w 89"/>
                              <a:gd name="T17" fmla="*/ 18 h 50"/>
                              <a:gd name="T18" fmla="*/ 0 w 89"/>
                              <a:gd name="T19" fmla="*/ 20 h 50"/>
                              <a:gd name="T20" fmla="*/ 0 w 89"/>
                              <a:gd name="T21" fmla="*/ 20 h 50"/>
                              <a:gd name="T22" fmla="*/ 0 w 89"/>
                              <a:gd name="T23" fmla="*/ 27 h 50"/>
                              <a:gd name="T24" fmla="*/ 2 w 89"/>
                              <a:gd name="T25" fmla="*/ 35 h 50"/>
                              <a:gd name="T26" fmla="*/ 7 w 89"/>
                              <a:gd name="T27" fmla="*/ 42 h 50"/>
                              <a:gd name="T28" fmla="*/ 10 w 89"/>
                              <a:gd name="T29" fmla="*/ 50 h 50"/>
                              <a:gd name="T30" fmla="*/ 15 w 89"/>
                              <a:gd name="T31" fmla="*/ 47 h 50"/>
                              <a:gd name="T32" fmla="*/ 17 w 89"/>
                              <a:gd name="T33" fmla="*/ 47 h 50"/>
                              <a:gd name="T34" fmla="*/ 12 w 89"/>
                              <a:gd name="T35" fmla="*/ 42 h 50"/>
                              <a:gd name="T36" fmla="*/ 7 w 89"/>
                              <a:gd name="T37" fmla="*/ 35 h 50"/>
                              <a:gd name="T38" fmla="*/ 5 w 89"/>
                              <a:gd name="T39" fmla="*/ 27 h 50"/>
                              <a:gd name="T40" fmla="*/ 5 w 89"/>
                              <a:gd name="T41" fmla="*/ 20 h 50"/>
                              <a:gd name="T42" fmla="*/ 5 w 89"/>
                              <a:gd name="T43" fmla="*/ 20 h 50"/>
                              <a:gd name="T44" fmla="*/ 2 w 89"/>
                              <a:gd name="T45" fmla="*/ 20 h 50"/>
                              <a:gd name="T46" fmla="*/ 0 w 89"/>
                              <a:gd name="T47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18"/>
                                </a:moveTo>
                                <a:lnTo>
                                  <a:pt x="87" y="10"/>
                                </a:lnTo>
                                <a:lnTo>
                                  <a:pt x="84" y="0"/>
                                </a:lnTo>
                                <a:lnTo>
                                  <a:pt x="79" y="3"/>
                                </a:lnTo>
                                <a:lnTo>
                                  <a:pt x="82" y="10"/>
                                </a:lnTo>
                                <a:lnTo>
                                  <a:pt x="84" y="20"/>
                                </a:lnTo>
                                <a:lnTo>
                                  <a:pt x="84" y="20"/>
                                </a:lnTo>
                                <a:lnTo>
                                  <a:pt x="87" y="20"/>
                                </a:lnTo>
                                <a:lnTo>
                                  <a:pt x="89" y="1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5" y="47"/>
                                </a:lnTo>
                                <a:lnTo>
                                  <a:pt x="17" y="47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4" name="Freeform 9075"/>
                        <wps:cNvSpPr>
                          <a:spLocks noEditPoints="1"/>
                        </wps:cNvSpPr>
                        <wps:spPr bwMode="auto">
                          <a:xfrm>
                            <a:off x="6026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2 w 85"/>
                              <a:gd name="T3" fmla="*/ 7 h 44"/>
                              <a:gd name="T4" fmla="*/ 80 w 85"/>
                              <a:gd name="T5" fmla="*/ 0 h 44"/>
                              <a:gd name="T6" fmla="*/ 75 w 85"/>
                              <a:gd name="T7" fmla="*/ 0 h 44"/>
                              <a:gd name="T8" fmla="*/ 77 w 85"/>
                              <a:gd name="T9" fmla="*/ 7 h 44"/>
                              <a:gd name="T10" fmla="*/ 80 w 85"/>
                              <a:gd name="T11" fmla="*/ 17 h 44"/>
                              <a:gd name="T12" fmla="*/ 80 w 85"/>
                              <a:gd name="T13" fmla="*/ 17 h 44"/>
                              <a:gd name="T14" fmla="*/ 80 w 85"/>
                              <a:gd name="T15" fmla="*/ 20 h 44"/>
                              <a:gd name="T16" fmla="*/ 82 w 85"/>
                              <a:gd name="T17" fmla="*/ 17 h 44"/>
                              <a:gd name="T18" fmla="*/ 85 w 85"/>
                              <a:gd name="T19" fmla="*/ 17 h 44"/>
                              <a:gd name="T20" fmla="*/ 0 w 85"/>
                              <a:gd name="T21" fmla="*/ 17 h 44"/>
                              <a:gd name="T22" fmla="*/ 0 w 85"/>
                              <a:gd name="T23" fmla="*/ 17 h 44"/>
                              <a:gd name="T24" fmla="*/ 0 w 85"/>
                              <a:gd name="T25" fmla="*/ 24 h 44"/>
                              <a:gd name="T26" fmla="*/ 3 w 85"/>
                              <a:gd name="T27" fmla="*/ 32 h 44"/>
                              <a:gd name="T28" fmla="*/ 8 w 85"/>
                              <a:gd name="T29" fmla="*/ 39 h 44"/>
                              <a:gd name="T30" fmla="*/ 13 w 85"/>
                              <a:gd name="T31" fmla="*/ 44 h 44"/>
                              <a:gd name="T32" fmla="*/ 15 w 85"/>
                              <a:gd name="T33" fmla="*/ 44 h 44"/>
                              <a:gd name="T34" fmla="*/ 18 w 85"/>
                              <a:gd name="T35" fmla="*/ 44 h 44"/>
                              <a:gd name="T36" fmla="*/ 13 w 85"/>
                              <a:gd name="T37" fmla="*/ 39 h 44"/>
                              <a:gd name="T38" fmla="*/ 8 w 85"/>
                              <a:gd name="T39" fmla="*/ 32 h 44"/>
                              <a:gd name="T40" fmla="*/ 5 w 85"/>
                              <a:gd name="T41" fmla="*/ 24 h 44"/>
                              <a:gd name="T42" fmla="*/ 5 w 85"/>
                              <a:gd name="T43" fmla="*/ 17 h 44"/>
                              <a:gd name="T44" fmla="*/ 5 w 85"/>
                              <a:gd name="T45" fmla="*/ 17 h 44"/>
                              <a:gd name="T46" fmla="*/ 3 w 85"/>
                              <a:gd name="T47" fmla="*/ 17 h 44"/>
                              <a:gd name="T48" fmla="*/ 0 w 85"/>
                              <a:gd name="T49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77" y="7"/>
                                </a:lnTo>
                                <a:lnTo>
                                  <a:pt x="80" y="17"/>
                                </a:lnTo>
                                <a:lnTo>
                                  <a:pt x="80" y="17"/>
                                </a:lnTo>
                                <a:lnTo>
                                  <a:pt x="80" y="20"/>
                                </a:lnTo>
                                <a:lnTo>
                                  <a:pt x="82" y="17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4"/>
                                </a:lnTo>
                                <a:lnTo>
                                  <a:pt x="13" y="39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5" name="Freeform 9076"/>
                        <wps:cNvSpPr>
                          <a:spLocks noEditPoints="1"/>
                        </wps:cNvSpPr>
                        <wps:spPr bwMode="auto">
                          <a:xfrm>
                            <a:off x="6029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7 w 79"/>
                              <a:gd name="T3" fmla="*/ 7 h 44"/>
                              <a:gd name="T4" fmla="*/ 74 w 79"/>
                              <a:gd name="T5" fmla="*/ 0 h 44"/>
                              <a:gd name="T6" fmla="*/ 69 w 79"/>
                              <a:gd name="T7" fmla="*/ 2 h 44"/>
                              <a:gd name="T8" fmla="*/ 72 w 79"/>
                              <a:gd name="T9" fmla="*/ 10 h 44"/>
                              <a:gd name="T10" fmla="*/ 74 w 79"/>
                              <a:gd name="T11" fmla="*/ 17 h 44"/>
                              <a:gd name="T12" fmla="*/ 74 w 79"/>
                              <a:gd name="T13" fmla="*/ 20 h 44"/>
                              <a:gd name="T14" fmla="*/ 74 w 79"/>
                              <a:gd name="T15" fmla="*/ 20 h 44"/>
                              <a:gd name="T16" fmla="*/ 77 w 79"/>
                              <a:gd name="T17" fmla="*/ 20 h 44"/>
                              <a:gd name="T18" fmla="*/ 79 w 79"/>
                              <a:gd name="T19" fmla="*/ 17 h 44"/>
                              <a:gd name="T20" fmla="*/ 79 w 79"/>
                              <a:gd name="T21" fmla="*/ 17 h 44"/>
                              <a:gd name="T22" fmla="*/ 0 w 79"/>
                              <a:gd name="T23" fmla="*/ 17 h 44"/>
                              <a:gd name="T24" fmla="*/ 0 w 79"/>
                              <a:gd name="T25" fmla="*/ 17 h 44"/>
                              <a:gd name="T26" fmla="*/ 0 w 79"/>
                              <a:gd name="T27" fmla="*/ 24 h 44"/>
                              <a:gd name="T28" fmla="*/ 2 w 79"/>
                              <a:gd name="T29" fmla="*/ 32 h 44"/>
                              <a:gd name="T30" fmla="*/ 7 w 79"/>
                              <a:gd name="T31" fmla="*/ 39 h 44"/>
                              <a:gd name="T32" fmla="*/ 12 w 79"/>
                              <a:gd name="T33" fmla="*/ 44 h 44"/>
                              <a:gd name="T34" fmla="*/ 15 w 79"/>
                              <a:gd name="T35" fmla="*/ 44 h 44"/>
                              <a:gd name="T36" fmla="*/ 17 w 79"/>
                              <a:gd name="T37" fmla="*/ 44 h 44"/>
                              <a:gd name="T38" fmla="*/ 12 w 79"/>
                              <a:gd name="T39" fmla="*/ 39 h 44"/>
                              <a:gd name="T40" fmla="*/ 7 w 79"/>
                              <a:gd name="T41" fmla="*/ 32 h 44"/>
                              <a:gd name="T42" fmla="*/ 5 w 79"/>
                              <a:gd name="T43" fmla="*/ 24 h 44"/>
                              <a:gd name="T44" fmla="*/ 5 w 79"/>
                              <a:gd name="T45" fmla="*/ 17 h 44"/>
                              <a:gd name="T46" fmla="*/ 5 w 79"/>
                              <a:gd name="T47" fmla="*/ 17 h 44"/>
                              <a:gd name="T48" fmla="*/ 2 w 79"/>
                              <a:gd name="T49" fmla="*/ 17 h 44"/>
                              <a:gd name="T50" fmla="*/ 0 w 79"/>
                              <a:gd name="T51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7" y="7"/>
                                </a:lnTo>
                                <a:lnTo>
                                  <a:pt x="74" y="0"/>
                                </a:lnTo>
                                <a:lnTo>
                                  <a:pt x="69" y="2"/>
                                </a:lnTo>
                                <a:lnTo>
                                  <a:pt x="72" y="10"/>
                                </a:lnTo>
                                <a:lnTo>
                                  <a:pt x="74" y="17"/>
                                </a:lnTo>
                                <a:lnTo>
                                  <a:pt x="74" y="20"/>
                                </a:lnTo>
                                <a:lnTo>
                                  <a:pt x="74" y="20"/>
                                </a:lnTo>
                                <a:lnTo>
                                  <a:pt x="77" y="20"/>
                                </a:lnTo>
                                <a:lnTo>
                                  <a:pt x="79" y="17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2" y="32"/>
                                </a:lnTo>
                                <a:lnTo>
                                  <a:pt x="7" y="39"/>
                                </a:lnTo>
                                <a:lnTo>
                                  <a:pt x="12" y="44"/>
                                </a:lnTo>
                                <a:lnTo>
                                  <a:pt x="15" y="44"/>
                                </a:lnTo>
                                <a:lnTo>
                                  <a:pt x="17" y="44"/>
                                </a:lnTo>
                                <a:lnTo>
                                  <a:pt x="12" y="39"/>
                                </a:lnTo>
                                <a:lnTo>
                                  <a:pt x="7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" name="Freeform 9077"/>
                        <wps:cNvSpPr>
                          <a:spLocks noEditPoints="1"/>
                        </wps:cNvSpPr>
                        <wps:spPr bwMode="auto">
                          <a:xfrm>
                            <a:off x="6031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2 w 75"/>
                              <a:gd name="T3" fmla="*/ 7 h 44"/>
                              <a:gd name="T4" fmla="*/ 70 w 75"/>
                              <a:gd name="T5" fmla="*/ 0 h 44"/>
                              <a:gd name="T6" fmla="*/ 65 w 75"/>
                              <a:gd name="T7" fmla="*/ 2 h 44"/>
                              <a:gd name="T8" fmla="*/ 67 w 75"/>
                              <a:gd name="T9" fmla="*/ 10 h 44"/>
                              <a:gd name="T10" fmla="*/ 70 w 75"/>
                              <a:gd name="T11" fmla="*/ 17 h 44"/>
                              <a:gd name="T12" fmla="*/ 70 w 75"/>
                              <a:gd name="T13" fmla="*/ 20 h 44"/>
                              <a:gd name="T14" fmla="*/ 70 w 75"/>
                              <a:gd name="T15" fmla="*/ 22 h 44"/>
                              <a:gd name="T16" fmla="*/ 72 w 75"/>
                              <a:gd name="T17" fmla="*/ 20 h 44"/>
                              <a:gd name="T18" fmla="*/ 75 w 75"/>
                              <a:gd name="T19" fmla="*/ 20 h 44"/>
                              <a:gd name="T20" fmla="*/ 75 w 75"/>
                              <a:gd name="T21" fmla="*/ 17 h 44"/>
                              <a:gd name="T22" fmla="*/ 75 w 75"/>
                              <a:gd name="T23" fmla="*/ 17 h 44"/>
                              <a:gd name="T24" fmla="*/ 0 w 75"/>
                              <a:gd name="T25" fmla="*/ 17 h 44"/>
                              <a:gd name="T26" fmla="*/ 0 w 75"/>
                              <a:gd name="T27" fmla="*/ 17 h 44"/>
                              <a:gd name="T28" fmla="*/ 0 w 75"/>
                              <a:gd name="T29" fmla="*/ 24 h 44"/>
                              <a:gd name="T30" fmla="*/ 3 w 75"/>
                              <a:gd name="T31" fmla="*/ 32 h 44"/>
                              <a:gd name="T32" fmla="*/ 8 w 75"/>
                              <a:gd name="T33" fmla="*/ 39 h 44"/>
                              <a:gd name="T34" fmla="*/ 13 w 75"/>
                              <a:gd name="T35" fmla="*/ 44 h 44"/>
                              <a:gd name="T36" fmla="*/ 15 w 75"/>
                              <a:gd name="T37" fmla="*/ 44 h 44"/>
                              <a:gd name="T38" fmla="*/ 18 w 75"/>
                              <a:gd name="T39" fmla="*/ 42 h 44"/>
                              <a:gd name="T40" fmla="*/ 13 w 75"/>
                              <a:gd name="T41" fmla="*/ 37 h 44"/>
                              <a:gd name="T42" fmla="*/ 8 w 75"/>
                              <a:gd name="T43" fmla="*/ 32 h 44"/>
                              <a:gd name="T44" fmla="*/ 5 w 75"/>
                              <a:gd name="T45" fmla="*/ 24 h 44"/>
                              <a:gd name="T46" fmla="*/ 5 w 75"/>
                              <a:gd name="T47" fmla="*/ 17 h 44"/>
                              <a:gd name="T48" fmla="*/ 5 w 75"/>
                              <a:gd name="T49" fmla="*/ 17 h 44"/>
                              <a:gd name="T50" fmla="*/ 3 w 75"/>
                              <a:gd name="T51" fmla="*/ 17 h 44"/>
                              <a:gd name="T52" fmla="*/ 0 w 75"/>
                              <a:gd name="T53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2" y="7"/>
                                </a:lnTo>
                                <a:lnTo>
                                  <a:pt x="70" y="0"/>
                                </a:lnTo>
                                <a:lnTo>
                                  <a:pt x="65" y="2"/>
                                </a:lnTo>
                                <a:lnTo>
                                  <a:pt x="67" y="10"/>
                                </a:lnTo>
                                <a:lnTo>
                                  <a:pt x="70" y="17"/>
                                </a:lnTo>
                                <a:lnTo>
                                  <a:pt x="70" y="20"/>
                                </a:lnTo>
                                <a:lnTo>
                                  <a:pt x="70" y="22"/>
                                </a:lnTo>
                                <a:lnTo>
                                  <a:pt x="72" y="20"/>
                                </a:lnTo>
                                <a:lnTo>
                                  <a:pt x="75" y="20"/>
                                </a:lnTo>
                                <a:lnTo>
                                  <a:pt x="75" y="17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7" name="Freeform 9078"/>
                        <wps:cNvSpPr>
                          <a:spLocks noEditPoints="1"/>
                        </wps:cNvSpPr>
                        <wps:spPr bwMode="auto">
                          <a:xfrm>
                            <a:off x="6034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7 w 69"/>
                              <a:gd name="T3" fmla="*/ 8 h 42"/>
                              <a:gd name="T4" fmla="*/ 64 w 69"/>
                              <a:gd name="T5" fmla="*/ 0 h 42"/>
                              <a:gd name="T6" fmla="*/ 59 w 69"/>
                              <a:gd name="T7" fmla="*/ 0 h 42"/>
                              <a:gd name="T8" fmla="*/ 62 w 69"/>
                              <a:gd name="T9" fmla="*/ 8 h 42"/>
                              <a:gd name="T10" fmla="*/ 64 w 69"/>
                              <a:gd name="T11" fmla="*/ 15 h 42"/>
                              <a:gd name="T12" fmla="*/ 64 w 69"/>
                              <a:gd name="T13" fmla="*/ 18 h 42"/>
                              <a:gd name="T14" fmla="*/ 64 w 69"/>
                              <a:gd name="T15" fmla="*/ 22 h 42"/>
                              <a:gd name="T16" fmla="*/ 67 w 69"/>
                              <a:gd name="T17" fmla="*/ 20 h 42"/>
                              <a:gd name="T18" fmla="*/ 69 w 69"/>
                              <a:gd name="T19" fmla="*/ 18 h 42"/>
                              <a:gd name="T20" fmla="*/ 69 w 69"/>
                              <a:gd name="T21" fmla="*/ 18 h 42"/>
                              <a:gd name="T22" fmla="*/ 69 w 69"/>
                              <a:gd name="T23" fmla="*/ 15 h 42"/>
                              <a:gd name="T24" fmla="*/ 0 w 69"/>
                              <a:gd name="T25" fmla="*/ 15 h 42"/>
                              <a:gd name="T26" fmla="*/ 0 w 69"/>
                              <a:gd name="T27" fmla="*/ 15 h 42"/>
                              <a:gd name="T28" fmla="*/ 0 w 69"/>
                              <a:gd name="T29" fmla="*/ 22 h 42"/>
                              <a:gd name="T30" fmla="*/ 2 w 69"/>
                              <a:gd name="T31" fmla="*/ 30 h 42"/>
                              <a:gd name="T32" fmla="*/ 7 w 69"/>
                              <a:gd name="T33" fmla="*/ 37 h 42"/>
                              <a:gd name="T34" fmla="*/ 12 w 69"/>
                              <a:gd name="T35" fmla="*/ 42 h 42"/>
                              <a:gd name="T36" fmla="*/ 15 w 69"/>
                              <a:gd name="T37" fmla="*/ 40 h 42"/>
                              <a:gd name="T38" fmla="*/ 20 w 69"/>
                              <a:gd name="T39" fmla="*/ 40 h 42"/>
                              <a:gd name="T40" fmla="*/ 12 w 69"/>
                              <a:gd name="T41" fmla="*/ 35 h 42"/>
                              <a:gd name="T42" fmla="*/ 10 w 69"/>
                              <a:gd name="T43" fmla="*/ 30 h 42"/>
                              <a:gd name="T44" fmla="*/ 5 w 69"/>
                              <a:gd name="T45" fmla="*/ 22 h 42"/>
                              <a:gd name="T46" fmla="*/ 5 w 69"/>
                              <a:gd name="T47" fmla="*/ 15 h 42"/>
                              <a:gd name="T48" fmla="*/ 5 w 69"/>
                              <a:gd name="T49" fmla="*/ 15 h 42"/>
                              <a:gd name="T50" fmla="*/ 2 w 69"/>
                              <a:gd name="T51" fmla="*/ 15 h 42"/>
                              <a:gd name="T52" fmla="*/ 0 w 69"/>
                              <a:gd name="T53" fmla="*/ 15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7" y="8"/>
                                </a:lnTo>
                                <a:lnTo>
                                  <a:pt x="64" y="0"/>
                                </a:lnTo>
                                <a:lnTo>
                                  <a:pt x="59" y="0"/>
                                </a:lnTo>
                                <a:lnTo>
                                  <a:pt x="62" y="8"/>
                                </a:lnTo>
                                <a:lnTo>
                                  <a:pt x="64" y="15"/>
                                </a:lnTo>
                                <a:lnTo>
                                  <a:pt x="64" y="18"/>
                                </a:lnTo>
                                <a:lnTo>
                                  <a:pt x="64" y="22"/>
                                </a:lnTo>
                                <a:lnTo>
                                  <a:pt x="67" y="20"/>
                                </a:lnTo>
                                <a:lnTo>
                                  <a:pt x="69" y="18"/>
                                </a:lnTo>
                                <a:lnTo>
                                  <a:pt x="69" y="18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7"/>
                                </a:lnTo>
                                <a:lnTo>
                                  <a:pt x="12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8" name="Freeform 9079"/>
                        <wps:cNvSpPr>
                          <a:spLocks noEditPoints="1"/>
                        </wps:cNvSpPr>
                        <wps:spPr bwMode="auto">
                          <a:xfrm>
                            <a:off x="6036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2 w 65"/>
                              <a:gd name="T3" fmla="*/ 8 h 40"/>
                              <a:gd name="T4" fmla="*/ 60 w 65"/>
                              <a:gd name="T5" fmla="*/ 0 h 40"/>
                              <a:gd name="T6" fmla="*/ 55 w 65"/>
                              <a:gd name="T7" fmla="*/ 0 h 40"/>
                              <a:gd name="T8" fmla="*/ 57 w 65"/>
                              <a:gd name="T9" fmla="*/ 8 h 40"/>
                              <a:gd name="T10" fmla="*/ 60 w 65"/>
                              <a:gd name="T11" fmla="*/ 15 h 40"/>
                              <a:gd name="T12" fmla="*/ 60 w 65"/>
                              <a:gd name="T13" fmla="*/ 20 h 40"/>
                              <a:gd name="T14" fmla="*/ 57 w 65"/>
                              <a:gd name="T15" fmla="*/ 22 h 40"/>
                              <a:gd name="T16" fmla="*/ 60 w 65"/>
                              <a:gd name="T17" fmla="*/ 22 h 40"/>
                              <a:gd name="T18" fmla="*/ 65 w 65"/>
                              <a:gd name="T19" fmla="*/ 20 h 40"/>
                              <a:gd name="T20" fmla="*/ 65 w 65"/>
                              <a:gd name="T21" fmla="*/ 18 h 40"/>
                              <a:gd name="T22" fmla="*/ 65 w 65"/>
                              <a:gd name="T23" fmla="*/ 15 h 40"/>
                              <a:gd name="T24" fmla="*/ 0 w 65"/>
                              <a:gd name="T25" fmla="*/ 15 h 40"/>
                              <a:gd name="T26" fmla="*/ 0 w 65"/>
                              <a:gd name="T27" fmla="*/ 15 h 40"/>
                              <a:gd name="T28" fmla="*/ 0 w 65"/>
                              <a:gd name="T29" fmla="*/ 22 h 40"/>
                              <a:gd name="T30" fmla="*/ 3 w 65"/>
                              <a:gd name="T31" fmla="*/ 30 h 40"/>
                              <a:gd name="T32" fmla="*/ 8 w 65"/>
                              <a:gd name="T33" fmla="*/ 35 h 40"/>
                              <a:gd name="T34" fmla="*/ 13 w 65"/>
                              <a:gd name="T35" fmla="*/ 40 h 40"/>
                              <a:gd name="T36" fmla="*/ 18 w 65"/>
                              <a:gd name="T37" fmla="*/ 40 h 40"/>
                              <a:gd name="T38" fmla="*/ 20 w 65"/>
                              <a:gd name="T39" fmla="*/ 40 h 40"/>
                              <a:gd name="T40" fmla="*/ 15 w 65"/>
                              <a:gd name="T41" fmla="*/ 35 h 40"/>
                              <a:gd name="T42" fmla="*/ 10 w 65"/>
                              <a:gd name="T43" fmla="*/ 30 h 40"/>
                              <a:gd name="T44" fmla="*/ 5 w 65"/>
                              <a:gd name="T45" fmla="*/ 22 h 40"/>
                              <a:gd name="T46" fmla="*/ 5 w 65"/>
                              <a:gd name="T47" fmla="*/ 15 h 40"/>
                              <a:gd name="T48" fmla="*/ 5 w 65"/>
                              <a:gd name="T49" fmla="*/ 15 h 40"/>
                              <a:gd name="T50" fmla="*/ 5 w 65"/>
                              <a:gd name="T51" fmla="*/ 13 h 40"/>
                              <a:gd name="T52" fmla="*/ 3 w 65"/>
                              <a:gd name="T53" fmla="*/ 15 h 40"/>
                              <a:gd name="T54" fmla="*/ 0 w 65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2" y="8"/>
                                </a:ln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7" y="8"/>
                                </a:lnTo>
                                <a:lnTo>
                                  <a:pt x="60" y="15"/>
                                </a:lnTo>
                                <a:lnTo>
                                  <a:pt x="60" y="20"/>
                                </a:lnTo>
                                <a:lnTo>
                                  <a:pt x="57" y="22"/>
                                </a:lnTo>
                                <a:lnTo>
                                  <a:pt x="60" y="22"/>
                                </a:lnTo>
                                <a:lnTo>
                                  <a:pt x="65" y="20"/>
                                </a:lnTo>
                                <a:lnTo>
                                  <a:pt x="65" y="18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18" y="40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9" name="Freeform 9080"/>
                        <wps:cNvSpPr>
                          <a:spLocks noEditPoints="1"/>
                        </wps:cNvSpPr>
                        <wps:spPr bwMode="auto">
                          <a:xfrm>
                            <a:off x="6039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7 w 59"/>
                              <a:gd name="T3" fmla="*/ 8 h 40"/>
                              <a:gd name="T4" fmla="*/ 54 w 59"/>
                              <a:gd name="T5" fmla="*/ 0 h 40"/>
                              <a:gd name="T6" fmla="*/ 49 w 59"/>
                              <a:gd name="T7" fmla="*/ 3 h 40"/>
                              <a:gd name="T8" fmla="*/ 52 w 59"/>
                              <a:gd name="T9" fmla="*/ 8 h 40"/>
                              <a:gd name="T10" fmla="*/ 54 w 59"/>
                              <a:gd name="T11" fmla="*/ 15 h 40"/>
                              <a:gd name="T12" fmla="*/ 54 w 59"/>
                              <a:gd name="T13" fmla="*/ 20 h 40"/>
                              <a:gd name="T14" fmla="*/ 52 w 59"/>
                              <a:gd name="T15" fmla="*/ 25 h 40"/>
                              <a:gd name="T16" fmla="*/ 54 w 59"/>
                              <a:gd name="T17" fmla="*/ 22 h 40"/>
                              <a:gd name="T18" fmla="*/ 59 w 59"/>
                              <a:gd name="T19" fmla="*/ 22 h 40"/>
                              <a:gd name="T20" fmla="*/ 59 w 59"/>
                              <a:gd name="T21" fmla="*/ 18 h 40"/>
                              <a:gd name="T22" fmla="*/ 59 w 59"/>
                              <a:gd name="T23" fmla="*/ 15 h 40"/>
                              <a:gd name="T24" fmla="*/ 0 w 59"/>
                              <a:gd name="T25" fmla="*/ 15 h 40"/>
                              <a:gd name="T26" fmla="*/ 0 w 59"/>
                              <a:gd name="T27" fmla="*/ 15 h 40"/>
                              <a:gd name="T28" fmla="*/ 0 w 59"/>
                              <a:gd name="T29" fmla="*/ 22 h 40"/>
                              <a:gd name="T30" fmla="*/ 5 w 59"/>
                              <a:gd name="T31" fmla="*/ 30 h 40"/>
                              <a:gd name="T32" fmla="*/ 7 w 59"/>
                              <a:gd name="T33" fmla="*/ 35 h 40"/>
                              <a:gd name="T34" fmla="*/ 15 w 59"/>
                              <a:gd name="T35" fmla="*/ 40 h 40"/>
                              <a:gd name="T36" fmla="*/ 17 w 59"/>
                              <a:gd name="T37" fmla="*/ 40 h 40"/>
                              <a:gd name="T38" fmla="*/ 22 w 59"/>
                              <a:gd name="T39" fmla="*/ 37 h 40"/>
                              <a:gd name="T40" fmla="*/ 15 w 59"/>
                              <a:gd name="T41" fmla="*/ 35 h 40"/>
                              <a:gd name="T42" fmla="*/ 10 w 59"/>
                              <a:gd name="T43" fmla="*/ 30 h 40"/>
                              <a:gd name="T44" fmla="*/ 5 w 59"/>
                              <a:gd name="T45" fmla="*/ 22 h 40"/>
                              <a:gd name="T46" fmla="*/ 5 w 59"/>
                              <a:gd name="T47" fmla="*/ 15 h 40"/>
                              <a:gd name="T48" fmla="*/ 5 w 59"/>
                              <a:gd name="T49" fmla="*/ 15 h 40"/>
                              <a:gd name="T50" fmla="*/ 5 w 59"/>
                              <a:gd name="T51" fmla="*/ 13 h 40"/>
                              <a:gd name="T52" fmla="*/ 2 w 59"/>
                              <a:gd name="T53" fmla="*/ 13 h 40"/>
                              <a:gd name="T54" fmla="*/ 0 w 59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7" y="8"/>
                                </a:lnTo>
                                <a:lnTo>
                                  <a:pt x="54" y="0"/>
                                </a:lnTo>
                                <a:lnTo>
                                  <a:pt x="49" y="3"/>
                                </a:lnTo>
                                <a:lnTo>
                                  <a:pt x="52" y="8"/>
                                </a:lnTo>
                                <a:lnTo>
                                  <a:pt x="54" y="15"/>
                                </a:lnTo>
                                <a:lnTo>
                                  <a:pt x="54" y="20"/>
                                </a:lnTo>
                                <a:lnTo>
                                  <a:pt x="52" y="25"/>
                                </a:lnTo>
                                <a:lnTo>
                                  <a:pt x="54" y="22"/>
                                </a:lnTo>
                                <a:lnTo>
                                  <a:pt x="59" y="22"/>
                                </a:lnTo>
                                <a:lnTo>
                                  <a:pt x="59" y="18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7" y="35"/>
                                </a:lnTo>
                                <a:lnTo>
                                  <a:pt x="15" y="40"/>
                                </a:lnTo>
                                <a:lnTo>
                                  <a:pt x="17" y="40"/>
                                </a:lnTo>
                                <a:lnTo>
                                  <a:pt x="22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2" y="13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0" name="Freeform 9081"/>
                        <wps:cNvSpPr>
                          <a:spLocks noEditPoints="1"/>
                        </wps:cNvSpPr>
                        <wps:spPr bwMode="auto">
                          <a:xfrm>
                            <a:off x="6041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2 w 55"/>
                              <a:gd name="T3" fmla="*/ 8 h 40"/>
                              <a:gd name="T4" fmla="*/ 50 w 55"/>
                              <a:gd name="T5" fmla="*/ 0 h 40"/>
                              <a:gd name="T6" fmla="*/ 45 w 55"/>
                              <a:gd name="T7" fmla="*/ 3 h 40"/>
                              <a:gd name="T8" fmla="*/ 50 w 55"/>
                              <a:gd name="T9" fmla="*/ 8 h 40"/>
                              <a:gd name="T10" fmla="*/ 50 w 55"/>
                              <a:gd name="T11" fmla="*/ 15 h 40"/>
                              <a:gd name="T12" fmla="*/ 47 w 55"/>
                              <a:gd name="T13" fmla="*/ 22 h 40"/>
                              <a:gd name="T14" fmla="*/ 45 w 55"/>
                              <a:gd name="T15" fmla="*/ 27 h 40"/>
                              <a:gd name="T16" fmla="*/ 50 w 55"/>
                              <a:gd name="T17" fmla="*/ 25 h 40"/>
                              <a:gd name="T18" fmla="*/ 52 w 55"/>
                              <a:gd name="T19" fmla="*/ 22 h 40"/>
                              <a:gd name="T20" fmla="*/ 55 w 55"/>
                              <a:gd name="T21" fmla="*/ 20 h 40"/>
                              <a:gd name="T22" fmla="*/ 55 w 55"/>
                              <a:gd name="T23" fmla="*/ 15 h 40"/>
                              <a:gd name="T24" fmla="*/ 0 w 55"/>
                              <a:gd name="T25" fmla="*/ 13 h 40"/>
                              <a:gd name="T26" fmla="*/ 0 w 55"/>
                              <a:gd name="T27" fmla="*/ 15 h 40"/>
                              <a:gd name="T28" fmla="*/ 0 w 55"/>
                              <a:gd name="T29" fmla="*/ 15 h 40"/>
                              <a:gd name="T30" fmla="*/ 0 w 55"/>
                              <a:gd name="T31" fmla="*/ 22 h 40"/>
                              <a:gd name="T32" fmla="*/ 5 w 55"/>
                              <a:gd name="T33" fmla="*/ 30 h 40"/>
                              <a:gd name="T34" fmla="*/ 10 w 55"/>
                              <a:gd name="T35" fmla="*/ 35 h 40"/>
                              <a:gd name="T36" fmla="*/ 15 w 55"/>
                              <a:gd name="T37" fmla="*/ 40 h 40"/>
                              <a:gd name="T38" fmla="*/ 20 w 55"/>
                              <a:gd name="T39" fmla="*/ 37 h 40"/>
                              <a:gd name="T40" fmla="*/ 23 w 55"/>
                              <a:gd name="T41" fmla="*/ 37 h 40"/>
                              <a:gd name="T42" fmla="*/ 15 w 55"/>
                              <a:gd name="T43" fmla="*/ 35 h 40"/>
                              <a:gd name="T44" fmla="*/ 10 w 55"/>
                              <a:gd name="T45" fmla="*/ 30 h 40"/>
                              <a:gd name="T46" fmla="*/ 8 w 55"/>
                              <a:gd name="T47" fmla="*/ 22 h 40"/>
                              <a:gd name="T48" fmla="*/ 5 w 55"/>
                              <a:gd name="T49" fmla="*/ 15 h 40"/>
                              <a:gd name="T50" fmla="*/ 5 w 55"/>
                              <a:gd name="T51" fmla="*/ 15 h 40"/>
                              <a:gd name="T52" fmla="*/ 5 w 55"/>
                              <a:gd name="T53" fmla="*/ 13 h 40"/>
                              <a:gd name="T54" fmla="*/ 3 w 55"/>
                              <a:gd name="T55" fmla="*/ 13 h 40"/>
                              <a:gd name="T56" fmla="*/ 0 w 55"/>
                              <a:gd name="T5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2" y="8"/>
                                </a:lnTo>
                                <a:lnTo>
                                  <a:pt x="50" y="0"/>
                                </a:lnTo>
                                <a:lnTo>
                                  <a:pt x="45" y="3"/>
                                </a:lnTo>
                                <a:lnTo>
                                  <a:pt x="50" y="8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27"/>
                                </a:lnTo>
                                <a:lnTo>
                                  <a:pt x="50" y="25"/>
                                </a:lnTo>
                                <a:lnTo>
                                  <a:pt x="52" y="22"/>
                                </a:lnTo>
                                <a:lnTo>
                                  <a:pt x="55" y="20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0" y="13"/>
                                </a:moveTo>
                                <a:lnTo>
                                  <a:pt x="0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10" y="35"/>
                                </a:lnTo>
                                <a:lnTo>
                                  <a:pt x="15" y="40"/>
                                </a:lnTo>
                                <a:lnTo>
                                  <a:pt x="20" y="37"/>
                                </a:lnTo>
                                <a:lnTo>
                                  <a:pt x="23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3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1" name="Freeform 9082"/>
                        <wps:cNvSpPr>
                          <a:spLocks noEditPoints="1"/>
                        </wps:cNvSpPr>
                        <wps:spPr bwMode="auto">
                          <a:xfrm>
                            <a:off x="6044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7 w 49"/>
                              <a:gd name="T3" fmla="*/ 5 h 34"/>
                              <a:gd name="T4" fmla="*/ 44 w 49"/>
                              <a:gd name="T5" fmla="*/ 0 h 34"/>
                              <a:gd name="T6" fmla="*/ 39 w 49"/>
                              <a:gd name="T7" fmla="*/ 0 h 34"/>
                              <a:gd name="T8" fmla="*/ 44 w 49"/>
                              <a:gd name="T9" fmla="*/ 7 h 34"/>
                              <a:gd name="T10" fmla="*/ 44 w 49"/>
                              <a:gd name="T11" fmla="*/ 12 h 34"/>
                              <a:gd name="T12" fmla="*/ 42 w 49"/>
                              <a:gd name="T13" fmla="*/ 19 h 34"/>
                              <a:gd name="T14" fmla="*/ 37 w 49"/>
                              <a:gd name="T15" fmla="*/ 27 h 34"/>
                              <a:gd name="T16" fmla="*/ 42 w 49"/>
                              <a:gd name="T17" fmla="*/ 24 h 34"/>
                              <a:gd name="T18" fmla="*/ 47 w 49"/>
                              <a:gd name="T19" fmla="*/ 22 h 34"/>
                              <a:gd name="T20" fmla="*/ 49 w 49"/>
                              <a:gd name="T21" fmla="*/ 17 h 34"/>
                              <a:gd name="T22" fmla="*/ 49 w 49"/>
                              <a:gd name="T23" fmla="*/ 12 h 34"/>
                              <a:gd name="T24" fmla="*/ 0 w 49"/>
                              <a:gd name="T25" fmla="*/ 10 h 34"/>
                              <a:gd name="T26" fmla="*/ 0 w 49"/>
                              <a:gd name="T27" fmla="*/ 12 h 34"/>
                              <a:gd name="T28" fmla="*/ 0 w 49"/>
                              <a:gd name="T29" fmla="*/ 12 h 34"/>
                              <a:gd name="T30" fmla="*/ 0 w 49"/>
                              <a:gd name="T31" fmla="*/ 19 h 34"/>
                              <a:gd name="T32" fmla="*/ 5 w 49"/>
                              <a:gd name="T33" fmla="*/ 27 h 34"/>
                              <a:gd name="T34" fmla="*/ 10 w 49"/>
                              <a:gd name="T35" fmla="*/ 32 h 34"/>
                              <a:gd name="T36" fmla="*/ 17 w 49"/>
                              <a:gd name="T37" fmla="*/ 34 h 34"/>
                              <a:gd name="T38" fmla="*/ 22 w 49"/>
                              <a:gd name="T39" fmla="*/ 34 h 34"/>
                              <a:gd name="T40" fmla="*/ 27 w 49"/>
                              <a:gd name="T41" fmla="*/ 32 h 34"/>
                              <a:gd name="T42" fmla="*/ 25 w 49"/>
                              <a:gd name="T43" fmla="*/ 32 h 34"/>
                              <a:gd name="T44" fmla="*/ 25 w 49"/>
                              <a:gd name="T45" fmla="*/ 32 h 34"/>
                              <a:gd name="T46" fmla="*/ 17 w 49"/>
                              <a:gd name="T47" fmla="*/ 29 h 34"/>
                              <a:gd name="T48" fmla="*/ 10 w 49"/>
                              <a:gd name="T49" fmla="*/ 27 h 34"/>
                              <a:gd name="T50" fmla="*/ 7 w 49"/>
                              <a:gd name="T51" fmla="*/ 19 h 34"/>
                              <a:gd name="T52" fmla="*/ 5 w 49"/>
                              <a:gd name="T53" fmla="*/ 12 h 34"/>
                              <a:gd name="T54" fmla="*/ 5 w 49"/>
                              <a:gd name="T55" fmla="*/ 10 h 34"/>
                              <a:gd name="T56" fmla="*/ 5 w 49"/>
                              <a:gd name="T57" fmla="*/ 10 h 34"/>
                              <a:gd name="T58" fmla="*/ 2 w 49"/>
                              <a:gd name="T59" fmla="*/ 10 h 34"/>
                              <a:gd name="T60" fmla="*/ 0 w 49"/>
                              <a:gd name="T61" fmla="*/ 1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7" y="5"/>
                                </a:lnTo>
                                <a:lnTo>
                                  <a:pt x="44" y="0"/>
                                </a:lnTo>
                                <a:lnTo>
                                  <a:pt x="39" y="0"/>
                                </a:lnTo>
                                <a:lnTo>
                                  <a:pt x="44" y="7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7" y="27"/>
                                </a:lnTo>
                                <a:lnTo>
                                  <a:pt x="42" y="24"/>
                                </a:lnTo>
                                <a:lnTo>
                                  <a:pt x="47" y="22"/>
                                </a:lnTo>
                                <a:lnTo>
                                  <a:pt x="49" y="17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0" y="10"/>
                                </a:moveTo>
                                <a:lnTo>
                                  <a:pt x="0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7" y="34"/>
                                </a:lnTo>
                                <a:lnTo>
                                  <a:pt x="22" y="34"/>
                                </a:lnTo>
                                <a:lnTo>
                                  <a:pt x="27" y="32"/>
                                </a:lnTo>
                                <a:lnTo>
                                  <a:pt x="25" y="32"/>
                                </a:lnTo>
                                <a:lnTo>
                                  <a:pt x="25" y="32"/>
                                </a:lnTo>
                                <a:lnTo>
                                  <a:pt x="17" y="29"/>
                                </a:lnTo>
                                <a:lnTo>
                                  <a:pt x="10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2" name="Freeform 9083"/>
                        <wps:cNvSpPr>
                          <a:spLocks/>
                        </wps:cNvSpPr>
                        <wps:spPr bwMode="auto">
                          <a:xfrm>
                            <a:off x="6046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5 h 34"/>
                              <a:gd name="T4" fmla="*/ 40 w 45"/>
                              <a:gd name="T5" fmla="*/ 0 h 34"/>
                              <a:gd name="T6" fmla="*/ 35 w 45"/>
                              <a:gd name="T7" fmla="*/ 2 h 34"/>
                              <a:gd name="T8" fmla="*/ 40 w 45"/>
                              <a:gd name="T9" fmla="*/ 7 h 34"/>
                              <a:gd name="T10" fmla="*/ 40 w 45"/>
                              <a:gd name="T11" fmla="*/ 12 h 34"/>
                              <a:gd name="T12" fmla="*/ 37 w 45"/>
                              <a:gd name="T13" fmla="*/ 19 h 34"/>
                              <a:gd name="T14" fmla="*/ 35 w 45"/>
                              <a:gd name="T15" fmla="*/ 24 h 34"/>
                              <a:gd name="T16" fmla="*/ 30 w 45"/>
                              <a:gd name="T17" fmla="*/ 27 h 34"/>
                              <a:gd name="T18" fmla="*/ 23 w 45"/>
                              <a:gd name="T19" fmla="*/ 29 h 34"/>
                              <a:gd name="T20" fmla="*/ 15 w 45"/>
                              <a:gd name="T21" fmla="*/ 27 h 34"/>
                              <a:gd name="T22" fmla="*/ 10 w 45"/>
                              <a:gd name="T23" fmla="*/ 24 h 34"/>
                              <a:gd name="T24" fmla="*/ 8 w 45"/>
                              <a:gd name="T25" fmla="*/ 19 h 34"/>
                              <a:gd name="T26" fmla="*/ 5 w 45"/>
                              <a:gd name="T27" fmla="*/ 12 h 34"/>
                              <a:gd name="T28" fmla="*/ 5 w 45"/>
                              <a:gd name="T29" fmla="*/ 10 h 34"/>
                              <a:gd name="T30" fmla="*/ 5 w 45"/>
                              <a:gd name="T31" fmla="*/ 10 h 34"/>
                              <a:gd name="T32" fmla="*/ 3 w 45"/>
                              <a:gd name="T33" fmla="*/ 10 h 34"/>
                              <a:gd name="T34" fmla="*/ 0 w 45"/>
                              <a:gd name="T35" fmla="*/ 10 h 34"/>
                              <a:gd name="T36" fmla="*/ 0 w 45"/>
                              <a:gd name="T37" fmla="*/ 12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7 h 34"/>
                              <a:gd name="T44" fmla="*/ 10 w 45"/>
                              <a:gd name="T45" fmla="*/ 32 h 34"/>
                              <a:gd name="T46" fmla="*/ 18 w 45"/>
                              <a:gd name="T47" fmla="*/ 34 h 34"/>
                              <a:gd name="T48" fmla="*/ 30 w 45"/>
                              <a:gd name="T49" fmla="*/ 29 h 34"/>
                              <a:gd name="T50" fmla="*/ 40 w 45"/>
                              <a:gd name="T51" fmla="*/ 24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5"/>
                                </a:lnTo>
                                <a:lnTo>
                                  <a:pt x="40" y="0"/>
                                </a:lnTo>
                                <a:lnTo>
                                  <a:pt x="35" y="2"/>
                                </a:lnTo>
                                <a:lnTo>
                                  <a:pt x="40" y="7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3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8" y="34"/>
                                </a:lnTo>
                                <a:lnTo>
                                  <a:pt x="30" y="29"/>
                                </a:lnTo>
                                <a:lnTo>
                                  <a:pt x="40" y="24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3" name="Freeform 9084"/>
                        <wps:cNvSpPr>
                          <a:spLocks/>
                        </wps:cNvSpPr>
                        <wps:spPr bwMode="auto">
                          <a:xfrm>
                            <a:off x="6049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7 h 32"/>
                              <a:gd name="T4" fmla="*/ 34 w 39"/>
                              <a:gd name="T5" fmla="*/ 0 h 32"/>
                              <a:gd name="T6" fmla="*/ 29 w 39"/>
                              <a:gd name="T7" fmla="*/ 2 h 32"/>
                              <a:gd name="T8" fmla="*/ 34 w 39"/>
                              <a:gd name="T9" fmla="*/ 7 h 32"/>
                              <a:gd name="T10" fmla="*/ 34 w 39"/>
                              <a:gd name="T11" fmla="*/ 12 h 32"/>
                              <a:gd name="T12" fmla="*/ 32 w 39"/>
                              <a:gd name="T13" fmla="*/ 17 h 32"/>
                              <a:gd name="T14" fmla="*/ 29 w 39"/>
                              <a:gd name="T15" fmla="*/ 22 h 32"/>
                              <a:gd name="T16" fmla="*/ 25 w 39"/>
                              <a:gd name="T17" fmla="*/ 24 h 32"/>
                              <a:gd name="T18" fmla="*/ 20 w 39"/>
                              <a:gd name="T19" fmla="*/ 27 h 32"/>
                              <a:gd name="T20" fmla="*/ 15 w 39"/>
                              <a:gd name="T21" fmla="*/ 24 h 32"/>
                              <a:gd name="T22" fmla="*/ 10 w 39"/>
                              <a:gd name="T23" fmla="*/ 22 h 32"/>
                              <a:gd name="T24" fmla="*/ 5 w 39"/>
                              <a:gd name="T25" fmla="*/ 17 h 32"/>
                              <a:gd name="T26" fmla="*/ 5 w 39"/>
                              <a:gd name="T27" fmla="*/ 12 h 32"/>
                              <a:gd name="T28" fmla="*/ 5 w 39"/>
                              <a:gd name="T29" fmla="*/ 10 h 32"/>
                              <a:gd name="T30" fmla="*/ 5 w 39"/>
                              <a:gd name="T31" fmla="*/ 10 h 32"/>
                              <a:gd name="T32" fmla="*/ 2 w 39"/>
                              <a:gd name="T33" fmla="*/ 10 h 32"/>
                              <a:gd name="T34" fmla="*/ 0 w 39"/>
                              <a:gd name="T35" fmla="*/ 10 h 32"/>
                              <a:gd name="T36" fmla="*/ 0 w 39"/>
                              <a:gd name="T37" fmla="*/ 10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5 w 39"/>
                              <a:gd name="T43" fmla="*/ 27 h 32"/>
                              <a:gd name="T44" fmla="*/ 12 w 39"/>
                              <a:gd name="T45" fmla="*/ 29 h 32"/>
                              <a:gd name="T46" fmla="*/ 20 w 39"/>
                              <a:gd name="T47" fmla="*/ 32 h 32"/>
                              <a:gd name="T48" fmla="*/ 20 w 39"/>
                              <a:gd name="T49" fmla="*/ 32 h 32"/>
                              <a:gd name="T50" fmla="*/ 22 w 39"/>
                              <a:gd name="T51" fmla="*/ 32 h 32"/>
                              <a:gd name="T52" fmla="*/ 27 w 39"/>
                              <a:gd name="T53" fmla="*/ 29 h 32"/>
                              <a:gd name="T54" fmla="*/ 32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29" y="2"/>
                                </a:lnTo>
                                <a:lnTo>
                                  <a:pt x="34" y="7"/>
                                </a:lnTo>
                                <a:lnTo>
                                  <a:pt x="34" y="12"/>
                                </a:lnTo>
                                <a:lnTo>
                                  <a:pt x="32" y="17"/>
                                </a:lnTo>
                                <a:lnTo>
                                  <a:pt x="29" y="22"/>
                                </a:lnTo>
                                <a:lnTo>
                                  <a:pt x="25" y="24"/>
                                </a:lnTo>
                                <a:lnTo>
                                  <a:pt x="20" y="27"/>
                                </a:lnTo>
                                <a:lnTo>
                                  <a:pt x="15" y="24"/>
                                </a:lnTo>
                                <a:lnTo>
                                  <a:pt x="10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5" y="27"/>
                                </a:lnTo>
                                <a:lnTo>
                                  <a:pt x="12" y="29"/>
                                </a:lnTo>
                                <a:lnTo>
                                  <a:pt x="20" y="32"/>
                                </a:lnTo>
                                <a:lnTo>
                                  <a:pt x="20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29"/>
                                </a:lnTo>
                                <a:lnTo>
                                  <a:pt x="32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4" name="Freeform 9085"/>
                        <wps:cNvSpPr>
                          <a:spLocks/>
                        </wps:cNvSpPr>
                        <wps:spPr bwMode="auto">
                          <a:xfrm>
                            <a:off x="6051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5 h 27"/>
                              <a:gd name="T4" fmla="*/ 30 w 35"/>
                              <a:gd name="T5" fmla="*/ 0 h 27"/>
                              <a:gd name="T6" fmla="*/ 27 w 35"/>
                              <a:gd name="T7" fmla="*/ 0 h 27"/>
                              <a:gd name="T8" fmla="*/ 25 w 35"/>
                              <a:gd name="T9" fmla="*/ 0 h 27"/>
                              <a:gd name="T10" fmla="*/ 30 w 35"/>
                              <a:gd name="T11" fmla="*/ 5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5 w 35"/>
                              <a:gd name="T17" fmla="*/ 17 h 27"/>
                              <a:gd name="T18" fmla="*/ 23 w 35"/>
                              <a:gd name="T19" fmla="*/ 20 h 27"/>
                              <a:gd name="T20" fmla="*/ 18 w 35"/>
                              <a:gd name="T21" fmla="*/ 22 h 27"/>
                              <a:gd name="T22" fmla="*/ 13 w 35"/>
                              <a:gd name="T23" fmla="*/ 20 h 27"/>
                              <a:gd name="T24" fmla="*/ 8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5 w 35"/>
                              <a:gd name="T31" fmla="*/ 8 h 27"/>
                              <a:gd name="T32" fmla="*/ 5 w 35"/>
                              <a:gd name="T33" fmla="*/ 8 h 27"/>
                              <a:gd name="T34" fmla="*/ 3 w 35"/>
                              <a:gd name="T35" fmla="*/ 8 h 27"/>
                              <a:gd name="T36" fmla="*/ 0 w 35"/>
                              <a:gd name="T37" fmla="*/ 8 h 27"/>
                              <a:gd name="T38" fmla="*/ 0 w 35"/>
                              <a:gd name="T39" fmla="*/ 8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8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5"/>
                                </a:ln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5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5" y="17"/>
                                </a:lnTo>
                                <a:lnTo>
                                  <a:pt x="23" y="20"/>
                                </a:lnTo>
                                <a:lnTo>
                                  <a:pt x="18" y="22"/>
                                </a:lnTo>
                                <a:lnTo>
                                  <a:pt x="13" y="20"/>
                                </a:lnTo>
                                <a:lnTo>
                                  <a:pt x="8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5" y="8"/>
                                </a:lnTo>
                                <a:lnTo>
                                  <a:pt x="3" y="8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8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5" name="Freeform 9086"/>
                        <wps:cNvSpPr>
                          <a:spLocks/>
                        </wps:cNvSpPr>
                        <wps:spPr bwMode="auto">
                          <a:xfrm>
                            <a:off x="6054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5 h 25"/>
                              <a:gd name="T4" fmla="*/ 24 w 29"/>
                              <a:gd name="T5" fmla="*/ 0 h 25"/>
                              <a:gd name="T6" fmla="*/ 22 w 29"/>
                              <a:gd name="T7" fmla="*/ 0 h 25"/>
                              <a:gd name="T8" fmla="*/ 20 w 29"/>
                              <a:gd name="T9" fmla="*/ 3 h 25"/>
                              <a:gd name="T10" fmla="*/ 22 w 29"/>
                              <a:gd name="T11" fmla="*/ 5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7 w 29"/>
                              <a:gd name="T19" fmla="*/ 20 h 25"/>
                              <a:gd name="T20" fmla="*/ 15 w 29"/>
                              <a:gd name="T21" fmla="*/ 20 h 25"/>
                              <a:gd name="T22" fmla="*/ 10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5 w 29"/>
                              <a:gd name="T31" fmla="*/ 8 h 25"/>
                              <a:gd name="T32" fmla="*/ 5 w 29"/>
                              <a:gd name="T33" fmla="*/ 5 h 25"/>
                              <a:gd name="T34" fmla="*/ 2 w 29"/>
                              <a:gd name="T35" fmla="*/ 8 h 25"/>
                              <a:gd name="T36" fmla="*/ 0 w 29"/>
                              <a:gd name="T37" fmla="*/ 8 h 25"/>
                              <a:gd name="T38" fmla="*/ 0 w 29"/>
                              <a:gd name="T39" fmla="*/ 8 h 25"/>
                              <a:gd name="T40" fmla="*/ 0 w 29"/>
                              <a:gd name="T41" fmla="*/ 10 h 25"/>
                              <a:gd name="T42" fmla="*/ 0 w 29"/>
                              <a:gd name="T43" fmla="*/ 15 h 25"/>
                              <a:gd name="T44" fmla="*/ 5 w 29"/>
                              <a:gd name="T45" fmla="*/ 20 h 25"/>
                              <a:gd name="T46" fmla="*/ 10 w 29"/>
                              <a:gd name="T47" fmla="*/ 22 h 25"/>
                              <a:gd name="T48" fmla="*/ 15 w 29"/>
                              <a:gd name="T49" fmla="*/ 25 h 25"/>
                              <a:gd name="T50" fmla="*/ 20 w 29"/>
                              <a:gd name="T51" fmla="*/ 22 h 25"/>
                              <a:gd name="T52" fmla="*/ 24 w 29"/>
                              <a:gd name="T53" fmla="*/ 20 h 25"/>
                              <a:gd name="T54" fmla="*/ 27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5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20" y="3"/>
                                </a:lnTo>
                                <a:lnTo>
                                  <a:pt x="22" y="5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7" y="20"/>
                                </a:lnTo>
                                <a:lnTo>
                                  <a:pt x="15" y="20"/>
                                </a:lnTo>
                                <a:lnTo>
                                  <a:pt x="10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2" y="8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20"/>
                                </a:lnTo>
                                <a:lnTo>
                                  <a:pt x="10" y="22"/>
                                </a:lnTo>
                                <a:lnTo>
                                  <a:pt x="15" y="25"/>
                                </a:lnTo>
                                <a:lnTo>
                                  <a:pt x="20" y="22"/>
                                </a:lnTo>
                                <a:lnTo>
                                  <a:pt x="24" y="20"/>
                                </a:lnTo>
                                <a:lnTo>
                                  <a:pt x="27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" name="Freeform 9087"/>
                        <wps:cNvSpPr>
                          <a:spLocks/>
                        </wps:cNvSpPr>
                        <wps:spPr bwMode="auto">
                          <a:xfrm>
                            <a:off x="6056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5 h 22"/>
                              <a:gd name="T4" fmla="*/ 20 w 25"/>
                              <a:gd name="T5" fmla="*/ 0 h 22"/>
                              <a:gd name="T6" fmla="*/ 18 w 25"/>
                              <a:gd name="T7" fmla="*/ 3 h 22"/>
                              <a:gd name="T8" fmla="*/ 15 w 25"/>
                              <a:gd name="T9" fmla="*/ 3 h 22"/>
                              <a:gd name="T10" fmla="*/ 18 w 25"/>
                              <a:gd name="T11" fmla="*/ 5 h 22"/>
                              <a:gd name="T12" fmla="*/ 20 w 25"/>
                              <a:gd name="T13" fmla="*/ 10 h 22"/>
                              <a:gd name="T14" fmla="*/ 18 w 25"/>
                              <a:gd name="T15" fmla="*/ 15 h 22"/>
                              <a:gd name="T16" fmla="*/ 13 w 25"/>
                              <a:gd name="T17" fmla="*/ 17 h 22"/>
                              <a:gd name="T18" fmla="*/ 8 w 25"/>
                              <a:gd name="T19" fmla="*/ 15 h 22"/>
                              <a:gd name="T20" fmla="*/ 5 w 25"/>
                              <a:gd name="T21" fmla="*/ 10 h 22"/>
                              <a:gd name="T22" fmla="*/ 5 w 25"/>
                              <a:gd name="T23" fmla="*/ 8 h 22"/>
                              <a:gd name="T24" fmla="*/ 8 w 25"/>
                              <a:gd name="T25" fmla="*/ 5 h 22"/>
                              <a:gd name="T26" fmla="*/ 3 w 25"/>
                              <a:gd name="T27" fmla="*/ 5 h 22"/>
                              <a:gd name="T28" fmla="*/ 0 w 25"/>
                              <a:gd name="T29" fmla="*/ 8 h 22"/>
                              <a:gd name="T30" fmla="*/ 0 w 25"/>
                              <a:gd name="T31" fmla="*/ 8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3 w 25"/>
                              <a:gd name="T37" fmla="*/ 17 h 22"/>
                              <a:gd name="T38" fmla="*/ 8 w 25"/>
                              <a:gd name="T39" fmla="*/ 20 h 22"/>
                              <a:gd name="T40" fmla="*/ 13 w 25"/>
                              <a:gd name="T41" fmla="*/ 22 h 22"/>
                              <a:gd name="T42" fmla="*/ 18 w 25"/>
                              <a:gd name="T43" fmla="*/ 20 h 22"/>
                              <a:gd name="T44" fmla="*/ 20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  <a:lnTo>
                                  <a:pt x="18" y="3"/>
                                </a:lnTo>
                                <a:lnTo>
                                  <a:pt x="15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10"/>
                                </a:lnTo>
                                <a:lnTo>
                                  <a:pt x="18" y="15"/>
                                </a:lnTo>
                                <a:lnTo>
                                  <a:pt x="13" y="17"/>
                                </a:lnTo>
                                <a:lnTo>
                                  <a:pt x="8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3" y="5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17"/>
                                </a:lnTo>
                                <a:lnTo>
                                  <a:pt x="8" y="20"/>
                                </a:lnTo>
                                <a:lnTo>
                                  <a:pt x="13" y="22"/>
                                </a:lnTo>
                                <a:lnTo>
                                  <a:pt x="18" y="20"/>
                                </a:lnTo>
                                <a:lnTo>
                                  <a:pt x="20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7" name="Freeform 9088"/>
                        <wps:cNvSpPr>
                          <a:spLocks noEditPoints="1"/>
                        </wps:cNvSpPr>
                        <wps:spPr bwMode="auto">
                          <a:xfrm>
                            <a:off x="6059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7 w 19"/>
                              <a:gd name="T3" fmla="*/ 2 h 17"/>
                              <a:gd name="T4" fmla="*/ 15 w 19"/>
                              <a:gd name="T5" fmla="*/ 0 h 17"/>
                              <a:gd name="T6" fmla="*/ 7 w 19"/>
                              <a:gd name="T7" fmla="*/ 2 h 17"/>
                              <a:gd name="T8" fmla="*/ 0 w 19"/>
                              <a:gd name="T9" fmla="*/ 2 h 17"/>
                              <a:gd name="T10" fmla="*/ 0 w 19"/>
                              <a:gd name="T11" fmla="*/ 5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5 w 19"/>
                              <a:gd name="T19" fmla="*/ 17 h 17"/>
                              <a:gd name="T20" fmla="*/ 10 w 19"/>
                              <a:gd name="T21" fmla="*/ 17 h 17"/>
                              <a:gd name="T22" fmla="*/ 12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5 w 19"/>
                              <a:gd name="T31" fmla="*/ 7 h 17"/>
                              <a:gd name="T32" fmla="*/ 12 w 19"/>
                              <a:gd name="T33" fmla="*/ 10 h 17"/>
                              <a:gd name="T34" fmla="*/ 10 w 19"/>
                              <a:gd name="T35" fmla="*/ 12 h 17"/>
                              <a:gd name="T36" fmla="*/ 7 w 19"/>
                              <a:gd name="T37" fmla="*/ 10 h 17"/>
                              <a:gd name="T38" fmla="*/ 5 w 19"/>
                              <a:gd name="T39" fmla="*/ 7 h 17"/>
                              <a:gd name="T40" fmla="*/ 7 w 19"/>
                              <a:gd name="T41" fmla="*/ 5 h 17"/>
                              <a:gd name="T42" fmla="*/ 10 w 19"/>
                              <a:gd name="T43" fmla="*/ 2 h 17"/>
                              <a:gd name="T44" fmla="*/ 12 w 19"/>
                              <a:gd name="T45" fmla="*/ 5 h 17"/>
                              <a:gd name="T46" fmla="*/ 15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7" y="2"/>
                                </a:lnTo>
                                <a:lnTo>
                                  <a:pt x="15" y="0"/>
                                </a:lnTo>
                                <a:lnTo>
                                  <a:pt x="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5" y="17"/>
                                </a:lnTo>
                                <a:lnTo>
                                  <a:pt x="10" y="17"/>
                                </a:lnTo>
                                <a:lnTo>
                                  <a:pt x="12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5" y="7"/>
                                </a:moveTo>
                                <a:lnTo>
                                  <a:pt x="12" y="10"/>
                                </a:lnTo>
                                <a:lnTo>
                                  <a:pt x="10" y="12"/>
                                </a:lnTo>
                                <a:lnTo>
                                  <a:pt x="7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2"/>
                                </a:lnTo>
                                <a:lnTo>
                                  <a:pt x="12" y="5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8" name="Freeform 9089"/>
                        <wps:cNvSpPr>
                          <a:spLocks/>
                        </wps:cNvSpPr>
                        <wps:spPr bwMode="auto">
                          <a:xfrm>
                            <a:off x="6061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3 w 15"/>
                              <a:gd name="T3" fmla="*/ 2 h 14"/>
                              <a:gd name="T4" fmla="*/ 10 w 15"/>
                              <a:gd name="T5" fmla="*/ 0 h 14"/>
                              <a:gd name="T6" fmla="*/ 5 w 15"/>
                              <a:gd name="T7" fmla="*/ 2 h 14"/>
                              <a:gd name="T8" fmla="*/ 3 w 15"/>
                              <a:gd name="T9" fmla="*/ 2 h 14"/>
                              <a:gd name="T10" fmla="*/ 0 w 15"/>
                              <a:gd name="T11" fmla="*/ 5 h 14"/>
                              <a:gd name="T12" fmla="*/ 0 w 15"/>
                              <a:gd name="T13" fmla="*/ 7 h 14"/>
                              <a:gd name="T14" fmla="*/ 3 w 15"/>
                              <a:gd name="T15" fmla="*/ 12 h 14"/>
                              <a:gd name="T16" fmla="*/ 8 w 15"/>
                              <a:gd name="T17" fmla="*/ 14 h 14"/>
                              <a:gd name="T18" fmla="*/ 13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9" name="Freeform 9090"/>
                        <wps:cNvSpPr>
                          <a:spLocks/>
                        </wps:cNvSpPr>
                        <wps:spPr bwMode="auto">
                          <a:xfrm>
                            <a:off x="6064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7 w 10"/>
                              <a:gd name="T3" fmla="*/ 3 h 10"/>
                              <a:gd name="T4" fmla="*/ 5 w 10"/>
                              <a:gd name="T5" fmla="*/ 0 h 10"/>
                              <a:gd name="T6" fmla="*/ 2 w 10"/>
                              <a:gd name="T7" fmla="*/ 3 h 10"/>
                              <a:gd name="T8" fmla="*/ 0 w 10"/>
                              <a:gd name="T9" fmla="*/ 5 h 10"/>
                              <a:gd name="T10" fmla="*/ 2 w 10"/>
                              <a:gd name="T11" fmla="*/ 8 h 10"/>
                              <a:gd name="T12" fmla="*/ 5 w 10"/>
                              <a:gd name="T13" fmla="*/ 10 h 10"/>
                              <a:gd name="T14" fmla="*/ 7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7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" name="Freeform 9091"/>
                        <wps:cNvSpPr>
                          <a:spLocks/>
                        </wps:cNvSpPr>
                        <wps:spPr bwMode="auto">
                          <a:xfrm>
                            <a:off x="6066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3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3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" name="Freeform 9092"/>
                        <wps:cNvSpPr>
                          <a:spLocks/>
                        </wps:cNvSpPr>
                        <wps:spPr bwMode="auto">
                          <a:xfrm>
                            <a:off x="5984" y="631"/>
                            <a:ext cx="169" cy="6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60"/>
                              <a:gd name="T2" fmla="*/ 22 w 169"/>
                              <a:gd name="T3" fmla="*/ 28 h 60"/>
                              <a:gd name="T4" fmla="*/ 42 w 169"/>
                              <a:gd name="T5" fmla="*/ 30 h 60"/>
                              <a:gd name="T6" fmla="*/ 62 w 169"/>
                              <a:gd name="T7" fmla="*/ 28 h 60"/>
                              <a:gd name="T8" fmla="*/ 82 w 169"/>
                              <a:gd name="T9" fmla="*/ 25 h 60"/>
                              <a:gd name="T10" fmla="*/ 119 w 169"/>
                              <a:gd name="T11" fmla="*/ 13 h 60"/>
                              <a:gd name="T12" fmla="*/ 169 w 169"/>
                              <a:gd name="T13" fmla="*/ 0 h 60"/>
                              <a:gd name="T14" fmla="*/ 134 w 169"/>
                              <a:gd name="T15" fmla="*/ 25 h 60"/>
                              <a:gd name="T16" fmla="*/ 94 w 169"/>
                              <a:gd name="T17" fmla="*/ 45 h 60"/>
                              <a:gd name="T18" fmla="*/ 75 w 169"/>
                              <a:gd name="T19" fmla="*/ 55 h 60"/>
                              <a:gd name="T20" fmla="*/ 52 w 169"/>
                              <a:gd name="T21" fmla="*/ 57 h 60"/>
                              <a:gd name="T22" fmla="*/ 32 w 169"/>
                              <a:gd name="T23" fmla="*/ 60 h 60"/>
                              <a:gd name="T24" fmla="*/ 10 w 169"/>
                              <a:gd name="T25" fmla="*/ 55 h 60"/>
                              <a:gd name="T26" fmla="*/ 3 w 169"/>
                              <a:gd name="T27" fmla="*/ 37 h 60"/>
                              <a:gd name="T28" fmla="*/ 0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0" y="20"/>
                                </a:moveTo>
                                <a:lnTo>
                                  <a:pt x="22" y="28"/>
                                </a:lnTo>
                                <a:lnTo>
                                  <a:pt x="42" y="30"/>
                                </a:lnTo>
                                <a:lnTo>
                                  <a:pt x="62" y="28"/>
                                </a:lnTo>
                                <a:lnTo>
                                  <a:pt x="82" y="25"/>
                                </a:lnTo>
                                <a:lnTo>
                                  <a:pt x="119" y="13"/>
                                </a:lnTo>
                                <a:lnTo>
                                  <a:pt x="169" y="0"/>
                                </a:lnTo>
                                <a:lnTo>
                                  <a:pt x="134" y="25"/>
                                </a:lnTo>
                                <a:lnTo>
                                  <a:pt x="94" y="45"/>
                                </a:lnTo>
                                <a:lnTo>
                                  <a:pt x="75" y="55"/>
                                </a:lnTo>
                                <a:lnTo>
                                  <a:pt x="52" y="57"/>
                                </a:lnTo>
                                <a:lnTo>
                                  <a:pt x="32" y="60"/>
                                </a:lnTo>
                                <a:lnTo>
                                  <a:pt x="10" y="55"/>
                                </a:lnTo>
                                <a:lnTo>
                                  <a:pt x="3" y="37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2" name="Freeform 9093"/>
                        <wps:cNvSpPr>
                          <a:spLocks noEditPoints="1"/>
                        </wps:cNvSpPr>
                        <wps:spPr bwMode="auto">
                          <a:xfrm>
                            <a:off x="5721" y="886"/>
                            <a:ext cx="32" cy="117"/>
                          </a:xfrm>
                          <a:custGeom>
                            <a:avLst/>
                            <a:gdLst>
                              <a:gd name="T0" fmla="*/ 12 w 32"/>
                              <a:gd name="T1" fmla="*/ 64 h 117"/>
                              <a:gd name="T2" fmla="*/ 0 w 32"/>
                              <a:gd name="T3" fmla="*/ 0 h 117"/>
                              <a:gd name="T4" fmla="*/ 12 w 32"/>
                              <a:gd name="T5" fmla="*/ 64 h 117"/>
                              <a:gd name="T6" fmla="*/ 12 w 32"/>
                              <a:gd name="T7" fmla="*/ 64 h 117"/>
                              <a:gd name="T8" fmla="*/ 10 w 32"/>
                              <a:gd name="T9" fmla="*/ 79 h 117"/>
                              <a:gd name="T10" fmla="*/ 10 w 32"/>
                              <a:gd name="T11" fmla="*/ 94 h 117"/>
                              <a:gd name="T12" fmla="*/ 17 w 32"/>
                              <a:gd name="T13" fmla="*/ 107 h 117"/>
                              <a:gd name="T14" fmla="*/ 27 w 32"/>
                              <a:gd name="T15" fmla="*/ 117 h 117"/>
                              <a:gd name="T16" fmla="*/ 29 w 32"/>
                              <a:gd name="T17" fmla="*/ 112 h 117"/>
                              <a:gd name="T18" fmla="*/ 32 w 32"/>
                              <a:gd name="T19" fmla="*/ 104 h 117"/>
                              <a:gd name="T20" fmla="*/ 32 w 32"/>
                              <a:gd name="T21" fmla="*/ 97 h 117"/>
                              <a:gd name="T22" fmla="*/ 32 w 32"/>
                              <a:gd name="T23" fmla="*/ 89 h 117"/>
                              <a:gd name="T24" fmla="*/ 29 w 32"/>
                              <a:gd name="T25" fmla="*/ 82 h 117"/>
                              <a:gd name="T26" fmla="*/ 24 w 32"/>
                              <a:gd name="T27" fmla="*/ 74 h 117"/>
                              <a:gd name="T28" fmla="*/ 20 w 32"/>
                              <a:gd name="T29" fmla="*/ 69 h 117"/>
                              <a:gd name="T30" fmla="*/ 12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  <a:moveTo>
                                  <a:pt x="12" y="64"/>
                                </a:moveTo>
                                <a:lnTo>
                                  <a:pt x="10" y="79"/>
                                </a:lnTo>
                                <a:lnTo>
                                  <a:pt x="10" y="94"/>
                                </a:lnTo>
                                <a:lnTo>
                                  <a:pt x="17" y="107"/>
                                </a:lnTo>
                                <a:lnTo>
                                  <a:pt x="27" y="117"/>
                                </a:lnTo>
                                <a:lnTo>
                                  <a:pt x="29" y="112"/>
                                </a:lnTo>
                                <a:lnTo>
                                  <a:pt x="32" y="104"/>
                                </a:lnTo>
                                <a:lnTo>
                                  <a:pt x="32" y="97"/>
                                </a:lnTo>
                                <a:lnTo>
                                  <a:pt x="32" y="89"/>
                                </a:lnTo>
                                <a:lnTo>
                                  <a:pt x="29" y="82"/>
                                </a:lnTo>
                                <a:lnTo>
                                  <a:pt x="24" y="74"/>
                                </a:lnTo>
                                <a:lnTo>
                                  <a:pt x="20" y="69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" name="Freeform 9094"/>
                        <wps:cNvSpPr>
                          <a:spLocks/>
                        </wps:cNvSpPr>
                        <wps:spPr bwMode="auto">
                          <a:xfrm>
                            <a:off x="5721" y="886"/>
                            <a:ext cx="12" cy="64"/>
                          </a:xfrm>
                          <a:custGeom>
                            <a:avLst/>
                            <a:gdLst>
                              <a:gd name="T0" fmla="*/ 12 w 12"/>
                              <a:gd name="T1" fmla="*/ 64 h 64"/>
                              <a:gd name="T2" fmla="*/ 0 w 12"/>
                              <a:gd name="T3" fmla="*/ 0 h 64"/>
                              <a:gd name="T4" fmla="*/ 12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4" name="Freeform 9095"/>
                        <wps:cNvSpPr>
                          <a:spLocks/>
                        </wps:cNvSpPr>
                        <wps:spPr bwMode="auto">
                          <a:xfrm>
                            <a:off x="5731" y="950"/>
                            <a:ext cx="22" cy="53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3"/>
                              <a:gd name="T2" fmla="*/ 0 w 22"/>
                              <a:gd name="T3" fmla="*/ 15 h 53"/>
                              <a:gd name="T4" fmla="*/ 0 w 22"/>
                              <a:gd name="T5" fmla="*/ 30 h 53"/>
                              <a:gd name="T6" fmla="*/ 7 w 22"/>
                              <a:gd name="T7" fmla="*/ 43 h 53"/>
                              <a:gd name="T8" fmla="*/ 17 w 22"/>
                              <a:gd name="T9" fmla="*/ 53 h 53"/>
                              <a:gd name="T10" fmla="*/ 19 w 22"/>
                              <a:gd name="T11" fmla="*/ 48 h 53"/>
                              <a:gd name="T12" fmla="*/ 22 w 22"/>
                              <a:gd name="T13" fmla="*/ 40 h 53"/>
                              <a:gd name="T14" fmla="*/ 22 w 22"/>
                              <a:gd name="T15" fmla="*/ 33 h 53"/>
                              <a:gd name="T16" fmla="*/ 22 w 22"/>
                              <a:gd name="T17" fmla="*/ 25 h 53"/>
                              <a:gd name="T18" fmla="*/ 19 w 22"/>
                              <a:gd name="T19" fmla="*/ 18 h 53"/>
                              <a:gd name="T20" fmla="*/ 14 w 22"/>
                              <a:gd name="T21" fmla="*/ 10 h 53"/>
                              <a:gd name="T22" fmla="*/ 10 w 22"/>
                              <a:gd name="T23" fmla="*/ 5 h 53"/>
                              <a:gd name="T24" fmla="*/ 2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0"/>
                                </a:lnTo>
                                <a:lnTo>
                                  <a:pt x="7" y="43"/>
                                </a:lnTo>
                                <a:lnTo>
                                  <a:pt x="17" y="53"/>
                                </a:lnTo>
                                <a:lnTo>
                                  <a:pt x="19" y="48"/>
                                </a:lnTo>
                                <a:lnTo>
                                  <a:pt x="22" y="40"/>
                                </a:lnTo>
                                <a:lnTo>
                                  <a:pt x="22" y="33"/>
                                </a:lnTo>
                                <a:lnTo>
                                  <a:pt x="22" y="25"/>
                                </a:lnTo>
                                <a:lnTo>
                                  <a:pt x="19" y="18"/>
                                </a:lnTo>
                                <a:lnTo>
                                  <a:pt x="14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" name="Freeform 9096"/>
                        <wps:cNvSpPr>
                          <a:spLocks noEditPoints="1"/>
                        </wps:cNvSpPr>
                        <wps:spPr bwMode="auto">
                          <a:xfrm>
                            <a:off x="5731" y="1240"/>
                            <a:ext cx="87" cy="85"/>
                          </a:xfrm>
                          <a:custGeom>
                            <a:avLst/>
                            <a:gdLst>
                              <a:gd name="T0" fmla="*/ 44 w 87"/>
                              <a:gd name="T1" fmla="*/ 47 h 85"/>
                              <a:gd name="T2" fmla="*/ 0 w 87"/>
                              <a:gd name="T3" fmla="*/ 0 h 85"/>
                              <a:gd name="T4" fmla="*/ 44 w 87"/>
                              <a:gd name="T5" fmla="*/ 47 h 85"/>
                              <a:gd name="T6" fmla="*/ 44 w 87"/>
                              <a:gd name="T7" fmla="*/ 47 h 85"/>
                              <a:gd name="T8" fmla="*/ 52 w 87"/>
                              <a:gd name="T9" fmla="*/ 62 h 85"/>
                              <a:gd name="T10" fmla="*/ 62 w 87"/>
                              <a:gd name="T11" fmla="*/ 75 h 85"/>
                              <a:gd name="T12" fmla="*/ 72 w 87"/>
                              <a:gd name="T13" fmla="*/ 82 h 85"/>
                              <a:gd name="T14" fmla="*/ 87 w 87"/>
                              <a:gd name="T15" fmla="*/ 85 h 85"/>
                              <a:gd name="T16" fmla="*/ 87 w 87"/>
                              <a:gd name="T17" fmla="*/ 77 h 85"/>
                              <a:gd name="T18" fmla="*/ 84 w 87"/>
                              <a:gd name="T19" fmla="*/ 70 h 85"/>
                              <a:gd name="T20" fmla="*/ 79 w 87"/>
                              <a:gd name="T21" fmla="*/ 65 h 85"/>
                              <a:gd name="T22" fmla="*/ 74 w 87"/>
                              <a:gd name="T23" fmla="*/ 57 h 85"/>
                              <a:gd name="T24" fmla="*/ 69 w 87"/>
                              <a:gd name="T25" fmla="*/ 52 h 85"/>
                              <a:gd name="T26" fmla="*/ 62 w 87"/>
                              <a:gd name="T27" fmla="*/ 50 h 85"/>
                              <a:gd name="T28" fmla="*/ 54 w 87"/>
                              <a:gd name="T29" fmla="*/ 47 h 85"/>
                              <a:gd name="T30" fmla="*/ 44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5"/>
                                </a:lnTo>
                                <a:lnTo>
                                  <a:pt x="72" y="82"/>
                                </a:lnTo>
                                <a:lnTo>
                                  <a:pt x="87" y="85"/>
                                </a:lnTo>
                                <a:lnTo>
                                  <a:pt x="87" y="77"/>
                                </a:lnTo>
                                <a:lnTo>
                                  <a:pt x="84" y="70"/>
                                </a:lnTo>
                                <a:lnTo>
                                  <a:pt x="79" y="65"/>
                                </a:lnTo>
                                <a:lnTo>
                                  <a:pt x="74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6" name="Freeform 9097"/>
                        <wps:cNvSpPr>
                          <a:spLocks/>
                        </wps:cNvSpPr>
                        <wps:spPr bwMode="auto">
                          <a:xfrm>
                            <a:off x="5731" y="1240"/>
                            <a:ext cx="44" cy="47"/>
                          </a:xfrm>
                          <a:custGeom>
                            <a:avLst/>
                            <a:gdLst>
                              <a:gd name="T0" fmla="*/ 44 w 44"/>
                              <a:gd name="T1" fmla="*/ 47 h 47"/>
                              <a:gd name="T2" fmla="*/ 0 w 44"/>
                              <a:gd name="T3" fmla="*/ 0 h 47"/>
                              <a:gd name="T4" fmla="*/ 44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7" name="Freeform 9098"/>
                        <wps:cNvSpPr>
                          <a:spLocks/>
                        </wps:cNvSpPr>
                        <wps:spPr bwMode="auto">
                          <a:xfrm>
                            <a:off x="5775" y="1287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8 w 43"/>
                              <a:gd name="T5" fmla="*/ 28 h 38"/>
                              <a:gd name="T6" fmla="*/ 28 w 43"/>
                              <a:gd name="T7" fmla="*/ 35 h 38"/>
                              <a:gd name="T8" fmla="*/ 43 w 43"/>
                              <a:gd name="T9" fmla="*/ 38 h 38"/>
                              <a:gd name="T10" fmla="*/ 43 w 43"/>
                              <a:gd name="T11" fmla="*/ 30 h 38"/>
                              <a:gd name="T12" fmla="*/ 40 w 43"/>
                              <a:gd name="T13" fmla="*/ 23 h 38"/>
                              <a:gd name="T14" fmla="*/ 35 w 43"/>
                              <a:gd name="T15" fmla="*/ 18 h 38"/>
                              <a:gd name="T16" fmla="*/ 30 w 43"/>
                              <a:gd name="T17" fmla="*/ 10 h 38"/>
                              <a:gd name="T18" fmla="*/ 25 w 43"/>
                              <a:gd name="T19" fmla="*/ 5 h 38"/>
                              <a:gd name="T20" fmla="*/ 18 w 43"/>
                              <a:gd name="T21" fmla="*/ 3 h 38"/>
                              <a:gd name="T22" fmla="*/ 10 w 43"/>
                              <a:gd name="T23" fmla="*/ 0 h 38"/>
                              <a:gd name="T24" fmla="*/ 0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8"/>
                                </a:lnTo>
                                <a:lnTo>
                                  <a:pt x="28" y="35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8" name="Freeform 9099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" name="Freeform 9100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" name="Freeform 9101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1" name="Freeform 9102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s:wsp>
                      <wps:cNvPr id="2012" name="Freeform 9103"/>
                      <wps:cNvSpPr>
                        <a:spLocks noEditPoints="1"/>
                      </wps:cNvSpPr>
                      <wps:spPr bwMode="auto">
                        <a:xfrm>
                          <a:off x="71120" y="287020"/>
                          <a:ext cx="13970" cy="71120"/>
                        </a:xfrm>
                        <a:custGeom>
                          <a:avLst/>
                          <a:gdLst>
                            <a:gd name="T0" fmla="*/ 2 w 22"/>
                            <a:gd name="T1" fmla="*/ 62 h 112"/>
                            <a:gd name="T2" fmla="*/ 2 w 22"/>
                            <a:gd name="T3" fmla="*/ 0 h 112"/>
                            <a:gd name="T4" fmla="*/ 2 w 22"/>
                            <a:gd name="T5" fmla="*/ 62 h 112"/>
                            <a:gd name="T6" fmla="*/ 2 w 22"/>
                            <a:gd name="T7" fmla="*/ 62 h 112"/>
                            <a:gd name="T8" fmla="*/ 0 w 22"/>
                            <a:gd name="T9" fmla="*/ 77 h 112"/>
                            <a:gd name="T10" fmla="*/ 0 w 22"/>
                            <a:gd name="T11" fmla="*/ 92 h 112"/>
                            <a:gd name="T12" fmla="*/ 7 w 22"/>
                            <a:gd name="T13" fmla="*/ 102 h 112"/>
                            <a:gd name="T14" fmla="*/ 17 w 22"/>
                            <a:gd name="T15" fmla="*/ 112 h 112"/>
                            <a:gd name="T16" fmla="*/ 20 w 22"/>
                            <a:gd name="T17" fmla="*/ 107 h 112"/>
                            <a:gd name="T18" fmla="*/ 22 w 22"/>
                            <a:gd name="T19" fmla="*/ 99 h 112"/>
                            <a:gd name="T20" fmla="*/ 22 w 22"/>
                            <a:gd name="T21" fmla="*/ 92 h 112"/>
                            <a:gd name="T22" fmla="*/ 22 w 22"/>
                            <a:gd name="T23" fmla="*/ 84 h 112"/>
                            <a:gd name="T24" fmla="*/ 17 w 22"/>
                            <a:gd name="T25" fmla="*/ 77 h 112"/>
                            <a:gd name="T26" fmla="*/ 15 w 22"/>
                            <a:gd name="T27" fmla="*/ 72 h 112"/>
                            <a:gd name="T28" fmla="*/ 7 w 22"/>
                            <a:gd name="T29" fmla="*/ 67 h 112"/>
                            <a:gd name="T30" fmla="*/ 2 w 22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12">
                              <a:moveTo>
                                <a:pt x="2" y="62"/>
                              </a:moveTo>
                              <a:lnTo>
                                <a:pt x="2" y="0"/>
                              </a:lnTo>
                              <a:lnTo>
                                <a:pt x="2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0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0" y="107"/>
                              </a:lnTo>
                              <a:lnTo>
                                <a:pt x="22" y="99"/>
                              </a:lnTo>
                              <a:lnTo>
                                <a:pt x="22" y="92"/>
                              </a:lnTo>
                              <a:lnTo>
                                <a:pt x="22" y="84"/>
                              </a:lnTo>
                              <a:lnTo>
                                <a:pt x="17" y="77"/>
                              </a:lnTo>
                              <a:lnTo>
                                <a:pt x="15" y="72"/>
                              </a:lnTo>
                              <a:lnTo>
                                <a:pt x="7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3" name="Freeform 9104"/>
                      <wps:cNvSpPr>
                        <a:spLocks/>
                      </wps:cNvSpPr>
                      <wps:spPr bwMode="auto">
                        <a:xfrm>
                          <a:off x="72390" y="287020"/>
                          <a:ext cx="635" cy="39370"/>
                        </a:xfrm>
                        <a:custGeom>
                          <a:avLst/>
                          <a:gdLst>
                            <a:gd name="T0" fmla="*/ 62 h 62"/>
                            <a:gd name="T1" fmla="*/ 0 h 62"/>
                            <a:gd name="T2" fmla="*/ 62 h 62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2">
                              <a:moveTo>
                                <a:pt x="0" y="62"/>
                              </a:moveTo>
                              <a:lnTo>
                                <a:pt x="0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4" name="Freeform 9105"/>
                      <wps:cNvSpPr>
                        <a:spLocks/>
                      </wps:cNvSpPr>
                      <wps:spPr bwMode="auto">
                        <a:xfrm>
                          <a:off x="71120" y="326390"/>
                          <a:ext cx="13970" cy="31750"/>
                        </a:xfrm>
                        <a:custGeom>
                          <a:avLst/>
                          <a:gdLst>
                            <a:gd name="T0" fmla="*/ 2 w 22"/>
                            <a:gd name="T1" fmla="*/ 0 h 50"/>
                            <a:gd name="T2" fmla="*/ 0 w 22"/>
                            <a:gd name="T3" fmla="*/ 15 h 50"/>
                            <a:gd name="T4" fmla="*/ 0 w 22"/>
                            <a:gd name="T5" fmla="*/ 30 h 50"/>
                            <a:gd name="T6" fmla="*/ 7 w 22"/>
                            <a:gd name="T7" fmla="*/ 40 h 50"/>
                            <a:gd name="T8" fmla="*/ 17 w 22"/>
                            <a:gd name="T9" fmla="*/ 50 h 50"/>
                            <a:gd name="T10" fmla="*/ 20 w 22"/>
                            <a:gd name="T11" fmla="*/ 45 h 50"/>
                            <a:gd name="T12" fmla="*/ 22 w 22"/>
                            <a:gd name="T13" fmla="*/ 37 h 50"/>
                            <a:gd name="T14" fmla="*/ 22 w 22"/>
                            <a:gd name="T15" fmla="*/ 30 h 50"/>
                            <a:gd name="T16" fmla="*/ 22 w 22"/>
                            <a:gd name="T17" fmla="*/ 22 h 50"/>
                            <a:gd name="T18" fmla="*/ 17 w 22"/>
                            <a:gd name="T19" fmla="*/ 15 h 50"/>
                            <a:gd name="T20" fmla="*/ 15 w 22"/>
                            <a:gd name="T21" fmla="*/ 10 h 50"/>
                            <a:gd name="T22" fmla="*/ 7 w 22"/>
                            <a:gd name="T23" fmla="*/ 5 h 50"/>
                            <a:gd name="T24" fmla="*/ 2 w 22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0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0" y="45"/>
                              </a:lnTo>
                              <a:lnTo>
                                <a:pt x="22" y="37"/>
                              </a:lnTo>
                              <a:lnTo>
                                <a:pt x="22" y="30"/>
                              </a:lnTo>
                              <a:lnTo>
                                <a:pt x="22" y="22"/>
                              </a:lnTo>
                              <a:lnTo>
                                <a:pt x="17" y="15"/>
                              </a:lnTo>
                              <a:lnTo>
                                <a:pt x="15" y="10"/>
                              </a:lnTo>
                              <a:lnTo>
                                <a:pt x="7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5" name="Freeform 9106"/>
                      <wps:cNvSpPr>
                        <a:spLocks noEditPoints="1"/>
                      </wps:cNvSpPr>
                      <wps:spPr bwMode="auto">
                        <a:xfrm>
                          <a:off x="74295" y="262890"/>
                          <a:ext cx="15875" cy="73025"/>
                        </a:xfrm>
                        <a:custGeom>
                          <a:avLst/>
                          <a:gdLst>
                            <a:gd name="T0" fmla="*/ 2 w 25"/>
                            <a:gd name="T1" fmla="*/ 65 h 115"/>
                            <a:gd name="T2" fmla="*/ 7 w 25"/>
                            <a:gd name="T3" fmla="*/ 0 h 115"/>
                            <a:gd name="T4" fmla="*/ 2 w 25"/>
                            <a:gd name="T5" fmla="*/ 65 h 115"/>
                            <a:gd name="T6" fmla="*/ 2 w 25"/>
                            <a:gd name="T7" fmla="*/ 65 h 115"/>
                            <a:gd name="T8" fmla="*/ 0 w 25"/>
                            <a:gd name="T9" fmla="*/ 80 h 115"/>
                            <a:gd name="T10" fmla="*/ 2 w 25"/>
                            <a:gd name="T11" fmla="*/ 92 h 115"/>
                            <a:gd name="T12" fmla="*/ 10 w 25"/>
                            <a:gd name="T13" fmla="*/ 105 h 115"/>
                            <a:gd name="T14" fmla="*/ 20 w 25"/>
                            <a:gd name="T15" fmla="*/ 115 h 115"/>
                            <a:gd name="T16" fmla="*/ 22 w 25"/>
                            <a:gd name="T17" fmla="*/ 107 h 115"/>
                            <a:gd name="T18" fmla="*/ 25 w 25"/>
                            <a:gd name="T19" fmla="*/ 100 h 115"/>
                            <a:gd name="T20" fmla="*/ 25 w 25"/>
                            <a:gd name="T21" fmla="*/ 92 h 115"/>
                            <a:gd name="T22" fmla="*/ 22 w 25"/>
                            <a:gd name="T23" fmla="*/ 88 h 115"/>
                            <a:gd name="T24" fmla="*/ 20 w 25"/>
                            <a:gd name="T25" fmla="*/ 80 h 115"/>
                            <a:gd name="T26" fmla="*/ 15 w 25"/>
                            <a:gd name="T27" fmla="*/ 73 h 115"/>
                            <a:gd name="T28" fmla="*/ 10 w 25"/>
                            <a:gd name="T29" fmla="*/ 68 h 115"/>
                            <a:gd name="T30" fmla="*/ 2 w 25"/>
                            <a:gd name="T31" fmla="*/ 6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5">
                              <a:moveTo>
                                <a:pt x="2" y="65"/>
                              </a:moveTo>
                              <a:lnTo>
                                <a:pt x="7" y="0"/>
                              </a:lnTo>
                              <a:lnTo>
                                <a:pt x="2" y="65"/>
                              </a:lnTo>
                              <a:close/>
                              <a:moveTo>
                                <a:pt x="2" y="65"/>
                              </a:moveTo>
                              <a:lnTo>
                                <a:pt x="0" y="80"/>
                              </a:lnTo>
                              <a:lnTo>
                                <a:pt x="2" y="92"/>
                              </a:lnTo>
                              <a:lnTo>
                                <a:pt x="10" y="105"/>
                              </a:lnTo>
                              <a:lnTo>
                                <a:pt x="20" y="115"/>
                              </a:lnTo>
                              <a:lnTo>
                                <a:pt x="22" y="107"/>
                              </a:lnTo>
                              <a:lnTo>
                                <a:pt x="25" y="100"/>
                              </a:lnTo>
                              <a:lnTo>
                                <a:pt x="25" y="92"/>
                              </a:lnTo>
                              <a:lnTo>
                                <a:pt x="22" y="88"/>
                              </a:lnTo>
                              <a:lnTo>
                                <a:pt x="20" y="80"/>
                              </a:lnTo>
                              <a:lnTo>
                                <a:pt x="15" y="73"/>
                              </a:lnTo>
                              <a:lnTo>
                                <a:pt x="10" y="68"/>
                              </a:lnTo>
                              <a:lnTo>
                                <a:pt x="2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6" name="Freeform 9107"/>
                      <wps:cNvSpPr>
                        <a:spLocks/>
                      </wps:cNvSpPr>
                      <wps:spPr bwMode="auto">
                        <a:xfrm>
                          <a:off x="75565" y="262890"/>
                          <a:ext cx="3175" cy="41275"/>
                        </a:xfrm>
                        <a:custGeom>
                          <a:avLst/>
                          <a:gdLst>
                            <a:gd name="T0" fmla="*/ 0 w 5"/>
                            <a:gd name="T1" fmla="*/ 65 h 65"/>
                            <a:gd name="T2" fmla="*/ 5 w 5"/>
                            <a:gd name="T3" fmla="*/ 0 h 65"/>
                            <a:gd name="T4" fmla="*/ 0 w 5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5">
                              <a:moveTo>
                                <a:pt x="0" y="65"/>
                              </a:moveTo>
                              <a:lnTo>
                                <a:pt x="5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7" name="Freeform 9108"/>
                      <wps:cNvSpPr>
                        <a:spLocks/>
                      </wps:cNvSpPr>
                      <wps:spPr bwMode="auto">
                        <a:xfrm>
                          <a:off x="74295" y="304165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27 h 50"/>
                            <a:gd name="T6" fmla="*/ 10 w 25"/>
                            <a:gd name="T7" fmla="*/ 40 h 50"/>
                            <a:gd name="T8" fmla="*/ 20 w 25"/>
                            <a:gd name="T9" fmla="*/ 50 h 50"/>
                            <a:gd name="T10" fmla="*/ 22 w 25"/>
                            <a:gd name="T11" fmla="*/ 42 h 50"/>
                            <a:gd name="T12" fmla="*/ 25 w 25"/>
                            <a:gd name="T13" fmla="*/ 35 h 50"/>
                            <a:gd name="T14" fmla="*/ 25 w 25"/>
                            <a:gd name="T15" fmla="*/ 27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40"/>
                              </a:lnTo>
                              <a:lnTo>
                                <a:pt x="20" y="50"/>
                              </a:lnTo>
                              <a:lnTo>
                                <a:pt x="22" y="42"/>
                              </a:lnTo>
                              <a:lnTo>
                                <a:pt x="25" y="35"/>
                              </a:lnTo>
                              <a:lnTo>
                                <a:pt x="25" y="27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8" name="Freeform 9109"/>
                      <wps:cNvSpPr>
                        <a:spLocks noEditPoints="1"/>
                      </wps:cNvSpPr>
                      <wps:spPr bwMode="auto">
                        <a:xfrm>
                          <a:off x="78740" y="239395"/>
                          <a:ext cx="15875" cy="74295"/>
                        </a:xfrm>
                        <a:custGeom>
                          <a:avLst/>
                          <a:gdLst>
                            <a:gd name="T0" fmla="*/ 3 w 25"/>
                            <a:gd name="T1" fmla="*/ 67 h 117"/>
                            <a:gd name="T2" fmla="*/ 0 w 25"/>
                            <a:gd name="T3" fmla="*/ 0 h 117"/>
                            <a:gd name="T4" fmla="*/ 3 w 25"/>
                            <a:gd name="T5" fmla="*/ 67 h 117"/>
                            <a:gd name="T6" fmla="*/ 3 w 25"/>
                            <a:gd name="T7" fmla="*/ 67 h 117"/>
                            <a:gd name="T8" fmla="*/ 0 w 25"/>
                            <a:gd name="T9" fmla="*/ 82 h 117"/>
                            <a:gd name="T10" fmla="*/ 3 w 25"/>
                            <a:gd name="T11" fmla="*/ 95 h 117"/>
                            <a:gd name="T12" fmla="*/ 8 w 25"/>
                            <a:gd name="T13" fmla="*/ 107 h 117"/>
                            <a:gd name="T14" fmla="*/ 18 w 25"/>
                            <a:gd name="T15" fmla="*/ 117 h 117"/>
                            <a:gd name="T16" fmla="*/ 23 w 25"/>
                            <a:gd name="T17" fmla="*/ 110 h 117"/>
                            <a:gd name="T18" fmla="*/ 23 w 25"/>
                            <a:gd name="T19" fmla="*/ 102 h 117"/>
                            <a:gd name="T20" fmla="*/ 25 w 25"/>
                            <a:gd name="T21" fmla="*/ 97 h 117"/>
                            <a:gd name="T22" fmla="*/ 23 w 25"/>
                            <a:gd name="T23" fmla="*/ 90 h 117"/>
                            <a:gd name="T24" fmla="*/ 20 w 25"/>
                            <a:gd name="T25" fmla="*/ 82 h 117"/>
                            <a:gd name="T26" fmla="*/ 15 w 25"/>
                            <a:gd name="T27" fmla="*/ 75 h 117"/>
                            <a:gd name="T28" fmla="*/ 10 w 25"/>
                            <a:gd name="T29" fmla="*/ 70 h 117"/>
                            <a:gd name="T30" fmla="*/ 3 w 25"/>
                            <a:gd name="T31" fmla="*/ 67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  <a:moveTo>
                                <a:pt x="3" y="67"/>
                              </a:moveTo>
                              <a:lnTo>
                                <a:pt x="0" y="82"/>
                              </a:lnTo>
                              <a:lnTo>
                                <a:pt x="3" y="95"/>
                              </a:lnTo>
                              <a:lnTo>
                                <a:pt x="8" y="107"/>
                              </a:lnTo>
                              <a:lnTo>
                                <a:pt x="18" y="117"/>
                              </a:lnTo>
                              <a:lnTo>
                                <a:pt x="23" y="110"/>
                              </a:lnTo>
                              <a:lnTo>
                                <a:pt x="23" y="102"/>
                              </a:lnTo>
                              <a:lnTo>
                                <a:pt x="25" y="97"/>
                              </a:lnTo>
                              <a:lnTo>
                                <a:pt x="23" y="90"/>
                              </a:lnTo>
                              <a:lnTo>
                                <a:pt x="20" y="82"/>
                              </a:lnTo>
                              <a:lnTo>
                                <a:pt x="15" y="75"/>
                              </a:lnTo>
                              <a:lnTo>
                                <a:pt x="10" y="7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9" name="Freeform 9110"/>
                      <wps:cNvSpPr>
                        <a:spLocks/>
                      </wps:cNvSpPr>
                      <wps:spPr bwMode="auto">
                        <a:xfrm>
                          <a:off x="78740" y="239395"/>
                          <a:ext cx="1905" cy="42545"/>
                        </a:xfrm>
                        <a:custGeom>
                          <a:avLst/>
                          <a:gdLst>
                            <a:gd name="T0" fmla="*/ 3 w 3"/>
                            <a:gd name="T1" fmla="*/ 67 h 67"/>
                            <a:gd name="T2" fmla="*/ 0 w 3"/>
                            <a:gd name="T3" fmla="*/ 0 h 67"/>
                            <a:gd name="T4" fmla="*/ 3 w 3"/>
                            <a:gd name="T5" fmla="*/ 67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6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0" name="Freeform 9111"/>
                      <wps:cNvSpPr>
                        <a:spLocks/>
                      </wps:cNvSpPr>
                      <wps:spPr bwMode="auto">
                        <a:xfrm>
                          <a:off x="78740" y="281940"/>
                          <a:ext cx="15875" cy="31750"/>
                        </a:xfrm>
                        <a:custGeom>
                          <a:avLst/>
                          <a:gdLst>
                            <a:gd name="T0" fmla="*/ 3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28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3 h 50"/>
                            <a:gd name="T12" fmla="*/ 23 w 25"/>
                            <a:gd name="T13" fmla="*/ 35 h 50"/>
                            <a:gd name="T14" fmla="*/ 25 w 25"/>
                            <a:gd name="T15" fmla="*/ 30 h 50"/>
                            <a:gd name="T16" fmla="*/ 23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3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3" y="0"/>
                              </a:moveTo>
                              <a:lnTo>
                                <a:pt x="0" y="15"/>
                              </a:lnTo>
                              <a:lnTo>
                                <a:pt x="3" y="28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3"/>
                              </a:lnTo>
                              <a:lnTo>
                                <a:pt x="23" y="35"/>
                              </a:lnTo>
                              <a:lnTo>
                                <a:pt x="25" y="30"/>
                              </a:lnTo>
                              <a:lnTo>
                                <a:pt x="23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1" name="Freeform 9112"/>
                      <wps:cNvSpPr>
                        <a:spLocks noEditPoints="1"/>
                      </wps:cNvSpPr>
                      <wps:spPr bwMode="auto">
                        <a:xfrm>
                          <a:off x="81915" y="223520"/>
                          <a:ext cx="15875" cy="69850"/>
                        </a:xfrm>
                        <a:custGeom>
                          <a:avLst/>
                          <a:gdLst>
                            <a:gd name="T0" fmla="*/ 5 w 25"/>
                            <a:gd name="T1" fmla="*/ 60 h 110"/>
                            <a:gd name="T2" fmla="*/ 0 w 25"/>
                            <a:gd name="T3" fmla="*/ 0 h 110"/>
                            <a:gd name="T4" fmla="*/ 5 w 25"/>
                            <a:gd name="T5" fmla="*/ 60 h 110"/>
                            <a:gd name="T6" fmla="*/ 5 w 25"/>
                            <a:gd name="T7" fmla="*/ 60 h 110"/>
                            <a:gd name="T8" fmla="*/ 0 w 25"/>
                            <a:gd name="T9" fmla="*/ 75 h 110"/>
                            <a:gd name="T10" fmla="*/ 3 w 25"/>
                            <a:gd name="T11" fmla="*/ 90 h 110"/>
                            <a:gd name="T12" fmla="*/ 8 w 25"/>
                            <a:gd name="T13" fmla="*/ 100 h 110"/>
                            <a:gd name="T14" fmla="*/ 18 w 25"/>
                            <a:gd name="T15" fmla="*/ 110 h 110"/>
                            <a:gd name="T16" fmla="*/ 23 w 25"/>
                            <a:gd name="T17" fmla="*/ 105 h 110"/>
                            <a:gd name="T18" fmla="*/ 25 w 25"/>
                            <a:gd name="T19" fmla="*/ 97 h 110"/>
                            <a:gd name="T20" fmla="*/ 25 w 25"/>
                            <a:gd name="T21" fmla="*/ 90 h 110"/>
                            <a:gd name="T22" fmla="*/ 23 w 25"/>
                            <a:gd name="T23" fmla="*/ 82 h 110"/>
                            <a:gd name="T24" fmla="*/ 20 w 25"/>
                            <a:gd name="T25" fmla="*/ 75 h 110"/>
                            <a:gd name="T26" fmla="*/ 18 w 25"/>
                            <a:gd name="T27" fmla="*/ 70 h 110"/>
                            <a:gd name="T28" fmla="*/ 10 w 25"/>
                            <a:gd name="T29" fmla="*/ 65 h 110"/>
                            <a:gd name="T30" fmla="*/ 5 w 25"/>
                            <a:gd name="T31" fmla="*/ 6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  <a:moveTo>
                                <a:pt x="5" y="60"/>
                              </a:moveTo>
                              <a:lnTo>
                                <a:pt x="0" y="75"/>
                              </a:lnTo>
                              <a:lnTo>
                                <a:pt x="3" y="90"/>
                              </a:lnTo>
                              <a:lnTo>
                                <a:pt x="8" y="100"/>
                              </a:lnTo>
                              <a:lnTo>
                                <a:pt x="18" y="110"/>
                              </a:lnTo>
                              <a:lnTo>
                                <a:pt x="23" y="105"/>
                              </a:lnTo>
                              <a:lnTo>
                                <a:pt x="25" y="97"/>
                              </a:lnTo>
                              <a:lnTo>
                                <a:pt x="25" y="90"/>
                              </a:lnTo>
                              <a:lnTo>
                                <a:pt x="23" y="82"/>
                              </a:lnTo>
                              <a:lnTo>
                                <a:pt x="20" y="75"/>
                              </a:lnTo>
                              <a:lnTo>
                                <a:pt x="18" y="70"/>
                              </a:lnTo>
                              <a:lnTo>
                                <a:pt x="10" y="65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2" name="Freeform 9113"/>
                      <wps:cNvSpPr>
                        <a:spLocks/>
                      </wps:cNvSpPr>
                      <wps:spPr bwMode="auto">
                        <a:xfrm>
                          <a:off x="81915" y="223520"/>
                          <a:ext cx="3175" cy="38100"/>
                        </a:xfrm>
                        <a:custGeom>
                          <a:avLst/>
                          <a:gdLst>
                            <a:gd name="T0" fmla="*/ 5 w 5"/>
                            <a:gd name="T1" fmla="*/ 60 h 60"/>
                            <a:gd name="T2" fmla="*/ 0 w 5"/>
                            <a:gd name="T3" fmla="*/ 0 h 60"/>
                            <a:gd name="T4" fmla="*/ 5 w 5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3" name="Freeform 9114"/>
                      <wps:cNvSpPr>
                        <a:spLocks/>
                      </wps:cNvSpPr>
                      <wps:spPr bwMode="auto">
                        <a:xfrm>
                          <a:off x="81915" y="261620"/>
                          <a:ext cx="15875" cy="31750"/>
                        </a:xfrm>
                        <a:custGeom>
                          <a:avLst/>
                          <a:gdLst>
                            <a:gd name="T0" fmla="*/ 5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30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5 h 50"/>
                            <a:gd name="T12" fmla="*/ 25 w 25"/>
                            <a:gd name="T13" fmla="*/ 37 h 50"/>
                            <a:gd name="T14" fmla="*/ 25 w 25"/>
                            <a:gd name="T15" fmla="*/ 30 h 50"/>
                            <a:gd name="T16" fmla="*/ 23 w 25"/>
                            <a:gd name="T17" fmla="*/ 22 h 50"/>
                            <a:gd name="T18" fmla="*/ 20 w 25"/>
                            <a:gd name="T19" fmla="*/ 15 h 50"/>
                            <a:gd name="T20" fmla="*/ 18 w 25"/>
                            <a:gd name="T21" fmla="*/ 10 h 50"/>
                            <a:gd name="T22" fmla="*/ 10 w 25"/>
                            <a:gd name="T23" fmla="*/ 5 h 50"/>
                            <a:gd name="T24" fmla="*/ 5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5" y="0"/>
                              </a:moveTo>
                              <a:lnTo>
                                <a:pt x="0" y="15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5"/>
                              </a:lnTo>
                              <a:lnTo>
                                <a:pt x="25" y="37"/>
                              </a:lnTo>
                              <a:lnTo>
                                <a:pt x="25" y="30"/>
                              </a:lnTo>
                              <a:lnTo>
                                <a:pt x="23" y="22"/>
                              </a:lnTo>
                              <a:lnTo>
                                <a:pt x="20" y="15"/>
                              </a:lnTo>
                              <a:lnTo>
                                <a:pt x="18" y="10"/>
                              </a:lnTo>
                              <a:lnTo>
                                <a:pt x="10" y="5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4" name="Freeform 9115"/>
                      <wps:cNvSpPr>
                        <a:spLocks noEditPoints="1"/>
                      </wps:cNvSpPr>
                      <wps:spPr bwMode="auto">
                        <a:xfrm>
                          <a:off x="86995" y="198120"/>
                          <a:ext cx="15875" cy="71120"/>
                        </a:xfrm>
                        <a:custGeom>
                          <a:avLst/>
                          <a:gdLst>
                            <a:gd name="T0" fmla="*/ 5 w 25"/>
                            <a:gd name="T1" fmla="*/ 62 h 112"/>
                            <a:gd name="T2" fmla="*/ 10 w 25"/>
                            <a:gd name="T3" fmla="*/ 0 h 112"/>
                            <a:gd name="T4" fmla="*/ 5 w 25"/>
                            <a:gd name="T5" fmla="*/ 62 h 112"/>
                            <a:gd name="T6" fmla="*/ 2 w 25"/>
                            <a:gd name="T7" fmla="*/ 62 h 112"/>
                            <a:gd name="T8" fmla="*/ 0 w 25"/>
                            <a:gd name="T9" fmla="*/ 77 h 112"/>
                            <a:gd name="T10" fmla="*/ 2 w 25"/>
                            <a:gd name="T11" fmla="*/ 92 h 112"/>
                            <a:gd name="T12" fmla="*/ 7 w 25"/>
                            <a:gd name="T13" fmla="*/ 102 h 112"/>
                            <a:gd name="T14" fmla="*/ 17 w 25"/>
                            <a:gd name="T15" fmla="*/ 112 h 112"/>
                            <a:gd name="T16" fmla="*/ 22 w 25"/>
                            <a:gd name="T17" fmla="*/ 107 h 112"/>
                            <a:gd name="T18" fmla="*/ 22 w 25"/>
                            <a:gd name="T19" fmla="*/ 100 h 112"/>
                            <a:gd name="T20" fmla="*/ 25 w 25"/>
                            <a:gd name="T21" fmla="*/ 92 h 112"/>
                            <a:gd name="T22" fmla="*/ 22 w 25"/>
                            <a:gd name="T23" fmla="*/ 85 h 112"/>
                            <a:gd name="T24" fmla="*/ 20 w 25"/>
                            <a:gd name="T25" fmla="*/ 77 h 112"/>
                            <a:gd name="T26" fmla="*/ 17 w 25"/>
                            <a:gd name="T27" fmla="*/ 72 h 112"/>
                            <a:gd name="T28" fmla="*/ 10 w 25"/>
                            <a:gd name="T29" fmla="*/ 67 h 112"/>
                            <a:gd name="T30" fmla="*/ 2 w 25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2">
                              <a:moveTo>
                                <a:pt x="5" y="62"/>
                              </a:moveTo>
                              <a:lnTo>
                                <a:pt x="10" y="0"/>
                              </a:lnTo>
                              <a:lnTo>
                                <a:pt x="5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2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2" y="107"/>
                              </a:lnTo>
                              <a:lnTo>
                                <a:pt x="22" y="100"/>
                              </a:lnTo>
                              <a:lnTo>
                                <a:pt x="25" y="92"/>
                              </a:lnTo>
                              <a:lnTo>
                                <a:pt x="22" y="85"/>
                              </a:lnTo>
                              <a:lnTo>
                                <a:pt x="20" y="77"/>
                              </a:lnTo>
                              <a:lnTo>
                                <a:pt x="17" y="72"/>
                              </a:lnTo>
                              <a:lnTo>
                                <a:pt x="10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5" name="Freeform 9116"/>
                      <wps:cNvSpPr>
                        <a:spLocks/>
                      </wps:cNvSpPr>
                      <wps:spPr bwMode="auto">
                        <a:xfrm>
                          <a:off x="90170" y="198120"/>
                          <a:ext cx="3175" cy="39370"/>
                        </a:xfrm>
                        <a:custGeom>
                          <a:avLst/>
                          <a:gdLst>
                            <a:gd name="T0" fmla="*/ 0 w 5"/>
                            <a:gd name="T1" fmla="*/ 62 h 62"/>
                            <a:gd name="T2" fmla="*/ 5 w 5"/>
                            <a:gd name="T3" fmla="*/ 0 h 62"/>
                            <a:gd name="T4" fmla="*/ 0 w 5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2">
                              <a:moveTo>
                                <a:pt x="0" y="62"/>
                              </a:moveTo>
                              <a:lnTo>
                                <a:pt x="5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6" name="Freeform 9117"/>
                      <wps:cNvSpPr>
                        <a:spLocks/>
                      </wps:cNvSpPr>
                      <wps:spPr bwMode="auto">
                        <a:xfrm>
                          <a:off x="86995" y="237490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30 h 50"/>
                            <a:gd name="T6" fmla="*/ 7 w 25"/>
                            <a:gd name="T7" fmla="*/ 40 h 50"/>
                            <a:gd name="T8" fmla="*/ 17 w 25"/>
                            <a:gd name="T9" fmla="*/ 50 h 50"/>
                            <a:gd name="T10" fmla="*/ 22 w 25"/>
                            <a:gd name="T11" fmla="*/ 45 h 50"/>
                            <a:gd name="T12" fmla="*/ 22 w 25"/>
                            <a:gd name="T13" fmla="*/ 38 h 50"/>
                            <a:gd name="T14" fmla="*/ 25 w 25"/>
                            <a:gd name="T15" fmla="*/ 30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7 w 25"/>
                            <a:gd name="T21" fmla="*/ 10 h 50"/>
                            <a:gd name="T22" fmla="*/ 10 w 25"/>
                            <a:gd name="T23" fmla="*/ 5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2" y="45"/>
                              </a:lnTo>
                              <a:lnTo>
                                <a:pt x="22" y="38"/>
                              </a:lnTo>
                              <a:lnTo>
                                <a:pt x="25" y="30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7" y="10"/>
                              </a:lnTo>
                              <a:lnTo>
                                <a:pt x="10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7" name="Freeform 9118"/>
                      <wps:cNvSpPr>
                        <a:spLocks noEditPoints="1"/>
                      </wps:cNvSpPr>
                      <wps:spPr bwMode="auto">
                        <a:xfrm>
                          <a:off x="94615" y="175895"/>
                          <a:ext cx="13970" cy="76200"/>
                        </a:xfrm>
                        <a:custGeom>
                          <a:avLst/>
                          <a:gdLst>
                            <a:gd name="T0" fmla="*/ 8 w 22"/>
                            <a:gd name="T1" fmla="*/ 65 h 120"/>
                            <a:gd name="T2" fmla="*/ 20 w 22"/>
                            <a:gd name="T3" fmla="*/ 0 h 120"/>
                            <a:gd name="T4" fmla="*/ 8 w 22"/>
                            <a:gd name="T5" fmla="*/ 65 h 120"/>
                            <a:gd name="T6" fmla="*/ 8 w 22"/>
                            <a:gd name="T7" fmla="*/ 65 h 120"/>
                            <a:gd name="T8" fmla="*/ 3 w 22"/>
                            <a:gd name="T9" fmla="*/ 82 h 120"/>
                            <a:gd name="T10" fmla="*/ 0 w 22"/>
                            <a:gd name="T11" fmla="*/ 95 h 120"/>
                            <a:gd name="T12" fmla="*/ 5 w 22"/>
                            <a:gd name="T13" fmla="*/ 107 h 120"/>
                            <a:gd name="T14" fmla="*/ 13 w 22"/>
                            <a:gd name="T15" fmla="*/ 120 h 120"/>
                            <a:gd name="T16" fmla="*/ 17 w 22"/>
                            <a:gd name="T17" fmla="*/ 112 h 120"/>
                            <a:gd name="T18" fmla="*/ 20 w 22"/>
                            <a:gd name="T19" fmla="*/ 105 h 120"/>
                            <a:gd name="T20" fmla="*/ 22 w 22"/>
                            <a:gd name="T21" fmla="*/ 97 h 120"/>
                            <a:gd name="T22" fmla="*/ 22 w 22"/>
                            <a:gd name="T23" fmla="*/ 90 h 120"/>
                            <a:gd name="T24" fmla="*/ 20 w 22"/>
                            <a:gd name="T25" fmla="*/ 82 h 120"/>
                            <a:gd name="T26" fmla="*/ 17 w 22"/>
                            <a:gd name="T27" fmla="*/ 75 h 120"/>
                            <a:gd name="T28" fmla="*/ 13 w 22"/>
                            <a:gd name="T29" fmla="*/ 70 h 120"/>
                            <a:gd name="T30" fmla="*/ 8 w 22"/>
                            <a:gd name="T31" fmla="*/ 65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20">
                              <a:moveTo>
                                <a:pt x="8" y="65"/>
                              </a:moveTo>
                              <a:lnTo>
                                <a:pt x="20" y="0"/>
                              </a:lnTo>
                              <a:lnTo>
                                <a:pt x="8" y="65"/>
                              </a:lnTo>
                              <a:close/>
                              <a:moveTo>
                                <a:pt x="8" y="65"/>
                              </a:moveTo>
                              <a:lnTo>
                                <a:pt x="3" y="82"/>
                              </a:lnTo>
                              <a:lnTo>
                                <a:pt x="0" y="95"/>
                              </a:lnTo>
                              <a:lnTo>
                                <a:pt x="5" y="107"/>
                              </a:lnTo>
                              <a:lnTo>
                                <a:pt x="13" y="120"/>
                              </a:lnTo>
                              <a:lnTo>
                                <a:pt x="17" y="112"/>
                              </a:lnTo>
                              <a:lnTo>
                                <a:pt x="20" y="105"/>
                              </a:lnTo>
                              <a:lnTo>
                                <a:pt x="22" y="97"/>
                              </a:lnTo>
                              <a:lnTo>
                                <a:pt x="22" y="90"/>
                              </a:lnTo>
                              <a:lnTo>
                                <a:pt x="20" y="82"/>
                              </a:lnTo>
                              <a:lnTo>
                                <a:pt x="17" y="75"/>
                              </a:lnTo>
                              <a:lnTo>
                                <a:pt x="13" y="70"/>
                              </a:lnTo>
                              <a:lnTo>
                                <a:pt x="8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8" name="Freeform 9119"/>
                      <wps:cNvSpPr>
                        <a:spLocks/>
                      </wps:cNvSpPr>
                      <wps:spPr bwMode="auto">
                        <a:xfrm>
                          <a:off x="99695" y="175895"/>
                          <a:ext cx="7620" cy="41275"/>
                        </a:xfrm>
                        <a:custGeom>
                          <a:avLst/>
                          <a:gdLst>
                            <a:gd name="T0" fmla="*/ 0 w 12"/>
                            <a:gd name="T1" fmla="*/ 65 h 65"/>
                            <a:gd name="T2" fmla="*/ 12 w 12"/>
                            <a:gd name="T3" fmla="*/ 0 h 65"/>
                            <a:gd name="T4" fmla="*/ 0 w 12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5">
                              <a:moveTo>
                                <a:pt x="0" y="65"/>
                              </a:moveTo>
                              <a:lnTo>
                                <a:pt x="12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9" name="Freeform 9120"/>
                      <wps:cNvSpPr>
                        <a:spLocks/>
                      </wps:cNvSpPr>
                      <wps:spPr bwMode="auto">
                        <a:xfrm>
                          <a:off x="94615" y="217170"/>
                          <a:ext cx="13970" cy="34925"/>
                        </a:xfrm>
                        <a:custGeom>
                          <a:avLst/>
                          <a:gdLst>
                            <a:gd name="T0" fmla="*/ 8 w 22"/>
                            <a:gd name="T1" fmla="*/ 0 h 55"/>
                            <a:gd name="T2" fmla="*/ 3 w 22"/>
                            <a:gd name="T3" fmla="*/ 17 h 55"/>
                            <a:gd name="T4" fmla="*/ 0 w 22"/>
                            <a:gd name="T5" fmla="*/ 30 h 55"/>
                            <a:gd name="T6" fmla="*/ 5 w 22"/>
                            <a:gd name="T7" fmla="*/ 42 h 55"/>
                            <a:gd name="T8" fmla="*/ 13 w 22"/>
                            <a:gd name="T9" fmla="*/ 55 h 55"/>
                            <a:gd name="T10" fmla="*/ 17 w 22"/>
                            <a:gd name="T11" fmla="*/ 47 h 55"/>
                            <a:gd name="T12" fmla="*/ 20 w 22"/>
                            <a:gd name="T13" fmla="*/ 40 h 55"/>
                            <a:gd name="T14" fmla="*/ 22 w 22"/>
                            <a:gd name="T15" fmla="*/ 32 h 55"/>
                            <a:gd name="T16" fmla="*/ 22 w 22"/>
                            <a:gd name="T17" fmla="*/ 25 h 55"/>
                            <a:gd name="T18" fmla="*/ 20 w 22"/>
                            <a:gd name="T19" fmla="*/ 17 h 55"/>
                            <a:gd name="T20" fmla="*/ 17 w 22"/>
                            <a:gd name="T21" fmla="*/ 10 h 55"/>
                            <a:gd name="T22" fmla="*/ 13 w 22"/>
                            <a:gd name="T23" fmla="*/ 5 h 55"/>
                            <a:gd name="T24" fmla="*/ 8 w 22"/>
                            <a:gd name="T2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5">
                              <a:moveTo>
                                <a:pt x="8" y="0"/>
                              </a:moveTo>
                              <a:lnTo>
                                <a:pt x="3" y="17"/>
                              </a:lnTo>
                              <a:lnTo>
                                <a:pt x="0" y="30"/>
                              </a:lnTo>
                              <a:lnTo>
                                <a:pt x="5" y="42"/>
                              </a:lnTo>
                              <a:lnTo>
                                <a:pt x="13" y="55"/>
                              </a:lnTo>
                              <a:lnTo>
                                <a:pt x="17" y="47"/>
                              </a:lnTo>
                              <a:lnTo>
                                <a:pt x="20" y="40"/>
                              </a:lnTo>
                              <a:lnTo>
                                <a:pt x="22" y="32"/>
                              </a:lnTo>
                              <a:lnTo>
                                <a:pt x="22" y="25"/>
                              </a:lnTo>
                              <a:lnTo>
                                <a:pt x="20" y="17"/>
                              </a:lnTo>
                              <a:lnTo>
                                <a:pt x="17" y="10"/>
                              </a:lnTo>
                              <a:lnTo>
                                <a:pt x="13" y="5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0" name="Freeform 9121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1" name="Freeform 9122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2" name="Freeform 9123"/>
                      <wps:cNvSpPr>
                        <a:spLocks noEditPoints="1"/>
                      </wps:cNvSpPr>
                      <wps:spPr bwMode="auto">
                        <a:xfrm>
                          <a:off x="83820" y="300990"/>
                          <a:ext cx="36195" cy="60325"/>
                        </a:xfrm>
                        <a:custGeom>
                          <a:avLst/>
                          <a:gdLst>
                            <a:gd name="T0" fmla="*/ 30 w 57"/>
                            <a:gd name="T1" fmla="*/ 55 h 95"/>
                            <a:gd name="T2" fmla="*/ 17 w 57"/>
                            <a:gd name="T3" fmla="*/ 60 h 95"/>
                            <a:gd name="T4" fmla="*/ 7 w 57"/>
                            <a:gd name="T5" fmla="*/ 70 h 95"/>
                            <a:gd name="T6" fmla="*/ 2 w 57"/>
                            <a:gd name="T7" fmla="*/ 82 h 95"/>
                            <a:gd name="T8" fmla="*/ 0 w 57"/>
                            <a:gd name="T9" fmla="*/ 95 h 95"/>
                            <a:gd name="T10" fmla="*/ 5 w 57"/>
                            <a:gd name="T11" fmla="*/ 95 h 95"/>
                            <a:gd name="T12" fmla="*/ 10 w 57"/>
                            <a:gd name="T13" fmla="*/ 90 h 95"/>
                            <a:gd name="T14" fmla="*/ 15 w 57"/>
                            <a:gd name="T15" fmla="*/ 87 h 95"/>
                            <a:gd name="T16" fmla="*/ 20 w 57"/>
                            <a:gd name="T17" fmla="*/ 82 h 95"/>
                            <a:gd name="T18" fmla="*/ 27 w 57"/>
                            <a:gd name="T19" fmla="*/ 70 h 95"/>
                            <a:gd name="T20" fmla="*/ 30 w 57"/>
                            <a:gd name="T21" fmla="*/ 55 h 95"/>
                            <a:gd name="T22" fmla="*/ 30 w 57"/>
                            <a:gd name="T23" fmla="*/ 55 h 95"/>
                            <a:gd name="T24" fmla="*/ 57 w 57"/>
                            <a:gd name="T25" fmla="*/ 0 h 95"/>
                            <a:gd name="T26" fmla="*/ 30 w 57"/>
                            <a:gd name="T27" fmla="*/ 55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7" h="95">
                              <a:moveTo>
                                <a:pt x="30" y="55"/>
                              </a:moveTo>
                              <a:lnTo>
                                <a:pt x="17" y="60"/>
                              </a:lnTo>
                              <a:lnTo>
                                <a:pt x="7" y="70"/>
                              </a:lnTo>
                              <a:lnTo>
                                <a:pt x="2" y="82"/>
                              </a:lnTo>
                              <a:lnTo>
                                <a:pt x="0" y="95"/>
                              </a:lnTo>
                              <a:lnTo>
                                <a:pt x="5" y="95"/>
                              </a:lnTo>
                              <a:lnTo>
                                <a:pt x="10" y="90"/>
                              </a:lnTo>
                              <a:lnTo>
                                <a:pt x="15" y="87"/>
                              </a:lnTo>
                              <a:lnTo>
                                <a:pt x="20" y="82"/>
                              </a:lnTo>
                              <a:lnTo>
                                <a:pt x="27" y="70"/>
                              </a:lnTo>
                              <a:lnTo>
                                <a:pt x="30" y="55"/>
                              </a:lnTo>
                              <a:close/>
                              <a:moveTo>
                                <a:pt x="30" y="55"/>
                              </a:moveTo>
                              <a:lnTo>
                                <a:pt x="57" y="0"/>
                              </a:lnTo>
                              <a:lnTo>
                                <a:pt x="30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3" name="Freeform 9124"/>
                      <wps:cNvSpPr>
                        <a:spLocks/>
                      </wps:cNvSpPr>
                      <wps:spPr bwMode="auto">
                        <a:xfrm>
                          <a:off x="83820" y="335915"/>
                          <a:ext cx="19050" cy="25400"/>
                        </a:xfrm>
                        <a:custGeom>
                          <a:avLst/>
                          <a:gdLst>
                            <a:gd name="T0" fmla="*/ 30 w 30"/>
                            <a:gd name="T1" fmla="*/ 0 h 40"/>
                            <a:gd name="T2" fmla="*/ 17 w 30"/>
                            <a:gd name="T3" fmla="*/ 5 h 40"/>
                            <a:gd name="T4" fmla="*/ 7 w 30"/>
                            <a:gd name="T5" fmla="*/ 15 h 40"/>
                            <a:gd name="T6" fmla="*/ 2 w 30"/>
                            <a:gd name="T7" fmla="*/ 27 h 40"/>
                            <a:gd name="T8" fmla="*/ 0 w 30"/>
                            <a:gd name="T9" fmla="*/ 40 h 40"/>
                            <a:gd name="T10" fmla="*/ 5 w 30"/>
                            <a:gd name="T11" fmla="*/ 40 h 40"/>
                            <a:gd name="T12" fmla="*/ 10 w 30"/>
                            <a:gd name="T13" fmla="*/ 35 h 40"/>
                            <a:gd name="T14" fmla="*/ 15 w 30"/>
                            <a:gd name="T15" fmla="*/ 32 h 40"/>
                            <a:gd name="T16" fmla="*/ 20 w 30"/>
                            <a:gd name="T17" fmla="*/ 27 h 40"/>
                            <a:gd name="T18" fmla="*/ 27 w 30"/>
                            <a:gd name="T19" fmla="*/ 15 h 40"/>
                            <a:gd name="T20" fmla="*/ 30 w 30"/>
                            <a:gd name="T21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40">
                              <a:moveTo>
                                <a:pt x="30" y="0"/>
                              </a:moveTo>
                              <a:lnTo>
                                <a:pt x="17" y="5"/>
                              </a:lnTo>
                              <a:lnTo>
                                <a:pt x="7" y="15"/>
                              </a:lnTo>
                              <a:lnTo>
                                <a:pt x="2" y="27"/>
                              </a:lnTo>
                              <a:lnTo>
                                <a:pt x="0" y="40"/>
                              </a:lnTo>
                              <a:lnTo>
                                <a:pt x="5" y="40"/>
                              </a:lnTo>
                              <a:lnTo>
                                <a:pt x="10" y="35"/>
                              </a:lnTo>
                              <a:lnTo>
                                <a:pt x="15" y="32"/>
                              </a:lnTo>
                              <a:lnTo>
                                <a:pt x="20" y="27"/>
                              </a:lnTo>
                              <a:lnTo>
                                <a:pt x="27" y="15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4" name="Freeform 9125"/>
                      <wps:cNvSpPr>
                        <a:spLocks/>
                      </wps:cNvSpPr>
                      <wps:spPr bwMode="auto">
                        <a:xfrm>
                          <a:off x="102870" y="300990"/>
                          <a:ext cx="17145" cy="34925"/>
                        </a:xfrm>
                        <a:custGeom>
                          <a:avLst/>
                          <a:gdLst>
                            <a:gd name="T0" fmla="*/ 0 w 27"/>
                            <a:gd name="T1" fmla="*/ 55 h 55"/>
                            <a:gd name="T2" fmla="*/ 27 w 27"/>
                            <a:gd name="T3" fmla="*/ 0 h 55"/>
                            <a:gd name="T4" fmla="*/ 0 w 27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7" h="55">
                              <a:moveTo>
                                <a:pt x="0" y="55"/>
                              </a:moveTo>
                              <a:lnTo>
                                <a:pt x="27" y="0"/>
                              </a:lnTo>
                              <a:lnTo>
                                <a:pt x="0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5" name="Freeform 9126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6" name="Freeform 9127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7" name="Freeform 9128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8" name="Freeform 9129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9" name="Freeform 9130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0" name="Freeform 9131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1" name="Freeform 9132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2" name="Freeform 9133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3" name="Freeform 9134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4" name="Freeform 9135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5" name="Freeform 9136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6" name="Freeform 9137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7" name="Freeform 9138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8" name="Freeform 9139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9" name="Freeform 9140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0" name="Freeform 9141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1" name="Freeform 9142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2" name="Freeform 9143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3" name="Freeform 9144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4" name="Freeform 9145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5" name="Freeform 9146"/>
                      <wps:cNvSpPr>
                        <a:spLocks noEditPoints="1"/>
                      </wps:cNvSpPr>
                      <wps:spPr bwMode="auto">
                        <a:xfrm>
                          <a:off x="114935" y="521335"/>
                          <a:ext cx="52070" cy="50800"/>
                        </a:xfrm>
                        <a:custGeom>
                          <a:avLst/>
                          <a:gdLst>
                            <a:gd name="T0" fmla="*/ 40 w 82"/>
                            <a:gd name="T1" fmla="*/ 50 h 80"/>
                            <a:gd name="T2" fmla="*/ 0 w 82"/>
                            <a:gd name="T3" fmla="*/ 0 h 80"/>
                            <a:gd name="T4" fmla="*/ 40 w 82"/>
                            <a:gd name="T5" fmla="*/ 50 h 80"/>
                            <a:gd name="T6" fmla="*/ 40 w 82"/>
                            <a:gd name="T7" fmla="*/ 50 h 80"/>
                            <a:gd name="T8" fmla="*/ 45 w 82"/>
                            <a:gd name="T9" fmla="*/ 65 h 80"/>
                            <a:gd name="T10" fmla="*/ 55 w 82"/>
                            <a:gd name="T11" fmla="*/ 75 h 80"/>
                            <a:gd name="T12" fmla="*/ 67 w 82"/>
                            <a:gd name="T13" fmla="*/ 80 h 80"/>
                            <a:gd name="T14" fmla="*/ 82 w 82"/>
                            <a:gd name="T15" fmla="*/ 80 h 80"/>
                            <a:gd name="T16" fmla="*/ 80 w 82"/>
                            <a:gd name="T17" fmla="*/ 72 h 80"/>
                            <a:gd name="T18" fmla="*/ 77 w 82"/>
                            <a:gd name="T19" fmla="*/ 67 h 80"/>
                            <a:gd name="T20" fmla="*/ 72 w 82"/>
                            <a:gd name="T21" fmla="*/ 60 h 80"/>
                            <a:gd name="T22" fmla="*/ 67 w 82"/>
                            <a:gd name="T23" fmla="*/ 55 h 80"/>
                            <a:gd name="T24" fmla="*/ 63 w 82"/>
                            <a:gd name="T25" fmla="*/ 52 h 80"/>
                            <a:gd name="T26" fmla="*/ 55 w 82"/>
                            <a:gd name="T27" fmla="*/ 50 h 80"/>
                            <a:gd name="T28" fmla="*/ 48 w 82"/>
                            <a:gd name="T29" fmla="*/ 50 h 80"/>
                            <a:gd name="T30" fmla="*/ 40 w 82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5" y="65"/>
                              </a:lnTo>
                              <a:lnTo>
                                <a:pt x="55" y="75"/>
                              </a:lnTo>
                              <a:lnTo>
                                <a:pt x="67" y="80"/>
                              </a:lnTo>
                              <a:lnTo>
                                <a:pt x="82" y="80"/>
                              </a:lnTo>
                              <a:lnTo>
                                <a:pt x="80" y="72"/>
                              </a:lnTo>
                              <a:lnTo>
                                <a:pt x="77" y="67"/>
                              </a:lnTo>
                              <a:lnTo>
                                <a:pt x="72" y="60"/>
                              </a:lnTo>
                              <a:lnTo>
                                <a:pt x="67" y="55"/>
                              </a:lnTo>
                              <a:lnTo>
                                <a:pt x="63" y="52"/>
                              </a:lnTo>
                              <a:lnTo>
                                <a:pt x="55" y="50"/>
                              </a:lnTo>
                              <a:lnTo>
                                <a:pt x="48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6" name="Freeform 9147"/>
                      <wps:cNvSpPr>
                        <a:spLocks/>
                      </wps:cNvSpPr>
                      <wps:spPr bwMode="auto">
                        <a:xfrm>
                          <a:off x="114935" y="521335"/>
                          <a:ext cx="25400" cy="31750"/>
                        </a:xfrm>
                        <a:custGeom>
                          <a:avLst/>
                          <a:gdLst>
                            <a:gd name="T0" fmla="*/ 40 w 40"/>
                            <a:gd name="T1" fmla="*/ 50 h 50"/>
                            <a:gd name="T2" fmla="*/ 0 w 40"/>
                            <a:gd name="T3" fmla="*/ 0 h 50"/>
                            <a:gd name="T4" fmla="*/ 40 w 4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5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7" name="Freeform 9148"/>
                      <wps:cNvSpPr>
                        <a:spLocks/>
                      </wps:cNvSpPr>
                      <wps:spPr bwMode="auto">
                        <a:xfrm>
                          <a:off x="140335" y="553085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5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2 h 30"/>
                            <a:gd name="T12" fmla="*/ 37 w 42"/>
                            <a:gd name="T13" fmla="*/ 17 h 30"/>
                            <a:gd name="T14" fmla="*/ 32 w 42"/>
                            <a:gd name="T15" fmla="*/ 10 h 30"/>
                            <a:gd name="T16" fmla="*/ 27 w 42"/>
                            <a:gd name="T17" fmla="*/ 5 h 30"/>
                            <a:gd name="T18" fmla="*/ 23 w 42"/>
                            <a:gd name="T19" fmla="*/ 2 h 30"/>
                            <a:gd name="T20" fmla="*/ 15 w 42"/>
                            <a:gd name="T21" fmla="*/ 0 h 30"/>
                            <a:gd name="T22" fmla="*/ 8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2"/>
                              </a:lnTo>
                              <a:lnTo>
                                <a:pt x="37" y="17"/>
                              </a:lnTo>
                              <a:lnTo>
                                <a:pt x="32" y="10"/>
                              </a:lnTo>
                              <a:lnTo>
                                <a:pt x="27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8" name="Freeform 9149"/>
                      <wps:cNvSpPr>
                        <a:spLocks noEditPoints="1"/>
                      </wps:cNvSpPr>
                      <wps:spPr bwMode="auto">
                        <a:xfrm>
                          <a:off x="107315" y="499110"/>
                          <a:ext cx="48895" cy="50800"/>
                        </a:xfrm>
                        <a:custGeom>
                          <a:avLst/>
                          <a:gdLst>
                            <a:gd name="T0" fmla="*/ 35 w 77"/>
                            <a:gd name="T1" fmla="*/ 52 h 80"/>
                            <a:gd name="T2" fmla="*/ 0 w 77"/>
                            <a:gd name="T3" fmla="*/ 0 h 80"/>
                            <a:gd name="T4" fmla="*/ 35 w 77"/>
                            <a:gd name="T5" fmla="*/ 52 h 80"/>
                            <a:gd name="T6" fmla="*/ 35 w 77"/>
                            <a:gd name="T7" fmla="*/ 52 h 80"/>
                            <a:gd name="T8" fmla="*/ 42 w 77"/>
                            <a:gd name="T9" fmla="*/ 65 h 80"/>
                            <a:gd name="T10" fmla="*/ 52 w 77"/>
                            <a:gd name="T11" fmla="*/ 75 h 80"/>
                            <a:gd name="T12" fmla="*/ 62 w 77"/>
                            <a:gd name="T13" fmla="*/ 80 h 80"/>
                            <a:gd name="T14" fmla="*/ 77 w 77"/>
                            <a:gd name="T15" fmla="*/ 80 h 80"/>
                            <a:gd name="T16" fmla="*/ 75 w 77"/>
                            <a:gd name="T17" fmla="*/ 75 h 80"/>
                            <a:gd name="T18" fmla="*/ 72 w 77"/>
                            <a:gd name="T19" fmla="*/ 67 h 80"/>
                            <a:gd name="T20" fmla="*/ 67 w 77"/>
                            <a:gd name="T21" fmla="*/ 62 h 80"/>
                            <a:gd name="T22" fmla="*/ 62 w 77"/>
                            <a:gd name="T23" fmla="*/ 57 h 80"/>
                            <a:gd name="T24" fmla="*/ 57 w 77"/>
                            <a:gd name="T25" fmla="*/ 52 h 80"/>
                            <a:gd name="T26" fmla="*/ 50 w 77"/>
                            <a:gd name="T27" fmla="*/ 50 h 80"/>
                            <a:gd name="T28" fmla="*/ 42 w 77"/>
                            <a:gd name="T29" fmla="*/ 50 h 80"/>
                            <a:gd name="T30" fmla="*/ 35 w 77"/>
                            <a:gd name="T31" fmla="*/ 52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  <a:moveTo>
                                <a:pt x="35" y="52"/>
                              </a:moveTo>
                              <a:lnTo>
                                <a:pt x="42" y="65"/>
                              </a:lnTo>
                              <a:lnTo>
                                <a:pt x="52" y="75"/>
                              </a:lnTo>
                              <a:lnTo>
                                <a:pt x="62" y="80"/>
                              </a:lnTo>
                              <a:lnTo>
                                <a:pt x="77" y="80"/>
                              </a:lnTo>
                              <a:lnTo>
                                <a:pt x="75" y="75"/>
                              </a:lnTo>
                              <a:lnTo>
                                <a:pt x="72" y="67"/>
                              </a:lnTo>
                              <a:lnTo>
                                <a:pt x="67" y="62"/>
                              </a:lnTo>
                              <a:lnTo>
                                <a:pt x="62" y="57"/>
                              </a:lnTo>
                              <a:lnTo>
                                <a:pt x="57" y="52"/>
                              </a:lnTo>
                              <a:lnTo>
                                <a:pt x="50" y="50"/>
                              </a:lnTo>
                              <a:lnTo>
                                <a:pt x="42" y="5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9" name="Freeform 9150"/>
                      <wps:cNvSpPr>
                        <a:spLocks/>
                      </wps:cNvSpPr>
                      <wps:spPr bwMode="auto">
                        <a:xfrm>
                          <a:off x="107315" y="499110"/>
                          <a:ext cx="22225" cy="33020"/>
                        </a:xfrm>
                        <a:custGeom>
                          <a:avLst/>
                          <a:gdLst>
                            <a:gd name="T0" fmla="*/ 35 w 35"/>
                            <a:gd name="T1" fmla="*/ 52 h 52"/>
                            <a:gd name="T2" fmla="*/ 0 w 35"/>
                            <a:gd name="T3" fmla="*/ 0 h 52"/>
                            <a:gd name="T4" fmla="*/ 35 w 35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5" h="52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0" name="Freeform 9151"/>
                      <wps:cNvSpPr>
                        <a:spLocks/>
                      </wps:cNvSpPr>
                      <wps:spPr bwMode="auto">
                        <a:xfrm>
                          <a:off x="129540" y="5308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2 h 30"/>
                            <a:gd name="T2" fmla="*/ 7 w 42"/>
                            <a:gd name="T3" fmla="*/ 15 h 30"/>
                            <a:gd name="T4" fmla="*/ 17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2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2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1" name="Freeform 9152"/>
                      <wps:cNvSpPr>
                        <a:spLocks noEditPoints="1"/>
                      </wps:cNvSpPr>
                      <wps:spPr bwMode="auto">
                        <a:xfrm>
                          <a:off x="93345" y="480060"/>
                          <a:ext cx="53340" cy="50800"/>
                        </a:xfrm>
                        <a:custGeom>
                          <a:avLst/>
                          <a:gdLst>
                            <a:gd name="T0" fmla="*/ 42 w 84"/>
                            <a:gd name="T1" fmla="*/ 50 h 80"/>
                            <a:gd name="T2" fmla="*/ 0 w 84"/>
                            <a:gd name="T3" fmla="*/ 0 h 80"/>
                            <a:gd name="T4" fmla="*/ 42 w 84"/>
                            <a:gd name="T5" fmla="*/ 50 h 80"/>
                            <a:gd name="T6" fmla="*/ 42 w 84"/>
                            <a:gd name="T7" fmla="*/ 50 h 80"/>
                            <a:gd name="T8" fmla="*/ 47 w 84"/>
                            <a:gd name="T9" fmla="*/ 62 h 80"/>
                            <a:gd name="T10" fmla="*/ 57 w 84"/>
                            <a:gd name="T11" fmla="*/ 72 h 80"/>
                            <a:gd name="T12" fmla="*/ 69 w 84"/>
                            <a:gd name="T13" fmla="*/ 77 h 80"/>
                            <a:gd name="T14" fmla="*/ 84 w 84"/>
                            <a:gd name="T15" fmla="*/ 80 h 80"/>
                            <a:gd name="T16" fmla="*/ 82 w 84"/>
                            <a:gd name="T17" fmla="*/ 72 h 80"/>
                            <a:gd name="T18" fmla="*/ 79 w 84"/>
                            <a:gd name="T19" fmla="*/ 65 h 80"/>
                            <a:gd name="T20" fmla="*/ 74 w 84"/>
                            <a:gd name="T21" fmla="*/ 60 h 80"/>
                            <a:gd name="T22" fmla="*/ 69 w 84"/>
                            <a:gd name="T23" fmla="*/ 55 h 80"/>
                            <a:gd name="T24" fmla="*/ 64 w 84"/>
                            <a:gd name="T25" fmla="*/ 50 h 80"/>
                            <a:gd name="T26" fmla="*/ 57 w 84"/>
                            <a:gd name="T27" fmla="*/ 50 h 80"/>
                            <a:gd name="T28" fmla="*/ 49 w 84"/>
                            <a:gd name="T29" fmla="*/ 47 h 80"/>
                            <a:gd name="T30" fmla="*/ 42 w 84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4" h="8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  <a:moveTo>
                                <a:pt x="42" y="50"/>
                              </a:moveTo>
                              <a:lnTo>
                                <a:pt x="47" y="62"/>
                              </a:lnTo>
                              <a:lnTo>
                                <a:pt x="57" y="72"/>
                              </a:lnTo>
                              <a:lnTo>
                                <a:pt x="69" y="77"/>
                              </a:lnTo>
                              <a:lnTo>
                                <a:pt x="84" y="80"/>
                              </a:lnTo>
                              <a:lnTo>
                                <a:pt x="82" y="72"/>
                              </a:lnTo>
                              <a:lnTo>
                                <a:pt x="79" y="65"/>
                              </a:lnTo>
                              <a:lnTo>
                                <a:pt x="74" y="60"/>
                              </a:lnTo>
                              <a:lnTo>
                                <a:pt x="69" y="55"/>
                              </a:lnTo>
                              <a:lnTo>
                                <a:pt x="64" y="50"/>
                              </a:lnTo>
                              <a:lnTo>
                                <a:pt x="57" y="50"/>
                              </a:lnTo>
                              <a:lnTo>
                                <a:pt x="49" y="47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2" name="Freeform 9153"/>
                      <wps:cNvSpPr>
                        <a:spLocks/>
                      </wps:cNvSpPr>
                      <wps:spPr bwMode="auto">
                        <a:xfrm>
                          <a:off x="93345" y="480060"/>
                          <a:ext cx="26670" cy="31750"/>
                        </a:xfrm>
                        <a:custGeom>
                          <a:avLst/>
                          <a:gdLst>
                            <a:gd name="T0" fmla="*/ 42 w 42"/>
                            <a:gd name="T1" fmla="*/ 50 h 50"/>
                            <a:gd name="T2" fmla="*/ 0 w 42"/>
                            <a:gd name="T3" fmla="*/ 0 h 50"/>
                            <a:gd name="T4" fmla="*/ 42 w 42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" h="5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3" name="Freeform 9154"/>
                      <wps:cNvSpPr>
                        <a:spLocks/>
                      </wps:cNvSpPr>
                      <wps:spPr bwMode="auto">
                        <a:xfrm>
                          <a:off x="120015" y="509905"/>
                          <a:ext cx="26670" cy="20955"/>
                        </a:xfrm>
                        <a:custGeom>
                          <a:avLst/>
                          <a:gdLst>
                            <a:gd name="T0" fmla="*/ 0 w 42"/>
                            <a:gd name="T1" fmla="*/ 3 h 33"/>
                            <a:gd name="T2" fmla="*/ 5 w 42"/>
                            <a:gd name="T3" fmla="*/ 15 h 33"/>
                            <a:gd name="T4" fmla="*/ 15 w 42"/>
                            <a:gd name="T5" fmla="*/ 25 h 33"/>
                            <a:gd name="T6" fmla="*/ 27 w 42"/>
                            <a:gd name="T7" fmla="*/ 30 h 33"/>
                            <a:gd name="T8" fmla="*/ 42 w 42"/>
                            <a:gd name="T9" fmla="*/ 33 h 33"/>
                            <a:gd name="T10" fmla="*/ 40 w 42"/>
                            <a:gd name="T11" fmla="*/ 25 h 33"/>
                            <a:gd name="T12" fmla="*/ 37 w 42"/>
                            <a:gd name="T13" fmla="*/ 18 h 33"/>
                            <a:gd name="T14" fmla="*/ 32 w 42"/>
                            <a:gd name="T15" fmla="*/ 13 h 33"/>
                            <a:gd name="T16" fmla="*/ 27 w 42"/>
                            <a:gd name="T17" fmla="*/ 8 h 33"/>
                            <a:gd name="T18" fmla="*/ 22 w 42"/>
                            <a:gd name="T19" fmla="*/ 3 h 33"/>
                            <a:gd name="T20" fmla="*/ 15 w 42"/>
                            <a:gd name="T21" fmla="*/ 3 h 33"/>
                            <a:gd name="T22" fmla="*/ 7 w 42"/>
                            <a:gd name="T23" fmla="*/ 0 h 33"/>
                            <a:gd name="T24" fmla="*/ 0 w 42"/>
                            <a:gd name="T25" fmla="*/ 3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3">
                              <a:moveTo>
                                <a:pt x="0" y="3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3"/>
                              </a:lnTo>
                              <a:lnTo>
                                <a:pt x="40" y="25"/>
                              </a:lnTo>
                              <a:lnTo>
                                <a:pt x="37" y="18"/>
                              </a:lnTo>
                              <a:lnTo>
                                <a:pt x="32" y="13"/>
                              </a:lnTo>
                              <a:lnTo>
                                <a:pt x="27" y="8"/>
                              </a:lnTo>
                              <a:lnTo>
                                <a:pt x="22" y="3"/>
                              </a:lnTo>
                              <a:lnTo>
                                <a:pt x="15" y="3"/>
                              </a:lnTo>
                              <a:lnTo>
                                <a:pt x="7" y="0"/>
                              </a:ln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4" name="Freeform 9155"/>
                      <wps:cNvSpPr>
                        <a:spLocks noEditPoints="1"/>
                      </wps:cNvSpPr>
                      <wps:spPr bwMode="auto">
                        <a:xfrm>
                          <a:off x="85090" y="464185"/>
                          <a:ext cx="52070" cy="47625"/>
                        </a:xfrm>
                        <a:custGeom>
                          <a:avLst/>
                          <a:gdLst>
                            <a:gd name="T0" fmla="*/ 40 w 82"/>
                            <a:gd name="T1" fmla="*/ 45 h 75"/>
                            <a:gd name="T2" fmla="*/ 0 w 82"/>
                            <a:gd name="T3" fmla="*/ 0 h 75"/>
                            <a:gd name="T4" fmla="*/ 40 w 82"/>
                            <a:gd name="T5" fmla="*/ 45 h 75"/>
                            <a:gd name="T6" fmla="*/ 40 w 82"/>
                            <a:gd name="T7" fmla="*/ 45 h 75"/>
                            <a:gd name="T8" fmla="*/ 47 w 82"/>
                            <a:gd name="T9" fmla="*/ 60 h 75"/>
                            <a:gd name="T10" fmla="*/ 55 w 82"/>
                            <a:gd name="T11" fmla="*/ 70 h 75"/>
                            <a:gd name="T12" fmla="*/ 67 w 82"/>
                            <a:gd name="T13" fmla="*/ 75 h 75"/>
                            <a:gd name="T14" fmla="*/ 82 w 82"/>
                            <a:gd name="T15" fmla="*/ 75 h 75"/>
                            <a:gd name="T16" fmla="*/ 80 w 82"/>
                            <a:gd name="T17" fmla="*/ 70 h 75"/>
                            <a:gd name="T18" fmla="*/ 77 w 82"/>
                            <a:gd name="T19" fmla="*/ 62 h 75"/>
                            <a:gd name="T20" fmla="*/ 72 w 82"/>
                            <a:gd name="T21" fmla="*/ 57 h 75"/>
                            <a:gd name="T22" fmla="*/ 67 w 82"/>
                            <a:gd name="T23" fmla="*/ 52 h 75"/>
                            <a:gd name="T24" fmla="*/ 62 w 82"/>
                            <a:gd name="T25" fmla="*/ 47 h 75"/>
                            <a:gd name="T26" fmla="*/ 55 w 82"/>
                            <a:gd name="T27" fmla="*/ 45 h 75"/>
                            <a:gd name="T28" fmla="*/ 47 w 82"/>
                            <a:gd name="T29" fmla="*/ 45 h 75"/>
                            <a:gd name="T30" fmla="*/ 40 w 82"/>
                            <a:gd name="T31" fmla="*/ 4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7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  <a:moveTo>
                                <a:pt x="40" y="45"/>
                              </a:moveTo>
                              <a:lnTo>
                                <a:pt x="47" y="60"/>
                              </a:lnTo>
                              <a:lnTo>
                                <a:pt x="55" y="70"/>
                              </a:lnTo>
                              <a:lnTo>
                                <a:pt x="67" y="75"/>
                              </a:lnTo>
                              <a:lnTo>
                                <a:pt x="82" y="75"/>
                              </a:lnTo>
                              <a:lnTo>
                                <a:pt x="80" y="70"/>
                              </a:lnTo>
                              <a:lnTo>
                                <a:pt x="77" y="62"/>
                              </a:lnTo>
                              <a:lnTo>
                                <a:pt x="72" y="57"/>
                              </a:lnTo>
                              <a:lnTo>
                                <a:pt x="67" y="52"/>
                              </a:lnTo>
                              <a:lnTo>
                                <a:pt x="62" y="47"/>
                              </a:lnTo>
                              <a:lnTo>
                                <a:pt x="55" y="45"/>
                              </a:lnTo>
                              <a:lnTo>
                                <a:pt x="47" y="45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5" name="Freeform 9156"/>
                      <wps:cNvSpPr>
                        <a:spLocks/>
                      </wps:cNvSpPr>
                      <wps:spPr bwMode="auto">
                        <a:xfrm>
                          <a:off x="85090" y="46418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6" name="Freeform 9157"/>
                      <wps:cNvSpPr>
                        <a:spLocks/>
                      </wps:cNvSpPr>
                      <wps:spPr bwMode="auto">
                        <a:xfrm>
                          <a:off x="110490" y="4927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7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7" name="Freeform 9158"/>
                      <wps:cNvSpPr>
                        <a:spLocks noEditPoints="1"/>
                      </wps:cNvSpPr>
                      <wps:spPr bwMode="auto">
                        <a:xfrm>
                          <a:off x="78740" y="437515"/>
                          <a:ext cx="47625" cy="53340"/>
                        </a:xfrm>
                        <a:custGeom>
                          <a:avLst/>
                          <a:gdLst>
                            <a:gd name="T0" fmla="*/ 33 w 75"/>
                            <a:gd name="T1" fmla="*/ 55 h 84"/>
                            <a:gd name="T2" fmla="*/ 0 w 75"/>
                            <a:gd name="T3" fmla="*/ 0 h 84"/>
                            <a:gd name="T4" fmla="*/ 33 w 75"/>
                            <a:gd name="T5" fmla="*/ 55 h 84"/>
                            <a:gd name="T6" fmla="*/ 33 w 75"/>
                            <a:gd name="T7" fmla="*/ 52 h 84"/>
                            <a:gd name="T8" fmla="*/ 40 w 75"/>
                            <a:gd name="T9" fmla="*/ 67 h 84"/>
                            <a:gd name="T10" fmla="*/ 50 w 75"/>
                            <a:gd name="T11" fmla="*/ 77 h 84"/>
                            <a:gd name="T12" fmla="*/ 60 w 75"/>
                            <a:gd name="T13" fmla="*/ 82 h 84"/>
                            <a:gd name="T14" fmla="*/ 75 w 75"/>
                            <a:gd name="T15" fmla="*/ 84 h 84"/>
                            <a:gd name="T16" fmla="*/ 72 w 75"/>
                            <a:gd name="T17" fmla="*/ 77 h 84"/>
                            <a:gd name="T18" fmla="*/ 70 w 75"/>
                            <a:gd name="T19" fmla="*/ 69 h 84"/>
                            <a:gd name="T20" fmla="*/ 67 w 75"/>
                            <a:gd name="T21" fmla="*/ 65 h 84"/>
                            <a:gd name="T22" fmla="*/ 62 w 75"/>
                            <a:gd name="T23" fmla="*/ 60 h 84"/>
                            <a:gd name="T24" fmla="*/ 55 w 75"/>
                            <a:gd name="T25" fmla="*/ 55 h 84"/>
                            <a:gd name="T26" fmla="*/ 47 w 75"/>
                            <a:gd name="T27" fmla="*/ 52 h 84"/>
                            <a:gd name="T28" fmla="*/ 40 w 75"/>
                            <a:gd name="T29" fmla="*/ 52 h 84"/>
                            <a:gd name="T30" fmla="*/ 33 w 75"/>
                            <a:gd name="T31" fmla="*/ 5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5" h="84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  <a:moveTo>
                                <a:pt x="33" y="52"/>
                              </a:moveTo>
                              <a:lnTo>
                                <a:pt x="40" y="67"/>
                              </a:lnTo>
                              <a:lnTo>
                                <a:pt x="50" y="77"/>
                              </a:lnTo>
                              <a:lnTo>
                                <a:pt x="60" y="82"/>
                              </a:lnTo>
                              <a:lnTo>
                                <a:pt x="75" y="84"/>
                              </a:lnTo>
                              <a:lnTo>
                                <a:pt x="72" y="77"/>
                              </a:lnTo>
                              <a:lnTo>
                                <a:pt x="70" y="69"/>
                              </a:lnTo>
                              <a:lnTo>
                                <a:pt x="67" y="65"/>
                              </a:lnTo>
                              <a:lnTo>
                                <a:pt x="62" y="60"/>
                              </a:lnTo>
                              <a:lnTo>
                                <a:pt x="55" y="55"/>
                              </a:lnTo>
                              <a:lnTo>
                                <a:pt x="47" y="52"/>
                              </a:lnTo>
                              <a:lnTo>
                                <a:pt x="40" y="52"/>
                              </a:lnTo>
                              <a:lnTo>
                                <a:pt x="33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8" name="Freeform 9159"/>
                      <wps:cNvSpPr>
                        <a:spLocks/>
                      </wps:cNvSpPr>
                      <wps:spPr bwMode="auto">
                        <a:xfrm>
                          <a:off x="78740" y="437515"/>
                          <a:ext cx="20955" cy="34925"/>
                        </a:xfrm>
                        <a:custGeom>
                          <a:avLst/>
                          <a:gdLst>
                            <a:gd name="T0" fmla="*/ 33 w 33"/>
                            <a:gd name="T1" fmla="*/ 55 h 55"/>
                            <a:gd name="T2" fmla="*/ 0 w 33"/>
                            <a:gd name="T3" fmla="*/ 0 h 55"/>
                            <a:gd name="T4" fmla="*/ 33 w 33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3" h="55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9" name="Freeform 9160"/>
                      <wps:cNvSpPr>
                        <a:spLocks/>
                      </wps:cNvSpPr>
                      <wps:spPr bwMode="auto">
                        <a:xfrm>
                          <a:off x="99695" y="470535"/>
                          <a:ext cx="26670" cy="20320"/>
                        </a:xfrm>
                        <a:custGeom>
                          <a:avLst/>
                          <a:gdLst>
                            <a:gd name="T0" fmla="*/ 0 w 42"/>
                            <a:gd name="T1" fmla="*/ 0 h 32"/>
                            <a:gd name="T2" fmla="*/ 7 w 42"/>
                            <a:gd name="T3" fmla="*/ 15 h 32"/>
                            <a:gd name="T4" fmla="*/ 17 w 42"/>
                            <a:gd name="T5" fmla="*/ 25 h 32"/>
                            <a:gd name="T6" fmla="*/ 27 w 42"/>
                            <a:gd name="T7" fmla="*/ 30 h 32"/>
                            <a:gd name="T8" fmla="*/ 42 w 42"/>
                            <a:gd name="T9" fmla="*/ 32 h 32"/>
                            <a:gd name="T10" fmla="*/ 39 w 42"/>
                            <a:gd name="T11" fmla="*/ 25 h 32"/>
                            <a:gd name="T12" fmla="*/ 37 w 42"/>
                            <a:gd name="T13" fmla="*/ 17 h 32"/>
                            <a:gd name="T14" fmla="*/ 34 w 42"/>
                            <a:gd name="T15" fmla="*/ 13 h 32"/>
                            <a:gd name="T16" fmla="*/ 29 w 42"/>
                            <a:gd name="T17" fmla="*/ 8 h 32"/>
                            <a:gd name="T18" fmla="*/ 22 w 42"/>
                            <a:gd name="T19" fmla="*/ 3 h 32"/>
                            <a:gd name="T20" fmla="*/ 14 w 42"/>
                            <a:gd name="T21" fmla="*/ 0 h 32"/>
                            <a:gd name="T22" fmla="*/ 7 w 42"/>
                            <a:gd name="T23" fmla="*/ 0 h 32"/>
                            <a:gd name="T24" fmla="*/ 0 w 42"/>
                            <a:gd name="T25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2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2"/>
                              </a:lnTo>
                              <a:lnTo>
                                <a:pt x="39" y="25"/>
                              </a:lnTo>
                              <a:lnTo>
                                <a:pt x="37" y="17"/>
                              </a:lnTo>
                              <a:lnTo>
                                <a:pt x="34" y="13"/>
                              </a:lnTo>
                              <a:lnTo>
                                <a:pt x="29" y="8"/>
                              </a:lnTo>
                              <a:lnTo>
                                <a:pt x="22" y="3"/>
                              </a:lnTo>
                              <a:lnTo>
                                <a:pt x="14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0" name="Freeform 9161"/>
                      <wps:cNvSpPr>
                        <a:spLocks noEditPoints="1"/>
                      </wps:cNvSpPr>
                      <wps:spPr bwMode="auto">
                        <a:xfrm>
                          <a:off x="75565" y="408940"/>
                          <a:ext cx="42545" cy="64770"/>
                        </a:xfrm>
                        <a:custGeom>
                          <a:avLst/>
                          <a:gdLst>
                            <a:gd name="T0" fmla="*/ 30 w 67"/>
                            <a:gd name="T1" fmla="*/ 62 h 102"/>
                            <a:gd name="T2" fmla="*/ 0 w 67"/>
                            <a:gd name="T3" fmla="*/ 0 h 102"/>
                            <a:gd name="T4" fmla="*/ 30 w 67"/>
                            <a:gd name="T5" fmla="*/ 62 h 102"/>
                            <a:gd name="T6" fmla="*/ 30 w 67"/>
                            <a:gd name="T7" fmla="*/ 62 h 102"/>
                            <a:gd name="T8" fmla="*/ 35 w 67"/>
                            <a:gd name="T9" fmla="*/ 80 h 102"/>
                            <a:gd name="T10" fmla="*/ 45 w 67"/>
                            <a:gd name="T11" fmla="*/ 90 h 102"/>
                            <a:gd name="T12" fmla="*/ 55 w 67"/>
                            <a:gd name="T13" fmla="*/ 97 h 102"/>
                            <a:gd name="T14" fmla="*/ 67 w 67"/>
                            <a:gd name="T15" fmla="*/ 102 h 102"/>
                            <a:gd name="T16" fmla="*/ 67 w 67"/>
                            <a:gd name="T17" fmla="*/ 95 h 102"/>
                            <a:gd name="T18" fmla="*/ 65 w 67"/>
                            <a:gd name="T19" fmla="*/ 87 h 102"/>
                            <a:gd name="T20" fmla="*/ 60 w 67"/>
                            <a:gd name="T21" fmla="*/ 80 h 102"/>
                            <a:gd name="T22" fmla="*/ 57 w 67"/>
                            <a:gd name="T23" fmla="*/ 72 h 102"/>
                            <a:gd name="T24" fmla="*/ 50 w 67"/>
                            <a:gd name="T25" fmla="*/ 67 h 102"/>
                            <a:gd name="T26" fmla="*/ 45 w 67"/>
                            <a:gd name="T27" fmla="*/ 65 h 102"/>
                            <a:gd name="T28" fmla="*/ 38 w 67"/>
                            <a:gd name="T29" fmla="*/ 62 h 102"/>
                            <a:gd name="T30" fmla="*/ 30 w 67"/>
                            <a:gd name="T31" fmla="*/ 6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7" h="10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35" y="80"/>
                              </a:lnTo>
                              <a:lnTo>
                                <a:pt x="45" y="90"/>
                              </a:lnTo>
                              <a:lnTo>
                                <a:pt x="55" y="97"/>
                              </a:lnTo>
                              <a:lnTo>
                                <a:pt x="67" y="102"/>
                              </a:lnTo>
                              <a:lnTo>
                                <a:pt x="67" y="95"/>
                              </a:lnTo>
                              <a:lnTo>
                                <a:pt x="65" y="87"/>
                              </a:lnTo>
                              <a:lnTo>
                                <a:pt x="60" y="80"/>
                              </a:lnTo>
                              <a:lnTo>
                                <a:pt x="57" y="72"/>
                              </a:lnTo>
                              <a:lnTo>
                                <a:pt x="50" y="67"/>
                              </a:lnTo>
                              <a:lnTo>
                                <a:pt x="45" y="65"/>
                              </a:lnTo>
                              <a:lnTo>
                                <a:pt x="38" y="62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1" name="Freeform 9162"/>
                      <wps:cNvSpPr>
                        <a:spLocks/>
                      </wps:cNvSpPr>
                      <wps:spPr bwMode="auto">
                        <a:xfrm>
                          <a:off x="75565" y="408940"/>
                          <a:ext cx="19050" cy="39370"/>
                        </a:xfrm>
                        <a:custGeom>
                          <a:avLst/>
                          <a:gdLst>
                            <a:gd name="T0" fmla="*/ 30 w 30"/>
                            <a:gd name="T1" fmla="*/ 62 h 62"/>
                            <a:gd name="T2" fmla="*/ 0 w 30"/>
                            <a:gd name="T3" fmla="*/ 0 h 62"/>
                            <a:gd name="T4" fmla="*/ 30 w 30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6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2" name="Freeform 9163"/>
                      <wps:cNvSpPr>
                        <a:spLocks/>
                      </wps:cNvSpPr>
                      <wps:spPr bwMode="auto">
                        <a:xfrm>
                          <a:off x="94615" y="448310"/>
                          <a:ext cx="23495" cy="25400"/>
                        </a:xfrm>
                        <a:custGeom>
                          <a:avLst/>
                          <a:gdLst>
                            <a:gd name="T0" fmla="*/ 0 w 37"/>
                            <a:gd name="T1" fmla="*/ 0 h 40"/>
                            <a:gd name="T2" fmla="*/ 5 w 37"/>
                            <a:gd name="T3" fmla="*/ 18 h 40"/>
                            <a:gd name="T4" fmla="*/ 15 w 37"/>
                            <a:gd name="T5" fmla="*/ 28 h 40"/>
                            <a:gd name="T6" fmla="*/ 25 w 37"/>
                            <a:gd name="T7" fmla="*/ 35 h 40"/>
                            <a:gd name="T8" fmla="*/ 37 w 37"/>
                            <a:gd name="T9" fmla="*/ 40 h 40"/>
                            <a:gd name="T10" fmla="*/ 37 w 37"/>
                            <a:gd name="T11" fmla="*/ 33 h 40"/>
                            <a:gd name="T12" fmla="*/ 35 w 37"/>
                            <a:gd name="T13" fmla="*/ 25 h 40"/>
                            <a:gd name="T14" fmla="*/ 30 w 37"/>
                            <a:gd name="T15" fmla="*/ 18 h 40"/>
                            <a:gd name="T16" fmla="*/ 27 w 37"/>
                            <a:gd name="T17" fmla="*/ 10 h 40"/>
                            <a:gd name="T18" fmla="*/ 20 w 37"/>
                            <a:gd name="T19" fmla="*/ 5 h 40"/>
                            <a:gd name="T20" fmla="*/ 15 w 37"/>
                            <a:gd name="T21" fmla="*/ 3 h 40"/>
                            <a:gd name="T22" fmla="*/ 8 w 37"/>
                            <a:gd name="T23" fmla="*/ 0 h 40"/>
                            <a:gd name="T24" fmla="*/ 0 w 37"/>
                            <a:gd name="T25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0" y="0"/>
                              </a:moveTo>
                              <a:lnTo>
                                <a:pt x="5" y="18"/>
                              </a:lnTo>
                              <a:lnTo>
                                <a:pt x="15" y="28"/>
                              </a:lnTo>
                              <a:lnTo>
                                <a:pt x="25" y="35"/>
                              </a:lnTo>
                              <a:lnTo>
                                <a:pt x="37" y="40"/>
                              </a:lnTo>
                              <a:lnTo>
                                <a:pt x="37" y="33"/>
                              </a:lnTo>
                              <a:lnTo>
                                <a:pt x="35" y="25"/>
                              </a:lnTo>
                              <a:lnTo>
                                <a:pt x="30" y="18"/>
                              </a:lnTo>
                              <a:lnTo>
                                <a:pt x="27" y="10"/>
                              </a:lnTo>
                              <a:lnTo>
                                <a:pt x="20" y="5"/>
                              </a:lnTo>
                              <a:lnTo>
                                <a:pt x="15" y="3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3" name="Freeform 9164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4" name="Freeform 9165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5" name="Freeform 9166"/>
                      <wps:cNvSpPr>
                        <a:spLocks noEditPoints="1"/>
                      </wps:cNvSpPr>
                      <wps:spPr bwMode="auto">
                        <a:xfrm>
                          <a:off x="160655" y="500380"/>
                          <a:ext cx="12700" cy="73025"/>
                        </a:xfrm>
                        <a:custGeom>
                          <a:avLst/>
                          <a:gdLst>
                            <a:gd name="T0" fmla="*/ 13 w 20"/>
                            <a:gd name="T1" fmla="*/ 63 h 115"/>
                            <a:gd name="T2" fmla="*/ 8 w 20"/>
                            <a:gd name="T3" fmla="*/ 75 h 115"/>
                            <a:gd name="T4" fmla="*/ 5 w 20"/>
                            <a:gd name="T5" fmla="*/ 90 h 115"/>
                            <a:gd name="T6" fmla="*/ 8 w 20"/>
                            <a:gd name="T7" fmla="*/ 103 h 115"/>
                            <a:gd name="T8" fmla="*/ 13 w 20"/>
                            <a:gd name="T9" fmla="*/ 115 h 115"/>
                            <a:gd name="T10" fmla="*/ 20 w 20"/>
                            <a:gd name="T11" fmla="*/ 105 h 115"/>
                            <a:gd name="T12" fmla="*/ 20 w 20"/>
                            <a:gd name="T13" fmla="*/ 90 h 115"/>
                            <a:gd name="T14" fmla="*/ 20 w 20"/>
                            <a:gd name="T15" fmla="*/ 75 h 115"/>
                            <a:gd name="T16" fmla="*/ 13 w 20"/>
                            <a:gd name="T17" fmla="*/ 63 h 115"/>
                            <a:gd name="T18" fmla="*/ 13 w 20"/>
                            <a:gd name="T19" fmla="*/ 63 h 115"/>
                            <a:gd name="T20" fmla="*/ 0 w 20"/>
                            <a:gd name="T21" fmla="*/ 0 h 115"/>
                            <a:gd name="T22" fmla="*/ 13 w 20"/>
                            <a:gd name="T23" fmla="*/ 63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0" h="115">
                              <a:moveTo>
                                <a:pt x="13" y="63"/>
                              </a:moveTo>
                              <a:lnTo>
                                <a:pt x="8" y="75"/>
                              </a:lnTo>
                              <a:lnTo>
                                <a:pt x="5" y="90"/>
                              </a:lnTo>
                              <a:lnTo>
                                <a:pt x="8" y="103"/>
                              </a:lnTo>
                              <a:lnTo>
                                <a:pt x="13" y="115"/>
                              </a:lnTo>
                              <a:lnTo>
                                <a:pt x="20" y="105"/>
                              </a:lnTo>
                              <a:lnTo>
                                <a:pt x="20" y="90"/>
                              </a:lnTo>
                              <a:lnTo>
                                <a:pt x="20" y="75"/>
                              </a:lnTo>
                              <a:lnTo>
                                <a:pt x="13" y="63"/>
                              </a:lnTo>
                              <a:close/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6" name="Freeform 9167"/>
                      <wps:cNvSpPr>
                        <a:spLocks/>
                      </wps:cNvSpPr>
                      <wps:spPr bwMode="auto">
                        <a:xfrm>
                          <a:off x="163830" y="540385"/>
                          <a:ext cx="9525" cy="33020"/>
                        </a:xfrm>
                        <a:custGeom>
                          <a:avLst/>
                          <a:gdLst>
                            <a:gd name="T0" fmla="*/ 8 w 15"/>
                            <a:gd name="T1" fmla="*/ 0 h 52"/>
                            <a:gd name="T2" fmla="*/ 3 w 15"/>
                            <a:gd name="T3" fmla="*/ 12 h 52"/>
                            <a:gd name="T4" fmla="*/ 0 w 15"/>
                            <a:gd name="T5" fmla="*/ 27 h 52"/>
                            <a:gd name="T6" fmla="*/ 3 w 15"/>
                            <a:gd name="T7" fmla="*/ 40 h 52"/>
                            <a:gd name="T8" fmla="*/ 8 w 15"/>
                            <a:gd name="T9" fmla="*/ 52 h 52"/>
                            <a:gd name="T10" fmla="*/ 15 w 15"/>
                            <a:gd name="T11" fmla="*/ 42 h 52"/>
                            <a:gd name="T12" fmla="*/ 15 w 15"/>
                            <a:gd name="T13" fmla="*/ 27 h 52"/>
                            <a:gd name="T14" fmla="*/ 15 w 15"/>
                            <a:gd name="T15" fmla="*/ 12 h 52"/>
                            <a:gd name="T16" fmla="*/ 8 w 15"/>
                            <a:gd name="T17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52">
                              <a:moveTo>
                                <a:pt x="8" y="0"/>
                              </a:moveTo>
                              <a:lnTo>
                                <a:pt x="3" y="12"/>
                              </a:lnTo>
                              <a:lnTo>
                                <a:pt x="0" y="27"/>
                              </a:lnTo>
                              <a:lnTo>
                                <a:pt x="3" y="40"/>
                              </a:lnTo>
                              <a:lnTo>
                                <a:pt x="8" y="52"/>
                              </a:lnTo>
                              <a:lnTo>
                                <a:pt x="15" y="42"/>
                              </a:lnTo>
                              <a:lnTo>
                                <a:pt x="15" y="27"/>
                              </a:lnTo>
                              <a:lnTo>
                                <a:pt x="15" y="12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7" name="Freeform 9168"/>
                      <wps:cNvSpPr>
                        <a:spLocks/>
                      </wps:cNvSpPr>
                      <wps:spPr bwMode="auto">
                        <a:xfrm>
                          <a:off x="160655" y="500380"/>
                          <a:ext cx="8255" cy="40005"/>
                        </a:xfrm>
                        <a:custGeom>
                          <a:avLst/>
                          <a:gdLst>
                            <a:gd name="T0" fmla="*/ 13 w 13"/>
                            <a:gd name="T1" fmla="*/ 63 h 63"/>
                            <a:gd name="T2" fmla="*/ 0 w 13"/>
                            <a:gd name="T3" fmla="*/ 0 h 63"/>
                            <a:gd name="T4" fmla="*/ 13 w 13"/>
                            <a:gd name="T5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" h="63"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8" name="Freeform 9169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9" name="Freeform 9170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0" name="Freeform 9171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1" name="Freeform 9172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2" name="Freeform 9173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3" name="Freeform 9174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4" name="Freeform 9175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5" name="Freeform 9176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6" name="Freeform 9177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7" name="Freeform 9178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8" name="Freeform 9179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9" name="Freeform 9180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0" name="Freeform 9181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1" name="Freeform 9182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2" name="Freeform 9183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3" name="Freeform 9184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4" name="Freeform 9185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5" name="Freeform 9186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6" name="Freeform 9187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7" name="Freeform 9188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8" name="Freeform 9189"/>
                      <wps:cNvSpPr>
                        <a:spLocks noEditPoints="1"/>
                      </wps:cNvSpPr>
                      <wps:spPr bwMode="auto">
                        <a:xfrm>
                          <a:off x="276225" y="701675"/>
                          <a:ext cx="71120" cy="19050"/>
                        </a:xfrm>
                        <a:custGeom>
                          <a:avLst/>
                          <a:gdLst>
                            <a:gd name="T0" fmla="*/ 60 w 112"/>
                            <a:gd name="T1" fmla="*/ 20 h 30"/>
                            <a:gd name="T2" fmla="*/ 0 w 112"/>
                            <a:gd name="T3" fmla="*/ 0 h 30"/>
                            <a:gd name="T4" fmla="*/ 60 w 112"/>
                            <a:gd name="T5" fmla="*/ 20 h 30"/>
                            <a:gd name="T6" fmla="*/ 60 w 112"/>
                            <a:gd name="T7" fmla="*/ 20 h 30"/>
                            <a:gd name="T8" fmla="*/ 74 w 112"/>
                            <a:gd name="T9" fmla="*/ 28 h 30"/>
                            <a:gd name="T10" fmla="*/ 87 w 112"/>
                            <a:gd name="T11" fmla="*/ 30 h 30"/>
                            <a:gd name="T12" fmla="*/ 99 w 112"/>
                            <a:gd name="T13" fmla="*/ 28 h 30"/>
                            <a:gd name="T14" fmla="*/ 112 w 112"/>
                            <a:gd name="T15" fmla="*/ 20 h 30"/>
                            <a:gd name="T16" fmla="*/ 107 w 112"/>
                            <a:gd name="T17" fmla="*/ 15 h 30"/>
                            <a:gd name="T18" fmla="*/ 99 w 112"/>
                            <a:gd name="T19" fmla="*/ 13 h 30"/>
                            <a:gd name="T20" fmla="*/ 92 w 112"/>
                            <a:gd name="T21" fmla="*/ 10 h 30"/>
                            <a:gd name="T22" fmla="*/ 87 w 112"/>
                            <a:gd name="T23" fmla="*/ 8 h 30"/>
                            <a:gd name="T24" fmla="*/ 79 w 112"/>
                            <a:gd name="T25" fmla="*/ 8 h 30"/>
                            <a:gd name="T26" fmla="*/ 72 w 112"/>
                            <a:gd name="T27" fmla="*/ 10 h 30"/>
                            <a:gd name="T28" fmla="*/ 64 w 112"/>
                            <a:gd name="T29" fmla="*/ 15 h 30"/>
                            <a:gd name="T30" fmla="*/ 60 w 112"/>
                            <a:gd name="T31" fmla="*/ 2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3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  <a:moveTo>
                                <a:pt x="60" y="20"/>
                              </a:moveTo>
                              <a:lnTo>
                                <a:pt x="74" y="28"/>
                              </a:lnTo>
                              <a:lnTo>
                                <a:pt x="87" y="30"/>
                              </a:lnTo>
                              <a:lnTo>
                                <a:pt x="99" y="28"/>
                              </a:lnTo>
                              <a:lnTo>
                                <a:pt x="112" y="20"/>
                              </a:lnTo>
                              <a:lnTo>
                                <a:pt x="107" y="15"/>
                              </a:lnTo>
                              <a:lnTo>
                                <a:pt x="99" y="13"/>
                              </a:lnTo>
                              <a:lnTo>
                                <a:pt x="92" y="10"/>
                              </a:lnTo>
                              <a:lnTo>
                                <a:pt x="87" y="8"/>
                              </a:lnTo>
                              <a:lnTo>
                                <a:pt x="79" y="8"/>
                              </a:lnTo>
                              <a:lnTo>
                                <a:pt x="72" y="10"/>
                              </a:lnTo>
                              <a:lnTo>
                                <a:pt x="64" y="15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9" name="Freeform 9190"/>
                      <wps:cNvSpPr>
                        <a:spLocks/>
                      </wps:cNvSpPr>
                      <wps:spPr bwMode="auto">
                        <a:xfrm>
                          <a:off x="276225" y="701675"/>
                          <a:ext cx="38100" cy="12700"/>
                        </a:xfrm>
                        <a:custGeom>
                          <a:avLst/>
                          <a:gdLst>
                            <a:gd name="T0" fmla="*/ 60 w 60"/>
                            <a:gd name="T1" fmla="*/ 20 h 20"/>
                            <a:gd name="T2" fmla="*/ 0 w 60"/>
                            <a:gd name="T3" fmla="*/ 0 h 20"/>
                            <a:gd name="T4" fmla="*/ 60 w 60"/>
                            <a:gd name="T5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2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0" name="Freeform 9191"/>
                      <wps:cNvSpPr>
                        <a:spLocks/>
                      </wps:cNvSpPr>
                      <wps:spPr bwMode="auto">
                        <a:xfrm>
                          <a:off x="314325" y="70675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4 w 52"/>
                            <a:gd name="T3" fmla="*/ 20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2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4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4" y="20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2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4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1" name="Freeform 9192"/>
                      <wps:cNvSpPr>
                        <a:spLocks noEditPoints="1"/>
                      </wps:cNvSpPr>
                      <wps:spPr bwMode="auto">
                        <a:xfrm>
                          <a:off x="255905" y="687705"/>
                          <a:ext cx="69215" cy="20320"/>
                        </a:xfrm>
                        <a:custGeom>
                          <a:avLst/>
                          <a:gdLst>
                            <a:gd name="T0" fmla="*/ 59 w 109"/>
                            <a:gd name="T1" fmla="*/ 25 h 32"/>
                            <a:gd name="T2" fmla="*/ 0 w 109"/>
                            <a:gd name="T3" fmla="*/ 0 h 32"/>
                            <a:gd name="T4" fmla="*/ 59 w 109"/>
                            <a:gd name="T5" fmla="*/ 25 h 32"/>
                            <a:gd name="T6" fmla="*/ 59 w 109"/>
                            <a:gd name="T7" fmla="*/ 25 h 32"/>
                            <a:gd name="T8" fmla="*/ 72 w 109"/>
                            <a:gd name="T9" fmla="*/ 30 h 32"/>
                            <a:gd name="T10" fmla="*/ 87 w 109"/>
                            <a:gd name="T11" fmla="*/ 32 h 32"/>
                            <a:gd name="T12" fmla="*/ 99 w 109"/>
                            <a:gd name="T13" fmla="*/ 32 h 32"/>
                            <a:gd name="T14" fmla="*/ 109 w 109"/>
                            <a:gd name="T15" fmla="*/ 25 h 32"/>
                            <a:gd name="T16" fmla="*/ 104 w 109"/>
                            <a:gd name="T17" fmla="*/ 20 h 32"/>
                            <a:gd name="T18" fmla="*/ 99 w 109"/>
                            <a:gd name="T19" fmla="*/ 17 h 32"/>
                            <a:gd name="T20" fmla="*/ 92 w 109"/>
                            <a:gd name="T21" fmla="*/ 15 h 32"/>
                            <a:gd name="T22" fmla="*/ 84 w 109"/>
                            <a:gd name="T23" fmla="*/ 12 h 32"/>
                            <a:gd name="T24" fmla="*/ 77 w 109"/>
                            <a:gd name="T25" fmla="*/ 12 h 32"/>
                            <a:gd name="T26" fmla="*/ 72 w 109"/>
                            <a:gd name="T27" fmla="*/ 15 h 32"/>
                            <a:gd name="T28" fmla="*/ 64 w 109"/>
                            <a:gd name="T29" fmla="*/ 20 h 32"/>
                            <a:gd name="T30" fmla="*/ 59 w 109"/>
                            <a:gd name="T31" fmla="*/ 2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2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0"/>
                              </a:lnTo>
                              <a:lnTo>
                                <a:pt x="87" y="32"/>
                              </a:lnTo>
                              <a:lnTo>
                                <a:pt x="99" y="32"/>
                              </a:lnTo>
                              <a:lnTo>
                                <a:pt x="109" y="25"/>
                              </a:lnTo>
                              <a:lnTo>
                                <a:pt x="104" y="20"/>
                              </a:lnTo>
                              <a:lnTo>
                                <a:pt x="99" y="17"/>
                              </a:lnTo>
                              <a:lnTo>
                                <a:pt x="92" y="15"/>
                              </a:lnTo>
                              <a:lnTo>
                                <a:pt x="84" y="12"/>
                              </a:lnTo>
                              <a:lnTo>
                                <a:pt x="77" y="12"/>
                              </a:lnTo>
                              <a:lnTo>
                                <a:pt x="72" y="15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2" name="Freeform 9193"/>
                      <wps:cNvSpPr>
                        <a:spLocks/>
                      </wps:cNvSpPr>
                      <wps:spPr bwMode="auto">
                        <a:xfrm>
                          <a:off x="255905" y="687705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3" name="Freeform 9194"/>
                      <wps:cNvSpPr>
                        <a:spLocks/>
                      </wps:cNvSpPr>
                      <wps:spPr bwMode="auto">
                        <a:xfrm>
                          <a:off x="293370" y="69532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3 h 20"/>
                            <a:gd name="T2" fmla="*/ 13 w 50"/>
                            <a:gd name="T3" fmla="*/ 18 h 20"/>
                            <a:gd name="T4" fmla="*/ 28 w 50"/>
                            <a:gd name="T5" fmla="*/ 20 h 20"/>
                            <a:gd name="T6" fmla="*/ 40 w 50"/>
                            <a:gd name="T7" fmla="*/ 20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5 h 20"/>
                            <a:gd name="T14" fmla="*/ 33 w 50"/>
                            <a:gd name="T15" fmla="*/ 3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8 h 20"/>
                            <a:gd name="T24" fmla="*/ 0 w 50"/>
                            <a:gd name="T25" fmla="*/ 13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3"/>
                              </a:moveTo>
                              <a:lnTo>
                                <a:pt x="13" y="18"/>
                              </a:lnTo>
                              <a:lnTo>
                                <a:pt x="28" y="20"/>
                              </a:lnTo>
                              <a:lnTo>
                                <a:pt x="40" y="20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5"/>
                              </a:lnTo>
                              <a:lnTo>
                                <a:pt x="33" y="3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4" name="Freeform 9195"/>
                      <wps:cNvSpPr>
                        <a:spLocks noEditPoints="1"/>
                      </wps:cNvSpPr>
                      <wps:spPr bwMode="auto">
                        <a:xfrm>
                          <a:off x="233680" y="681355"/>
                          <a:ext cx="72390" cy="17145"/>
                        </a:xfrm>
                        <a:custGeom>
                          <a:avLst/>
                          <a:gdLst>
                            <a:gd name="T0" fmla="*/ 64 w 114"/>
                            <a:gd name="T1" fmla="*/ 17 h 27"/>
                            <a:gd name="T2" fmla="*/ 0 w 114"/>
                            <a:gd name="T3" fmla="*/ 0 h 27"/>
                            <a:gd name="T4" fmla="*/ 64 w 114"/>
                            <a:gd name="T5" fmla="*/ 17 h 27"/>
                            <a:gd name="T6" fmla="*/ 62 w 114"/>
                            <a:gd name="T7" fmla="*/ 17 h 27"/>
                            <a:gd name="T8" fmla="*/ 77 w 114"/>
                            <a:gd name="T9" fmla="*/ 25 h 27"/>
                            <a:gd name="T10" fmla="*/ 89 w 114"/>
                            <a:gd name="T11" fmla="*/ 27 h 27"/>
                            <a:gd name="T12" fmla="*/ 102 w 114"/>
                            <a:gd name="T13" fmla="*/ 25 h 27"/>
                            <a:gd name="T14" fmla="*/ 114 w 114"/>
                            <a:gd name="T15" fmla="*/ 17 h 27"/>
                            <a:gd name="T16" fmla="*/ 109 w 114"/>
                            <a:gd name="T17" fmla="*/ 12 h 27"/>
                            <a:gd name="T18" fmla="*/ 102 w 114"/>
                            <a:gd name="T19" fmla="*/ 10 h 27"/>
                            <a:gd name="T20" fmla="*/ 97 w 114"/>
                            <a:gd name="T21" fmla="*/ 7 h 27"/>
                            <a:gd name="T22" fmla="*/ 89 w 114"/>
                            <a:gd name="T23" fmla="*/ 5 h 27"/>
                            <a:gd name="T24" fmla="*/ 82 w 114"/>
                            <a:gd name="T25" fmla="*/ 5 h 27"/>
                            <a:gd name="T26" fmla="*/ 74 w 114"/>
                            <a:gd name="T27" fmla="*/ 7 h 27"/>
                            <a:gd name="T28" fmla="*/ 69 w 114"/>
                            <a:gd name="T29" fmla="*/ 12 h 27"/>
                            <a:gd name="T30" fmla="*/ 62 w 114"/>
                            <a:gd name="T31" fmla="*/ 1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4" h="2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  <a:moveTo>
                                <a:pt x="62" y="17"/>
                              </a:moveTo>
                              <a:lnTo>
                                <a:pt x="77" y="25"/>
                              </a:lnTo>
                              <a:lnTo>
                                <a:pt x="89" y="27"/>
                              </a:lnTo>
                              <a:lnTo>
                                <a:pt x="102" y="25"/>
                              </a:lnTo>
                              <a:lnTo>
                                <a:pt x="114" y="17"/>
                              </a:lnTo>
                              <a:lnTo>
                                <a:pt x="109" y="12"/>
                              </a:lnTo>
                              <a:lnTo>
                                <a:pt x="102" y="10"/>
                              </a:lnTo>
                              <a:lnTo>
                                <a:pt x="97" y="7"/>
                              </a:lnTo>
                              <a:lnTo>
                                <a:pt x="89" y="5"/>
                              </a:lnTo>
                              <a:lnTo>
                                <a:pt x="82" y="5"/>
                              </a:lnTo>
                              <a:lnTo>
                                <a:pt x="74" y="7"/>
                              </a:lnTo>
                              <a:lnTo>
                                <a:pt x="69" y="12"/>
                              </a:lnTo>
                              <a:lnTo>
                                <a:pt x="6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5" name="Freeform 9196"/>
                      <wps:cNvSpPr>
                        <a:spLocks/>
                      </wps:cNvSpPr>
                      <wps:spPr bwMode="auto">
                        <a:xfrm>
                          <a:off x="233680" y="681355"/>
                          <a:ext cx="40640" cy="10795"/>
                        </a:xfrm>
                        <a:custGeom>
                          <a:avLst/>
                          <a:gdLst>
                            <a:gd name="T0" fmla="*/ 64 w 64"/>
                            <a:gd name="T1" fmla="*/ 17 h 17"/>
                            <a:gd name="T2" fmla="*/ 0 w 64"/>
                            <a:gd name="T3" fmla="*/ 0 h 17"/>
                            <a:gd name="T4" fmla="*/ 64 w 64"/>
                            <a:gd name="T5" fmla="*/ 17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4" h="1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6" name="Freeform 9197"/>
                      <wps:cNvSpPr>
                        <a:spLocks/>
                      </wps:cNvSpPr>
                      <wps:spPr bwMode="auto">
                        <a:xfrm>
                          <a:off x="273050" y="684530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5 w 52"/>
                            <a:gd name="T3" fmla="*/ 20 h 22"/>
                            <a:gd name="T4" fmla="*/ 27 w 52"/>
                            <a:gd name="T5" fmla="*/ 22 h 22"/>
                            <a:gd name="T6" fmla="*/ 40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40 w 52"/>
                            <a:gd name="T13" fmla="*/ 5 h 22"/>
                            <a:gd name="T14" fmla="*/ 35 w 52"/>
                            <a:gd name="T15" fmla="*/ 2 h 22"/>
                            <a:gd name="T16" fmla="*/ 27 w 52"/>
                            <a:gd name="T17" fmla="*/ 0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7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5" y="20"/>
                              </a:lnTo>
                              <a:lnTo>
                                <a:pt x="27" y="22"/>
                              </a:lnTo>
                              <a:lnTo>
                                <a:pt x="40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40" y="5"/>
                              </a:lnTo>
                              <a:lnTo>
                                <a:pt x="35" y="2"/>
                              </a:lnTo>
                              <a:lnTo>
                                <a:pt x="27" y="0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7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" name="Freeform 9198"/>
                      <wps:cNvSpPr>
                        <a:spLocks noEditPoints="1"/>
                      </wps:cNvSpPr>
                      <wps:spPr bwMode="auto">
                        <a:xfrm>
                          <a:off x="219075" y="671830"/>
                          <a:ext cx="69850" cy="17145"/>
                        </a:xfrm>
                        <a:custGeom>
                          <a:avLst/>
                          <a:gdLst>
                            <a:gd name="T0" fmla="*/ 58 w 110"/>
                            <a:gd name="T1" fmla="*/ 15 h 27"/>
                            <a:gd name="T2" fmla="*/ 0 w 110"/>
                            <a:gd name="T3" fmla="*/ 0 h 27"/>
                            <a:gd name="T4" fmla="*/ 58 w 110"/>
                            <a:gd name="T5" fmla="*/ 15 h 27"/>
                            <a:gd name="T6" fmla="*/ 58 w 110"/>
                            <a:gd name="T7" fmla="*/ 15 h 27"/>
                            <a:gd name="T8" fmla="*/ 72 w 110"/>
                            <a:gd name="T9" fmla="*/ 22 h 27"/>
                            <a:gd name="T10" fmla="*/ 85 w 110"/>
                            <a:gd name="T11" fmla="*/ 27 h 27"/>
                            <a:gd name="T12" fmla="*/ 97 w 110"/>
                            <a:gd name="T13" fmla="*/ 25 h 27"/>
                            <a:gd name="T14" fmla="*/ 110 w 110"/>
                            <a:gd name="T15" fmla="*/ 17 h 27"/>
                            <a:gd name="T16" fmla="*/ 105 w 110"/>
                            <a:gd name="T17" fmla="*/ 12 h 27"/>
                            <a:gd name="T18" fmla="*/ 97 w 110"/>
                            <a:gd name="T19" fmla="*/ 10 h 27"/>
                            <a:gd name="T20" fmla="*/ 92 w 110"/>
                            <a:gd name="T21" fmla="*/ 7 h 27"/>
                            <a:gd name="T22" fmla="*/ 85 w 110"/>
                            <a:gd name="T23" fmla="*/ 5 h 27"/>
                            <a:gd name="T24" fmla="*/ 77 w 110"/>
                            <a:gd name="T25" fmla="*/ 5 h 27"/>
                            <a:gd name="T26" fmla="*/ 70 w 110"/>
                            <a:gd name="T27" fmla="*/ 7 h 27"/>
                            <a:gd name="T28" fmla="*/ 63 w 110"/>
                            <a:gd name="T29" fmla="*/ 10 h 27"/>
                            <a:gd name="T30" fmla="*/ 58 w 110"/>
                            <a:gd name="T31" fmla="*/ 15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0" h="27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  <a:moveTo>
                                <a:pt x="58" y="15"/>
                              </a:moveTo>
                              <a:lnTo>
                                <a:pt x="72" y="22"/>
                              </a:lnTo>
                              <a:lnTo>
                                <a:pt x="85" y="27"/>
                              </a:lnTo>
                              <a:lnTo>
                                <a:pt x="97" y="25"/>
                              </a:lnTo>
                              <a:lnTo>
                                <a:pt x="110" y="17"/>
                              </a:lnTo>
                              <a:lnTo>
                                <a:pt x="105" y="12"/>
                              </a:lnTo>
                              <a:lnTo>
                                <a:pt x="97" y="10"/>
                              </a:lnTo>
                              <a:lnTo>
                                <a:pt x="92" y="7"/>
                              </a:lnTo>
                              <a:lnTo>
                                <a:pt x="85" y="5"/>
                              </a:lnTo>
                              <a:lnTo>
                                <a:pt x="77" y="5"/>
                              </a:lnTo>
                              <a:lnTo>
                                <a:pt x="70" y="7"/>
                              </a:lnTo>
                              <a:lnTo>
                                <a:pt x="63" y="1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8" name="Freeform 9199"/>
                      <wps:cNvSpPr>
                        <a:spLocks/>
                      </wps:cNvSpPr>
                      <wps:spPr bwMode="auto">
                        <a:xfrm>
                          <a:off x="219075" y="671830"/>
                          <a:ext cx="36830" cy="9525"/>
                        </a:xfrm>
                        <a:custGeom>
                          <a:avLst/>
                          <a:gdLst>
                            <a:gd name="T0" fmla="*/ 58 w 58"/>
                            <a:gd name="T1" fmla="*/ 15 h 15"/>
                            <a:gd name="T2" fmla="*/ 0 w 58"/>
                            <a:gd name="T3" fmla="*/ 0 h 15"/>
                            <a:gd name="T4" fmla="*/ 58 w 58"/>
                            <a:gd name="T5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8" h="15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9" name="Freeform 9200"/>
                      <wps:cNvSpPr>
                        <a:spLocks/>
                      </wps:cNvSpPr>
                      <wps:spPr bwMode="auto">
                        <a:xfrm>
                          <a:off x="255905" y="6750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0 h 22"/>
                            <a:gd name="T2" fmla="*/ 14 w 52"/>
                            <a:gd name="T3" fmla="*/ 17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4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1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0"/>
                              </a:moveTo>
                              <a:lnTo>
                                <a:pt x="14" y="17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4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0" name="Freeform 9201"/>
                      <wps:cNvSpPr>
                        <a:spLocks noEditPoints="1"/>
                      </wps:cNvSpPr>
                      <wps:spPr bwMode="auto">
                        <a:xfrm>
                          <a:off x="197485" y="654050"/>
                          <a:ext cx="69215" cy="22225"/>
                        </a:xfrm>
                        <a:custGeom>
                          <a:avLst/>
                          <a:gdLst>
                            <a:gd name="T0" fmla="*/ 59 w 109"/>
                            <a:gd name="T1" fmla="*/ 25 h 35"/>
                            <a:gd name="T2" fmla="*/ 0 w 109"/>
                            <a:gd name="T3" fmla="*/ 0 h 35"/>
                            <a:gd name="T4" fmla="*/ 59 w 109"/>
                            <a:gd name="T5" fmla="*/ 25 h 35"/>
                            <a:gd name="T6" fmla="*/ 59 w 109"/>
                            <a:gd name="T7" fmla="*/ 25 h 35"/>
                            <a:gd name="T8" fmla="*/ 72 w 109"/>
                            <a:gd name="T9" fmla="*/ 33 h 35"/>
                            <a:gd name="T10" fmla="*/ 84 w 109"/>
                            <a:gd name="T11" fmla="*/ 35 h 35"/>
                            <a:gd name="T12" fmla="*/ 97 w 109"/>
                            <a:gd name="T13" fmla="*/ 33 h 35"/>
                            <a:gd name="T14" fmla="*/ 109 w 109"/>
                            <a:gd name="T15" fmla="*/ 28 h 35"/>
                            <a:gd name="T16" fmla="*/ 104 w 109"/>
                            <a:gd name="T17" fmla="*/ 23 h 35"/>
                            <a:gd name="T18" fmla="*/ 99 w 109"/>
                            <a:gd name="T19" fmla="*/ 18 h 35"/>
                            <a:gd name="T20" fmla="*/ 92 w 109"/>
                            <a:gd name="T21" fmla="*/ 15 h 35"/>
                            <a:gd name="T22" fmla="*/ 84 w 109"/>
                            <a:gd name="T23" fmla="*/ 15 h 35"/>
                            <a:gd name="T24" fmla="*/ 77 w 109"/>
                            <a:gd name="T25" fmla="*/ 15 h 35"/>
                            <a:gd name="T26" fmla="*/ 72 w 109"/>
                            <a:gd name="T27" fmla="*/ 18 h 35"/>
                            <a:gd name="T28" fmla="*/ 64 w 109"/>
                            <a:gd name="T29" fmla="*/ 20 h 35"/>
                            <a:gd name="T30" fmla="*/ 59 w 109"/>
                            <a:gd name="T31" fmla="*/ 2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3"/>
                              </a:lnTo>
                              <a:lnTo>
                                <a:pt x="84" y="35"/>
                              </a:lnTo>
                              <a:lnTo>
                                <a:pt x="97" y="33"/>
                              </a:lnTo>
                              <a:lnTo>
                                <a:pt x="109" y="28"/>
                              </a:lnTo>
                              <a:lnTo>
                                <a:pt x="104" y="23"/>
                              </a:lnTo>
                              <a:lnTo>
                                <a:pt x="99" y="18"/>
                              </a:lnTo>
                              <a:lnTo>
                                <a:pt x="92" y="15"/>
                              </a:lnTo>
                              <a:lnTo>
                                <a:pt x="84" y="15"/>
                              </a:lnTo>
                              <a:lnTo>
                                <a:pt x="77" y="15"/>
                              </a:lnTo>
                              <a:lnTo>
                                <a:pt x="72" y="18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1" name="Freeform 9202"/>
                      <wps:cNvSpPr>
                        <a:spLocks/>
                      </wps:cNvSpPr>
                      <wps:spPr bwMode="auto">
                        <a:xfrm>
                          <a:off x="197485" y="654050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2" name="Freeform 9203"/>
                      <wps:cNvSpPr>
                        <a:spLocks/>
                      </wps:cNvSpPr>
                      <wps:spPr bwMode="auto">
                        <a:xfrm>
                          <a:off x="234950" y="66357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0 h 20"/>
                            <a:gd name="T2" fmla="*/ 13 w 50"/>
                            <a:gd name="T3" fmla="*/ 18 h 20"/>
                            <a:gd name="T4" fmla="*/ 25 w 50"/>
                            <a:gd name="T5" fmla="*/ 20 h 20"/>
                            <a:gd name="T6" fmla="*/ 38 w 50"/>
                            <a:gd name="T7" fmla="*/ 18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3 h 20"/>
                            <a:gd name="T14" fmla="*/ 33 w 50"/>
                            <a:gd name="T15" fmla="*/ 0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5 h 20"/>
                            <a:gd name="T24" fmla="*/ 0 w 50"/>
                            <a:gd name="T25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0"/>
                              </a:moveTo>
                              <a:lnTo>
                                <a:pt x="13" y="18"/>
                              </a:lnTo>
                              <a:lnTo>
                                <a:pt x="25" y="20"/>
                              </a:lnTo>
                              <a:lnTo>
                                <a:pt x="38" y="18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3"/>
                              </a:lnTo>
                              <a:lnTo>
                                <a:pt x="33" y="0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3" name="Freeform 9204"/>
                      <wps:cNvSpPr>
                        <a:spLocks noEditPoints="1"/>
                      </wps:cNvSpPr>
                      <wps:spPr bwMode="auto">
                        <a:xfrm>
                          <a:off x="179705" y="633730"/>
                          <a:ext cx="71120" cy="29845"/>
                        </a:xfrm>
                        <a:custGeom>
                          <a:avLst/>
                          <a:gdLst>
                            <a:gd name="T0" fmla="*/ 60 w 112"/>
                            <a:gd name="T1" fmla="*/ 32 h 47"/>
                            <a:gd name="T2" fmla="*/ 0 w 112"/>
                            <a:gd name="T3" fmla="*/ 0 h 47"/>
                            <a:gd name="T4" fmla="*/ 60 w 112"/>
                            <a:gd name="T5" fmla="*/ 32 h 47"/>
                            <a:gd name="T6" fmla="*/ 60 w 112"/>
                            <a:gd name="T7" fmla="*/ 32 h 47"/>
                            <a:gd name="T8" fmla="*/ 75 w 112"/>
                            <a:gd name="T9" fmla="*/ 42 h 47"/>
                            <a:gd name="T10" fmla="*/ 87 w 112"/>
                            <a:gd name="T11" fmla="*/ 47 h 47"/>
                            <a:gd name="T12" fmla="*/ 100 w 112"/>
                            <a:gd name="T13" fmla="*/ 47 h 47"/>
                            <a:gd name="T14" fmla="*/ 112 w 112"/>
                            <a:gd name="T15" fmla="*/ 45 h 47"/>
                            <a:gd name="T16" fmla="*/ 107 w 112"/>
                            <a:gd name="T17" fmla="*/ 37 h 47"/>
                            <a:gd name="T18" fmla="*/ 102 w 112"/>
                            <a:gd name="T19" fmla="*/ 32 h 47"/>
                            <a:gd name="T20" fmla="*/ 95 w 112"/>
                            <a:gd name="T21" fmla="*/ 30 h 47"/>
                            <a:gd name="T22" fmla="*/ 87 w 112"/>
                            <a:gd name="T23" fmla="*/ 27 h 47"/>
                            <a:gd name="T24" fmla="*/ 80 w 112"/>
                            <a:gd name="T25" fmla="*/ 25 h 47"/>
                            <a:gd name="T26" fmla="*/ 72 w 112"/>
                            <a:gd name="T27" fmla="*/ 27 h 47"/>
                            <a:gd name="T28" fmla="*/ 65 w 112"/>
                            <a:gd name="T29" fmla="*/ 30 h 47"/>
                            <a:gd name="T30" fmla="*/ 60 w 112"/>
                            <a:gd name="T31" fmla="*/ 32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47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75" y="42"/>
                              </a:lnTo>
                              <a:lnTo>
                                <a:pt x="87" y="47"/>
                              </a:lnTo>
                              <a:lnTo>
                                <a:pt x="100" y="47"/>
                              </a:lnTo>
                              <a:lnTo>
                                <a:pt x="112" y="45"/>
                              </a:lnTo>
                              <a:lnTo>
                                <a:pt x="107" y="37"/>
                              </a:lnTo>
                              <a:lnTo>
                                <a:pt x="102" y="32"/>
                              </a:lnTo>
                              <a:lnTo>
                                <a:pt x="95" y="30"/>
                              </a:lnTo>
                              <a:lnTo>
                                <a:pt x="87" y="27"/>
                              </a:lnTo>
                              <a:lnTo>
                                <a:pt x="80" y="25"/>
                              </a:lnTo>
                              <a:lnTo>
                                <a:pt x="72" y="27"/>
                              </a:lnTo>
                              <a:lnTo>
                                <a:pt x="65" y="3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4" name="Freeform 9205"/>
                      <wps:cNvSpPr>
                        <a:spLocks/>
                      </wps:cNvSpPr>
                      <wps:spPr bwMode="auto">
                        <a:xfrm>
                          <a:off x="179705" y="633730"/>
                          <a:ext cx="38100" cy="20320"/>
                        </a:xfrm>
                        <a:custGeom>
                          <a:avLst/>
                          <a:gdLst>
                            <a:gd name="T0" fmla="*/ 60 w 60"/>
                            <a:gd name="T1" fmla="*/ 32 h 32"/>
                            <a:gd name="T2" fmla="*/ 0 w 60"/>
                            <a:gd name="T3" fmla="*/ 0 h 32"/>
                            <a:gd name="T4" fmla="*/ 60 w 60"/>
                            <a:gd name="T5" fmla="*/ 32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32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5" name="Freeform 9206"/>
                      <wps:cNvSpPr>
                        <a:spLocks/>
                      </wps:cNvSpPr>
                      <wps:spPr bwMode="auto">
                        <a:xfrm>
                          <a:off x="217805" y="6496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7 h 22"/>
                            <a:gd name="T2" fmla="*/ 15 w 52"/>
                            <a:gd name="T3" fmla="*/ 17 h 22"/>
                            <a:gd name="T4" fmla="*/ 27 w 52"/>
                            <a:gd name="T5" fmla="*/ 22 h 22"/>
                            <a:gd name="T6" fmla="*/ 40 w 52"/>
                            <a:gd name="T7" fmla="*/ 22 h 22"/>
                            <a:gd name="T8" fmla="*/ 52 w 52"/>
                            <a:gd name="T9" fmla="*/ 20 h 22"/>
                            <a:gd name="T10" fmla="*/ 47 w 52"/>
                            <a:gd name="T11" fmla="*/ 12 h 22"/>
                            <a:gd name="T12" fmla="*/ 42 w 52"/>
                            <a:gd name="T13" fmla="*/ 7 h 22"/>
                            <a:gd name="T14" fmla="*/ 35 w 52"/>
                            <a:gd name="T15" fmla="*/ 5 h 22"/>
                            <a:gd name="T16" fmla="*/ 27 w 52"/>
                            <a:gd name="T17" fmla="*/ 2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7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7"/>
                              </a:moveTo>
                              <a:lnTo>
                                <a:pt x="15" y="17"/>
                              </a:lnTo>
                              <a:lnTo>
                                <a:pt x="27" y="22"/>
                              </a:lnTo>
                              <a:lnTo>
                                <a:pt x="40" y="22"/>
                              </a:lnTo>
                              <a:lnTo>
                                <a:pt x="52" y="20"/>
                              </a:lnTo>
                              <a:lnTo>
                                <a:pt x="47" y="12"/>
                              </a:lnTo>
                              <a:lnTo>
                                <a:pt x="42" y="7"/>
                              </a:lnTo>
                              <a:lnTo>
                                <a:pt x="35" y="5"/>
                              </a:lnTo>
                              <a:lnTo>
                                <a:pt x="27" y="2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7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6" name="Freeform 9207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7" name="Freeform 9208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8" name="Freeform 9209"/>
                      <wps:cNvSpPr>
                        <a:spLocks noEditPoints="1"/>
                      </wps:cNvSpPr>
                      <wps:spPr bwMode="auto">
                        <a:xfrm>
                          <a:off x="301625" y="660400"/>
                          <a:ext cx="46990" cy="53975"/>
                        </a:xfrm>
                        <a:custGeom>
                          <a:avLst/>
                          <a:gdLst>
                            <a:gd name="T0" fmla="*/ 44 w 74"/>
                            <a:gd name="T1" fmla="*/ 43 h 85"/>
                            <a:gd name="T2" fmla="*/ 47 w 74"/>
                            <a:gd name="T3" fmla="*/ 58 h 85"/>
                            <a:gd name="T4" fmla="*/ 54 w 74"/>
                            <a:gd name="T5" fmla="*/ 68 h 85"/>
                            <a:gd name="T6" fmla="*/ 64 w 74"/>
                            <a:gd name="T7" fmla="*/ 78 h 85"/>
                            <a:gd name="T8" fmla="*/ 74 w 74"/>
                            <a:gd name="T9" fmla="*/ 85 h 85"/>
                            <a:gd name="T10" fmla="*/ 74 w 74"/>
                            <a:gd name="T11" fmla="*/ 75 h 85"/>
                            <a:gd name="T12" fmla="*/ 69 w 74"/>
                            <a:gd name="T13" fmla="*/ 63 h 85"/>
                            <a:gd name="T14" fmla="*/ 59 w 74"/>
                            <a:gd name="T15" fmla="*/ 50 h 85"/>
                            <a:gd name="T16" fmla="*/ 44 w 74"/>
                            <a:gd name="T17" fmla="*/ 43 h 85"/>
                            <a:gd name="T18" fmla="*/ 44 w 74"/>
                            <a:gd name="T19" fmla="*/ 43 h 85"/>
                            <a:gd name="T20" fmla="*/ 0 w 74"/>
                            <a:gd name="T21" fmla="*/ 0 h 85"/>
                            <a:gd name="T22" fmla="*/ 44 w 74"/>
                            <a:gd name="T23" fmla="*/ 43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74" h="85">
                              <a:moveTo>
                                <a:pt x="44" y="43"/>
                              </a:moveTo>
                              <a:lnTo>
                                <a:pt x="47" y="58"/>
                              </a:lnTo>
                              <a:lnTo>
                                <a:pt x="54" y="68"/>
                              </a:lnTo>
                              <a:lnTo>
                                <a:pt x="64" y="78"/>
                              </a:lnTo>
                              <a:lnTo>
                                <a:pt x="74" y="85"/>
                              </a:lnTo>
                              <a:lnTo>
                                <a:pt x="74" y="75"/>
                              </a:lnTo>
                              <a:lnTo>
                                <a:pt x="69" y="63"/>
                              </a:lnTo>
                              <a:lnTo>
                                <a:pt x="59" y="50"/>
                              </a:lnTo>
                              <a:lnTo>
                                <a:pt x="44" y="43"/>
                              </a:lnTo>
                              <a:close/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9" name="Freeform 9210"/>
                      <wps:cNvSpPr>
                        <a:spLocks/>
                      </wps:cNvSpPr>
                      <wps:spPr bwMode="auto">
                        <a:xfrm>
                          <a:off x="329565" y="687705"/>
                          <a:ext cx="19050" cy="26670"/>
                        </a:xfrm>
                        <a:custGeom>
                          <a:avLst/>
                          <a:gdLst>
                            <a:gd name="T0" fmla="*/ 0 w 30"/>
                            <a:gd name="T1" fmla="*/ 0 h 42"/>
                            <a:gd name="T2" fmla="*/ 3 w 30"/>
                            <a:gd name="T3" fmla="*/ 15 h 42"/>
                            <a:gd name="T4" fmla="*/ 10 w 30"/>
                            <a:gd name="T5" fmla="*/ 25 h 42"/>
                            <a:gd name="T6" fmla="*/ 20 w 30"/>
                            <a:gd name="T7" fmla="*/ 35 h 42"/>
                            <a:gd name="T8" fmla="*/ 30 w 30"/>
                            <a:gd name="T9" fmla="*/ 42 h 42"/>
                            <a:gd name="T10" fmla="*/ 30 w 30"/>
                            <a:gd name="T11" fmla="*/ 32 h 42"/>
                            <a:gd name="T12" fmla="*/ 25 w 30"/>
                            <a:gd name="T13" fmla="*/ 20 h 42"/>
                            <a:gd name="T14" fmla="*/ 15 w 30"/>
                            <a:gd name="T15" fmla="*/ 7 h 42"/>
                            <a:gd name="T16" fmla="*/ 0 w 30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42">
                              <a:moveTo>
                                <a:pt x="0" y="0"/>
                              </a:moveTo>
                              <a:lnTo>
                                <a:pt x="3" y="15"/>
                              </a:lnTo>
                              <a:lnTo>
                                <a:pt x="10" y="25"/>
                              </a:lnTo>
                              <a:lnTo>
                                <a:pt x="20" y="35"/>
                              </a:lnTo>
                              <a:lnTo>
                                <a:pt x="30" y="42"/>
                              </a:lnTo>
                              <a:lnTo>
                                <a:pt x="30" y="32"/>
                              </a:lnTo>
                              <a:lnTo>
                                <a:pt x="25" y="20"/>
                              </a:lnTo>
                              <a:lnTo>
                                <a:pt x="15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0" name="Freeform 9211"/>
                      <wps:cNvSpPr>
                        <a:spLocks/>
                      </wps:cNvSpPr>
                      <wps:spPr bwMode="auto">
                        <a:xfrm>
                          <a:off x="301625" y="660400"/>
                          <a:ext cx="27940" cy="27305"/>
                        </a:xfrm>
                        <a:custGeom>
                          <a:avLst/>
                          <a:gdLst>
                            <a:gd name="T0" fmla="*/ 44 w 44"/>
                            <a:gd name="T1" fmla="*/ 43 h 43"/>
                            <a:gd name="T2" fmla="*/ 0 w 44"/>
                            <a:gd name="T3" fmla="*/ 0 h 43"/>
                            <a:gd name="T4" fmla="*/ 44 w 44"/>
                            <a:gd name="T5" fmla="*/ 4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4" h="43"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1" name="Freeform 9212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2" name="Freeform 9213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3" name="Freeform 9214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4" name="Freeform 9215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5" name="Freeform 9216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6" name="Freeform 9217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7" name="Freeform 9218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8" name="Freeform 9219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9" name="Freeform 9220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0" name="Freeform 9221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1" name="Freeform 9222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2" name="Freeform 9223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3" name="Freeform 9224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4" name="Freeform 9225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5" name="Freeform 9226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6" name="Freeform 9227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7" name="Freeform 9228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8" name="Freeform 9229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9" name="Freeform 9230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0" name="Freeform 9231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1" name="Freeform 9232"/>
                      <wps:cNvSpPr>
                        <a:spLocks/>
                      </wps:cNvSpPr>
                      <wps:spPr bwMode="auto">
                        <a:xfrm>
                          <a:off x="356870" y="695325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0 h 5"/>
                            <a:gd name="T2" fmla="*/ 2 w 5"/>
                            <a:gd name="T3" fmla="*/ 0 h 5"/>
                            <a:gd name="T4" fmla="*/ 0 w 5"/>
                            <a:gd name="T5" fmla="*/ 0 h 5"/>
                            <a:gd name="T6" fmla="*/ 2 w 5"/>
                            <a:gd name="T7" fmla="*/ 3 h 5"/>
                            <a:gd name="T8" fmla="*/ 2 w 5"/>
                            <a:gd name="T9" fmla="*/ 5 h 5"/>
                            <a:gd name="T10" fmla="*/ 5 w 5"/>
                            <a:gd name="T11" fmla="*/ 3 h 5"/>
                            <a:gd name="T12" fmla="*/ 5 w 5"/>
                            <a:gd name="T13" fmla="*/ 0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2" y="3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2" name="Freeform 9233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4145" cy="22225"/>
                        </a:xfrm>
                        <a:custGeom>
                          <a:avLst/>
                          <a:gdLst>
                            <a:gd name="T0" fmla="*/ 227 w 227"/>
                            <a:gd name="T1" fmla="*/ 3 h 35"/>
                            <a:gd name="T2" fmla="*/ 224 w 227"/>
                            <a:gd name="T3" fmla="*/ 0 h 35"/>
                            <a:gd name="T4" fmla="*/ 222 w 227"/>
                            <a:gd name="T5" fmla="*/ 0 h 35"/>
                            <a:gd name="T6" fmla="*/ 219 w 227"/>
                            <a:gd name="T7" fmla="*/ 0 h 35"/>
                            <a:gd name="T8" fmla="*/ 222 w 227"/>
                            <a:gd name="T9" fmla="*/ 3 h 35"/>
                            <a:gd name="T10" fmla="*/ 222 w 227"/>
                            <a:gd name="T11" fmla="*/ 5 h 35"/>
                            <a:gd name="T12" fmla="*/ 224 w 227"/>
                            <a:gd name="T13" fmla="*/ 5 h 35"/>
                            <a:gd name="T14" fmla="*/ 227 w 227"/>
                            <a:gd name="T15" fmla="*/ 3 h 35"/>
                            <a:gd name="T16" fmla="*/ 3 w 227"/>
                            <a:gd name="T17" fmla="*/ 35 h 35"/>
                            <a:gd name="T18" fmla="*/ 0 w 227"/>
                            <a:gd name="T19" fmla="*/ 33 h 35"/>
                            <a:gd name="T20" fmla="*/ 3 w 227"/>
                            <a:gd name="T21" fmla="*/ 35 h 35"/>
                            <a:gd name="T22" fmla="*/ 3 w 227"/>
                            <a:gd name="T23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27" h="35">
                              <a:moveTo>
                                <a:pt x="227" y="3"/>
                              </a:moveTo>
                              <a:lnTo>
                                <a:pt x="224" y="0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22" y="3"/>
                              </a:lnTo>
                              <a:lnTo>
                                <a:pt x="222" y="5"/>
                              </a:lnTo>
                              <a:lnTo>
                                <a:pt x="224" y="5"/>
                              </a:lnTo>
                              <a:lnTo>
                                <a:pt x="227" y="3"/>
                              </a:lnTo>
                              <a:close/>
                              <a:moveTo>
                                <a:pt x="3" y="35"/>
                              </a:moveTo>
                              <a:lnTo>
                                <a:pt x="0" y="33"/>
                              </a:lnTo>
                              <a:lnTo>
                                <a:pt x="3" y="35"/>
                              </a:lnTo>
                              <a:lnTo>
                                <a:pt x="3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8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3" name="Freeform 9234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2240" cy="22225"/>
                        </a:xfrm>
                        <a:custGeom>
                          <a:avLst/>
                          <a:gdLst>
                            <a:gd name="T0" fmla="*/ 224 w 224"/>
                            <a:gd name="T1" fmla="*/ 5 h 35"/>
                            <a:gd name="T2" fmla="*/ 224 w 224"/>
                            <a:gd name="T3" fmla="*/ 3 h 35"/>
                            <a:gd name="T4" fmla="*/ 222 w 224"/>
                            <a:gd name="T5" fmla="*/ 0 h 35"/>
                            <a:gd name="T6" fmla="*/ 219 w 224"/>
                            <a:gd name="T7" fmla="*/ 0 h 35"/>
                            <a:gd name="T8" fmla="*/ 217 w 224"/>
                            <a:gd name="T9" fmla="*/ 3 h 35"/>
                            <a:gd name="T10" fmla="*/ 219 w 224"/>
                            <a:gd name="T11" fmla="*/ 5 h 35"/>
                            <a:gd name="T12" fmla="*/ 219 w 224"/>
                            <a:gd name="T13" fmla="*/ 8 h 35"/>
                            <a:gd name="T14" fmla="*/ 222 w 224"/>
                            <a:gd name="T15" fmla="*/ 8 h 35"/>
                            <a:gd name="T16" fmla="*/ 224 w 224"/>
                            <a:gd name="T17" fmla="*/ 5 h 35"/>
                            <a:gd name="T18" fmla="*/ 5 w 224"/>
                            <a:gd name="T19" fmla="*/ 35 h 35"/>
                            <a:gd name="T20" fmla="*/ 3 w 224"/>
                            <a:gd name="T21" fmla="*/ 35 h 35"/>
                            <a:gd name="T22" fmla="*/ 0 w 224"/>
                            <a:gd name="T23" fmla="*/ 33 h 35"/>
                            <a:gd name="T24" fmla="*/ 5 w 224"/>
                            <a:gd name="T25" fmla="*/ 35 h 35"/>
                            <a:gd name="T26" fmla="*/ 5 w 224"/>
                            <a:gd name="T27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4" h="35">
                              <a:moveTo>
                                <a:pt x="224" y="5"/>
                              </a:moveTo>
                              <a:lnTo>
                                <a:pt x="224" y="3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17" y="3"/>
                              </a:lnTo>
                              <a:lnTo>
                                <a:pt x="219" y="5"/>
                              </a:lnTo>
                              <a:lnTo>
                                <a:pt x="219" y="8"/>
                              </a:lnTo>
                              <a:lnTo>
                                <a:pt x="222" y="8"/>
                              </a:lnTo>
                              <a:lnTo>
                                <a:pt x="224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3" y="35"/>
                              </a:lnTo>
                              <a:lnTo>
                                <a:pt x="0" y="33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B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4" name="Freeform 9235"/>
                      <wps:cNvSpPr>
                        <a:spLocks noEditPoints="1"/>
                      </wps:cNvSpPr>
                      <wps:spPr bwMode="auto">
                        <a:xfrm>
                          <a:off x="217805" y="695325"/>
                          <a:ext cx="139065" cy="24130"/>
                        </a:xfrm>
                        <a:custGeom>
                          <a:avLst/>
                          <a:gdLst>
                            <a:gd name="T0" fmla="*/ 219 w 219"/>
                            <a:gd name="T1" fmla="*/ 5 h 38"/>
                            <a:gd name="T2" fmla="*/ 219 w 219"/>
                            <a:gd name="T3" fmla="*/ 3 h 38"/>
                            <a:gd name="T4" fmla="*/ 216 w 219"/>
                            <a:gd name="T5" fmla="*/ 0 h 38"/>
                            <a:gd name="T6" fmla="*/ 214 w 219"/>
                            <a:gd name="T7" fmla="*/ 3 h 38"/>
                            <a:gd name="T8" fmla="*/ 211 w 219"/>
                            <a:gd name="T9" fmla="*/ 3 h 38"/>
                            <a:gd name="T10" fmla="*/ 214 w 219"/>
                            <a:gd name="T11" fmla="*/ 8 h 38"/>
                            <a:gd name="T12" fmla="*/ 216 w 219"/>
                            <a:gd name="T13" fmla="*/ 13 h 38"/>
                            <a:gd name="T14" fmla="*/ 216 w 219"/>
                            <a:gd name="T15" fmla="*/ 10 h 38"/>
                            <a:gd name="T16" fmla="*/ 219 w 219"/>
                            <a:gd name="T17" fmla="*/ 5 h 38"/>
                            <a:gd name="T18" fmla="*/ 0 w 219"/>
                            <a:gd name="T19" fmla="*/ 35 h 38"/>
                            <a:gd name="T20" fmla="*/ 0 w 219"/>
                            <a:gd name="T21" fmla="*/ 35 h 38"/>
                            <a:gd name="T22" fmla="*/ 5 w 219"/>
                            <a:gd name="T23" fmla="*/ 38 h 38"/>
                            <a:gd name="T24" fmla="*/ 5 w 219"/>
                            <a:gd name="T25" fmla="*/ 38 h 38"/>
                            <a:gd name="T26" fmla="*/ 5 w 219"/>
                            <a:gd name="T27" fmla="*/ 35 h 38"/>
                            <a:gd name="T28" fmla="*/ 2 w 219"/>
                            <a:gd name="T29" fmla="*/ 35 h 38"/>
                            <a:gd name="T30" fmla="*/ 0 w 219"/>
                            <a:gd name="T31" fmla="*/ 35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19" h="38">
                              <a:moveTo>
                                <a:pt x="219" y="5"/>
                              </a:moveTo>
                              <a:lnTo>
                                <a:pt x="219" y="3"/>
                              </a:lnTo>
                              <a:lnTo>
                                <a:pt x="216" y="0"/>
                              </a:lnTo>
                              <a:lnTo>
                                <a:pt x="214" y="3"/>
                              </a:lnTo>
                              <a:lnTo>
                                <a:pt x="211" y="3"/>
                              </a:lnTo>
                              <a:lnTo>
                                <a:pt x="214" y="8"/>
                              </a:lnTo>
                              <a:lnTo>
                                <a:pt x="216" y="13"/>
                              </a:lnTo>
                              <a:lnTo>
                                <a:pt x="216" y="10"/>
                              </a:lnTo>
                              <a:lnTo>
                                <a:pt x="219" y="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5" y="38"/>
                              </a:lnTo>
                              <a:lnTo>
                                <a:pt x="5" y="38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E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5" name="Freeform 9236"/>
                      <wps:cNvSpPr>
                        <a:spLocks noEditPoints="1"/>
                      </wps:cNvSpPr>
                      <wps:spPr bwMode="auto">
                        <a:xfrm>
                          <a:off x="219075" y="697230"/>
                          <a:ext cx="135890" cy="23495"/>
                        </a:xfrm>
                        <a:custGeom>
                          <a:avLst/>
                          <a:gdLst>
                            <a:gd name="T0" fmla="*/ 214 w 214"/>
                            <a:gd name="T1" fmla="*/ 5 h 37"/>
                            <a:gd name="T2" fmla="*/ 214 w 214"/>
                            <a:gd name="T3" fmla="*/ 2 h 37"/>
                            <a:gd name="T4" fmla="*/ 212 w 214"/>
                            <a:gd name="T5" fmla="*/ 0 h 37"/>
                            <a:gd name="T6" fmla="*/ 209 w 214"/>
                            <a:gd name="T7" fmla="*/ 0 h 37"/>
                            <a:gd name="T8" fmla="*/ 207 w 214"/>
                            <a:gd name="T9" fmla="*/ 0 h 37"/>
                            <a:gd name="T10" fmla="*/ 209 w 214"/>
                            <a:gd name="T11" fmla="*/ 5 h 37"/>
                            <a:gd name="T12" fmla="*/ 212 w 214"/>
                            <a:gd name="T13" fmla="*/ 12 h 37"/>
                            <a:gd name="T14" fmla="*/ 212 w 214"/>
                            <a:gd name="T15" fmla="*/ 10 h 37"/>
                            <a:gd name="T16" fmla="*/ 214 w 214"/>
                            <a:gd name="T17" fmla="*/ 5 h 37"/>
                            <a:gd name="T18" fmla="*/ 0 w 214"/>
                            <a:gd name="T19" fmla="*/ 32 h 37"/>
                            <a:gd name="T20" fmla="*/ 0 w 214"/>
                            <a:gd name="T21" fmla="*/ 32 h 37"/>
                            <a:gd name="T22" fmla="*/ 5 w 214"/>
                            <a:gd name="T23" fmla="*/ 37 h 37"/>
                            <a:gd name="T24" fmla="*/ 5 w 214"/>
                            <a:gd name="T25" fmla="*/ 35 h 37"/>
                            <a:gd name="T26" fmla="*/ 5 w 214"/>
                            <a:gd name="T27" fmla="*/ 35 h 37"/>
                            <a:gd name="T28" fmla="*/ 5 w 214"/>
                            <a:gd name="T29" fmla="*/ 32 h 37"/>
                            <a:gd name="T30" fmla="*/ 3 w 214"/>
                            <a:gd name="T31" fmla="*/ 32 h 37"/>
                            <a:gd name="T32" fmla="*/ 0 w 214"/>
                            <a:gd name="T33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14" h="37">
                              <a:moveTo>
                                <a:pt x="214" y="5"/>
                              </a:moveTo>
                              <a:lnTo>
                                <a:pt x="214" y="2"/>
                              </a:lnTo>
                              <a:lnTo>
                                <a:pt x="212" y="0"/>
                              </a:lnTo>
                              <a:lnTo>
                                <a:pt x="209" y="0"/>
                              </a:lnTo>
                              <a:lnTo>
                                <a:pt x="207" y="0"/>
                              </a:lnTo>
                              <a:lnTo>
                                <a:pt x="209" y="5"/>
                              </a:lnTo>
                              <a:lnTo>
                                <a:pt x="212" y="12"/>
                              </a:lnTo>
                              <a:lnTo>
                                <a:pt x="212" y="10"/>
                              </a:lnTo>
                              <a:lnTo>
                                <a:pt x="214" y="5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62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6" name="Freeform 9237"/>
                      <wps:cNvSpPr>
                        <a:spLocks noEditPoints="1"/>
                      </wps:cNvSpPr>
                      <wps:spPr bwMode="auto">
                        <a:xfrm>
                          <a:off x="220980" y="697230"/>
                          <a:ext cx="133985" cy="23495"/>
                        </a:xfrm>
                        <a:custGeom>
                          <a:avLst/>
                          <a:gdLst>
                            <a:gd name="T0" fmla="*/ 211 w 211"/>
                            <a:gd name="T1" fmla="*/ 10 h 37"/>
                            <a:gd name="T2" fmla="*/ 209 w 211"/>
                            <a:gd name="T3" fmla="*/ 5 h 37"/>
                            <a:gd name="T4" fmla="*/ 206 w 211"/>
                            <a:gd name="T5" fmla="*/ 0 h 37"/>
                            <a:gd name="T6" fmla="*/ 204 w 211"/>
                            <a:gd name="T7" fmla="*/ 0 h 37"/>
                            <a:gd name="T8" fmla="*/ 201 w 211"/>
                            <a:gd name="T9" fmla="*/ 0 h 37"/>
                            <a:gd name="T10" fmla="*/ 204 w 211"/>
                            <a:gd name="T11" fmla="*/ 7 h 37"/>
                            <a:gd name="T12" fmla="*/ 206 w 211"/>
                            <a:gd name="T13" fmla="*/ 17 h 37"/>
                            <a:gd name="T14" fmla="*/ 209 w 211"/>
                            <a:gd name="T15" fmla="*/ 12 h 37"/>
                            <a:gd name="T16" fmla="*/ 211 w 211"/>
                            <a:gd name="T17" fmla="*/ 10 h 37"/>
                            <a:gd name="T18" fmla="*/ 0 w 211"/>
                            <a:gd name="T19" fmla="*/ 32 h 37"/>
                            <a:gd name="T20" fmla="*/ 0 w 211"/>
                            <a:gd name="T21" fmla="*/ 35 h 37"/>
                            <a:gd name="T22" fmla="*/ 0 w 211"/>
                            <a:gd name="T23" fmla="*/ 35 h 37"/>
                            <a:gd name="T24" fmla="*/ 5 w 211"/>
                            <a:gd name="T25" fmla="*/ 37 h 37"/>
                            <a:gd name="T26" fmla="*/ 5 w 211"/>
                            <a:gd name="T27" fmla="*/ 35 h 37"/>
                            <a:gd name="T28" fmla="*/ 5 w 211"/>
                            <a:gd name="T29" fmla="*/ 35 h 37"/>
                            <a:gd name="T30" fmla="*/ 5 w 211"/>
                            <a:gd name="T31" fmla="*/ 32 h 37"/>
                            <a:gd name="T32" fmla="*/ 2 w 211"/>
                            <a:gd name="T33" fmla="*/ 32 h 37"/>
                            <a:gd name="T34" fmla="*/ 0 w 211"/>
                            <a:gd name="T35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11" h="37">
                              <a:moveTo>
                                <a:pt x="211" y="10"/>
                              </a:moveTo>
                              <a:lnTo>
                                <a:pt x="209" y="5"/>
                              </a:lnTo>
                              <a:lnTo>
                                <a:pt x="206" y="0"/>
                              </a:lnTo>
                              <a:lnTo>
                                <a:pt x="204" y="0"/>
                              </a:lnTo>
                              <a:lnTo>
                                <a:pt x="201" y="0"/>
                              </a:lnTo>
                              <a:lnTo>
                                <a:pt x="204" y="7"/>
                              </a:lnTo>
                              <a:lnTo>
                                <a:pt x="206" y="17"/>
                              </a:lnTo>
                              <a:lnTo>
                                <a:pt x="209" y="12"/>
                              </a:lnTo>
                              <a:lnTo>
                                <a:pt x="211" y="1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5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5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7" name="Freeform 9238"/>
                      <wps:cNvSpPr>
                        <a:spLocks noEditPoints="1"/>
                      </wps:cNvSpPr>
                      <wps:spPr bwMode="auto">
                        <a:xfrm>
                          <a:off x="222250" y="697230"/>
                          <a:ext cx="131445" cy="25400"/>
                        </a:xfrm>
                        <a:custGeom>
                          <a:avLst/>
                          <a:gdLst>
                            <a:gd name="T0" fmla="*/ 207 w 207"/>
                            <a:gd name="T1" fmla="*/ 12 h 40"/>
                            <a:gd name="T2" fmla="*/ 204 w 207"/>
                            <a:gd name="T3" fmla="*/ 5 h 40"/>
                            <a:gd name="T4" fmla="*/ 202 w 207"/>
                            <a:gd name="T5" fmla="*/ 0 h 40"/>
                            <a:gd name="T6" fmla="*/ 199 w 207"/>
                            <a:gd name="T7" fmla="*/ 0 h 40"/>
                            <a:gd name="T8" fmla="*/ 197 w 207"/>
                            <a:gd name="T9" fmla="*/ 0 h 40"/>
                            <a:gd name="T10" fmla="*/ 202 w 207"/>
                            <a:gd name="T11" fmla="*/ 12 h 40"/>
                            <a:gd name="T12" fmla="*/ 204 w 207"/>
                            <a:gd name="T13" fmla="*/ 25 h 40"/>
                            <a:gd name="T14" fmla="*/ 204 w 207"/>
                            <a:gd name="T15" fmla="*/ 20 h 40"/>
                            <a:gd name="T16" fmla="*/ 207 w 207"/>
                            <a:gd name="T17" fmla="*/ 12 h 40"/>
                            <a:gd name="T18" fmla="*/ 0 w 207"/>
                            <a:gd name="T19" fmla="*/ 32 h 40"/>
                            <a:gd name="T20" fmla="*/ 0 w 207"/>
                            <a:gd name="T21" fmla="*/ 35 h 40"/>
                            <a:gd name="T22" fmla="*/ 0 w 207"/>
                            <a:gd name="T23" fmla="*/ 35 h 40"/>
                            <a:gd name="T24" fmla="*/ 0 w 207"/>
                            <a:gd name="T25" fmla="*/ 37 h 40"/>
                            <a:gd name="T26" fmla="*/ 5 w 207"/>
                            <a:gd name="T27" fmla="*/ 40 h 40"/>
                            <a:gd name="T28" fmla="*/ 5 w 207"/>
                            <a:gd name="T29" fmla="*/ 37 h 40"/>
                            <a:gd name="T30" fmla="*/ 5 w 207"/>
                            <a:gd name="T31" fmla="*/ 35 h 40"/>
                            <a:gd name="T32" fmla="*/ 5 w 207"/>
                            <a:gd name="T33" fmla="*/ 35 h 40"/>
                            <a:gd name="T34" fmla="*/ 3 w 207"/>
                            <a:gd name="T35" fmla="*/ 32 h 40"/>
                            <a:gd name="T36" fmla="*/ 0 w 207"/>
                            <a:gd name="T37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07" h="40">
                              <a:moveTo>
                                <a:pt x="207" y="12"/>
                              </a:moveTo>
                              <a:lnTo>
                                <a:pt x="204" y="5"/>
                              </a:lnTo>
                              <a:lnTo>
                                <a:pt x="202" y="0"/>
                              </a:lnTo>
                              <a:lnTo>
                                <a:pt x="199" y="0"/>
                              </a:lnTo>
                              <a:lnTo>
                                <a:pt x="197" y="0"/>
                              </a:lnTo>
                              <a:lnTo>
                                <a:pt x="202" y="12"/>
                              </a:lnTo>
                              <a:lnTo>
                                <a:pt x="204" y="25"/>
                              </a:lnTo>
                              <a:lnTo>
                                <a:pt x="204" y="20"/>
                              </a:lnTo>
                              <a:lnTo>
                                <a:pt x="207" y="12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8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8" name="Freeform 9239"/>
                      <wps:cNvSpPr>
                        <a:spLocks noEditPoints="1"/>
                      </wps:cNvSpPr>
                      <wps:spPr bwMode="auto">
                        <a:xfrm>
                          <a:off x="224155" y="697230"/>
                          <a:ext cx="127635" cy="25400"/>
                        </a:xfrm>
                        <a:custGeom>
                          <a:avLst/>
                          <a:gdLst>
                            <a:gd name="T0" fmla="*/ 201 w 201"/>
                            <a:gd name="T1" fmla="*/ 17 h 40"/>
                            <a:gd name="T2" fmla="*/ 199 w 201"/>
                            <a:gd name="T3" fmla="*/ 7 h 40"/>
                            <a:gd name="T4" fmla="*/ 196 w 201"/>
                            <a:gd name="T5" fmla="*/ 0 h 40"/>
                            <a:gd name="T6" fmla="*/ 194 w 201"/>
                            <a:gd name="T7" fmla="*/ 0 h 40"/>
                            <a:gd name="T8" fmla="*/ 191 w 201"/>
                            <a:gd name="T9" fmla="*/ 0 h 40"/>
                            <a:gd name="T10" fmla="*/ 196 w 201"/>
                            <a:gd name="T11" fmla="*/ 17 h 40"/>
                            <a:gd name="T12" fmla="*/ 199 w 201"/>
                            <a:gd name="T13" fmla="*/ 35 h 40"/>
                            <a:gd name="T14" fmla="*/ 199 w 201"/>
                            <a:gd name="T15" fmla="*/ 35 h 40"/>
                            <a:gd name="T16" fmla="*/ 199 w 201"/>
                            <a:gd name="T17" fmla="*/ 37 h 40"/>
                            <a:gd name="T18" fmla="*/ 199 w 201"/>
                            <a:gd name="T19" fmla="*/ 27 h 40"/>
                            <a:gd name="T20" fmla="*/ 201 w 201"/>
                            <a:gd name="T21" fmla="*/ 17 h 40"/>
                            <a:gd name="T22" fmla="*/ 0 w 201"/>
                            <a:gd name="T23" fmla="*/ 32 h 40"/>
                            <a:gd name="T24" fmla="*/ 0 w 201"/>
                            <a:gd name="T25" fmla="*/ 35 h 40"/>
                            <a:gd name="T26" fmla="*/ 0 w 201"/>
                            <a:gd name="T27" fmla="*/ 35 h 40"/>
                            <a:gd name="T28" fmla="*/ 0 w 201"/>
                            <a:gd name="T29" fmla="*/ 37 h 40"/>
                            <a:gd name="T30" fmla="*/ 5 w 201"/>
                            <a:gd name="T31" fmla="*/ 40 h 40"/>
                            <a:gd name="T32" fmla="*/ 5 w 201"/>
                            <a:gd name="T33" fmla="*/ 37 h 40"/>
                            <a:gd name="T34" fmla="*/ 5 w 201"/>
                            <a:gd name="T35" fmla="*/ 35 h 40"/>
                            <a:gd name="T36" fmla="*/ 5 w 201"/>
                            <a:gd name="T37" fmla="*/ 35 h 40"/>
                            <a:gd name="T38" fmla="*/ 2 w 201"/>
                            <a:gd name="T39" fmla="*/ 35 h 40"/>
                            <a:gd name="T40" fmla="*/ 0 w 201"/>
                            <a:gd name="T41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201" h="40">
                              <a:moveTo>
                                <a:pt x="201" y="17"/>
                              </a:moveTo>
                              <a:lnTo>
                                <a:pt x="199" y="7"/>
                              </a:lnTo>
                              <a:lnTo>
                                <a:pt x="196" y="0"/>
                              </a:lnTo>
                              <a:lnTo>
                                <a:pt x="194" y="0"/>
                              </a:lnTo>
                              <a:lnTo>
                                <a:pt x="191" y="0"/>
                              </a:lnTo>
                              <a:lnTo>
                                <a:pt x="196" y="17"/>
                              </a:lnTo>
                              <a:lnTo>
                                <a:pt x="199" y="35"/>
                              </a:lnTo>
                              <a:lnTo>
                                <a:pt x="199" y="35"/>
                              </a:lnTo>
                              <a:lnTo>
                                <a:pt x="199" y="37"/>
                              </a:lnTo>
                              <a:lnTo>
                                <a:pt x="199" y="27"/>
                              </a:lnTo>
                              <a:lnTo>
                                <a:pt x="201" y="17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B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9" name="Freeform 9240"/>
                      <wps:cNvSpPr>
                        <a:spLocks noEditPoints="1"/>
                      </wps:cNvSpPr>
                      <wps:spPr bwMode="auto">
                        <a:xfrm>
                          <a:off x="225425" y="697230"/>
                          <a:ext cx="126365" cy="29845"/>
                        </a:xfrm>
                        <a:custGeom>
                          <a:avLst/>
                          <a:gdLst>
                            <a:gd name="T0" fmla="*/ 199 w 199"/>
                            <a:gd name="T1" fmla="*/ 25 h 47"/>
                            <a:gd name="T2" fmla="*/ 197 w 199"/>
                            <a:gd name="T3" fmla="*/ 12 h 47"/>
                            <a:gd name="T4" fmla="*/ 192 w 199"/>
                            <a:gd name="T5" fmla="*/ 0 h 47"/>
                            <a:gd name="T6" fmla="*/ 189 w 199"/>
                            <a:gd name="T7" fmla="*/ 0 h 47"/>
                            <a:gd name="T8" fmla="*/ 187 w 199"/>
                            <a:gd name="T9" fmla="*/ 0 h 47"/>
                            <a:gd name="T10" fmla="*/ 192 w 199"/>
                            <a:gd name="T11" fmla="*/ 17 h 47"/>
                            <a:gd name="T12" fmla="*/ 194 w 199"/>
                            <a:gd name="T13" fmla="*/ 35 h 47"/>
                            <a:gd name="T14" fmla="*/ 194 w 199"/>
                            <a:gd name="T15" fmla="*/ 40 h 47"/>
                            <a:gd name="T16" fmla="*/ 192 w 199"/>
                            <a:gd name="T17" fmla="*/ 47 h 47"/>
                            <a:gd name="T18" fmla="*/ 197 w 199"/>
                            <a:gd name="T19" fmla="*/ 37 h 47"/>
                            <a:gd name="T20" fmla="*/ 199 w 199"/>
                            <a:gd name="T21" fmla="*/ 25 h 47"/>
                            <a:gd name="T22" fmla="*/ 0 w 199"/>
                            <a:gd name="T23" fmla="*/ 35 h 47"/>
                            <a:gd name="T24" fmla="*/ 0 w 199"/>
                            <a:gd name="T25" fmla="*/ 35 h 47"/>
                            <a:gd name="T26" fmla="*/ 0 w 199"/>
                            <a:gd name="T27" fmla="*/ 37 h 47"/>
                            <a:gd name="T28" fmla="*/ 0 w 199"/>
                            <a:gd name="T29" fmla="*/ 40 h 47"/>
                            <a:gd name="T30" fmla="*/ 5 w 199"/>
                            <a:gd name="T31" fmla="*/ 42 h 47"/>
                            <a:gd name="T32" fmla="*/ 5 w 199"/>
                            <a:gd name="T33" fmla="*/ 37 h 47"/>
                            <a:gd name="T34" fmla="*/ 5 w 199"/>
                            <a:gd name="T35" fmla="*/ 35 h 47"/>
                            <a:gd name="T36" fmla="*/ 3 w 199"/>
                            <a:gd name="T37" fmla="*/ 35 h 47"/>
                            <a:gd name="T38" fmla="*/ 0 w 199"/>
                            <a:gd name="T39" fmla="*/ 35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99" h="47">
                              <a:moveTo>
                                <a:pt x="199" y="25"/>
                              </a:moveTo>
                              <a:lnTo>
                                <a:pt x="197" y="12"/>
                              </a:lnTo>
                              <a:lnTo>
                                <a:pt x="192" y="0"/>
                              </a:lnTo>
                              <a:lnTo>
                                <a:pt x="189" y="0"/>
                              </a:lnTo>
                              <a:lnTo>
                                <a:pt x="187" y="0"/>
                              </a:lnTo>
                              <a:lnTo>
                                <a:pt x="192" y="17"/>
                              </a:lnTo>
                              <a:lnTo>
                                <a:pt x="194" y="35"/>
                              </a:lnTo>
                              <a:lnTo>
                                <a:pt x="194" y="40"/>
                              </a:lnTo>
                              <a:lnTo>
                                <a:pt x="192" y="47"/>
                              </a:lnTo>
                              <a:lnTo>
                                <a:pt x="197" y="37"/>
                              </a:lnTo>
                              <a:lnTo>
                                <a:pt x="199" y="2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6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0" name="Freeform 9241"/>
                      <wps:cNvSpPr>
                        <a:spLocks noEditPoints="1"/>
                      </wps:cNvSpPr>
                      <wps:spPr bwMode="auto">
                        <a:xfrm>
                          <a:off x="227330" y="697230"/>
                          <a:ext cx="123190" cy="33020"/>
                        </a:xfrm>
                        <a:custGeom>
                          <a:avLst/>
                          <a:gdLst>
                            <a:gd name="T0" fmla="*/ 194 w 194"/>
                            <a:gd name="T1" fmla="*/ 35 h 52"/>
                            <a:gd name="T2" fmla="*/ 191 w 194"/>
                            <a:gd name="T3" fmla="*/ 17 h 52"/>
                            <a:gd name="T4" fmla="*/ 186 w 194"/>
                            <a:gd name="T5" fmla="*/ 0 h 52"/>
                            <a:gd name="T6" fmla="*/ 184 w 194"/>
                            <a:gd name="T7" fmla="*/ 0 h 52"/>
                            <a:gd name="T8" fmla="*/ 181 w 194"/>
                            <a:gd name="T9" fmla="*/ 0 h 52"/>
                            <a:gd name="T10" fmla="*/ 186 w 194"/>
                            <a:gd name="T11" fmla="*/ 17 h 52"/>
                            <a:gd name="T12" fmla="*/ 189 w 194"/>
                            <a:gd name="T13" fmla="*/ 35 h 52"/>
                            <a:gd name="T14" fmla="*/ 189 w 194"/>
                            <a:gd name="T15" fmla="*/ 45 h 52"/>
                            <a:gd name="T16" fmla="*/ 186 w 194"/>
                            <a:gd name="T17" fmla="*/ 52 h 52"/>
                            <a:gd name="T18" fmla="*/ 191 w 194"/>
                            <a:gd name="T19" fmla="*/ 45 h 52"/>
                            <a:gd name="T20" fmla="*/ 194 w 194"/>
                            <a:gd name="T21" fmla="*/ 37 h 52"/>
                            <a:gd name="T22" fmla="*/ 194 w 194"/>
                            <a:gd name="T23" fmla="*/ 35 h 52"/>
                            <a:gd name="T24" fmla="*/ 194 w 194"/>
                            <a:gd name="T25" fmla="*/ 35 h 52"/>
                            <a:gd name="T26" fmla="*/ 0 w 194"/>
                            <a:gd name="T27" fmla="*/ 35 h 52"/>
                            <a:gd name="T28" fmla="*/ 0 w 194"/>
                            <a:gd name="T29" fmla="*/ 35 h 52"/>
                            <a:gd name="T30" fmla="*/ 0 w 194"/>
                            <a:gd name="T31" fmla="*/ 37 h 52"/>
                            <a:gd name="T32" fmla="*/ 0 w 194"/>
                            <a:gd name="T33" fmla="*/ 40 h 52"/>
                            <a:gd name="T34" fmla="*/ 5 w 194"/>
                            <a:gd name="T35" fmla="*/ 42 h 52"/>
                            <a:gd name="T36" fmla="*/ 5 w 194"/>
                            <a:gd name="T37" fmla="*/ 40 h 52"/>
                            <a:gd name="T38" fmla="*/ 5 w 194"/>
                            <a:gd name="T39" fmla="*/ 35 h 52"/>
                            <a:gd name="T40" fmla="*/ 2 w 194"/>
                            <a:gd name="T41" fmla="*/ 35 h 52"/>
                            <a:gd name="T42" fmla="*/ 0 w 194"/>
                            <a:gd name="T43" fmla="*/ 35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94" h="52">
                              <a:moveTo>
                                <a:pt x="194" y="35"/>
                              </a:moveTo>
                              <a:lnTo>
                                <a:pt x="191" y="17"/>
                              </a:lnTo>
                              <a:lnTo>
                                <a:pt x="186" y="0"/>
                              </a:lnTo>
                              <a:lnTo>
                                <a:pt x="184" y="0"/>
                              </a:lnTo>
                              <a:lnTo>
                                <a:pt x="181" y="0"/>
                              </a:lnTo>
                              <a:lnTo>
                                <a:pt x="186" y="17"/>
                              </a:lnTo>
                              <a:lnTo>
                                <a:pt x="189" y="35"/>
                              </a:lnTo>
                              <a:lnTo>
                                <a:pt x="189" y="45"/>
                              </a:lnTo>
                              <a:lnTo>
                                <a:pt x="186" y="52"/>
                              </a:lnTo>
                              <a:lnTo>
                                <a:pt x="191" y="45"/>
                              </a:lnTo>
                              <a:lnTo>
                                <a:pt x="194" y="37"/>
                              </a:lnTo>
                              <a:lnTo>
                                <a:pt x="194" y="35"/>
                              </a:lnTo>
                              <a:lnTo>
                                <a:pt x="19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72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1" name="Freeform 9242"/>
                      <wps:cNvSpPr>
                        <a:spLocks noEditPoints="1"/>
                      </wps:cNvSpPr>
                      <wps:spPr bwMode="auto">
                        <a:xfrm>
                          <a:off x="228600" y="697230"/>
                          <a:ext cx="120015" cy="36195"/>
                        </a:xfrm>
                        <a:custGeom>
                          <a:avLst/>
                          <a:gdLst>
                            <a:gd name="T0" fmla="*/ 189 w 189"/>
                            <a:gd name="T1" fmla="*/ 35 h 57"/>
                            <a:gd name="T2" fmla="*/ 187 w 189"/>
                            <a:gd name="T3" fmla="*/ 17 h 57"/>
                            <a:gd name="T4" fmla="*/ 182 w 189"/>
                            <a:gd name="T5" fmla="*/ 0 h 57"/>
                            <a:gd name="T6" fmla="*/ 179 w 189"/>
                            <a:gd name="T7" fmla="*/ 0 h 57"/>
                            <a:gd name="T8" fmla="*/ 177 w 189"/>
                            <a:gd name="T9" fmla="*/ 0 h 57"/>
                            <a:gd name="T10" fmla="*/ 182 w 189"/>
                            <a:gd name="T11" fmla="*/ 17 h 57"/>
                            <a:gd name="T12" fmla="*/ 184 w 189"/>
                            <a:gd name="T13" fmla="*/ 35 h 57"/>
                            <a:gd name="T14" fmla="*/ 182 w 189"/>
                            <a:gd name="T15" fmla="*/ 45 h 57"/>
                            <a:gd name="T16" fmla="*/ 182 w 189"/>
                            <a:gd name="T17" fmla="*/ 57 h 57"/>
                            <a:gd name="T18" fmla="*/ 184 w 189"/>
                            <a:gd name="T19" fmla="*/ 52 h 57"/>
                            <a:gd name="T20" fmla="*/ 187 w 189"/>
                            <a:gd name="T21" fmla="*/ 47 h 57"/>
                            <a:gd name="T22" fmla="*/ 189 w 189"/>
                            <a:gd name="T23" fmla="*/ 40 h 57"/>
                            <a:gd name="T24" fmla="*/ 189 w 189"/>
                            <a:gd name="T25" fmla="*/ 35 h 57"/>
                            <a:gd name="T26" fmla="*/ 0 w 189"/>
                            <a:gd name="T27" fmla="*/ 35 h 57"/>
                            <a:gd name="T28" fmla="*/ 0 w 189"/>
                            <a:gd name="T29" fmla="*/ 37 h 57"/>
                            <a:gd name="T30" fmla="*/ 0 w 189"/>
                            <a:gd name="T31" fmla="*/ 42 h 57"/>
                            <a:gd name="T32" fmla="*/ 5 w 189"/>
                            <a:gd name="T33" fmla="*/ 45 h 57"/>
                            <a:gd name="T34" fmla="*/ 5 w 189"/>
                            <a:gd name="T35" fmla="*/ 40 h 57"/>
                            <a:gd name="T36" fmla="*/ 5 w 189"/>
                            <a:gd name="T37" fmla="*/ 35 h 57"/>
                            <a:gd name="T38" fmla="*/ 3 w 189"/>
                            <a:gd name="T39" fmla="*/ 35 h 57"/>
                            <a:gd name="T40" fmla="*/ 0 w 189"/>
                            <a:gd name="T41" fmla="*/ 35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89" h="57">
                              <a:moveTo>
                                <a:pt x="189" y="35"/>
                              </a:moveTo>
                              <a:lnTo>
                                <a:pt x="187" y="17"/>
                              </a:lnTo>
                              <a:lnTo>
                                <a:pt x="182" y="0"/>
                              </a:lnTo>
                              <a:lnTo>
                                <a:pt x="179" y="0"/>
                              </a:lnTo>
                              <a:lnTo>
                                <a:pt x="177" y="0"/>
                              </a:lnTo>
                              <a:lnTo>
                                <a:pt x="182" y="17"/>
                              </a:lnTo>
                              <a:lnTo>
                                <a:pt x="184" y="35"/>
                              </a:lnTo>
                              <a:lnTo>
                                <a:pt x="182" y="45"/>
                              </a:lnTo>
                              <a:lnTo>
                                <a:pt x="182" y="57"/>
                              </a:lnTo>
                              <a:lnTo>
                                <a:pt x="184" y="52"/>
                              </a:lnTo>
                              <a:lnTo>
                                <a:pt x="187" y="47"/>
                              </a:lnTo>
                              <a:lnTo>
                                <a:pt x="189" y="40"/>
                              </a:lnTo>
                              <a:lnTo>
                                <a:pt x="18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7"/>
                              </a:lnTo>
                              <a:lnTo>
                                <a:pt x="0" y="42"/>
                              </a:lnTo>
                              <a:lnTo>
                                <a:pt x="5" y="4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5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2" name="Freeform 9243"/>
                      <wps:cNvSpPr>
                        <a:spLocks noEditPoints="1"/>
                      </wps:cNvSpPr>
                      <wps:spPr bwMode="auto">
                        <a:xfrm>
                          <a:off x="230505" y="697230"/>
                          <a:ext cx="116840" cy="38100"/>
                        </a:xfrm>
                        <a:custGeom>
                          <a:avLst/>
                          <a:gdLst>
                            <a:gd name="T0" fmla="*/ 184 w 184"/>
                            <a:gd name="T1" fmla="*/ 35 h 60"/>
                            <a:gd name="T2" fmla="*/ 181 w 184"/>
                            <a:gd name="T3" fmla="*/ 17 h 60"/>
                            <a:gd name="T4" fmla="*/ 176 w 184"/>
                            <a:gd name="T5" fmla="*/ 0 h 60"/>
                            <a:gd name="T6" fmla="*/ 174 w 184"/>
                            <a:gd name="T7" fmla="*/ 0 h 60"/>
                            <a:gd name="T8" fmla="*/ 171 w 184"/>
                            <a:gd name="T9" fmla="*/ 0 h 60"/>
                            <a:gd name="T10" fmla="*/ 176 w 184"/>
                            <a:gd name="T11" fmla="*/ 17 h 60"/>
                            <a:gd name="T12" fmla="*/ 179 w 184"/>
                            <a:gd name="T13" fmla="*/ 35 h 60"/>
                            <a:gd name="T14" fmla="*/ 176 w 184"/>
                            <a:gd name="T15" fmla="*/ 47 h 60"/>
                            <a:gd name="T16" fmla="*/ 174 w 184"/>
                            <a:gd name="T17" fmla="*/ 60 h 60"/>
                            <a:gd name="T18" fmla="*/ 179 w 184"/>
                            <a:gd name="T19" fmla="*/ 57 h 60"/>
                            <a:gd name="T20" fmla="*/ 181 w 184"/>
                            <a:gd name="T21" fmla="*/ 52 h 60"/>
                            <a:gd name="T22" fmla="*/ 184 w 184"/>
                            <a:gd name="T23" fmla="*/ 45 h 60"/>
                            <a:gd name="T24" fmla="*/ 184 w 184"/>
                            <a:gd name="T25" fmla="*/ 35 h 60"/>
                            <a:gd name="T26" fmla="*/ 0 w 184"/>
                            <a:gd name="T27" fmla="*/ 35 h 60"/>
                            <a:gd name="T28" fmla="*/ 0 w 184"/>
                            <a:gd name="T29" fmla="*/ 40 h 60"/>
                            <a:gd name="T30" fmla="*/ 0 w 184"/>
                            <a:gd name="T31" fmla="*/ 42 h 60"/>
                            <a:gd name="T32" fmla="*/ 2 w 184"/>
                            <a:gd name="T33" fmla="*/ 45 h 60"/>
                            <a:gd name="T34" fmla="*/ 5 w 184"/>
                            <a:gd name="T35" fmla="*/ 47 h 60"/>
                            <a:gd name="T36" fmla="*/ 5 w 184"/>
                            <a:gd name="T37" fmla="*/ 40 h 60"/>
                            <a:gd name="T38" fmla="*/ 5 w 184"/>
                            <a:gd name="T39" fmla="*/ 35 h 60"/>
                            <a:gd name="T40" fmla="*/ 2 w 184"/>
                            <a:gd name="T41" fmla="*/ 35 h 60"/>
                            <a:gd name="T42" fmla="*/ 0 w 184"/>
                            <a:gd name="T43" fmla="*/ 3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4" h="60">
                              <a:moveTo>
                                <a:pt x="184" y="35"/>
                              </a:moveTo>
                              <a:lnTo>
                                <a:pt x="181" y="17"/>
                              </a:lnTo>
                              <a:lnTo>
                                <a:pt x="176" y="0"/>
                              </a:lnTo>
                              <a:lnTo>
                                <a:pt x="174" y="0"/>
                              </a:lnTo>
                              <a:lnTo>
                                <a:pt x="171" y="0"/>
                              </a:lnTo>
                              <a:lnTo>
                                <a:pt x="176" y="17"/>
                              </a:lnTo>
                              <a:lnTo>
                                <a:pt x="179" y="35"/>
                              </a:lnTo>
                              <a:lnTo>
                                <a:pt x="176" y="47"/>
                              </a:lnTo>
                              <a:lnTo>
                                <a:pt x="174" y="60"/>
                              </a:lnTo>
                              <a:lnTo>
                                <a:pt x="179" y="57"/>
                              </a:lnTo>
                              <a:lnTo>
                                <a:pt x="181" y="52"/>
                              </a:lnTo>
                              <a:lnTo>
                                <a:pt x="184" y="45"/>
                              </a:lnTo>
                              <a:lnTo>
                                <a:pt x="18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2"/>
                              </a:lnTo>
                              <a:lnTo>
                                <a:pt x="2" y="45"/>
                              </a:lnTo>
                              <a:lnTo>
                                <a:pt x="5" y="47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8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3" name="Freeform 9244"/>
                      <wps:cNvSpPr>
                        <a:spLocks noEditPoints="1"/>
                      </wps:cNvSpPr>
                      <wps:spPr bwMode="auto">
                        <a:xfrm>
                          <a:off x="231775" y="697230"/>
                          <a:ext cx="113665" cy="39370"/>
                        </a:xfrm>
                        <a:custGeom>
                          <a:avLst/>
                          <a:gdLst>
                            <a:gd name="T0" fmla="*/ 179 w 179"/>
                            <a:gd name="T1" fmla="*/ 35 h 62"/>
                            <a:gd name="T2" fmla="*/ 177 w 179"/>
                            <a:gd name="T3" fmla="*/ 17 h 62"/>
                            <a:gd name="T4" fmla="*/ 172 w 179"/>
                            <a:gd name="T5" fmla="*/ 0 h 62"/>
                            <a:gd name="T6" fmla="*/ 169 w 179"/>
                            <a:gd name="T7" fmla="*/ 0 h 62"/>
                            <a:gd name="T8" fmla="*/ 167 w 179"/>
                            <a:gd name="T9" fmla="*/ 2 h 62"/>
                            <a:gd name="T10" fmla="*/ 172 w 179"/>
                            <a:gd name="T11" fmla="*/ 17 h 62"/>
                            <a:gd name="T12" fmla="*/ 174 w 179"/>
                            <a:gd name="T13" fmla="*/ 35 h 62"/>
                            <a:gd name="T14" fmla="*/ 172 w 179"/>
                            <a:gd name="T15" fmla="*/ 47 h 62"/>
                            <a:gd name="T16" fmla="*/ 169 w 179"/>
                            <a:gd name="T17" fmla="*/ 62 h 62"/>
                            <a:gd name="T18" fmla="*/ 172 w 179"/>
                            <a:gd name="T19" fmla="*/ 60 h 62"/>
                            <a:gd name="T20" fmla="*/ 177 w 179"/>
                            <a:gd name="T21" fmla="*/ 57 h 62"/>
                            <a:gd name="T22" fmla="*/ 177 w 179"/>
                            <a:gd name="T23" fmla="*/ 45 h 62"/>
                            <a:gd name="T24" fmla="*/ 179 w 179"/>
                            <a:gd name="T25" fmla="*/ 35 h 62"/>
                            <a:gd name="T26" fmla="*/ 0 w 179"/>
                            <a:gd name="T27" fmla="*/ 35 h 62"/>
                            <a:gd name="T28" fmla="*/ 0 w 179"/>
                            <a:gd name="T29" fmla="*/ 40 h 62"/>
                            <a:gd name="T30" fmla="*/ 0 w 179"/>
                            <a:gd name="T31" fmla="*/ 45 h 62"/>
                            <a:gd name="T32" fmla="*/ 3 w 179"/>
                            <a:gd name="T33" fmla="*/ 47 h 62"/>
                            <a:gd name="T34" fmla="*/ 5 w 179"/>
                            <a:gd name="T35" fmla="*/ 47 h 62"/>
                            <a:gd name="T36" fmla="*/ 5 w 179"/>
                            <a:gd name="T37" fmla="*/ 42 h 62"/>
                            <a:gd name="T38" fmla="*/ 5 w 179"/>
                            <a:gd name="T39" fmla="*/ 35 h 62"/>
                            <a:gd name="T40" fmla="*/ 3 w 179"/>
                            <a:gd name="T41" fmla="*/ 35 h 62"/>
                            <a:gd name="T42" fmla="*/ 0 w 179"/>
                            <a:gd name="T43" fmla="*/ 35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9" h="62">
                              <a:moveTo>
                                <a:pt x="179" y="35"/>
                              </a:moveTo>
                              <a:lnTo>
                                <a:pt x="177" y="17"/>
                              </a:lnTo>
                              <a:lnTo>
                                <a:pt x="172" y="0"/>
                              </a:lnTo>
                              <a:lnTo>
                                <a:pt x="169" y="0"/>
                              </a:lnTo>
                              <a:lnTo>
                                <a:pt x="167" y="2"/>
                              </a:lnTo>
                              <a:lnTo>
                                <a:pt x="172" y="17"/>
                              </a:lnTo>
                              <a:lnTo>
                                <a:pt x="174" y="35"/>
                              </a:lnTo>
                              <a:lnTo>
                                <a:pt x="172" y="47"/>
                              </a:lnTo>
                              <a:lnTo>
                                <a:pt x="169" y="62"/>
                              </a:lnTo>
                              <a:lnTo>
                                <a:pt x="172" y="60"/>
                              </a:lnTo>
                              <a:lnTo>
                                <a:pt x="177" y="57"/>
                              </a:lnTo>
                              <a:lnTo>
                                <a:pt x="177" y="45"/>
                              </a:lnTo>
                              <a:lnTo>
                                <a:pt x="17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3" y="47"/>
                              </a:lnTo>
                              <a:lnTo>
                                <a:pt x="5" y="47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B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4" name="Freeform 9245"/>
                      <wps:cNvSpPr>
                        <a:spLocks noEditPoints="1"/>
                      </wps:cNvSpPr>
                      <wps:spPr bwMode="auto">
                        <a:xfrm>
                          <a:off x="233680" y="697230"/>
                          <a:ext cx="110490" cy="41275"/>
                        </a:xfrm>
                        <a:custGeom>
                          <a:avLst/>
                          <a:gdLst>
                            <a:gd name="T0" fmla="*/ 174 w 174"/>
                            <a:gd name="T1" fmla="*/ 35 h 65"/>
                            <a:gd name="T2" fmla="*/ 171 w 174"/>
                            <a:gd name="T3" fmla="*/ 17 h 65"/>
                            <a:gd name="T4" fmla="*/ 166 w 174"/>
                            <a:gd name="T5" fmla="*/ 0 h 65"/>
                            <a:gd name="T6" fmla="*/ 164 w 174"/>
                            <a:gd name="T7" fmla="*/ 2 h 65"/>
                            <a:gd name="T8" fmla="*/ 161 w 174"/>
                            <a:gd name="T9" fmla="*/ 2 h 65"/>
                            <a:gd name="T10" fmla="*/ 166 w 174"/>
                            <a:gd name="T11" fmla="*/ 17 h 65"/>
                            <a:gd name="T12" fmla="*/ 169 w 174"/>
                            <a:gd name="T13" fmla="*/ 35 h 65"/>
                            <a:gd name="T14" fmla="*/ 166 w 174"/>
                            <a:gd name="T15" fmla="*/ 50 h 65"/>
                            <a:gd name="T16" fmla="*/ 164 w 174"/>
                            <a:gd name="T17" fmla="*/ 65 h 65"/>
                            <a:gd name="T18" fmla="*/ 166 w 174"/>
                            <a:gd name="T19" fmla="*/ 62 h 65"/>
                            <a:gd name="T20" fmla="*/ 169 w 174"/>
                            <a:gd name="T21" fmla="*/ 60 h 65"/>
                            <a:gd name="T22" fmla="*/ 171 w 174"/>
                            <a:gd name="T23" fmla="*/ 47 h 65"/>
                            <a:gd name="T24" fmla="*/ 174 w 174"/>
                            <a:gd name="T25" fmla="*/ 35 h 65"/>
                            <a:gd name="T26" fmla="*/ 0 w 174"/>
                            <a:gd name="T27" fmla="*/ 35 h 65"/>
                            <a:gd name="T28" fmla="*/ 0 w 174"/>
                            <a:gd name="T29" fmla="*/ 40 h 65"/>
                            <a:gd name="T30" fmla="*/ 0 w 174"/>
                            <a:gd name="T31" fmla="*/ 47 h 65"/>
                            <a:gd name="T32" fmla="*/ 2 w 174"/>
                            <a:gd name="T33" fmla="*/ 47 h 65"/>
                            <a:gd name="T34" fmla="*/ 7 w 174"/>
                            <a:gd name="T35" fmla="*/ 50 h 65"/>
                            <a:gd name="T36" fmla="*/ 5 w 174"/>
                            <a:gd name="T37" fmla="*/ 42 h 65"/>
                            <a:gd name="T38" fmla="*/ 5 w 174"/>
                            <a:gd name="T39" fmla="*/ 35 h 65"/>
                            <a:gd name="T40" fmla="*/ 2 w 174"/>
                            <a:gd name="T41" fmla="*/ 35 h 65"/>
                            <a:gd name="T42" fmla="*/ 0 w 174"/>
                            <a:gd name="T43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4" h="65">
                              <a:moveTo>
                                <a:pt x="174" y="35"/>
                              </a:moveTo>
                              <a:lnTo>
                                <a:pt x="171" y="17"/>
                              </a:lnTo>
                              <a:lnTo>
                                <a:pt x="166" y="0"/>
                              </a:lnTo>
                              <a:lnTo>
                                <a:pt x="164" y="2"/>
                              </a:lnTo>
                              <a:lnTo>
                                <a:pt x="161" y="2"/>
                              </a:lnTo>
                              <a:lnTo>
                                <a:pt x="166" y="17"/>
                              </a:lnTo>
                              <a:lnTo>
                                <a:pt x="169" y="35"/>
                              </a:lnTo>
                              <a:lnTo>
                                <a:pt x="166" y="50"/>
                              </a:lnTo>
                              <a:lnTo>
                                <a:pt x="164" y="65"/>
                              </a:lnTo>
                              <a:lnTo>
                                <a:pt x="166" y="62"/>
                              </a:lnTo>
                              <a:lnTo>
                                <a:pt x="169" y="60"/>
                              </a:lnTo>
                              <a:lnTo>
                                <a:pt x="171" y="47"/>
                              </a:lnTo>
                              <a:lnTo>
                                <a:pt x="17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7"/>
                              </a:lnTo>
                              <a:lnTo>
                                <a:pt x="2" y="47"/>
                              </a:lnTo>
                              <a:lnTo>
                                <a:pt x="7" y="50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E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5" name="Freeform 9246"/>
                      <wps:cNvSpPr>
                        <a:spLocks noEditPoints="1"/>
                      </wps:cNvSpPr>
                      <wps:spPr bwMode="auto">
                        <a:xfrm>
                          <a:off x="234950" y="698500"/>
                          <a:ext cx="107315" cy="40005"/>
                        </a:xfrm>
                        <a:custGeom>
                          <a:avLst/>
                          <a:gdLst>
                            <a:gd name="T0" fmla="*/ 169 w 169"/>
                            <a:gd name="T1" fmla="*/ 33 h 63"/>
                            <a:gd name="T2" fmla="*/ 167 w 169"/>
                            <a:gd name="T3" fmla="*/ 15 h 63"/>
                            <a:gd name="T4" fmla="*/ 162 w 169"/>
                            <a:gd name="T5" fmla="*/ 0 h 63"/>
                            <a:gd name="T6" fmla="*/ 159 w 169"/>
                            <a:gd name="T7" fmla="*/ 0 h 63"/>
                            <a:gd name="T8" fmla="*/ 157 w 169"/>
                            <a:gd name="T9" fmla="*/ 0 h 63"/>
                            <a:gd name="T10" fmla="*/ 162 w 169"/>
                            <a:gd name="T11" fmla="*/ 15 h 63"/>
                            <a:gd name="T12" fmla="*/ 164 w 169"/>
                            <a:gd name="T13" fmla="*/ 33 h 63"/>
                            <a:gd name="T14" fmla="*/ 162 w 169"/>
                            <a:gd name="T15" fmla="*/ 48 h 63"/>
                            <a:gd name="T16" fmla="*/ 157 w 169"/>
                            <a:gd name="T17" fmla="*/ 63 h 63"/>
                            <a:gd name="T18" fmla="*/ 159 w 169"/>
                            <a:gd name="T19" fmla="*/ 63 h 63"/>
                            <a:gd name="T20" fmla="*/ 162 w 169"/>
                            <a:gd name="T21" fmla="*/ 60 h 63"/>
                            <a:gd name="T22" fmla="*/ 164 w 169"/>
                            <a:gd name="T23" fmla="*/ 60 h 63"/>
                            <a:gd name="T24" fmla="*/ 167 w 169"/>
                            <a:gd name="T25" fmla="*/ 45 h 63"/>
                            <a:gd name="T26" fmla="*/ 169 w 169"/>
                            <a:gd name="T27" fmla="*/ 33 h 63"/>
                            <a:gd name="T28" fmla="*/ 0 w 169"/>
                            <a:gd name="T29" fmla="*/ 33 h 63"/>
                            <a:gd name="T30" fmla="*/ 0 w 169"/>
                            <a:gd name="T31" fmla="*/ 40 h 63"/>
                            <a:gd name="T32" fmla="*/ 0 w 169"/>
                            <a:gd name="T33" fmla="*/ 45 h 63"/>
                            <a:gd name="T34" fmla="*/ 5 w 169"/>
                            <a:gd name="T35" fmla="*/ 48 h 63"/>
                            <a:gd name="T36" fmla="*/ 8 w 169"/>
                            <a:gd name="T37" fmla="*/ 48 h 63"/>
                            <a:gd name="T38" fmla="*/ 5 w 169"/>
                            <a:gd name="T39" fmla="*/ 43 h 63"/>
                            <a:gd name="T40" fmla="*/ 5 w 169"/>
                            <a:gd name="T41" fmla="*/ 35 h 63"/>
                            <a:gd name="T42" fmla="*/ 3 w 169"/>
                            <a:gd name="T43" fmla="*/ 33 h 63"/>
                            <a:gd name="T44" fmla="*/ 0 w 169"/>
                            <a:gd name="T45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69" h="63">
                              <a:moveTo>
                                <a:pt x="169" y="33"/>
                              </a:moveTo>
                              <a:lnTo>
                                <a:pt x="167" y="15"/>
                              </a:lnTo>
                              <a:lnTo>
                                <a:pt x="162" y="0"/>
                              </a:lnTo>
                              <a:lnTo>
                                <a:pt x="159" y="0"/>
                              </a:lnTo>
                              <a:lnTo>
                                <a:pt x="157" y="0"/>
                              </a:lnTo>
                              <a:lnTo>
                                <a:pt x="162" y="15"/>
                              </a:lnTo>
                              <a:lnTo>
                                <a:pt x="164" y="33"/>
                              </a:lnTo>
                              <a:lnTo>
                                <a:pt x="162" y="48"/>
                              </a:lnTo>
                              <a:lnTo>
                                <a:pt x="157" y="63"/>
                              </a:lnTo>
                              <a:lnTo>
                                <a:pt x="159" y="63"/>
                              </a:lnTo>
                              <a:lnTo>
                                <a:pt x="162" y="60"/>
                              </a:lnTo>
                              <a:lnTo>
                                <a:pt x="164" y="60"/>
                              </a:lnTo>
                              <a:lnTo>
                                <a:pt x="167" y="45"/>
                              </a:lnTo>
                              <a:lnTo>
                                <a:pt x="169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5" y="48"/>
                              </a:lnTo>
                              <a:lnTo>
                                <a:pt x="8" y="48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3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8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6" name="Freeform 9247"/>
                      <wps:cNvSpPr>
                        <a:spLocks noEditPoints="1"/>
                      </wps:cNvSpPr>
                      <wps:spPr bwMode="auto">
                        <a:xfrm>
                          <a:off x="236855" y="698500"/>
                          <a:ext cx="104140" cy="40005"/>
                        </a:xfrm>
                        <a:custGeom>
                          <a:avLst/>
                          <a:gdLst>
                            <a:gd name="T0" fmla="*/ 164 w 164"/>
                            <a:gd name="T1" fmla="*/ 33 h 63"/>
                            <a:gd name="T2" fmla="*/ 161 w 164"/>
                            <a:gd name="T3" fmla="*/ 15 h 63"/>
                            <a:gd name="T4" fmla="*/ 156 w 164"/>
                            <a:gd name="T5" fmla="*/ 0 h 63"/>
                            <a:gd name="T6" fmla="*/ 154 w 164"/>
                            <a:gd name="T7" fmla="*/ 0 h 63"/>
                            <a:gd name="T8" fmla="*/ 151 w 164"/>
                            <a:gd name="T9" fmla="*/ 0 h 63"/>
                            <a:gd name="T10" fmla="*/ 156 w 164"/>
                            <a:gd name="T11" fmla="*/ 15 h 63"/>
                            <a:gd name="T12" fmla="*/ 159 w 164"/>
                            <a:gd name="T13" fmla="*/ 33 h 63"/>
                            <a:gd name="T14" fmla="*/ 156 w 164"/>
                            <a:gd name="T15" fmla="*/ 48 h 63"/>
                            <a:gd name="T16" fmla="*/ 151 w 164"/>
                            <a:gd name="T17" fmla="*/ 63 h 63"/>
                            <a:gd name="T18" fmla="*/ 156 w 164"/>
                            <a:gd name="T19" fmla="*/ 63 h 63"/>
                            <a:gd name="T20" fmla="*/ 159 w 164"/>
                            <a:gd name="T21" fmla="*/ 63 h 63"/>
                            <a:gd name="T22" fmla="*/ 161 w 164"/>
                            <a:gd name="T23" fmla="*/ 48 h 63"/>
                            <a:gd name="T24" fmla="*/ 164 w 164"/>
                            <a:gd name="T25" fmla="*/ 33 h 63"/>
                            <a:gd name="T26" fmla="*/ 0 w 164"/>
                            <a:gd name="T27" fmla="*/ 33 h 63"/>
                            <a:gd name="T28" fmla="*/ 0 w 164"/>
                            <a:gd name="T29" fmla="*/ 40 h 63"/>
                            <a:gd name="T30" fmla="*/ 2 w 164"/>
                            <a:gd name="T31" fmla="*/ 48 h 63"/>
                            <a:gd name="T32" fmla="*/ 5 w 164"/>
                            <a:gd name="T33" fmla="*/ 48 h 63"/>
                            <a:gd name="T34" fmla="*/ 7 w 164"/>
                            <a:gd name="T35" fmla="*/ 50 h 63"/>
                            <a:gd name="T36" fmla="*/ 5 w 164"/>
                            <a:gd name="T37" fmla="*/ 43 h 63"/>
                            <a:gd name="T38" fmla="*/ 5 w 164"/>
                            <a:gd name="T39" fmla="*/ 35 h 63"/>
                            <a:gd name="T40" fmla="*/ 2 w 164"/>
                            <a:gd name="T41" fmla="*/ 35 h 63"/>
                            <a:gd name="T42" fmla="*/ 0 w 164"/>
                            <a:gd name="T43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64" h="63">
                              <a:moveTo>
                                <a:pt x="164" y="33"/>
                              </a:moveTo>
                              <a:lnTo>
                                <a:pt x="161" y="15"/>
                              </a:lnTo>
                              <a:lnTo>
                                <a:pt x="156" y="0"/>
                              </a:lnTo>
                              <a:lnTo>
                                <a:pt x="154" y="0"/>
                              </a:lnTo>
                              <a:lnTo>
                                <a:pt x="151" y="0"/>
                              </a:lnTo>
                              <a:lnTo>
                                <a:pt x="156" y="15"/>
                              </a:lnTo>
                              <a:lnTo>
                                <a:pt x="159" y="33"/>
                              </a:lnTo>
                              <a:lnTo>
                                <a:pt x="156" y="48"/>
                              </a:lnTo>
                              <a:lnTo>
                                <a:pt x="151" y="63"/>
                              </a:lnTo>
                              <a:lnTo>
                                <a:pt x="156" y="63"/>
                              </a:lnTo>
                              <a:lnTo>
                                <a:pt x="159" y="63"/>
                              </a:lnTo>
                              <a:lnTo>
                                <a:pt x="161" y="48"/>
                              </a:lnTo>
                              <a:lnTo>
                                <a:pt x="164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5" y="48"/>
                              </a:lnTo>
                              <a:lnTo>
                                <a:pt x="7" y="50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84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7" name="Freeform 9248"/>
                      <wps:cNvSpPr>
                        <a:spLocks noEditPoints="1"/>
                      </wps:cNvSpPr>
                      <wps:spPr bwMode="auto">
                        <a:xfrm>
                          <a:off x="238125" y="698500"/>
                          <a:ext cx="100965" cy="40005"/>
                        </a:xfrm>
                        <a:custGeom>
                          <a:avLst/>
                          <a:gdLst>
                            <a:gd name="T0" fmla="*/ 159 w 159"/>
                            <a:gd name="T1" fmla="*/ 33 h 63"/>
                            <a:gd name="T2" fmla="*/ 157 w 159"/>
                            <a:gd name="T3" fmla="*/ 15 h 63"/>
                            <a:gd name="T4" fmla="*/ 152 w 159"/>
                            <a:gd name="T5" fmla="*/ 0 h 63"/>
                            <a:gd name="T6" fmla="*/ 149 w 159"/>
                            <a:gd name="T7" fmla="*/ 0 h 63"/>
                            <a:gd name="T8" fmla="*/ 147 w 159"/>
                            <a:gd name="T9" fmla="*/ 0 h 63"/>
                            <a:gd name="T10" fmla="*/ 152 w 159"/>
                            <a:gd name="T11" fmla="*/ 15 h 63"/>
                            <a:gd name="T12" fmla="*/ 154 w 159"/>
                            <a:gd name="T13" fmla="*/ 33 h 63"/>
                            <a:gd name="T14" fmla="*/ 152 w 159"/>
                            <a:gd name="T15" fmla="*/ 48 h 63"/>
                            <a:gd name="T16" fmla="*/ 147 w 159"/>
                            <a:gd name="T17" fmla="*/ 63 h 63"/>
                            <a:gd name="T18" fmla="*/ 152 w 159"/>
                            <a:gd name="T19" fmla="*/ 63 h 63"/>
                            <a:gd name="T20" fmla="*/ 157 w 159"/>
                            <a:gd name="T21" fmla="*/ 48 h 63"/>
                            <a:gd name="T22" fmla="*/ 159 w 159"/>
                            <a:gd name="T23" fmla="*/ 33 h 63"/>
                            <a:gd name="T24" fmla="*/ 0 w 159"/>
                            <a:gd name="T25" fmla="*/ 35 h 63"/>
                            <a:gd name="T26" fmla="*/ 0 w 159"/>
                            <a:gd name="T27" fmla="*/ 43 h 63"/>
                            <a:gd name="T28" fmla="*/ 3 w 159"/>
                            <a:gd name="T29" fmla="*/ 48 h 63"/>
                            <a:gd name="T30" fmla="*/ 5 w 159"/>
                            <a:gd name="T31" fmla="*/ 50 h 63"/>
                            <a:gd name="T32" fmla="*/ 8 w 159"/>
                            <a:gd name="T33" fmla="*/ 53 h 63"/>
                            <a:gd name="T34" fmla="*/ 5 w 159"/>
                            <a:gd name="T35" fmla="*/ 43 h 63"/>
                            <a:gd name="T36" fmla="*/ 5 w 159"/>
                            <a:gd name="T37" fmla="*/ 35 h 63"/>
                            <a:gd name="T38" fmla="*/ 3 w 159"/>
                            <a:gd name="T39" fmla="*/ 35 h 63"/>
                            <a:gd name="T40" fmla="*/ 0 w 15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9" h="63">
                              <a:moveTo>
                                <a:pt x="159" y="33"/>
                              </a:moveTo>
                              <a:lnTo>
                                <a:pt x="157" y="15"/>
                              </a:lnTo>
                              <a:lnTo>
                                <a:pt x="152" y="0"/>
                              </a:lnTo>
                              <a:lnTo>
                                <a:pt x="149" y="0"/>
                              </a:lnTo>
                              <a:lnTo>
                                <a:pt x="147" y="0"/>
                              </a:lnTo>
                              <a:lnTo>
                                <a:pt x="152" y="15"/>
                              </a:lnTo>
                              <a:lnTo>
                                <a:pt x="154" y="33"/>
                              </a:lnTo>
                              <a:lnTo>
                                <a:pt x="152" y="48"/>
                              </a:lnTo>
                              <a:lnTo>
                                <a:pt x="147" y="63"/>
                              </a:lnTo>
                              <a:lnTo>
                                <a:pt x="152" y="63"/>
                              </a:lnTo>
                              <a:lnTo>
                                <a:pt x="157" y="48"/>
                              </a:lnTo>
                              <a:lnTo>
                                <a:pt x="15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48"/>
                              </a:lnTo>
                              <a:lnTo>
                                <a:pt x="5" y="50"/>
                              </a:lnTo>
                              <a:lnTo>
                                <a:pt x="8" y="53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8" name="Freeform 9249"/>
                      <wps:cNvSpPr>
                        <a:spLocks noEditPoints="1"/>
                      </wps:cNvSpPr>
                      <wps:spPr bwMode="auto">
                        <a:xfrm>
                          <a:off x="240030" y="698500"/>
                          <a:ext cx="97790" cy="40005"/>
                        </a:xfrm>
                        <a:custGeom>
                          <a:avLst/>
                          <a:gdLst>
                            <a:gd name="T0" fmla="*/ 154 w 154"/>
                            <a:gd name="T1" fmla="*/ 33 h 63"/>
                            <a:gd name="T2" fmla="*/ 151 w 154"/>
                            <a:gd name="T3" fmla="*/ 15 h 63"/>
                            <a:gd name="T4" fmla="*/ 146 w 154"/>
                            <a:gd name="T5" fmla="*/ 0 h 63"/>
                            <a:gd name="T6" fmla="*/ 144 w 154"/>
                            <a:gd name="T7" fmla="*/ 0 h 63"/>
                            <a:gd name="T8" fmla="*/ 141 w 154"/>
                            <a:gd name="T9" fmla="*/ 0 h 63"/>
                            <a:gd name="T10" fmla="*/ 146 w 154"/>
                            <a:gd name="T11" fmla="*/ 15 h 63"/>
                            <a:gd name="T12" fmla="*/ 149 w 154"/>
                            <a:gd name="T13" fmla="*/ 33 h 63"/>
                            <a:gd name="T14" fmla="*/ 146 w 154"/>
                            <a:gd name="T15" fmla="*/ 48 h 63"/>
                            <a:gd name="T16" fmla="*/ 141 w 154"/>
                            <a:gd name="T17" fmla="*/ 63 h 63"/>
                            <a:gd name="T18" fmla="*/ 146 w 154"/>
                            <a:gd name="T19" fmla="*/ 63 h 63"/>
                            <a:gd name="T20" fmla="*/ 151 w 154"/>
                            <a:gd name="T21" fmla="*/ 48 h 63"/>
                            <a:gd name="T22" fmla="*/ 154 w 154"/>
                            <a:gd name="T23" fmla="*/ 33 h 63"/>
                            <a:gd name="T24" fmla="*/ 0 w 154"/>
                            <a:gd name="T25" fmla="*/ 35 h 63"/>
                            <a:gd name="T26" fmla="*/ 0 w 154"/>
                            <a:gd name="T27" fmla="*/ 43 h 63"/>
                            <a:gd name="T28" fmla="*/ 2 w 154"/>
                            <a:gd name="T29" fmla="*/ 50 h 63"/>
                            <a:gd name="T30" fmla="*/ 5 w 154"/>
                            <a:gd name="T31" fmla="*/ 53 h 63"/>
                            <a:gd name="T32" fmla="*/ 7 w 154"/>
                            <a:gd name="T33" fmla="*/ 53 h 63"/>
                            <a:gd name="T34" fmla="*/ 5 w 154"/>
                            <a:gd name="T35" fmla="*/ 45 h 63"/>
                            <a:gd name="T36" fmla="*/ 5 w 154"/>
                            <a:gd name="T37" fmla="*/ 35 h 63"/>
                            <a:gd name="T38" fmla="*/ 2 w 154"/>
                            <a:gd name="T39" fmla="*/ 35 h 63"/>
                            <a:gd name="T40" fmla="*/ 0 w 154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4" h="63">
                              <a:moveTo>
                                <a:pt x="154" y="33"/>
                              </a:moveTo>
                              <a:lnTo>
                                <a:pt x="151" y="15"/>
                              </a:lnTo>
                              <a:lnTo>
                                <a:pt x="146" y="0"/>
                              </a:lnTo>
                              <a:lnTo>
                                <a:pt x="144" y="0"/>
                              </a:lnTo>
                              <a:lnTo>
                                <a:pt x="141" y="0"/>
                              </a:lnTo>
                              <a:lnTo>
                                <a:pt x="146" y="15"/>
                              </a:lnTo>
                              <a:lnTo>
                                <a:pt x="149" y="33"/>
                              </a:lnTo>
                              <a:lnTo>
                                <a:pt x="146" y="48"/>
                              </a:lnTo>
                              <a:lnTo>
                                <a:pt x="141" y="63"/>
                              </a:lnTo>
                              <a:lnTo>
                                <a:pt x="146" y="63"/>
                              </a:lnTo>
                              <a:lnTo>
                                <a:pt x="151" y="48"/>
                              </a:lnTo>
                              <a:lnTo>
                                <a:pt x="15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2" y="50"/>
                              </a:lnTo>
                              <a:lnTo>
                                <a:pt x="5" y="53"/>
                              </a:lnTo>
                              <a:lnTo>
                                <a:pt x="7" y="53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B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9" name="Freeform 9250"/>
                      <wps:cNvSpPr>
                        <a:spLocks noEditPoints="1"/>
                      </wps:cNvSpPr>
                      <wps:spPr bwMode="auto">
                        <a:xfrm>
                          <a:off x="241300" y="698500"/>
                          <a:ext cx="94615" cy="40005"/>
                        </a:xfrm>
                        <a:custGeom>
                          <a:avLst/>
                          <a:gdLst>
                            <a:gd name="T0" fmla="*/ 149 w 149"/>
                            <a:gd name="T1" fmla="*/ 33 h 63"/>
                            <a:gd name="T2" fmla="*/ 147 w 149"/>
                            <a:gd name="T3" fmla="*/ 15 h 63"/>
                            <a:gd name="T4" fmla="*/ 142 w 149"/>
                            <a:gd name="T5" fmla="*/ 0 h 63"/>
                            <a:gd name="T6" fmla="*/ 139 w 149"/>
                            <a:gd name="T7" fmla="*/ 0 h 63"/>
                            <a:gd name="T8" fmla="*/ 137 w 149"/>
                            <a:gd name="T9" fmla="*/ 3 h 63"/>
                            <a:gd name="T10" fmla="*/ 142 w 149"/>
                            <a:gd name="T11" fmla="*/ 15 h 63"/>
                            <a:gd name="T12" fmla="*/ 144 w 149"/>
                            <a:gd name="T13" fmla="*/ 33 h 63"/>
                            <a:gd name="T14" fmla="*/ 142 w 149"/>
                            <a:gd name="T15" fmla="*/ 48 h 63"/>
                            <a:gd name="T16" fmla="*/ 137 w 149"/>
                            <a:gd name="T17" fmla="*/ 63 h 63"/>
                            <a:gd name="T18" fmla="*/ 142 w 149"/>
                            <a:gd name="T19" fmla="*/ 63 h 63"/>
                            <a:gd name="T20" fmla="*/ 147 w 149"/>
                            <a:gd name="T21" fmla="*/ 48 h 63"/>
                            <a:gd name="T22" fmla="*/ 149 w 149"/>
                            <a:gd name="T23" fmla="*/ 33 h 63"/>
                            <a:gd name="T24" fmla="*/ 0 w 149"/>
                            <a:gd name="T25" fmla="*/ 35 h 63"/>
                            <a:gd name="T26" fmla="*/ 0 w 149"/>
                            <a:gd name="T27" fmla="*/ 43 h 63"/>
                            <a:gd name="T28" fmla="*/ 3 w 149"/>
                            <a:gd name="T29" fmla="*/ 53 h 63"/>
                            <a:gd name="T30" fmla="*/ 5 w 149"/>
                            <a:gd name="T31" fmla="*/ 53 h 63"/>
                            <a:gd name="T32" fmla="*/ 8 w 149"/>
                            <a:gd name="T33" fmla="*/ 55 h 63"/>
                            <a:gd name="T34" fmla="*/ 5 w 149"/>
                            <a:gd name="T35" fmla="*/ 45 h 63"/>
                            <a:gd name="T36" fmla="*/ 5 w 149"/>
                            <a:gd name="T37" fmla="*/ 35 h 63"/>
                            <a:gd name="T38" fmla="*/ 3 w 149"/>
                            <a:gd name="T39" fmla="*/ 35 h 63"/>
                            <a:gd name="T40" fmla="*/ 0 w 14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9" h="63">
                              <a:moveTo>
                                <a:pt x="149" y="33"/>
                              </a:moveTo>
                              <a:lnTo>
                                <a:pt x="147" y="15"/>
                              </a:lnTo>
                              <a:lnTo>
                                <a:pt x="142" y="0"/>
                              </a:lnTo>
                              <a:lnTo>
                                <a:pt x="139" y="0"/>
                              </a:lnTo>
                              <a:lnTo>
                                <a:pt x="137" y="3"/>
                              </a:lnTo>
                              <a:lnTo>
                                <a:pt x="142" y="15"/>
                              </a:lnTo>
                              <a:lnTo>
                                <a:pt x="144" y="33"/>
                              </a:lnTo>
                              <a:lnTo>
                                <a:pt x="142" y="48"/>
                              </a:lnTo>
                              <a:lnTo>
                                <a:pt x="137" y="63"/>
                              </a:lnTo>
                              <a:lnTo>
                                <a:pt x="142" y="63"/>
                              </a:lnTo>
                              <a:lnTo>
                                <a:pt x="147" y="48"/>
                              </a:lnTo>
                              <a:lnTo>
                                <a:pt x="14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53"/>
                              </a:lnTo>
                              <a:lnTo>
                                <a:pt x="5" y="53"/>
                              </a:lnTo>
                              <a:lnTo>
                                <a:pt x="8" y="55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8E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0" name="Freeform 9251"/>
                      <wps:cNvSpPr>
                        <a:spLocks noEditPoints="1"/>
                      </wps:cNvSpPr>
                      <wps:spPr bwMode="auto">
                        <a:xfrm>
                          <a:off x="243205" y="698500"/>
                          <a:ext cx="91440" cy="41275"/>
                        </a:xfrm>
                        <a:custGeom>
                          <a:avLst/>
                          <a:gdLst>
                            <a:gd name="T0" fmla="*/ 144 w 144"/>
                            <a:gd name="T1" fmla="*/ 33 h 65"/>
                            <a:gd name="T2" fmla="*/ 141 w 144"/>
                            <a:gd name="T3" fmla="*/ 15 h 65"/>
                            <a:gd name="T4" fmla="*/ 136 w 144"/>
                            <a:gd name="T5" fmla="*/ 0 h 65"/>
                            <a:gd name="T6" fmla="*/ 134 w 144"/>
                            <a:gd name="T7" fmla="*/ 3 h 65"/>
                            <a:gd name="T8" fmla="*/ 131 w 144"/>
                            <a:gd name="T9" fmla="*/ 3 h 65"/>
                            <a:gd name="T10" fmla="*/ 136 w 144"/>
                            <a:gd name="T11" fmla="*/ 15 h 65"/>
                            <a:gd name="T12" fmla="*/ 139 w 144"/>
                            <a:gd name="T13" fmla="*/ 33 h 65"/>
                            <a:gd name="T14" fmla="*/ 136 w 144"/>
                            <a:gd name="T15" fmla="*/ 48 h 65"/>
                            <a:gd name="T16" fmla="*/ 131 w 144"/>
                            <a:gd name="T17" fmla="*/ 65 h 65"/>
                            <a:gd name="T18" fmla="*/ 136 w 144"/>
                            <a:gd name="T19" fmla="*/ 63 h 65"/>
                            <a:gd name="T20" fmla="*/ 141 w 144"/>
                            <a:gd name="T21" fmla="*/ 48 h 65"/>
                            <a:gd name="T22" fmla="*/ 144 w 144"/>
                            <a:gd name="T23" fmla="*/ 33 h 65"/>
                            <a:gd name="T24" fmla="*/ 0 w 144"/>
                            <a:gd name="T25" fmla="*/ 35 h 65"/>
                            <a:gd name="T26" fmla="*/ 0 w 144"/>
                            <a:gd name="T27" fmla="*/ 45 h 65"/>
                            <a:gd name="T28" fmla="*/ 2 w 144"/>
                            <a:gd name="T29" fmla="*/ 53 h 65"/>
                            <a:gd name="T30" fmla="*/ 5 w 144"/>
                            <a:gd name="T31" fmla="*/ 55 h 65"/>
                            <a:gd name="T32" fmla="*/ 10 w 144"/>
                            <a:gd name="T33" fmla="*/ 55 h 65"/>
                            <a:gd name="T34" fmla="*/ 7 w 144"/>
                            <a:gd name="T35" fmla="*/ 45 h 65"/>
                            <a:gd name="T36" fmla="*/ 5 w 144"/>
                            <a:gd name="T37" fmla="*/ 35 h 65"/>
                            <a:gd name="T38" fmla="*/ 2 w 144"/>
                            <a:gd name="T39" fmla="*/ 35 h 65"/>
                            <a:gd name="T40" fmla="*/ 0 w 144"/>
                            <a:gd name="T41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4" h="65">
                              <a:moveTo>
                                <a:pt x="144" y="33"/>
                              </a:moveTo>
                              <a:lnTo>
                                <a:pt x="141" y="15"/>
                              </a:lnTo>
                              <a:lnTo>
                                <a:pt x="136" y="0"/>
                              </a:lnTo>
                              <a:lnTo>
                                <a:pt x="134" y="3"/>
                              </a:lnTo>
                              <a:lnTo>
                                <a:pt x="131" y="3"/>
                              </a:lnTo>
                              <a:lnTo>
                                <a:pt x="136" y="15"/>
                              </a:lnTo>
                              <a:lnTo>
                                <a:pt x="139" y="33"/>
                              </a:lnTo>
                              <a:lnTo>
                                <a:pt x="136" y="48"/>
                              </a:lnTo>
                              <a:lnTo>
                                <a:pt x="131" y="65"/>
                              </a:lnTo>
                              <a:lnTo>
                                <a:pt x="136" y="63"/>
                              </a:lnTo>
                              <a:lnTo>
                                <a:pt x="141" y="48"/>
                              </a:lnTo>
                              <a:lnTo>
                                <a:pt x="14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5"/>
                              </a:lnTo>
                              <a:lnTo>
                                <a:pt x="2" y="53"/>
                              </a:lnTo>
                              <a:lnTo>
                                <a:pt x="5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1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1" name="Freeform 9252"/>
                      <wps:cNvSpPr>
                        <a:spLocks noEditPoints="1"/>
                      </wps:cNvSpPr>
                      <wps:spPr bwMode="auto">
                        <a:xfrm>
                          <a:off x="244475" y="700405"/>
                          <a:ext cx="88265" cy="39370"/>
                        </a:xfrm>
                        <a:custGeom>
                          <a:avLst/>
                          <a:gdLst>
                            <a:gd name="T0" fmla="*/ 139 w 139"/>
                            <a:gd name="T1" fmla="*/ 30 h 62"/>
                            <a:gd name="T2" fmla="*/ 137 w 139"/>
                            <a:gd name="T3" fmla="*/ 12 h 62"/>
                            <a:gd name="T4" fmla="*/ 132 w 139"/>
                            <a:gd name="T5" fmla="*/ 0 h 62"/>
                            <a:gd name="T6" fmla="*/ 129 w 139"/>
                            <a:gd name="T7" fmla="*/ 0 h 62"/>
                            <a:gd name="T8" fmla="*/ 127 w 139"/>
                            <a:gd name="T9" fmla="*/ 0 h 62"/>
                            <a:gd name="T10" fmla="*/ 132 w 139"/>
                            <a:gd name="T11" fmla="*/ 15 h 62"/>
                            <a:gd name="T12" fmla="*/ 134 w 139"/>
                            <a:gd name="T13" fmla="*/ 30 h 62"/>
                            <a:gd name="T14" fmla="*/ 132 w 139"/>
                            <a:gd name="T15" fmla="*/ 47 h 62"/>
                            <a:gd name="T16" fmla="*/ 124 w 139"/>
                            <a:gd name="T17" fmla="*/ 62 h 62"/>
                            <a:gd name="T18" fmla="*/ 132 w 139"/>
                            <a:gd name="T19" fmla="*/ 60 h 62"/>
                            <a:gd name="T20" fmla="*/ 137 w 139"/>
                            <a:gd name="T21" fmla="*/ 45 h 62"/>
                            <a:gd name="T22" fmla="*/ 139 w 139"/>
                            <a:gd name="T23" fmla="*/ 30 h 62"/>
                            <a:gd name="T24" fmla="*/ 0 w 139"/>
                            <a:gd name="T25" fmla="*/ 32 h 62"/>
                            <a:gd name="T26" fmla="*/ 0 w 139"/>
                            <a:gd name="T27" fmla="*/ 42 h 62"/>
                            <a:gd name="T28" fmla="*/ 3 w 139"/>
                            <a:gd name="T29" fmla="*/ 52 h 62"/>
                            <a:gd name="T30" fmla="*/ 8 w 139"/>
                            <a:gd name="T31" fmla="*/ 52 h 62"/>
                            <a:gd name="T32" fmla="*/ 10 w 139"/>
                            <a:gd name="T33" fmla="*/ 55 h 62"/>
                            <a:gd name="T34" fmla="*/ 8 w 139"/>
                            <a:gd name="T35" fmla="*/ 42 h 62"/>
                            <a:gd name="T36" fmla="*/ 5 w 139"/>
                            <a:gd name="T37" fmla="*/ 32 h 62"/>
                            <a:gd name="T38" fmla="*/ 3 w 139"/>
                            <a:gd name="T39" fmla="*/ 32 h 62"/>
                            <a:gd name="T40" fmla="*/ 0 w 139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9" h="62">
                              <a:moveTo>
                                <a:pt x="139" y="30"/>
                              </a:moveTo>
                              <a:lnTo>
                                <a:pt x="137" y="12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27" y="0"/>
                              </a:lnTo>
                              <a:lnTo>
                                <a:pt x="132" y="15"/>
                              </a:lnTo>
                              <a:lnTo>
                                <a:pt x="134" y="30"/>
                              </a:lnTo>
                              <a:lnTo>
                                <a:pt x="132" y="47"/>
                              </a:lnTo>
                              <a:lnTo>
                                <a:pt x="124" y="62"/>
                              </a:lnTo>
                              <a:lnTo>
                                <a:pt x="132" y="60"/>
                              </a:lnTo>
                              <a:lnTo>
                                <a:pt x="137" y="45"/>
                              </a:lnTo>
                              <a:lnTo>
                                <a:pt x="13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8" y="52"/>
                              </a:lnTo>
                              <a:lnTo>
                                <a:pt x="10" y="55"/>
                              </a:lnTo>
                              <a:lnTo>
                                <a:pt x="8" y="42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5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2" name="Freeform 9253"/>
                      <wps:cNvSpPr>
                        <a:spLocks noEditPoints="1"/>
                      </wps:cNvSpPr>
                      <wps:spPr bwMode="auto">
                        <a:xfrm>
                          <a:off x="246380" y="700405"/>
                          <a:ext cx="85090" cy="39370"/>
                        </a:xfrm>
                        <a:custGeom>
                          <a:avLst/>
                          <a:gdLst>
                            <a:gd name="T0" fmla="*/ 134 w 134"/>
                            <a:gd name="T1" fmla="*/ 30 h 62"/>
                            <a:gd name="T2" fmla="*/ 131 w 134"/>
                            <a:gd name="T3" fmla="*/ 12 h 62"/>
                            <a:gd name="T4" fmla="*/ 126 w 134"/>
                            <a:gd name="T5" fmla="*/ 0 h 62"/>
                            <a:gd name="T6" fmla="*/ 124 w 134"/>
                            <a:gd name="T7" fmla="*/ 0 h 62"/>
                            <a:gd name="T8" fmla="*/ 121 w 134"/>
                            <a:gd name="T9" fmla="*/ 0 h 62"/>
                            <a:gd name="T10" fmla="*/ 126 w 134"/>
                            <a:gd name="T11" fmla="*/ 15 h 62"/>
                            <a:gd name="T12" fmla="*/ 129 w 134"/>
                            <a:gd name="T13" fmla="*/ 30 h 62"/>
                            <a:gd name="T14" fmla="*/ 126 w 134"/>
                            <a:gd name="T15" fmla="*/ 47 h 62"/>
                            <a:gd name="T16" fmla="*/ 119 w 134"/>
                            <a:gd name="T17" fmla="*/ 62 h 62"/>
                            <a:gd name="T18" fmla="*/ 126 w 134"/>
                            <a:gd name="T19" fmla="*/ 62 h 62"/>
                            <a:gd name="T20" fmla="*/ 131 w 134"/>
                            <a:gd name="T21" fmla="*/ 45 h 62"/>
                            <a:gd name="T22" fmla="*/ 134 w 134"/>
                            <a:gd name="T23" fmla="*/ 30 h 62"/>
                            <a:gd name="T24" fmla="*/ 0 w 134"/>
                            <a:gd name="T25" fmla="*/ 32 h 62"/>
                            <a:gd name="T26" fmla="*/ 2 w 134"/>
                            <a:gd name="T27" fmla="*/ 42 h 62"/>
                            <a:gd name="T28" fmla="*/ 5 w 134"/>
                            <a:gd name="T29" fmla="*/ 52 h 62"/>
                            <a:gd name="T30" fmla="*/ 7 w 134"/>
                            <a:gd name="T31" fmla="*/ 55 h 62"/>
                            <a:gd name="T32" fmla="*/ 10 w 134"/>
                            <a:gd name="T33" fmla="*/ 55 h 62"/>
                            <a:gd name="T34" fmla="*/ 7 w 134"/>
                            <a:gd name="T35" fmla="*/ 45 h 62"/>
                            <a:gd name="T36" fmla="*/ 5 w 134"/>
                            <a:gd name="T37" fmla="*/ 32 h 62"/>
                            <a:gd name="T38" fmla="*/ 2 w 134"/>
                            <a:gd name="T39" fmla="*/ 32 h 62"/>
                            <a:gd name="T40" fmla="*/ 0 w 134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4" h="62">
                              <a:moveTo>
                                <a:pt x="134" y="30"/>
                              </a:moveTo>
                              <a:lnTo>
                                <a:pt x="131" y="12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21" y="0"/>
                              </a:lnTo>
                              <a:lnTo>
                                <a:pt x="126" y="15"/>
                              </a:lnTo>
                              <a:lnTo>
                                <a:pt x="129" y="30"/>
                              </a:lnTo>
                              <a:lnTo>
                                <a:pt x="126" y="47"/>
                              </a:lnTo>
                              <a:lnTo>
                                <a:pt x="119" y="62"/>
                              </a:lnTo>
                              <a:lnTo>
                                <a:pt x="126" y="62"/>
                              </a:lnTo>
                              <a:lnTo>
                                <a:pt x="131" y="45"/>
                              </a:lnTo>
                              <a:lnTo>
                                <a:pt x="13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2"/>
                              </a:lnTo>
                              <a:lnTo>
                                <a:pt x="5" y="52"/>
                              </a:lnTo>
                              <a:lnTo>
                                <a:pt x="7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8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3" name="Freeform 9254"/>
                      <wps:cNvSpPr>
                        <a:spLocks noEditPoints="1"/>
                      </wps:cNvSpPr>
                      <wps:spPr bwMode="auto">
                        <a:xfrm>
                          <a:off x="247650" y="700405"/>
                          <a:ext cx="81915" cy="39370"/>
                        </a:xfrm>
                        <a:custGeom>
                          <a:avLst/>
                          <a:gdLst>
                            <a:gd name="T0" fmla="*/ 129 w 129"/>
                            <a:gd name="T1" fmla="*/ 30 h 62"/>
                            <a:gd name="T2" fmla="*/ 127 w 129"/>
                            <a:gd name="T3" fmla="*/ 15 h 62"/>
                            <a:gd name="T4" fmla="*/ 122 w 129"/>
                            <a:gd name="T5" fmla="*/ 0 h 62"/>
                            <a:gd name="T6" fmla="*/ 119 w 129"/>
                            <a:gd name="T7" fmla="*/ 0 h 62"/>
                            <a:gd name="T8" fmla="*/ 117 w 129"/>
                            <a:gd name="T9" fmla="*/ 0 h 62"/>
                            <a:gd name="T10" fmla="*/ 122 w 129"/>
                            <a:gd name="T11" fmla="*/ 15 h 62"/>
                            <a:gd name="T12" fmla="*/ 124 w 129"/>
                            <a:gd name="T13" fmla="*/ 30 h 62"/>
                            <a:gd name="T14" fmla="*/ 124 w 129"/>
                            <a:gd name="T15" fmla="*/ 37 h 62"/>
                            <a:gd name="T16" fmla="*/ 122 w 129"/>
                            <a:gd name="T17" fmla="*/ 47 h 62"/>
                            <a:gd name="T18" fmla="*/ 119 w 129"/>
                            <a:gd name="T19" fmla="*/ 55 h 62"/>
                            <a:gd name="T20" fmla="*/ 114 w 129"/>
                            <a:gd name="T21" fmla="*/ 62 h 62"/>
                            <a:gd name="T22" fmla="*/ 117 w 129"/>
                            <a:gd name="T23" fmla="*/ 62 h 62"/>
                            <a:gd name="T24" fmla="*/ 119 w 129"/>
                            <a:gd name="T25" fmla="*/ 62 h 62"/>
                            <a:gd name="T26" fmla="*/ 127 w 129"/>
                            <a:gd name="T27" fmla="*/ 47 h 62"/>
                            <a:gd name="T28" fmla="*/ 129 w 129"/>
                            <a:gd name="T29" fmla="*/ 30 h 62"/>
                            <a:gd name="T30" fmla="*/ 0 w 129"/>
                            <a:gd name="T31" fmla="*/ 32 h 62"/>
                            <a:gd name="T32" fmla="*/ 3 w 129"/>
                            <a:gd name="T33" fmla="*/ 42 h 62"/>
                            <a:gd name="T34" fmla="*/ 5 w 129"/>
                            <a:gd name="T35" fmla="*/ 55 h 62"/>
                            <a:gd name="T36" fmla="*/ 8 w 129"/>
                            <a:gd name="T37" fmla="*/ 55 h 62"/>
                            <a:gd name="T38" fmla="*/ 13 w 129"/>
                            <a:gd name="T39" fmla="*/ 57 h 62"/>
                            <a:gd name="T40" fmla="*/ 8 w 129"/>
                            <a:gd name="T41" fmla="*/ 45 h 62"/>
                            <a:gd name="T42" fmla="*/ 5 w 129"/>
                            <a:gd name="T43" fmla="*/ 32 h 62"/>
                            <a:gd name="T44" fmla="*/ 3 w 129"/>
                            <a:gd name="T45" fmla="*/ 32 h 62"/>
                            <a:gd name="T46" fmla="*/ 0 w 129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9" h="62">
                              <a:moveTo>
                                <a:pt x="129" y="30"/>
                              </a:moveTo>
                              <a:lnTo>
                                <a:pt x="127" y="15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17" y="0"/>
                              </a:lnTo>
                              <a:lnTo>
                                <a:pt x="122" y="15"/>
                              </a:lnTo>
                              <a:lnTo>
                                <a:pt x="124" y="30"/>
                              </a:lnTo>
                              <a:lnTo>
                                <a:pt x="124" y="37"/>
                              </a:lnTo>
                              <a:lnTo>
                                <a:pt x="122" y="47"/>
                              </a:lnTo>
                              <a:lnTo>
                                <a:pt x="119" y="55"/>
                              </a:lnTo>
                              <a:lnTo>
                                <a:pt x="114" y="62"/>
                              </a:lnTo>
                              <a:lnTo>
                                <a:pt x="117" y="62"/>
                              </a:lnTo>
                              <a:lnTo>
                                <a:pt x="119" y="62"/>
                              </a:lnTo>
                              <a:lnTo>
                                <a:pt x="127" y="47"/>
                              </a:lnTo>
                              <a:lnTo>
                                <a:pt x="12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2"/>
                              </a:lnTo>
                              <a:lnTo>
                                <a:pt x="5" y="55"/>
                              </a:lnTo>
                              <a:lnTo>
                                <a:pt x="8" y="55"/>
                              </a:lnTo>
                              <a:lnTo>
                                <a:pt x="13" y="57"/>
                              </a:lnTo>
                              <a:lnTo>
                                <a:pt x="8" y="4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B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4" name="Freeform 9255"/>
                      <wps:cNvSpPr>
                        <a:spLocks noEditPoints="1"/>
                      </wps:cNvSpPr>
                      <wps:spPr bwMode="auto">
                        <a:xfrm>
                          <a:off x="249555" y="700405"/>
                          <a:ext cx="78740" cy="39370"/>
                        </a:xfrm>
                        <a:custGeom>
                          <a:avLst/>
                          <a:gdLst>
                            <a:gd name="T0" fmla="*/ 124 w 124"/>
                            <a:gd name="T1" fmla="*/ 30 h 62"/>
                            <a:gd name="T2" fmla="*/ 121 w 124"/>
                            <a:gd name="T3" fmla="*/ 15 h 62"/>
                            <a:gd name="T4" fmla="*/ 116 w 124"/>
                            <a:gd name="T5" fmla="*/ 0 h 62"/>
                            <a:gd name="T6" fmla="*/ 114 w 124"/>
                            <a:gd name="T7" fmla="*/ 0 h 62"/>
                            <a:gd name="T8" fmla="*/ 111 w 124"/>
                            <a:gd name="T9" fmla="*/ 2 h 62"/>
                            <a:gd name="T10" fmla="*/ 116 w 124"/>
                            <a:gd name="T11" fmla="*/ 15 h 62"/>
                            <a:gd name="T12" fmla="*/ 119 w 124"/>
                            <a:gd name="T13" fmla="*/ 30 h 62"/>
                            <a:gd name="T14" fmla="*/ 119 w 124"/>
                            <a:gd name="T15" fmla="*/ 37 h 62"/>
                            <a:gd name="T16" fmla="*/ 116 w 124"/>
                            <a:gd name="T17" fmla="*/ 47 h 62"/>
                            <a:gd name="T18" fmla="*/ 111 w 124"/>
                            <a:gd name="T19" fmla="*/ 55 h 62"/>
                            <a:gd name="T20" fmla="*/ 109 w 124"/>
                            <a:gd name="T21" fmla="*/ 62 h 62"/>
                            <a:gd name="T22" fmla="*/ 111 w 124"/>
                            <a:gd name="T23" fmla="*/ 62 h 62"/>
                            <a:gd name="T24" fmla="*/ 114 w 124"/>
                            <a:gd name="T25" fmla="*/ 62 h 62"/>
                            <a:gd name="T26" fmla="*/ 121 w 124"/>
                            <a:gd name="T27" fmla="*/ 47 h 62"/>
                            <a:gd name="T28" fmla="*/ 124 w 124"/>
                            <a:gd name="T29" fmla="*/ 30 h 62"/>
                            <a:gd name="T30" fmla="*/ 0 w 124"/>
                            <a:gd name="T31" fmla="*/ 32 h 62"/>
                            <a:gd name="T32" fmla="*/ 2 w 124"/>
                            <a:gd name="T33" fmla="*/ 45 h 62"/>
                            <a:gd name="T34" fmla="*/ 5 w 124"/>
                            <a:gd name="T35" fmla="*/ 55 h 62"/>
                            <a:gd name="T36" fmla="*/ 10 w 124"/>
                            <a:gd name="T37" fmla="*/ 57 h 62"/>
                            <a:gd name="T38" fmla="*/ 12 w 124"/>
                            <a:gd name="T39" fmla="*/ 57 h 62"/>
                            <a:gd name="T40" fmla="*/ 7 w 124"/>
                            <a:gd name="T41" fmla="*/ 45 h 62"/>
                            <a:gd name="T42" fmla="*/ 5 w 124"/>
                            <a:gd name="T43" fmla="*/ 32 h 62"/>
                            <a:gd name="T44" fmla="*/ 2 w 124"/>
                            <a:gd name="T45" fmla="*/ 32 h 62"/>
                            <a:gd name="T46" fmla="*/ 0 w 124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4" h="62">
                              <a:moveTo>
                                <a:pt x="124" y="30"/>
                              </a:moveTo>
                              <a:lnTo>
                                <a:pt x="121" y="15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11" y="2"/>
                              </a:lnTo>
                              <a:lnTo>
                                <a:pt x="116" y="15"/>
                              </a:lnTo>
                              <a:lnTo>
                                <a:pt x="119" y="30"/>
                              </a:lnTo>
                              <a:lnTo>
                                <a:pt x="119" y="37"/>
                              </a:lnTo>
                              <a:lnTo>
                                <a:pt x="116" y="47"/>
                              </a:lnTo>
                              <a:lnTo>
                                <a:pt x="111" y="55"/>
                              </a:lnTo>
                              <a:lnTo>
                                <a:pt x="109" y="62"/>
                              </a:lnTo>
                              <a:lnTo>
                                <a:pt x="111" y="62"/>
                              </a:lnTo>
                              <a:lnTo>
                                <a:pt x="114" y="62"/>
                              </a:lnTo>
                              <a:lnTo>
                                <a:pt x="121" y="47"/>
                              </a:lnTo>
                              <a:lnTo>
                                <a:pt x="12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5"/>
                              </a:lnTo>
                              <a:lnTo>
                                <a:pt x="5" y="55"/>
                              </a:lnTo>
                              <a:lnTo>
                                <a:pt x="10" y="57"/>
                              </a:lnTo>
                              <a:lnTo>
                                <a:pt x="12" y="57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9E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5" name="Freeform 9256"/>
                      <wps:cNvSpPr>
                        <a:spLocks noEditPoints="1"/>
                      </wps:cNvSpPr>
                      <wps:spPr bwMode="auto">
                        <a:xfrm>
                          <a:off x="250825" y="700405"/>
                          <a:ext cx="75565" cy="39370"/>
                        </a:xfrm>
                        <a:custGeom>
                          <a:avLst/>
                          <a:gdLst>
                            <a:gd name="T0" fmla="*/ 119 w 119"/>
                            <a:gd name="T1" fmla="*/ 30 h 62"/>
                            <a:gd name="T2" fmla="*/ 117 w 119"/>
                            <a:gd name="T3" fmla="*/ 15 h 62"/>
                            <a:gd name="T4" fmla="*/ 112 w 119"/>
                            <a:gd name="T5" fmla="*/ 0 h 62"/>
                            <a:gd name="T6" fmla="*/ 109 w 119"/>
                            <a:gd name="T7" fmla="*/ 2 h 62"/>
                            <a:gd name="T8" fmla="*/ 107 w 119"/>
                            <a:gd name="T9" fmla="*/ 2 h 62"/>
                            <a:gd name="T10" fmla="*/ 112 w 119"/>
                            <a:gd name="T11" fmla="*/ 15 h 62"/>
                            <a:gd name="T12" fmla="*/ 114 w 119"/>
                            <a:gd name="T13" fmla="*/ 30 h 62"/>
                            <a:gd name="T14" fmla="*/ 112 w 119"/>
                            <a:gd name="T15" fmla="*/ 37 h 62"/>
                            <a:gd name="T16" fmla="*/ 112 w 119"/>
                            <a:gd name="T17" fmla="*/ 47 h 62"/>
                            <a:gd name="T18" fmla="*/ 107 w 119"/>
                            <a:gd name="T19" fmla="*/ 55 h 62"/>
                            <a:gd name="T20" fmla="*/ 102 w 119"/>
                            <a:gd name="T21" fmla="*/ 62 h 62"/>
                            <a:gd name="T22" fmla="*/ 104 w 119"/>
                            <a:gd name="T23" fmla="*/ 62 h 62"/>
                            <a:gd name="T24" fmla="*/ 109 w 119"/>
                            <a:gd name="T25" fmla="*/ 62 h 62"/>
                            <a:gd name="T26" fmla="*/ 114 w 119"/>
                            <a:gd name="T27" fmla="*/ 55 h 62"/>
                            <a:gd name="T28" fmla="*/ 117 w 119"/>
                            <a:gd name="T29" fmla="*/ 47 h 62"/>
                            <a:gd name="T30" fmla="*/ 119 w 119"/>
                            <a:gd name="T31" fmla="*/ 37 h 62"/>
                            <a:gd name="T32" fmla="*/ 119 w 119"/>
                            <a:gd name="T33" fmla="*/ 30 h 62"/>
                            <a:gd name="T34" fmla="*/ 0 w 119"/>
                            <a:gd name="T35" fmla="*/ 32 h 62"/>
                            <a:gd name="T36" fmla="*/ 3 w 119"/>
                            <a:gd name="T37" fmla="*/ 45 h 62"/>
                            <a:gd name="T38" fmla="*/ 8 w 119"/>
                            <a:gd name="T39" fmla="*/ 57 h 62"/>
                            <a:gd name="T40" fmla="*/ 10 w 119"/>
                            <a:gd name="T41" fmla="*/ 57 h 62"/>
                            <a:gd name="T42" fmla="*/ 15 w 119"/>
                            <a:gd name="T43" fmla="*/ 60 h 62"/>
                            <a:gd name="T44" fmla="*/ 8 w 119"/>
                            <a:gd name="T45" fmla="*/ 47 h 62"/>
                            <a:gd name="T46" fmla="*/ 5 w 119"/>
                            <a:gd name="T47" fmla="*/ 32 h 62"/>
                            <a:gd name="T48" fmla="*/ 3 w 119"/>
                            <a:gd name="T49" fmla="*/ 32 h 62"/>
                            <a:gd name="T50" fmla="*/ 0 w 119"/>
                            <a:gd name="T5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9" h="62">
                              <a:moveTo>
                                <a:pt x="119" y="30"/>
                              </a:moveTo>
                              <a:lnTo>
                                <a:pt x="117" y="15"/>
                              </a:lnTo>
                              <a:lnTo>
                                <a:pt x="112" y="0"/>
                              </a:lnTo>
                              <a:lnTo>
                                <a:pt x="109" y="2"/>
                              </a:lnTo>
                              <a:lnTo>
                                <a:pt x="107" y="2"/>
                              </a:lnTo>
                              <a:lnTo>
                                <a:pt x="112" y="15"/>
                              </a:lnTo>
                              <a:lnTo>
                                <a:pt x="114" y="30"/>
                              </a:lnTo>
                              <a:lnTo>
                                <a:pt x="112" y="37"/>
                              </a:lnTo>
                              <a:lnTo>
                                <a:pt x="112" y="47"/>
                              </a:lnTo>
                              <a:lnTo>
                                <a:pt x="107" y="55"/>
                              </a:lnTo>
                              <a:lnTo>
                                <a:pt x="102" y="62"/>
                              </a:lnTo>
                              <a:lnTo>
                                <a:pt x="104" y="62"/>
                              </a:lnTo>
                              <a:lnTo>
                                <a:pt x="109" y="62"/>
                              </a:lnTo>
                              <a:lnTo>
                                <a:pt x="114" y="55"/>
                              </a:lnTo>
                              <a:lnTo>
                                <a:pt x="117" y="47"/>
                              </a:lnTo>
                              <a:lnTo>
                                <a:pt x="119" y="37"/>
                              </a:lnTo>
                              <a:lnTo>
                                <a:pt x="11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5"/>
                              </a:lnTo>
                              <a:lnTo>
                                <a:pt x="8" y="57"/>
                              </a:lnTo>
                              <a:lnTo>
                                <a:pt x="10" y="57"/>
                              </a:lnTo>
                              <a:lnTo>
                                <a:pt x="15" y="60"/>
                              </a:lnTo>
                              <a:lnTo>
                                <a:pt x="8" y="47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A2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6" name="Freeform 9257"/>
                      <wps:cNvSpPr>
                        <a:spLocks noEditPoints="1"/>
                      </wps:cNvSpPr>
                      <wps:spPr bwMode="auto">
                        <a:xfrm>
                          <a:off x="252730" y="701675"/>
                          <a:ext cx="72390" cy="38100"/>
                        </a:xfrm>
                        <a:custGeom>
                          <a:avLst/>
                          <a:gdLst>
                            <a:gd name="T0" fmla="*/ 114 w 114"/>
                            <a:gd name="T1" fmla="*/ 28 h 60"/>
                            <a:gd name="T2" fmla="*/ 111 w 114"/>
                            <a:gd name="T3" fmla="*/ 13 h 60"/>
                            <a:gd name="T4" fmla="*/ 106 w 114"/>
                            <a:gd name="T5" fmla="*/ 0 h 60"/>
                            <a:gd name="T6" fmla="*/ 104 w 114"/>
                            <a:gd name="T7" fmla="*/ 0 h 60"/>
                            <a:gd name="T8" fmla="*/ 101 w 114"/>
                            <a:gd name="T9" fmla="*/ 0 h 60"/>
                            <a:gd name="T10" fmla="*/ 106 w 114"/>
                            <a:gd name="T11" fmla="*/ 13 h 60"/>
                            <a:gd name="T12" fmla="*/ 109 w 114"/>
                            <a:gd name="T13" fmla="*/ 28 h 60"/>
                            <a:gd name="T14" fmla="*/ 106 w 114"/>
                            <a:gd name="T15" fmla="*/ 38 h 60"/>
                            <a:gd name="T16" fmla="*/ 104 w 114"/>
                            <a:gd name="T17" fmla="*/ 45 h 60"/>
                            <a:gd name="T18" fmla="*/ 101 w 114"/>
                            <a:gd name="T19" fmla="*/ 53 h 60"/>
                            <a:gd name="T20" fmla="*/ 97 w 114"/>
                            <a:gd name="T21" fmla="*/ 60 h 60"/>
                            <a:gd name="T22" fmla="*/ 99 w 114"/>
                            <a:gd name="T23" fmla="*/ 60 h 60"/>
                            <a:gd name="T24" fmla="*/ 104 w 114"/>
                            <a:gd name="T25" fmla="*/ 60 h 60"/>
                            <a:gd name="T26" fmla="*/ 106 w 114"/>
                            <a:gd name="T27" fmla="*/ 53 h 60"/>
                            <a:gd name="T28" fmla="*/ 111 w 114"/>
                            <a:gd name="T29" fmla="*/ 45 h 60"/>
                            <a:gd name="T30" fmla="*/ 114 w 114"/>
                            <a:gd name="T31" fmla="*/ 35 h 60"/>
                            <a:gd name="T32" fmla="*/ 114 w 114"/>
                            <a:gd name="T33" fmla="*/ 28 h 60"/>
                            <a:gd name="T34" fmla="*/ 0 w 114"/>
                            <a:gd name="T35" fmla="*/ 30 h 60"/>
                            <a:gd name="T36" fmla="*/ 2 w 114"/>
                            <a:gd name="T37" fmla="*/ 43 h 60"/>
                            <a:gd name="T38" fmla="*/ 7 w 114"/>
                            <a:gd name="T39" fmla="*/ 55 h 60"/>
                            <a:gd name="T40" fmla="*/ 12 w 114"/>
                            <a:gd name="T41" fmla="*/ 58 h 60"/>
                            <a:gd name="T42" fmla="*/ 15 w 114"/>
                            <a:gd name="T43" fmla="*/ 58 h 60"/>
                            <a:gd name="T44" fmla="*/ 7 w 114"/>
                            <a:gd name="T45" fmla="*/ 45 h 60"/>
                            <a:gd name="T46" fmla="*/ 5 w 114"/>
                            <a:gd name="T47" fmla="*/ 30 h 60"/>
                            <a:gd name="T48" fmla="*/ 2 w 114"/>
                            <a:gd name="T49" fmla="*/ 30 h 60"/>
                            <a:gd name="T50" fmla="*/ 0 w 114"/>
                            <a:gd name="T51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4" h="60">
                              <a:moveTo>
                                <a:pt x="114" y="28"/>
                              </a:moveTo>
                              <a:lnTo>
                                <a:pt x="111" y="13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01" y="0"/>
                              </a:lnTo>
                              <a:lnTo>
                                <a:pt x="106" y="13"/>
                              </a:lnTo>
                              <a:lnTo>
                                <a:pt x="109" y="28"/>
                              </a:lnTo>
                              <a:lnTo>
                                <a:pt x="106" y="38"/>
                              </a:lnTo>
                              <a:lnTo>
                                <a:pt x="104" y="45"/>
                              </a:lnTo>
                              <a:lnTo>
                                <a:pt x="101" y="53"/>
                              </a:lnTo>
                              <a:lnTo>
                                <a:pt x="97" y="60"/>
                              </a:lnTo>
                              <a:lnTo>
                                <a:pt x="99" y="60"/>
                              </a:lnTo>
                              <a:lnTo>
                                <a:pt x="104" y="60"/>
                              </a:lnTo>
                              <a:lnTo>
                                <a:pt x="106" y="53"/>
                              </a:lnTo>
                              <a:lnTo>
                                <a:pt x="111" y="45"/>
                              </a:lnTo>
                              <a:lnTo>
                                <a:pt x="114" y="35"/>
                              </a:lnTo>
                              <a:lnTo>
                                <a:pt x="11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3"/>
                              </a:lnTo>
                              <a:lnTo>
                                <a:pt x="7" y="55"/>
                              </a:lnTo>
                              <a:lnTo>
                                <a:pt x="12" y="58"/>
                              </a:lnTo>
                              <a:lnTo>
                                <a:pt x="15" y="58"/>
                              </a:lnTo>
                              <a:lnTo>
                                <a:pt x="7" y="45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7" name="Freeform 9258"/>
                      <wps:cNvSpPr>
                        <a:spLocks noEditPoints="1"/>
                      </wps:cNvSpPr>
                      <wps:spPr bwMode="auto">
                        <a:xfrm>
                          <a:off x="254000" y="701675"/>
                          <a:ext cx="69215" cy="40005"/>
                        </a:xfrm>
                        <a:custGeom>
                          <a:avLst/>
                          <a:gdLst>
                            <a:gd name="T0" fmla="*/ 109 w 109"/>
                            <a:gd name="T1" fmla="*/ 28 h 63"/>
                            <a:gd name="T2" fmla="*/ 107 w 109"/>
                            <a:gd name="T3" fmla="*/ 13 h 63"/>
                            <a:gd name="T4" fmla="*/ 102 w 109"/>
                            <a:gd name="T5" fmla="*/ 0 h 63"/>
                            <a:gd name="T6" fmla="*/ 99 w 109"/>
                            <a:gd name="T7" fmla="*/ 0 h 63"/>
                            <a:gd name="T8" fmla="*/ 97 w 109"/>
                            <a:gd name="T9" fmla="*/ 0 h 63"/>
                            <a:gd name="T10" fmla="*/ 102 w 109"/>
                            <a:gd name="T11" fmla="*/ 13 h 63"/>
                            <a:gd name="T12" fmla="*/ 104 w 109"/>
                            <a:gd name="T13" fmla="*/ 28 h 63"/>
                            <a:gd name="T14" fmla="*/ 102 w 109"/>
                            <a:gd name="T15" fmla="*/ 38 h 63"/>
                            <a:gd name="T16" fmla="*/ 99 w 109"/>
                            <a:gd name="T17" fmla="*/ 45 h 63"/>
                            <a:gd name="T18" fmla="*/ 97 w 109"/>
                            <a:gd name="T19" fmla="*/ 55 h 63"/>
                            <a:gd name="T20" fmla="*/ 90 w 109"/>
                            <a:gd name="T21" fmla="*/ 63 h 63"/>
                            <a:gd name="T22" fmla="*/ 95 w 109"/>
                            <a:gd name="T23" fmla="*/ 60 h 63"/>
                            <a:gd name="T24" fmla="*/ 97 w 109"/>
                            <a:gd name="T25" fmla="*/ 60 h 63"/>
                            <a:gd name="T26" fmla="*/ 102 w 109"/>
                            <a:gd name="T27" fmla="*/ 53 h 63"/>
                            <a:gd name="T28" fmla="*/ 107 w 109"/>
                            <a:gd name="T29" fmla="*/ 45 h 63"/>
                            <a:gd name="T30" fmla="*/ 107 w 109"/>
                            <a:gd name="T31" fmla="*/ 35 h 63"/>
                            <a:gd name="T32" fmla="*/ 109 w 109"/>
                            <a:gd name="T33" fmla="*/ 28 h 63"/>
                            <a:gd name="T34" fmla="*/ 0 w 109"/>
                            <a:gd name="T35" fmla="*/ 30 h 63"/>
                            <a:gd name="T36" fmla="*/ 3 w 109"/>
                            <a:gd name="T37" fmla="*/ 45 h 63"/>
                            <a:gd name="T38" fmla="*/ 10 w 109"/>
                            <a:gd name="T39" fmla="*/ 58 h 63"/>
                            <a:gd name="T40" fmla="*/ 13 w 109"/>
                            <a:gd name="T41" fmla="*/ 58 h 63"/>
                            <a:gd name="T42" fmla="*/ 17 w 109"/>
                            <a:gd name="T43" fmla="*/ 60 h 63"/>
                            <a:gd name="T44" fmla="*/ 13 w 109"/>
                            <a:gd name="T45" fmla="*/ 53 h 63"/>
                            <a:gd name="T46" fmla="*/ 8 w 109"/>
                            <a:gd name="T47" fmla="*/ 45 h 63"/>
                            <a:gd name="T48" fmla="*/ 5 w 109"/>
                            <a:gd name="T49" fmla="*/ 38 h 63"/>
                            <a:gd name="T50" fmla="*/ 5 w 109"/>
                            <a:gd name="T51" fmla="*/ 30 h 63"/>
                            <a:gd name="T52" fmla="*/ 3 w 109"/>
                            <a:gd name="T53" fmla="*/ 30 h 63"/>
                            <a:gd name="T54" fmla="*/ 0 w 109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9" h="63">
                              <a:moveTo>
                                <a:pt x="109" y="28"/>
                              </a:moveTo>
                              <a:lnTo>
                                <a:pt x="107" y="13"/>
                              </a:lnTo>
                              <a:lnTo>
                                <a:pt x="102" y="0"/>
                              </a:lnTo>
                              <a:lnTo>
                                <a:pt x="99" y="0"/>
                              </a:lnTo>
                              <a:lnTo>
                                <a:pt x="97" y="0"/>
                              </a:lnTo>
                              <a:lnTo>
                                <a:pt x="102" y="13"/>
                              </a:lnTo>
                              <a:lnTo>
                                <a:pt x="104" y="28"/>
                              </a:lnTo>
                              <a:lnTo>
                                <a:pt x="102" y="38"/>
                              </a:lnTo>
                              <a:lnTo>
                                <a:pt x="99" y="45"/>
                              </a:lnTo>
                              <a:lnTo>
                                <a:pt x="97" y="55"/>
                              </a:lnTo>
                              <a:lnTo>
                                <a:pt x="90" y="63"/>
                              </a:lnTo>
                              <a:lnTo>
                                <a:pt x="95" y="60"/>
                              </a:lnTo>
                              <a:lnTo>
                                <a:pt x="97" y="60"/>
                              </a:lnTo>
                              <a:lnTo>
                                <a:pt x="102" y="53"/>
                              </a:lnTo>
                              <a:lnTo>
                                <a:pt x="107" y="45"/>
                              </a:lnTo>
                              <a:lnTo>
                                <a:pt x="107" y="35"/>
                              </a:lnTo>
                              <a:lnTo>
                                <a:pt x="10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3" y="45"/>
                              </a:lnTo>
                              <a:lnTo>
                                <a:pt x="10" y="58"/>
                              </a:lnTo>
                              <a:lnTo>
                                <a:pt x="13" y="58"/>
                              </a:lnTo>
                              <a:lnTo>
                                <a:pt x="17" y="60"/>
                              </a:lnTo>
                              <a:lnTo>
                                <a:pt x="13" y="53"/>
                              </a:lnTo>
                              <a:lnTo>
                                <a:pt x="8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9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8" name="Freeform 9259"/>
                      <wps:cNvSpPr>
                        <a:spLocks noEditPoints="1"/>
                      </wps:cNvSpPr>
                      <wps:spPr bwMode="auto">
                        <a:xfrm>
                          <a:off x="255905" y="701675"/>
                          <a:ext cx="66040" cy="40005"/>
                        </a:xfrm>
                        <a:custGeom>
                          <a:avLst/>
                          <a:gdLst>
                            <a:gd name="T0" fmla="*/ 104 w 104"/>
                            <a:gd name="T1" fmla="*/ 28 h 63"/>
                            <a:gd name="T2" fmla="*/ 101 w 104"/>
                            <a:gd name="T3" fmla="*/ 13 h 63"/>
                            <a:gd name="T4" fmla="*/ 96 w 104"/>
                            <a:gd name="T5" fmla="*/ 0 h 63"/>
                            <a:gd name="T6" fmla="*/ 94 w 104"/>
                            <a:gd name="T7" fmla="*/ 0 h 63"/>
                            <a:gd name="T8" fmla="*/ 92 w 104"/>
                            <a:gd name="T9" fmla="*/ 3 h 63"/>
                            <a:gd name="T10" fmla="*/ 96 w 104"/>
                            <a:gd name="T11" fmla="*/ 13 h 63"/>
                            <a:gd name="T12" fmla="*/ 99 w 104"/>
                            <a:gd name="T13" fmla="*/ 28 h 63"/>
                            <a:gd name="T14" fmla="*/ 96 w 104"/>
                            <a:gd name="T15" fmla="*/ 38 h 63"/>
                            <a:gd name="T16" fmla="*/ 94 w 104"/>
                            <a:gd name="T17" fmla="*/ 45 h 63"/>
                            <a:gd name="T18" fmla="*/ 89 w 104"/>
                            <a:gd name="T19" fmla="*/ 55 h 63"/>
                            <a:gd name="T20" fmla="*/ 84 w 104"/>
                            <a:gd name="T21" fmla="*/ 63 h 63"/>
                            <a:gd name="T22" fmla="*/ 87 w 104"/>
                            <a:gd name="T23" fmla="*/ 63 h 63"/>
                            <a:gd name="T24" fmla="*/ 92 w 104"/>
                            <a:gd name="T25" fmla="*/ 60 h 63"/>
                            <a:gd name="T26" fmla="*/ 96 w 104"/>
                            <a:gd name="T27" fmla="*/ 53 h 63"/>
                            <a:gd name="T28" fmla="*/ 99 w 104"/>
                            <a:gd name="T29" fmla="*/ 45 h 63"/>
                            <a:gd name="T30" fmla="*/ 101 w 104"/>
                            <a:gd name="T31" fmla="*/ 38 h 63"/>
                            <a:gd name="T32" fmla="*/ 104 w 104"/>
                            <a:gd name="T33" fmla="*/ 28 h 63"/>
                            <a:gd name="T34" fmla="*/ 0 w 104"/>
                            <a:gd name="T35" fmla="*/ 30 h 63"/>
                            <a:gd name="T36" fmla="*/ 2 w 104"/>
                            <a:gd name="T37" fmla="*/ 45 h 63"/>
                            <a:gd name="T38" fmla="*/ 10 w 104"/>
                            <a:gd name="T39" fmla="*/ 58 h 63"/>
                            <a:gd name="T40" fmla="*/ 14 w 104"/>
                            <a:gd name="T41" fmla="*/ 60 h 63"/>
                            <a:gd name="T42" fmla="*/ 17 w 104"/>
                            <a:gd name="T43" fmla="*/ 60 h 63"/>
                            <a:gd name="T44" fmla="*/ 12 w 104"/>
                            <a:gd name="T45" fmla="*/ 53 h 63"/>
                            <a:gd name="T46" fmla="*/ 10 w 104"/>
                            <a:gd name="T47" fmla="*/ 45 h 63"/>
                            <a:gd name="T48" fmla="*/ 5 w 104"/>
                            <a:gd name="T49" fmla="*/ 38 h 63"/>
                            <a:gd name="T50" fmla="*/ 5 w 104"/>
                            <a:gd name="T51" fmla="*/ 30 h 63"/>
                            <a:gd name="T52" fmla="*/ 2 w 104"/>
                            <a:gd name="T53" fmla="*/ 30 h 63"/>
                            <a:gd name="T54" fmla="*/ 0 w 104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4" h="63">
                              <a:moveTo>
                                <a:pt x="104" y="28"/>
                              </a:moveTo>
                              <a:lnTo>
                                <a:pt x="101" y="13"/>
                              </a:lnTo>
                              <a:lnTo>
                                <a:pt x="96" y="0"/>
                              </a:lnTo>
                              <a:lnTo>
                                <a:pt x="94" y="0"/>
                              </a:lnTo>
                              <a:lnTo>
                                <a:pt x="92" y="3"/>
                              </a:lnTo>
                              <a:lnTo>
                                <a:pt x="96" y="13"/>
                              </a:lnTo>
                              <a:lnTo>
                                <a:pt x="99" y="28"/>
                              </a:lnTo>
                              <a:lnTo>
                                <a:pt x="96" y="38"/>
                              </a:lnTo>
                              <a:lnTo>
                                <a:pt x="94" y="45"/>
                              </a:lnTo>
                              <a:lnTo>
                                <a:pt x="89" y="55"/>
                              </a:lnTo>
                              <a:lnTo>
                                <a:pt x="84" y="63"/>
                              </a:lnTo>
                              <a:lnTo>
                                <a:pt x="87" y="63"/>
                              </a:lnTo>
                              <a:lnTo>
                                <a:pt x="92" y="60"/>
                              </a:lnTo>
                              <a:lnTo>
                                <a:pt x="96" y="53"/>
                              </a:lnTo>
                              <a:lnTo>
                                <a:pt x="99" y="45"/>
                              </a:lnTo>
                              <a:lnTo>
                                <a:pt x="101" y="38"/>
                              </a:lnTo>
                              <a:lnTo>
                                <a:pt x="10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5"/>
                              </a:lnTo>
                              <a:lnTo>
                                <a:pt x="10" y="58"/>
                              </a:lnTo>
                              <a:lnTo>
                                <a:pt x="14" y="60"/>
                              </a:lnTo>
                              <a:lnTo>
                                <a:pt x="17" y="60"/>
                              </a:lnTo>
                              <a:lnTo>
                                <a:pt x="12" y="53"/>
                              </a:lnTo>
                              <a:lnTo>
                                <a:pt x="10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C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9" name="Freeform 9260"/>
                      <wps:cNvSpPr>
                        <a:spLocks noEditPoints="1"/>
                      </wps:cNvSpPr>
                      <wps:spPr bwMode="auto">
                        <a:xfrm>
                          <a:off x="257175" y="701675"/>
                          <a:ext cx="62865" cy="40005"/>
                        </a:xfrm>
                        <a:custGeom>
                          <a:avLst/>
                          <a:gdLst>
                            <a:gd name="T0" fmla="*/ 99 w 99"/>
                            <a:gd name="T1" fmla="*/ 28 h 63"/>
                            <a:gd name="T2" fmla="*/ 97 w 99"/>
                            <a:gd name="T3" fmla="*/ 13 h 63"/>
                            <a:gd name="T4" fmla="*/ 92 w 99"/>
                            <a:gd name="T5" fmla="*/ 0 h 63"/>
                            <a:gd name="T6" fmla="*/ 90 w 99"/>
                            <a:gd name="T7" fmla="*/ 3 h 63"/>
                            <a:gd name="T8" fmla="*/ 87 w 99"/>
                            <a:gd name="T9" fmla="*/ 3 h 63"/>
                            <a:gd name="T10" fmla="*/ 92 w 99"/>
                            <a:gd name="T11" fmla="*/ 15 h 63"/>
                            <a:gd name="T12" fmla="*/ 94 w 99"/>
                            <a:gd name="T13" fmla="*/ 28 h 63"/>
                            <a:gd name="T14" fmla="*/ 92 w 99"/>
                            <a:gd name="T15" fmla="*/ 38 h 63"/>
                            <a:gd name="T16" fmla="*/ 90 w 99"/>
                            <a:gd name="T17" fmla="*/ 48 h 63"/>
                            <a:gd name="T18" fmla="*/ 85 w 99"/>
                            <a:gd name="T19" fmla="*/ 55 h 63"/>
                            <a:gd name="T20" fmla="*/ 77 w 99"/>
                            <a:gd name="T21" fmla="*/ 63 h 63"/>
                            <a:gd name="T22" fmla="*/ 82 w 99"/>
                            <a:gd name="T23" fmla="*/ 63 h 63"/>
                            <a:gd name="T24" fmla="*/ 85 w 99"/>
                            <a:gd name="T25" fmla="*/ 63 h 63"/>
                            <a:gd name="T26" fmla="*/ 92 w 99"/>
                            <a:gd name="T27" fmla="*/ 55 h 63"/>
                            <a:gd name="T28" fmla="*/ 94 w 99"/>
                            <a:gd name="T29" fmla="*/ 45 h 63"/>
                            <a:gd name="T30" fmla="*/ 97 w 99"/>
                            <a:gd name="T31" fmla="*/ 38 h 63"/>
                            <a:gd name="T32" fmla="*/ 99 w 99"/>
                            <a:gd name="T33" fmla="*/ 28 h 63"/>
                            <a:gd name="T34" fmla="*/ 0 w 99"/>
                            <a:gd name="T35" fmla="*/ 30 h 63"/>
                            <a:gd name="T36" fmla="*/ 0 w 99"/>
                            <a:gd name="T37" fmla="*/ 38 h 63"/>
                            <a:gd name="T38" fmla="*/ 3 w 99"/>
                            <a:gd name="T39" fmla="*/ 45 h 63"/>
                            <a:gd name="T40" fmla="*/ 8 w 99"/>
                            <a:gd name="T41" fmla="*/ 53 h 63"/>
                            <a:gd name="T42" fmla="*/ 12 w 99"/>
                            <a:gd name="T43" fmla="*/ 60 h 63"/>
                            <a:gd name="T44" fmla="*/ 15 w 99"/>
                            <a:gd name="T45" fmla="*/ 60 h 63"/>
                            <a:gd name="T46" fmla="*/ 20 w 99"/>
                            <a:gd name="T47" fmla="*/ 60 h 63"/>
                            <a:gd name="T48" fmla="*/ 15 w 99"/>
                            <a:gd name="T49" fmla="*/ 55 h 63"/>
                            <a:gd name="T50" fmla="*/ 10 w 99"/>
                            <a:gd name="T51" fmla="*/ 48 h 63"/>
                            <a:gd name="T52" fmla="*/ 5 w 99"/>
                            <a:gd name="T53" fmla="*/ 38 h 63"/>
                            <a:gd name="T54" fmla="*/ 5 w 99"/>
                            <a:gd name="T55" fmla="*/ 28 h 63"/>
                            <a:gd name="T56" fmla="*/ 3 w 99"/>
                            <a:gd name="T57" fmla="*/ 30 h 63"/>
                            <a:gd name="T58" fmla="*/ 0 w 99"/>
                            <a:gd name="T59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9" h="63">
                              <a:moveTo>
                                <a:pt x="99" y="28"/>
                              </a:moveTo>
                              <a:lnTo>
                                <a:pt x="97" y="13"/>
                              </a:lnTo>
                              <a:lnTo>
                                <a:pt x="92" y="0"/>
                              </a:lnTo>
                              <a:lnTo>
                                <a:pt x="90" y="3"/>
                              </a:lnTo>
                              <a:lnTo>
                                <a:pt x="87" y="3"/>
                              </a:lnTo>
                              <a:lnTo>
                                <a:pt x="92" y="15"/>
                              </a:lnTo>
                              <a:lnTo>
                                <a:pt x="94" y="28"/>
                              </a:lnTo>
                              <a:lnTo>
                                <a:pt x="92" y="38"/>
                              </a:lnTo>
                              <a:lnTo>
                                <a:pt x="90" y="48"/>
                              </a:lnTo>
                              <a:lnTo>
                                <a:pt x="85" y="55"/>
                              </a:lnTo>
                              <a:lnTo>
                                <a:pt x="77" y="63"/>
                              </a:lnTo>
                              <a:lnTo>
                                <a:pt x="82" y="63"/>
                              </a:lnTo>
                              <a:lnTo>
                                <a:pt x="85" y="63"/>
                              </a:lnTo>
                              <a:lnTo>
                                <a:pt x="92" y="55"/>
                              </a:lnTo>
                              <a:lnTo>
                                <a:pt x="94" y="45"/>
                              </a:lnTo>
                              <a:lnTo>
                                <a:pt x="97" y="38"/>
                              </a:lnTo>
                              <a:lnTo>
                                <a:pt x="9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0" y="38"/>
                              </a:lnTo>
                              <a:lnTo>
                                <a:pt x="3" y="45"/>
                              </a:lnTo>
                              <a:lnTo>
                                <a:pt x="8" y="53"/>
                              </a:lnTo>
                              <a:lnTo>
                                <a:pt x="12" y="60"/>
                              </a:lnTo>
                              <a:lnTo>
                                <a:pt x="15" y="60"/>
                              </a:lnTo>
                              <a:lnTo>
                                <a:pt x="20" y="60"/>
                              </a:lnTo>
                              <a:lnTo>
                                <a:pt x="15" y="55"/>
                              </a:lnTo>
                              <a:lnTo>
                                <a:pt x="10" y="48"/>
                              </a:lnTo>
                              <a:lnTo>
                                <a:pt x="5" y="38"/>
                              </a:lnTo>
                              <a:lnTo>
                                <a:pt x="5" y="28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B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0" name="Freeform 9261"/>
                      <wps:cNvSpPr>
                        <a:spLocks noEditPoints="1"/>
                      </wps:cNvSpPr>
                      <wps:spPr bwMode="auto">
                        <a:xfrm>
                          <a:off x="259080" y="703580"/>
                          <a:ext cx="59690" cy="38100"/>
                        </a:xfrm>
                        <a:custGeom>
                          <a:avLst/>
                          <a:gdLst>
                            <a:gd name="T0" fmla="*/ 94 w 94"/>
                            <a:gd name="T1" fmla="*/ 25 h 60"/>
                            <a:gd name="T2" fmla="*/ 91 w 94"/>
                            <a:gd name="T3" fmla="*/ 10 h 60"/>
                            <a:gd name="T4" fmla="*/ 87 w 94"/>
                            <a:gd name="T5" fmla="*/ 0 h 60"/>
                            <a:gd name="T6" fmla="*/ 84 w 94"/>
                            <a:gd name="T7" fmla="*/ 0 h 60"/>
                            <a:gd name="T8" fmla="*/ 82 w 94"/>
                            <a:gd name="T9" fmla="*/ 0 h 60"/>
                            <a:gd name="T10" fmla="*/ 87 w 94"/>
                            <a:gd name="T11" fmla="*/ 12 h 60"/>
                            <a:gd name="T12" fmla="*/ 89 w 94"/>
                            <a:gd name="T13" fmla="*/ 25 h 60"/>
                            <a:gd name="T14" fmla="*/ 87 w 94"/>
                            <a:gd name="T15" fmla="*/ 35 h 60"/>
                            <a:gd name="T16" fmla="*/ 84 w 94"/>
                            <a:gd name="T17" fmla="*/ 45 h 60"/>
                            <a:gd name="T18" fmla="*/ 77 w 94"/>
                            <a:gd name="T19" fmla="*/ 52 h 60"/>
                            <a:gd name="T20" fmla="*/ 69 w 94"/>
                            <a:gd name="T21" fmla="*/ 60 h 60"/>
                            <a:gd name="T22" fmla="*/ 74 w 94"/>
                            <a:gd name="T23" fmla="*/ 60 h 60"/>
                            <a:gd name="T24" fmla="*/ 79 w 94"/>
                            <a:gd name="T25" fmla="*/ 60 h 60"/>
                            <a:gd name="T26" fmla="*/ 84 w 94"/>
                            <a:gd name="T27" fmla="*/ 52 h 60"/>
                            <a:gd name="T28" fmla="*/ 89 w 94"/>
                            <a:gd name="T29" fmla="*/ 42 h 60"/>
                            <a:gd name="T30" fmla="*/ 91 w 94"/>
                            <a:gd name="T31" fmla="*/ 35 h 60"/>
                            <a:gd name="T32" fmla="*/ 94 w 94"/>
                            <a:gd name="T33" fmla="*/ 25 h 60"/>
                            <a:gd name="T34" fmla="*/ 0 w 94"/>
                            <a:gd name="T35" fmla="*/ 27 h 60"/>
                            <a:gd name="T36" fmla="*/ 0 w 94"/>
                            <a:gd name="T37" fmla="*/ 35 h 60"/>
                            <a:gd name="T38" fmla="*/ 5 w 94"/>
                            <a:gd name="T39" fmla="*/ 42 h 60"/>
                            <a:gd name="T40" fmla="*/ 7 w 94"/>
                            <a:gd name="T41" fmla="*/ 50 h 60"/>
                            <a:gd name="T42" fmla="*/ 12 w 94"/>
                            <a:gd name="T43" fmla="*/ 57 h 60"/>
                            <a:gd name="T44" fmla="*/ 17 w 94"/>
                            <a:gd name="T45" fmla="*/ 57 h 60"/>
                            <a:gd name="T46" fmla="*/ 22 w 94"/>
                            <a:gd name="T47" fmla="*/ 60 h 60"/>
                            <a:gd name="T48" fmla="*/ 14 w 94"/>
                            <a:gd name="T49" fmla="*/ 52 h 60"/>
                            <a:gd name="T50" fmla="*/ 9 w 94"/>
                            <a:gd name="T51" fmla="*/ 45 h 60"/>
                            <a:gd name="T52" fmla="*/ 7 w 94"/>
                            <a:gd name="T53" fmla="*/ 35 h 60"/>
                            <a:gd name="T54" fmla="*/ 5 w 94"/>
                            <a:gd name="T55" fmla="*/ 25 h 60"/>
                            <a:gd name="T56" fmla="*/ 2 w 94"/>
                            <a:gd name="T57" fmla="*/ 25 h 60"/>
                            <a:gd name="T58" fmla="*/ 0 w 94"/>
                            <a:gd name="T59" fmla="*/ 27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4" h="60">
                              <a:moveTo>
                                <a:pt x="94" y="25"/>
                              </a:moveTo>
                              <a:lnTo>
                                <a:pt x="91" y="10"/>
                              </a:lnTo>
                              <a:lnTo>
                                <a:pt x="87" y="0"/>
                              </a:lnTo>
                              <a:lnTo>
                                <a:pt x="84" y="0"/>
                              </a:lnTo>
                              <a:lnTo>
                                <a:pt x="82" y="0"/>
                              </a:lnTo>
                              <a:lnTo>
                                <a:pt x="87" y="12"/>
                              </a:lnTo>
                              <a:lnTo>
                                <a:pt x="89" y="25"/>
                              </a:lnTo>
                              <a:lnTo>
                                <a:pt x="87" y="35"/>
                              </a:lnTo>
                              <a:lnTo>
                                <a:pt x="84" y="45"/>
                              </a:lnTo>
                              <a:lnTo>
                                <a:pt x="77" y="52"/>
                              </a:lnTo>
                              <a:lnTo>
                                <a:pt x="69" y="60"/>
                              </a:lnTo>
                              <a:lnTo>
                                <a:pt x="74" y="60"/>
                              </a:lnTo>
                              <a:lnTo>
                                <a:pt x="79" y="60"/>
                              </a:lnTo>
                              <a:lnTo>
                                <a:pt x="84" y="52"/>
                              </a:lnTo>
                              <a:lnTo>
                                <a:pt x="89" y="42"/>
                              </a:lnTo>
                              <a:lnTo>
                                <a:pt x="91" y="35"/>
                              </a:lnTo>
                              <a:lnTo>
                                <a:pt x="94" y="25"/>
                              </a:lnTo>
                              <a:close/>
                              <a:moveTo>
                                <a:pt x="0" y="27"/>
                              </a:moveTo>
                              <a:lnTo>
                                <a:pt x="0" y="35"/>
                              </a:lnTo>
                              <a:lnTo>
                                <a:pt x="5" y="42"/>
                              </a:lnTo>
                              <a:lnTo>
                                <a:pt x="7" y="50"/>
                              </a:lnTo>
                              <a:lnTo>
                                <a:pt x="12" y="57"/>
                              </a:lnTo>
                              <a:lnTo>
                                <a:pt x="17" y="57"/>
                              </a:lnTo>
                              <a:lnTo>
                                <a:pt x="22" y="60"/>
                              </a:lnTo>
                              <a:lnTo>
                                <a:pt x="14" y="52"/>
                              </a:lnTo>
                              <a:lnTo>
                                <a:pt x="9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2" y="25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B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1" name="Freeform 9262"/>
                      <wps:cNvSpPr>
                        <a:spLocks noEditPoints="1"/>
                      </wps:cNvSpPr>
                      <wps:spPr bwMode="auto">
                        <a:xfrm>
                          <a:off x="260350" y="703580"/>
                          <a:ext cx="56515" cy="38100"/>
                        </a:xfrm>
                        <a:custGeom>
                          <a:avLst/>
                          <a:gdLst>
                            <a:gd name="T0" fmla="*/ 89 w 89"/>
                            <a:gd name="T1" fmla="*/ 25 h 60"/>
                            <a:gd name="T2" fmla="*/ 87 w 89"/>
                            <a:gd name="T3" fmla="*/ 12 h 60"/>
                            <a:gd name="T4" fmla="*/ 82 w 89"/>
                            <a:gd name="T5" fmla="*/ 0 h 60"/>
                            <a:gd name="T6" fmla="*/ 80 w 89"/>
                            <a:gd name="T7" fmla="*/ 0 h 60"/>
                            <a:gd name="T8" fmla="*/ 77 w 89"/>
                            <a:gd name="T9" fmla="*/ 2 h 60"/>
                            <a:gd name="T10" fmla="*/ 82 w 89"/>
                            <a:gd name="T11" fmla="*/ 12 h 60"/>
                            <a:gd name="T12" fmla="*/ 85 w 89"/>
                            <a:gd name="T13" fmla="*/ 25 h 60"/>
                            <a:gd name="T14" fmla="*/ 82 w 89"/>
                            <a:gd name="T15" fmla="*/ 35 h 60"/>
                            <a:gd name="T16" fmla="*/ 77 w 89"/>
                            <a:gd name="T17" fmla="*/ 45 h 60"/>
                            <a:gd name="T18" fmla="*/ 72 w 89"/>
                            <a:gd name="T19" fmla="*/ 55 h 60"/>
                            <a:gd name="T20" fmla="*/ 62 w 89"/>
                            <a:gd name="T21" fmla="*/ 60 h 60"/>
                            <a:gd name="T22" fmla="*/ 67 w 89"/>
                            <a:gd name="T23" fmla="*/ 60 h 60"/>
                            <a:gd name="T24" fmla="*/ 72 w 89"/>
                            <a:gd name="T25" fmla="*/ 60 h 60"/>
                            <a:gd name="T26" fmla="*/ 80 w 89"/>
                            <a:gd name="T27" fmla="*/ 52 h 60"/>
                            <a:gd name="T28" fmla="*/ 85 w 89"/>
                            <a:gd name="T29" fmla="*/ 45 h 60"/>
                            <a:gd name="T30" fmla="*/ 87 w 89"/>
                            <a:gd name="T31" fmla="*/ 35 h 60"/>
                            <a:gd name="T32" fmla="*/ 89 w 89"/>
                            <a:gd name="T33" fmla="*/ 25 h 60"/>
                            <a:gd name="T34" fmla="*/ 0 w 89"/>
                            <a:gd name="T35" fmla="*/ 25 h 60"/>
                            <a:gd name="T36" fmla="*/ 0 w 89"/>
                            <a:gd name="T37" fmla="*/ 35 h 60"/>
                            <a:gd name="T38" fmla="*/ 5 w 89"/>
                            <a:gd name="T39" fmla="*/ 45 h 60"/>
                            <a:gd name="T40" fmla="*/ 10 w 89"/>
                            <a:gd name="T41" fmla="*/ 52 h 60"/>
                            <a:gd name="T42" fmla="*/ 15 w 89"/>
                            <a:gd name="T43" fmla="*/ 57 h 60"/>
                            <a:gd name="T44" fmla="*/ 20 w 89"/>
                            <a:gd name="T45" fmla="*/ 60 h 60"/>
                            <a:gd name="T46" fmla="*/ 25 w 89"/>
                            <a:gd name="T47" fmla="*/ 60 h 60"/>
                            <a:gd name="T48" fmla="*/ 17 w 89"/>
                            <a:gd name="T49" fmla="*/ 52 h 60"/>
                            <a:gd name="T50" fmla="*/ 10 w 89"/>
                            <a:gd name="T51" fmla="*/ 45 h 60"/>
                            <a:gd name="T52" fmla="*/ 7 w 89"/>
                            <a:gd name="T53" fmla="*/ 35 h 60"/>
                            <a:gd name="T54" fmla="*/ 5 w 89"/>
                            <a:gd name="T55" fmla="*/ 25 h 60"/>
                            <a:gd name="T56" fmla="*/ 3 w 89"/>
                            <a:gd name="T57" fmla="*/ 25 h 60"/>
                            <a:gd name="T58" fmla="*/ 0 w 89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9" h="60">
                              <a:moveTo>
                                <a:pt x="89" y="25"/>
                              </a:moveTo>
                              <a:lnTo>
                                <a:pt x="87" y="12"/>
                              </a:lnTo>
                              <a:lnTo>
                                <a:pt x="82" y="0"/>
                              </a:lnTo>
                              <a:lnTo>
                                <a:pt x="80" y="0"/>
                              </a:lnTo>
                              <a:lnTo>
                                <a:pt x="77" y="2"/>
                              </a:lnTo>
                              <a:lnTo>
                                <a:pt x="82" y="12"/>
                              </a:lnTo>
                              <a:lnTo>
                                <a:pt x="85" y="25"/>
                              </a:lnTo>
                              <a:lnTo>
                                <a:pt x="82" y="35"/>
                              </a:lnTo>
                              <a:lnTo>
                                <a:pt x="77" y="45"/>
                              </a:lnTo>
                              <a:lnTo>
                                <a:pt x="72" y="55"/>
                              </a:lnTo>
                              <a:lnTo>
                                <a:pt x="62" y="60"/>
                              </a:lnTo>
                              <a:lnTo>
                                <a:pt x="67" y="60"/>
                              </a:lnTo>
                              <a:lnTo>
                                <a:pt x="72" y="60"/>
                              </a:lnTo>
                              <a:lnTo>
                                <a:pt x="80" y="52"/>
                              </a:lnTo>
                              <a:lnTo>
                                <a:pt x="85" y="45"/>
                              </a:lnTo>
                              <a:lnTo>
                                <a:pt x="87" y="35"/>
                              </a:lnTo>
                              <a:lnTo>
                                <a:pt x="89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0" y="35"/>
                              </a:lnTo>
                              <a:lnTo>
                                <a:pt x="5" y="45"/>
                              </a:lnTo>
                              <a:lnTo>
                                <a:pt x="10" y="52"/>
                              </a:lnTo>
                              <a:lnTo>
                                <a:pt x="15" y="57"/>
                              </a:lnTo>
                              <a:lnTo>
                                <a:pt x="20" y="60"/>
                              </a:lnTo>
                              <a:lnTo>
                                <a:pt x="25" y="60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3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2" name="Freeform 9263"/>
                      <wps:cNvSpPr>
                        <a:spLocks noEditPoints="1"/>
                      </wps:cNvSpPr>
                      <wps:spPr bwMode="auto">
                        <a:xfrm>
                          <a:off x="262255" y="703580"/>
                          <a:ext cx="53340" cy="38100"/>
                        </a:xfrm>
                        <a:custGeom>
                          <a:avLst/>
                          <a:gdLst>
                            <a:gd name="T0" fmla="*/ 84 w 84"/>
                            <a:gd name="T1" fmla="*/ 25 h 60"/>
                            <a:gd name="T2" fmla="*/ 82 w 84"/>
                            <a:gd name="T3" fmla="*/ 12 h 60"/>
                            <a:gd name="T4" fmla="*/ 77 w 84"/>
                            <a:gd name="T5" fmla="*/ 0 h 60"/>
                            <a:gd name="T6" fmla="*/ 74 w 84"/>
                            <a:gd name="T7" fmla="*/ 2 h 60"/>
                            <a:gd name="T8" fmla="*/ 72 w 84"/>
                            <a:gd name="T9" fmla="*/ 2 h 60"/>
                            <a:gd name="T10" fmla="*/ 77 w 84"/>
                            <a:gd name="T11" fmla="*/ 12 h 60"/>
                            <a:gd name="T12" fmla="*/ 79 w 84"/>
                            <a:gd name="T13" fmla="*/ 25 h 60"/>
                            <a:gd name="T14" fmla="*/ 77 w 84"/>
                            <a:gd name="T15" fmla="*/ 37 h 60"/>
                            <a:gd name="T16" fmla="*/ 72 w 84"/>
                            <a:gd name="T17" fmla="*/ 47 h 60"/>
                            <a:gd name="T18" fmla="*/ 62 w 84"/>
                            <a:gd name="T19" fmla="*/ 55 h 60"/>
                            <a:gd name="T20" fmla="*/ 52 w 84"/>
                            <a:gd name="T21" fmla="*/ 60 h 60"/>
                            <a:gd name="T22" fmla="*/ 57 w 84"/>
                            <a:gd name="T23" fmla="*/ 60 h 60"/>
                            <a:gd name="T24" fmla="*/ 64 w 84"/>
                            <a:gd name="T25" fmla="*/ 60 h 60"/>
                            <a:gd name="T26" fmla="*/ 72 w 84"/>
                            <a:gd name="T27" fmla="*/ 52 h 60"/>
                            <a:gd name="T28" fmla="*/ 79 w 84"/>
                            <a:gd name="T29" fmla="*/ 45 h 60"/>
                            <a:gd name="T30" fmla="*/ 82 w 84"/>
                            <a:gd name="T31" fmla="*/ 35 h 60"/>
                            <a:gd name="T32" fmla="*/ 84 w 84"/>
                            <a:gd name="T33" fmla="*/ 25 h 60"/>
                            <a:gd name="T34" fmla="*/ 0 w 84"/>
                            <a:gd name="T35" fmla="*/ 25 h 60"/>
                            <a:gd name="T36" fmla="*/ 2 w 84"/>
                            <a:gd name="T37" fmla="*/ 35 h 60"/>
                            <a:gd name="T38" fmla="*/ 4 w 84"/>
                            <a:gd name="T39" fmla="*/ 45 h 60"/>
                            <a:gd name="T40" fmla="*/ 9 w 84"/>
                            <a:gd name="T41" fmla="*/ 52 h 60"/>
                            <a:gd name="T42" fmla="*/ 17 w 84"/>
                            <a:gd name="T43" fmla="*/ 60 h 60"/>
                            <a:gd name="T44" fmla="*/ 24 w 84"/>
                            <a:gd name="T45" fmla="*/ 60 h 60"/>
                            <a:gd name="T46" fmla="*/ 32 w 84"/>
                            <a:gd name="T47" fmla="*/ 60 h 60"/>
                            <a:gd name="T48" fmla="*/ 19 w 84"/>
                            <a:gd name="T49" fmla="*/ 55 h 60"/>
                            <a:gd name="T50" fmla="*/ 12 w 84"/>
                            <a:gd name="T51" fmla="*/ 47 h 60"/>
                            <a:gd name="T52" fmla="*/ 7 w 84"/>
                            <a:gd name="T53" fmla="*/ 37 h 60"/>
                            <a:gd name="T54" fmla="*/ 4 w 84"/>
                            <a:gd name="T55" fmla="*/ 25 h 60"/>
                            <a:gd name="T56" fmla="*/ 2 w 84"/>
                            <a:gd name="T57" fmla="*/ 25 h 60"/>
                            <a:gd name="T58" fmla="*/ 0 w 84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4" h="60">
                              <a:moveTo>
                                <a:pt x="84" y="25"/>
                              </a:moveTo>
                              <a:lnTo>
                                <a:pt x="82" y="12"/>
                              </a:lnTo>
                              <a:lnTo>
                                <a:pt x="77" y="0"/>
                              </a:lnTo>
                              <a:lnTo>
                                <a:pt x="74" y="2"/>
                              </a:lnTo>
                              <a:lnTo>
                                <a:pt x="72" y="2"/>
                              </a:lnTo>
                              <a:lnTo>
                                <a:pt x="77" y="12"/>
                              </a:lnTo>
                              <a:lnTo>
                                <a:pt x="79" y="25"/>
                              </a:lnTo>
                              <a:lnTo>
                                <a:pt x="77" y="37"/>
                              </a:lnTo>
                              <a:lnTo>
                                <a:pt x="72" y="47"/>
                              </a:lnTo>
                              <a:lnTo>
                                <a:pt x="62" y="55"/>
                              </a:lnTo>
                              <a:lnTo>
                                <a:pt x="52" y="60"/>
                              </a:lnTo>
                              <a:lnTo>
                                <a:pt x="57" y="60"/>
                              </a:lnTo>
                              <a:lnTo>
                                <a:pt x="64" y="60"/>
                              </a:lnTo>
                              <a:lnTo>
                                <a:pt x="72" y="52"/>
                              </a:lnTo>
                              <a:lnTo>
                                <a:pt x="79" y="45"/>
                              </a:lnTo>
                              <a:lnTo>
                                <a:pt x="82" y="35"/>
                              </a:lnTo>
                              <a:lnTo>
                                <a:pt x="84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2" y="35"/>
                              </a:lnTo>
                              <a:lnTo>
                                <a:pt x="4" y="45"/>
                              </a:lnTo>
                              <a:lnTo>
                                <a:pt x="9" y="52"/>
                              </a:lnTo>
                              <a:lnTo>
                                <a:pt x="17" y="60"/>
                              </a:lnTo>
                              <a:lnTo>
                                <a:pt x="24" y="60"/>
                              </a:lnTo>
                              <a:lnTo>
                                <a:pt x="32" y="60"/>
                              </a:lnTo>
                              <a:lnTo>
                                <a:pt x="19" y="55"/>
                              </a:lnTo>
                              <a:lnTo>
                                <a:pt x="12" y="47"/>
                              </a:lnTo>
                              <a:lnTo>
                                <a:pt x="7" y="37"/>
                              </a:lnTo>
                              <a:lnTo>
                                <a:pt x="4" y="25"/>
                              </a:lnTo>
                              <a:lnTo>
                                <a:pt x="2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B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3" name="Freeform 9264"/>
                      <wps:cNvSpPr>
                        <a:spLocks/>
                      </wps:cNvSpPr>
                      <wps:spPr bwMode="auto">
                        <a:xfrm>
                          <a:off x="263525" y="704850"/>
                          <a:ext cx="50800" cy="36830"/>
                        </a:xfrm>
                        <a:custGeom>
                          <a:avLst/>
                          <a:gdLst>
                            <a:gd name="T0" fmla="*/ 80 w 80"/>
                            <a:gd name="T1" fmla="*/ 23 h 58"/>
                            <a:gd name="T2" fmla="*/ 77 w 80"/>
                            <a:gd name="T3" fmla="*/ 10 h 58"/>
                            <a:gd name="T4" fmla="*/ 72 w 80"/>
                            <a:gd name="T5" fmla="*/ 0 h 58"/>
                            <a:gd name="T6" fmla="*/ 70 w 80"/>
                            <a:gd name="T7" fmla="*/ 0 h 58"/>
                            <a:gd name="T8" fmla="*/ 67 w 80"/>
                            <a:gd name="T9" fmla="*/ 0 h 58"/>
                            <a:gd name="T10" fmla="*/ 72 w 80"/>
                            <a:gd name="T11" fmla="*/ 10 h 58"/>
                            <a:gd name="T12" fmla="*/ 75 w 80"/>
                            <a:gd name="T13" fmla="*/ 23 h 58"/>
                            <a:gd name="T14" fmla="*/ 75 w 80"/>
                            <a:gd name="T15" fmla="*/ 30 h 58"/>
                            <a:gd name="T16" fmla="*/ 72 w 80"/>
                            <a:gd name="T17" fmla="*/ 35 h 58"/>
                            <a:gd name="T18" fmla="*/ 67 w 80"/>
                            <a:gd name="T19" fmla="*/ 43 h 58"/>
                            <a:gd name="T20" fmla="*/ 65 w 80"/>
                            <a:gd name="T21" fmla="*/ 48 h 58"/>
                            <a:gd name="T22" fmla="*/ 60 w 80"/>
                            <a:gd name="T23" fmla="*/ 50 h 58"/>
                            <a:gd name="T24" fmla="*/ 52 w 80"/>
                            <a:gd name="T25" fmla="*/ 55 h 58"/>
                            <a:gd name="T26" fmla="*/ 47 w 80"/>
                            <a:gd name="T27" fmla="*/ 55 h 58"/>
                            <a:gd name="T28" fmla="*/ 40 w 80"/>
                            <a:gd name="T29" fmla="*/ 58 h 58"/>
                            <a:gd name="T30" fmla="*/ 32 w 80"/>
                            <a:gd name="T31" fmla="*/ 55 h 58"/>
                            <a:gd name="T32" fmla="*/ 25 w 80"/>
                            <a:gd name="T33" fmla="*/ 55 h 58"/>
                            <a:gd name="T34" fmla="*/ 20 w 80"/>
                            <a:gd name="T35" fmla="*/ 50 h 58"/>
                            <a:gd name="T36" fmla="*/ 15 w 80"/>
                            <a:gd name="T37" fmla="*/ 48 h 58"/>
                            <a:gd name="T38" fmla="*/ 10 w 80"/>
                            <a:gd name="T39" fmla="*/ 43 h 58"/>
                            <a:gd name="T40" fmla="*/ 7 w 80"/>
                            <a:gd name="T41" fmla="*/ 35 h 58"/>
                            <a:gd name="T42" fmla="*/ 5 w 80"/>
                            <a:gd name="T43" fmla="*/ 30 h 58"/>
                            <a:gd name="T44" fmla="*/ 5 w 80"/>
                            <a:gd name="T45" fmla="*/ 23 h 58"/>
                            <a:gd name="T46" fmla="*/ 2 w 80"/>
                            <a:gd name="T47" fmla="*/ 23 h 58"/>
                            <a:gd name="T48" fmla="*/ 0 w 80"/>
                            <a:gd name="T49" fmla="*/ 23 h 58"/>
                            <a:gd name="T50" fmla="*/ 2 w 80"/>
                            <a:gd name="T51" fmla="*/ 33 h 58"/>
                            <a:gd name="T52" fmla="*/ 5 w 80"/>
                            <a:gd name="T53" fmla="*/ 43 h 58"/>
                            <a:gd name="T54" fmla="*/ 12 w 80"/>
                            <a:gd name="T55" fmla="*/ 50 h 58"/>
                            <a:gd name="T56" fmla="*/ 20 w 80"/>
                            <a:gd name="T57" fmla="*/ 58 h 58"/>
                            <a:gd name="T58" fmla="*/ 37 w 80"/>
                            <a:gd name="T59" fmla="*/ 58 h 58"/>
                            <a:gd name="T60" fmla="*/ 57 w 80"/>
                            <a:gd name="T61" fmla="*/ 58 h 58"/>
                            <a:gd name="T62" fmla="*/ 67 w 80"/>
                            <a:gd name="T63" fmla="*/ 53 h 58"/>
                            <a:gd name="T64" fmla="*/ 72 w 80"/>
                            <a:gd name="T65" fmla="*/ 43 h 58"/>
                            <a:gd name="T66" fmla="*/ 77 w 80"/>
                            <a:gd name="T67" fmla="*/ 33 h 58"/>
                            <a:gd name="T68" fmla="*/ 80 w 80"/>
                            <a:gd name="T69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58">
                              <a:moveTo>
                                <a:pt x="80" y="23"/>
                              </a:moveTo>
                              <a:lnTo>
                                <a:pt x="77" y="10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67" y="0"/>
                              </a:lnTo>
                              <a:lnTo>
                                <a:pt x="72" y="10"/>
                              </a:lnTo>
                              <a:lnTo>
                                <a:pt x="75" y="23"/>
                              </a:lnTo>
                              <a:lnTo>
                                <a:pt x="75" y="30"/>
                              </a:lnTo>
                              <a:lnTo>
                                <a:pt x="72" y="35"/>
                              </a:lnTo>
                              <a:lnTo>
                                <a:pt x="67" y="43"/>
                              </a:lnTo>
                              <a:lnTo>
                                <a:pt x="65" y="48"/>
                              </a:lnTo>
                              <a:lnTo>
                                <a:pt x="60" y="50"/>
                              </a:lnTo>
                              <a:lnTo>
                                <a:pt x="52" y="55"/>
                              </a:lnTo>
                              <a:lnTo>
                                <a:pt x="47" y="55"/>
                              </a:lnTo>
                              <a:lnTo>
                                <a:pt x="40" y="58"/>
                              </a:lnTo>
                              <a:lnTo>
                                <a:pt x="32" y="55"/>
                              </a:lnTo>
                              <a:lnTo>
                                <a:pt x="25" y="55"/>
                              </a:lnTo>
                              <a:lnTo>
                                <a:pt x="20" y="50"/>
                              </a:lnTo>
                              <a:lnTo>
                                <a:pt x="15" y="48"/>
                              </a:lnTo>
                              <a:lnTo>
                                <a:pt x="10" y="43"/>
                              </a:lnTo>
                              <a:lnTo>
                                <a:pt x="7" y="35"/>
                              </a:lnTo>
                              <a:lnTo>
                                <a:pt x="5" y="30"/>
                              </a:lnTo>
                              <a:lnTo>
                                <a:pt x="5" y="23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2" y="33"/>
                              </a:lnTo>
                              <a:lnTo>
                                <a:pt x="5" y="43"/>
                              </a:lnTo>
                              <a:lnTo>
                                <a:pt x="12" y="50"/>
                              </a:lnTo>
                              <a:lnTo>
                                <a:pt x="20" y="58"/>
                              </a:lnTo>
                              <a:lnTo>
                                <a:pt x="37" y="58"/>
                              </a:lnTo>
                              <a:lnTo>
                                <a:pt x="57" y="58"/>
                              </a:lnTo>
                              <a:lnTo>
                                <a:pt x="67" y="53"/>
                              </a:lnTo>
                              <a:lnTo>
                                <a:pt x="72" y="43"/>
                              </a:lnTo>
                              <a:lnTo>
                                <a:pt x="77" y="33"/>
                              </a:lnTo>
                              <a:lnTo>
                                <a:pt x="8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C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4" name="Freeform 9265"/>
                      <wps:cNvSpPr>
                        <a:spLocks/>
                      </wps:cNvSpPr>
                      <wps:spPr bwMode="auto">
                        <a:xfrm>
                          <a:off x="264795" y="704850"/>
                          <a:ext cx="47625" cy="36830"/>
                        </a:xfrm>
                        <a:custGeom>
                          <a:avLst/>
                          <a:gdLst>
                            <a:gd name="T0" fmla="*/ 75 w 75"/>
                            <a:gd name="T1" fmla="*/ 23 h 58"/>
                            <a:gd name="T2" fmla="*/ 73 w 75"/>
                            <a:gd name="T3" fmla="*/ 10 h 58"/>
                            <a:gd name="T4" fmla="*/ 68 w 75"/>
                            <a:gd name="T5" fmla="*/ 0 h 58"/>
                            <a:gd name="T6" fmla="*/ 65 w 75"/>
                            <a:gd name="T7" fmla="*/ 0 h 58"/>
                            <a:gd name="T8" fmla="*/ 63 w 75"/>
                            <a:gd name="T9" fmla="*/ 3 h 58"/>
                            <a:gd name="T10" fmla="*/ 68 w 75"/>
                            <a:gd name="T11" fmla="*/ 10 h 58"/>
                            <a:gd name="T12" fmla="*/ 70 w 75"/>
                            <a:gd name="T13" fmla="*/ 23 h 58"/>
                            <a:gd name="T14" fmla="*/ 68 w 75"/>
                            <a:gd name="T15" fmla="*/ 35 h 58"/>
                            <a:gd name="T16" fmla="*/ 60 w 75"/>
                            <a:gd name="T17" fmla="*/ 45 h 58"/>
                            <a:gd name="T18" fmla="*/ 50 w 75"/>
                            <a:gd name="T19" fmla="*/ 53 h 58"/>
                            <a:gd name="T20" fmla="*/ 38 w 75"/>
                            <a:gd name="T21" fmla="*/ 55 h 58"/>
                            <a:gd name="T22" fmla="*/ 25 w 75"/>
                            <a:gd name="T23" fmla="*/ 53 h 58"/>
                            <a:gd name="T24" fmla="*/ 15 w 75"/>
                            <a:gd name="T25" fmla="*/ 45 h 58"/>
                            <a:gd name="T26" fmla="*/ 8 w 75"/>
                            <a:gd name="T27" fmla="*/ 35 h 58"/>
                            <a:gd name="T28" fmla="*/ 5 w 75"/>
                            <a:gd name="T29" fmla="*/ 23 h 58"/>
                            <a:gd name="T30" fmla="*/ 5 w 75"/>
                            <a:gd name="T31" fmla="*/ 23 h 58"/>
                            <a:gd name="T32" fmla="*/ 3 w 75"/>
                            <a:gd name="T33" fmla="*/ 23 h 58"/>
                            <a:gd name="T34" fmla="*/ 0 w 75"/>
                            <a:gd name="T35" fmla="*/ 23 h 58"/>
                            <a:gd name="T36" fmla="*/ 3 w 75"/>
                            <a:gd name="T37" fmla="*/ 35 h 58"/>
                            <a:gd name="T38" fmla="*/ 8 w 75"/>
                            <a:gd name="T39" fmla="*/ 45 h 58"/>
                            <a:gd name="T40" fmla="*/ 15 w 75"/>
                            <a:gd name="T41" fmla="*/ 53 h 58"/>
                            <a:gd name="T42" fmla="*/ 28 w 75"/>
                            <a:gd name="T43" fmla="*/ 58 h 58"/>
                            <a:gd name="T44" fmla="*/ 38 w 75"/>
                            <a:gd name="T45" fmla="*/ 58 h 58"/>
                            <a:gd name="T46" fmla="*/ 48 w 75"/>
                            <a:gd name="T47" fmla="*/ 58 h 58"/>
                            <a:gd name="T48" fmla="*/ 58 w 75"/>
                            <a:gd name="T49" fmla="*/ 53 h 58"/>
                            <a:gd name="T50" fmla="*/ 68 w 75"/>
                            <a:gd name="T51" fmla="*/ 45 h 58"/>
                            <a:gd name="T52" fmla="*/ 73 w 75"/>
                            <a:gd name="T53" fmla="*/ 35 h 58"/>
                            <a:gd name="T54" fmla="*/ 75 w 75"/>
                            <a:gd name="T55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75" h="58">
                              <a:moveTo>
                                <a:pt x="75" y="23"/>
                              </a:moveTo>
                              <a:lnTo>
                                <a:pt x="73" y="10"/>
                              </a:lnTo>
                              <a:lnTo>
                                <a:pt x="68" y="0"/>
                              </a:lnTo>
                              <a:lnTo>
                                <a:pt x="65" y="0"/>
                              </a:lnTo>
                              <a:lnTo>
                                <a:pt x="63" y="3"/>
                              </a:lnTo>
                              <a:lnTo>
                                <a:pt x="68" y="10"/>
                              </a:lnTo>
                              <a:lnTo>
                                <a:pt x="70" y="23"/>
                              </a:lnTo>
                              <a:lnTo>
                                <a:pt x="68" y="35"/>
                              </a:lnTo>
                              <a:lnTo>
                                <a:pt x="60" y="45"/>
                              </a:lnTo>
                              <a:lnTo>
                                <a:pt x="50" y="53"/>
                              </a:lnTo>
                              <a:lnTo>
                                <a:pt x="38" y="55"/>
                              </a:lnTo>
                              <a:lnTo>
                                <a:pt x="25" y="53"/>
                              </a:lnTo>
                              <a:lnTo>
                                <a:pt x="15" y="45"/>
                              </a:lnTo>
                              <a:lnTo>
                                <a:pt x="8" y="35"/>
                              </a:lnTo>
                              <a:lnTo>
                                <a:pt x="5" y="23"/>
                              </a:lnTo>
                              <a:lnTo>
                                <a:pt x="5" y="23"/>
                              </a:lnTo>
                              <a:lnTo>
                                <a:pt x="3" y="23"/>
                              </a:lnTo>
                              <a:lnTo>
                                <a:pt x="0" y="23"/>
                              </a:lnTo>
                              <a:lnTo>
                                <a:pt x="3" y="35"/>
                              </a:lnTo>
                              <a:lnTo>
                                <a:pt x="8" y="45"/>
                              </a:lnTo>
                              <a:lnTo>
                                <a:pt x="15" y="53"/>
                              </a:lnTo>
                              <a:lnTo>
                                <a:pt x="28" y="58"/>
                              </a:lnTo>
                              <a:lnTo>
                                <a:pt x="38" y="58"/>
                              </a:lnTo>
                              <a:lnTo>
                                <a:pt x="48" y="58"/>
                              </a:lnTo>
                              <a:lnTo>
                                <a:pt x="58" y="53"/>
                              </a:lnTo>
                              <a:lnTo>
                                <a:pt x="68" y="45"/>
                              </a:lnTo>
                              <a:lnTo>
                                <a:pt x="73" y="35"/>
                              </a:lnTo>
                              <a:lnTo>
                                <a:pt x="75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C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5" name="Freeform 9266"/>
                      <wps:cNvSpPr>
                        <a:spLocks/>
                      </wps:cNvSpPr>
                      <wps:spPr bwMode="auto">
                        <a:xfrm>
                          <a:off x="266700" y="704850"/>
                          <a:ext cx="44450" cy="36830"/>
                        </a:xfrm>
                        <a:custGeom>
                          <a:avLst/>
                          <a:gdLst>
                            <a:gd name="T0" fmla="*/ 70 w 70"/>
                            <a:gd name="T1" fmla="*/ 23 h 58"/>
                            <a:gd name="T2" fmla="*/ 67 w 70"/>
                            <a:gd name="T3" fmla="*/ 10 h 58"/>
                            <a:gd name="T4" fmla="*/ 62 w 70"/>
                            <a:gd name="T5" fmla="*/ 0 h 58"/>
                            <a:gd name="T6" fmla="*/ 60 w 70"/>
                            <a:gd name="T7" fmla="*/ 3 h 58"/>
                            <a:gd name="T8" fmla="*/ 57 w 70"/>
                            <a:gd name="T9" fmla="*/ 3 h 58"/>
                            <a:gd name="T10" fmla="*/ 62 w 70"/>
                            <a:gd name="T11" fmla="*/ 10 h 58"/>
                            <a:gd name="T12" fmla="*/ 65 w 70"/>
                            <a:gd name="T13" fmla="*/ 23 h 58"/>
                            <a:gd name="T14" fmla="*/ 62 w 70"/>
                            <a:gd name="T15" fmla="*/ 33 h 58"/>
                            <a:gd name="T16" fmla="*/ 55 w 70"/>
                            <a:gd name="T17" fmla="*/ 43 h 58"/>
                            <a:gd name="T18" fmla="*/ 47 w 70"/>
                            <a:gd name="T19" fmla="*/ 50 h 58"/>
                            <a:gd name="T20" fmla="*/ 35 w 70"/>
                            <a:gd name="T21" fmla="*/ 53 h 58"/>
                            <a:gd name="T22" fmla="*/ 22 w 70"/>
                            <a:gd name="T23" fmla="*/ 50 h 58"/>
                            <a:gd name="T24" fmla="*/ 12 w 70"/>
                            <a:gd name="T25" fmla="*/ 43 h 58"/>
                            <a:gd name="T26" fmla="*/ 7 w 70"/>
                            <a:gd name="T27" fmla="*/ 33 h 58"/>
                            <a:gd name="T28" fmla="*/ 5 w 70"/>
                            <a:gd name="T29" fmla="*/ 23 h 58"/>
                            <a:gd name="T30" fmla="*/ 5 w 70"/>
                            <a:gd name="T31" fmla="*/ 20 h 58"/>
                            <a:gd name="T32" fmla="*/ 2 w 70"/>
                            <a:gd name="T33" fmla="*/ 23 h 58"/>
                            <a:gd name="T34" fmla="*/ 0 w 70"/>
                            <a:gd name="T35" fmla="*/ 23 h 58"/>
                            <a:gd name="T36" fmla="*/ 0 w 70"/>
                            <a:gd name="T37" fmla="*/ 30 h 58"/>
                            <a:gd name="T38" fmla="*/ 2 w 70"/>
                            <a:gd name="T39" fmla="*/ 35 h 58"/>
                            <a:gd name="T40" fmla="*/ 5 w 70"/>
                            <a:gd name="T41" fmla="*/ 43 h 58"/>
                            <a:gd name="T42" fmla="*/ 10 w 70"/>
                            <a:gd name="T43" fmla="*/ 48 h 58"/>
                            <a:gd name="T44" fmla="*/ 15 w 70"/>
                            <a:gd name="T45" fmla="*/ 50 h 58"/>
                            <a:gd name="T46" fmla="*/ 20 w 70"/>
                            <a:gd name="T47" fmla="*/ 55 h 58"/>
                            <a:gd name="T48" fmla="*/ 27 w 70"/>
                            <a:gd name="T49" fmla="*/ 55 h 58"/>
                            <a:gd name="T50" fmla="*/ 35 w 70"/>
                            <a:gd name="T51" fmla="*/ 58 h 58"/>
                            <a:gd name="T52" fmla="*/ 42 w 70"/>
                            <a:gd name="T53" fmla="*/ 55 h 58"/>
                            <a:gd name="T54" fmla="*/ 47 w 70"/>
                            <a:gd name="T55" fmla="*/ 55 h 58"/>
                            <a:gd name="T56" fmla="*/ 55 w 70"/>
                            <a:gd name="T57" fmla="*/ 50 h 58"/>
                            <a:gd name="T58" fmla="*/ 60 w 70"/>
                            <a:gd name="T59" fmla="*/ 48 h 58"/>
                            <a:gd name="T60" fmla="*/ 62 w 70"/>
                            <a:gd name="T61" fmla="*/ 43 h 58"/>
                            <a:gd name="T62" fmla="*/ 67 w 70"/>
                            <a:gd name="T63" fmla="*/ 35 h 58"/>
                            <a:gd name="T64" fmla="*/ 70 w 70"/>
                            <a:gd name="T65" fmla="*/ 30 h 58"/>
                            <a:gd name="T66" fmla="*/ 70 w 70"/>
                            <a:gd name="T67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0" h="58">
                              <a:moveTo>
                                <a:pt x="70" y="23"/>
                              </a:moveTo>
                              <a:lnTo>
                                <a:pt x="67" y="10"/>
                              </a:lnTo>
                              <a:lnTo>
                                <a:pt x="62" y="0"/>
                              </a:lnTo>
                              <a:lnTo>
                                <a:pt x="60" y="3"/>
                              </a:lnTo>
                              <a:lnTo>
                                <a:pt x="57" y="3"/>
                              </a:lnTo>
                              <a:lnTo>
                                <a:pt x="62" y="10"/>
                              </a:lnTo>
                              <a:lnTo>
                                <a:pt x="65" y="23"/>
                              </a:lnTo>
                              <a:lnTo>
                                <a:pt x="62" y="33"/>
                              </a:lnTo>
                              <a:lnTo>
                                <a:pt x="55" y="43"/>
                              </a:lnTo>
                              <a:lnTo>
                                <a:pt x="47" y="50"/>
                              </a:lnTo>
                              <a:lnTo>
                                <a:pt x="35" y="53"/>
                              </a:lnTo>
                              <a:lnTo>
                                <a:pt x="22" y="50"/>
                              </a:lnTo>
                              <a:lnTo>
                                <a:pt x="12" y="43"/>
                              </a:lnTo>
                              <a:lnTo>
                                <a:pt x="7" y="33"/>
                              </a:lnTo>
                              <a:lnTo>
                                <a:pt x="5" y="23"/>
                              </a:lnTo>
                              <a:lnTo>
                                <a:pt x="5" y="20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0" y="30"/>
                              </a:lnTo>
                              <a:lnTo>
                                <a:pt x="2" y="35"/>
                              </a:lnTo>
                              <a:lnTo>
                                <a:pt x="5" y="43"/>
                              </a:lnTo>
                              <a:lnTo>
                                <a:pt x="10" y="48"/>
                              </a:lnTo>
                              <a:lnTo>
                                <a:pt x="15" y="50"/>
                              </a:lnTo>
                              <a:lnTo>
                                <a:pt x="20" y="55"/>
                              </a:lnTo>
                              <a:lnTo>
                                <a:pt x="27" y="55"/>
                              </a:lnTo>
                              <a:lnTo>
                                <a:pt x="35" y="58"/>
                              </a:lnTo>
                              <a:lnTo>
                                <a:pt x="42" y="55"/>
                              </a:lnTo>
                              <a:lnTo>
                                <a:pt x="47" y="55"/>
                              </a:lnTo>
                              <a:lnTo>
                                <a:pt x="55" y="50"/>
                              </a:lnTo>
                              <a:lnTo>
                                <a:pt x="60" y="48"/>
                              </a:lnTo>
                              <a:lnTo>
                                <a:pt x="62" y="43"/>
                              </a:lnTo>
                              <a:lnTo>
                                <a:pt x="67" y="35"/>
                              </a:lnTo>
                              <a:lnTo>
                                <a:pt x="70" y="30"/>
                              </a:lnTo>
                              <a:lnTo>
                                <a:pt x="7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6" name="Freeform 9267"/>
                      <wps:cNvSpPr>
                        <a:spLocks/>
                      </wps:cNvSpPr>
                      <wps:spPr bwMode="auto">
                        <a:xfrm>
                          <a:off x="267970" y="706755"/>
                          <a:ext cx="41275" cy="33020"/>
                        </a:xfrm>
                        <a:custGeom>
                          <a:avLst/>
                          <a:gdLst>
                            <a:gd name="T0" fmla="*/ 65 w 65"/>
                            <a:gd name="T1" fmla="*/ 20 h 52"/>
                            <a:gd name="T2" fmla="*/ 63 w 65"/>
                            <a:gd name="T3" fmla="*/ 7 h 52"/>
                            <a:gd name="T4" fmla="*/ 58 w 65"/>
                            <a:gd name="T5" fmla="*/ 0 h 52"/>
                            <a:gd name="T6" fmla="*/ 55 w 65"/>
                            <a:gd name="T7" fmla="*/ 0 h 52"/>
                            <a:gd name="T8" fmla="*/ 53 w 65"/>
                            <a:gd name="T9" fmla="*/ 0 h 52"/>
                            <a:gd name="T10" fmla="*/ 58 w 65"/>
                            <a:gd name="T11" fmla="*/ 10 h 52"/>
                            <a:gd name="T12" fmla="*/ 60 w 65"/>
                            <a:gd name="T13" fmla="*/ 20 h 52"/>
                            <a:gd name="T14" fmla="*/ 58 w 65"/>
                            <a:gd name="T15" fmla="*/ 30 h 52"/>
                            <a:gd name="T16" fmla="*/ 53 w 65"/>
                            <a:gd name="T17" fmla="*/ 40 h 52"/>
                            <a:gd name="T18" fmla="*/ 43 w 65"/>
                            <a:gd name="T19" fmla="*/ 45 h 52"/>
                            <a:gd name="T20" fmla="*/ 33 w 65"/>
                            <a:gd name="T21" fmla="*/ 47 h 52"/>
                            <a:gd name="T22" fmla="*/ 23 w 65"/>
                            <a:gd name="T23" fmla="*/ 45 h 52"/>
                            <a:gd name="T24" fmla="*/ 13 w 65"/>
                            <a:gd name="T25" fmla="*/ 40 h 52"/>
                            <a:gd name="T26" fmla="*/ 8 w 65"/>
                            <a:gd name="T27" fmla="*/ 30 h 52"/>
                            <a:gd name="T28" fmla="*/ 5 w 65"/>
                            <a:gd name="T29" fmla="*/ 20 h 52"/>
                            <a:gd name="T30" fmla="*/ 5 w 65"/>
                            <a:gd name="T31" fmla="*/ 17 h 52"/>
                            <a:gd name="T32" fmla="*/ 5 w 65"/>
                            <a:gd name="T33" fmla="*/ 17 h 52"/>
                            <a:gd name="T34" fmla="*/ 3 w 65"/>
                            <a:gd name="T35" fmla="*/ 17 h 52"/>
                            <a:gd name="T36" fmla="*/ 0 w 65"/>
                            <a:gd name="T37" fmla="*/ 20 h 52"/>
                            <a:gd name="T38" fmla="*/ 0 w 65"/>
                            <a:gd name="T39" fmla="*/ 20 h 52"/>
                            <a:gd name="T40" fmla="*/ 3 w 65"/>
                            <a:gd name="T41" fmla="*/ 32 h 52"/>
                            <a:gd name="T42" fmla="*/ 10 w 65"/>
                            <a:gd name="T43" fmla="*/ 42 h 52"/>
                            <a:gd name="T44" fmla="*/ 20 w 65"/>
                            <a:gd name="T45" fmla="*/ 50 h 52"/>
                            <a:gd name="T46" fmla="*/ 33 w 65"/>
                            <a:gd name="T47" fmla="*/ 52 h 52"/>
                            <a:gd name="T48" fmla="*/ 45 w 65"/>
                            <a:gd name="T49" fmla="*/ 50 h 52"/>
                            <a:gd name="T50" fmla="*/ 55 w 65"/>
                            <a:gd name="T51" fmla="*/ 42 h 52"/>
                            <a:gd name="T52" fmla="*/ 63 w 65"/>
                            <a:gd name="T53" fmla="*/ 32 h 52"/>
                            <a:gd name="T54" fmla="*/ 65 w 65"/>
                            <a:gd name="T55" fmla="*/ 2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52">
                              <a:moveTo>
                                <a:pt x="65" y="20"/>
                              </a:moveTo>
                              <a:lnTo>
                                <a:pt x="63" y="7"/>
                              </a:lnTo>
                              <a:lnTo>
                                <a:pt x="58" y="0"/>
                              </a:lnTo>
                              <a:lnTo>
                                <a:pt x="55" y="0"/>
                              </a:lnTo>
                              <a:lnTo>
                                <a:pt x="53" y="0"/>
                              </a:lnTo>
                              <a:lnTo>
                                <a:pt x="58" y="10"/>
                              </a:lnTo>
                              <a:lnTo>
                                <a:pt x="60" y="20"/>
                              </a:lnTo>
                              <a:lnTo>
                                <a:pt x="58" y="30"/>
                              </a:lnTo>
                              <a:lnTo>
                                <a:pt x="53" y="40"/>
                              </a:lnTo>
                              <a:lnTo>
                                <a:pt x="43" y="45"/>
                              </a:lnTo>
                              <a:lnTo>
                                <a:pt x="33" y="47"/>
                              </a:lnTo>
                              <a:lnTo>
                                <a:pt x="23" y="45"/>
                              </a:lnTo>
                              <a:lnTo>
                                <a:pt x="13" y="40"/>
                              </a:lnTo>
                              <a:lnTo>
                                <a:pt x="8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20"/>
                              </a:lnTo>
                              <a:lnTo>
                                <a:pt x="0" y="20"/>
                              </a:lnTo>
                              <a:lnTo>
                                <a:pt x="3" y="32"/>
                              </a:lnTo>
                              <a:lnTo>
                                <a:pt x="10" y="42"/>
                              </a:lnTo>
                              <a:lnTo>
                                <a:pt x="20" y="50"/>
                              </a:lnTo>
                              <a:lnTo>
                                <a:pt x="33" y="52"/>
                              </a:lnTo>
                              <a:lnTo>
                                <a:pt x="45" y="50"/>
                              </a:lnTo>
                              <a:lnTo>
                                <a:pt x="55" y="42"/>
                              </a:lnTo>
                              <a:lnTo>
                                <a:pt x="63" y="32"/>
                              </a:lnTo>
                              <a:lnTo>
                                <a:pt x="6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7" name="Freeform 9268"/>
                      <wps:cNvSpPr>
                        <a:spLocks/>
                      </wps:cNvSpPr>
                      <wps:spPr bwMode="auto">
                        <a:xfrm>
                          <a:off x="269875" y="706755"/>
                          <a:ext cx="38100" cy="31750"/>
                        </a:xfrm>
                        <a:custGeom>
                          <a:avLst/>
                          <a:gdLst>
                            <a:gd name="T0" fmla="*/ 60 w 60"/>
                            <a:gd name="T1" fmla="*/ 20 h 50"/>
                            <a:gd name="T2" fmla="*/ 57 w 60"/>
                            <a:gd name="T3" fmla="*/ 7 h 50"/>
                            <a:gd name="T4" fmla="*/ 52 w 60"/>
                            <a:gd name="T5" fmla="*/ 0 h 50"/>
                            <a:gd name="T6" fmla="*/ 50 w 60"/>
                            <a:gd name="T7" fmla="*/ 0 h 50"/>
                            <a:gd name="T8" fmla="*/ 47 w 60"/>
                            <a:gd name="T9" fmla="*/ 2 h 50"/>
                            <a:gd name="T10" fmla="*/ 52 w 60"/>
                            <a:gd name="T11" fmla="*/ 10 h 50"/>
                            <a:gd name="T12" fmla="*/ 55 w 60"/>
                            <a:gd name="T13" fmla="*/ 20 h 50"/>
                            <a:gd name="T14" fmla="*/ 52 w 60"/>
                            <a:gd name="T15" fmla="*/ 30 h 50"/>
                            <a:gd name="T16" fmla="*/ 47 w 60"/>
                            <a:gd name="T17" fmla="*/ 37 h 50"/>
                            <a:gd name="T18" fmla="*/ 40 w 60"/>
                            <a:gd name="T19" fmla="*/ 42 h 50"/>
                            <a:gd name="T20" fmla="*/ 30 w 60"/>
                            <a:gd name="T21" fmla="*/ 45 h 50"/>
                            <a:gd name="T22" fmla="*/ 20 w 60"/>
                            <a:gd name="T23" fmla="*/ 42 h 50"/>
                            <a:gd name="T24" fmla="*/ 12 w 60"/>
                            <a:gd name="T25" fmla="*/ 37 h 50"/>
                            <a:gd name="T26" fmla="*/ 7 w 60"/>
                            <a:gd name="T27" fmla="*/ 30 h 50"/>
                            <a:gd name="T28" fmla="*/ 5 w 60"/>
                            <a:gd name="T29" fmla="*/ 20 h 50"/>
                            <a:gd name="T30" fmla="*/ 5 w 60"/>
                            <a:gd name="T31" fmla="*/ 17 h 50"/>
                            <a:gd name="T32" fmla="*/ 5 w 60"/>
                            <a:gd name="T33" fmla="*/ 17 h 50"/>
                            <a:gd name="T34" fmla="*/ 2 w 60"/>
                            <a:gd name="T35" fmla="*/ 17 h 50"/>
                            <a:gd name="T36" fmla="*/ 0 w 60"/>
                            <a:gd name="T37" fmla="*/ 17 h 50"/>
                            <a:gd name="T38" fmla="*/ 0 w 60"/>
                            <a:gd name="T39" fmla="*/ 20 h 50"/>
                            <a:gd name="T40" fmla="*/ 2 w 60"/>
                            <a:gd name="T41" fmla="*/ 30 h 50"/>
                            <a:gd name="T42" fmla="*/ 7 w 60"/>
                            <a:gd name="T43" fmla="*/ 40 h 50"/>
                            <a:gd name="T44" fmla="*/ 17 w 60"/>
                            <a:gd name="T45" fmla="*/ 47 h 50"/>
                            <a:gd name="T46" fmla="*/ 30 w 60"/>
                            <a:gd name="T47" fmla="*/ 50 h 50"/>
                            <a:gd name="T48" fmla="*/ 42 w 60"/>
                            <a:gd name="T49" fmla="*/ 47 h 50"/>
                            <a:gd name="T50" fmla="*/ 50 w 60"/>
                            <a:gd name="T51" fmla="*/ 40 h 50"/>
                            <a:gd name="T52" fmla="*/ 57 w 60"/>
                            <a:gd name="T53" fmla="*/ 30 h 50"/>
                            <a:gd name="T54" fmla="*/ 60 w 60"/>
                            <a:gd name="T55" fmla="*/ 2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0" h="50">
                              <a:moveTo>
                                <a:pt x="60" y="20"/>
                              </a:moveTo>
                              <a:lnTo>
                                <a:pt x="57" y="7"/>
                              </a:lnTo>
                              <a:lnTo>
                                <a:pt x="52" y="0"/>
                              </a:lnTo>
                              <a:lnTo>
                                <a:pt x="50" y="0"/>
                              </a:lnTo>
                              <a:lnTo>
                                <a:pt x="47" y="2"/>
                              </a:lnTo>
                              <a:lnTo>
                                <a:pt x="52" y="10"/>
                              </a:lnTo>
                              <a:lnTo>
                                <a:pt x="55" y="20"/>
                              </a:lnTo>
                              <a:lnTo>
                                <a:pt x="52" y="30"/>
                              </a:lnTo>
                              <a:lnTo>
                                <a:pt x="47" y="37"/>
                              </a:lnTo>
                              <a:lnTo>
                                <a:pt x="40" y="42"/>
                              </a:lnTo>
                              <a:lnTo>
                                <a:pt x="30" y="45"/>
                              </a:lnTo>
                              <a:lnTo>
                                <a:pt x="20" y="42"/>
                              </a:lnTo>
                              <a:lnTo>
                                <a:pt x="12" y="37"/>
                              </a:lnTo>
                              <a:lnTo>
                                <a:pt x="7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lnTo>
                                <a:pt x="2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47"/>
                              </a:lnTo>
                              <a:lnTo>
                                <a:pt x="30" y="50"/>
                              </a:lnTo>
                              <a:lnTo>
                                <a:pt x="42" y="47"/>
                              </a:lnTo>
                              <a:lnTo>
                                <a:pt x="50" y="40"/>
                              </a:lnTo>
                              <a:lnTo>
                                <a:pt x="57" y="3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D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8" name="Freeform 9269"/>
                      <wps:cNvSpPr>
                        <a:spLocks/>
                      </wps:cNvSpPr>
                      <wps:spPr bwMode="auto">
                        <a:xfrm>
                          <a:off x="271145" y="706755"/>
                          <a:ext cx="34925" cy="29845"/>
                        </a:xfrm>
                        <a:custGeom>
                          <a:avLst/>
                          <a:gdLst>
                            <a:gd name="T0" fmla="*/ 55 w 55"/>
                            <a:gd name="T1" fmla="*/ 20 h 47"/>
                            <a:gd name="T2" fmla="*/ 53 w 55"/>
                            <a:gd name="T3" fmla="*/ 10 h 47"/>
                            <a:gd name="T4" fmla="*/ 48 w 55"/>
                            <a:gd name="T5" fmla="*/ 0 h 47"/>
                            <a:gd name="T6" fmla="*/ 45 w 55"/>
                            <a:gd name="T7" fmla="*/ 2 h 47"/>
                            <a:gd name="T8" fmla="*/ 43 w 55"/>
                            <a:gd name="T9" fmla="*/ 2 h 47"/>
                            <a:gd name="T10" fmla="*/ 48 w 55"/>
                            <a:gd name="T11" fmla="*/ 10 h 47"/>
                            <a:gd name="T12" fmla="*/ 50 w 55"/>
                            <a:gd name="T13" fmla="*/ 20 h 47"/>
                            <a:gd name="T14" fmla="*/ 48 w 55"/>
                            <a:gd name="T15" fmla="*/ 27 h 47"/>
                            <a:gd name="T16" fmla="*/ 43 w 55"/>
                            <a:gd name="T17" fmla="*/ 35 h 47"/>
                            <a:gd name="T18" fmla="*/ 35 w 55"/>
                            <a:gd name="T19" fmla="*/ 40 h 47"/>
                            <a:gd name="T20" fmla="*/ 28 w 55"/>
                            <a:gd name="T21" fmla="*/ 42 h 47"/>
                            <a:gd name="T22" fmla="*/ 18 w 55"/>
                            <a:gd name="T23" fmla="*/ 40 h 47"/>
                            <a:gd name="T24" fmla="*/ 13 w 55"/>
                            <a:gd name="T25" fmla="*/ 35 h 47"/>
                            <a:gd name="T26" fmla="*/ 8 w 55"/>
                            <a:gd name="T27" fmla="*/ 27 h 47"/>
                            <a:gd name="T28" fmla="*/ 5 w 55"/>
                            <a:gd name="T29" fmla="*/ 20 h 47"/>
                            <a:gd name="T30" fmla="*/ 5 w 55"/>
                            <a:gd name="T31" fmla="*/ 17 h 47"/>
                            <a:gd name="T32" fmla="*/ 5 w 55"/>
                            <a:gd name="T33" fmla="*/ 17 h 47"/>
                            <a:gd name="T34" fmla="*/ 3 w 55"/>
                            <a:gd name="T35" fmla="*/ 17 h 47"/>
                            <a:gd name="T36" fmla="*/ 0 w 55"/>
                            <a:gd name="T37" fmla="*/ 17 h 47"/>
                            <a:gd name="T38" fmla="*/ 0 w 55"/>
                            <a:gd name="T39" fmla="*/ 17 h 47"/>
                            <a:gd name="T40" fmla="*/ 0 w 55"/>
                            <a:gd name="T41" fmla="*/ 20 h 47"/>
                            <a:gd name="T42" fmla="*/ 3 w 55"/>
                            <a:gd name="T43" fmla="*/ 30 h 47"/>
                            <a:gd name="T44" fmla="*/ 8 w 55"/>
                            <a:gd name="T45" fmla="*/ 40 h 47"/>
                            <a:gd name="T46" fmla="*/ 18 w 55"/>
                            <a:gd name="T47" fmla="*/ 45 h 47"/>
                            <a:gd name="T48" fmla="*/ 28 w 55"/>
                            <a:gd name="T49" fmla="*/ 47 h 47"/>
                            <a:gd name="T50" fmla="*/ 38 w 55"/>
                            <a:gd name="T51" fmla="*/ 45 h 47"/>
                            <a:gd name="T52" fmla="*/ 48 w 55"/>
                            <a:gd name="T53" fmla="*/ 40 h 47"/>
                            <a:gd name="T54" fmla="*/ 53 w 55"/>
                            <a:gd name="T55" fmla="*/ 30 h 47"/>
                            <a:gd name="T56" fmla="*/ 55 w 55"/>
                            <a:gd name="T57" fmla="*/ 2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5" h="47">
                              <a:moveTo>
                                <a:pt x="55" y="20"/>
                              </a:moveTo>
                              <a:lnTo>
                                <a:pt x="53" y="10"/>
                              </a:lnTo>
                              <a:lnTo>
                                <a:pt x="48" y="0"/>
                              </a:lnTo>
                              <a:lnTo>
                                <a:pt x="45" y="2"/>
                              </a:lnTo>
                              <a:lnTo>
                                <a:pt x="43" y="2"/>
                              </a:lnTo>
                              <a:lnTo>
                                <a:pt x="48" y="10"/>
                              </a:lnTo>
                              <a:lnTo>
                                <a:pt x="50" y="20"/>
                              </a:lnTo>
                              <a:lnTo>
                                <a:pt x="48" y="27"/>
                              </a:lnTo>
                              <a:lnTo>
                                <a:pt x="43" y="35"/>
                              </a:lnTo>
                              <a:lnTo>
                                <a:pt x="35" y="40"/>
                              </a:lnTo>
                              <a:lnTo>
                                <a:pt x="28" y="42"/>
                              </a:lnTo>
                              <a:lnTo>
                                <a:pt x="18" y="40"/>
                              </a:lnTo>
                              <a:lnTo>
                                <a:pt x="13" y="35"/>
                              </a:lnTo>
                              <a:lnTo>
                                <a:pt x="8" y="27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45"/>
                              </a:lnTo>
                              <a:lnTo>
                                <a:pt x="28" y="47"/>
                              </a:lnTo>
                              <a:lnTo>
                                <a:pt x="38" y="45"/>
                              </a:lnTo>
                              <a:lnTo>
                                <a:pt x="48" y="40"/>
                              </a:lnTo>
                              <a:lnTo>
                                <a:pt x="53" y="30"/>
                              </a:lnTo>
                              <a:lnTo>
                                <a:pt x="5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9" name="Freeform 9270"/>
                      <wps:cNvSpPr>
                        <a:spLocks/>
                      </wps:cNvSpPr>
                      <wps:spPr bwMode="auto">
                        <a:xfrm>
                          <a:off x="273050" y="708025"/>
                          <a:ext cx="31750" cy="27305"/>
                        </a:xfrm>
                        <a:custGeom>
                          <a:avLst/>
                          <a:gdLst>
                            <a:gd name="T0" fmla="*/ 50 w 50"/>
                            <a:gd name="T1" fmla="*/ 18 h 43"/>
                            <a:gd name="T2" fmla="*/ 47 w 50"/>
                            <a:gd name="T3" fmla="*/ 8 h 43"/>
                            <a:gd name="T4" fmla="*/ 42 w 50"/>
                            <a:gd name="T5" fmla="*/ 0 h 43"/>
                            <a:gd name="T6" fmla="*/ 40 w 50"/>
                            <a:gd name="T7" fmla="*/ 0 h 43"/>
                            <a:gd name="T8" fmla="*/ 37 w 50"/>
                            <a:gd name="T9" fmla="*/ 0 h 43"/>
                            <a:gd name="T10" fmla="*/ 42 w 50"/>
                            <a:gd name="T11" fmla="*/ 8 h 43"/>
                            <a:gd name="T12" fmla="*/ 45 w 50"/>
                            <a:gd name="T13" fmla="*/ 18 h 43"/>
                            <a:gd name="T14" fmla="*/ 42 w 50"/>
                            <a:gd name="T15" fmla="*/ 25 h 43"/>
                            <a:gd name="T16" fmla="*/ 40 w 50"/>
                            <a:gd name="T17" fmla="*/ 30 h 43"/>
                            <a:gd name="T18" fmla="*/ 32 w 50"/>
                            <a:gd name="T19" fmla="*/ 35 h 43"/>
                            <a:gd name="T20" fmla="*/ 25 w 50"/>
                            <a:gd name="T21" fmla="*/ 38 h 43"/>
                            <a:gd name="T22" fmla="*/ 17 w 50"/>
                            <a:gd name="T23" fmla="*/ 35 h 43"/>
                            <a:gd name="T24" fmla="*/ 10 w 50"/>
                            <a:gd name="T25" fmla="*/ 30 h 43"/>
                            <a:gd name="T26" fmla="*/ 7 w 50"/>
                            <a:gd name="T27" fmla="*/ 25 h 43"/>
                            <a:gd name="T28" fmla="*/ 5 w 50"/>
                            <a:gd name="T29" fmla="*/ 18 h 43"/>
                            <a:gd name="T30" fmla="*/ 5 w 50"/>
                            <a:gd name="T31" fmla="*/ 15 h 43"/>
                            <a:gd name="T32" fmla="*/ 5 w 50"/>
                            <a:gd name="T33" fmla="*/ 13 h 43"/>
                            <a:gd name="T34" fmla="*/ 2 w 50"/>
                            <a:gd name="T35" fmla="*/ 15 h 43"/>
                            <a:gd name="T36" fmla="*/ 0 w 50"/>
                            <a:gd name="T37" fmla="*/ 15 h 43"/>
                            <a:gd name="T38" fmla="*/ 0 w 50"/>
                            <a:gd name="T39" fmla="*/ 15 h 43"/>
                            <a:gd name="T40" fmla="*/ 0 w 50"/>
                            <a:gd name="T41" fmla="*/ 18 h 43"/>
                            <a:gd name="T42" fmla="*/ 2 w 50"/>
                            <a:gd name="T43" fmla="*/ 28 h 43"/>
                            <a:gd name="T44" fmla="*/ 7 w 50"/>
                            <a:gd name="T45" fmla="*/ 35 h 43"/>
                            <a:gd name="T46" fmla="*/ 15 w 50"/>
                            <a:gd name="T47" fmla="*/ 40 h 43"/>
                            <a:gd name="T48" fmla="*/ 25 w 50"/>
                            <a:gd name="T49" fmla="*/ 43 h 43"/>
                            <a:gd name="T50" fmla="*/ 35 w 50"/>
                            <a:gd name="T51" fmla="*/ 40 h 43"/>
                            <a:gd name="T52" fmla="*/ 42 w 50"/>
                            <a:gd name="T53" fmla="*/ 35 h 43"/>
                            <a:gd name="T54" fmla="*/ 47 w 50"/>
                            <a:gd name="T55" fmla="*/ 28 h 43"/>
                            <a:gd name="T56" fmla="*/ 50 w 50"/>
                            <a:gd name="T57" fmla="*/ 18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0" h="43">
                              <a:moveTo>
                                <a:pt x="50" y="18"/>
                              </a:moveTo>
                              <a:lnTo>
                                <a:pt x="47" y="8"/>
                              </a:lnTo>
                              <a:lnTo>
                                <a:pt x="42" y="0"/>
                              </a:lnTo>
                              <a:lnTo>
                                <a:pt x="40" y="0"/>
                              </a:lnTo>
                              <a:lnTo>
                                <a:pt x="37" y="0"/>
                              </a:lnTo>
                              <a:lnTo>
                                <a:pt x="42" y="8"/>
                              </a:lnTo>
                              <a:lnTo>
                                <a:pt x="45" y="18"/>
                              </a:lnTo>
                              <a:lnTo>
                                <a:pt x="42" y="25"/>
                              </a:lnTo>
                              <a:lnTo>
                                <a:pt x="40" y="30"/>
                              </a:lnTo>
                              <a:lnTo>
                                <a:pt x="32" y="35"/>
                              </a:lnTo>
                              <a:lnTo>
                                <a:pt x="25" y="38"/>
                              </a:lnTo>
                              <a:lnTo>
                                <a:pt x="17" y="35"/>
                              </a:lnTo>
                              <a:lnTo>
                                <a:pt x="10" y="30"/>
                              </a:lnTo>
                              <a:lnTo>
                                <a:pt x="7" y="25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2" y="15"/>
                              </a:lnTo>
                              <a:lnTo>
                                <a:pt x="0" y="15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8"/>
                              </a:lnTo>
                              <a:lnTo>
                                <a:pt x="7" y="35"/>
                              </a:lnTo>
                              <a:lnTo>
                                <a:pt x="15" y="40"/>
                              </a:lnTo>
                              <a:lnTo>
                                <a:pt x="25" y="43"/>
                              </a:lnTo>
                              <a:lnTo>
                                <a:pt x="35" y="40"/>
                              </a:lnTo>
                              <a:lnTo>
                                <a:pt x="42" y="35"/>
                              </a:lnTo>
                              <a:lnTo>
                                <a:pt x="47" y="28"/>
                              </a:lnTo>
                              <a:lnTo>
                                <a:pt x="5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D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0" name="Freeform 9271"/>
                      <wps:cNvSpPr>
                        <a:spLocks/>
                      </wps:cNvSpPr>
                      <wps:spPr bwMode="auto">
                        <a:xfrm>
                          <a:off x="274320" y="70802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18 h 40"/>
                            <a:gd name="T2" fmla="*/ 43 w 45"/>
                            <a:gd name="T3" fmla="*/ 8 h 40"/>
                            <a:gd name="T4" fmla="*/ 38 w 45"/>
                            <a:gd name="T5" fmla="*/ 0 h 40"/>
                            <a:gd name="T6" fmla="*/ 35 w 45"/>
                            <a:gd name="T7" fmla="*/ 0 h 40"/>
                            <a:gd name="T8" fmla="*/ 33 w 45"/>
                            <a:gd name="T9" fmla="*/ 3 h 40"/>
                            <a:gd name="T10" fmla="*/ 38 w 45"/>
                            <a:gd name="T11" fmla="*/ 8 h 40"/>
                            <a:gd name="T12" fmla="*/ 40 w 45"/>
                            <a:gd name="T13" fmla="*/ 18 h 40"/>
                            <a:gd name="T14" fmla="*/ 38 w 45"/>
                            <a:gd name="T15" fmla="*/ 23 h 40"/>
                            <a:gd name="T16" fmla="*/ 35 w 45"/>
                            <a:gd name="T17" fmla="*/ 30 h 40"/>
                            <a:gd name="T18" fmla="*/ 30 w 45"/>
                            <a:gd name="T19" fmla="*/ 33 h 40"/>
                            <a:gd name="T20" fmla="*/ 23 w 45"/>
                            <a:gd name="T21" fmla="*/ 35 h 40"/>
                            <a:gd name="T22" fmla="*/ 15 w 45"/>
                            <a:gd name="T23" fmla="*/ 33 h 40"/>
                            <a:gd name="T24" fmla="*/ 10 w 45"/>
                            <a:gd name="T25" fmla="*/ 30 h 40"/>
                            <a:gd name="T26" fmla="*/ 5 w 45"/>
                            <a:gd name="T27" fmla="*/ 23 h 40"/>
                            <a:gd name="T28" fmla="*/ 5 w 45"/>
                            <a:gd name="T29" fmla="*/ 18 h 40"/>
                            <a:gd name="T30" fmla="*/ 5 w 45"/>
                            <a:gd name="T31" fmla="*/ 15 h 40"/>
                            <a:gd name="T32" fmla="*/ 5 w 45"/>
                            <a:gd name="T33" fmla="*/ 13 h 40"/>
                            <a:gd name="T34" fmla="*/ 3 w 45"/>
                            <a:gd name="T35" fmla="*/ 13 h 40"/>
                            <a:gd name="T36" fmla="*/ 0 w 45"/>
                            <a:gd name="T37" fmla="*/ 15 h 40"/>
                            <a:gd name="T38" fmla="*/ 0 w 45"/>
                            <a:gd name="T39" fmla="*/ 15 h 40"/>
                            <a:gd name="T40" fmla="*/ 0 w 45"/>
                            <a:gd name="T41" fmla="*/ 18 h 40"/>
                            <a:gd name="T42" fmla="*/ 3 w 45"/>
                            <a:gd name="T43" fmla="*/ 25 h 40"/>
                            <a:gd name="T44" fmla="*/ 8 w 45"/>
                            <a:gd name="T45" fmla="*/ 33 h 40"/>
                            <a:gd name="T46" fmla="*/ 13 w 45"/>
                            <a:gd name="T47" fmla="*/ 38 h 40"/>
                            <a:gd name="T48" fmla="*/ 23 w 45"/>
                            <a:gd name="T49" fmla="*/ 40 h 40"/>
                            <a:gd name="T50" fmla="*/ 30 w 45"/>
                            <a:gd name="T51" fmla="*/ 38 h 40"/>
                            <a:gd name="T52" fmla="*/ 38 w 45"/>
                            <a:gd name="T53" fmla="*/ 33 h 40"/>
                            <a:gd name="T54" fmla="*/ 43 w 45"/>
                            <a:gd name="T55" fmla="*/ 25 h 40"/>
                            <a:gd name="T56" fmla="*/ 45 w 45"/>
                            <a:gd name="T57" fmla="*/ 18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18"/>
                              </a:moveTo>
                              <a:lnTo>
                                <a:pt x="43" y="8"/>
                              </a:lnTo>
                              <a:lnTo>
                                <a:pt x="38" y="0"/>
                              </a:lnTo>
                              <a:lnTo>
                                <a:pt x="35" y="0"/>
                              </a:lnTo>
                              <a:lnTo>
                                <a:pt x="33" y="3"/>
                              </a:lnTo>
                              <a:lnTo>
                                <a:pt x="38" y="8"/>
                              </a:lnTo>
                              <a:lnTo>
                                <a:pt x="40" y="18"/>
                              </a:lnTo>
                              <a:lnTo>
                                <a:pt x="38" y="23"/>
                              </a:lnTo>
                              <a:lnTo>
                                <a:pt x="35" y="30"/>
                              </a:lnTo>
                              <a:lnTo>
                                <a:pt x="30" y="33"/>
                              </a:lnTo>
                              <a:lnTo>
                                <a:pt x="23" y="35"/>
                              </a:lnTo>
                              <a:lnTo>
                                <a:pt x="15" y="33"/>
                              </a:lnTo>
                              <a:lnTo>
                                <a:pt x="10" y="30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3" y="13"/>
                              </a:lnTo>
                              <a:lnTo>
                                <a:pt x="0" y="15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3" y="25"/>
                              </a:lnTo>
                              <a:lnTo>
                                <a:pt x="8" y="33"/>
                              </a:lnTo>
                              <a:lnTo>
                                <a:pt x="13" y="38"/>
                              </a:lnTo>
                              <a:lnTo>
                                <a:pt x="23" y="40"/>
                              </a:lnTo>
                              <a:lnTo>
                                <a:pt x="30" y="38"/>
                              </a:lnTo>
                              <a:lnTo>
                                <a:pt x="38" y="33"/>
                              </a:lnTo>
                              <a:lnTo>
                                <a:pt x="43" y="25"/>
                              </a:lnTo>
                              <a:lnTo>
                                <a:pt x="45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D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1" name="Freeform 9272"/>
                      <wps:cNvSpPr>
                        <a:spLocks/>
                      </wps:cNvSpPr>
                      <wps:spPr bwMode="auto">
                        <a:xfrm>
                          <a:off x="276225" y="708025"/>
                          <a:ext cx="25400" cy="24130"/>
                        </a:xfrm>
                        <a:custGeom>
                          <a:avLst/>
                          <a:gdLst>
                            <a:gd name="T0" fmla="*/ 40 w 40"/>
                            <a:gd name="T1" fmla="*/ 18 h 38"/>
                            <a:gd name="T2" fmla="*/ 37 w 40"/>
                            <a:gd name="T3" fmla="*/ 8 h 38"/>
                            <a:gd name="T4" fmla="*/ 32 w 40"/>
                            <a:gd name="T5" fmla="*/ 0 h 38"/>
                            <a:gd name="T6" fmla="*/ 25 w 40"/>
                            <a:gd name="T7" fmla="*/ 3 h 38"/>
                            <a:gd name="T8" fmla="*/ 32 w 40"/>
                            <a:gd name="T9" fmla="*/ 8 h 38"/>
                            <a:gd name="T10" fmla="*/ 35 w 40"/>
                            <a:gd name="T11" fmla="*/ 18 h 38"/>
                            <a:gd name="T12" fmla="*/ 32 w 40"/>
                            <a:gd name="T13" fmla="*/ 23 h 38"/>
                            <a:gd name="T14" fmla="*/ 30 w 40"/>
                            <a:gd name="T15" fmla="*/ 28 h 38"/>
                            <a:gd name="T16" fmla="*/ 25 w 40"/>
                            <a:gd name="T17" fmla="*/ 30 h 38"/>
                            <a:gd name="T18" fmla="*/ 20 w 40"/>
                            <a:gd name="T19" fmla="*/ 33 h 38"/>
                            <a:gd name="T20" fmla="*/ 15 w 40"/>
                            <a:gd name="T21" fmla="*/ 30 h 38"/>
                            <a:gd name="T22" fmla="*/ 10 w 40"/>
                            <a:gd name="T23" fmla="*/ 28 h 38"/>
                            <a:gd name="T24" fmla="*/ 5 w 40"/>
                            <a:gd name="T25" fmla="*/ 23 h 38"/>
                            <a:gd name="T26" fmla="*/ 5 w 40"/>
                            <a:gd name="T27" fmla="*/ 18 h 38"/>
                            <a:gd name="T28" fmla="*/ 5 w 40"/>
                            <a:gd name="T29" fmla="*/ 15 h 38"/>
                            <a:gd name="T30" fmla="*/ 5 w 40"/>
                            <a:gd name="T31" fmla="*/ 10 h 38"/>
                            <a:gd name="T32" fmla="*/ 2 w 40"/>
                            <a:gd name="T33" fmla="*/ 13 h 38"/>
                            <a:gd name="T34" fmla="*/ 0 w 40"/>
                            <a:gd name="T35" fmla="*/ 13 h 38"/>
                            <a:gd name="T36" fmla="*/ 0 w 40"/>
                            <a:gd name="T37" fmla="*/ 15 h 38"/>
                            <a:gd name="T38" fmla="*/ 0 w 40"/>
                            <a:gd name="T39" fmla="*/ 18 h 38"/>
                            <a:gd name="T40" fmla="*/ 2 w 40"/>
                            <a:gd name="T41" fmla="*/ 25 h 38"/>
                            <a:gd name="T42" fmla="*/ 5 w 40"/>
                            <a:gd name="T43" fmla="*/ 30 h 38"/>
                            <a:gd name="T44" fmla="*/ 12 w 40"/>
                            <a:gd name="T45" fmla="*/ 35 h 38"/>
                            <a:gd name="T46" fmla="*/ 20 w 40"/>
                            <a:gd name="T47" fmla="*/ 38 h 38"/>
                            <a:gd name="T48" fmla="*/ 27 w 40"/>
                            <a:gd name="T49" fmla="*/ 35 h 38"/>
                            <a:gd name="T50" fmla="*/ 35 w 40"/>
                            <a:gd name="T51" fmla="*/ 30 h 38"/>
                            <a:gd name="T52" fmla="*/ 37 w 40"/>
                            <a:gd name="T53" fmla="*/ 25 h 38"/>
                            <a:gd name="T54" fmla="*/ 40 w 40"/>
                            <a:gd name="T55" fmla="*/ 18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40" h="38">
                              <a:moveTo>
                                <a:pt x="40" y="18"/>
                              </a:moveTo>
                              <a:lnTo>
                                <a:pt x="37" y="8"/>
                              </a:lnTo>
                              <a:lnTo>
                                <a:pt x="32" y="0"/>
                              </a:lnTo>
                              <a:lnTo>
                                <a:pt x="25" y="3"/>
                              </a:lnTo>
                              <a:lnTo>
                                <a:pt x="32" y="8"/>
                              </a:lnTo>
                              <a:lnTo>
                                <a:pt x="35" y="18"/>
                              </a:lnTo>
                              <a:lnTo>
                                <a:pt x="32" y="23"/>
                              </a:lnTo>
                              <a:lnTo>
                                <a:pt x="30" y="28"/>
                              </a:lnTo>
                              <a:lnTo>
                                <a:pt x="25" y="30"/>
                              </a:lnTo>
                              <a:lnTo>
                                <a:pt x="20" y="33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2" y="13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20" y="38"/>
                              </a:lnTo>
                              <a:lnTo>
                                <a:pt x="27" y="35"/>
                              </a:lnTo>
                              <a:lnTo>
                                <a:pt x="35" y="30"/>
                              </a:lnTo>
                              <a:lnTo>
                                <a:pt x="37" y="25"/>
                              </a:lnTo>
                              <a:lnTo>
                                <a:pt x="4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2" name="Freeform 9273"/>
                      <wps:cNvSpPr>
                        <a:spLocks/>
                      </wps:cNvSpPr>
                      <wps:spPr bwMode="auto">
                        <a:xfrm>
                          <a:off x="277495" y="709930"/>
                          <a:ext cx="22225" cy="20320"/>
                        </a:xfrm>
                        <a:custGeom>
                          <a:avLst/>
                          <a:gdLst>
                            <a:gd name="T0" fmla="*/ 35 w 35"/>
                            <a:gd name="T1" fmla="*/ 15 h 32"/>
                            <a:gd name="T2" fmla="*/ 33 w 35"/>
                            <a:gd name="T3" fmla="*/ 5 h 32"/>
                            <a:gd name="T4" fmla="*/ 28 w 35"/>
                            <a:gd name="T5" fmla="*/ 0 h 32"/>
                            <a:gd name="T6" fmla="*/ 23 w 35"/>
                            <a:gd name="T7" fmla="*/ 0 h 32"/>
                            <a:gd name="T8" fmla="*/ 20 w 35"/>
                            <a:gd name="T9" fmla="*/ 2 h 32"/>
                            <a:gd name="T10" fmla="*/ 25 w 35"/>
                            <a:gd name="T11" fmla="*/ 5 h 32"/>
                            <a:gd name="T12" fmla="*/ 28 w 35"/>
                            <a:gd name="T13" fmla="*/ 7 h 32"/>
                            <a:gd name="T14" fmla="*/ 30 w 35"/>
                            <a:gd name="T15" fmla="*/ 10 h 32"/>
                            <a:gd name="T16" fmla="*/ 30 w 35"/>
                            <a:gd name="T17" fmla="*/ 15 h 32"/>
                            <a:gd name="T18" fmla="*/ 28 w 35"/>
                            <a:gd name="T19" fmla="*/ 20 h 32"/>
                            <a:gd name="T20" fmla="*/ 25 w 35"/>
                            <a:gd name="T21" fmla="*/ 22 h 32"/>
                            <a:gd name="T22" fmla="*/ 23 w 35"/>
                            <a:gd name="T23" fmla="*/ 25 h 32"/>
                            <a:gd name="T24" fmla="*/ 18 w 35"/>
                            <a:gd name="T25" fmla="*/ 27 h 32"/>
                            <a:gd name="T26" fmla="*/ 13 w 35"/>
                            <a:gd name="T27" fmla="*/ 25 h 32"/>
                            <a:gd name="T28" fmla="*/ 8 w 35"/>
                            <a:gd name="T29" fmla="*/ 22 h 32"/>
                            <a:gd name="T30" fmla="*/ 5 w 35"/>
                            <a:gd name="T31" fmla="*/ 20 h 32"/>
                            <a:gd name="T32" fmla="*/ 5 w 35"/>
                            <a:gd name="T33" fmla="*/ 15 h 32"/>
                            <a:gd name="T34" fmla="*/ 5 w 35"/>
                            <a:gd name="T35" fmla="*/ 10 h 32"/>
                            <a:gd name="T36" fmla="*/ 8 w 35"/>
                            <a:gd name="T37" fmla="*/ 7 h 32"/>
                            <a:gd name="T38" fmla="*/ 3 w 35"/>
                            <a:gd name="T39" fmla="*/ 7 h 32"/>
                            <a:gd name="T40" fmla="*/ 0 w 35"/>
                            <a:gd name="T41" fmla="*/ 10 h 32"/>
                            <a:gd name="T42" fmla="*/ 0 w 35"/>
                            <a:gd name="T43" fmla="*/ 12 h 32"/>
                            <a:gd name="T44" fmla="*/ 0 w 35"/>
                            <a:gd name="T45" fmla="*/ 15 h 32"/>
                            <a:gd name="T46" fmla="*/ 0 w 35"/>
                            <a:gd name="T47" fmla="*/ 20 h 32"/>
                            <a:gd name="T48" fmla="*/ 5 w 35"/>
                            <a:gd name="T49" fmla="*/ 27 h 32"/>
                            <a:gd name="T50" fmla="*/ 10 w 35"/>
                            <a:gd name="T51" fmla="*/ 30 h 32"/>
                            <a:gd name="T52" fmla="*/ 18 w 35"/>
                            <a:gd name="T53" fmla="*/ 32 h 32"/>
                            <a:gd name="T54" fmla="*/ 25 w 35"/>
                            <a:gd name="T55" fmla="*/ 30 h 32"/>
                            <a:gd name="T56" fmla="*/ 30 w 35"/>
                            <a:gd name="T57" fmla="*/ 27 h 32"/>
                            <a:gd name="T58" fmla="*/ 33 w 35"/>
                            <a:gd name="T59" fmla="*/ 20 h 32"/>
                            <a:gd name="T60" fmla="*/ 35 w 35"/>
                            <a:gd name="T61" fmla="*/ 1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35" h="32">
                              <a:moveTo>
                                <a:pt x="35" y="15"/>
                              </a:moveTo>
                              <a:lnTo>
                                <a:pt x="33" y="5"/>
                              </a:lnTo>
                              <a:lnTo>
                                <a:pt x="28" y="0"/>
                              </a:lnTo>
                              <a:lnTo>
                                <a:pt x="23" y="0"/>
                              </a:lnTo>
                              <a:lnTo>
                                <a:pt x="20" y="2"/>
                              </a:lnTo>
                              <a:lnTo>
                                <a:pt x="25" y="5"/>
                              </a:lnTo>
                              <a:lnTo>
                                <a:pt x="28" y="7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lnTo>
                                <a:pt x="28" y="20"/>
                              </a:lnTo>
                              <a:lnTo>
                                <a:pt x="25" y="22"/>
                              </a:lnTo>
                              <a:lnTo>
                                <a:pt x="23" y="25"/>
                              </a:lnTo>
                              <a:lnTo>
                                <a:pt x="18" y="27"/>
                              </a:lnTo>
                              <a:lnTo>
                                <a:pt x="13" y="25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8" y="7"/>
                              </a:lnTo>
                              <a:lnTo>
                                <a:pt x="3" y="7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7"/>
                              </a:lnTo>
                              <a:lnTo>
                                <a:pt x="10" y="30"/>
                              </a:lnTo>
                              <a:lnTo>
                                <a:pt x="18" y="32"/>
                              </a:lnTo>
                              <a:lnTo>
                                <a:pt x="25" y="30"/>
                              </a:lnTo>
                              <a:lnTo>
                                <a:pt x="30" y="27"/>
                              </a:lnTo>
                              <a:lnTo>
                                <a:pt x="33" y="20"/>
                              </a:lnTo>
                              <a:lnTo>
                                <a:pt x="3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3" name="Freeform 9274"/>
                      <wps:cNvSpPr>
                        <a:spLocks noEditPoints="1"/>
                      </wps:cNvSpPr>
                      <wps:spPr bwMode="auto">
                        <a:xfrm>
                          <a:off x="279400" y="709930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27 w 30"/>
                            <a:gd name="T3" fmla="*/ 5 h 30"/>
                            <a:gd name="T4" fmla="*/ 20 w 30"/>
                            <a:gd name="T5" fmla="*/ 0 h 30"/>
                            <a:gd name="T6" fmla="*/ 10 w 30"/>
                            <a:gd name="T7" fmla="*/ 5 h 30"/>
                            <a:gd name="T8" fmla="*/ 0 w 30"/>
                            <a:gd name="T9" fmla="*/ 7 h 30"/>
                            <a:gd name="T10" fmla="*/ 0 w 30"/>
                            <a:gd name="T11" fmla="*/ 12 h 30"/>
                            <a:gd name="T12" fmla="*/ 0 w 30"/>
                            <a:gd name="T13" fmla="*/ 15 h 30"/>
                            <a:gd name="T14" fmla="*/ 0 w 30"/>
                            <a:gd name="T15" fmla="*/ 20 h 30"/>
                            <a:gd name="T16" fmla="*/ 5 w 30"/>
                            <a:gd name="T17" fmla="*/ 25 h 30"/>
                            <a:gd name="T18" fmla="*/ 10 w 30"/>
                            <a:gd name="T19" fmla="*/ 27 h 30"/>
                            <a:gd name="T20" fmla="*/ 15 w 30"/>
                            <a:gd name="T21" fmla="*/ 30 h 30"/>
                            <a:gd name="T22" fmla="*/ 20 w 30"/>
                            <a:gd name="T23" fmla="*/ 27 h 30"/>
                            <a:gd name="T24" fmla="*/ 25 w 30"/>
                            <a:gd name="T25" fmla="*/ 25 h 30"/>
                            <a:gd name="T26" fmla="*/ 27 w 30"/>
                            <a:gd name="T27" fmla="*/ 20 h 30"/>
                            <a:gd name="T28" fmla="*/ 30 w 30"/>
                            <a:gd name="T29" fmla="*/ 15 h 30"/>
                            <a:gd name="T30" fmla="*/ 25 w 30"/>
                            <a:gd name="T31" fmla="*/ 15 h 30"/>
                            <a:gd name="T32" fmla="*/ 25 w 30"/>
                            <a:gd name="T33" fmla="*/ 17 h 30"/>
                            <a:gd name="T34" fmla="*/ 22 w 30"/>
                            <a:gd name="T35" fmla="*/ 22 h 30"/>
                            <a:gd name="T36" fmla="*/ 17 w 30"/>
                            <a:gd name="T37" fmla="*/ 22 h 30"/>
                            <a:gd name="T38" fmla="*/ 15 w 30"/>
                            <a:gd name="T39" fmla="*/ 25 h 30"/>
                            <a:gd name="T40" fmla="*/ 10 w 30"/>
                            <a:gd name="T41" fmla="*/ 22 h 30"/>
                            <a:gd name="T42" fmla="*/ 7 w 30"/>
                            <a:gd name="T43" fmla="*/ 22 h 30"/>
                            <a:gd name="T44" fmla="*/ 5 w 30"/>
                            <a:gd name="T45" fmla="*/ 17 h 30"/>
                            <a:gd name="T46" fmla="*/ 5 w 30"/>
                            <a:gd name="T47" fmla="*/ 15 h 30"/>
                            <a:gd name="T48" fmla="*/ 5 w 30"/>
                            <a:gd name="T49" fmla="*/ 10 h 30"/>
                            <a:gd name="T50" fmla="*/ 7 w 30"/>
                            <a:gd name="T51" fmla="*/ 7 h 30"/>
                            <a:gd name="T52" fmla="*/ 10 w 30"/>
                            <a:gd name="T53" fmla="*/ 5 h 30"/>
                            <a:gd name="T54" fmla="*/ 15 w 30"/>
                            <a:gd name="T55" fmla="*/ 5 h 30"/>
                            <a:gd name="T56" fmla="*/ 17 w 30"/>
                            <a:gd name="T57" fmla="*/ 5 h 30"/>
                            <a:gd name="T58" fmla="*/ 22 w 30"/>
                            <a:gd name="T59" fmla="*/ 7 h 30"/>
                            <a:gd name="T60" fmla="*/ 25 w 30"/>
                            <a:gd name="T61" fmla="*/ 10 h 30"/>
                            <a:gd name="T62" fmla="*/ 25 w 30"/>
                            <a:gd name="T63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27" y="5"/>
                              </a:lnTo>
                              <a:lnTo>
                                <a:pt x="20" y="0"/>
                              </a:lnTo>
                              <a:lnTo>
                                <a:pt x="10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5"/>
                              </a:lnTo>
                              <a:lnTo>
                                <a:pt x="10" y="27"/>
                              </a:lnTo>
                              <a:lnTo>
                                <a:pt x="15" y="30"/>
                              </a:lnTo>
                              <a:lnTo>
                                <a:pt x="20" y="27"/>
                              </a:lnTo>
                              <a:lnTo>
                                <a:pt x="25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17"/>
                              </a:lnTo>
                              <a:lnTo>
                                <a:pt x="22" y="22"/>
                              </a:lnTo>
                              <a:lnTo>
                                <a:pt x="17" y="22"/>
                              </a:lnTo>
                              <a:lnTo>
                                <a:pt x="15" y="25"/>
                              </a:lnTo>
                              <a:lnTo>
                                <a:pt x="10" y="22"/>
                              </a:lnTo>
                              <a:lnTo>
                                <a:pt x="7" y="22"/>
                              </a:lnTo>
                              <a:lnTo>
                                <a:pt x="5" y="17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lnTo>
                                <a:pt x="15" y="5"/>
                              </a:lnTo>
                              <a:lnTo>
                                <a:pt x="17" y="5"/>
                              </a:lnTo>
                              <a:lnTo>
                                <a:pt x="22" y="7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4" name="Freeform 9275"/>
                      <wps:cNvSpPr>
                        <a:spLocks noEditPoints="1"/>
                      </wps:cNvSpPr>
                      <wps:spPr bwMode="auto">
                        <a:xfrm>
                          <a:off x="280670" y="71120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3 h 25"/>
                            <a:gd name="T2" fmla="*/ 25 w 25"/>
                            <a:gd name="T3" fmla="*/ 8 h 25"/>
                            <a:gd name="T4" fmla="*/ 23 w 25"/>
                            <a:gd name="T5" fmla="*/ 5 h 25"/>
                            <a:gd name="T6" fmla="*/ 20 w 25"/>
                            <a:gd name="T7" fmla="*/ 3 h 25"/>
                            <a:gd name="T8" fmla="*/ 15 w 25"/>
                            <a:gd name="T9" fmla="*/ 0 h 25"/>
                            <a:gd name="T10" fmla="*/ 8 w 25"/>
                            <a:gd name="T11" fmla="*/ 3 h 25"/>
                            <a:gd name="T12" fmla="*/ 3 w 25"/>
                            <a:gd name="T13" fmla="*/ 5 h 25"/>
                            <a:gd name="T14" fmla="*/ 0 w 25"/>
                            <a:gd name="T15" fmla="*/ 8 h 25"/>
                            <a:gd name="T16" fmla="*/ 0 w 25"/>
                            <a:gd name="T17" fmla="*/ 13 h 25"/>
                            <a:gd name="T18" fmla="*/ 0 w 25"/>
                            <a:gd name="T19" fmla="*/ 18 h 25"/>
                            <a:gd name="T20" fmla="*/ 3 w 25"/>
                            <a:gd name="T21" fmla="*/ 20 h 25"/>
                            <a:gd name="T22" fmla="*/ 8 w 25"/>
                            <a:gd name="T23" fmla="*/ 23 h 25"/>
                            <a:gd name="T24" fmla="*/ 13 w 25"/>
                            <a:gd name="T25" fmla="*/ 25 h 25"/>
                            <a:gd name="T26" fmla="*/ 18 w 25"/>
                            <a:gd name="T27" fmla="*/ 23 h 25"/>
                            <a:gd name="T28" fmla="*/ 20 w 25"/>
                            <a:gd name="T29" fmla="*/ 20 h 25"/>
                            <a:gd name="T30" fmla="*/ 23 w 25"/>
                            <a:gd name="T31" fmla="*/ 18 h 25"/>
                            <a:gd name="T32" fmla="*/ 25 w 25"/>
                            <a:gd name="T33" fmla="*/ 13 h 25"/>
                            <a:gd name="T34" fmla="*/ 20 w 25"/>
                            <a:gd name="T35" fmla="*/ 13 h 25"/>
                            <a:gd name="T36" fmla="*/ 18 w 25"/>
                            <a:gd name="T37" fmla="*/ 18 h 25"/>
                            <a:gd name="T38" fmla="*/ 13 w 25"/>
                            <a:gd name="T39" fmla="*/ 20 h 25"/>
                            <a:gd name="T40" fmla="*/ 8 w 25"/>
                            <a:gd name="T41" fmla="*/ 18 h 25"/>
                            <a:gd name="T42" fmla="*/ 5 w 25"/>
                            <a:gd name="T43" fmla="*/ 13 h 25"/>
                            <a:gd name="T44" fmla="*/ 8 w 25"/>
                            <a:gd name="T45" fmla="*/ 8 h 25"/>
                            <a:gd name="T46" fmla="*/ 13 w 25"/>
                            <a:gd name="T47" fmla="*/ 5 h 25"/>
                            <a:gd name="T48" fmla="*/ 18 w 25"/>
                            <a:gd name="T49" fmla="*/ 8 h 25"/>
                            <a:gd name="T50" fmla="*/ 20 w 25"/>
                            <a:gd name="T51" fmla="*/ 13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3"/>
                              </a:moveTo>
                              <a:lnTo>
                                <a:pt x="25" y="8"/>
                              </a:lnTo>
                              <a:lnTo>
                                <a:pt x="23" y="5"/>
                              </a:lnTo>
                              <a:lnTo>
                                <a:pt x="20" y="3"/>
                              </a:lnTo>
                              <a:lnTo>
                                <a:pt x="15" y="0"/>
                              </a:lnTo>
                              <a:lnTo>
                                <a:pt x="8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13"/>
                              </a:lnTo>
                              <a:lnTo>
                                <a:pt x="0" y="18"/>
                              </a:lnTo>
                              <a:lnTo>
                                <a:pt x="3" y="20"/>
                              </a:lnTo>
                              <a:lnTo>
                                <a:pt x="8" y="23"/>
                              </a:lnTo>
                              <a:lnTo>
                                <a:pt x="13" y="25"/>
                              </a:lnTo>
                              <a:lnTo>
                                <a:pt x="18" y="23"/>
                              </a:lnTo>
                              <a:lnTo>
                                <a:pt x="20" y="20"/>
                              </a:lnTo>
                              <a:lnTo>
                                <a:pt x="23" y="18"/>
                              </a:lnTo>
                              <a:lnTo>
                                <a:pt x="25" y="13"/>
                              </a:lnTo>
                              <a:close/>
                              <a:moveTo>
                                <a:pt x="20" y="13"/>
                              </a:moveTo>
                              <a:lnTo>
                                <a:pt x="18" y="18"/>
                              </a:lnTo>
                              <a:lnTo>
                                <a:pt x="13" y="20"/>
                              </a:lnTo>
                              <a:lnTo>
                                <a:pt x="8" y="18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5"/>
                              </a:lnTo>
                              <a:lnTo>
                                <a:pt x="18" y="8"/>
                              </a:lnTo>
                              <a:lnTo>
                                <a:pt x="20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5" name="Freeform 9276"/>
                      <wps:cNvSpPr>
                        <a:spLocks noEditPoints="1"/>
                      </wps:cNvSpPr>
                      <wps:spPr bwMode="auto">
                        <a:xfrm>
                          <a:off x="282575" y="713105"/>
                          <a:ext cx="12700" cy="12700"/>
                        </a:xfrm>
                        <a:custGeom>
                          <a:avLst/>
                          <a:gdLst>
                            <a:gd name="T0" fmla="*/ 20 w 20"/>
                            <a:gd name="T1" fmla="*/ 10 h 20"/>
                            <a:gd name="T2" fmla="*/ 20 w 20"/>
                            <a:gd name="T3" fmla="*/ 5 h 20"/>
                            <a:gd name="T4" fmla="*/ 17 w 20"/>
                            <a:gd name="T5" fmla="*/ 2 h 20"/>
                            <a:gd name="T6" fmla="*/ 12 w 20"/>
                            <a:gd name="T7" fmla="*/ 0 h 20"/>
                            <a:gd name="T8" fmla="*/ 10 w 20"/>
                            <a:gd name="T9" fmla="*/ 0 h 20"/>
                            <a:gd name="T10" fmla="*/ 5 w 20"/>
                            <a:gd name="T11" fmla="*/ 0 h 20"/>
                            <a:gd name="T12" fmla="*/ 2 w 20"/>
                            <a:gd name="T13" fmla="*/ 2 h 20"/>
                            <a:gd name="T14" fmla="*/ 0 w 20"/>
                            <a:gd name="T15" fmla="*/ 5 h 20"/>
                            <a:gd name="T16" fmla="*/ 0 w 20"/>
                            <a:gd name="T17" fmla="*/ 10 h 20"/>
                            <a:gd name="T18" fmla="*/ 0 w 20"/>
                            <a:gd name="T19" fmla="*/ 12 h 20"/>
                            <a:gd name="T20" fmla="*/ 2 w 20"/>
                            <a:gd name="T21" fmla="*/ 17 h 20"/>
                            <a:gd name="T22" fmla="*/ 5 w 20"/>
                            <a:gd name="T23" fmla="*/ 17 h 20"/>
                            <a:gd name="T24" fmla="*/ 10 w 20"/>
                            <a:gd name="T25" fmla="*/ 20 h 20"/>
                            <a:gd name="T26" fmla="*/ 12 w 20"/>
                            <a:gd name="T27" fmla="*/ 17 h 20"/>
                            <a:gd name="T28" fmla="*/ 17 w 20"/>
                            <a:gd name="T29" fmla="*/ 17 h 20"/>
                            <a:gd name="T30" fmla="*/ 20 w 20"/>
                            <a:gd name="T31" fmla="*/ 12 h 20"/>
                            <a:gd name="T32" fmla="*/ 20 w 20"/>
                            <a:gd name="T33" fmla="*/ 10 h 20"/>
                            <a:gd name="T34" fmla="*/ 15 w 20"/>
                            <a:gd name="T35" fmla="*/ 10 h 20"/>
                            <a:gd name="T36" fmla="*/ 12 w 20"/>
                            <a:gd name="T37" fmla="*/ 12 h 20"/>
                            <a:gd name="T38" fmla="*/ 10 w 20"/>
                            <a:gd name="T39" fmla="*/ 15 h 20"/>
                            <a:gd name="T40" fmla="*/ 5 w 20"/>
                            <a:gd name="T41" fmla="*/ 12 h 20"/>
                            <a:gd name="T42" fmla="*/ 5 w 20"/>
                            <a:gd name="T43" fmla="*/ 10 h 20"/>
                            <a:gd name="T44" fmla="*/ 5 w 20"/>
                            <a:gd name="T45" fmla="*/ 5 h 20"/>
                            <a:gd name="T46" fmla="*/ 10 w 20"/>
                            <a:gd name="T47" fmla="*/ 5 h 20"/>
                            <a:gd name="T48" fmla="*/ 12 w 20"/>
                            <a:gd name="T49" fmla="*/ 5 h 20"/>
                            <a:gd name="T50" fmla="*/ 15 w 20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20" y="10"/>
                              </a:moveTo>
                              <a:lnTo>
                                <a:pt x="20" y="5"/>
                              </a:lnTo>
                              <a:lnTo>
                                <a:pt x="17" y="2"/>
                              </a:lnTo>
                              <a:lnTo>
                                <a:pt x="12" y="0"/>
                              </a:ln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2" y="2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17"/>
                              </a:lnTo>
                              <a:lnTo>
                                <a:pt x="10" y="20"/>
                              </a:lnTo>
                              <a:lnTo>
                                <a:pt x="12" y="17"/>
                              </a:lnTo>
                              <a:lnTo>
                                <a:pt x="17" y="17"/>
                              </a:lnTo>
                              <a:lnTo>
                                <a:pt x="20" y="12"/>
                              </a:lnTo>
                              <a:lnTo>
                                <a:pt x="20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2" y="12"/>
                              </a:lnTo>
                              <a:lnTo>
                                <a:pt x="10" y="15"/>
                              </a:lnTo>
                              <a:lnTo>
                                <a:pt x="5" y="12"/>
                              </a:lnTo>
                              <a:lnTo>
                                <a:pt x="5" y="10"/>
                              </a:lnTo>
                              <a:lnTo>
                                <a:pt x="5" y="5"/>
                              </a:lnTo>
                              <a:lnTo>
                                <a:pt x="10" y="5"/>
                              </a:lnTo>
                              <a:lnTo>
                                <a:pt x="12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6" name="Freeform 9277"/>
                      <wps:cNvSpPr>
                        <a:spLocks/>
                      </wps:cNvSpPr>
                      <wps:spPr bwMode="auto">
                        <a:xfrm>
                          <a:off x="283845" y="71437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8 h 15"/>
                            <a:gd name="T2" fmla="*/ 13 w 15"/>
                            <a:gd name="T3" fmla="*/ 3 h 15"/>
                            <a:gd name="T4" fmla="*/ 8 w 15"/>
                            <a:gd name="T5" fmla="*/ 0 h 15"/>
                            <a:gd name="T6" fmla="*/ 3 w 15"/>
                            <a:gd name="T7" fmla="*/ 3 h 15"/>
                            <a:gd name="T8" fmla="*/ 0 w 15"/>
                            <a:gd name="T9" fmla="*/ 8 h 15"/>
                            <a:gd name="T10" fmla="*/ 3 w 15"/>
                            <a:gd name="T11" fmla="*/ 13 h 15"/>
                            <a:gd name="T12" fmla="*/ 8 w 15"/>
                            <a:gd name="T13" fmla="*/ 15 h 15"/>
                            <a:gd name="T14" fmla="*/ 13 w 15"/>
                            <a:gd name="T15" fmla="*/ 13 h 15"/>
                            <a:gd name="T16" fmla="*/ 15 w 15"/>
                            <a:gd name="T17" fmla="*/ 8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8"/>
                              </a:moveTo>
                              <a:lnTo>
                                <a:pt x="13" y="3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0" y="8"/>
                              </a:lnTo>
                              <a:lnTo>
                                <a:pt x="3" y="13"/>
                              </a:lnTo>
                              <a:lnTo>
                                <a:pt x="8" y="15"/>
                              </a:lnTo>
                              <a:lnTo>
                                <a:pt x="13" y="13"/>
                              </a:lnTo>
                              <a:lnTo>
                                <a:pt x="1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7" name="Freeform 9278"/>
                      <wps:cNvSpPr>
                        <a:spLocks/>
                      </wps:cNvSpPr>
                      <wps:spPr bwMode="auto">
                        <a:xfrm>
                          <a:off x="285750" y="716280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7 w 10"/>
                            <a:gd name="T3" fmla="*/ 0 h 10"/>
                            <a:gd name="T4" fmla="*/ 5 w 10"/>
                            <a:gd name="T5" fmla="*/ 0 h 10"/>
                            <a:gd name="T6" fmla="*/ 0 w 10"/>
                            <a:gd name="T7" fmla="*/ 0 h 10"/>
                            <a:gd name="T8" fmla="*/ 0 w 10"/>
                            <a:gd name="T9" fmla="*/ 5 h 10"/>
                            <a:gd name="T10" fmla="*/ 0 w 10"/>
                            <a:gd name="T11" fmla="*/ 7 h 10"/>
                            <a:gd name="T12" fmla="*/ 5 w 10"/>
                            <a:gd name="T13" fmla="*/ 10 h 10"/>
                            <a:gd name="T14" fmla="*/ 7 w 10"/>
                            <a:gd name="T15" fmla="*/ 7 h 10"/>
                            <a:gd name="T16" fmla="*/ 10 w 10"/>
                            <a:gd name="T1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7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8" name="Freeform 9279"/>
                      <wps:cNvSpPr>
                        <a:spLocks/>
                      </wps:cNvSpPr>
                      <wps:spPr bwMode="auto">
                        <a:xfrm>
                          <a:off x="287020" y="717550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3 h 5"/>
                            <a:gd name="T2" fmla="*/ 5 w 5"/>
                            <a:gd name="T3" fmla="*/ 0 h 5"/>
                            <a:gd name="T4" fmla="*/ 3 w 5"/>
                            <a:gd name="T5" fmla="*/ 0 h 5"/>
                            <a:gd name="T6" fmla="*/ 0 w 5"/>
                            <a:gd name="T7" fmla="*/ 0 h 5"/>
                            <a:gd name="T8" fmla="*/ 0 w 5"/>
                            <a:gd name="T9" fmla="*/ 3 h 5"/>
                            <a:gd name="T10" fmla="*/ 0 w 5"/>
                            <a:gd name="T11" fmla="*/ 3 h 5"/>
                            <a:gd name="T12" fmla="*/ 3 w 5"/>
                            <a:gd name="T13" fmla="*/ 5 h 5"/>
                            <a:gd name="T14" fmla="*/ 5 w 5"/>
                            <a:gd name="T15" fmla="*/ 3 h 5"/>
                            <a:gd name="T16" fmla="*/ 5 w 5"/>
                            <a:gd name="T17" fmla="*/ 3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3"/>
                              </a:move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3"/>
                              </a:lnTo>
                              <a:lnTo>
                                <a:pt x="5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E9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9" name="Freeform 9280"/>
                      <wps:cNvSpPr>
                        <a:spLocks/>
                      </wps:cNvSpPr>
                      <wps:spPr bwMode="auto">
                        <a:xfrm>
                          <a:off x="215900" y="695325"/>
                          <a:ext cx="144145" cy="46355"/>
                        </a:xfrm>
                        <a:custGeom>
                          <a:avLst/>
                          <a:gdLst>
                            <a:gd name="T0" fmla="*/ 227 w 227"/>
                            <a:gd name="T1" fmla="*/ 0 h 73"/>
                            <a:gd name="T2" fmla="*/ 187 w 227"/>
                            <a:gd name="T3" fmla="*/ 5 h 73"/>
                            <a:gd name="T4" fmla="*/ 155 w 227"/>
                            <a:gd name="T5" fmla="*/ 13 h 73"/>
                            <a:gd name="T6" fmla="*/ 130 w 227"/>
                            <a:gd name="T7" fmla="*/ 20 h 73"/>
                            <a:gd name="T8" fmla="*/ 110 w 227"/>
                            <a:gd name="T9" fmla="*/ 28 h 73"/>
                            <a:gd name="T10" fmla="*/ 90 w 227"/>
                            <a:gd name="T11" fmla="*/ 35 h 73"/>
                            <a:gd name="T12" fmla="*/ 65 w 227"/>
                            <a:gd name="T13" fmla="*/ 40 h 73"/>
                            <a:gd name="T14" fmla="*/ 38 w 227"/>
                            <a:gd name="T15" fmla="*/ 40 h 73"/>
                            <a:gd name="T16" fmla="*/ 0 w 227"/>
                            <a:gd name="T17" fmla="*/ 33 h 73"/>
                            <a:gd name="T18" fmla="*/ 23 w 227"/>
                            <a:gd name="T19" fmla="*/ 45 h 73"/>
                            <a:gd name="T20" fmla="*/ 43 w 227"/>
                            <a:gd name="T21" fmla="*/ 55 h 73"/>
                            <a:gd name="T22" fmla="*/ 60 w 227"/>
                            <a:gd name="T23" fmla="*/ 65 h 73"/>
                            <a:gd name="T24" fmla="*/ 77 w 227"/>
                            <a:gd name="T25" fmla="*/ 70 h 73"/>
                            <a:gd name="T26" fmla="*/ 97 w 227"/>
                            <a:gd name="T27" fmla="*/ 73 h 73"/>
                            <a:gd name="T28" fmla="*/ 122 w 227"/>
                            <a:gd name="T29" fmla="*/ 73 h 73"/>
                            <a:gd name="T30" fmla="*/ 152 w 227"/>
                            <a:gd name="T31" fmla="*/ 70 h 73"/>
                            <a:gd name="T32" fmla="*/ 189 w 227"/>
                            <a:gd name="T33" fmla="*/ 68 h 73"/>
                            <a:gd name="T34" fmla="*/ 199 w 227"/>
                            <a:gd name="T35" fmla="*/ 60 h 73"/>
                            <a:gd name="T36" fmla="*/ 207 w 227"/>
                            <a:gd name="T37" fmla="*/ 53 h 73"/>
                            <a:gd name="T38" fmla="*/ 209 w 227"/>
                            <a:gd name="T39" fmla="*/ 45 h 73"/>
                            <a:gd name="T40" fmla="*/ 212 w 227"/>
                            <a:gd name="T41" fmla="*/ 35 h 73"/>
                            <a:gd name="T42" fmla="*/ 214 w 227"/>
                            <a:gd name="T43" fmla="*/ 25 h 73"/>
                            <a:gd name="T44" fmla="*/ 217 w 227"/>
                            <a:gd name="T45" fmla="*/ 15 h 73"/>
                            <a:gd name="T46" fmla="*/ 222 w 227"/>
                            <a:gd name="T47" fmla="*/ 8 h 73"/>
                            <a:gd name="T48" fmla="*/ 227 w 227"/>
                            <a:gd name="T49" fmla="*/ 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27" h="73">
                              <a:moveTo>
                                <a:pt x="227" y="0"/>
                              </a:moveTo>
                              <a:lnTo>
                                <a:pt x="187" y="5"/>
                              </a:lnTo>
                              <a:lnTo>
                                <a:pt x="155" y="13"/>
                              </a:lnTo>
                              <a:lnTo>
                                <a:pt x="130" y="20"/>
                              </a:lnTo>
                              <a:lnTo>
                                <a:pt x="110" y="28"/>
                              </a:lnTo>
                              <a:lnTo>
                                <a:pt x="90" y="35"/>
                              </a:lnTo>
                              <a:lnTo>
                                <a:pt x="65" y="40"/>
                              </a:lnTo>
                              <a:lnTo>
                                <a:pt x="38" y="40"/>
                              </a:lnTo>
                              <a:lnTo>
                                <a:pt x="0" y="33"/>
                              </a:lnTo>
                              <a:lnTo>
                                <a:pt x="23" y="45"/>
                              </a:lnTo>
                              <a:lnTo>
                                <a:pt x="43" y="55"/>
                              </a:lnTo>
                              <a:lnTo>
                                <a:pt x="60" y="65"/>
                              </a:lnTo>
                              <a:lnTo>
                                <a:pt x="77" y="70"/>
                              </a:lnTo>
                              <a:lnTo>
                                <a:pt x="97" y="73"/>
                              </a:lnTo>
                              <a:lnTo>
                                <a:pt x="122" y="73"/>
                              </a:lnTo>
                              <a:lnTo>
                                <a:pt x="152" y="70"/>
                              </a:lnTo>
                              <a:lnTo>
                                <a:pt x="189" y="68"/>
                              </a:lnTo>
                              <a:lnTo>
                                <a:pt x="199" y="60"/>
                              </a:lnTo>
                              <a:lnTo>
                                <a:pt x="207" y="53"/>
                              </a:lnTo>
                              <a:lnTo>
                                <a:pt x="209" y="45"/>
                              </a:lnTo>
                              <a:lnTo>
                                <a:pt x="212" y="35"/>
                              </a:lnTo>
                              <a:lnTo>
                                <a:pt x="214" y="25"/>
                              </a:lnTo>
                              <a:lnTo>
                                <a:pt x="217" y="15"/>
                              </a:lnTo>
                              <a:lnTo>
                                <a:pt x="222" y="8"/>
                              </a:lnTo>
                              <a:lnTo>
                                <a:pt x="22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0" name="Freeform 9281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1" name="Freeform 9282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2" name="Freeform 9283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3" name="Freeform 9284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4" name="Freeform 9285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5" name="Freeform 9286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6" name="Freeform 9287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1F7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7" name="Freeform 9288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8" name="Rectangle 9289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9" name="Rectangle 9290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0" name="Freeform 9291"/>
                      <wps:cNvSpPr>
                        <a:spLocks noEditPoints="1"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  <a:gd name="T82" fmla="*/ 266 w 273"/>
                            <a:gd name="T83" fmla="*/ 22 h 82"/>
                            <a:gd name="T84" fmla="*/ 266 w 273"/>
                            <a:gd name="T85" fmla="*/ 7 h 82"/>
                            <a:gd name="T86" fmla="*/ 266 w 273"/>
                            <a:gd name="T87" fmla="*/ 2 h 82"/>
                            <a:gd name="T88" fmla="*/ 271 w 273"/>
                            <a:gd name="T89" fmla="*/ 7 h 82"/>
                            <a:gd name="T90" fmla="*/ 268 w 273"/>
                            <a:gd name="T91" fmla="*/ 15 h 82"/>
                            <a:gd name="T92" fmla="*/ 266 w 273"/>
                            <a:gd name="T93" fmla="*/ 22 h 82"/>
                            <a:gd name="T94" fmla="*/ 176 w 273"/>
                            <a:gd name="T95" fmla="*/ 5 h 82"/>
                            <a:gd name="T96" fmla="*/ 184 w 273"/>
                            <a:gd name="T97" fmla="*/ 7 h 82"/>
                            <a:gd name="T98" fmla="*/ 176 w 273"/>
                            <a:gd name="T99" fmla="*/ 5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  <a:close/>
                              <a:moveTo>
                                <a:pt x="266" y="22"/>
                              </a:moveTo>
                              <a:lnTo>
                                <a:pt x="268" y="15"/>
                              </a:lnTo>
                              <a:lnTo>
                                <a:pt x="266" y="7"/>
                              </a:lnTo>
                              <a:lnTo>
                                <a:pt x="263" y="5"/>
                              </a:lnTo>
                              <a:lnTo>
                                <a:pt x="266" y="2"/>
                              </a:lnTo>
                              <a:lnTo>
                                <a:pt x="268" y="5"/>
                              </a:lnTo>
                              <a:lnTo>
                                <a:pt x="271" y="7"/>
                              </a:lnTo>
                              <a:lnTo>
                                <a:pt x="271" y="12"/>
                              </a:lnTo>
                              <a:lnTo>
                                <a:pt x="268" y="15"/>
                              </a:lnTo>
                              <a:lnTo>
                                <a:pt x="266" y="20"/>
                              </a:lnTo>
                              <a:lnTo>
                                <a:pt x="266" y="22"/>
                              </a:lnTo>
                              <a:close/>
                              <a:moveTo>
                                <a:pt x="171" y="5"/>
                              </a:moveTo>
                              <a:lnTo>
                                <a:pt x="176" y="5"/>
                              </a:lnTo>
                              <a:lnTo>
                                <a:pt x="181" y="7"/>
                              </a:lnTo>
                              <a:lnTo>
                                <a:pt x="184" y="7"/>
                              </a:lnTo>
                              <a:lnTo>
                                <a:pt x="184" y="7"/>
                              </a:lnTo>
                              <a:lnTo>
                                <a:pt x="176" y="5"/>
                              </a:lnTo>
                              <a:lnTo>
                                <a:pt x="171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1" name="Freeform 9292"/>
                      <wps:cNvSpPr>
                        <a:spLocks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2" name="Freeform 9293"/>
                      <wps:cNvSpPr>
                        <a:spLocks/>
                      </wps:cNvSpPr>
                      <wps:spPr bwMode="auto">
                        <a:xfrm>
                          <a:off x="531495" y="173990"/>
                          <a:ext cx="5080" cy="12700"/>
                        </a:xfrm>
                        <a:custGeom>
                          <a:avLst/>
                          <a:gdLst>
                            <a:gd name="T0" fmla="*/ 3 w 8"/>
                            <a:gd name="T1" fmla="*/ 20 h 20"/>
                            <a:gd name="T2" fmla="*/ 5 w 8"/>
                            <a:gd name="T3" fmla="*/ 13 h 20"/>
                            <a:gd name="T4" fmla="*/ 3 w 8"/>
                            <a:gd name="T5" fmla="*/ 5 h 20"/>
                            <a:gd name="T6" fmla="*/ 0 w 8"/>
                            <a:gd name="T7" fmla="*/ 3 h 20"/>
                            <a:gd name="T8" fmla="*/ 3 w 8"/>
                            <a:gd name="T9" fmla="*/ 0 h 20"/>
                            <a:gd name="T10" fmla="*/ 3 w 8"/>
                            <a:gd name="T11" fmla="*/ 0 h 20"/>
                            <a:gd name="T12" fmla="*/ 5 w 8"/>
                            <a:gd name="T13" fmla="*/ 3 h 20"/>
                            <a:gd name="T14" fmla="*/ 8 w 8"/>
                            <a:gd name="T15" fmla="*/ 5 h 20"/>
                            <a:gd name="T16" fmla="*/ 8 w 8"/>
                            <a:gd name="T17" fmla="*/ 10 h 20"/>
                            <a:gd name="T18" fmla="*/ 5 w 8"/>
                            <a:gd name="T19" fmla="*/ 13 h 20"/>
                            <a:gd name="T20" fmla="*/ 3 w 8"/>
                            <a:gd name="T21" fmla="*/ 18 h 20"/>
                            <a:gd name="T22" fmla="*/ 3 w 8"/>
                            <a:gd name="T23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" h="20">
                              <a:moveTo>
                                <a:pt x="3" y="20"/>
                              </a:moveTo>
                              <a:lnTo>
                                <a:pt x="5" y="13"/>
                              </a:lnTo>
                              <a:lnTo>
                                <a:pt x="3" y="5"/>
                              </a:lnTo>
                              <a:lnTo>
                                <a:pt x="0" y="3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5" y="3"/>
                              </a:lnTo>
                              <a:lnTo>
                                <a:pt x="8" y="5"/>
                              </a:lnTo>
                              <a:lnTo>
                                <a:pt x="8" y="10"/>
                              </a:lnTo>
                              <a:lnTo>
                                <a:pt x="5" y="13"/>
                              </a:lnTo>
                              <a:lnTo>
                                <a:pt x="3" y="18"/>
                              </a:lnTo>
                              <a:lnTo>
                                <a:pt x="3" y="2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3" name="Freeform 9294"/>
                      <wps:cNvSpPr>
                        <a:spLocks/>
                      </wps:cNvSpPr>
                      <wps:spPr bwMode="auto">
                        <a:xfrm>
                          <a:off x="473075" y="175895"/>
                          <a:ext cx="8255" cy="1270"/>
                        </a:xfrm>
                        <a:custGeom>
                          <a:avLst/>
                          <a:gdLst>
                            <a:gd name="T0" fmla="*/ 0 w 13"/>
                            <a:gd name="T1" fmla="*/ 0 h 2"/>
                            <a:gd name="T2" fmla="*/ 5 w 13"/>
                            <a:gd name="T3" fmla="*/ 0 h 2"/>
                            <a:gd name="T4" fmla="*/ 10 w 13"/>
                            <a:gd name="T5" fmla="*/ 2 h 2"/>
                            <a:gd name="T6" fmla="*/ 13 w 13"/>
                            <a:gd name="T7" fmla="*/ 2 h 2"/>
                            <a:gd name="T8" fmla="*/ 13 w 13"/>
                            <a:gd name="T9" fmla="*/ 2 h 2"/>
                            <a:gd name="T10" fmla="*/ 13 w 13"/>
                            <a:gd name="T11" fmla="*/ 2 h 2"/>
                            <a:gd name="T12" fmla="*/ 5 w 13"/>
                            <a:gd name="T13" fmla="*/ 0 h 2"/>
                            <a:gd name="T14" fmla="*/ 0 w 13"/>
                            <a:gd name="T15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" h="2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10" y="2"/>
                              </a:lnTo>
                              <a:lnTo>
                                <a:pt x="13" y="2"/>
                              </a:lnTo>
                              <a:lnTo>
                                <a:pt x="13" y="2"/>
                              </a:lnTo>
                              <a:lnTo>
                                <a:pt x="13" y="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4" name="Freeform 9295"/>
                      <wps:cNvSpPr>
                        <a:spLocks/>
                      </wps:cNvSpPr>
                      <wps:spPr bwMode="auto">
                        <a:xfrm>
                          <a:off x="467360" y="324485"/>
                          <a:ext cx="104140" cy="44450"/>
                        </a:xfrm>
                        <a:custGeom>
                          <a:avLst/>
                          <a:gdLst>
                            <a:gd name="T0" fmla="*/ 0 w 164"/>
                            <a:gd name="T1" fmla="*/ 60 h 70"/>
                            <a:gd name="T2" fmla="*/ 27 w 164"/>
                            <a:gd name="T3" fmla="*/ 55 h 70"/>
                            <a:gd name="T4" fmla="*/ 47 w 164"/>
                            <a:gd name="T5" fmla="*/ 48 h 70"/>
                            <a:gd name="T6" fmla="*/ 64 w 164"/>
                            <a:gd name="T7" fmla="*/ 38 h 70"/>
                            <a:gd name="T8" fmla="*/ 82 w 164"/>
                            <a:gd name="T9" fmla="*/ 28 h 70"/>
                            <a:gd name="T10" fmla="*/ 96 w 164"/>
                            <a:gd name="T11" fmla="*/ 18 h 70"/>
                            <a:gd name="T12" fmla="*/ 114 w 164"/>
                            <a:gd name="T13" fmla="*/ 8 h 70"/>
                            <a:gd name="T14" fmla="*/ 136 w 164"/>
                            <a:gd name="T15" fmla="*/ 3 h 70"/>
                            <a:gd name="T16" fmla="*/ 164 w 164"/>
                            <a:gd name="T17" fmla="*/ 0 h 70"/>
                            <a:gd name="T18" fmla="*/ 164 w 164"/>
                            <a:gd name="T19" fmla="*/ 13 h 70"/>
                            <a:gd name="T20" fmla="*/ 164 w 164"/>
                            <a:gd name="T21" fmla="*/ 28 h 70"/>
                            <a:gd name="T22" fmla="*/ 144 w 164"/>
                            <a:gd name="T23" fmla="*/ 25 h 70"/>
                            <a:gd name="T24" fmla="*/ 124 w 164"/>
                            <a:gd name="T25" fmla="*/ 25 h 70"/>
                            <a:gd name="T26" fmla="*/ 104 w 164"/>
                            <a:gd name="T27" fmla="*/ 30 h 70"/>
                            <a:gd name="T28" fmla="*/ 84 w 164"/>
                            <a:gd name="T29" fmla="*/ 38 h 70"/>
                            <a:gd name="T30" fmla="*/ 44 w 164"/>
                            <a:gd name="T31" fmla="*/ 55 h 70"/>
                            <a:gd name="T32" fmla="*/ 0 w 164"/>
                            <a:gd name="T33" fmla="*/ 70 h 70"/>
                            <a:gd name="T34" fmla="*/ 0 w 164"/>
                            <a:gd name="T35" fmla="*/ 65 h 70"/>
                            <a:gd name="T36" fmla="*/ 0 w 164"/>
                            <a:gd name="T37" fmla="*/ 6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64" h="70">
                              <a:moveTo>
                                <a:pt x="0" y="60"/>
                              </a:moveTo>
                              <a:lnTo>
                                <a:pt x="27" y="55"/>
                              </a:lnTo>
                              <a:lnTo>
                                <a:pt x="47" y="48"/>
                              </a:lnTo>
                              <a:lnTo>
                                <a:pt x="64" y="38"/>
                              </a:lnTo>
                              <a:lnTo>
                                <a:pt x="82" y="28"/>
                              </a:lnTo>
                              <a:lnTo>
                                <a:pt x="96" y="18"/>
                              </a:lnTo>
                              <a:lnTo>
                                <a:pt x="114" y="8"/>
                              </a:lnTo>
                              <a:lnTo>
                                <a:pt x="136" y="3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8"/>
                              </a:lnTo>
                              <a:lnTo>
                                <a:pt x="144" y="25"/>
                              </a:lnTo>
                              <a:lnTo>
                                <a:pt x="124" y="25"/>
                              </a:lnTo>
                              <a:lnTo>
                                <a:pt x="104" y="30"/>
                              </a:lnTo>
                              <a:lnTo>
                                <a:pt x="84" y="38"/>
                              </a:lnTo>
                              <a:lnTo>
                                <a:pt x="44" y="55"/>
                              </a:lnTo>
                              <a:lnTo>
                                <a:pt x="0" y="70"/>
                              </a:lnTo>
                              <a:lnTo>
                                <a:pt x="0" y="65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5" name="Freeform 9296"/>
                      <wps:cNvSpPr>
                        <a:spLocks/>
                      </wps:cNvSpPr>
                      <wps:spPr bwMode="auto">
                        <a:xfrm>
                          <a:off x="465455" y="302895"/>
                          <a:ext cx="104140" cy="58420"/>
                        </a:xfrm>
                        <a:custGeom>
                          <a:avLst/>
                          <a:gdLst>
                            <a:gd name="T0" fmla="*/ 0 w 164"/>
                            <a:gd name="T1" fmla="*/ 82 h 92"/>
                            <a:gd name="T2" fmla="*/ 15 w 164"/>
                            <a:gd name="T3" fmla="*/ 79 h 92"/>
                            <a:gd name="T4" fmla="*/ 27 w 164"/>
                            <a:gd name="T5" fmla="*/ 74 h 92"/>
                            <a:gd name="T6" fmla="*/ 40 w 164"/>
                            <a:gd name="T7" fmla="*/ 72 h 92"/>
                            <a:gd name="T8" fmla="*/ 50 w 164"/>
                            <a:gd name="T9" fmla="*/ 64 h 92"/>
                            <a:gd name="T10" fmla="*/ 67 w 164"/>
                            <a:gd name="T11" fmla="*/ 52 h 92"/>
                            <a:gd name="T12" fmla="*/ 82 w 164"/>
                            <a:gd name="T13" fmla="*/ 37 h 92"/>
                            <a:gd name="T14" fmla="*/ 99 w 164"/>
                            <a:gd name="T15" fmla="*/ 22 h 92"/>
                            <a:gd name="T16" fmla="*/ 117 w 164"/>
                            <a:gd name="T17" fmla="*/ 12 h 92"/>
                            <a:gd name="T18" fmla="*/ 127 w 164"/>
                            <a:gd name="T19" fmla="*/ 7 h 92"/>
                            <a:gd name="T20" fmla="*/ 137 w 164"/>
                            <a:gd name="T21" fmla="*/ 2 h 92"/>
                            <a:gd name="T22" fmla="*/ 149 w 164"/>
                            <a:gd name="T23" fmla="*/ 0 h 92"/>
                            <a:gd name="T24" fmla="*/ 164 w 164"/>
                            <a:gd name="T25" fmla="*/ 0 h 92"/>
                            <a:gd name="T26" fmla="*/ 164 w 164"/>
                            <a:gd name="T27" fmla="*/ 12 h 92"/>
                            <a:gd name="T28" fmla="*/ 164 w 164"/>
                            <a:gd name="T29" fmla="*/ 25 h 92"/>
                            <a:gd name="T30" fmla="*/ 142 w 164"/>
                            <a:gd name="T31" fmla="*/ 27 h 92"/>
                            <a:gd name="T32" fmla="*/ 122 w 164"/>
                            <a:gd name="T33" fmla="*/ 32 h 92"/>
                            <a:gd name="T34" fmla="*/ 104 w 164"/>
                            <a:gd name="T35" fmla="*/ 42 h 92"/>
                            <a:gd name="T36" fmla="*/ 85 w 164"/>
                            <a:gd name="T37" fmla="*/ 52 h 92"/>
                            <a:gd name="T38" fmla="*/ 65 w 164"/>
                            <a:gd name="T39" fmla="*/ 62 h 92"/>
                            <a:gd name="T40" fmla="*/ 45 w 164"/>
                            <a:gd name="T41" fmla="*/ 74 h 92"/>
                            <a:gd name="T42" fmla="*/ 22 w 164"/>
                            <a:gd name="T43" fmla="*/ 84 h 92"/>
                            <a:gd name="T44" fmla="*/ 0 w 164"/>
                            <a:gd name="T45" fmla="*/ 92 h 92"/>
                            <a:gd name="T46" fmla="*/ 0 w 164"/>
                            <a:gd name="T47" fmla="*/ 87 h 92"/>
                            <a:gd name="T48" fmla="*/ 0 w 164"/>
                            <a:gd name="T49" fmla="*/ 8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64" h="92">
                              <a:moveTo>
                                <a:pt x="0" y="82"/>
                              </a:moveTo>
                              <a:lnTo>
                                <a:pt x="15" y="79"/>
                              </a:lnTo>
                              <a:lnTo>
                                <a:pt x="27" y="74"/>
                              </a:lnTo>
                              <a:lnTo>
                                <a:pt x="40" y="72"/>
                              </a:lnTo>
                              <a:lnTo>
                                <a:pt x="50" y="64"/>
                              </a:lnTo>
                              <a:lnTo>
                                <a:pt x="67" y="52"/>
                              </a:lnTo>
                              <a:lnTo>
                                <a:pt x="82" y="37"/>
                              </a:lnTo>
                              <a:lnTo>
                                <a:pt x="99" y="22"/>
                              </a:lnTo>
                              <a:lnTo>
                                <a:pt x="117" y="12"/>
                              </a:lnTo>
                              <a:lnTo>
                                <a:pt x="127" y="7"/>
                              </a:lnTo>
                              <a:lnTo>
                                <a:pt x="137" y="2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42" y="27"/>
                              </a:lnTo>
                              <a:lnTo>
                                <a:pt x="122" y="32"/>
                              </a:lnTo>
                              <a:lnTo>
                                <a:pt x="104" y="42"/>
                              </a:lnTo>
                              <a:lnTo>
                                <a:pt x="85" y="52"/>
                              </a:lnTo>
                              <a:lnTo>
                                <a:pt x="65" y="62"/>
                              </a:lnTo>
                              <a:lnTo>
                                <a:pt x="45" y="74"/>
                              </a:lnTo>
                              <a:lnTo>
                                <a:pt x="22" y="84"/>
                              </a:lnTo>
                              <a:lnTo>
                                <a:pt x="0" y="92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6" name="Freeform 9297"/>
                      <wps:cNvSpPr>
                        <a:spLocks/>
                      </wps:cNvSpPr>
                      <wps:spPr bwMode="auto">
                        <a:xfrm>
                          <a:off x="465455" y="278765"/>
                          <a:ext cx="104140" cy="69850"/>
                        </a:xfrm>
                        <a:custGeom>
                          <a:avLst/>
                          <a:gdLst>
                            <a:gd name="T0" fmla="*/ 0 w 164"/>
                            <a:gd name="T1" fmla="*/ 100 h 110"/>
                            <a:gd name="T2" fmla="*/ 15 w 164"/>
                            <a:gd name="T3" fmla="*/ 97 h 110"/>
                            <a:gd name="T4" fmla="*/ 27 w 164"/>
                            <a:gd name="T5" fmla="*/ 92 h 110"/>
                            <a:gd name="T6" fmla="*/ 40 w 164"/>
                            <a:gd name="T7" fmla="*/ 87 h 110"/>
                            <a:gd name="T8" fmla="*/ 50 w 164"/>
                            <a:gd name="T9" fmla="*/ 82 h 110"/>
                            <a:gd name="T10" fmla="*/ 67 w 164"/>
                            <a:gd name="T11" fmla="*/ 65 h 110"/>
                            <a:gd name="T12" fmla="*/ 82 w 164"/>
                            <a:gd name="T13" fmla="*/ 48 h 110"/>
                            <a:gd name="T14" fmla="*/ 99 w 164"/>
                            <a:gd name="T15" fmla="*/ 30 h 110"/>
                            <a:gd name="T16" fmla="*/ 117 w 164"/>
                            <a:gd name="T17" fmla="*/ 15 h 110"/>
                            <a:gd name="T18" fmla="*/ 127 w 164"/>
                            <a:gd name="T19" fmla="*/ 8 h 110"/>
                            <a:gd name="T20" fmla="*/ 137 w 164"/>
                            <a:gd name="T21" fmla="*/ 3 h 110"/>
                            <a:gd name="T22" fmla="*/ 149 w 164"/>
                            <a:gd name="T23" fmla="*/ 0 h 110"/>
                            <a:gd name="T24" fmla="*/ 164 w 164"/>
                            <a:gd name="T25" fmla="*/ 0 h 110"/>
                            <a:gd name="T26" fmla="*/ 164 w 164"/>
                            <a:gd name="T27" fmla="*/ 13 h 110"/>
                            <a:gd name="T28" fmla="*/ 164 w 164"/>
                            <a:gd name="T29" fmla="*/ 25 h 110"/>
                            <a:gd name="T30" fmla="*/ 154 w 164"/>
                            <a:gd name="T31" fmla="*/ 28 h 110"/>
                            <a:gd name="T32" fmla="*/ 142 w 164"/>
                            <a:gd name="T33" fmla="*/ 28 h 110"/>
                            <a:gd name="T34" fmla="*/ 132 w 164"/>
                            <a:gd name="T35" fmla="*/ 33 h 110"/>
                            <a:gd name="T36" fmla="*/ 122 w 164"/>
                            <a:gd name="T37" fmla="*/ 38 h 110"/>
                            <a:gd name="T38" fmla="*/ 104 w 164"/>
                            <a:gd name="T39" fmla="*/ 48 h 110"/>
                            <a:gd name="T40" fmla="*/ 85 w 164"/>
                            <a:gd name="T41" fmla="*/ 63 h 110"/>
                            <a:gd name="T42" fmla="*/ 65 w 164"/>
                            <a:gd name="T43" fmla="*/ 75 h 110"/>
                            <a:gd name="T44" fmla="*/ 45 w 164"/>
                            <a:gd name="T45" fmla="*/ 90 h 110"/>
                            <a:gd name="T46" fmla="*/ 22 w 164"/>
                            <a:gd name="T47" fmla="*/ 102 h 110"/>
                            <a:gd name="T48" fmla="*/ 0 w 164"/>
                            <a:gd name="T49" fmla="*/ 110 h 110"/>
                            <a:gd name="T50" fmla="*/ 0 w 164"/>
                            <a:gd name="T51" fmla="*/ 105 h 110"/>
                            <a:gd name="T52" fmla="*/ 0 w 164"/>
                            <a:gd name="T53" fmla="*/ 10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164" h="110">
                              <a:moveTo>
                                <a:pt x="0" y="100"/>
                              </a:moveTo>
                              <a:lnTo>
                                <a:pt x="15" y="97"/>
                              </a:lnTo>
                              <a:lnTo>
                                <a:pt x="27" y="92"/>
                              </a:lnTo>
                              <a:lnTo>
                                <a:pt x="40" y="87"/>
                              </a:lnTo>
                              <a:lnTo>
                                <a:pt x="50" y="82"/>
                              </a:lnTo>
                              <a:lnTo>
                                <a:pt x="67" y="65"/>
                              </a:lnTo>
                              <a:lnTo>
                                <a:pt x="82" y="48"/>
                              </a:lnTo>
                              <a:lnTo>
                                <a:pt x="99" y="30"/>
                              </a:lnTo>
                              <a:lnTo>
                                <a:pt x="117" y="15"/>
                              </a:lnTo>
                              <a:lnTo>
                                <a:pt x="127" y="8"/>
                              </a:lnTo>
                              <a:lnTo>
                                <a:pt x="137" y="3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5"/>
                              </a:lnTo>
                              <a:lnTo>
                                <a:pt x="154" y="28"/>
                              </a:lnTo>
                              <a:lnTo>
                                <a:pt x="142" y="28"/>
                              </a:lnTo>
                              <a:lnTo>
                                <a:pt x="132" y="33"/>
                              </a:lnTo>
                              <a:lnTo>
                                <a:pt x="122" y="38"/>
                              </a:lnTo>
                              <a:lnTo>
                                <a:pt x="104" y="48"/>
                              </a:lnTo>
                              <a:lnTo>
                                <a:pt x="85" y="63"/>
                              </a:lnTo>
                              <a:lnTo>
                                <a:pt x="65" y="75"/>
                              </a:lnTo>
                              <a:lnTo>
                                <a:pt x="45" y="90"/>
                              </a:lnTo>
                              <a:lnTo>
                                <a:pt x="22" y="102"/>
                              </a:lnTo>
                              <a:lnTo>
                                <a:pt x="0" y="110"/>
                              </a:lnTo>
                              <a:lnTo>
                                <a:pt x="0" y="105"/>
                              </a:lnTo>
                              <a:lnTo>
                                <a:pt x="0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7" name="Freeform 9298"/>
                      <wps:cNvSpPr>
                        <a:spLocks/>
                      </wps:cNvSpPr>
                      <wps:spPr bwMode="auto">
                        <a:xfrm>
                          <a:off x="465455" y="255270"/>
                          <a:ext cx="104140" cy="80645"/>
                        </a:xfrm>
                        <a:custGeom>
                          <a:avLst/>
                          <a:gdLst>
                            <a:gd name="T0" fmla="*/ 0 w 164"/>
                            <a:gd name="T1" fmla="*/ 117 h 127"/>
                            <a:gd name="T2" fmla="*/ 15 w 164"/>
                            <a:gd name="T3" fmla="*/ 114 h 127"/>
                            <a:gd name="T4" fmla="*/ 27 w 164"/>
                            <a:gd name="T5" fmla="*/ 109 h 127"/>
                            <a:gd name="T6" fmla="*/ 40 w 164"/>
                            <a:gd name="T7" fmla="*/ 104 h 127"/>
                            <a:gd name="T8" fmla="*/ 50 w 164"/>
                            <a:gd name="T9" fmla="*/ 97 h 127"/>
                            <a:gd name="T10" fmla="*/ 67 w 164"/>
                            <a:gd name="T11" fmla="*/ 77 h 127"/>
                            <a:gd name="T12" fmla="*/ 82 w 164"/>
                            <a:gd name="T13" fmla="*/ 55 h 127"/>
                            <a:gd name="T14" fmla="*/ 99 w 164"/>
                            <a:gd name="T15" fmla="*/ 35 h 127"/>
                            <a:gd name="T16" fmla="*/ 117 w 164"/>
                            <a:gd name="T17" fmla="*/ 17 h 127"/>
                            <a:gd name="T18" fmla="*/ 127 w 164"/>
                            <a:gd name="T19" fmla="*/ 10 h 127"/>
                            <a:gd name="T20" fmla="*/ 137 w 164"/>
                            <a:gd name="T21" fmla="*/ 5 h 127"/>
                            <a:gd name="T22" fmla="*/ 149 w 164"/>
                            <a:gd name="T23" fmla="*/ 0 h 127"/>
                            <a:gd name="T24" fmla="*/ 164 w 164"/>
                            <a:gd name="T25" fmla="*/ 0 h 127"/>
                            <a:gd name="T26" fmla="*/ 164 w 164"/>
                            <a:gd name="T27" fmla="*/ 12 h 127"/>
                            <a:gd name="T28" fmla="*/ 164 w 164"/>
                            <a:gd name="T29" fmla="*/ 25 h 127"/>
                            <a:gd name="T30" fmla="*/ 154 w 164"/>
                            <a:gd name="T31" fmla="*/ 27 h 127"/>
                            <a:gd name="T32" fmla="*/ 142 w 164"/>
                            <a:gd name="T33" fmla="*/ 30 h 127"/>
                            <a:gd name="T34" fmla="*/ 132 w 164"/>
                            <a:gd name="T35" fmla="*/ 32 h 127"/>
                            <a:gd name="T36" fmla="*/ 122 w 164"/>
                            <a:gd name="T37" fmla="*/ 40 h 127"/>
                            <a:gd name="T38" fmla="*/ 104 w 164"/>
                            <a:gd name="T39" fmla="*/ 52 h 127"/>
                            <a:gd name="T40" fmla="*/ 85 w 164"/>
                            <a:gd name="T41" fmla="*/ 70 h 127"/>
                            <a:gd name="T42" fmla="*/ 65 w 164"/>
                            <a:gd name="T43" fmla="*/ 87 h 127"/>
                            <a:gd name="T44" fmla="*/ 45 w 164"/>
                            <a:gd name="T45" fmla="*/ 104 h 127"/>
                            <a:gd name="T46" fmla="*/ 35 w 164"/>
                            <a:gd name="T47" fmla="*/ 112 h 127"/>
                            <a:gd name="T48" fmla="*/ 22 w 164"/>
                            <a:gd name="T49" fmla="*/ 119 h 127"/>
                            <a:gd name="T50" fmla="*/ 12 w 164"/>
                            <a:gd name="T51" fmla="*/ 124 h 127"/>
                            <a:gd name="T52" fmla="*/ 0 w 164"/>
                            <a:gd name="T53" fmla="*/ 127 h 127"/>
                            <a:gd name="T54" fmla="*/ 0 w 164"/>
                            <a:gd name="T55" fmla="*/ 122 h 127"/>
                            <a:gd name="T56" fmla="*/ 0 w 164"/>
                            <a:gd name="T57" fmla="*/ 117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64" h="127">
                              <a:moveTo>
                                <a:pt x="0" y="117"/>
                              </a:moveTo>
                              <a:lnTo>
                                <a:pt x="15" y="114"/>
                              </a:lnTo>
                              <a:lnTo>
                                <a:pt x="27" y="109"/>
                              </a:lnTo>
                              <a:lnTo>
                                <a:pt x="40" y="104"/>
                              </a:lnTo>
                              <a:lnTo>
                                <a:pt x="50" y="97"/>
                              </a:lnTo>
                              <a:lnTo>
                                <a:pt x="67" y="77"/>
                              </a:lnTo>
                              <a:lnTo>
                                <a:pt x="82" y="55"/>
                              </a:lnTo>
                              <a:lnTo>
                                <a:pt x="99" y="35"/>
                              </a:lnTo>
                              <a:lnTo>
                                <a:pt x="117" y="17"/>
                              </a:lnTo>
                              <a:lnTo>
                                <a:pt x="127" y="10"/>
                              </a:lnTo>
                              <a:lnTo>
                                <a:pt x="137" y="5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54" y="27"/>
                              </a:lnTo>
                              <a:lnTo>
                                <a:pt x="142" y="30"/>
                              </a:lnTo>
                              <a:lnTo>
                                <a:pt x="132" y="32"/>
                              </a:lnTo>
                              <a:lnTo>
                                <a:pt x="122" y="40"/>
                              </a:lnTo>
                              <a:lnTo>
                                <a:pt x="104" y="52"/>
                              </a:lnTo>
                              <a:lnTo>
                                <a:pt x="85" y="70"/>
                              </a:lnTo>
                              <a:lnTo>
                                <a:pt x="65" y="87"/>
                              </a:lnTo>
                              <a:lnTo>
                                <a:pt x="45" y="104"/>
                              </a:lnTo>
                              <a:lnTo>
                                <a:pt x="35" y="112"/>
                              </a:lnTo>
                              <a:lnTo>
                                <a:pt x="22" y="119"/>
                              </a:lnTo>
                              <a:lnTo>
                                <a:pt x="12" y="124"/>
                              </a:lnTo>
                              <a:lnTo>
                                <a:pt x="0" y="127"/>
                              </a:lnTo>
                              <a:lnTo>
                                <a:pt x="0" y="122"/>
                              </a:lnTo>
                              <a:lnTo>
                                <a:pt x="0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8" name="Freeform 9299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9" name="Freeform 9300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0" name="Freeform 9301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1" name="Freeform 9302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  <a:gd name="T60" fmla="*/ 102 w 202"/>
                            <a:gd name="T61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2" name="Freeform 9303"/>
                      <wps:cNvSpPr>
                        <a:spLocks/>
                      </wps:cNvSpPr>
                      <wps:spPr bwMode="auto">
                        <a:xfrm>
                          <a:off x="325120" y="234315"/>
                          <a:ext cx="111760" cy="136525"/>
                        </a:xfrm>
                        <a:custGeom>
                          <a:avLst/>
                          <a:gdLst>
                            <a:gd name="T0" fmla="*/ 176 w 176"/>
                            <a:gd name="T1" fmla="*/ 215 h 215"/>
                            <a:gd name="T2" fmla="*/ 176 w 176"/>
                            <a:gd name="T3" fmla="*/ 93 h 215"/>
                            <a:gd name="T4" fmla="*/ 161 w 176"/>
                            <a:gd name="T5" fmla="*/ 93 h 215"/>
                            <a:gd name="T6" fmla="*/ 161 w 176"/>
                            <a:gd name="T7" fmla="*/ 73 h 215"/>
                            <a:gd name="T8" fmla="*/ 147 w 176"/>
                            <a:gd name="T9" fmla="*/ 73 h 215"/>
                            <a:gd name="T10" fmla="*/ 142 w 176"/>
                            <a:gd name="T11" fmla="*/ 53 h 215"/>
                            <a:gd name="T12" fmla="*/ 137 w 176"/>
                            <a:gd name="T13" fmla="*/ 33 h 215"/>
                            <a:gd name="T14" fmla="*/ 132 w 176"/>
                            <a:gd name="T15" fmla="*/ 25 h 215"/>
                            <a:gd name="T16" fmla="*/ 124 w 176"/>
                            <a:gd name="T17" fmla="*/ 18 h 215"/>
                            <a:gd name="T18" fmla="*/ 117 w 176"/>
                            <a:gd name="T19" fmla="*/ 10 h 215"/>
                            <a:gd name="T20" fmla="*/ 107 w 176"/>
                            <a:gd name="T21" fmla="*/ 3 h 215"/>
                            <a:gd name="T22" fmla="*/ 99 w 176"/>
                            <a:gd name="T23" fmla="*/ 0 h 215"/>
                            <a:gd name="T24" fmla="*/ 89 w 176"/>
                            <a:gd name="T25" fmla="*/ 0 h 215"/>
                            <a:gd name="T26" fmla="*/ 79 w 176"/>
                            <a:gd name="T27" fmla="*/ 0 h 215"/>
                            <a:gd name="T28" fmla="*/ 67 w 176"/>
                            <a:gd name="T29" fmla="*/ 3 h 215"/>
                            <a:gd name="T30" fmla="*/ 60 w 176"/>
                            <a:gd name="T31" fmla="*/ 8 h 215"/>
                            <a:gd name="T32" fmla="*/ 52 w 176"/>
                            <a:gd name="T33" fmla="*/ 13 h 215"/>
                            <a:gd name="T34" fmla="*/ 47 w 176"/>
                            <a:gd name="T35" fmla="*/ 20 h 215"/>
                            <a:gd name="T36" fmla="*/ 42 w 176"/>
                            <a:gd name="T37" fmla="*/ 28 h 215"/>
                            <a:gd name="T38" fmla="*/ 32 w 176"/>
                            <a:gd name="T39" fmla="*/ 48 h 215"/>
                            <a:gd name="T40" fmla="*/ 27 w 176"/>
                            <a:gd name="T41" fmla="*/ 73 h 215"/>
                            <a:gd name="T42" fmla="*/ 12 w 176"/>
                            <a:gd name="T43" fmla="*/ 73 h 215"/>
                            <a:gd name="T44" fmla="*/ 12 w 176"/>
                            <a:gd name="T45" fmla="*/ 93 h 215"/>
                            <a:gd name="T46" fmla="*/ 0 w 176"/>
                            <a:gd name="T47" fmla="*/ 93 h 215"/>
                            <a:gd name="T48" fmla="*/ 0 w 176"/>
                            <a:gd name="T49" fmla="*/ 215 h 215"/>
                            <a:gd name="T50" fmla="*/ 176 w 176"/>
                            <a:gd name="T51" fmla="*/ 215 h 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6" h="215">
                              <a:moveTo>
                                <a:pt x="176" y="215"/>
                              </a:moveTo>
                              <a:lnTo>
                                <a:pt x="176" y="93"/>
                              </a:lnTo>
                              <a:lnTo>
                                <a:pt x="161" y="93"/>
                              </a:lnTo>
                              <a:lnTo>
                                <a:pt x="161" y="73"/>
                              </a:lnTo>
                              <a:lnTo>
                                <a:pt x="147" y="73"/>
                              </a:lnTo>
                              <a:lnTo>
                                <a:pt x="142" y="53"/>
                              </a:lnTo>
                              <a:lnTo>
                                <a:pt x="137" y="33"/>
                              </a:lnTo>
                              <a:lnTo>
                                <a:pt x="132" y="25"/>
                              </a:lnTo>
                              <a:lnTo>
                                <a:pt x="124" y="18"/>
                              </a:lnTo>
                              <a:lnTo>
                                <a:pt x="117" y="10"/>
                              </a:lnTo>
                              <a:lnTo>
                                <a:pt x="107" y="3"/>
                              </a:lnTo>
                              <a:lnTo>
                                <a:pt x="99" y="0"/>
                              </a:lnTo>
                              <a:lnTo>
                                <a:pt x="89" y="0"/>
                              </a:lnTo>
                              <a:lnTo>
                                <a:pt x="79" y="0"/>
                              </a:lnTo>
                              <a:lnTo>
                                <a:pt x="67" y="3"/>
                              </a:lnTo>
                              <a:lnTo>
                                <a:pt x="60" y="8"/>
                              </a:lnTo>
                              <a:lnTo>
                                <a:pt x="52" y="13"/>
                              </a:lnTo>
                              <a:lnTo>
                                <a:pt x="47" y="20"/>
                              </a:lnTo>
                              <a:lnTo>
                                <a:pt x="42" y="28"/>
                              </a:lnTo>
                              <a:lnTo>
                                <a:pt x="32" y="48"/>
                              </a:lnTo>
                              <a:lnTo>
                                <a:pt x="27" y="73"/>
                              </a:lnTo>
                              <a:lnTo>
                                <a:pt x="12" y="73"/>
                              </a:lnTo>
                              <a:lnTo>
                                <a:pt x="12" y="93"/>
                              </a:lnTo>
                              <a:lnTo>
                                <a:pt x="0" y="93"/>
                              </a:lnTo>
                              <a:lnTo>
                                <a:pt x="0" y="215"/>
                              </a:lnTo>
                              <a:lnTo>
                                <a:pt x="176" y="21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3" name="Line 9304"/>
                      <wps:cNvCnPr/>
                      <wps:spPr bwMode="auto">
                        <a:xfrm>
                          <a:off x="363220" y="205740"/>
                          <a:ext cx="3619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4" name="Freeform 9305"/>
                      <wps:cNvSpPr>
                        <a:spLocks/>
                      </wps:cNvSpPr>
                      <wps:spPr bwMode="auto">
                        <a:xfrm>
                          <a:off x="363220" y="226695"/>
                          <a:ext cx="36195" cy="4445"/>
                        </a:xfrm>
                        <a:custGeom>
                          <a:avLst/>
                          <a:gdLst>
                            <a:gd name="T0" fmla="*/ 0 w 57"/>
                            <a:gd name="T1" fmla="*/ 7 h 7"/>
                            <a:gd name="T2" fmla="*/ 12 w 57"/>
                            <a:gd name="T3" fmla="*/ 2 h 7"/>
                            <a:gd name="T4" fmla="*/ 27 w 57"/>
                            <a:gd name="T5" fmla="*/ 0 h 7"/>
                            <a:gd name="T6" fmla="*/ 42 w 57"/>
                            <a:gd name="T7" fmla="*/ 2 h 7"/>
                            <a:gd name="T8" fmla="*/ 57 w 57"/>
                            <a:gd name="T9" fmla="*/ 7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7" h="7">
                              <a:moveTo>
                                <a:pt x="0" y="7"/>
                              </a:moveTo>
                              <a:lnTo>
                                <a:pt x="12" y="2"/>
                              </a:lnTo>
                              <a:lnTo>
                                <a:pt x="27" y="0"/>
                              </a:lnTo>
                              <a:lnTo>
                                <a:pt x="42" y="2"/>
                              </a:lnTo>
                              <a:lnTo>
                                <a:pt x="57" y="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5" name="Rectangle 9306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6" name="Rectangle 9307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7" name="Line 9308"/>
                      <wps:cNvCnPr/>
                      <wps:spPr bwMode="auto">
                        <a:xfrm>
                          <a:off x="368935" y="205740"/>
                          <a:ext cx="635" cy="2413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8" name="Line 9309"/>
                      <wps:cNvCnPr/>
                      <wps:spPr bwMode="auto">
                        <a:xfrm>
                          <a:off x="393065" y="205740"/>
                          <a:ext cx="635" cy="2222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9" name="Freeform 9310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0" name="Freeform 9311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1" name="Freeform 9312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2" name="Freeform 9313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3" name="Freeform 9314"/>
                      <wps:cNvSpPr>
                        <a:spLocks noEditPoints="1"/>
                      </wps:cNvSpPr>
                      <wps:spPr bwMode="auto">
                        <a:xfrm>
                          <a:off x="212725" y="275590"/>
                          <a:ext cx="101600" cy="86995"/>
                        </a:xfrm>
                        <a:custGeom>
                          <a:avLst/>
                          <a:gdLst>
                            <a:gd name="T0" fmla="*/ 120 w 160"/>
                            <a:gd name="T1" fmla="*/ 132 h 137"/>
                            <a:gd name="T2" fmla="*/ 43 w 160"/>
                            <a:gd name="T3" fmla="*/ 130 h 137"/>
                            <a:gd name="T4" fmla="*/ 0 w 160"/>
                            <a:gd name="T5" fmla="*/ 100 h 137"/>
                            <a:gd name="T6" fmla="*/ 0 w 160"/>
                            <a:gd name="T7" fmla="*/ 33 h 137"/>
                            <a:gd name="T8" fmla="*/ 18 w 160"/>
                            <a:gd name="T9" fmla="*/ 0 h 137"/>
                            <a:gd name="T10" fmla="*/ 43 w 160"/>
                            <a:gd name="T11" fmla="*/ 8 h 137"/>
                            <a:gd name="T12" fmla="*/ 58 w 160"/>
                            <a:gd name="T13" fmla="*/ 20 h 137"/>
                            <a:gd name="T14" fmla="*/ 65 w 160"/>
                            <a:gd name="T15" fmla="*/ 28 h 137"/>
                            <a:gd name="T16" fmla="*/ 75 w 160"/>
                            <a:gd name="T17" fmla="*/ 30 h 137"/>
                            <a:gd name="T18" fmla="*/ 87 w 160"/>
                            <a:gd name="T19" fmla="*/ 43 h 137"/>
                            <a:gd name="T20" fmla="*/ 95 w 160"/>
                            <a:gd name="T21" fmla="*/ 53 h 137"/>
                            <a:gd name="T22" fmla="*/ 105 w 160"/>
                            <a:gd name="T23" fmla="*/ 60 h 137"/>
                            <a:gd name="T24" fmla="*/ 120 w 160"/>
                            <a:gd name="T25" fmla="*/ 75 h 137"/>
                            <a:gd name="T26" fmla="*/ 125 w 160"/>
                            <a:gd name="T27" fmla="*/ 90 h 137"/>
                            <a:gd name="T28" fmla="*/ 140 w 160"/>
                            <a:gd name="T29" fmla="*/ 100 h 137"/>
                            <a:gd name="T30" fmla="*/ 157 w 160"/>
                            <a:gd name="T31" fmla="*/ 122 h 137"/>
                            <a:gd name="T32" fmla="*/ 92 w 160"/>
                            <a:gd name="T33" fmla="*/ 92 h 137"/>
                            <a:gd name="T34" fmla="*/ 112 w 160"/>
                            <a:gd name="T35" fmla="*/ 95 h 137"/>
                            <a:gd name="T36" fmla="*/ 130 w 160"/>
                            <a:gd name="T37" fmla="*/ 102 h 137"/>
                            <a:gd name="T38" fmla="*/ 150 w 160"/>
                            <a:gd name="T39" fmla="*/ 127 h 137"/>
                            <a:gd name="T40" fmla="*/ 112 w 160"/>
                            <a:gd name="T41" fmla="*/ 122 h 137"/>
                            <a:gd name="T42" fmla="*/ 105 w 160"/>
                            <a:gd name="T43" fmla="*/ 107 h 137"/>
                            <a:gd name="T44" fmla="*/ 92 w 160"/>
                            <a:gd name="T45" fmla="*/ 92 h 137"/>
                            <a:gd name="T46" fmla="*/ 15 w 160"/>
                            <a:gd name="T47" fmla="*/ 5 h 137"/>
                            <a:gd name="T48" fmla="*/ 30 w 160"/>
                            <a:gd name="T49" fmla="*/ 13 h 137"/>
                            <a:gd name="T50" fmla="*/ 25 w 160"/>
                            <a:gd name="T51" fmla="*/ 20 h 137"/>
                            <a:gd name="T52" fmla="*/ 5 w 160"/>
                            <a:gd name="T53" fmla="*/ 13 h 137"/>
                            <a:gd name="T54" fmla="*/ 5 w 160"/>
                            <a:gd name="T55" fmla="*/ 18 h 137"/>
                            <a:gd name="T56" fmla="*/ 28 w 160"/>
                            <a:gd name="T57" fmla="*/ 30 h 137"/>
                            <a:gd name="T58" fmla="*/ 40 w 160"/>
                            <a:gd name="T59" fmla="*/ 43 h 137"/>
                            <a:gd name="T60" fmla="*/ 5 w 160"/>
                            <a:gd name="T61" fmla="*/ 38 h 137"/>
                            <a:gd name="T62" fmla="*/ 5 w 160"/>
                            <a:gd name="T63" fmla="*/ 18 h 137"/>
                            <a:gd name="T64" fmla="*/ 92 w 160"/>
                            <a:gd name="T65" fmla="*/ 65 h 137"/>
                            <a:gd name="T66" fmla="*/ 112 w 160"/>
                            <a:gd name="T67" fmla="*/ 80 h 137"/>
                            <a:gd name="T68" fmla="*/ 107 w 160"/>
                            <a:gd name="T69" fmla="*/ 87 h 137"/>
                            <a:gd name="T70" fmla="*/ 95 w 160"/>
                            <a:gd name="T71" fmla="*/ 80 h 137"/>
                            <a:gd name="T72" fmla="*/ 85 w 160"/>
                            <a:gd name="T73" fmla="*/ 65 h 137"/>
                            <a:gd name="T74" fmla="*/ 33 w 160"/>
                            <a:gd name="T75" fmla="*/ 20 h 137"/>
                            <a:gd name="T76" fmla="*/ 65 w 160"/>
                            <a:gd name="T77" fmla="*/ 38 h 137"/>
                            <a:gd name="T78" fmla="*/ 80 w 160"/>
                            <a:gd name="T79" fmla="*/ 53 h 137"/>
                            <a:gd name="T80" fmla="*/ 50 w 160"/>
                            <a:gd name="T81" fmla="*/ 45 h 137"/>
                            <a:gd name="T82" fmla="*/ 33 w 160"/>
                            <a:gd name="T83" fmla="*/ 20 h 137"/>
                            <a:gd name="T84" fmla="*/ 30 w 160"/>
                            <a:gd name="T85" fmla="*/ 48 h 137"/>
                            <a:gd name="T86" fmla="*/ 63 w 160"/>
                            <a:gd name="T87" fmla="*/ 63 h 137"/>
                            <a:gd name="T88" fmla="*/ 80 w 160"/>
                            <a:gd name="T89" fmla="*/ 75 h 137"/>
                            <a:gd name="T90" fmla="*/ 75 w 160"/>
                            <a:gd name="T91" fmla="*/ 82 h 137"/>
                            <a:gd name="T92" fmla="*/ 40 w 160"/>
                            <a:gd name="T93" fmla="*/ 68 h 137"/>
                            <a:gd name="T94" fmla="*/ 5 w 160"/>
                            <a:gd name="T95" fmla="*/ 60 h 137"/>
                            <a:gd name="T96" fmla="*/ 5 w 160"/>
                            <a:gd name="T97" fmla="*/ 70 h 137"/>
                            <a:gd name="T98" fmla="*/ 65 w 160"/>
                            <a:gd name="T99" fmla="*/ 87 h 137"/>
                            <a:gd name="T100" fmla="*/ 87 w 160"/>
                            <a:gd name="T101" fmla="*/ 102 h 137"/>
                            <a:gd name="T102" fmla="*/ 102 w 160"/>
                            <a:gd name="T103" fmla="*/ 125 h 137"/>
                            <a:gd name="T104" fmla="*/ 58 w 160"/>
                            <a:gd name="T105" fmla="*/ 120 h 137"/>
                            <a:gd name="T106" fmla="*/ 5 w 160"/>
                            <a:gd name="T107" fmla="*/ 122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60" h="137">
                              <a:moveTo>
                                <a:pt x="160" y="137"/>
                              </a:moveTo>
                              <a:lnTo>
                                <a:pt x="120" y="132"/>
                              </a:lnTo>
                              <a:lnTo>
                                <a:pt x="82" y="130"/>
                              </a:lnTo>
                              <a:lnTo>
                                <a:pt x="43" y="130"/>
                              </a:lnTo>
                              <a:lnTo>
                                <a:pt x="0" y="132"/>
                              </a:lnTo>
                              <a:lnTo>
                                <a:pt x="0" y="100"/>
                              </a:lnTo>
                              <a:lnTo>
                                <a:pt x="0" y="65"/>
                              </a:lnTo>
                              <a:lnTo>
                                <a:pt x="0" y="33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30" y="3"/>
                              </a:lnTo>
                              <a:lnTo>
                                <a:pt x="43" y="8"/>
                              </a:lnTo>
                              <a:lnTo>
                                <a:pt x="50" y="13"/>
                              </a:lnTo>
                              <a:lnTo>
                                <a:pt x="58" y="20"/>
                              </a:lnTo>
                              <a:lnTo>
                                <a:pt x="63" y="25"/>
                              </a:lnTo>
                              <a:lnTo>
                                <a:pt x="65" y="28"/>
                              </a:lnTo>
                              <a:lnTo>
                                <a:pt x="65" y="28"/>
                              </a:lnTo>
                              <a:lnTo>
                                <a:pt x="75" y="30"/>
                              </a:lnTo>
                              <a:lnTo>
                                <a:pt x="82" y="35"/>
                              </a:lnTo>
                              <a:lnTo>
                                <a:pt x="87" y="43"/>
                              </a:lnTo>
                              <a:lnTo>
                                <a:pt x="92" y="50"/>
                              </a:lnTo>
                              <a:lnTo>
                                <a:pt x="95" y="53"/>
                              </a:lnTo>
                              <a:lnTo>
                                <a:pt x="95" y="53"/>
                              </a:lnTo>
                              <a:lnTo>
                                <a:pt x="105" y="60"/>
                              </a:lnTo>
                              <a:lnTo>
                                <a:pt x="112" y="65"/>
                              </a:lnTo>
                              <a:lnTo>
                                <a:pt x="120" y="75"/>
                              </a:lnTo>
                              <a:lnTo>
                                <a:pt x="125" y="87"/>
                              </a:lnTo>
                              <a:lnTo>
                                <a:pt x="125" y="90"/>
                              </a:lnTo>
                              <a:lnTo>
                                <a:pt x="127" y="92"/>
                              </a:lnTo>
                              <a:lnTo>
                                <a:pt x="140" y="100"/>
                              </a:lnTo>
                              <a:lnTo>
                                <a:pt x="150" y="110"/>
                              </a:lnTo>
                              <a:lnTo>
                                <a:pt x="157" y="122"/>
                              </a:lnTo>
                              <a:lnTo>
                                <a:pt x="160" y="137"/>
                              </a:lnTo>
                              <a:close/>
                              <a:moveTo>
                                <a:pt x="92" y="92"/>
                              </a:moveTo>
                              <a:lnTo>
                                <a:pt x="102" y="92"/>
                              </a:lnTo>
                              <a:lnTo>
                                <a:pt x="112" y="95"/>
                              </a:lnTo>
                              <a:lnTo>
                                <a:pt x="120" y="100"/>
                              </a:lnTo>
                              <a:lnTo>
                                <a:pt x="130" y="102"/>
                              </a:lnTo>
                              <a:lnTo>
                                <a:pt x="142" y="115"/>
                              </a:lnTo>
                              <a:lnTo>
                                <a:pt x="150" y="127"/>
                              </a:lnTo>
                              <a:lnTo>
                                <a:pt x="132" y="122"/>
                              </a:lnTo>
                              <a:lnTo>
                                <a:pt x="112" y="122"/>
                              </a:lnTo>
                              <a:lnTo>
                                <a:pt x="110" y="115"/>
                              </a:lnTo>
                              <a:lnTo>
                                <a:pt x="105" y="107"/>
                              </a:lnTo>
                              <a:lnTo>
                                <a:pt x="97" y="100"/>
                              </a:lnTo>
                              <a:lnTo>
                                <a:pt x="92" y="92"/>
                              </a:lnTo>
                              <a:close/>
                              <a:moveTo>
                                <a:pt x="5" y="3"/>
                              </a:moveTo>
                              <a:lnTo>
                                <a:pt x="15" y="5"/>
                              </a:lnTo>
                              <a:lnTo>
                                <a:pt x="23" y="8"/>
                              </a:lnTo>
                              <a:lnTo>
                                <a:pt x="30" y="13"/>
                              </a:lnTo>
                              <a:lnTo>
                                <a:pt x="38" y="18"/>
                              </a:lnTo>
                              <a:lnTo>
                                <a:pt x="25" y="20"/>
                              </a:lnTo>
                              <a:lnTo>
                                <a:pt x="15" y="15"/>
                              </a:lnTo>
                              <a:lnTo>
                                <a:pt x="5" y="13"/>
                              </a:lnTo>
                              <a:lnTo>
                                <a:pt x="5" y="3"/>
                              </a:lnTo>
                              <a:close/>
                              <a:moveTo>
                                <a:pt x="5" y="18"/>
                              </a:moveTo>
                              <a:lnTo>
                                <a:pt x="15" y="23"/>
                              </a:lnTo>
                              <a:lnTo>
                                <a:pt x="28" y="30"/>
                              </a:lnTo>
                              <a:lnTo>
                                <a:pt x="35" y="38"/>
                              </a:lnTo>
                              <a:lnTo>
                                <a:pt x="40" y="43"/>
                              </a:lnTo>
                              <a:lnTo>
                                <a:pt x="25" y="40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5" y="18"/>
                              </a:lnTo>
                              <a:close/>
                              <a:moveTo>
                                <a:pt x="80" y="60"/>
                              </a:moveTo>
                              <a:lnTo>
                                <a:pt x="92" y="65"/>
                              </a:lnTo>
                              <a:lnTo>
                                <a:pt x="102" y="72"/>
                              </a:lnTo>
                              <a:lnTo>
                                <a:pt x="112" y="80"/>
                              </a:lnTo>
                              <a:lnTo>
                                <a:pt x="117" y="90"/>
                              </a:lnTo>
                              <a:lnTo>
                                <a:pt x="107" y="87"/>
                              </a:lnTo>
                              <a:lnTo>
                                <a:pt x="95" y="87"/>
                              </a:lnTo>
                              <a:lnTo>
                                <a:pt x="95" y="80"/>
                              </a:lnTo>
                              <a:lnTo>
                                <a:pt x="90" y="72"/>
                              </a:lnTo>
                              <a:lnTo>
                                <a:pt x="85" y="65"/>
                              </a:lnTo>
                              <a:lnTo>
                                <a:pt x="80" y="60"/>
                              </a:lnTo>
                              <a:close/>
                              <a:moveTo>
                                <a:pt x="33" y="20"/>
                              </a:moveTo>
                              <a:lnTo>
                                <a:pt x="50" y="28"/>
                              </a:lnTo>
                              <a:lnTo>
                                <a:pt x="65" y="38"/>
                              </a:lnTo>
                              <a:lnTo>
                                <a:pt x="75" y="45"/>
                              </a:lnTo>
                              <a:lnTo>
                                <a:pt x="80" y="53"/>
                              </a:lnTo>
                              <a:lnTo>
                                <a:pt x="65" y="48"/>
                              </a:lnTo>
                              <a:lnTo>
                                <a:pt x="50" y="45"/>
                              </a:lnTo>
                              <a:lnTo>
                                <a:pt x="40" y="30"/>
                              </a:lnTo>
                              <a:lnTo>
                                <a:pt x="33" y="20"/>
                              </a:lnTo>
                              <a:close/>
                              <a:moveTo>
                                <a:pt x="5" y="43"/>
                              </a:moveTo>
                              <a:lnTo>
                                <a:pt x="30" y="48"/>
                              </a:lnTo>
                              <a:lnTo>
                                <a:pt x="53" y="55"/>
                              </a:lnTo>
                              <a:lnTo>
                                <a:pt x="63" y="63"/>
                              </a:lnTo>
                              <a:lnTo>
                                <a:pt x="73" y="68"/>
                              </a:lnTo>
                              <a:lnTo>
                                <a:pt x="80" y="75"/>
                              </a:lnTo>
                              <a:lnTo>
                                <a:pt x="87" y="85"/>
                              </a:lnTo>
                              <a:lnTo>
                                <a:pt x="75" y="82"/>
                              </a:lnTo>
                              <a:lnTo>
                                <a:pt x="55" y="75"/>
                              </a:lnTo>
                              <a:lnTo>
                                <a:pt x="40" y="68"/>
                              </a:lnTo>
                              <a:lnTo>
                                <a:pt x="23" y="63"/>
                              </a:lnTo>
                              <a:lnTo>
                                <a:pt x="5" y="60"/>
                              </a:lnTo>
                              <a:lnTo>
                                <a:pt x="5" y="43"/>
                              </a:lnTo>
                              <a:close/>
                              <a:moveTo>
                                <a:pt x="5" y="70"/>
                              </a:moveTo>
                              <a:lnTo>
                                <a:pt x="38" y="75"/>
                              </a:lnTo>
                              <a:lnTo>
                                <a:pt x="65" y="87"/>
                              </a:lnTo>
                              <a:lnTo>
                                <a:pt x="78" y="92"/>
                              </a:lnTo>
                              <a:lnTo>
                                <a:pt x="87" y="102"/>
                              </a:lnTo>
                              <a:lnTo>
                                <a:pt x="97" y="112"/>
                              </a:lnTo>
                              <a:lnTo>
                                <a:pt x="102" y="125"/>
                              </a:lnTo>
                              <a:lnTo>
                                <a:pt x="80" y="122"/>
                              </a:lnTo>
                              <a:lnTo>
                                <a:pt x="58" y="120"/>
                              </a:lnTo>
                              <a:lnTo>
                                <a:pt x="33" y="122"/>
                              </a:lnTo>
                              <a:lnTo>
                                <a:pt x="5" y="122"/>
                              </a:lnTo>
                              <a:lnTo>
                                <a:pt x="5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4" name="Freeform 9315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4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5" name="Freeform 9316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6" name="Freeform 9317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34" y="124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7" name="Freeform 9318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5565"/>
                        </a:xfrm>
                        <a:custGeom>
                          <a:avLst/>
                          <a:gdLst>
                            <a:gd name="T0" fmla="*/ 151 w 151"/>
                            <a:gd name="T1" fmla="*/ 42 h 119"/>
                            <a:gd name="T2" fmla="*/ 151 w 151"/>
                            <a:gd name="T3" fmla="*/ 30 h 119"/>
                            <a:gd name="T4" fmla="*/ 149 w 151"/>
                            <a:gd name="T5" fmla="*/ 20 h 119"/>
                            <a:gd name="T6" fmla="*/ 144 w 151"/>
                            <a:gd name="T7" fmla="*/ 10 h 119"/>
                            <a:gd name="T8" fmla="*/ 139 w 151"/>
                            <a:gd name="T9" fmla="*/ 0 h 119"/>
                            <a:gd name="T10" fmla="*/ 136 w 151"/>
                            <a:gd name="T11" fmla="*/ 0 h 119"/>
                            <a:gd name="T12" fmla="*/ 141 w 151"/>
                            <a:gd name="T13" fmla="*/ 10 h 119"/>
                            <a:gd name="T14" fmla="*/ 146 w 151"/>
                            <a:gd name="T15" fmla="*/ 20 h 119"/>
                            <a:gd name="T16" fmla="*/ 149 w 151"/>
                            <a:gd name="T17" fmla="*/ 30 h 119"/>
                            <a:gd name="T18" fmla="*/ 149 w 151"/>
                            <a:gd name="T19" fmla="*/ 42 h 119"/>
                            <a:gd name="T20" fmla="*/ 149 w 151"/>
                            <a:gd name="T21" fmla="*/ 57 h 119"/>
                            <a:gd name="T22" fmla="*/ 144 w 151"/>
                            <a:gd name="T23" fmla="*/ 72 h 119"/>
                            <a:gd name="T24" fmla="*/ 136 w 151"/>
                            <a:gd name="T25" fmla="*/ 84 h 119"/>
                            <a:gd name="T26" fmla="*/ 129 w 151"/>
                            <a:gd name="T27" fmla="*/ 94 h 119"/>
                            <a:gd name="T28" fmla="*/ 117 w 151"/>
                            <a:gd name="T29" fmla="*/ 104 h 119"/>
                            <a:gd name="T30" fmla="*/ 104 w 151"/>
                            <a:gd name="T31" fmla="*/ 112 h 119"/>
                            <a:gd name="T32" fmla="*/ 89 w 151"/>
                            <a:gd name="T33" fmla="*/ 114 h 119"/>
                            <a:gd name="T34" fmla="*/ 74 w 151"/>
                            <a:gd name="T35" fmla="*/ 117 h 119"/>
                            <a:gd name="T36" fmla="*/ 59 w 151"/>
                            <a:gd name="T37" fmla="*/ 114 h 119"/>
                            <a:gd name="T38" fmla="*/ 47 w 151"/>
                            <a:gd name="T39" fmla="*/ 112 h 119"/>
                            <a:gd name="T40" fmla="*/ 35 w 151"/>
                            <a:gd name="T41" fmla="*/ 104 h 119"/>
                            <a:gd name="T42" fmla="*/ 22 w 151"/>
                            <a:gd name="T43" fmla="*/ 94 h 119"/>
                            <a:gd name="T44" fmla="*/ 15 w 151"/>
                            <a:gd name="T45" fmla="*/ 84 h 119"/>
                            <a:gd name="T46" fmla="*/ 7 w 151"/>
                            <a:gd name="T47" fmla="*/ 72 h 119"/>
                            <a:gd name="T48" fmla="*/ 2 w 151"/>
                            <a:gd name="T49" fmla="*/ 57 h 119"/>
                            <a:gd name="T50" fmla="*/ 0 w 151"/>
                            <a:gd name="T51" fmla="*/ 42 h 119"/>
                            <a:gd name="T52" fmla="*/ 2 w 151"/>
                            <a:gd name="T53" fmla="*/ 30 h 119"/>
                            <a:gd name="T54" fmla="*/ 5 w 151"/>
                            <a:gd name="T55" fmla="*/ 20 h 119"/>
                            <a:gd name="T56" fmla="*/ 7 w 151"/>
                            <a:gd name="T57" fmla="*/ 10 h 119"/>
                            <a:gd name="T58" fmla="*/ 15 w 151"/>
                            <a:gd name="T59" fmla="*/ 0 h 119"/>
                            <a:gd name="T60" fmla="*/ 12 w 151"/>
                            <a:gd name="T61" fmla="*/ 0 h 119"/>
                            <a:gd name="T62" fmla="*/ 7 w 151"/>
                            <a:gd name="T63" fmla="*/ 10 h 119"/>
                            <a:gd name="T64" fmla="*/ 2 w 151"/>
                            <a:gd name="T65" fmla="*/ 20 h 119"/>
                            <a:gd name="T66" fmla="*/ 0 w 151"/>
                            <a:gd name="T67" fmla="*/ 30 h 119"/>
                            <a:gd name="T68" fmla="*/ 0 w 151"/>
                            <a:gd name="T69" fmla="*/ 42 h 119"/>
                            <a:gd name="T70" fmla="*/ 0 w 151"/>
                            <a:gd name="T71" fmla="*/ 57 h 119"/>
                            <a:gd name="T72" fmla="*/ 5 w 151"/>
                            <a:gd name="T73" fmla="*/ 72 h 119"/>
                            <a:gd name="T74" fmla="*/ 12 w 151"/>
                            <a:gd name="T75" fmla="*/ 84 h 119"/>
                            <a:gd name="T76" fmla="*/ 22 w 151"/>
                            <a:gd name="T77" fmla="*/ 97 h 119"/>
                            <a:gd name="T78" fmla="*/ 32 w 151"/>
                            <a:gd name="T79" fmla="*/ 104 h 119"/>
                            <a:gd name="T80" fmla="*/ 47 w 151"/>
                            <a:gd name="T81" fmla="*/ 112 h 119"/>
                            <a:gd name="T82" fmla="*/ 59 w 151"/>
                            <a:gd name="T83" fmla="*/ 117 h 119"/>
                            <a:gd name="T84" fmla="*/ 74 w 151"/>
                            <a:gd name="T85" fmla="*/ 119 h 119"/>
                            <a:gd name="T86" fmla="*/ 92 w 151"/>
                            <a:gd name="T87" fmla="*/ 117 h 119"/>
                            <a:gd name="T88" fmla="*/ 104 w 151"/>
                            <a:gd name="T89" fmla="*/ 112 h 119"/>
                            <a:gd name="T90" fmla="*/ 117 w 151"/>
                            <a:gd name="T91" fmla="*/ 104 h 119"/>
                            <a:gd name="T92" fmla="*/ 129 w 151"/>
                            <a:gd name="T93" fmla="*/ 97 h 119"/>
                            <a:gd name="T94" fmla="*/ 139 w 151"/>
                            <a:gd name="T95" fmla="*/ 84 h 119"/>
                            <a:gd name="T96" fmla="*/ 146 w 151"/>
                            <a:gd name="T97" fmla="*/ 72 h 119"/>
                            <a:gd name="T98" fmla="*/ 149 w 151"/>
                            <a:gd name="T99" fmla="*/ 57 h 119"/>
                            <a:gd name="T100" fmla="*/ 151 w 151"/>
                            <a:gd name="T101" fmla="*/ 42 h 1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9">
                              <a:moveTo>
                                <a:pt x="151" y="42"/>
                              </a:moveTo>
                              <a:lnTo>
                                <a:pt x="151" y="30"/>
                              </a:lnTo>
                              <a:lnTo>
                                <a:pt x="149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9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9" y="94"/>
                              </a:lnTo>
                              <a:lnTo>
                                <a:pt x="117" y="104"/>
                              </a:lnTo>
                              <a:lnTo>
                                <a:pt x="104" y="112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12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2" y="84"/>
                              </a:lnTo>
                              <a:lnTo>
                                <a:pt x="22" y="97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9"/>
                              </a:lnTo>
                              <a:lnTo>
                                <a:pt x="92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7"/>
                              </a:lnTo>
                              <a:lnTo>
                                <a:pt x="139" y="84"/>
                              </a:lnTo>
                              <a:lnTo>
                                <a:pt x="146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8" name="Freeform 9319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4295"/>
                        </a:xfrm>
                        <a:custGeom>
                          <a:avLst/>
                          <a:gdLst>
                            <a:gd name="T0" fmla="*/ 151 w 151"/>
                            <a:gd name="T1" fmla="*/ 42 h 117"/>
                            <a:gd name="T2" fmla="*/ 149 w 151"/>
                            <a:gd name="T3" fmla="*/ 30 h 117"/>
                            <a:gd name="T4" fmla="*/ 146 w 151"/>
                            <a:gd name="T5" fmla="*/ 20 h 117"/>
                            <a:gd name="T6" fmla="*/ 144 w 151"/>
                            <a:gd name="T7" fmla="*/ 10 h 117"/>
                            <a:gd name="T8" fmla="*/ 139 w 151"/>
                            <a:gd name="T9" fmla="*/ 0 h 117"/>
                            <a:gd name="T10" fmla="*/ 136 w 151"/>
                            <a:gd name="T11" fmla="*/ 0 h 117"/>
                            <a:gd name="T12" fmla="*/ 141 w 151"/>
                            <a:gd name="T13" fmla="*/ 10 h 117"/>
                            <a:gd name="T14" fmla="*/ 146 w 151"/>
                            <a:gd name="T15" fmla="*/ 20 h 117"/>
                            <a:gd name="T16" fmla="*/ 149 w 151"/>
                            <a:gd name="T17" fmla="*/ 30 h 117"/>
                            <a:gd name="T18" fmla="*/ 149 w 151"/>
                            <a:gd name="T19" fmla="*/ 42 h 117"/>
                            <a:gd name="T20" fmla="*/ 146 w 151"/>
                            <a:gd name="T21" fmla="*/ 57 h 117"/>
                            <a:gd name="T22" fmla="*/ 144 w 151"/>
                            <a:gd name="T23" fmla="*/ 72 h 117"/>
                            <a:gd name="T24" fmla="*/ 136 w 151"/>
                            <a:gd name="T25" fmla="*/ 84 h 117"/>
                            <a:gd name="T26" fmla="*/ 126 w 151"/>
                            <a:gd name="T27" fmla="*/ 94 h 117"/>
                            <a:gd name="T28" fmla="*/ 117 w 151"/>
                            <a:gd name="T29" fmla="*/ 104 h 117"/>
                            <a:gd name="T30" fmla="*/ 104 w 151"/>
                            <a:gd name="T31" fmla="*/ 109 h 117"/>
                            <a:gd name="T32" fmla="*/ 89 w 151"/>
                            <a:gd name="T33" fmla="*/ 114 h 117"/>
                            <a:gd name="T34" fmla="*/ 74 w 151"/>
                            <a:gd name="T35" fmla="*/ 117 h 117"/>
                            <a:gd name="T36" fmla="*/ 59 w 151"/>
                            <a:gd name="T37" fmla="*/ 114 h 117"/>
                            <a:gd name="T38" fmla="*/ 47 w 151"/>
                            <a:gd name="T39" fmla="*/ 109 h 117"/>
                            <a:gd name="T40" fmla="*/ 35 w 151"/>
                            <a:gd name="T41" fmla="*/ 104 h 117"/>
                            <a:gd name="T42" fmla="*/ 22 w 151"/>
                            <a:gd name="T43" fmla="*/ 94 h 117"/>
                            <a:gd name="T44" fmla="*/ 15 w 151"/>
                            <a:gd name="T45" fmla="*/ 84 h 117"/>
                            <a:gd name="T46" fmla="*/ 7 w 151"/>
                            <a:gd name="T47" fmla="*/ 72 h 117"/>
                            <a:gd name="T48" fmla="*/ 2 w 151"/>
                            <a:gd name="T49" fmla="*/ 57 h 117"/>
                            <a:gd name="T50" fmla="*/ 2 w 151"/>
                            <a:gd name="T51" fmla="*/ 42 h 117"/>
                            <a:gd name="T52" fmla="*/ 2 w 151"/>
                            <a:gd name="T53" fmla="*/ 30 h 117"/>
                            <a:gd name="T54" fmla="*/ 5 w 151"/>
                            <a:gd name="T55" fmla="*/ 20 h 117"/>
                            <a:gd name="T56" fmla="*/ 10 w 151"/>
                            <a:gd name="T57" fmla="*/ 10 h 117"/>
                            <a:gd name="T58" fmla="*/ 15 w 151"/>
                            <a:gd name="T59" fmla="*/ 0 h 117"/>
                            <a:gd name="T60" fmla="*/ 12 w 151"/>
                            <a:gd name="T61" fmla="*/ 0 h 117"/>
                            <a:gd name="T62" fmla="*/ 7 w 151"/>
                            <a:gd name="T63" fmla="*/ 10 h 117"/>
                            <a:gd name="T64" fmla="*/ 2 w 151"/>
                            <a:gd name="T65" fmla="*/ 20 h 117"/>
                            <a:gd name="T66" fmla="*/ 0 w 151"/>
                            <a:gd name="T67" fmla="*/ 30 h 117"/>
                            <a:gd name="T68" fmla="*/ 0 w 151"/>
                            <a:gd name="T69" fmla="*/ 42 h 117"/>
                            <a:gd name="T70" fmla="*/ 2 w 151"/>
                            <a:gd name="T71" fmla="*/ 57 h 117"/>
                            <a:gd name="T72" fmla="*/ 7 w 151"/>
                            <a:gd name="T73" fmla="*/ 72 h 117"/>
                            <a:gd name="T74" fmla="*/ 12 w 151"/>
                            <a:gd name="T75" fmla="*/ 84 h 117"/>
                            <a:gd name="T76" fmla="*/ 22 w 151"/>
                            <a:gd name="T77" fmla="*/ 94 h 117"/>
                            <a:gd name="T78" fmla="*/ 32 w 151"/>
                            <a:gd name="T79" fmla="*/ 104 h 117"/>
                            <a:gd name="T80" fmla="*/ 47 w 151"/>
                            <a:gd name="T81" fmla="*/ 112 h 117"/>
                            <a:gd name="T82" fmla="*/ 59 w 151"/>
                            <a:gd name="T83" fmla="*/ 117 h 117"/>
                            <a:gd name="T84" fmla="*/ 74 w 151"/>
                            <a:gd name="T85" fmla="*/ 117 h 117"/>
                            <a:gd name="T86" fmla="*/ 89 w 151"/>
                            <a:gd name="T87" fmla="*/ 117 h 117"/>
                            <a:gd name="T88" fmla="*/ 104 w 151"/>
                            <a:gd name="T89" fmla="*/ 112 h 117"/>
                            <a:gd name="T90" fmla="*/ 117 w 151"/>
                            <a:gd name="T91" fmla="*/ 104 h 117"/>
                            <a:gd name="T92" fmla="*/ 129 w 151"/>
                            <a:gd name="T93" fmla="*/ 94 h 117"/>
                            <a:gd name="T94" fmla="*/ 136 w 151"/>
                            <a:gd name="T95" fmla="*/ 84 h 117"/>
                            <a:gd name="T96" fmla="*/ 144 w 151"/>
                            <a:gd name="T97" fmla="*/ 72 h 117"/>
                            <a:gd name="T98" fmla="*/ 149 w 151"/>
                            <a:gd name="T99" fmla="*/ 57 h 117"/>
                            <a:gd name="T100" fmla="*/ 151 w 151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7">
                              <a:moveTo>
                                <a:pt x="151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6" y="94"/>
                              </a:lnTo>
                              <a:lnTo>
                                <a:pt x="117" y="104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2" y="84"/>
                              </a:lnTo>
                              <a:lnTo>
                                <a:pt x="22" y="94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7"/>
                              </a:lnTo>
                              <a:lnTo>
                                <a:pt x="89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9" name="Freeform 9320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4615" cy="74295"/>
                        </a:xfrm>
                        <a:custGeom>
                          <a:avLst/>
                          <a:gdLst>
                            <a:gd name="T0" fmla="*/ 149 w 149"/>
                            <a:gd name="T1" fmla="*/ 42 h 117"/>
                            <a:gd name="T2" fmla="*/ 149 w 149"/>
                            <a:gd name="T3" fmla="*/ 30 h 117"/>
                            <a:gd name="T4" fmla="*/ 146 w 149"/>
                            <a:gd name="T5" fmla="*/ 20 h 117"/>
                            <a:gd name="T6" fmla="*/ 141 w 149"/>
                            <a:gd name="T7" fmla="*/ 10 h 117"/>
                            <a:gd name="T8" fmla="*/ 136 w 149"/>
                            <a:gd name="T9" fmla="*/ 0 h 117"/>
                            <a:gd name="T10" fmla="*/ 136 w 149"/>
                            <a:gd name="T11" fmla="*/ 0 h 117"/>
                            <a:gd name="T12" fmla="*/ 141 w 149"/>
                            <a:gd name="T13" fmla="*/ 10 h 117"/>
                            <a:gd name="T14" fmla="*/ 144 w 149"/>
                            <a:gd name="T15" fmla="*/ 20 h 117"/>
                            <a:gd name="T16" fmla="*/ 146 w 149"/>
                            <a:gd name="T17" fmla="*/ 30 h 117"/>
                            <a:gd name="T18" fmla="*/ 149 w 149"/>
                            <a:gd name="T19" fmla="*/ 42 h 117"/>
                            <a:gd name="T20" fmla="*/ 146 w 149"/>
                            <a:gd name="T21" fmla="*/ 57 h 117"/>
                            <a:gd name="T22" fmla="*/ 141 w 149"/>
                            <a:gd name="T23" fmla="*/ 69 h 117"/>
                            <a:gd name="T24" fmla="*/ 136 w 149"/>
                            <a:gd name="T25" fmla="*/ 82 h 117"/>
                            <a:gd name="T26" fmla="*/ 126 w 149"/>
                            <a:gd name="T27" fmla="*/ 94 h 117"/>
                            <a:gd name="T28" fmla="*/ 117 w 149"/>
                            <a:gd name="T29" fmla="*/ 102 h 117"/>
                            <a:gd name="T30" fmla="*/ 104 w 149"/>
                            <a:gd name="T31" fmla="*/ 109 h 117"/>
                            <a:gd name="T32" fmla="*/ 89 w 149"/>
                            <a:gd name="T33" fmla="*/ 114 h 117"/>
                            <a:gd name="T34" fmla="*/ 74 w 149"/>
                            <a:gd name="T35" fmla="*/ 114 h 117"/>
                            <a:gd name="T36" fmla="*/ 59 w 149"/>
                            <a:gd name="T37" fmla="*/ 114 h 117"/>
                            <a:gd name="T38" fmla="*/ 47 w 149"/>
                            <a:gd name="T39" fmla="*/ 109 h 117"/>
                            <a:gd name="T40" fmla="*/ 35 w 149"/>
                            <a:gd name="T41" fmla="*/ 102 h 117"/>
                            <a:gd name="T42" fmla="*/ 25 w 149"/>
                            <a:gd name="T43" fmla="*/ 94 h 117"/>
                            <a:gd name="T44" fmla="*/ 15 w 149"/>
                            <a:gd name="T45" fmla="*/ 82 h 117"/>
                            <a:gd name="T46" fmla="*/ 7 w 149"/>
                            <a:gd name="T47" fmla="*/ 69 h 117"/>
                            <a:gd name="T48" fmla="*/ 5 w 149"/>
                            <a:gd name="T49" fmla="*/ 57 h 117"/>
                            <a:gd name="T50" fmla="*/ 2 w 149"/>
                            <a:gd name="T51" fmla="*/ 42 h 117"/>
                            <a:gd name="T52" fmla="*/ 2 w 149"/>
                            <a:gd name="T53" fmla="*/ 30 h 117"/>
                            <a:gd name="T54" fmla="*/ 5 w 149"/>
                            <a:gd name="T55" fmla="*/ 20 h 117"/>
                            <a:gd name="T56" fmla="*/ 10 w 149"/>
                            <a:gd name="T57" fmla="*/ 10 h 117"/>
                            <a:gd name="T58" fmla="*/ 15 w 149"/>
                            <a:gd name="T59" fmla="*/ 0 h 117"/>
                            <a:gd name="T60" fmla="*/ 15 w 149"/>
                            <a:gd name="T61" fmla="*/ 0 h 117"/>
                            <a:gd name="T62" fmla="*/ 7 w 149"/>
                            <a:gd name="T63" fmla="*/ 10 h 117"/>
                            <a:gd name="T64" fmla="*/ 5 w 149"/>
                            <a:gd name="T65" fmla="*/ 20 h 117"/>
                            <a:gd name="T66" fmla="*/ 2 w 149"/>
                            <a:gd name="T67" fmla="*/ 30 h 117"/>
                            <a:gd name="T68" fmla="*/ 0 w 149"/>
                            <a:gd name="T69" fmla="*/ 42 h 117"/>
                            <a:gd name="T70" fmla="*/ 2 w 149"/>
                            <a:gd name="T71" fmla="*/ 57 h 117"/>
                            <a:gd name="T72" fmla="*/ 7 w 149"/>
                            <a:gd name="T73" fmla="*/ 72 h 117"/>
                            <a:gd name="T74" fmla="*/ 15 w 149"/>
                            <a:gd name="T75" fmla="*/ 84 h 117"/>
                            <a:gd name="T76" fmla="*/ 22 w 149"/>
                            <a:gd name="T77" fmla="*/ 94 h 117"/>
                            <a:gd name="T78" fmla="*/ 35 w 149"/>
                            <a:gd name="T79" fmla="*/ 104 h 117"/>
                            <a:gd name="T80" fmla="*/ 47 w 149"/>
                            <a:gd name="T81" fmla="*/ 112 h 117"/>
                            <a:gd name="T82" fmla="*/ 59 w 149"/>
                            <a:gd name="T83" fmla="*/ 114 h 117"/>
                            <a:gd name="T84" fmla="*/ 74 w 149"/>
                            <a:gd name="T85" fmla="*/ 117 h 117"/>
                            <a:gd name="T86" fmla="*/ 89 w 149"/>
                            <a:gd name="T87" fmla="*/ 114 h 117"/>
                            <a:gd name="T88" fmla="*/ 104 w 149"/>
                            <a:gd name="T89" fmla="*/ 112 h 117"/>
                            <a:gd name="T90" fmla="*/ 117 w 149"/>
                            <a:gd name="T91" fmla="*/ 104 h 117"/>
                            <a:gd name="T92" fmla="*/ 129 w 149"/>
                            <a:gd name="T93" fmla="*/ 94 h 117"/>
                            <a:gd name="T94" fmla="*/ 136 w 149"/>
                            <a:gd name="T95" fmla="*/ 84 h 117"/>
                            <a:gd name="T96" fmla="*/ 144 w 149"/>
                            <a:gd name="T97" fmla="*/ 72 h 117"/>
                            <a:gd name="T98" fmla="*/ 149 w 149"/>
                            <a:gd name="T99" fmla="*/ 57 h 117"/>
                            <a:gd name="T100" fmla="*/ 149 w 149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9" h="117">
                              <a:moveTo>
                                <a:pt x="149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1" y="10"/>
                              </a:lnTo>
                              <a:lnTo>
                                <a:pt x="136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4" y="20"/>
                              </a:lnTo>
                              <a:lnTo>
                                <a:pt x="146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1" y="69"/>
                              </a:lnTo>
                              <a:lnTo>
                                <a:pt x="136" y="82"/>
                              </a:lnTo>
                              <a:lnTo>
                                <a:pt x="126" y="94"/>
                              </a:lnTo>
                              <a:lnTo>
                                <a:pt x="117" y="102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4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2"/>
                              </a:lnTo>
                              <a:lnTo>
                                <a:pt x="25" y="94"/>
                              </a:lnTo>
                              <a:lnTo>
                                <a:pt x="15" y="82"/>
                              </a:lnTo>
                              <a:lnTo>
                                <a:pt x="7" y="69"/>
                              </a:lnTo>
                              <a:lnTo>
                                <a:pt x="5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5" y="84"/>
                              </a:lnTo>
                              <a:lnTo>
                                <a:pt x="22" y="94"/>
                              </a:lnTo>
                              <a:lnTo>
                                <a:pt x="35" y="104"/>
                              </a:lnTo>
                              <a:lnTo>
                                <a:pt x="47" y="112"/>
                              </a:lnTo>
                              <a:lnTo>
                                <a:pt x="59" y="114"/>
                              </a:lnTo>
                              <a:lnTo>
                                <a:pt x="74" y="117"/>
                              </a:lnTo>
                              <a:lnTo>
                                <a:pt x="89" y="114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4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3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0" name="Freeform 9321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4295"/>
                        </a:xfrm>
                        <a:custGeom>
                          <a:avLst/>
                          <a:gdLst>
                            <a:gd name="T0" fmla="*/ 147 w 147"/>
                            <a:gd name="T1" fmla="*/ 42 h 117"/>
                            <a:gd name="T2" fmla="*/ 147 w 147"/>
                            <a:gd name="T3" fmla="*/ 30 h 117"/>
                            <a:gd name="T4" fmla="*/ 144 w 147"/>
                            <a:gd name="T5" fmla="*/ 20 h 117"/>
                            <a:gd name="T6" fmla="*/ 139 w 147"/>
                            <a:gd name="T7" fmla="*/ 10 h 117"/>
                            <a:gd name="T8" fmla="*/ 134 w 147"/>
                            <a:gd name="T9" fmla="*/ 0 h 117"/>
                            <a:gd name="T10" fmla="*/ 132 w 147"/>
                            <a:gd name="T11" fmla="*/ 0 h 117"/>
                            <a:gd name="T12" fmla="*/ 137 w 147"/>
                            <a:gd name="T13" fmla="*/ 10 h 117"/>
                            <a:gd name="T14" fmla="*/ 142 w 147"/>
                            <a:gd name="T15" fmla="*/ 20 h 117"/>
                            <a:gd name="T16" fmla="*/ 144 w 147"/>
                            <a:gd name="T17" fmla="*/ 30 h 117"/>
                            <a:gd name="T18" fmla="*/ 144 w 147"/>
                            <a:gd name="T19" fmla="*/ 42 h 117"/>
                            <a:gd name="T20" fmla="*/ 144 w 147"/>
                            <a:gd name="T21" fmla="*/ 57 h 117"/>
                            <a:gd name="T22" fmla="*/ 139 w 147"/>
                            <a:gd name="T23" fmla="*/ 69 h 117"/>
                            <a:gd name="T24" fmla="*/ 132 w 147"/>
                            <a:gd name="T25" fmla="*/ 82 h 117"/>
                            <a:gd name="T26" fmla="*/ 124 w 147"/>
                            <a:gd name="T27" fmla="*/ 94 h 117"/>
                            <a:gd name="T28" fmla="*/ 115 w 147"/>
                            <a:gd name="T29" fmla="*/ 102 h 117"/>
                            <a:gd name="T30" fmla="*/ 102 w 147"/>
                            <a:gd name="T31" fmla="*/ 109 h 117"/>
                            <a:gd name="T32" fmla="*/ 87 w 147"/>
                            <a:gd name="T33" fmla="*/ 112 h 117"/>
                            <a:gd name="T34" fmla="*/ 72 w 147"/>
                            <a:gd name="T35" fmla="*/ 114 h 117"/>
                            <a:gd name="T36" fmla="*/ 60 w 147"/>
                            <a:gd name="T37" fmla="*/ 112 h 117"/>
                            <a:gd name="T38" fmla="*/ 45 w 147"/>
                            <a:gd name="T39" fmla="*/ 109 h 117"/>
                            <a:gd name="T40" fmla="*/ 33 w 147"/>
                            <a:gd name="T41" fmla="*/ 102 h 117"/>
                            <a:gd name="T42" fmla="*/ 23 w 147"/>
                            <a:gd name="T43" fmla="*/ 94 h 117"/>
                            <a:gd name="T44" fmla="*/ 13 w 147"/>
                            <a:gd name="T45" fmla="*/ 82 h 117"/>
                            <a:gd name="T46" fmla="*/ 8 w 147"/>
                            <a:gd name="T47" fmla="*/ 69 h 117"/>
                            <a:gd name="T48" fmla="*/ 3 w 147"/>
                            <a:gd name="T49" fmla="*/ 57 h 117"/>
                            <a:gd name="T50" fmla="*/ 0 w 147"/>
                            <a:gd name="T51" fmla="*/ 42 h 117"/>
                            <a:gd name="T52" fmla="*/ 3 w 147"/>
                            <a:gd name="T53" fmla="*/ 30 h 117"/>
                            <a:gd name="T54" fmla="*/ 5 w 147"/>
                            <a:gd name="T55" fmla="*/ 20 h 117"/>
                            <a:gd name="T56" fmla="*/ 8 w 147"/>
                            <a:gd name="T57" fmla="*/ 10 h 117"/>
                            <a:gd name="T58" fmla="*/ 15 w 147"/>
                            <a:gd name="T59" fmla="*/ 0 h 117"/>
                            <a:gd name="T60" fmla="*/ 13 w 147"/>
                            <a:gd name="T61" fmla="*/ 0 h 117"/>
                            <a:gd name="T62" fmla="*/ 8 w 147"/>
                            <a:gd name="T63" fmla="*/ 10 h 117"/>
                            <a:gd name="T64" fmla="*/ 3 w 147"/>
                            <a:gd name="T65" fmla="*/ 20 h 117"/>
                            <a:gd name="T66" fmla="*/ 0 w 147"/>
                            <a:gd name="T67" fmla="*/ 30 h 117"/>
                            <a:gd name="T68" fmla="*/ 0 w 147"/>
                            <a:gd name="T69" fmla="*/ 42 h 117"/>
                            <a:gd name="T70" fmla="*/ 0 w 147"/>
                            <a:gd name="T71" fmla="*/ 57 h 117"/>
                            <a:gd name="T72" fmla="*/ 5 w 147"/>
                            <a:gd name="T73" fmla="*/ 72 h 117"/>
                            <a:gd name="T74" fmla="*/ 13 w 147"/>
                            <a:gd name="T75" fmla="*/ 84 h 117"/>
                            <a:gd name="T76" fmla="*/ 20 w 147"/>
                            <a:gd name="T77" fmla="*/ 94 h 117"/>
                            <a:gd name="T78" fmla="*/ 33 w 147"/>
                            <a:gd name="T79" fmla="*/ 104 h 117"/>
                            <a:gd name="T80" fmla="*/ 45 w 147"/>
                            <a:gd name="T81" fmla="*/ 109 h 117"/>
                            <a:gd name="T82" fmla="*/ 57 w 147"/>
                            <a:gd name="T83" fmla="*/ 114 h 117"/>
                            <a:gd name="T84" fmla="*/ 72 w 147"/>
                            <a:gd name="T85" fmla="*/ 117 h 117"/>
                            <a:gd name="T86" fmla="*/ 87 w 147"/>
                            <a:gd name="T87" fmla="*/ 114 h 117"/>
                            <a:gd name="T88" fmla="*/ 102 w 147"/>
                            <a:gd name="T89" fmla="*/ 109 h 117"/>
                            <a:gd name="T90" fmla="*/ 115 w 147"/>
                            <a:gd name="T91" fmla="*/ 104 h 117"/>
                            <a:gd name="T92" fmla="*/ 124 w 147"/>
                            <a:gd name="T93" fmla="*/ 94 h 117"/>
                            <a:gd name="T94" fmla="*/ 134 w 147"/>
                            <a:gd name="T95" fmla="*/ 84 h 117"/>
                            <a:gd name="T96" fmla="*/ 142 w 147"/>
                            <a:gd name="T97" fmla="*/ 72 h 117"/>
                            <a:gd name="T98" fmla="*/ 144 w 147"/>
                            <a:gd name="T99" fmla="*/ 57 h 117"/>
                            <a:gd name="T100" fmla="*/ 147 w 147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7">
                              <a:moveTo>
                                <a:pt x="147" y="42"/>
                              </a:moveTo>
                              <a:lnTo>
                                <a:pt x="147" y="30"/>
                              </a:lnTo>
                              <a:lnTo>
                                <a:pt x="144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4"/>
                              </a:lnTo>
                              <a:lnTo>
                                <a:pt x="115" y="102"/>
                              </a:lnTo>
                              <a:lnTo>
                                <a:pt x="102" y="109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9"/>
                              </a:lnTo>
                              <a:lnTo>
                                <a:pt x="33" y="102"/>
                              </a:lnTo>
                              <a:lnTo>
                                <a:pt x="23" y="94"/>
                              </a:lnTo>
                              <a:lnTo>
                                <a:pt x="13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3" y="84"/>
                              </a:lnTo>
                              <a:lnTo>
                                <a:pt x="20" y="94"/>
                              </a:lnTo>
                              <a:lnTo>
                                <a:pt x="33" y="104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7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4"/>
                              </a:lnTo>
                              <a:lnTo>
                                <a:pt x="124" y="94"/>
                              </a:lnTo>
                              <a:lnTo>
                                <a:pt x="134" y="84"/>
                              </a:lnTo>
                              <a:lnTo>
                                <a:pt x="142" y="72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4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1" name="Freeform 9322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2390"/>
                        </a:xfrm>
                        <a:custGeom>
                          <a:avLst/>
                          <a:gdLst>
                            <a:gd name="T0" fmla="*/ 147 w 147"/>
                            <a:gd name="T1" fmla="*/ 42 h 114"/>
                            <a:gd name="T2" fmla="*/ 144 w 147"/>
                            <a:gd name="T3" fmla="*/ 30 h 114"/>
                            <a:gd name="T4" fmla="*/ 142 w 147"/>
                            <a:gd name="T5" fmla="*/ 20 h 114"/>
                            <a:gd name="T6" fmla="*/ 139 w 147"/>
                            <a:gd name="T7" fmla="*/ 10 h 114"/>
                            <a:gd name="T8" fmla="*/ 134 w 147"/>
                            <a:gd name="T9" fmla="*/ 0 h 114"/>
                            <a:gd name="T10" fmla="*/ 132 w 147"/>
                            <a:gd name="T11" fmla="*/ 0 h 114"/>
                            <a:gd name="T12" fmla="*/ 137 w 147"/>
                            <a:gd name="T13" fmla="*/ 10 h 114"/>
                            <a:gd name="T14" fmla="*/ 142 w 147"/>
                            <a:gd name="T15" fmla="*/ 20 h 114"/>
                            <a:gd name="T16" fmla="*/ 144 w 147"/>
                            <a:gd name="T17" fmla="*/ 30 h 114"/>
                            <a:gd name="T18" fmla="*/ 144 w 147"/>
                            <a:gd name="T19" fmla="*/ 42 h 114"/>
                            <a:gd name="T20" fmla="*/ 144 w 147"/>
                            <a:gd name="T21" fmla="*/ 57 h 114"/>
                            <a:gd name="T22" fmla="*/ 139 w 147"/>
                            <a:gd name="T23" fmla="*/ 69 h 114"/>
                            <a:gd name="T24" fmla="*/ 132 w 147"/>
                            <a:gd name="T25" fmla="*/ 82 h 114"/>
                            <a:gd name="T26" fmla="*/ 124 w 147"/>
                            <a:gd name="T27" fmla="*/ 92 h 114"/>
                            <a:gd name="T28" fmla="*/ 112 w 147"/>
                            <a:gd name="T29" fmla="*/ 102 h 114"/>
                            <a:gd name="T30" fmla="*/ 102 w 147"/>
                            <a:gd name="T31" fmla="*/ 107 h 114"/>
                            <a:gd name="T32" fmla="*/ 87 w 147"/>
                            <a:gd name="T33" fmla="*/ 112 h 114"/>
                            <a:gd name="T34" fmla="*/ 72 w 147"/>
                            <a:gd name="T35" fmla="*/ 114 h 114"/>
                            <a:gd name="T36" fmla="*/ 60 w 147"/>
                            <a:gd name="T37" fmla="*/ 112 h 114"/>
                            <a:gd name="T38" fmla="*/ 45 w 147"/>
                            <a:gd name="T39" fmla="*/ 107 h 114"/>
                            <a:gd name="T40" fmla="*/ 33 w 147"/>
                            <a:gd name="T41" fmla="*/ 102 h 114"/>
                            <a:gd name="T42" fmla="*/ 23 w 147"/>
                            <a:gd name="T43" fmla="*/ 92 h 114"/>
                            <a:gd name="T44" fmla="*/ 15 w 147"/>
                            <a:gd name="T45" fmla="*/ 82 h 114"/>
                            <a:gd name="T46" fmla="*/ 8 w 147"/>
                            <a:gd name="T47" fmla="*/ 69 h 114"/>
                            <a:gd name="T48" fmla="*/ 3 w 147"/>
                            <a:gd name="T49" fmla="*/ 57 h 114"/>
                            <a:gd name="T50" fmla="*/ 3 w 147"/>
                            <a:gd name="T51" fmla="*/ 42 h 114"/>
                            <a:gd name="T52" fmla="*/ 3 w 147"/>
                            <a:gd name="T53" fmla="*/ 30 h 114"/>
                            <a:gd name="T54" fmla="*/ 5 w 147"/>
                            <a:gd name="T55" fmla="*/ 20 h 114"/>
                            <a:gd name="T56" fmla="*/ 10 w 147"/>
                            <a:gd name="T57" fmla="*/ 10 h 114"/>
                            <a:gd name="T58" fmla="*/ 15 w 147"/>
                            <a:gd name="T59" fmla="*/ 0 h 114"/>
                            <a:gd name="T60" fmla="*/ 13 w 147"/>
                            <a:gd name="T61" fmla="*/ 0 h 114"/>
                            <a:gd name="T62" fmla="*/ 8 w 147"/>
                            <a:gd name="T63" fmla="*/ 10 h 114"/>
                            <a:gd name="T64" fmla="*/ 3 w 147"/>
                            <a:gd name="T65" fmla="*/ 20 h 114"/>
                            <a:gd name="T66" fmla="*/ 0 w 147"/>
                            <a:gd name="T67" fmla="*/ 30 h 114"/>
                            <a:gd name="T68" fmla="*/ 0 w 147"/>
                            <a:gd name="T69" fmla="*/ 42 h 114"/>
                            <a:gd name="T70" fmla="*/ 3 w 147"/>
                            <a:gd name="T71" fmla="*/ 57 h 114"/>
                            <a:gd name="T72" fmla="*/ 5 w 147"/>
                            <a:gd name="T73" fmla="*/ 69 h 114"/>
                            <a:gd name="T74" fmla="*/ 13 w 147"/>
                            <a:gd name="T75" fmla="*/ 82 h 114"/>
                            <a:gd name="T76" fmla="*/ 23 w 147"/>
                            <a:gd name="T77" fmla="*/ 94 h 114"/>
                            <a:gd name="T78" fmla="*/ 33 w 147"/>
                            <a:gd name="T79" fmla="*/ 102 h 114"/>
                            <a:gd name="T80" fmla="*/ 45 w 147"/>
                            <a:gd name="T81" fmla="*/ 109 h 114"/>
                            <a:gd name="T82" fmla="*/ 57 w 147"/>
                            <a:gd name="T83" fmla="*/ 114 h 114"/>
                            <a:gd name="T84" fmla="*/ 72 w 147"/>
                            <a:gd name="T85" fmla="*/ 114 h 114"/>
                            <a:gd name="T86" fmla="*/ 87 w 147"/>
                            <a:gd name="T87" fmla="*/ 114 h 114"/>
                            <a:gd name="T88" fmla="*/ 102 w 147"/>
                            <a:gd name="T89" fmla="*/ 109 h 114"/>
                            <a:gd name="T90" fmla="*/ 115 w 147"/>
                            <a:gd name="T91" fmla="*/ 102 h 114"/>
                            <a:gd name="T92" fmla="*/ 124 w 147"/>
                            <a:gd name="T93" fmla="*/ 94 h 114"/>
                            <a:gd name="T94" fmla="*/ 134 w 147"/>
                            <a:gd name="T95" fmla="*/ 82 h 114"/>
                            <a:gd name="T96" fmla="*/ 139 w 147"/>
                            <a:gd name="T97" fmla="*/ 69 h 114"/>
                            <a:gd name="T98" fmla="*/ 144 w 147"/>
                            <a:gd name="T99" fmla="*/ 57 h 114"/>
                            <a:gd name="T100" fmla="*/ 147 w 147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4">
                              <a:moveTo>
                                <a:pt x="147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2" y="107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5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4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4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5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2" name="Freeform 9323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1440" cy="72390"/>
                        </a:xfrm>
                        <a:custGeom>
                          <a:avLst/>
                          <a:gdLst>
                            <a:gd name="T0" fmla="*/ 144 w 144"/>
                            <a:gd name="T1" fmla="*/ 42 h 114"/>
                            <a:gd name="T2" fmla="*/ 144 w 144"/>
                            <a:gd name="T3" fmla="*/ 30 h 114"/>
                            <a:gd name="T4" fmla="*/ 142 w 144"/>
                            <a:gd name="T5" fmla="*/ 20 h 114"/>
                            <a:gd name="T6" fmla="*/ 137 w 144"/>
                            <a:gd name="T7" fmla="*/ 10 h 114"/>
                            <a:gd name="T8" fmla="*/ 132 w 144"/>
                            <a:gd name="T9" fmla="*/ 0 h 114"/>
                            <a:gd name="T10" fmla="*/ 129 w 144"/>
                            <a:gd name="T11" fmla="*/ 0 h 114"/>
                            <a:gd name="T12" fmla="*/ 137 w 144"/>
                            <a:gd name="T13" fmla="*/ 10 h 114"/>
                            <a:gd name="T14" fmla="*/ 139 w 144"/>
                            <a:gd name="T15" fmla="*/ 20 h 114"/>
                            <a:gd name="T16" fmla="*/ 142 w 144"/>
                            <a:gd name="T17" fmla="*/ 30 h 114"/>
                            <a:gd name="T18" fmla="*/ 144 w 144"/>
                            <a:gd name="T19" fmla="*/ 42 h 114"/>
                            <a:gd name="T20" fmla="*/ 142 w 144"/>
                            <a:gd name="T21" fmla="*/ 57 h 114"/>
                            <a:gd name="T22" fmla="*/ 139 w 144"/>
                            <a:gd name="T23" fmla="*/ 69 h 114"/>
                            <a:gd name="T24" fmla="*/ 132 w 144"/>
                            <a:gd name="T25" fmla="*/ 82 h 114"/>
                            <a:gd name="T26" fmla="*/ 124 w 144"/>
                            <a:gd name="T27" fmla="*/ 92 h 114"/>
                            <a:gd name="T28" fmla="*/ 112 w 144"/>
                            <a:gd name="T29" fmla="*/ 102 h 114"/>
                            <a:gd name="T30" fmla="*/ 100 w 144"/>
                            <a:gd name="T31" fmla="*/ 107 h 114"/>
                            <a:gd name="T32" fmla="*/ 87 w 144"/>
                            <a:gd name="T33" fmla="*/ 112 h 114"/>
                            <a:gd name="T34" fmla="*/ 72 w 144"/>
                            <a:gd name="T35" fmla="*/ 112 h 114"/>
                            <a:gd name="T36" fmla="*/ 60 w 144"/>
                            <a:gd name="T37" fmla="*/ 112 h 114"/>
                            <a:gd name="T38" fmla="*/ 45 w 144"/>
                            <a:gd name="T39" fmla="*/ 107 h 114"/>
                            <a:gd name="T40" fmla="*/ 33 w 144"/>
                            <a:gd name="T41" fmla="*/ 102 h 114"/>
                            <a:gd name="T42" fmla="*/ 23 w 144"/>
                            <a:gd name="T43" fmla="*/ 92 h 114"/>
                            <a:gd name="T44" fmla="*/ 15 w 144"/>
                            <a:gd name="T45" fmla="*/ 82 h 114"/>
                            <a:gd name="T46" fmla="*/ 8 w 144"/>
                            <a:gd name="T47" fmla="*/ 69 h 114"/>
                            <a:gd name="T48" fmla="*/ 5 w 144"/>
                            <a:gd name="T49" fmla="*/ 57 h 114"/>
                            <a:gd name="T50" fmla="*/ 3 w 144"/>
                            <a:gd name="T51" fmla="*/ 42 h 114"/>
                            <a:gd name="T52" fmla="*/ 3 w 144"/>
                            <a:gd name="T53" fmla="*/ 30 h 114"/>
                            <a:gd name="T54" fmla="*/ 5 w 144"/>
                            <a:gd name="T55" fmla="*/ 20 h 114"/>
                            <a:gd name="T56" fmla="*/ 10 w 144"/>
                            <a:gd name="T57" fmla="*/ 10 h 114"/>
                            <a:gd name="T58" fmla="*/ 15 w 144"/>
                            <a:gd name="T59" fmla="*/ 0 h 114"/>
                            <a:gd name="T60" fmla="*/ 15 w 144"/>
                            <a:gd name="T61" fmla="*/ 0 h 114"/>
                            <a:gd name="T62" fmla="*/ 8 w 144"/>
                            <a:gd name="T63" fmla="*/ 10 h 114"/>
                            <a:gd name="T64" fmla="*/ 5 w 144"/>
                            <a:gd name="T65" fmla="*/ 20 h 114"/>
                            <a:gd name="T66" fmla="*/ 3 w 144"/>
                            <a:gd name="T67" fmla="*/ 30 h 114"/>
                            <a:gd name="T68" fmla="*/ 0 w 144"/>
                            <a:gd name="T69" fmla="*/ 42 h 114"/>
                            <a:gd name="T70" fmla="*/ 3 w 144"/>
                            <a:gd name="T71" fmla="*/ 57 h 114"/>
                            <a:gd name="T72" fmla="*/ 8 w 144"/>
                            <a:gd name="T73" fmla="*/ 69 h 114"/>
                            <a:gd name="T74" fmla="*/ 13 w 144"/>
                            <a:gd name="T75" fmla="*/ 82 h 114"/>
                            <a:gd name="T76" fmla="*/ 23 w 144"/>
                            <a:gd name="T77" fmla="*/ 94 h 114"/>
                            <a:gd name="T78" fmla="*/ 33 w 144"/>
                            <a:gd name="T79" fmla="*/ 102 h 114"/>
                            <a:gd name="T80" fmla="*/ 45 w 144"/>
                            <a:gd name="T81" fmla="*/ 109 h 114"/>
                            <a:gd name="T82" fmla="*/ 60 w 144"/>
                            <a:gd name="T83" fmla="*/ 112 h 114"/>
                            <a:gd name="T84" fmla="*/ 72 w 144"/>
                            <a:gd name="T85" fmla="*/ 114 h 114"/>
                            <a:gd name="T86" fmla="*/ 87 w 144"/>
                            <a:gd name="T87" fmla="*/ 112 h 114"/>
                            <a:gd name="T88" fmla="*/ 102 w 144"/>
                            <a:gd name="T89" fmla="*/ 109 h 114"/>
                            <a:gd name="T90" fmla="*/ 115 w 144"/>
                            <a:gd name="T91" fmla="*/ 102 h 114"/>
                            <a:gd name="T92" fmla="*/ 124 w 144"/>
                            <a:gd name="T93" fmla="*/ 94 h 114"/>
                            <a:gd name="T94" fmla="*/ 132 w 144"/>
                            <a:gd name="T95" fmla="*/ 82 h 114"/>
                            <a:gd name="T96" fmla="*/ 139 w 144"/>
                            <a:gd name="T97" fmla="*/ 69 h 114"/>
                            <a:gd name="T98" fmla="*/ 144 w 144"/>
                            <a:gd name="T99" fmla="*/ 57 h 114"/>
                            <a:gd name="T100" fmla="*/ 144 w 144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4" h="114">
                              <a:moveTo>
                                <a:pt x="144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7" y="10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37" y="10"/>
                              </a:lnTo>
                              <a:lnTo>
                                <a:pt x="139" y="20"/>
                              </a:lnTo>
                              <a:lnTo>
                                <a:pt x="142" y="30"/>
                              </a:lnTo>
                              <a:lnTo>
                                <a:pt x="144" y="42"/>
                              </a:lnTo>
                              <a:lnTo>
                                <a:pt x="142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0" y="107"/>
                              </a:lnTo>
                              <a:lnTo>
                                <a:pt x="87" y="112"/>
                              </a:lnTo>
                              <a:lnTo>
                                <a:pt x="72" y="112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5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8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60" y="112"/>
                              </a:lnTo>
                              <a:lnTo>
                                <a:pt x="72" y="114"/>
                              </a:lnTo>
                              <a:lnTo>
                                <a:pt x="87" y="112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2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3" name="Freeform 9324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2390"/>
                        </a:xfrm>
                        <a:custGeom>
                          <a:avLst/>
                          <a:gdLst>
                            <a:gd name="T0" fmla="*/ 141 w 141"/>
                            <a:gd name="T1" fmla="*/ 42 h 114"/>
                            <a:gd name="T2" fmla="*/ 141 w 141"/>
                            <a:gd name="T3" fmla="*/ 30 h 114"/>
                            <a:gd name="T4" fmla="*/ 139 w 141"/>
                            <a:gd name="T5" fmla="*/ 20 h 114"/>
                            <a:gd name="T6" fmla="*/ 134 w 141"/>
                            <a:gd name="T7" fmla="*/ 10 h 114"/>
                            <a:gd name="T8" fmla="*/ 129 w 141"/>
                            <a:gd name="T9" fmla="*/ 0 h 114"/>
                            <a:gd name="T10" fmla="*/ 126 w 141"/>
                            <a:gd name="T11" fmla="*/ 0 h 114"/>
                            <a:gd name="T12" fmla="*/ 131 w 141"/>
                            <a:gd name="T13" fmla="*/ 10 h 114"/>
                            <a:gd name="T14" fmla="*/ 136 w 141"/>
                            <a:gd name="T15" fmla="*/ 20 h 114"/>
                            <a:gd name="T16" fmla="*/ 139 w 141"/>
                            <a:gd name="T17" fmla="*/ 30 h 114"/>
                            <a:gd name="T18" fmla="*/ 141 w 141"/>
                            <a:gd name="T19" fmla="*/ 42 h 114"/>
                            <a:gd name="T20" fmla="*/ 139 w 141"/>
                            <a:gd name="T21" fmla="*/ 57 h 114"/>
                            <a:gd name="T22" fmla="*/ 134 w 141"/>
                            <a:gd name="T23" fmla="*/ 69 h 114"/>
                            <a:gd name="T24" fmla="*/ 129 w 141"/>
                            <a:gd name="T25" fmla="*/ 82 h 114"/>
                            <a:gd name="T26" fmla="*/ 119 w 141"/>
                            <a:gd name="T27" fmla="*/ 92 h 114"/>
                            <a:gd name="T28" fmla="*/ 109 w 141"/>
                            <a:gd name="T29" fmla="*/ 99 h 114"/>
                            <a:gd name="T30" fmla="*/ 97 w 141"/>
                            <a:gd name="T31" fmla="*/ 107 h 114"/>
                            <a:gd name="T32" fmla="*/ 84 w 141"/>
                            <a:gd name="T33" fmla="*/ 112 h 114"/>
                            <a:gd name="T34" fmla="*/ 69 w 141"/>
                            <a:gd name="T35" fmla="*/ 112 h 114"/>
                            <a:gd name="T36" fmla="*/ 57 w 141"/>
                            <a:gd name="T37" fmla="*/ 112 h 114"/>
                            <a:gd name="T38" fmla="*/ 42 w 141"/>
                            <a:gd name="T39" fmla="*/ 107 h 114"/>
                            <a:gd name="T40" fmla="*/ 32 w 141"/>
                            <a:gd name="T41" fmla="*/ 99 h 114"/>
                            <a:gd name="T42" fmla="*/ 20 w 141"/>
                            <a:gd name="T43" fmla="*/ 92 h 114"/>
                            <a:gd name="T44" fmla="*/ 12 w 141"/>
                            <a:gd name="T45" fmla="*/ 82 h 114"/>
                            <a:gd name="T46" fmla="*/ 5 w 141"/>
                            <a:gd name="T47" fmla="*/ 69 h 114"/>
                            <a:gd name="T48" fmla="*/ 2 w 141"/>
                            <a:gd name="T49" fmla="*/ 57 h 114"/>
                            <a:gd name="T50" fmla="*/ 0 w 141"/>
                            <a:gd name="T51" fmla="*/ 42 h 114"/>
                            <a:gd name="T52" fmla="*/ 2 w 141"/>
                            <a:gd name="T53" fmla="*/ 30 h 114"/>
                            <a:gd name="T54" fmla="*/ 5 w 141"/>
                            <a:gd name="T55" fmla="*/ 20 h 114"/>
                            <a:gd name="T56" fmla="*/ 7 w 141"/>
                            <a:gd name="T57" fmla="*/ 10 h 114"/>
                            <a:gd name="T58" fmla="*/ 15 w 141"/>
                            <a:gd name="T59" fmla="*/ 0 h 114"/>
                            <a:gd name="T60" fmla="*/ 12 w 141"/>
                            <a:gd name="T61" fmla="*/ 0 h 114"/>
                            <a:gd name="T62" fmla="*/ 7 w 141"/>
                            <a:gd name="T63" fmla="*/ 10 h 114"/>
                            <a:gd name="T64" fmla="*/ 2 w 141"/>
                            <a:gd name="T65" fmla="*/ 20 h 114"/>
                            <a:gd name="T66" fmla="*/ 0 w 141"/>
                            <a:gd name="T67" fmla="*/ 30 h 114"/>
                            <a:gd name="T68" fmla="*/ 0 w 141"/>
                            <a:gd name="T69" fmla="*/ 42 h 114"/>
                            <a:gd name="T70" fmla="*/ 0 w 141"/>
                            <a:gd name="T71" fmla="*/ 57 h 114"/>
                            <a:gd name="T72" fmla="*/ 5 w 141"/>
                            <a:gd name="T73" fmla="*/ 69 h 114"/>
                            <a:gd name="T74" fmla="*/ 12 w 141"/>
                            <a:gd name="T75" fmla="*/ 82 h 114"/>
                            <a:gd name="T76" fmla="*/ 20 w 141"/>
                            <a:gd name="T77" fmla="*/ 92 h 114"/>
                            <a:gd name="T78" fmla="*/ 30 w 141"/>
                            <a:gd name="T79" fmla="*/ 102 h 114"/>
                            <a:gd name="T80" fmla="*/ 42 w 141"/>
                            <a:gd name="T81" fmla="*/ 107 h 114"/>
                            <a:gd name="T82" fmla="*/ 57 w 141"/>
                            <a:gd name="T83" fmla="*/ 112 h 114"/>
                            <a:gd name="T84" fmla="*/ 69 w 141"/>
                            <a:gd name="T85" fmla="*/ 114 h 114"/>
                            <a:gd name="T86" fmla="*/ 84 w 141"/>
                            <a:gd name="T87" fmla="*/ 112 h 114"/>
                            <a:gd name="T88" fmla="*/ 99 w 141"/>
                            <a:gd name="T89" fmla="*/ 107 h 114"/>
                            <a:gd name="T90" fmla="*/ 109 w 141"/>
                            <a:gd name="T91" fmla="*/ 102 h 114"/>
                            <a:gd name="T92" fmla="*/ 121 w 141"/>
                            <a:gd name="T93" fmla="*/ 92 h 114"/>
                            <a:gd name="T94" fmla="*/ 129 w 141"/>
                            <a:gd name="T95" fmla="*/ 82 h 114"/>
                            <a:gd name="T96" fmla="*/ 136 w 141"/>
                            <a:gd name="T97" fmla="*/ 69 h 114"/>
                            <a:gd name="T98" fmla="*/ 141 w 141"/>
                            <a:gd name="T99" fmla="*/ 57 h 114"/>
                            <a:gd name="T100" fmla="*/ 141 w 141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4">
                              <a:moveTo>
                                <a:pt x="141" y="42"/>
                              </a:moveTo>
                              <a:lnTo>
                                <a:pt x="141" y="30"/>
                              </a:lnTo>
                              <a:lnTo>
                                <a:pt x="139" y="20"/>
                              </a:lnTo>
                              <a:lnTo>
                                <a:pt x="134" y="10"/>
                              </a:lnTo>
                              <a:lnTo>
                                <a:pt x="129" y="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41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9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12"/>
                              </a:lnTo>
                              <a:lnTo>
                                <a:pt x="69" y="112"/>
                              </a:lnTo>
                              <a:lnTo>
                                <a:pt x="57" y="112"/>
                              </a:lnTo>
                              <a:lnTo>
                                <a:pt x="42" y="107"/>
                              </a:lnTo>
                              <a:lnTo>
                                <a:pt x="32" y="99"/>
                              </a:lnTo>
                              <a:lnTo>
                                <a:pt x="20" y="92"/>
                              </a:lnTo>
                              <a:lnTo>
                                <a:pt x="12" y="82"/>
                              </a:lnTo>
                              <a:lnTo>
                                <a:pt x="5" y="69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4"/>
                              </a:lnTo>
                              <a:lnTo>
                                <a:pt x="84" y="112"/>
                              </a:lnTo>
                              <a:lnTo>
                                <a:pt x="99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41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8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4" name="Freeform 9325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4 w 141"/>
                            <a:gd name="T7" fmla="*/ 10 h 112"/>
                            <a:gd name="T8" fmla="*/ 126 w 141"/>
                            <a:gd name="T9" fmla="*/ 0 h 112"/>
                            <a:gd name="T10" fmla="*/ 126 w 141"/>
                            <a:gd name="T11" fmla="*/ 0 h 112"/>
                            <a:gd name="T12" fmla="*/ 131 w 141"/>
                            <a:gd name="T13" fmla="*/ 10 h 112"/>
                            <a:gd name="T14" fmla="*/ 136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9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82 h 112"/>
                            <a:gd name="T26" fmla="*/ 119 w 141"/>
                            <a:gd name="T27" fmla="*/ 92 h 112"/>
                            <a:gd name="T28" fmla="*/ 109 w 141"/>
                            <a:gd name="T29" fmla="*/ 99 h 112"/>
                            <a:gd name="T30" fmla="*/ 97 w 141"/>
                            <a:gd name="T31" fmla="*/ 107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7 h 112"/>
                            <a:gd name="T40" fmla="*/ 32 w 141"/>
                            <a:gd name="T41" fmla="*/ 99 h 112"/>
                            <a:gd name="T42" fmla="*/ 22 w 141"/>
                            <a:gd name="T43" fmla="*/ 92 h 112"/>
                            <a:gd name="T44" fmla="*/ 12 w 141"/>
                            <a:gd name="T45" fmla="*/ 82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2 w 141"/>
                            <a:gd name="T61" fmla="*/ 0 h 112"/>
                            <a:gd name="T62" fmla="*/ 7 w 141"/>
                            <a:gd name="T63" fmla="*/ 10 h 112"/>
                            <a:gd name="T64" fmla="*/ 2 w 141"/>
                            <a:gd name="T65" fmla="*/ 20 h 112"/>
                            <a:gd name="T66" fmla="*/ 0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0 w 141"/>
                            <a:gd name="T79" fmla="*/ 102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102 h 112"/>
                            <a:gd name="T92" fmla="*/ 121 w 141"/>
                            <a:gd name="T93" fmla="*/ 92 h 112"/>
                            <a:gd name="T94" fmla="*/ 129 w 141"/>
                            <a:gd name="T95" fmla="*/ 82 h 112"/>
                            <a:gd name="T96" fmla="*/ 136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4" y="10"/>
                              </a:lnTo>
                              <a:lnTo>
                                <a:pt x="126" y="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6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7"/>
                              </a:lnTo>
                              <a:lnTo>
                                <a:pt x="32" y="99"/>
                              </a:lnTo>
                              <a:lnTo>
                                <a:pt x="22" y="92"/>
                              </a:lnTo>
                              <a:lnTo>
                                <a:pt x="12" y="82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A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5" name="Freeform 9326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1 w 141"/>
                            <a:gd name="T7" fmla="*/ 10 h 112"/>
                            <a:gd name="T8" fmla="*/ 126 w 141"/>
                            <a:gd name="T9" fmla="*/ 0 h 112"/>
                            <a:gd name="T10" fmla="*/ 124 w 141"/>
                            <a:gd name="T11" fmla="*/ 0 h 112"/>
                            <a:gd name="T12" fmla="*/ 131 w 141"/>
                            <a:gd name="T13" fmla="*/ 10 h 112"/>
                            <a:gd name="T14" fmla="*/ 134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6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79 h 112"/>
                            <a:gd name="T26" fmla="*/ 119 w 141"/>
                            <a:gd name="T27" fmla="*/ 89 h 112"/>
                            <a:gd name="T28" fmla="*/ 109 w 141"/>
                            <a:gd name="T29" fmla="*/ 99 h 112"/>
                            <a:gd name="T30" fmla="*/ 97 w 141"/>
                            <a:gd name="T31" fmla="*/ 104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4 h 112"/>
                            <a:gd name="T40" fmla="*/ 32 w 141"/>
                            <a:gd name="T41" fmla="*/ 99 h 112"/>
                            <a:gd name="T42" fmla="*/ 22 w 141"/>
                            <a:gd name="T43" fmla="*/ 89 h 112"/>
                            <a:gd name="T44" fmla="*/ 15 w 141"/>
                            <a:gd name="T45" fmla="*/ 79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5 w 141"/>
                            <a:gd name="T61" fmla="*/ 0 h 112"/>
                            <a:gd name="T62" fmla="*/ 7 w 141"/>
                            <a:gd name="T63" fmla="*/ 10 h 112"/>
                            <a:gd name="T64" fmla="*/ 5 w 141"/>
                            <a:gd name="T65" fmla="*/ 20 h 112"/>
                            <a:gd name="T66" fmla="*/ 2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2 w 141"/>
                            <a:gd name="T79" fmla="*/ 99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99 h 112"/>
                            <a:gd name="T92" fmla="*/ 119 w 141"/>
                            <a:gd name="T93" fmla="*/ 92 h 112"/>
                            <a:gd name="T94" fmla="*/ 129 w 141"/>
                            <a:gd name="T95" fmla="*/ 82 h 112"/>
                            <a:gd name="T96" fmla="*/ 134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1" y="10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31" y="10"/>
                              </a:lnTo>
                              <a:lnTo>
                                <a:pt x="134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6" y="57"/>
                              </a:lnTo>
                              <a:lnTo>
                                <a:pt x="134" y="69"/>
                              </a:lnTo>
                              <a:lnTo>
                                <a:pt x="126" y="79"/>
                              </a:lnTo>
                              <a:lnTo>
                                <a:pt x="119" y="89"/>
                              </a:lnTo>
                              <a:lnTo>
                                <a:pt x="109" y="99"/>
                              </a:lnTo>
                              <a:lnTo>
                                <a:pt x="97" y="104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4"/>
                              </a:lnTo>
                              <a:lnTo>
                                <a:pt x="32" y="99"/>
                              </a:lnTo>
                              <a:lnTo>
                                <a:pt x="22" y="89"/>
                              </a:lnTo>
                              <a:lnTo>
                                <a:pt x="15" y="79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2" y="99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99"/>
                              </a:lnTo>
                              <a:lnTo>
                                <a:pt x="119" y="92"/>
                              </a:lnTo>
                              <a:lnTo>
                                <a:pt x="129" y="82"/>
                              </a:lnTo>
                              <a:lnTo>
                                <a:pt x="134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6" name="Freeform 9327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4 w 137"/>
                            <a:gd name="T5" fmla="*/ 20 h 112"/>
                            <a:gd name="T6" fmla="*/ 129 w 137"/>
                            <a:gd name="T7" fmla="*/ 10 h 112"/>
                            <a:gd name="T8" fmla="*/ 124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7 w 137"/>
                            <a:gd name="T19" fmla="*/ 42 h 112"/>
                            <a:gd name="T20" fmla="*/ 134 w 137"/>
                            <a:gd name="T21" fmla="*/ 55 h 112"/>
                            <a:gd name="T22" fmla="*/ 132 w 137"/>
                            <a:gd name="T23" fmla="*/ 69 h 112"/>
                            <a:gd name="T24" fmla="*/ 124 w 137"/>
                            <a:gd name="T25" fmla="*/ 79 h 112"/>
                            <a:gd name="T26" fmla="*/ 117 w 137"/>
                            <a:gd name="T27" fmla="*/ 89 h 112"/>
                            <a:gd name="T28" fmla="*/ 107 w 137"/>
                            <a:gd name="T29" fmla="*/ 99 h 112"/>
                            <a:gd name="T30" fmla="*/ 95 w 137"/>
                            <a:gd name="T31" fmla="*/ 104 h 112"/>
                            <a:gd name="T32" fmla="*/ 82 w 137"/>
                            <a:gd name="T33" fmla="*/ 109 h 112"/>
                            <a:gd name="T34" fmla="*/ 67 w 137"/>
                            <a:gd name="T35" fmla="*/ 109 h 112"/>
                            <a:gd name="T36" fmla="*/ 55 w 137"/>
                            <a:gd name="T37" fmla="*/ 109 h 112"/>
                            <a:gd name="T38" fmla="*/ 42 w 137"/>
                            <a:gd name="T39" fmla="*/ 104 h 112"/>
                            <a:gd name="T40" fmla="*/ 30 w 137"/>
                            <a:gd name="T41" fmla="*/ 99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5 w 137"/>
                            <a:gd name="T47" fmla="*/ 69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8 w 137"/>
                            <a:gd name="T57" fmla="*/ 10 h 112"/>
                            <a:gd name="T58" fmla="*/ 15 w 137"/>
                            <a:gd name="T59" fmla="*/ 0 h 112"/>
                            <a:gd name="T60" fmla="*/ 13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0 w 137"/>
                            <a:gd name="T75" fmla="*/ 82 h 112"/>
                            <a:gd name="T76" fmla="*/ 20 w 137"/>
                            <a:gd name="T77" fmla="*/ 92 h 112"/>
                            <a:gd name="T78" fmla="*/ 30 w 137"/>
                            <a:gd name="T79" fmla="*/ 99 h 112"/>
                            <a:gd name="T80" fmla="*/ 42 w 137"/>
                            <a:gd name="T81" fmla="*/ 107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7 h 112"/>
                            <a:gd name="T90" fmla="*/ 107 w 137"/>
                            <a:gd name="T91" fmla="*/ 99 h 112"/>
                            <a:gd name="T92" fmla="*/ 117 w 137"/>
                            <a:gd name="T93" fmla="*/ 92 h 112"/>
                            <a:gd name="T94" fmla="*/ 124 w 137"/>
                            <a:gd name="T95" fmla="*/ 82 h 112"/>
                            <a:gd name="T96" fmla="*/ 132 w 137"/>
                            <a:gd name="T97" fmla="*/ 69 h 112"/>
                            <a:gd name="T98" fmla="*/ 137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4" y="20"/>
                              </a:lnTo>
                              <a:lnTo>
                                <a:pt x="129" y="10"/>
                              </a:lnTo>
                              <a:lnTo>
                                <a:pt x="124" y="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7" y="42"/>
                              </a:lnTo>
                              <a:lnTo>
                                <a:pt x="134" y="55"/>
                              </a:lnTo>
                              <a:lnTo>
                                <a:pt x="132" y="69"/>
                              </a:lnTo>
                              <a:lnTo>
                                <a:pt x="124" y="79"/>
                              </a:lnTo>
                              <a:lnTo>
                                <a:pt x="117" y="89"/>
                              </a:lnTo>
                              <a:lnTo>
                                <a:pt x="107" y="99"/>
                              </a:lnTo>
                              <a:lnTo>
                                <a:pt x="95" y="104"/>
                              </a:lnTo>
                              <a:lnTo>
                                <a:pt x="82" y="109"/>
                              </a:lnTo>
                              <a:lnTo>
                                <a:pt x="67" y="109"/>
                              </a:lnTo>
                              <a:lnTo>
                                <a:pt x="55" y="109"/>
                              </a:lnTo>
                              <a:lnTo>
                                <a:pt x="42" y="104"/>
                              </a:lnTo>
                              <a:lnTo>
                                <a:pt x="30" y="99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5" y="69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0" y="82"/>
                              </a:lnTo>
                              <a:lnTo>
                                <a:pt x="20" y="92"/>
                              </a:lnTo>
                              <a:lnTo>
                                <a:pt x="30" y="99"/>
                              </a:lnTo>
                              <a:lnTo>
                                <a:pt x="42" y="107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7"/>
                              </a:lnTo>
                              <a:lnTo>
                                <a:pt x="107" y="99"/>
                              </a:lnTo>
                              <a:lnTo>
                                <a:pt x="117" y="92"/>
                              </a:lnTo>
                              <a:lnTo>
                                <a:pt x="124" y="82"/>
                              </a:lnTo>
                              <a:lnTo>
                                <a:pt x="132" y="69"/>
                              </a:lnTo>
                              <a:lnTo>
                                <a:pt x="137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C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7" name="Freeform 9328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2 w 137"/>
                            <a:gd name="T5" fmla="*/ 20 h 112"/>
                            <a:gd name="T6" fmla="*/ 129 w 137"/>
                            <a:gd name="T7" fmla="*/ 10 h 112"/>
                            <a:gd name="T8" fmla="*/ 122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4 w 137"/>
                            <a:gd name="T19" fmla="*/ 42 h 112"/>
                            <a:gd name="T20" fmla="*/ 134 w 137"/>
                            <a:gd name="T21" fmla="*/ 55 h 112"/>
                            <a:gd name="T22" fmla="*/ 129 w 137"/>
                            <a:gd name="T23" fmla="*/ 67 h 112"/>
                            <a:gd name="T24" fmla="*/ 124 w 137"/>
                            <a:gd name="T25" fmla="*/ 79 h 112"/>
                            <a:gd name="T26" fmla="*/ 114 w 137"/>
                            <a:gd name="T27" fmla="*/ 89 h 112"/>
                            <a:gd name="T28" fmla="*/ 105 w 137"/>
                            <a:gd name="T29" fmla="*/ 97 h 112"/>
                            <a:gd name="T30" fmla="*/ 95 w 137"/>
                            <a:gd name="T31" fmla="*/ 104 h 112"/>
                            <a:gd name="T32" fmla="*/ 82 w 137"/>
                            <a:gd name="T33" fmla="*/ 107 h 112"/>
                            <a:gd name="T34" fmla="*/ 67 w 137"/>
                            <a:gd name="T35" fmla="*/ 109 h 112"/>
                            <a:gd name="T36" fmla="*/ 55 w 137"/>
                            <a:gd name="T37" fmla="*/ 107 h 112"/>
                            <a:gd name="T38" fmla="*/ 42 w 137"/>
                            <a:gd name="T39" fmla="*/ 104 h 112"/>
                            <a:gd name="T40" fmla="*/ 30 w 137"/>
                            <a:gd name="T41" fmla="*/ 97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8 w 137"/>
                            <a:gd name="T47" fmla="*/ 67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10 w 137"/>
                            <a:gd name="T57" fmla="*/ 10 h 112"/>
                            <a:gd name="T58" fmla="*/ 15 w 137"/>
                            <a:gd name="T59" fmla="*/ 0 h 112"/>
                            <a:gd name="T60" fmla="*/ 15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3 w 137"/>
                            <a:gd name="T75" fmla="*/ 79 h 112"/>
                            <a:gd name="T76" fmla="*/ 20 w 137"/>
                            <a:gd name="T77" fmla="*/ 89 h 112"/>
                            <a:gd name="T78" fmla="*/ 30 w 137"/>
                            <a:gd name="T79" fmla="*/ 99 h 112"/>
                            <a:gd name="T80" fmla="*/ 42 w 137"/>
                            <a:gd name="T81" fmla="*/ 104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4 h 112"/>
                            <a:gd name="T90" fmla="*/ 107 w 137"/>
                            <a:gd name="T91" fmla="*/ 99 h 112"/>
                            <a:gd name="T92" fmla="*/ 117 w 137"/>
                            <a:gd name="T93" fmla="*/ 89 h 112"/>
                            <a:gd name="T94" fmla="*/ 124 w 137"/>
                            <a:gd name="T95" fmla="*/ 79 h 112"/>
                            <a:gd name="T96" fmla="*/ 132 w 137"/>
                            <a:gd name="T97" fmla="*/ 69 h 112"/>
                            <a:gd name="T98" fmla="*/ 134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2" y="20"/>
                              </a:lnTo>
                              <a:lnTo>
                                <a:pt x="129" y="10"/>
                              </a:lnTo>
                              <a:lnTo>
                                <a:pt x="122" y="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D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8" name="Freeform 9329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69215"/>
                        </a:xfrm>
                        <a:custGeom>
                          <a:avLst/>
                          <a:gdLst>
                            <a:gd name="T0" fmla="*/ 137 w 137"/>
                            <a:gd name="T1" fmla="*/ 42 h 109"/>
                            <a:gd name="T2" fmla="*/ 134 w 137"/>
                            <a:gd name="T3" fmla="*/ 30 h 109"/>
                            <a:gd name="T4" fmla="*/ 132 w 137"/>
                            <a:gd name="T5" fmla="*/ 20 h 109"/>
                            <a:gd name="T6" fmla="*/ 127 w 137"/>
                            <a:gd name="T7" fmla="*/ 10 h 109"/>
                            <a:gd name="T8" fmla="*/ 122 w 137"/>
                            <a:gd name="T9" fmla="*/ 0 h 109"/>
                            <a:gd name="T10" fmla="*/ 119 w 137"/>
                            <a:gd name="T11" fmla="*/ 0 h 109"/>
                            <a:gd name="T12" fmla="*/ 127 w 137"/>
                            <a:gd name="T13" fmla="*/ 10 h 109"/>
                            <a:gd name="T14" fmla="*/ 129 w 137"/>
                            <a:gd name="T15" fmla="*/ 20 h 109"/>
                            <a:gd name="T16" fmla="*/ 134 w 137"/>
                            <a:gd name="T17" fmla="*/ 30 h 109"/>
                            <a:gd name="T18" fmla="*/ 134 w 137"/>
                            <a:gd name="T19" fmla="*/ 42 h 109"/>
                            <a:gd name="T20" fmla="*/ 134 w 137"/>
                            <a:gd name="T21" fmla="*/ 55 h 109"/>
                            <a:gd name="T22" fmla="*/ 129 w 137"/>
                            <a:gd name="T23" fmla="*/ 67 h 109"/>
                            <a:gd name="T24" fmla="*/ 124 w 137"/>
                            <a:gd name="T25" fmla="*/ 79 h 109"/>
                            <a:gd name="T26" fmla="*/ 114 w 137"/>
                            <a:gd name="T27" fmla="*/ 89 h 109"/>
                            <a:gd name="T28" fmla="*/ 105 w 137"/>
                            <a:gd name="T29" fmla="*/ 97 h 109"/>
                            <a:gd name="T30" fmla="*/ 95 w 137"/>
                            <a:gd name="T31" fmla="*/ 104 h 109"/>
                            <a:gd name="T32" fmla="*/ 82 w 137"/>
                            <a:gd name="T33" fmla="*/ 107 h 109"/>
                            <a:gd name="T34" fmla="*/ 67 w 137"/>
                            <a:gd name="T35" fmla="*/ 109 h 109"/>
                            <a:gd name="T36" fmla="*/ 55 w 137"/>
                            <a:gd name="T37" fmla="*/ 107 h 109"/>
                            <a:gd name="T38" fmla="*/ 42 w 137"/>
                            <a:gd name="T39" fmla="*/ 104 h 109"/>
                            <a:gd name="T40" fmla="*/ 30 w 137"/>
                            <a:gd name="T41" fmla="*/ 97 h 109"/>
                            <a:gd name="T42" fmla="*/ 23 w 137"/>
                            <a:gd name="T43" fmla="*/ 89 h 109"/>
                            <a:gd name="T44" fmla="*/ 13 w 137"/>
                            <a:gd name="T45" fmla="*/ 79 h 109"/>
                            <a:gd name="T46" fmla="*/ 8 w 137"/>
                            <a:gd name="T47" fmla="*/ 67 h 109"/>
                            <a:gd name="T48" fmla="*/ 3 w 137"/>
                            <a:gd name="T49" fmla="*/ 55 h 109"/>
                            <a:gd name="T50" fmla="*/ 3 w 137"/>
                            <a:gd name="T51" fmla="*/ 42 h 109"/>
                            <a:gd name="T52" fmla="*/ 3 w 137"/>
                            <a:gd name="T53" fmla="*/ 30 h 109"/>
                            <a:gd name="T54" fmla="*/ 5 w 137"/>
                            <a:gd name="T55" fmla="*/ 20 h 109"/>
                            <a:gd name="T56" fmla="*/ 10 w 137"/>
                            <a:gd name="T57" fmla="*/ 10 h 109"/>
                            <a:gd name="T58" fmla="*/ 18 w 137"/>
                            <a:gd name="T59" fmla="*/ 0 h 109"/>
                            <a:gd name="T60" fmla="*/ 15 w 137"/>
                            <a:gd name="T61" fmla="*/ 0 h 109"/>
                            <a:gd name="T62" fmla="*/ 8 w 137"/>
                            <a:gd name="T63" fmla="*/ 10 h 109"/>
                            <a:gd name="T64" fmla="*/ 5 w 137"/>
                            <a:gd name="T65" fmla="*/ 20 h 109"/>
                            <a:gd name="T66" fmla="*/ 3 w 137"/>
                            <a:gd name="T67" fmla="*/ 30 h 109"/>
                            <a:gd name="T68" fmla="*/ 0 w 137"/>
                            <a:gd name="T69" fmla="*/ 42 h 109"/>
                            <a:gd name="T70" fmla="*/ 3 w 137"/>
                            <a:gd name="T71" fmla="*/ 55 h 109"/>
                            <a:gd name="T72" fmla="*/ 5 w 137"/>
                            <a:gd name="T73" fmla="*/ 69 h 109"/>
                            <a:gd name="T74" fmla="*/ 13 w 137"/>
                            <a:gd name="T75" fmla="*/ 79 h 109"/>
                            <a:gd name="T76" fmla="*/ 20 w 137"/>
                            <a:gd name="T77" fmla="*/ 89 h 109"/>
                            <a:gd name="T78" fmla="*/ 30 w 137"/>
                            <a:gd name="T79" fmla="*/ 99 h 109"/>
                            <a:gd name="T80" fmla="*/ 42 w 137"/>
                            <a:gd name="T81" fmla="*/ 104 h 109"/>
                            <a:gd name="T82" fmla="*/ 55 w 137"/>
                            <a:gd name="T83" fmla="*/ 109 h 109"/>
                            <a:gd name="T84" fmla="*/ 67 w 137"/>
                            <a:gd name="T85" fmla="*/ 109 h 109"/>
                            <a:gd name="T86" fmla="*/ 82 w 137"/>
                            <a:gd name="T87" fmla="*/ 109 h 109"/>
                            <a:gd name="T88" fmla="*/ 95 w 137"/>
                            <a:gd name="T89" fmla="*/ 104 h 109"/>
                            <a:gd name="T90" fmla="*/ 107 w 137"/>
                            <a:gd name="T91" fmla="*/ 99 h 109"/>
                            <a:gd name="T92" fmla="*/ 117 w 137"/>
                            <a:gd name="T93" fmla="*/ 89 h 109"/>
                            <a:gd name="T94" fmla="*/ 124 w 137"/>
                            <a:gd name="T95" fmla="*/ 79 h 109"/>
                            <a:gd name="T96" fmla="*/ 132 w 137"/>
                            <a:gd name="T97" fmla="*/ 69 h 109"/>
                            <a:gd name="T98" fmla="*/ 134 w 137"/>
                            <a:gd name="T99" fmla="*/ 55 h 109"/>
                            <a:gd name="T100" fmla="*/ 137 w 137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09">
                              <a:moveTo>
                                <a:pt x="137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7" y="10"/>
                              </a:lnTo>
                              <a:lnTo>
                                <a:pt x="129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3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09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5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9" name="Freeform 9330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5090" cy="69215"/>
                        </a:xfrm>
                        <a:custGeom>
                          <a:avLst/>
                          <a:gdLst>
                            <a:gd name="T0" fmla="*/ 134 w 134"/>
                            <a:gd name="T1" fmla="*/ 42 h 109"/>
                            <a:gd name="T2" fmla="*/ 134 w 134"/>
                            <a:gd name="T3" fmla="*/ 30 h 109"/>
                            <a:gd name="T4" fmla="*/ 132 w 134"/>
                            <a:gd name="T5" fmla="*/ 20 h 109"/>
                            <a:gd name="T6" fmla="*/ 127 w 134"/>
                            <a:gd name="T7" fmla="*/ 10 h 109"/>
                            <a:gd name="T8" fmla="*/ 122 w 134"/>
                            <a:gd name="T9" fmla="*/ 0 h 109"/>
                            <a:gd name="T10" fmla="*/ 119 w 134"/>
                            <a:gd name="T11" fmla="*/ 0 h 109"/>
                            <a:gd name="T12" fmla="*/ 124 w 134"/>
                            <a:gd name="T13" fmla="*/ 10 h 109"/>
                            <a:gd name="T14" fmla="*/ 129 w 134"/>
                            <a:gd name="T15" fmla="*/ 20 h 109"/>
                            <a:gd name="T16" fmla="*/ 132 w 134"/>
                            <a:gd name="T17" fmla="*/ 30 h 109"/>
                            <a:gd name="T18" fmla="*/ 134 w 134"/>
                            <a:gd name="T19" fmla="*/ 42 h 109"/>
                            <a:gd name="T20" fmla="*/ 132 w 134"/>
                            <a:gd name="T21" fmla="*/ 55 h 109"/>
                            <a:gd name="T22" fmla="*/ 129 w 134"/>
                            <a:gd name="T23" fmla="*/ 67 h 109"/>
                            <a:gd name="T24" fmla="*/ 122 w 134"/>
                            <a:gd name="T25" fmla="*/ 79 h 109"/>
                            <a:gd name="T26" fmla="*/ 114 w 134"/>
                            <a:gd name="T27" fmla="*/ 89 h 109"/>
                            <a:gd name="T28" fmla="*/ 105 w 134"/>
                            <a:gd name="T29" fmla="*/ 97 h 109"/>
                            <a:gd name="T30" fmla="*/ 95 w 134"/>
                            <a:gd name="T31" fmla="*/ 102 h 109"/>
                            <a:gd name="T32" fmla="*/ 82 w 134"/>
                            <a:gd name="T33" fmla="*/ 107 h 109"/>
                            <a:gd name="T34" fmla="*/ 67 w 134"/>
                            <a:gd name="T35" fmla="*/ 107 h 109"/>
                            <a:gd name="T36" fmla="*/ 55 w 134"/>
                            <a:gd name="T37" fmla="*/ 107 h 109"/>
                            <a:gd name="T38" fmla="*/ 42 w 134"/>
                            <a:gd name="T39" fmla="*/ 102 h 109"/>
                            <a:gd name="T40" fmla="*/ 32 w 134"/>
                            <a:gd name="T41" fmla="*/ 97 h 109"/>
                            <a:gd name="T42" fmla="*/ 23 w 134"/>
                            <a:gd name="T43" fmla="*/ 89 h 109"/>
                            <a:gd name="T44" fmla="*/ 15 w 134"/>
                            <a:gd name="T45" fmla="*/ 79 h 109"/>
                            <a:gd name="T46" fmla="*/ 8 w 134"/>
                            <a:gd name="T47" fmla="*/ 67 h 109"/>
                            <a:gd name="T48" fmla="*/ 5 w 134"/>
                            <a:gd name="T49" fmla="*/ 55 h 109"/>
                            <a:gd name="T50" fmla="*/ 3 w 134"/>
                            <a:gd name="T51" fmla="*/ 42 h 109"/>
                            <a:gd name="T52" fmla="*/ 3 w 134"/>
                            <a:gd name="T53" fmla="*/ 30 h 109"/>
                            <a:gd name="T54" fmla="*/ 8 w 134"/>
                            <a:gd name="T55" fmla="*/ 20 h 109"/>
                            <a:gd name="T56" fmla="*/ 13 w 134"/>
                            <a:gd name="T57" fmla="*/ 10 h 109"/>
                            <a:gd name="T58" fmla="*/ 18 w 134"/>
                            <a:gd name="T59" fmla="*/ 0 h 109"/>
                            <a:gd name="T60" fmla="*/ 15 w 134"/>
                            <a:gd name="T61" fmla="*/ 0 h 109"/>
                            <a:gd name="T62" fmla="*/ 10 w 134"/>
                            <a:gd name="T63" fmla="*/ 10 h 109"/>
                            <a:gd name="T64" fmla="*/ 5 w 134"/>
                            <a:gd name="T65" fmla="*/ 20 h 109"/>
                            <a:gd name="T66" fmla="*/ 3 w 134"/>
                            <a:gd name="T67" fmla="*/ 30 h 109"/>
                            <a:gd name="T68" fmla="*/ 0 w 134"/>
                            <a:gd name="T69" fmla="*/ 42 h 109"/>
                            <a:gd name="T70" fmla="*/ 3 w 134"/>
                            <a:gd name="T71" fmla="*/ 55 h 109"/>
                            <a:gd name="T72" fmla="*/ 8 w 134"/>
                            <a:gd name="T73" fmla="*/ 67 h 109"/>
                            <a:gd name="T74" fmla="*/ 13 w 134"/>
                            <a:gd name="T75" fmla="*/ 79 h 109"/>
                            <a:gd name="T76" fmla="*/ 20 w 134"/>
                            <a:gd name="T77" fmla="*/ 89 h 109"/>
                            <a:gd name="T78" fmla="*/ 30 w 134"/>
                            <a:gd name="T79" fmla="*/ 97 h 109"/>
                            <a:gd name="T80" fmla="*/ 42 w 134"/>
                            <a:gd name="T81" fmla="*/ 104 h 109"/>
                            <a:gd name="T82" fmla="*/ 55 w 134"/>
                            <a:gd name="T83" fmla="*/ 107 h 109"/>
                            <a:gd name="T84" fmla="*/ 67 w 134"/>
                            <a:gd name="T85" fmla="*/ 109 h 109"/>
                            <a:gd name="T86" fmla="*/ 82 w 134"/>
                            <a:gd name="T87" fmla="*/ 107 h 109"/>
                            <a:gd name="T88" fmla="*/ 95 w 134"/>
                            <a:gd name="T89" fmla="*/ 104 h 109"/>
                            <a:gd name="T90" fmla="*/ 105 w 134"/>
                            <a:gd name="T91" fmla="*/ 97 h 109"/>
                            <a:gd name="T92" fmla="*/ 114 w 134"/>
                            <a:gd name="T93" fmla="*/ 89 h 109"/>
                            <a:gd name="T94" fmla="*/ 124 w 134"/>
                            <a:gd name="T95" fmla="*/ 79 h 109"/>
                            <a:gd name="T96" fmla="*/ 129 w 134"/>
                            <a:gd name="T97" fmla="*/ 67 h 109"/>
                            <a:gd name="T98" fmla="*/ 134 w 134"/>
                            <a:gd name="T99" fmla="*/ 55 h 109"/>
                            <a:gd name="T100" fmla="*/ 134 w 134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4" h="109">
                              <a:moveTo>
                                <a:pt x="134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4" y="10"/>
                              </a:lnTo>
                              <a:lnTo>
                                <a:pt x="129" y="20"/>
                              </a:lnTo>
                              <a:lnTo>
                                <a:pt x="132" y="30"/>
                              </a:lnTo>
                              <a:lnTo>
                                <a:pt x="134" y="42"/>
                              </a:lnTo>
                              <a:lnTo>
                                <a:pt x="132" y="55"/>
                              </a:lnTo>
                              <a:lnTo>
                                <a:pt x="129" y="67"/>
                              </a:lnTo>
                              <a:lnTo>
                                <a:pt x="122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2"/>
                              </a:lnTo>
                              <a:lnTo>
                                <a:pt x="82" y="107"/>
                              </a:lnTo>
                              <a:lnTo>
                                <a:pt x="67" y="107"/>
                              </a:lnTo>
                              <a:lnTo>
                                <a:pt x="55" y="107"/>
                              </a:lnTo>
                              <a:lnTo>
                                <a:pt x="42" y="102"/>
                              </a:lnTo>
                              <a:lnTo>
                                <a:pt x="32" y="97"/>
                              </a:lnTo>
                              <a:lnTo>
                                <a:pt x="23" y="89"/>
                              </a:lnTo>
                              <a:lnTo>
                                <a:pt x="15" y="79"/>
                              </a:lnTo>
                              <a:lnTo>
                                <a:pt x="8" y="67"/>
                              </a:lnTo>
                              <a:lnTo>
                                <a:pt x="5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8" y="67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7"/>
                              </a:lnTo>
                              <a:lnTo>
                                <a:pt x="42" y="104"/>
                              </a:lnTo>
                              <a:lnTo>
                                <a:pt x="55" y="107"/>
                              </a:lnTo>
                              <a:lnTo>
                                <a:pt x="67" y="109"/>
                              </a:lnTo>
                              <a:lnTo>
                                <a:pt x="82" y="107"/>
                              </a:lnTo>
                              <a:lnTo>
                                <a:pt x="95" y="104"/>
                              </a:lnTo>
                              <a:lnTo>
                                <a:pt x="105" y="97"/>
                              </a:lnTo>
                              <a:lnTo>
                                <a:pt x="114" y="89"/>
                              </a:lnTo>
                              <a:lnTo>
                                <a:pt x="124" y="79"/>
                              </a:lnTo>
                              <a:lnTo>
                                <a:pt x="129" y="67"/>
                              </a:lnTo>
                              <a:lnTo>
                                <a:pt x="134" y="55"/>
                              </a:lnTo>
                              <a:lnTo>
                                <a:pt x="13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0" name="Freeform 9331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9215"/>
                        </a:xfrm>
                        <a:custGeom>
                          <a:avLst/>
                          <a:gdLst>
                            <a:gd name="T0" fmla="*/ 131 w 131"/>
                            <a:gd name="T1" fmla="*/ 42 h 109"/>
                            <a:gd name="T2" fmla="*/ 131 w 131"/>
                            <a:gd name="T3" fmla="*/ 30 h 109"/>
                            <a:gd name="T4" fmla="*/ 126 w 131"/>
                            <a:gd name="T5" fmla="*/ 20 h 109"/>
                            <a:gd name="T6" fmla="*/ 124 w 131"/>
                            <a:gd name="T7" fmla="*/ 10 h 109"/>
                            <a:gd name="T8" fmla="*/ 116 w 131"/>
                            <a:gd name="T9" fmla="*/ 0 h 109"/>
                            <a:gd name="T10" fmla="*/ 114 w 131"/>
                            <a:gd name="T11" fmla="*/ 0 h 109"/>
                            <a:gd name="T12" fmla="*/ 121 w 131"/>
                            <a:gd name="T13" fmla="*/ 10 h 109"/>
                            <a:gd name="T14" fmla="*/ 126 w 131"/>
                            <a:gd name="T15" fmla="*/ 20 h 109"/>
                            <a:gd name="T16" fmla="*/ 129 w 131"/>
                            <a:gd name="T17" fmla="*/ 30 h 109"/>
                            <a:gd name="T18" fmla="*/ 129 w 131"/>
                            <a:gd name="T19" fmla="*/ 42 h 109"/>
                            <a:gd name="T20" fmla="*/ 129 w 131"/>
                            <a:gd name="T21" fmla="*/ 55 h 109"/>
                            <a:gd name="T22" fmla="*/ 124 w 131"/>
                            <a:gd name="T23" fmla="*/ 67 h 109"/>
                            <a:gd name="T24" fmla="*/ 119 w 131"/>
                            <a:gd name="T25" fmla="*/ 79 h 109"/>
                            <a:gd name="T26" fmla="*/ 111 w 131"/>
                            <a:gd name="T27" fmla="*/ 87 h 109"/>
                            <a:gd name="T28" fmla="*/ 102 w 131"/>
                            <a:gd name="T29" fmla="*/ 97 h 109"/>
                            <a:gd name="T30" fmla="*/ 92 w 131"/>
                            <a:gd name="T31" fmla="*/ 102 h 109"/>
                            <a:gd name="T32" fmla="*/ 79 w 131"/>
                            <a:gd name="T33" fmla="*/ 107 h 109"/>
                            <a:gd name="T34" fmla="*/ 64 w 131"/>
                            <a:gd name="T35" fmla="*/ 107 h 109"/>
                            <a:gd name="T36" fmla="*/ 52 w 131"/>
                            <a:gd name="T37" fmla="*/ 107 h 109"/>
                            <a:gd name="T38" fmla="*/ 39 w 131"/>
                            <a:gd name="T39" fmla="*/ 102 h 109"/>
                            <a:gd name="T40" fmla="*/ 29 w 131"/>
                            <a:gd name="T41" fmla="*/ 97 h 109"/>
                            <a:gd name="T42" fmla="*/ 20 w 131"/>
                            <a:gd name="T43" fmla="*/ 87 h 109"/>
                            <a:gd name="T44" fmla="*/ 12 w 131"/>
                            <a:gd name="T45" fmla="*/ 79 h 109"/>
                            <a:gd name="T46" fmla="*/ 5 w 131"/>
                            <a:gd name="T47" fmla="*/ 67 h 109"/>
                            <a:gd name="T48" fmla="*/ 2 w 131"/>
                            <a:gd name="T49" fmla="*/ 55 h 109"/>
                            <a:gd name="T50" fmla="*/ 0 w 131"/>
                            <a:gd name="T51" fmla="*/ 42 h 109"/>
                            <a:gd name="T52" fmla="*/ 2 w 131"/>
                            <a:gd name="T53" fmla="*/ 30 h 109"/>
                            <a:gd name="T54" fmla="*/ 5 w 131"/>
                            <a:gd name="T55" fmla="*/ 20 h 109"/>
                            <a:gd name="T56" fmla="*/ 10 w 131"/>
                            <a:gd name="T57" fmla="*/ 10 h 109"/>
                            <a:gd name="T58" fmla="*/ 15 w 131"/>
                            <a:gd name="T59" fmla="*/ 0 h 109"/>
                            <a:gd name="T60" fmla="*/ 15 w 131"/>
                            <a:gd name="T61" fmla="*/ 0 h 109"/>
                            <a:gd name="T62" fmla="*/ 7 w 131"/>
                            <a:gd name="T63" fmla="*/ 10 h 109"/>
                            <a:gd name="T64" fmla="*/ 2 w 131"/>
                            <a:gd name="T65" fmla="*/ 20 h 109"/>
                            <a:gd name="T66" fmla="*/ 0 w 131"/>
                            <a:gd name="T67" fmla="*/ 30 h 109"/>
                            <a:gd name="T68" fmla="*/ 0 w 131"/>
                            <a:gd name="T69" fmla="*/ 42 h 109"/>
                            <a:gd name="T70" fmla="*/ 0 w 131"/>
                            <a:gd name="T71" fmla="*/ 55 h 109"/>
                            <a:gd name="T72" fmla="*/ 5 w 131"/>
                            <a:gd name="T73" fmla="*/ 67 h 109"/>
                            <a:gd name="T74" fmla="*/ 10 w 131"/>
                            <a:gd name="T75" fmla="*/ 79 h 109"/>
                            <a:gd name="T76" fmla="*/ 20 w 131"/>
                            <a:gd name="T77" fmla="*/ 89 h 109"/>
                            <a:gd name="T78" fmla="*/ 27 w 131"/>
                            <a:gd name="T79" fmla="*/ 97 h 109"/>
                            <a:gd name="T80" fmla="*/ 39 w 131"/>
                            <a:gd name="T81" fmla="*/ 104 h 109"/>
                            <a:gd name="T82" fmla="*/ 52 w 131"/>
                            <a:gd name="T83" fmla="*/ 107 h 109"/>
                            <a:gd name="T84" fmla="*/ 64 w 131"/>
                            <a:gd name="T85" fmla="*/ 109 h 109"/>
                            <a:gd name="T86" fmla="*/ 79 w 131"/>
                            <a:gd name="T87" fmla="*/ 107 h 109"/>
                            <a:gd name="T88" fmla="*/ 92 w 131"/>
                            <a:gd name="T89" fmla="*/ 104 h 109"/>
                            <a:gd name="T90" fmla="*/ 102 w 131"/>
                            <a:gd name="T91" fmla="*/ 97 h 109"/>
                            <a:gd name="T92" fmla="*/ 111 w 131"/>
                            <a:gd name="T93" fmla="*/ 89 h 109"/>
                            <a:gd name="T94" fmla="*/ 121 w 131"/>
                            <a:gd name="T95" fmla="*/ 79 h 109"/>
                            <a:gd name="T96" fmla="*/ 126 w 131"/>
                            <a:gd name="T97" fmla="*/ 67 h 109"/>
                            <a:gd name="T98" fmla="*/ 131 w 131"/>
                            <a:gd name="T99" fmla="*/ 55 h 109"/>
                            <a:gd name="T100" fmla="*/ 131 w 131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9">
                              <a:moveTo>
                                <a:pt x="131" y="42"/>
                              </a:moveTo>
                              <a:lnTo>
                                <a:pt x="131" y="30"/>
                              </a:lnTo>
                              <a:lnTo>
                                <a:pt x="126" y="20"/>
                              </a:lnTo>
                              <a:lnTo>
                                <a:pt x="124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9"/>
                              </a:lnTo>
                              <a:lnTo>
                                <a:pt x="111" y="87"/>
                              </a:lnTo>
                              <a:lnTo>
                                <a:pt x="102" y="97"/>
                              </a:lnTo>
                              <a:lnTo>
                                <a:pt x="92" y="102"/>
                              </a:lnTo>
                              <a:lnTo>
                                <a:pt x="79" y="107"/>
                              </a:lnTo>
                              <a:lnTo>
                                <a:pt x="64" y="107"/>
                              </a:lnTo>
                              <a:lnTo>
                                <a:pt x="52" y="107"/>
                              </a:lnTo>
                              <a:lnTo>
                                <a:pt x="39" y="102"/>
                              </a:lnTo>
                              <a:lnTo>
                                <a:pt x="29" y="97"/>
                              </a:lnTo>
                              <a:lnTo>
                                <a:pt x="20" y="87"/>
                              </a:lnTo>
                              <a:lnTo>
                                <a:pt x="12" y="79"/>
                              </a:lnTo>
                              <a:lnTo>
                                <a:pt x="5" y="67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9"/>
                              </a:lnTo>
                              <a:lnTo>
                                <a:pt x="20" y="89"/>
                              </a:lnTo>
                              <a:lnTo>
                                <a:pt x="27" y="97"/>
                              </a:lnTo>
                              <a:lnTo>
                                <a:pt x="39" y="104"/>
                              </a:lnTo>
                              <a:lnTo>
                                <a:pt x="52" y="107"/>
                              </a:lnTo>
                              <a:lnTo>
                                <a:pt x="64" y="109"/>
                              </a:lnTo>
                              <a:lnTo>
                                <a:pt x="79" y="107"/>
                              </a:lnTo>
                              <a:lnTo>
                                <a:pt x="92" y="104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21" y="79"/>
                              </a:lnTo>
                              <a:lnTo>
                                <a:pt x="126" y="67"/>
                              </a:lnTo>
                              <a:lnTo>
                                <a:pt x="131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1" name="Freeform 9332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7945"/>
                        </a:xfrm>
                        <a:custGeom>
                          <a:avLst/>
                          <a:gdLst>
                            <a:gd name="T0" fmla="*/ 131 w 131"/>
                            <a:gd name="T1" fmla="*/ 42 h 107"/>
                            <a:gd name="T2" fmla="*/ 129 w 131"/>
                            <a:gd name="T3" fmla="*/ 30 h 107"/>
                            <a:gd name="T4" fmla="*/ 126 w 131"/>
                            <a:gd name="T5" fmla="*/ 20 h 107"/>
                            <a:gd name="T6" fmla="*/ 121 w 131"/>
                            <a:gd name="T7" fmla="*/ 10 h 107"/>
                            <a:gd name="T8" fmla="*/ 116 w 131"/>
                            <a:gd name="T9" fmla="*/ 0 h 107"/>
                            <a:gd name="T10" fmla="*/ 114 w 131"/>
                            <a:gd name="T11" fmla="*/ 0 h 107"/>
                            <a:gd name="T12" fmla="*/ 121 w 131"/>
                            <a:gd name="T13" fmla="*/ 10 h 107"/>
                            <a:gd name="T14" fmla="*/ 126 w 131"/>
                            <a:gd name="T15" fmla="*/ 20 h 107"/>
                            <a:gd name="T16" fmla="*/ 129 w 131"/>
                            <a:gd name="T17" fmla="*/ 30 h 107"/>
                            <a:gd name="T18" fmla="*/ 129 w 131"/>
                            <a:gd name="T19" fmla="*/ 42 h 107"/>
                            <a:gd name="T20" fmla="*/ 129 w 131"/>
                            <a:gd name="T21" fmla="*/ 55 h 107"/>
                            <a:gd name="T22" fmla="*/ 124 w 131"/>
                            <a:gd name="T23" fmla="*/ 67 h 107"/>
                            <a:gd name="T24" fmla="*/ 119 w 131"/>
                            <a:gd name="T25" fmla="*/ 77 h 107"/>
                            <a:gd name="T26" fmla="*/ 111 w 131"/>
                            <a:gd name="T27" fmla="*/ 87 h 107"/>
                            <a:gd name="T28" fmla="*/ 102 w 131"/>
                            <a:gd name="T29" fmla="*/ 94 h 107"/>
                            <a:gd name="T30" fmla="*/ 89 w 131"/>
                            <a:gd name="T31" fmla="*/ 102 h 107"/>
                            <a:gd name="T32" fmla="*/ 79 w 131"/>
                            <a:gd name="T33" fmla="*/ 104 h 107"/>
                            <a:gd name="T34" fmla="*/ 64 w 131"/>
                            <a:gd name="T35" fmla="*/ 107 h 107"/>
                            <a:gd name="T36" fmla="*/ 52 w 131"/>
                            <a:gd name="T37" fmla="*/ 104 h 107"/>
                            <a:gd name="T38" fmla="*/ 39 w 131"/>
                            <a:gd name="T39" fmla="*/ 102 h 107"/>
                            <a:gd name="T40" fmla="*/ 29 w 131"/>
                            <a:gd name="T41" fmla="*/ 94 h 107"/>
                            <a:gd name="T42" fmla="*/ 20 w 131"/>
                            <a:gd name="T43" fmla="*/ 87 h 107"/>
                            <a:gd name="T44" fmla="*/ 12 w 131"/>
                            <a:gd name="T45" fmla="*/ 77 h 107"/>
                            <a:gd name="T46" fmla="*/ 7 w 131"/>
                            <a:gd name="T47" fmla="*/ 67 h 107"/>
                            <a:gd name="T48" fmla="*/ 2 w 131"/>
                            <a:gd name="T49" fmla="*/ 55 h 107"/>
                            <a:gd name="T50" fmla="*/ 2 w 131"/>
                            <a:gd name="T51" fmla="*/ 42 h 107"/>
                            <a:gd name="T52" fmla="*/ 2 w 131"/>
                            <a:gd name="T53" fmla="*/ 30 h 107"/>
                            <a:gd name="T54" fmla="*/ 5 w 131"/>
                            <a:gd name="T55" fmla="*/ 20 h 107"/>
                            <a:gd name="T56" fmla="*/ 10 w 131"/>
                            <a:gd name="T57" fmla="*/ 10 h 107"/>
                            <a:gd name="T58" fmla="*/ 17 w 131"/>
                            <a:gd name="T59" fmla="*/ 0 h 107"/>
                            <a:gd name="T60" fmla="*/ 15 w 131"/>
                            <a:gd name="T61" fmla="*/ 0 h 107"/>
                            <a:gd name="T62" fmla="*/ 10 w 131"/>
                            <a:gd name="T63" fmla="*/ 10 h 107"/>
                            <a:gd name="T64" fmla="*/ 5 w 131"/>
                            <a:gd name="T65" fmla="*/ 20 h 107"/>
                            <a:gd name="T66" fmla="*/ 0 w 131"/>
                            <a:gd name="T67" fmla="*/ 30 h 107"/>
                            <a:gd name="T68" fmla="*/ 0 w 131"/>
                            <a:gd name="T69" fmla="*/ 42 h 107"/>
                            <a:gd name="T70" fmla="*/ 2 w 131"/>
                            <a:gd name="T71" fmla="*/ 55 h 107"/>
                            <a:gd name="T72" fmla="*/ 5 w 131"/>
                            <a:gd name="T73" fmla="*/ 67 h 107"/>
                            <a:gd name="T74" fmla="*/ 12 w 131"/>
                            <a:gd name="T75" fmla="*/ 79 h 107"/>
                            <a:gd name="T76" fmla="*/ 20 w 131"/>
                            <a:gd name="T77" fmla="*/ 89 h 107"/>
                            <a:gd name="T78" fmla="*/ 29 w 131"/>
                            <a:gd name="T79" fmla="*/ 97 h 107"/>
                            <a:gd name="T80" fmla="*/ 39 w 131"/>
                            <a:gd name="T81" fmla="*/ 102 h 107"/>
                            <a:gd name="T82" fmla="*/ 52 w 131"/>
                            <a:gd name="T83" fmla="*/ 107 h 107"/>
                            <a:gd name="T84" fmla="*/ 64 w 131"/>
                            <a:gd name="T85" fmla="*/ 107 h 107"/>
                            <a:gd name="T86" fmla="*/ 79 w 131"/>
                            <a:gd name="T87" fmla="*/ 107 h 107"/>
                            <a:gd name="T88" fmla="*/ 92 w 131"/>
                            <a:gd name="T89" fmla="*/ 102 h 107"/>
                            <a:gd name="T90" fmla="*/ 102 w 131"/>
                            <a:gd name="T91" fmla="*/ 97 h 107"/>
                            <a:gd name="T92" fmla="*/ 111 w 131"/>
                            <a:gd name="T93" fmla="*/ 89 h 107"/>
                            <a:gd name="T94" fmla="*/ 119 w 131"/>
                            <a:gd name="T95" fmla="*/ 79 h 107"/>
                            <a:gd name="T96" fmla="*/ 126 w 131"/>
                            <a:gd name="T97" fmla="*/ 67 h 107"/>
                            <a:gd name="T98" fmla="*/ 129 w 131"/>
                            <a:gd name="T99" fmla="*/ 55 h 107"/>
                            <a:gd name="T100" fmla="*/ 131 w 131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7">
                              <a:moveTo>
                                <a:pt x="131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11" y="87"/>
                              </a:lnTo>
                              <a:lnTo>
                                <a:pt x="102" y="94"/>
                              </a:lnTo>
                              <a:lnTo>
                                <a:pt x="89" y="102"/>
                              </a:lnTo>
                              <a:lnTo>
                                <a:pt x="79" y="104"/>
                              </a:lnTo>
                              <a:lnTo>
                                <a:pt x="64" y="107"/>
                              </a:lnTo>
                              <a:lnTo>
                                <a:pt x="52" y="104"/>
                              </a:lnTo>
                              <a:lnTo>
                                <a:pt x="39" y="102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9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19" y="79"/>
                              </a:lnTo>
                              <a:lnTo>
                                <a:pt x="126" y="67"/>
                              </a:lnTo>
                              <a:lnTo>
                                <a:pt x="129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2" name="Freeform 9333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1915" cy="67945"/>
                        </a:xfrm>
                        <a:custGeom>
                          <a:avLst/>
                          <a:gdLst>
                            <a:gd name="T0" fmla="*/ 129 w 129"/>
                            <a:gd name="T1" fmla="*/ 42 h 107"/>
                            <a:gd name="T2" fmla="*/ 129 w 129"/>
                            <a:gd name="T3" fmla="*/ 30 h 107"/>
                            <a:gd name="T4" fmla="*/ 126 w 129"/>
                            <a:gd name="T5" fmla="*/ 20 h 107"/>
                            <a:gd name="T6" fmla="*/ 121 w 129"/>
                            <a:gd name="T7" fmla="*/ 10 h 107"/>
                            <a:gd name="T8" fmla="*/ 114 w 129"/>
                            <a:gd name="T9" fmla="*/ 0 h 107"/>
                            <a:gd name="T10" fmla="*/ 114 w 129"/>
                            <a:gd name="T11" fmla="*/ 0 h 107"/>
                            <a:gd name="T12" fmla="*/ 119 w 129"/>
                            <a:gd name="T13" fmla="*/ 10 h 107"/>
                            <a:gd name="T14" fmla="*/ 124 w 129"/>
                            <a:gd name="T15" fmla="*/ 20 h 107"/>
                            <a:gd name="T16" fmla="*/ 126 w 129"/>
                            <a:gd name="T17" fmla="*/ 30 h 107"/>
                            <a:gd name="T18" fmla="*/ 129 w 129"/>
                            <a:gd name="T19" fmla="*/ 42 h 107"/>
                            <a:gd name="T20" fmla="*/ 126 w 129"/>
                            <a:gd name="T21" fmla="*/ 55 h 107"/>
                            <a:gd name="T22" fmla="*/ 124 w 129"/>
                            <a:gd name="T23" fmla="*/ 67 h 107"/>
                            <a:gd name="T24" fmla="*/ 119 w 129"/>
                            <a:gd name="T25" fmla="*/ 77 h 107"/>
                            <a:gd name="T26" fmla="*/ 109 w 129"/>
                            <a:gd name="T27" fmla="*/ 87 h 107"/>
                            <a:gd name="T28" fmla="*/ 102 w 129"/>
                            <a:gd name="T29" fmla="*/ 94 h 107"/>
                            <a:gd name="T30" fmla="*/ 89 w 129"/>
                            <a:gd name="T31" fmla="*/ 99 h 107"/>
                            <a:gd name="T32" fmla="*/ 79 w 129"/>
                            <a:gd name="T33" fmla="*/ 104 h 107"/>
                            <a:gd name="T34" fmla="*/ 64 w 129"/>
                            <a:gd name="T35" fmla="*/ 104 h 107"/>
                            <a:gd name="T36" fmla="*/ 52 w 129"/>
                            <a:gd name="T37" fmla="*/ 104 h 107"/>
                            <a:gd name="T38" fmla="*/ 39 w 129"/>
                            <a:gd name="T39" fmla="*/ 99 h 107"/>
                            <a:gd name="T40" fmla="*/ 29 w 129"/>
                            <a:gd name="T41" fmla="*/ 94 h 107"/>
                            <a:gd name="T42" fmla="*/ 20 w 129"/>
                            <a:gd name="T43" fmla="*/ 87 h 107"/>
                            <a:gd name="T44" fmla="*/ 12 w 129"/>
                            <a:gd name="T45" fmla="*/ 77 h 107"/>
                            <a:gd name="T46" fmla="*/ 7 w 129"/>
                            <a:gd name="T47" fmla="*/ 67 h 107"/>
                            <a:gd name="T48" fmla="*/ 2 w 129"/>
                            <a:gd name="T49" fmla="*/ 55 h 107"/>
                            <a:gd name="T50" fmla="*/ 2 w 129"/>
                            <a:gd name="T51" fmla="*/ 42 h 107"/>
                            <a:gd name="T52" fmla="*/ 2 w 129"/>
                            <a:gd name="T53" fmla="*/ 30 h 107"/>
                            <a:gd name="T54" fmla="*/ 7 w 129"/>
                            <a:gd name="T55" fmla="*/ 20 h 107"/>
                            <a:gd name="T56" fmla="*/ 12 w 129"/>
                            <a:gd name="T57" fmla="*/ 10 h 107"/>
                            <a:gd name="T58" fmla="*/ 17 w 129"/>
                            <a:gd name="T59" fmla="*/ 0 h 107"/>
                            <a:gd name="T60" fmla="*/ 15 w 129"/>
                            <a:gd name="T61" fmla="*/ 0 h 107"/>
                            <a:gd name="T62" fmla="*/ 10 w 129"/>
                            <a:gd name="T63" fmla="*/ 10 h 107"/>
                            <a:gd name="T64" fmla="*/ 5 w 129"/>
                            <a:gd name="T65" fmla="*/ 20 h 107"/>
                            <a:gd name="T66" fmla="*/ 2 w 129"/>
                            <a:gd name="T67" fmla="*/ 30 h 107"/>
                            <a:gd name="T68" fmla="*/ 0 w 129"/>
                            <a:gd name="T69" fmla="*/ 42 h 107"/>
                            <a:gd name="T70" fmla="*/ 2 w 129"/>
                            <a:gd name="T71" fmla="*/ 55 h 107"/>
                            <a:gd name="T72" fmla="*/ 5 w 129"/>
                            <a:gd name="T73" fmla="*/ 67 h 107"/>
                            <a:gd name="T74" fmla="*/ 12 w 129"/>
                            <a:gd name="T75" fmla="*/ 79 h 107"/>
                            <a:gd name="T76" fmla="*/ 20 w 129"/>
                            <a:gd name="T77" fmla="*/ 87 h 107"/>
                            <a:gd name="T78" fmla="*/ 29 w 129"/>
                            <a:gd name="T79" fmla="*/ 97 h 107"/>
                            <a:gd name="T80" fmla="*/ 39 w 129"/>
                            <a:gd name="T81" fmla="*/ 102 h 107"/>
                            <a:gd name="T82" fmla="*/ 52 w 129"/>
                            <a:gd name="T83" fmla="*/ 107 h 107"/>
                            <a:gd name="T84" fmla="*/ 64 w 129"/>
                            <a:gd name="T85" fmla="*/ 107 h 107"/>
                            <a:gd name="T86" fmla="*/ 79 w 129"/>
                            <a:gd name="T87" fmla="*/ 107 h 107"/>
                            <a:gd name="T88" fmla="*/ 92 w 129"/>
                            <a:gd name="T89" fmla="*/ 102 h 107"/>
                            <a:gd name="T90" fmla="*/ 102 w 129"/>
                            <a:gd name="T91" fmla="*/ 97 h 107"/>
                            <a:gd name="T92" fmla="*/ 111 w 129"/>
                            <a:gd name="T93" fmla="*/ 87 h 107"/>
                            <a:gd name="T94" fmla="*/ 119 w 129"/>
                            <a:gd name="T95" fmla="*/ 79 h 107"/>
                            <a:gd name="T96" fmla="*/ 124 w 129"/>
                            <a:gd name="T97" fmla="*/ 67 h 107"/>
                            <a:gd name="T98" fmla="*/ 129 w 129"/>
                            <a:gd name="T99" fmla="*/ 55 h 107"/>
                            <a:gd name="T100" fmla="*/ 129 w 129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9" h="107">
                              <a:moveTo>
                                <a:pt x="129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4" y="0"/>
                              </a:lnTo>
                              <a:lnTo>
                                <a:pt x="114" y="0"/>
                              </a:lnTo>
                              <a:lnTo>
                                <a:pt x="119" y="10"/>
                              </a:lnTo>
                              <a:lnTo>
                                <a:pt x="124" y="20"/>
                              </a:lnTo>
                              <a:lnTo>
                                <a:pt x="126" y="30"/>
                              </a:lnTo>
                              <a:lnTo>
                                <a:pt x="129" y="42"/>
                              </a:lnTo>
                              <a:lnTo>
                                <a:pt x="126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09" y="87"/>
                              </a:lnTo>
                              <a:lnTo>
                                <a:pt x="102" y="94"/>
                              </a:lnTo>
                              <a:lnTo>
                                <a:pt x="89" y="99"/>
                              </a:lnTo>
                              <a:lnTo>
                                <a:pt x="79" y="104"/>
                              </a:lnTo>
                              <a:lnTo>
                                <a:pt x="64" y="104"/>
                              </a:lnTo>
                              <a:lnTo>
                                <a:pt x="52" y="104"/>
                              </a:lnTo>
                              <a:lnTo>
                                <a:pt x="39" y="99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7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7"/>
                              </a:lnTo>
                              <a:lnTo>
                                <a:pt x="119" y="79"/>
                              </a:lnTo>
                              <a:lnTo>
                                <a:pt x="124" y="67"/>
                              </a:lnTo>
                              <a:lnTo>
                                <a:pt x="129" y="55"/>
                              </a:lnTo>
                              <a:lnTo>
                                <a:pt x="12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84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3" name="Freeform 9334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7945"/>
                        </a:xfrm>
                        <a:custGeom>
                          <a:avLst/>
                          <a:gdLst>
                            <a:gd name="T0" fmla="*/ 127 w 127"/>
                            <a:gd name="T1" fmla="*/ 42 h 107"/>
                            <a:gd name="T2" fmla="*/ 127 w 127"/>
                            <a:gd name="T3" fmla="*/ 30 h 107"/>
                            <a:gd name="T4" fmla="*/ 124 w 127"/>
                            <a:gd name="T5" fmla="*/ 20 h 107"/>
                            <a:gd name="T6" fmla="*/ 119 w 127"/>
                            <a:gd name="T7" fmla="*/ 10 h 107"/>
                            <a:gd name="T8" fmla="*/ 112 w 127"/>
                            <a:gd name="T9" fmla="*/ 0 h 107"/>
                            <a:gd name="T10" fmla="*/ 109 w 127"/>
                            <a:gd name="T11" fmla="*/ 0 h 107"/>
                            <a:gd name="T12" fmla="*/ 117 w 127"/>
                            <a:gd name="T13" fmla="*/ 10 h 107"/>
                            <a:gd name="T14" fmla="*/ 122 w 127"/>
                            <a:gd name="T15" fmla="*/ 20 h 107"/>
                            <a:gd name="T16" fmla="*/ 124 w 127"/>
                            <a:gd name="T17" fmla="*/ 30 h 107"/>
                            <a:gd name="T18" fmla="*/ 127 w 127"/>
                            <a:gd name="T19" fmla="*/ 42 h 107"/>
                            <a:gd name="T20" fmla="*/ 124 w 127"/>
                            <a:gd name="T21" fmla="*/ 55 h 107"/>
                            <a:gd name="T22" fmla="*/ 122 w 127"/>
                            <a:gd name="T23" fmla="*/ 67 h 107"/>
                            <a:gd name="T24" fmla="*/ 114 w 127"/>
                            <a:gd name="T25" fmla="*/ 77 h 107"/>
                            <a:gd name="T26" fmla="*/ 107 w 127"/>
                            <a:gd name="T27" fmla="*/ 87 h 107"/>
                            <a:gd name="T28" fmla="*/ 97 w 127"/>
                            <a:gd name="T29" fmla="*/ 94 h 107"/>
                            <a:gd name="T30" fmla="*/ 87 w 127"/>
                            <a:gd name="T31" fmla="*/ 99 h 107"/>
                            <a:gd name="T32" fmla="*/ 75 w 127"/>
                            <a:gd name="T33" fmla="*/ 104 h 107"/>
                            <a:gd name="T34" fmla="*/ 62 w 127"/>
                            <a:gd name="T35" fmla="*/ 104 h 107"/>
                            <a:gd name="T36" fmla="*/ 50 w 127"/>
                            <a:gd name="T37" fmla="*/ 104 h 107"/>
                            <a:gd name="T38" fmla="*/ 40 w 127"/>
                            <a:gd name="T39" fmla="*/ 99 h 107"/>
                            <a:gd name="T40" fmla="*/ 27 w 127"/>
                            <a:gd name="T41" fmla="*/ 94 h 107"/>
                            <a:gd name="T42" fmla="*/ 20 w 127"/>
                            <a:gd name="T43" fmla="*/ 87 h 107"/>
                            <a:gd name="T44" fmla="*/ 13 w 127"/>
                            <a:gd name="T45" fmla="*/ 77 h 107"/>
                            <a:gd name="T46" fmla="*/ 5 w 127"/>
                            <a:gd name="T47" fmla="*/ 67 h 107"/>
                            <a:gd name="T48" fmla="*/ 3 w 127"/>
                            <a:gd name="T49" fmla="*/ 55 h 107"/>
                            <a:gd name="T50" fmla="*/ 0 w 127"/>
                            <a:gd name="T51" fmla="*/ 42 h 107"/>
                            <a:gd name="T52" fmla="*/ 3 w 127"/>
                            <a:gd name="T53" fmla="*/ 30 h 107"/>
                            <a:gd name="T54" fmla="*/ 5 w 127"/>
                            <a:gd name="T55" fmla="*/ 20 h 107"/>
                            <a:gd name="T56" fmla="*/ 10 w 127"/>
                            <a:gd name="T57" fmla="*/ 10 h 107"/>
                            <a:gd name="T58" fmla="*/ 18 w 127"/>
                            <a:gd name="T59" fmla="*/ 0 h 107"/>
                            <a:gd name="T60" fmla="*/ 15 w 127"/>
                            <a:gd name="T61" fmla="*/ 0 h 107"/>
                            <a:gd name="T62" fmla="*/ 8 w 127"/>
                            <a:gd name="T63" fmla="*/ 10 h 107"/>
                            <a:gd name="T64" fmla="*/ 3 w 127"/>
                            <a:gd name="T65" fmla="*/ 20 h 107"/>
                            <a:gd name="T66" fmla="*/ 0 w 127"/>
                            <a:gd name="T67" fmla="*/ 30 h 107"/>
                            <a:gd name="T68" fmla="*/ 0 w 127"/>
                            <a:gd name="T69" fmla="*/ 42 h 107"/>
                            <a:gd name="T70" fmla="*/ 0 w 127"/>
                            <a:gd name="T71" fmla="*/ 55 h 107"/>
                            <a:gd name="T72" fmla="*/ 5 w 127"/>
                            <a:gd name="T73" fmla="*/ 67 h 107"/>
                            <a:gd name="T74" fmla="*/ 10 w 127"/>
                            <a:gd name="T75" fmla="*/ 77 h 107"/>
                            <a:gd name="T76" fmla="*/ 18 w 127"/>
                            <a:gd name="T77" fmla="*/ 87 h 107"/>
                            <a:gd name="T78" fmla="*/ 27 w 127"/>
                            <a:gd name="T79" fmla="*/ 94 h 107"/>
                            <a:gd name="T80" fmla="*/ 37 w 127"/>
                            <a:gd name="T81" fmla="*/ 102 h 107"/>
                            <a:gd name="T82" fmla="*/ 50 w 127"/>
                            <a:gd name="T83" fmla="*/ 104 h 107"/>
                            <a:gd name="T84" fmla="*/ 62 w 127"/>
                            <a:gd name="T85" fmla="*/ 107 h 107"/>
                            <a:gd name="T86" fmla="*/ 77 w 127"/>
                            <a:gd name="T87" fmla="*/ 104 h 107"/>
                            <a:gd name="T88" fmla="*/ 87 w 127"/>
                            <a:gd name="T89" fmla="*/ 102 h 107"/>
                            <a:gd name="T90" fmla="*/ 100 w 127"/>
                            <a:gd name="T91" fmla="*/ 94 h 107"/>
                            <a:gd name="T92" fmla="*/ 109 w 127"/>
                            <a:gd name="T93" fmla="*/ 87 h 107"/>
                            <a:gd name="T94" fmla="*/ 117 w 127"/>
                            <a:gd name="T95" fmla="*/ 77 h 107"/>
                            <a:gd name="T96" fmla="*/ 122 w 127"/>
                            <a:gd name="T97" fmla="*/ 67 h 107"/>
                            <a:gd name="T98" fmla="*/ 127 w 127"/>
                            <a:gd name="T99" fmla="*/ 55 h 107"/>
                            <a:gd name="T100" fmla="*/ 127 w 127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7">
                              <a:moveTo>
                                <a:pt x="127" y="42"/>
                              </a:moveTo>
                              <a:lnTo>
                                <a:pt x="127" y="30"/>
                              </a:lnTo>
                              <a:lnTo>
                                <a:pt x="124" y="20"/>
                              </a:lnTo>
                              <a:lnTo>
                                <a:pt x="119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7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7" y="42"/>
                              </a:lnTo>
                              <a:lnTo>
                                <a:pt x="124" y="55"/>
                              </a:lnTo>
                              <a:lnTo>
                                <a:pt x="122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4"/>
                              </a:lnTo>
                              <a:lnTo>
                                <a:pt x="62" y="104"/>
                              </a:lnTo>
                              <a:lnTo>
                                <a:pt x="50" y="104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102"/>
                              </a:lnTo>
                              <a:lnTo>
                                <a:pt x="50" y="104"/>
                              </a:lnTo>
                              <a:lnTo>
                                <a:pt x="62" y="107"/>
                              </a:lnTo>
                              <a:lnTo>
                                <a:pt x="77" y="104"/>
                              </a:lnTo>
                              <a:lnTo>
                                <a:pt x="87" y="102"/>
                              </a:lnTo>
                              <a:lnTo>
                                <a:pt x="100" y="94"/>
                              </a:lnTo>
                              <a:lnTo>
                                <a:pt x="109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7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85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4" name="Freeform 9335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12 w 127"/>
                            <a:gd name="T9" fmla="*/ 0 h 104"/>
                            <a:gd name="T10" fmla="*/ 109 w 127"/>
                            <a:gd name="T11" fmla="*/ 0 h 104"/>
                            <a:gd name="T12" fmla="*/ 114 w 127"/>
                            <a:gd name="T13" fmla="*/ 10 h 104"/>
                            <a:gd name="T14" fmla="*/ 122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4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7 h 104"/>
                            <a:gd name="T28" fmla="*/ 97 w 127"/>
                            <a:gd name="T29" fmla="*/ 94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27 w 127"/>
                            <a:gd name="T41" fmla="*/ 94 h 104"/>
                            <a:gd name="T42" fmla="*/ 20 w 127"/>
                            <a:gd name="T43" fmla="*/ 87 h 104"/>
                            <a:gd name="T44" fmla="*/ 13 w 127"/>
                            <a:gd name="T45" fmla="*/ 77 h 104"/>
                            <a:gd name="T46" fmla="*/ 5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5 w 127"/>
                            <a:gd name="T55" fmla="*/ 20 h 104"/>
                            <a:gd name="T56" fmla="*/ 10 w 127"/>
                            <a:gd name="T57" fmla="*/ 10 h 104"/>
                            <a:gd name="T58" fmla="*/ 18 w 127"/>
                            <a:gd name="T59" fmla="*/ 0 h 104"/>
                            <a:gd name="T60" fmla="*/ 15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0 w 127"/>
                            <a:gd name="T67" fmla="*/ 30 h 104"/>
                            <a:gd name="T68" fmla="*/ 0 w 127"/>
                            <a:gd name="T69" fmla="*/ 42 h 104"/>
                            <a:gd name="T70" fmla="*/ 0 w 127"/>
                            <a:gd name="T71" fmla="*/ 55 h 104"/>
                            <a:gd name="T72" fmla="*/ 5 w 127"/>
                            <a:gd name="T73" fmla="*/ 67 h 104"/>
                            <a:gd name="T74" fmla="*/ 10 w 127"/>
                            <a:gd name="T75" fmla="*/ 77 h 104"/>
                            <a:gd name="T76" fmla="*/ 18 w 127"/>
                            <a:gd name="T77" fmla="*/ 87 h 104"/>
                            <a:gd name="T78" fmla="*/ 27 w 127"/>
                            <a:gd name="T79" fmla="*/ 94 h 104"/>
                            <a:gd name="T80" fmla="*/ 37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7 w 127"/>
                            <a:gd name="T87" fmla="*/ 104 h 104"/>
                            <a:gd name="T88" fmla="*/ 87 w 127"/>
                            <a:gd name="T89" fmla="*/ 99 h 104"/>
                            <a:gd name="T90" fmla="*/ 100 w 127"/>
                            <a:gd name="T91" fmla="*/ 94 h 104"/>
                            <a:gd name="T92" fmla="*/ 107 w 127"/>
                            <a:gd name="T93" fmla="*/ 87 h 104"/>
                            <a:gd name="T94" fmla="*/ 117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4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4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7" y="104"/>
                              </a:lnTo>
                              <a:lnTo>
                                <a:pt x="87" y="99"/>
                              </a:lnTo>
                              <a:lnTo>
                                <a:pt x="100" y="94"/>
                              </a:lnTo>
                              <a:lnTo>
                                <a:pt x="107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86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5" name="Freeform 9336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09 w 127"/>
                            <a:gd name="T9" fmla="*/ 0 h 104"/>
                            <a:gd name="T10" fmla="*/ 107 w 127"/>
                            <a:gd name="T11" fmla="*/ 0 h 104"/>
                            <a:gd name="T12" fmla="*/ 114 w 127"/>
                            <a:gd name="T13" fmla="*/ 10 h 104"/>
                            <a:gd name="T14" fmla="*/ 119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2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4 h 104"/>
                            <a:gd name="T28" fmla="*/ 97 w 127"/>
                            <a:gd name="T29" fmla="*/ 92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30 w 127"/>
                            <a:gd name="T41" fmla="*/ 92 h 104"/>
                            <a:gd name="T42" fmla="*/ 20 w 127"/>
                            <a:gd name="T43" fmla="*/ 84 h 104"/>
                            <a:gd name="T44" fmla="*/ 13 w 127"/>
                            <a:gd name="T45" fmla="*/ 77 h 104"/>
                            <a:gd name="T46" fmla="*/ 8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8 w 127"/>
                            <a:gd name="T55" fmla="*/ 20 h 104"/>
                            <a:gd name="T56" fmla="*/ 13 w 127"/>
                            <a:gd name="T57" fmla="*/ 10 h 104"/>
                            <a:gd name="T58" fmla="*/ 18 w 127"/>
                            <a:gd name="T59" fmla="*/ 0 h 104"/>
                            <a:gd name="T60" fmla="*/ 18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3 w 127"/>
                            <a:gd name="T67" fmla="*/ 30 h 104"/>
                            <a:gd name="T68" fmla="*/ 0 w 127"/>
                            <a:gd name="T69" fmla="*/ 42 h 104"/>
                            <a:gd name="T70" fmla="*/ 3 w 127"/>
                            <a:gd name="T71" fmla="*/ 55 h 104"/>
                            <a:gd name="T72" fmla="*/ 5 w 127"/>
                            <a:gd name="T73" fmla="*/ 67 h 104"/>
                            <a:gd name="T74" fmla="*/ 13 w 127"/>
                            <a:gd name="T75" fmla="*/ 77 h 104"/>
                            <a:gd name="T76" fmla="*/ 20 w 127"/>
                            <a:gd name="T77" fmla="*/ 87 h 104"/>
                            <a:gd name="T78" fmla="*/ 27 w 127"/>
                            <a:gd name="T79" fmla="*/ 94 h 104"/>
                            <a:gd name="T80" fmla="*/ 40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5 w 127"/>
                            <a:gd name="T87" fmla="*/ 104 h 104"/>
                            <a:gd name="T88" fmla="*/ 87 w 127"/>
                            <a:gd name="T89" fmla="*/ 99 h 104"/>
                            <a:gd name="T90" fmla="*/ 97 w 127"/>
                            <a:gd name="T91" fmla="*/ 94 h 104"/>
                            <a:gd name="T92" fmla="*/ 107 w 127"/>
                            <a:gd name="T93" fmla="*/ 87 h 104"/>
                            <a:gd name="T94" fmla="*/ 114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09" y="0"/>
                              </a:lnTo>
                              <a:lnTo>
                                <a:pt x="107" y="0"/>
                              </a:lnTo>
                              <a:lnTo>
                                <a:pt x="114" y="10"/>
                              </a:lnTo>
                              <a:lnTo>
                                <a:pt x="119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2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4"/>
                              </a:lnTo>
                              <a:lnTo>
                                <a:pt x="97" y="92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30" y="92"/>
                              </a:lnTo>
                              <a:lnTo>
                                <a:pt x="20" y="84"/>
                              </a:lnTo>
                              <a:lnTo>
                                <a:pt x="13" y="77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7"/>
                              </a:lnTo>
                              <a:lnTo>
                                <a:pt x="13" y="77"/>
                              </a:lnTo>
                              <a:lnTo>
                                <a:pt x="20" y="87"/>
                              </a:lnTo>
                              <a:lnTo>
                                <a:pt x="27" y="94"/>
                              </a:lnTo>
                              <a:lnTo>
                                <a:pt x="40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5" y="104"/>
                              </a:lnTo>
                              <a:lnTo>
                                <a:pt x="87" y="99"/>
                              </a:lnTo>
                              <a:lnTo>
                                <a:pt x="97" y="94"/>
                              </a:lnTo>
                              <a:lnTo>
                                <a:pt x="107" y="87"/>
                              </a:lnTo>
                              <a:lnTo>
                                <a:pt x="114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87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6" name="Freeform 9337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9 w 121"/>
                            <a:gd name="T5" fmla="*/ 20 h 104"/>
                            <a:gd name="T6" fmla="*/ 111 w 121"/>
                            <a:gd name="T7" fmla="*/ 10 h 104"/>
                            <a:gd name="T8" fmla="*/ 106 w 121"/>
                            <a:gd name="T9" fmla="*/ 0 h 104"/>
                            <a:gd name="T10" fmla="*/ 104 w 121"/>
                            <a:gd name="T11" fmla="*/ 0 h 104"/>
                            <a:gd name="T12" fmla="*/ 111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21 w 121"/>
                            <a:gd name="T19" fmla="*/ 42 h 104"/>
                            <a:gd name="T20" fmla="*/ 119 w 121"/>
                            <a:gd name="T21" fmla="*/ 55 h 104"/>
                            <a:gd name="T22" fmla="*/ 116 w 121"/>
                            <a:gd name="T23" fmla="*/ 64 h 104"/>
                            <a:gd name="T24" fmla="*/ 111 w 121"/>
                            <a:gd name="T25" fmla="*/ 77 h 104"/>
                            <a:gd name="T26" fmla="*/ 104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102 h 104"/>
                            <a:gd name="T34" fmla="*/ 59 w 121"/>
                            <a:gd name="T35" fmla="*/ 102 h 104"/>
                            <a:gd name="T36" fmla="*/ 49 w 121"/>
                            <a:gd name="T37" fmla="*/ 102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0 w 121"/>
                            <a:gd name="T45" fmla="*/ 77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7 w 121"/>
                            <a:gd name="T63" fmla="*/ 10 h 104"/>
                            <a:gd name="T64" fmla="*/ 2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2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7 h 104"/>
                            <a:gd name="T78" fmla="*/ 24 w 121"/>
                            <a:gd name="T79" fmla="*/ 94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4 h 104"/>
                            <a:gd name="T92" fmla="*/ 104 w 121"/>
                            <a:gd name="T93" fmla="*/ 87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21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9" y="20"/>
                              </a:lnTo>
                              <a:lnTo>
                                <a:pt x="111" y="10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11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21" y="42"/>
                              </a:lnTo>
                              <a:lnTo>
                                <a:pt x="119" y="55"/>
                              </a:lnTo>
                              <a:lnTo>
                                <a:pt x="116" y="64"/>
                              </a:lnTo>
                              <a:lnTo>
                                <a:pt x="111" y="77"/>
                              </a:lnTo>
                              <a:lnTo>
                                <a:pt x="104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102"/>
                              </a:lnTo>
                              <a:lnTo>
                                <a:pt x="59" y="102"/>
                              </a:lnTo>
                              <a:lnTo>
                                <a:pt x="49" y="102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0" y="77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7"/>
                              </a:lnTo>
                              <a:lnTo>
                                <a:pt x="10" y="77"/>
                              </a:lnTo>
                              <a:lnTo>
                                <a:pt x="17" y="87"/>
                              </a:lnTo>
                              <a:lnTo>
                                <a:pt x="24" y="94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4"/>
                              </a:lnTo>
                              <a:lnTo>
                                <a:pt x="104" y="87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21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89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7" name="Freeform 9338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6 w 121"/>
                            <a:gd name="T5" fmla="*/ 20 h 104"/>
                            <a:gd name="T6" fmla="*/ 111 w 121"/>
                            <a:gd name="T7" fmla="*/ 10 h 104"/>
                            <a:gd name="T8" fmla="*/ 104 w 121"/>
                            <a:gd name="T9" fmla="*/ 0 h 104"/>
                            <a:gd name="T10" fmla="*/ 104 w 121"/>
                            <a:gd name="T11" fmla="*/ 0 h 104"/>
                            <a:gd name="T12" fmla="*/ 109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19 w 121"/>
                            <a:gd name="T19" fmla="*/ 42 h 104"/>
                            <a:gd name="T20" fmla="*/ 119 w 121"/>
                            <a:gd name="T21" fmla="*/ 55 h 104"/>
                            <a:gd name="T22" fmla="*/ 114 w 121"/>
                            <a:gd name="T23" fmla="*/ 64 h 104"/>
                            <a:gd name="T24" fmla="*/ 109 w 121"/>
                            <a:gd name="T25" fmla="*/ 74 h 104"/>
                            <a:gd name="T26" fmla="*/ 102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99 h 104"/>
                            <a:gd name="T34" fmla="*/ 59 w 121"/>
                            <a:gd name="T35" fmla="*/ 102 h 104"/>
                            <a:gd name="T36" fmla="*/ 49 w 121"/>
                            <a:gd name="T37" fmla="*/ 99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2 w 121"/>
                            <a:gd name="T45" fmla="*/ 74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10 w 121"/>
                            <a:gd name="T63" fmla="*/ 10 h 104"/>
                            <a:gd name="T64" fmla="*/ 5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5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4 h 104"/>
                            <a:gd name="T78" fmla="*/ 27 w 121"/>
                            <a:gd name="T79" fmla="*/ 92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2 h 104"/>
                            <a:gd name="T92" fmla="*/ 104 w 121"/>
                            <a:gd name="T93" fmla="*/ 84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19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4" y="0"/>
                              </a:lnTo>
                              <a:lnTo>
                                <a:pt x="109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2" y="74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8A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8" name="Freeform 9339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4770"/>
                        </a:xfrm>
                        <a:custGeom>
                          <a:avLst/>
                          <a:gdLst>
                            <a:gd name="T0" fmla="*/ 121 w 121"/>
                            <a:gd name="T1" fmla="*/ 42 h 102"/>
                            <a:gd name="T2" fmla="*/ 119 w 121"/>
                            <a:gd name="T3" fmla="*/ 30 h 102"/>
                            <a:gd name="T4" fmla="*/ 116 w 121"/>
                            <a:gd name="T5" fmla="*/ 20 h 102"/>
                            <a:gd name="T6" fmla="*/ 111 w 121"/>
                            <a:gd name="T7" fmla="*/ 10 h 102"/>
                            <a:gd name="T8" fmla="*/ 104 w 121"/>
                            <a:gd name="T9" fmla="*/ 0 h 102"/>
                            <a:gd name="T10" fmla="*/ 102 w 121"/>
                            <a:gd name="T11" fmla="*/ 0 h 102"/>
                            <a:gd name="T12" fmla="*/ 109 w 121"/>
                            <a:gd name="T13" fmla="*/ 10 h 102"/>
                            <a:gd name="T14" fmla="*/ 114 w 121"/>
                            <a:gd name="T15" fmla="*/ 20 h 102"/>
                            <a:gd name="T16" fmla="*/ 119 w 121"/>
                            <a:gd name="T17" fmla="*/ 30 h 102"/>
                            <a:gd name="T18" fmla="*/ 119 w 121"/>
                            <a:gd name="T19" fmla="*/ 42 h 102"/>
                            <a:gd name="T20" fmla="*/ 119 w 121"/>
                            <a:gd name="T21" fmla="*/ 55 h 102"/>
                            <a:gd name="T22" fmla="*/ 114 w 121"/>
                            <a:gd name="T23" fmla="*/ 64 h 102"/>
                            <a:gd name="T24" fmla="*/ 109 w 121"/>
                            <a:gd name="T25" fmla="*/ 74 h 102"/>
                            <a:gd name="T26" fmla="*/ 102 w 121"/>
                            <a:gd name="T27" fmla="*/ 84 h 102"/>
                            <a:gd name="T28" fmla="*/ 94 w 121"/>
                            <a:gd name="T29" fmla="*/ 92 h 102"/>
                            <a:gd name="T30" fmla="*/ 84 w 121"/>
                            <a:gd name="T31" fmla="*/ 97 h 102"/>
                            <a:gd name="T32" fmla="*/ 72 w 121"/>
                            <a:gd name="T33" fmla="*/ 99 h 102"/>
                            <a:gd name="T34" fmla="*/ 59 w 121"/>
                            <a:gd name="T35" fmla="*/ 102 h 102"/>
                            <a:gd name="T36" fmla="*/ 49 w 121"/>
                            <a:gd name="T37" fmla="*/ 99 h 102"/>
                            <a:gd name="T38" fmla="*/ 37 w 121"/>
                            <a:gd name="T39" fmla="*/ 97 h 102"/>
                            <a:gd name="T40" fmla="*/ 27 w 121"/>
                            <a:gd name="T41" fmla="*/ 92 h 102"/>
                            <a:gd name="T42" fmla="*/ 20 w 121"/>
                            <a:gd name="T43" fmla="*/ 84 h 102"/>
                            <a:gd name="T44" fmla="*/ 12 w 121"/>
                            <a:gd name="T45" fmla="*/ 74 h 102"/>
                            <a:gd name="T46" fmla="*/ 7 w 121"/>
                            <a:gd name="T47" fmla="*/ 64 h 102"/>
                            <a:gd name="T48" fmla="*/ 2 w 121"/>
                            <a:gd name="T49" fmla="*/ 55 h 102"/>
                            <a:gd name="T50" fmla="*/ 2 w 121"/>
                            <a:gd name="T51" fmla="*/ 42 h 102"/>
                            <a:gd name="T52" fmla="*/ 2 w 121"/>
                            <a:gd name="T53" fmla="*/ 30 h 102"/>
                            <a:gd name="T54" fmla="*/ 7 w 121"/>
                            <a:gd name="T55" fmla="*/ 20 h 102"/>
                            <a:gd name="T56" fmla="*/ 12 w 121"/>
                            <a:gd name="T57" fmla="*/ 10 h 102"/>
                            <a:gd name="T58" fmla="*/ 20 w 121"/>
                            <a:gd name="T59" fmla="*/ 0 h 102"/>
                            <a:gd name="T60" fmla="*/ 17 w 121"/>
                            <a:gd name="T61" fmla="*/ 0 h 102"/>
                            <a:gd name="T62" fmla="*/ 10 w 121"/>
                            <a:gd name="T63" fmla="*/ 10 h 102"/>
                            <a:gd name="T64" fmla="*/ 5 w 121"/>
                            <a:gd name="T65" fmla="*/ 20 h 102"/>
                            <a:gd name="T66" fmla="*/ 2 w 121"/>
                            <a:gd name="T67" fmla="*/ 30 h 102"/>
                            <a:gd name="T68" fmla="*/ 0 w 121"/>
                            <a:gd name="T69" fmla="*/ 42 h 102"/>
                            <a:gd name="T70" fmla="*/ 2 w 121"/>
                            <a:gd name="T71" fmla="*/ 55 h 102"/>
                            <a:gd name="T72" fmla="*/ 5 w 121"/>
                            <a:gd name="T73" fmla="*/ 64 h 102"/>
                            <a:gd name="T74" fmla="*/ 10 w 121"/>
                            <a:gd name="T75" fmla="*/ 77 h 102"/>
                            <a:gd name="T76" fmla="*/ 17 w 121"/>
                            <a:gd name="T77" fmla="*/ 84 h 102"/>
                            <a:gd name="T78" fmla="*/ 27 w 121"/>
                            <a:gd name="T79" fmla="*/ 92 h 102"/>
                            <a:gd name="T80" fmla="*/ 37 w 121"/>
                            <a:gd name="T81" fmla="*/ 97 h 102"/>
                            <a:gd name="T82" fmla="*/ 49 w 121"/>
                            <a:gd name="T83" fmla="*/ 102 h 102"/>
                            <a:gd name="T84" fmla="*/ 59 w 121"/>
                            <a:gd name="T85" fmla="*/ 102 h 102"/>
                            <a:gd name="T86" fmla="*/ 72 w 121"/>
                            <a:gd name="T87" fmla="*/ 102 h 102"/>
                            <a:gd name="T88" fmla="*/ 84 w 121"/>
                            <a:gd name="T89" fmla="*/ 97 h 102"/>
                            <a:gd name="T90" fmla="*/ 94 w 121"/>
                            <a:gd name="T91" fmla="*/ 92 h 102"/>
                            <a:gd name="T92" fmla="*/ 104 w 121"/>
                            <a:gd name="T93" fmla="*/ 84 h 102"/>
                            <a:gd name="T94" fmla="*/ 111 w 121"/>
                            <a:gd name="T95" fmla="*/ 77 h 102"/>
                            <a:gd name="T96" fmla="*/ 116 w 121"/>
                            <a:gd name="T97" fmla="*/ 64 h 102"/>
                            <a:gd name="T98" fmla="*/ 119 w 121"/>
                            <a:gd name="T99" fmla="*/ 55 h 102"/>
                            <a:gd name="T100" fmla="*/ 121 w 121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2">
                              <a:moveTo>
                                <a:pt x="121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102"/>
                              </a:lnTo>
                              <a:lnTo>
                                <a:pt x="59" y="102"/>
                              </a:lnTo>
                              <a:lnTo>
                                <a:pt x="72" y="102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4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8B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9" name="Freeform 9340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5565" cy="64770"/>
                        </a:xfrm>
                        <a:custGeom>
                          <a:avLst/>
                          <a:gdLst>
                            <a:gd name="T0" fmla="*/ 119 w 119"/>
                            <a:gd name="T1" fmla="*/ 42 h 102"/>
                            <a:gd name="T2" fmla="*/ 119 w 119"/>
                            <a:gd name="T3" fmla="*/ 30 h 102"/>
                            <a:gd name="T4" fmla="*/ 116 w 119"/>
                            <a:gd name="T5" fmla="*/ 20 h 102"/>
                            <a:gd name="T6" fmla="*/ 109 w 119"/>
                            <a:gd name="T7" fmla="*/ 10 h 102"/>
                            <a:gd name="T8" fmla="*/ 104 w 119"/>
                            <a:gd name="T9" fmla="*/ 0 h 102"/>
                            <a:gd name="T10" fmla="*/ 102 w 119"/>
                            <a:gd name="T11" fmla="*/ 0 h 102"/>
                            <a:gd name="T12" fmla="*/ 109 w 119"/>
                            <a:gd name="T13" fmla="*/ 10 h 102"/>
                            <a:gd name="T14" fmla="*/ 114 w 119"/>
                            <a:gd name="T15" fmla="*/ 20 h 102"/>
                            <a:gd name="T16" fmla="*/ 116 w 119"/>
                            <a:gd name="T17" fmla="*/ 30 h 102"/>
                            <a:gd name="T18" fmla="*/ 119 w 119"/>
                            <a:gd name="T19" fmla="*/ 42 h 102"/>
                            <a:gd name="T20" fmla="*/ 116 w 119"/>
                            <a:gd name="T21" fmla="*/ 55 h 102"/>
                            <a:gd name="T22" fmla="*/ 114 w 119"/>
                            <a:gd name="T23" fmla="*/ 64 h 102"/>
                            <a:gd name="T24" fmla="*/ 109 w 119"/>
                            <a:gd name="T25" fmla="*/ 74 h 102"/>
                            <a:gd name="T26" fmla="*/ 102 w 119"/>
                            <a:gd name="T27" fmla="*/ 84 h 102"/>
                            <a:gd name="T28" fmla="*/ 92 w 119"/>
                            <a:gd name="T29" fmla="*/ 89 h 102"/>
                            <a:gd name="T30" fmla="*/ 82 w 119"/>
                            <a:gd name="T31" fmla="*/ 97 h 102"/>
                            <a:gd name="T32" fmla="*/ 72 w 119"/>
                            <a:gd name="T33" fmla="*/ 99 h 102"/>
                            <a:gd name="T34" fmla="*/ 59 w 119"/>
                            <a:gd name="T35" fmla="*/ 99 h 102"/>
                            <a:gd name="T36" fmla="*/ 49 w 119"/>
                            <a:gd name="T37" fmla="*/ 99 h 102"/>
                            <a:gd name="T38" fmla="*/ 37 w 119"/>
                            <a:gd name="T39" fmla="*/ 97 h 102"/>
                            <a:gd name="T40" fmla="*/ 27 w 119"/>
                            <a:gd name="T41" fmla="*/ 89 h 102"/>
                            <a:gd name="T42" fmla="*/ 20 w 119"/>
                            <a:gd name="T43" fmla="*/ 84 h 102"/>
                            <a:gd name="T44" fmla="*/ 12 w 119"/>
                            <a:gd name="T45" fmla="*/ 74 h 102"/>
                            <a:gd name="T46" fmla="*/ 7 w 119"/>
                            <a:gd name="T47" fmla="*/ 64 h 102"/>
                            <a:gd name="T48" fmla="*/ 5 w 119"/>
                            <a:gd name="T49" fmla="*/ 55 h 102"/>
                            <a:gd name="T50" fmla="*/ 2 w 119"/>
                            <a:gd name="T51" fmla="*/ 42 h 102"/>
                            <a:gd name="T52" fmla="*/ 5 w 119"/>
                            <a:gd name="T53" fmla="*/ 30 h 102"/>
                            <a:gd name="T54" fmla="*/ 7 w 119"/>
                            <a:gd name="T55" fmla="*/ 20 h 102"/>
                            <a:gd name="T56" fmla="*/ 12 w 119"/>
                            <a:gd name="T57" fmla="*/ 10 h 102"/>
                            <a:gd name="T58" fmla="*/ 20 w 119"/>
                            <a:gd name="T59" fmla="*/ 0 h 102"/>
                            <a:gd name="T60" fmla="*/ 17 w 119"/>
                            <a:gd name="T61" fmla="*/ 0 h 102"/>
                            <a:gd name="T62" fmla="*/ 10 w 119"/>
                            <a:gd name="T63" fmla="*/ 10 h 102"/>
                            <a:gd name="T64" fmla="*/ 5 w 119"/>
                            <a:gd name="T65" fmla="*/ 20 h 102"/>
                            <a:gd name="T66" fmla="*/ 2 w 119"/>
                            <a:gd name="T67" fmla="*/ 30 h 102"/>
                            <a:gd name="T68" fmla="*/ 0 w 119"/>
                            <a:gd name="T69" fmla="*/ 42 h 102"/>
                            <a:gd name="T70" fmla="*/ 2 w 119"/>
                            <a:gd name="T71" fmla="*/ 55 h 102"/>
                            <a:gd name="T72" fmla="*/ 5 w 119"/>
                            <a:gd name="T73" fmla="*/ 64 h 102"/>
                            <a:gd name="T74" fmla="*/ 12 w 119"/>
                            <a:gd name="T75" fmla="*/ 74 h 102"/>
                            <a:gd name="T76" fmla="*/ 17 w 119"/>
                            <a:gd name="T77" fmla="*/ 84 h 102"/>
                            <a:gd name="T78" fmla="*/ 27 w 119"/>
                            <a:gd name="T79" fmla="*/ 92 h 102"/>
                            <a:gd name="T80" fmla="*/ 37 w 119"/>
                            <a:gd name="T81" fmla="*/ 97 h 102"/>
                            <a:gd name="T82" fmla="*/ 49 w 119"/>
                            <a:gd name="T83" fmla="*/ 99 h 102"/>
                            <a:gd name="T84" fmla="*/ 59 w 119"/>
                            <a:gd name="T85" fmla="*/ 102 h 102"/>
                            <a:gd name="T86" fmla="*/ 72 w 119"/>
                            <a:gd name="T87" fmla="*/ 99 h 102"/>
                            <a:gd name="T88" fmla="*/ 84 w 119"/>
                            <a:gd name="T89" fmla="*/ 97 h 102"/>
                            <a:gd name="T90" fmla="*/ 94 w 119"/>
                            <a:gd name="T91" fmla="*/ 92 h 102"/>
                            <a:gd name="T92" fmla="*/ 102 w 119"/>
                            <a:gd name="T93" fmla="*/ 84 h 102"/>
                            <a:gd name="T94" fmla="*/ 109 w 119"/>
                            <a:gd name="T95" fmla="*/ 74 h 102"/>
                            <a:gd name="T96" fmla="*/ 114 w 119"/>
                            <a:gd name="T97" fmla="*/ 64 h 102"/>
                            <a:gd name="T98" fmla="*/ 119 w 119"/>
                            <a:gd name="T99" fmla="*/ 55 h 102"/>
                            <a:gd name="T100" fmla="*/ 119 w 119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9" h="102">
                              <a:moveTo>
                                <a:pt x="119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09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6" y="30"/>
                              </a:lnTo>
                              <a:lnTo>
                                <a:pt x="119" y="42"/>
                              </a:lnTo>
                              <a:lnTo>
                                <a:pt x="116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2" y="89"/>
                              </a:lnTo>
                              <a:lnTo>
                                <a:pt x="82" y="97"/>
                              </a:lnTo>
                              <a:lnTo>
                                <a:pt x="72" y="99"/>
                              </a:lnTo>
                              <a:lnTo>
                                <a:pt x="59" y="99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89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5" y="55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2" y="74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99"/>
                              </a:lnTo>
                              <a:lnTo>
                                <a:pt x="59" y="102"/>
                              </a:lnTo>
                              <a:lnTo>
                                <a:pt x="72" y="99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2" y="84"/>
                              </a:lnTo>
                              <a:lnTo>
                                <a:pt x="109" y="74"/>
                              </a:lnTo>
                              <a:lnTo>
                                <a:pt x="114" y="64"/>
                              </a:lnTo>
                              <a:lnTo>
                                <a:pt x="119" y="55"/>
                              </a:lnTo>
                              <a:lnTo>
                                <a:pt x="11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8C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0" name="Freeform 9341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4770"/>
                        </a:xfrm>
                        <a:custGeom>
                          <a:avLst/>
                          <a:gdLst>
                            <a:gd name="T0" fmla="*/ 117 w 117"/>
                            <a:gd name="T1" fmla="*/ 42 h 102"/>
                            <a:gd name="T2" fmla="*/ 117 w 117"/>
                            <a:gd name="T3" fmla="*/ 30 h 102"/>
                            <a:gd name="T4" fmla="*/ 112 w 117"/>
                            <a:gd name="T5" fmla="*/ 20 h 102"/>
                            <a:gd name="T6" fmla="*/ 107 w 117"/>
                            <a:gd name="T7" fmla="*/ 10 h 102"/>
                            <a:gd name="T8" fmla="*/ 100 w 117"/>
                            <a:gd name="T9" fmla="*/ 0 h 102"/>
                            <a:gd name="T10" fmla="*/ 97 w 117"/>
                            <a:gd name="T11" fmla="*/ 0 h 102"/>
                            <a:gd name="T12" fmla="*/ 104 w 117"/>
                            <a:gd name="T13" fmla="*/ 10 h 102"/>
                            <a:gd name="T14" fmla="*/ 112 w 117"/>
                            <a:gd name="T15" fmla="*/ 20 h 102"/>
                            <a:gd name="T16" fmla="*/ 114 w 117"/>
                            <a:gd name="T17" fmla="*/ 30 h 102"/>
                            <a:gd name="T18" fmla="*/ 114 w 117"/>
                            <a:gd name="T19" fmla="*/ 42 h 102"/>
                            <a:gd name="T20" fmla="*/ 114 w 117"/>
                            <a:gd name="T21" fmla="*/ 55 h 102"/>
                            <a:gd name="T22" fmla="*/ 112 w 117"/>
                            <a:gd name="T23" fmla="*/ 64 h 102"/>
                            <a:gd name="T24" fmla="*/ 107 w 117"/>
                            <a:gd name="T25" fmla="*/ 74 h 102"/>
                            <a:gd name="T26" fmla="*/ 100 w 117"/>
                            <a:gd name="T27" fmla="*/ 82 h 102"/>
                            <a:gd name="T28" fmla="*/ 90 w 117"/>
                            <a:gd name="T29" fmla="*/ 89 h 102"/>
                            <a:gd name="T30" fmla="*/ 80 w 117"/>
                            <a:gd name="T31" fmla="*/ 94 h 102"/>
                            <a:gd name="T32" fmla="*/ 70 w 117"/>
                            <a:gd name="T33" fmla="*/ 99 h 102"/>
                            <a:gd name="T34" fmla="*/ 57 w 117"/>
                            <a:gd name="T35" fmla="*/ 99 h 102"/>
                            <a:gd name="T36" fmla="*/ 47 w 117"/>
                            <a:gd name="T37" fmla="*/ 99 h 102"/>
                            <a:gd name="T38" fmla="*/ 35 w 117"/>
                            <a:gd name="T39" fmla="*/ 94 h 102"/>
                            <a:gd name="T40" fmla="*/ 27 w 117"/>
                            <a:gd name="T41" fmla="*/ 89 h 102"/>
                            <a:gd name="T42" fmla="*/ 18 w 117"/>
                            <a:gd name="T43" fmla="*/ 82 h 102"/>
                            <a:gd name="T44" fmla="*/ 10 w 117"/>
                            <a:gd name="T45" fmla="*/ 74 h 102"/>
                            <a:gd name="T46" fmla="*/ 5 w 117"/>
                            <a:gd name="T47" fmla="*/ 64 h 102"/>
                            <a:gd name="T48" fmla="*/ 3 w 117"/>
                            <a:gd name="T49" fmla="*/ 55 h 102"/>
                            <a:gd name="T50" fmla="*/ 0 w 117"/>
                            <a:gd name="T51" fmla="*/ 42 h 102"/>
                            <a:gd name="T52" fmla="*/ 3 w 117"/>
                            <a:gd name="T53" fmla="*/ 30 h 102"/>
                            <a:gd name="T54" fmla="*/ 5 w 117"/>
                            <a:gd name="T55" fmla="*/ 20 h 102"/>
                            <a:gd name="T56" fmla="*/ 13 w 117"/>
                            <a:gd name="T57" fmla="*/ 10 h 102"/>
                            <a:gd name="T58" fmla="*/ 20 w 117"/>
                            <a:gd name="T59" fmla="*/ 0 h 102"/>
                            <a:gd name="T60" fmla="*/ 18 w 117"/>
                            <a:gd name="T61" fmla="*/ 0 h 102"/>
                            <a:gd name="T62" fmla="*/ 10 w 117"/>
                            <a:gd name="T63" fmla="*/ 10 h 102"/>
                            <a:gd name="T64" fmla="*/ 5 w 117"/>
                            <a:gd name="T65" fmla="*/ 20 h 102"/>
                            <a:gd name="T66" fmla="*/ 0 w 117"/>
                            <a:gd name="T67" fmla="*/ 30 h 102"/>
                            <a:gd name="T68" fmla="*/ 0 w 117"/>
                            <a:gd name="T69" fmla="*/ 42 h 102"/>
                            <a:gd name="T70" fmla="*/ 0 w 117"/>
                            <a:gd name="T71" fmla="*/ 55 h 102"/>
                            <a:gd name="T72" fmla="*/ 5 w 117"/>
                            <a:gd name="T73" fmla="*/ 64 h 102"/>
                            <a:gd name="T74" fmla="*/ 10 w 117"/>
                            <a:gd name="T75" fmla="*/ 74 h 102"/>
                            <a:gd name="T76" fmla="*/ 18 w 117"/>
                            <a:gd name="T77" fmla="*/ 84 h 102"/>
                            <a:gd name="T78" fmla="*/ 25 w 117"/>
                            <a:gd name="T79" fmla="*/ 92 h 102"/>
                            <a:gd name="T80" fmla="*/ 35 w 117"/>
                            <a:gd name="T81" fmla="*/ 97 h 102"/>
                            <a:gd name="T82" fmla="*/ 47 w 117"/>
                            <a:gd name="T83" fmla="*/ 99 h 102"/>
                            <a:gd name="T84" fmla="*/ 57 w 117"/>
                            <a:gd name="T85" fmla="*/ 102 h 102"/>
                            <a:gd name="T86" fmla="*/ 70 w 117"/>
                            <a:gd name="T87" fmla="*/ 99 h 102"/>
                            <a:gd name="T88" fmla="*/ 82 w 117"/>
                            <a:gd name="T89" fmla="*/ 97 h 102"/>
                            <a:gd name="T90" fmla="*/ 92 w 117"/>
                            <a:gd name="T91" fmla="*/ 92 h 102"/>
                            <a:gd name="T92" fmla="*/ 100 w 117"/>
                            <a:gd name="T93" fmla="*/ 84 h 102"/>
                            <a:gd name="T94" fmla="*/ 107 w 117"/>
                            <a:gd name="T95" fmla="*/ 74 h 102"/>
                            <a:gd name="T96" fmla="*/ 112 w 117"/>
                            <a:gd name="T97" fmla="*/ 64 h 102"/>
                            <a:gd name="T98" fmla="*/ 117 w 117"/>
                            <a:gd name="T99" fmla="*/ 55 h 102"/>
                            <a:gd name="T100" fmla="*/ 117 w 117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102">
                              <a:moveTo>
                                <a:pt x="117" y="42"/>
                              </a:moveTo>
                              <a:lnTo>
                                <a:pt x="117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12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12" y="64"/>
                              </a:lnTo>
                              <a:lnTo>
                                <a:pt x="107" y="74"/>
                              </a:lnTo>
                              <a:lnTo>
                                <a:pt x="100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9"/>
                              </a:lnTo>
                              <a:lnTo>
                                <a:pt x="57" y="99"/>
                              </a:lnTo>
                              <a:lnTo>
                                <a:pt x="47" y="99"/>
                              </a:lnTo>
                              <a:lnTo>
                                <a:pt x="35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0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92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102"/>
                              </a:lnTo>
                              <a:lnTo>
                                <a:pt x="70" y="99"/>
                              </a:lnTo>
                              <a:lnTo>
                                <a:pt x="82" y="97"/>
                              </a:lnTo>
                              <a:lnTo>
                                <a:pt x="92" y="92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7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8E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1" name="Freeform 9342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2865"/>
                        </a:xfrm>
                        <a:custGeom>
                          <a:avLst/>
                          <a:gdLst>
                            <a:gd name="T0" fmla="*/ 117 w 117"/>
                            <a:gd name="T1" fmla="*/ 42 h 99"/>
                            <a:gd name="T2" fmla="*/ 114 w 117"/>
                            <a:gd name="T3" fmla="*/ 30 h 99"/>
                            <a:gd name="T4" fmla="*/ 112 w 117"/>
                            <a:gd name="T5" fmla="*/ 20 h 99"/>
                            <a:gd name="T6" fmla="*/ 107 w 117"/>
                            <a:gd name="T7" fmla="*/ 10 h 99"/>
                            <a:gd name="T8" fmla="*/ 100 w 117"/>
                            <a:gd name="T9" fmla="*/ 0 h 99"/>
                            <a:gd name="T10" fmla="*/ 97 w 117"/>
                            <a:gd name="T11" fmla="*/ 0 h 99"/>
                            <a:gd name="T12" fmla="*/ 104 w 117"/>
                            <a:gd name="T13" fmla="*/ 10 h 99"/>
                            <a:gd name="T14" fmla="*/ 109 w 117"/>
                            <a:gd name="T15" fmla="*/ 20 h 99"/>
                            <a:gd name="T16" fmla="*/ 114 w 117"/>
                            <a:gd name="T17" fmla="*/ 30 h 99"/>
                            <a:gd name="T18" fmla="*/ 114 w 117"/>
                            <a:gd name="T19" fmla="*/ 42 h 99"/>
                            <a:gd name="T20" fmla="*/ 114 w 117"/>
                            <a:gd name="T21" fmla="*/ 55 h 99"/>
                            <a:gd name="T22" fmla="*/ 109 w 117"/>
                            <a:gd name="T23" fmla="*/ 64 h 99"/>
                            <a:gd name="T24" fmla="*/ 104 w 117"/>
                            <a:gd name="T25" fmla="*/ 74 h 99"/>
                            <a:gd name="T26" fmla="*/ 97 w 117"/>
                            <a:gd name="T27" fmla="*/ 82 h 99"/>
                            <a:gd name="T28" fmla="*/ 90 w 117"/>
                            <a:gd name="T29" fmla="*/ 89 h 99"/>
                            <a:gd name="T30" fmla="*/ 80 w 117"/>
                            <a:gd name="T31" fmla="*/ 94 h 99"/>
                            <a:gd name="T32" fmla="*/ 70 w 117"/>
                            <a:gd name="T33" fmla="*/ 97 h 99"/>
                            <a:gd name="T34" fmla="*/ 57 w 117"/>
                            <a:gd name="T35" fmla="*/ 99 h 99"/>
                            <a:gd name="T36" fmla="*/ 47 w 117"/>
                            <a:gd name="T37" fmla="*/ 97 h 99"/>
                            <a:gd name="T38" fmla="*/ 37 w 117"/>
                            <a:gd name="T39" fmla="*/ 94 h 99"/>
                            <a:gd name="T40" fmla="*/ 27 w 117"/>
                            <a:gd name="T41" fmla="*/ 89 h 99"/>
                            <a:gd name="T42" fmla="*/ 18 w 117"/>
                            <a:gd name="T43" fmla="*/ 82 h 99"/>
                            <a:gd name="T44" fmla="*/ 13 w 117"/>
                            <a:gd name="T45" fmla="*/ 74 h 99"/>
                            <a:gd name="T46" fmla="*/ 5 w 117"/>
                            <a:gd name="T47" fmla="*/ 64 h 99"/>
                            <a:gd name="T48" fmla="*/ 3 w 117"/>
                            <a:gd name="T49" fmla="*/ 55 h 99"/>
                            <a:gd name="T50" fmla="*/ 3 w 117"/>
                            <a:gd name="T51" fmla="*/ 42 h 99"/>
                            <a:gd name="T52" fmla="*/ 3 w 117"/>
                            <a:gd name="T53" fmla="*/ 30 h 99"/>
                            <a:gd name="T54" fmla="*/ 8 w 117"/>
                            <a:gd name="T55" fmla="*/ 20 h 99"/>
                            <a:gd name="T56" fmla="*/ 13 w 117"/>
                            <a:gd name="T57" fmla="*/ 10 h 99"/>
                            <a:gd name="T58" fmla="*/ 20 w 117"/>
                            <a:gd name="T59" fmla="*/ 0 h 99"/>
                            <a:gd name="T60" fmla="*/ 18 w 117"/>
                            <a:gd name="T61" fmla="*/ 0 h 99"/>
                            <a:gd name="T62" fmla="*/ 10 w 117"/>
                            <a:gd name="T63" fmla="*/ 10 h 99"/>
                            <a:gd name="T64" fmla="*/ 5 w 117"/>
                            <a:gd name="T65" fmla="*/ 20 h 99"/>
                            <a:gd name="T66" fmla="*/ 3 w 117"/>
                            <a:gd name="T67" fmla="*/ 30 h 99"/>
                            <a:gd name="T68" fmla="*/ 0 w 117"/>
                            <a:gd name="T69" fmla="*/ 42 h 99"/>
                            <a:gd name="T70" fmla="*/ 3 w 117"/>
                            <a:gd name="T71" fmla="*/ 55 h 99"/>
                            <a:gd name="T72" fmla="*/ 5 w 117"/>
                            <a:gd name="T73" fmla="*/ 64 h 99"/>
                            <a:gd name="T74" fmla="*/ 10 w 117"/>
                            <a:gd name="T75" fmla="*/ 74 h 99"/>
                            <a:gd name="T76" fmla="*/ 18 w 117"/>
                            <a:gd name="T77" fmla="*/ 84 h 99"/>
                            <a:gd name="T78" fmla="*/ 25 w 117"/>
                            <a:gd name="T79" fmla="*/ 89 h 99"/>
                            <a:gd name="T80" fmla="*/ 35 w 117"/>
                            <a:gd name="T81" fmla="*/ 97 h 99"/>
                            <a:gd name="T82" fmla="*/ 47 w 117"/>
                            <a:gd name="T83" fmla="*/ 99 h 99"/>
                            <a:gd name="T84" fmla="*/ 57 w 117"/>
                            <a:gd name="T85" fmla="*/ 99 h 99"/>
                            <a:gd name="T86" fmla="*/ 70 w 117"/>
                            <a:gd name="T87" fmla="*/ 99 h 99"/>
                            <a:gd name="T88" fmla="*/ 80 w 117"/>
                            <a:gd name="T89" fmla="*/ 97 h 99"/>
                            <a:gd name="T90" fmla="*/ 90 w 117"/>
                            <a:gd name="T91" fmla="*/ 89 h 99"/>
                            <a:gd name="T92" fmla="*/ 100 w 117"/>
                            <a:gd name="T93" fmla="*/ 84 h 99"/>
                            <a:gd name="T94" fmla="*/ 107 w 117"/>
                            <a:gd name="T95" fmla="*/ 74 h 99"/>
                            <a:gd name="T96" fmla="*/ 112 w 117"/>
                            <a:gd name="T97" fmla="*/ 64 h 99"/>
                            <a:gd name="T98" fmla="*/ 114 w 117"/>
                            <a:gd name="T99" fmla="*/ 55 h 99"/>
                            <a:gd name="T100" fmla="*/ 117 w 117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99">
                              <a:moveTo>
                                <a:pt x="117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09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9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3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89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7"/>
                              </a:lnTo>
                              <a:lnTo>
                                <a:pt x="90" y="89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8F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2" name="Freeform 9343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2390" cy="62865"/>
                        </a:xfrm>
                        <a:custGeom>
                          <a:avLst/>
                          <a:gdLst>
                            <a:gd name="T0" fmla="*/ 114 w 114"/>
                            <a:gd name="T1" fmla="*/ 42 h 99"/>
                            <a:gd name="T2" fmla="*/ 114 w 114"/>
                            <a:gd name="T3" fmla="*/ 30 h 99"/>
                            <a:gd name="T4" fmla="*/ 112 w 114"/>
                            <a:gd name="T5" fmla="*/ 20 h 99"/>
                            <a:gd name="T6" fmla="*/ 104 w 114"/>
                            <a:gd name="T7" fmla="*/ 10 h 99"/>
                            <a:gd name="T8" fmla="*/ 97 w 114"/>
                            <a:gd name="T9" fmla="*/ 0 h 99"/>
                            <a:gd name="T10" fmla="*/ 95 w 114"/>
                            <a:gd name="T11" fmla="*/ 0 h 99"/>
                            <a:gd name="T12" fmla="*/ 102 w 114"/>
                            <a:gd name="T13" fmla="*/ 10 h 99"/>
                            <a:gd name="T14" fmla="*/ 109 w 114"/>
                            <a:gd name="T15" fmla="*/ 20 h 99"/>
                            <a:gd name="T16" fmla="*/ 112 w 114"/>
                            <a:gd name="T17" fmla="*/ 30 h 99"/>
                            <a:gd name="T18" fmla="*/ 114 w 114"/>
                            <a:gd name="T19" fmla="*/ 42 h 99"/>
                            <a:gd name="T20" fmla="*/ 112 w 114"/>
                            <a:gd name="T21" fmla="*/ 55 h 99"/>
                            <a:gd name="T22" fmla="*/ 109 w 114"/>
                            <a:gd name="T23" fmla="*/ 64 h 99"/>
                            <a:gd name="T24" fmla="*/ 104 w 114"/>
                            <a:gd name="T25" fmla="*/ 74 h 99"/>
                            <a:gd name="T26" fmla="*/ 97 w 114"/>
                            <a:gd name="T27" fmla="*/ 82 h 99"/>
                            <a:gd name="T28" fmla="*/ 90 w 114"/>
                            <a:gd name="T29" fmla="*/ 89 h 99"/>
                            <a:gd name="T30" fmla="*/ 80 w 114"/>
                            <a:gd name="T31" fmla="*/ 94 h 99"/>
                            <a:gd name="T32" fmla="*/ 70 w 114"/>
                            <a:gd name="T33" fmla="*/ 97 h 99"/>
                            <a:gd name="T34" fmla="*/ 57 w 114"/>
                            <a:gd name="T35" fmla="*/ 97 h 99"/>
                            <a:gd name="T36" fmla="*/ 47 w 114"/>
                            <a:gd name="T37" fmla="*/ 97 h 99"/>
                            <a:gd name="T38" fmla="*/ 37 w 114"/>
                            <a:gd name="T39" fmla="*/ 94 h 99"/>
                            <a:gd name="T40" fmla="*/ 27 w 114"/>
                            <a:gd name="T41" fmla="*/ 89 h 99"/>
                            <a:gd name="T42" fmla="*/ 20 w 114"/>
                            <a:gd name="T43" fmla="*/ 82 h 99"/>
                            <a:gd name="T44" fmla="*/ 13 w 114"/>
                            <a:gd name="T45" fmla="*/ 74 h 99"/>
                            <a:gd name="T46" fmla="*/ 8 w 114"/>
                            <a:gd name="T47" fmla="*/ 64 h 99"/>
                            <a:gd name="T48" fmla="*/ 3 w 114"/>
                            <a:gd name="T49" fmla="*/ 55 h 99"/>
                            <a:gd name="T50" fmla="*/ 3 w 114"/>
                            <a:gd name="T51" fmla="*/ 42 h 99"/>
                            <a:gd name="T52" fmla="*/ 3 w 114"/>
                            <a:gd name="T53" fmla="*/ 30 h 99"/>
                            <a:gd name="T54" fmla="*/ 8 w 114"/>
                            <a:gd name="T55" fmla="*/ 20 h 99"/>
                            <a:gd name="T56" fmla="*/ 13 w 114"/>
                            <a:gd name="T57" fmla="*/ 10 h 99"/>
                            <a:gd name="T58" fmla="*/ 20 w 114"/>
                            <a:gd name="T59" fmla="*/ 0 h 99"/>
                            <a:gd name="T60" fmla="*/ 20 w 114"/>
                            <a:gd name="T61" fmla="*/ 0 h 99"/>
                            <a:gd name="T62" fmla="*/ 13 w 114"/>
                            <a:gd name="T63" fmla="*/ 10 h 99"/>
                            <a:gd name="T64" fmla="*/ 5 w 114"/>
                            <a:gd name="T65" fmla="*/ 20 h 99"/>
                            <a:gd name="T66" fmla="*/ 3 w 114"/>
                            <a:gd name="T67" fmla="*/ 30 h 99"/>
                            <a:gd name="T68" fmla="*/ 0 w 114"/>
                            <a:gd name="T69" fmla="*/ 42 h 99"/>
                            <a:gd name="T70" fmla="*/ 3 w 114"/>
                            <a:gd name="T71" fmla="*/ 55 h 99"/>
                            <a:gd name="T72" fmla="*/ 5 w 114"/>
                            <a:gd name="T73" fmla="*/ 64 h 99"/>
                            <a:gd name="T74" fmla="*/ 10 w 114"/>
                            <a:gd name="T75" fmla="*/ 74 h 99"/>
                            <a:gd name="T76" fmla="*/ 18 w 114"/>
                            <a:gd name="T77" fmla="*/ 82 h 99"/>
                            <a:gd name="T78" fmla="*/ 27 w 114"/>
                            <a:gd name="T79" fmla="*/ 89 h 99"/>
                            <a:gd name="T80" fmla="*/ 35 w 114"/>
                            <a:gd name="T81" fmla="*/ 94 h 99"/>
                            <a:gd name="T82" fmla="*/ 47 w 114"/>
                            <a:gd name="T83" fmla="*/ 99 h 99"/>
                            <a:gd name="T84" fmla="*/ 57 w 114"/>
                            <a:gd name="T85" fmla="*/ 99 h 99"/>
                            <a:gd name="T86" fmla="*/ 70 w 114"/>
                            <a:gd name="T87" fmla="*/ 99 h 99"/>
                            <a:gd name="T88" fmla="*/ 80 w 114"/>
                            <a:gd name="T89" fmla="*/ 94 h 99"/>
                            <a:gd name="T90" fmla="*/ 90 w 114"/>
                            <a:gd name="T91" fmla="*/ 89 h 99"/>
                            <a:gd name="T92" fmla="*/ 100 w 114"/>
                            <a:gd name="T93" fmla="*/ 82 h 99"/>
                            <a:gd name="T94" fmla="*/ 107 w 114"/>
                            <a:gd name="T95" fmla="*/ 74 h 99"/>
                            <a:gd name="T96" fmla="*/ 112 w 114"/>
                            <a:gd name="T97" fmla="*/ 64 h 99"/>
                            <a:gd name="T98" fmla="*/ 114 w 114"/>
                            <a:gd name="T99" fmla="*/ 55 h 99"/>
                            <a:gd name="T100" fmla="*/ 114 w 114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4" h="99">
                              <a:moveTo>
                                <a:pt x="114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4" y="10"/>
                              </a:lnTo>
                              <a:lnTo>
                                <a:pt x="97" y="0"/>
                              </a:lnTo>
                              <a:lnTo>
                                <a:pt x="95" y="0"/>
                              </a:lnTo>
                              <a:lnTo>
                                <a:pt x="102" y="10"/>
                              </a:lnTo>
                              <a:lnTo>
                                <a:pt x="109" y="20"/>
                              </a:lnTo>
                              <a:lnTo>
                                <a:pt x="112" y="30"/>
                              </a:lnTo>
                              <a:lnTo>
                                <a:pt x="114" y="42"/>
                              </a:lnTo>
                              <a:lnTo>
                                <a:pt x="112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7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20" y="82"/>
                              </a:lnTo>
                              <a:lnTo>
                                <a:pt x="13" y="74"/>
                              </a:lnTo>
                              <a:lnTo>
                                <a:pt x="8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2"/>
                              </a:lnTo>
                              <a:lnTo>
                                <a:pt x="27" y="89"/>
                              </a:lnTo>
                              <a:lnTo>
                                <a:pt x="35" y="94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4"/>
                              </a:lnTo>
                              <a:lnTo>
                                <a:pt x="90" y="89"/>
                              </a:lnTo>
                              <a:lnTo>
                                <a:pt x="100" y="82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90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3" name="Freeform 9344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2865"/>
                        </a:xfrm>
                        <a:custGeom>
                          <a:avLst/>
                          <a:gdLst>
                            <a:gd name="T0" fmla="*/ 111 w 111"/>
                            <a:gd name="T1" fmla="*/ 42 h 99"/>
                            <a:gd name="T2" fmla="*/ 111 w 111"/>
                            <a:gd name="T3" fmla="*/ 30 h 99"/>
                            <a:gd name="T4" fmla="*/ 106 w 111"/>
                            <a:gd name="T5" fmla="*/ 20 h 99"/>
                            <a:gd name="T6" fmla="*/ 101 w 111"/>
                            <a:gd name="T7" fmla="*/ 10 h 99"/>
                            <a:gd name="T8" fmla="*/ 94 w 111"/>
                            <a:gd name="T9" fmla="*/ 0 h 99"/>
                            <a:gd name="T10" fmla="*/ 92 w 111"/>
                            <a:gd name="T11" fmla="*/ 0 h 99"/>
                            <a:gd name="T12" fmla="*/ 99 w 111"/>
                            <a:gd name="T13" fmla="*/ 10 h 99"/>
                            <a:gd name="T14" fmla="*/ 104 w 111"/>
                            <a:gd name="T15" fmla="*/ 20 h 99"/>
                            <a:gd name="T16" fmla="*/ 109 w 111"/>
                            <a:gd name="T17" fmla="*/ 30 h 99"/>
                            <a:gd name="T18" fmla="*/ 111 w 111"/>
                            <a:gd name="T19" fmla="*/ 42 h 99"/>
                            <a:gd name="T20" fmla="*/ 109 w 111"/>
                            <a:gd name="T21" fmla="*/ 52 h 99"/>
                            <a:gd name="T22" fmla="*/ 106 w 111"/>
                            <a:gd name="T23" fmla="*/ 64 h 99"/>
                            <a:gd name="T24" fmla="*/ 101 w 111"/>
                            <a:gd name="T25" fmla="*/ 72 h 99"/>
                            <a:gd name="T26" fmla="*/ 94 w 111"/>
                            <a:gd name="T27" fmla="*/ 82 h 99"/>
                            <a:gd name="T28" fmla="*/ 87 w 111"/>
                            <a:gd name="T29" fmla="*/ 87 h 99"/>
                            <a:gd name="T30" fmla="*/ 77 w 111"/>
                            <a:gd name="T31" fmla="*/ 92 h 99"/>
                            <a:gd name="T32" fmla="*/ 67 w 111"/>
                            <a:gd name="T33" fmla="*/ 97 h 99"/>
                            <a:gd name="T34" fmla="*/ 54 w 111"/>
                            <a:gd name="T35" fmla="*/ 97 h 99"/>
                            <a:gd name="T36" fmla="*/ 44 w 111"/>
                            <a:gd name="T37" fmla="*/ 97 h 99"/>
                            <a:gd name="T38" fmla="*/ 34 w 111"/>
                            <a:gd name="T39" fmla="*/ 92 h 99"/>
                            <a:gd name="T40" fmla="*/ 24 w 111"/>
                            <a:gd name="T41" fmla="*/ 87 h 99"/>
                            <a:gd name="T42" fmla="*/ 17 w 111"/>
                            <a:gd name="T43" fmla="*/ 82 h 99"/>
                            <a:gd name="T44" fmla="*/ 10 w 111"/>
                            <a:gd name="T45" fmla="*/ 72 h 99"/>
                            <a:gd name="T46" fmla="*/ 5 w 111"/>
                            <a:gd name="T47" fmla="*/ 64 h 99"/>
                            <a:gd name="T48" fmla="*/ 2 w 111"/>
                            <a:gd name="T49" fmla="*/ 52 h 99"/>
                            <a:gd name="T50" fmla="*/ 0 w 111"/>
                            <a:gd name="T51" fmla="*/ 42 h 99"/>
                            <a:gd name="T52" fmla="*/ 2 w 111"/>
                            <a:gd name="T53" fmla="*/ 30 h 99"/>
                            <a:gd name="T54" fmla="*/ 5 w 111"/>
                            <a:gd name="T55" fmla="*/ 20 h 99"/>
                            <a:gd name="T56" fmla="*/ 12 w 111"/>
                            <a:gd name="T57" fmla="*/ 10 h 99"/>
                            <a:gd name="T58" fmla="*/ 19 w 111"/>
                            <a:gd name="T59" fmla="*/ 0 h 99"/>
                            <a:gd name="T60" fmla="*/ 17 w 111"/>
                            <a:gd name="T61" fmla="*/ 0 h 99"/>
                            <a:gd name="T62" fmla="*/ 10 w 111"/>
                            <a:gd name="T63" fmla="*/ 10 h 99"/>
                            <a:gd name="T64" fmla="*/ 5 w 111"/>
                            <a:gd name="T65" fmla="*/ 20 h 99"/>
                            <a:gd name="T66" fmla="*/ 0 w 111"/>
                            <a:gd name="T67" fmla="*/ 30 h 99"/>
                            <a:gd name="T68" fmla="*/ 0 w 111"/>
                            <a:gd name="T69" fmla="*/ 42 h 99"/>
                            <a:gd name="T70" fmla="*/ 0 w 111"/>
                            <a:gd name="T71" fmla="*/ 55 h 99"/>
                            <a:gd name="T72" fmla="*/ 2 w 111"/>
                            <a:gd name="T73" fmla="*/ 64 h 99"/>
                            <a:gd name="T74" fmla="*/ 10 w 111"/>
                            <a:gd name="T75" fmla="*/ 74 h 99"/>
                            <a:gd name="T76" fmla="*/ 15 w 111"/>
                            <a:gd name="T77" fmla="*/ 82 h 99"/>
                            <a:gd name="T78" fmla="*/ 24 w 111"/>
                            <a:gd name="T79" fmla="*/ 89 h 99"/>
                            <a:gd name="T80" fmla="*/ 34 w 111"/>
                            <a:gd name="T81" fmla="*/ 94 h 99"/>
                            <a:gd name="T82" fmla="*/ 44 w 111"/>
                            <a:gd name="T83" fmla="*/ 97 h 99"/>
                            <a:gd name="T84" fmla="*/ 54 w 111"/>
                            <a:gd name="T85" fmla="*/ 99 h 99"/>
                            <a:gd name="T86" fmla="*/ 67 w 111"/>
                            <a:gd name="T87" fmla="*/ 97 h 99"/>
                            <a:gd name="T88" fmla="*/ 77 w 111"/>
                            <a:gd name="T89" fmla="*/ 94 h 99"/>
                            <a:gd name="T90" fmla="*/ 87 w 111"/>
                            <a:gd name="T91" fmla="*/ 89 h 99"/>
                            <a:gd name="T92" fmla="*/ 94 w 111"/>
                            <a:gd name="T93" fmla="*/ 82 h 99"/>
                            <a:gd name="T94" fmla="*/ 101 w 111"/>
                            <a:gd name="T95" fmla="*/ 74 h 99"/>
                            <a:gd name="T96" fmla="*/ 106 w 111"/>
                            <a:gd name="T97" fmla="*/ 64 h 99"/>
                            <a:gd name="T98" fmla="*/ 111 w 111"/>
                            <a:gd name="T99" fmla="*/ 55 h 99"/>
                            <a:gd name="T100" fmla="*/ 111 w 111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9">
                              <a:moveTo>
                                <a:pt x="111" y="42"/>
                              </a:moveTo>
                              <a:lnTo>
                                <a:pt x="111" y="30"/>
                              </a:lnTo>
                              <a:lnTo>
                                <a:pt x="106" y="20"/>
                              </a:lnTo>
                              <a:lnTo>
                                <a:pt x="101" y="10"/>
                              </a:lnTo>
                              <a:lnTo>
                                <a:pt x="94" y="0"/>
                              </a:lnTo>
                              <a:lnTo>
                                <a:pt x="92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11" y="42"/>
                              </a:lnTo>
                              <a:lnTo>
                                <a:pt x="109" y="52"/>
                              </a:lnTo>
                              <a:lnTo>
                                <a:pt x="106" y="64"/>
                              </a:lnTo>
                              <a:lnTo>
                                <a:pt x="101" y="72"/>
                              </a:lnTo>
                              <a:lnTo>
                                <a:pt x="94" y="82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7"/>
                              </a:lnTo>
                              <a:lnTo>
                                <a:pt x="54" y="97"/>
                              </a:lnTo>
                              <a:lnTo>
                                <a:pt x="44" y="97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82"/>
                              </a:lnTo>
                              <a:lnTo>
                                <a:pt x="10" y="72"/>
                              </a:lnTo>
                              <a:lnTo>
                                <a:pt x="5" y="64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4"/>
                              </a:lnTo>
                              <a:lnTo>
                                <a:pt x="10" y="74"/>
                              </a:lnTo>
                              <a:lnTo>
                                <a:pt x="15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9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11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91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4" name="Freeform 9345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6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9 w 111"/>
                            <a:gd name="T13" fmla="*/ 10 h 97"/>
                            <a:gd name="T14" fmla="*/ 104 w 111"/>
                            <a:gd name="T15" fmla="*/ 20 h 97"/>
                            <a:gd name="T16" fmla="*/ 109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6 w 111"/>
                            <a:gd name="T23" fmla="*/ 62 h 97"/>
                            <a:gd name="T24" fmla="*/ 101 w 111"/>
                            <a:gd name="T25" fmla="*/ 72 h 97"/>
                            <a:gd name="T26" fmla="*/ 94 w 111"/>
                            <a:gd name="T27" fmla="*/ 79 h 97"/>
                            <a:gd name="T28" fmla="*/ 87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0 w 111"/>
                            <a:gd name="T45" fmla="*/ 72 h 97"/>
                            <a:gd name="T46" fmla="*/ 5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2 w 111"/>
                            <a:gd name="T57" fmla="*/ 10 h 97"/>
                            <a:gd name="T58" fmla="*/ 19 w 111"/>
                            <a:gd name="T59" fmla="*/ 0 h 97"/>
                            <a:gd name="T60" fmla="*/ 17 w 111"/>
                            <a:gd name="T61" fmla="*/ 0 h 97"/>
                            <a:gd name="T62" fmla="*/ 10 w 111"/>
                            <a:gd name="T63" fmla="*/ 10 h 97"/>
                            <a:gd name="T64" fmla="*/ 5 w 111"/>
                            <a:gd name="T65" fmla="*/ 20 h 97"/>
                            <a:gd name="T66" fmla="*/ 0 w 111"/>
                            <a:gd name="T67" fmla="*/ 30 h 97"/>
                            <a:gd name="T68" fmla="*/ 0 w 111"/>
                            <a:gd name="T69" fmla="*/ 42 h 97"/>
                            <a:gd name="T70" fmla="*/ 0 w 111"/>
                            <a:gd name="T71" fmla="*/ 55 h 97"/>
                            <a:gd name="T72" fmla="*/ 5 w 111"/>
                            <a:gd name="T73" fmla="*/ 64 h 97"/>
                            <a:gd name="T74" fmla="*/ 10 w 111"/>
                            <a:gd name="T75" fmla="*/ 74 h 97"/>
                            <a:gd name="T76" fmla="*/ 17 w 111"/>
                            <a:gd name="T77" fmla="*/ 82 h 97"/>
                            <a:gd name="T78" fmla="*/ 24 w 111"/>
                            <a:gd name="T79" fmla="*/ 89 h 97"/>
                            <a:gd name="T80" fmla="*/ 34 w 111"/>
                            <a:gd name="T81" fmla="*/ 94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4 h 97"/>
                            <a:gd name="T90" fmla="*/ 87 w 111"/>
                            <a:gd name="T91" fmla="*/ 89 h 97"/>
                            <a:gd name="T92" fmla="*/ 94 w 111"/>
                            <a:gd name="T93" fmla="*/ 82 h 97"/>
                            <a:gd name="T94" fmla="*/ 101 w 111"/>
                            <a:gd name="T95" fmla="*/ 74 h 97"/>
                            <a:gd name="T96" fmla="*/ 106 w 111"/>
                            <a:gd name="T97" fmla="*/ 64 h 97"/>
                            <a:gd name="T98" fmla="*/ 109 w 111"/>
                            <a:gd name="T99" fmla="*/ 55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6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6" y="62"/>
                              </a:lnTo>
                              <a:lnTo>
                                <a:pt x="101" y="72"/>
                              </a:lnTo>
                              <a:lnTo>
                                <a:pt x="94" y="79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7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09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93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5" name="Freeform 9346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4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7 w 111"/>
                            <a:gd name="T13" fmla="*/ 10 h 97"/>
                            <a:gd name="T14" fmla="*/ 104 w 111"/>
                            <a:gd name="T15" fmla="*/ 20 h 97"/>
                            <a:gd name="T16" fmla="*/ 106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4 w 111"/>
                            <a:gd name="T23" fmla="*/ 62 h 97"/>
                            <a:gd name="T24" fmla="*/ 99 w 111"/>
                            <a:gd name="T25" fmla="*/ 72 h 97"/>
                            <a:gd name="T26" fmla="*/ 94 w 111"/>
                            <a:gd name="T27" fmla="*/ 79 h 97"/>
                            <a:gd name="T28" fmla="*/ 84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2 w 111"/>
                            <a:gd name="T45" fmla="*/ 72 h 97"/>
                            <a:gd name="T46" fmla="*/ 7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5 w 111"/>
                            <a:gd name="T57" fmla="*/ 10 h 97"/>
                            <a:gd name="T58" fmla="*/ 22 w 111"/>
                            <a:gd name="T59" fmla="*/ 0 h 97"/>
                            <a:gd name="T60" fmla="*/ 19 w 111"/>
                            <a:gd name="T61" fmla="*/ 0 h 97"/>
                            <a:gd name="T62" fmla="*/ 12 w 111"/>
                            <a:gd name="T63" fmla="*/ 10 h 97"/>
                            <a:gd name="T64" fmla="*/ 5 w 111"/>
                            <a:gd name="T65" fmla="*/ 20 h 97"/>
                            <a:gd name="T66" fmla="*/ 2 w 111"/>
                            <a:gd name="T67" fmla="*/ 30 h 97"/>
                            <a:gd name="T68" fmla="*/ 0 w 111"/>
                            <a:gd name="T69" fmla="*/ 42 h 97"/>
                            <a:gd name="T70" fmla="*/ 2 w 111"/>
                            <a:gd name="T71" fmla="*/ 52 h 97"/>
                            <a:gd name="T72" fmla="*/ 5 w 111"/>
                            <a:gd name="T73" fmla="*/ 64 h 97"/>
                            <a:gd name="T74" fmla="*/ 10 w 111"/>
                            <a:gd name="T75" fmla="*/ 72 h 97"/>
                            <a:gd name="T76" fmla="*/ 17 w 111"/>
                            <a:gd name="T77" fmla="*/ 82 h 97"/>
                            <a:gd name="T78" fmla="*/ 24 w 111"/>
                            <a:gd name="T79" fmla="*/ 87 h 97"/>
                            <a:gd name="T80" fmla="*/ 34 w 111"/>
                            <a:gd name="T81" fmla="*/ 92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2 h 97"/>
                            <a:gd name="T90" fmla="*/ 87 w 111"/>
                            <a:gd name="T91" fmla="*/ 87 h 97"/>
                            <a:gd name="T92" fmla="*/ 94 w 111"/>
                            <a:gd name="T93" fmla="*/ 82 h 97"/>
                            <a:gd name="T94" fmla="*/ 101 w 111"/>
                            <a:gd name="T95" fmla="*/ 72 h 97"/>
                            <a:gd name="T96" fmla="*/ 106 w 111"/>
                            <a:gd name="T97" fmla="*/ 64 h 97"/>
                            <a:gd name="T98" fmla="*/ 109 w 111"/>
                            <a:gd name="T99" fmla="*/ 52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4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7" y="10"/>
                              </a:lnTo>
                              <a:lnTo>
                                <a:pt x="104" y="20"/>
                              </a:lnTo>
                              <a:lnTo>
                                <a:pt x="106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4" y="62"/>
                              </a:lnTo>
                              <a:lnTo>
                                <a:pt x="99" y="72"/>
                              </a:lnTo>
                              <a:lnTo>
                                <a:pt x="94" y="79"/>
                              </a:lnTo>
                              <a:lnTo>
                                <a:pt x="84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2" y="72"/>
                              </a:lnTo>
                              <a:lnTo>
                                <a:pt x="7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5" y="10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4"/>
                              </a:lnTo>
                              <a:lnTo>
                                <a:pt x="10" y="72"/>
                              </a:lnTo>
                              <a:lnTo>
                                <a:pt x="17" y="82"/>
                              </a:lnTo>
                              <a:lnTo>
                                <a:pt x="24" y="87"/>
                              </a:lnTo>
                              <a:lnTo>
                                <a:pt x="34" y="92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2"/>
                              </a:lnTo>
                              <a:lnTo>
                                <a:pt x="87" y="87"/>
                              </a:lnTo>
                              <a:lnTo>
                                <a:pt x="94" y="82"/>
                              </a:lnTo>
                              <a:lnTo>
                                <a:pt x="101" y="72"/>
                              </a:lnTo>
                              <a:lnTo>
                                <a:pt x="106" y="64"/>
                              </a:lnTo>
                              <a:lnTo>
                                <a:pt x="109" y="52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94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6" name="Freeform 9347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7 w 107"/>
                            <a:gd name="T3" fmla="*/ 30 h 97"/>
                            <a:gd name="T4" fmla="*/ 102 w 107"/>
                            <a:gd name="T5" fmla="*/ 20 h 97"/>
                            <a:gd name="T6" fmla="*/ 97 w 107"/>
                            <a:gd name="T7" fmla="*/ 10 h 97"/>
                            <a:gd name="T8" fmla="*/ 87 w 107"/>
                            <a:gd name="T9" fmla="*/ 0 h 97"/>
                            <a:gd name="T10" fmla="*/ 87 w 107"/>
                            <a:gd name="T11" fmla="*/ 0 h 97"/>
                            <a:gd name="T12" fmla="*/ 95 w 107"/>
                            <a:gd name="T13" fmla="*/ 10 h 97"/>
                            <a:gd name="T14" fmla="*/ 99 w 107"/>
                            <a:gd name="T15" fmla="*/ 20 h 97"/>
                            <a:gd name="T16" fmla="*/ 104 w 107"/>
                            <a:gd name="T17" fmla="*/ 30 h 97"/>
                            <a:gd name="T18" fmla="*/ 107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7 h 97"/>
                            <a:gd name="T30" fmla="*/ 75 w 107"/>
                            <a:gd name="T31" fmla="*/ 92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92 h 97"/>
                            <a:gd name="T40" fmla="*/ 25 w 107"/>
                            <a:gd name="T41" fmla="*/ 87 h 97"/>
                            <a:gd name="T42" fmla="*/ 15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5 w 107"/>
                            <a:gd name="T55" fmla="*/ 20 h 97"/>
                            <a:gd name="T56" fmla="*/ 13 w 107"/>
                            <a:gd name="T57" fmla="*/ 10 h 97"/>
                            <a:gd name="T58" fmla="*/ 20 w 107"/>
                            <a:gd name="T59" fmla="*/ 0 h 97"/>
                            <a:gd name="T60" fmla="*/ 17 w 107"/>
                            <a:gd name="T61" fmla="*/ 0 h 97"/>
                            <a:gd name="T62" fmla="*/ 10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3 w 107"/>
                            <a:gd name="T73" fmla="*/ 62 h 97"/>
                            <a:gd name="T74" fmla="*/ 8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5 w 107"/>
                            <a:gd name="T91" fmla="*/ 87 h 97"/>
                            <a:gd name="T92" fmla="*/ 92 w 107"/>
                            <a:gd name="T93" fmla="*/ 79 h 97"/>
                            <a:gd name="T94" fmla="*/ 99 w 107"/>
                            <a:gd name="T95" fmla="*/ 72 h 97"/>
                            <a:gd name="T96" fmla="*/ 104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7" y="30"/>
                              </a:lnTo>
                              <a:lnTo>
                                <a:pt x="102" y="20"/>
                              </a:lnTo>
                              <a:lnTo>
                                <a:pt x="97" y="10"/>
                              </a:lnTo>
                              <a:lnTo>
                                <a:pt x="87" y="0"/>
                              </a:lnTo>
                              <a:lnTo>
                                <a:pt x="87" y="0"/>
                              </a:lnTo>
                              <a:lnTo>
                                <a:pt x="95" y="10"/>
                              </a:lnTo>
                              <a:lnTo>
                                <a:pt x="99" y="20"/>
                              </a:lnTo>
                              <a:lnTo>
                                <a:pt x="104" y="30"/>
                              </a:lnTo>
                              <a:lnTo>
                                <a:pt x="107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7"/>
                              </a:lnTo>
                              <a:lnTo>
                                <a:pt x="75" y="92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92"/>
                              </a:lnTo>
                              <a:lnTo>
                                <a:pt x="25" y="87"/>
                              </a:lnTo>
                              <a:lnTo>
                                <a:pt x="15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5" y="87"/>
                              </a:lnTo>
                              <a:lnTo>
                                <a:pt x="92" y="79"/>
                              </a:lnTo>
                              <a:lnTo>
                                <a:pt x="99" y="72"/>
                              </a:lnTo>
                              <a:lnTo>
                                <a:pt x="104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96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7" name="Freeform 9348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4 w 107"/>
                            <a:gd name="T3" fmla="*/ 30 h 97"/>
                            <a:gd name="T4" fmla="*/ 102 w 107"/>
                            <a:gd name="T5" fmla="*/ 20 h 97"/>
                            <a:gd name="T6" fmla="*/ 95 w 107"/>
                            <a:gd name="T7" fmla="*/ 10 h 97"/>
                            <a:gd name="T8" fmla="*/ 87 w 107"/>
                            <a:gd name="T9" fmla="*/ 0 h 97"/>
                            <a:gd name="T10" fmla="*/ 85 w 107"/>
                            <a:gd name="T11" fmla="*/ 0 h 97"/>
                            <a:gd name="T12" fmla="*/ 92 w 107"/>
                            <a:gd name="T13" fmla="*/ 10 h 97"/>
                            <a:gd name="T14" fmla="*/ 99 w 107"/>
                            <a:gd name="T15" fmla="*/ 17 h 97"/>
                            <a:gd name="T16" fmla="*/ 104 w 107"/>
                            <a:gd name="T17" fmla="*/ 30 h 97"/>
                            <a:gd name="T18" fmla="*/ 104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4 h 97"/>
                            <a:gd name="T30" fmla="*/ 75 w 107"/>
                            <a:gd name="T31" fmla="*/ 89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89 h 97"/>
                            <a:gd name="T40" fmla="*/ 25 w 107"/>
                            <a:gd name="T41" fmla="*/ 84 h 97"/>
                            <a:gd name="T42" fmla="*/ 17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8 w 107"/>
                            <a:gd name="T55" fmla="*/ 17 h 97"/>
                            <a:gd name="T56" fmla="*/ 13 w 107"/>
                            <a:gd name="T57" fmla="*/ 10 h 97"/>
                            <a:gd name="T58" fmla="*/ 22 w 107"/>
                            <a:gd name="T59" fmla="*/ 0 h 97"/>
                            <a:gd name="T60" fmla="*/ 20 w 107"/>
                            <a:gd name="T61" fmla="*/ 0 h 97"/>
                            <a:gd name="T62" fmla="*/ 13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5 w 107"/>
                            <a:gd name="T73" fmla="*/ 62 h 97"/>
                            <a:gd name="T74" fmla="*/ 10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2 w 107"/>
                            <a:gd name="T91" fmla="*/ 87 h 97"/>
                            <a:gd name="T92" fmla="*/ 92 w 107"/>
                            <a:gd name="T93" fmla="*/ 79 h 97"/>
                            <a:gd name="T94" fmla="*/ 97 w 107"/>
                            <a:gd name="T95" fmla="*/ 72 h 97"/>
                            <a:gd name="T96" fmla="*/ 102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102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10"/>
                              </a:lnTo>
                              <a:lnTo>
                                <a:pt x="99" y="17"/>
                              </a:lnTo>
                              <a:lnTo>
                                <a:pt x="104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5" y="89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3" y="10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2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97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8" name="Freeform 9349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59690"/>
                        </a:xfrm>
                        <a:custGeom>
                          <a:avLst/>
                          <a:gdLst>
                            <a:gd name="T0" fmla="*/ 107 w 107"/>
                            <a:gd name="T1" fmla="*/ 42 h 94"/>
                            <a:gd name="T2" fmla="*/ 104 w 107"/>
                            <a:gd name="T3" fmla="*/ 30 h 94"/>
                            <a:gd name="T4" fmla="*/ 99 w 107"/>
                            <a:gd name="T5" fmla="*/ 20 h 94"/>
                            <a:gd name="T6" fmla="*/ 95 w 107"/>
                            <a:gd name="T7" fmla="*/ 10 h 94"/>
                            <a:gd name="T8" fmla="*/ 87 w 107"/>
                            <a:gd name="T9" fmla="*/ 0 h 94"/>
                            <a:gd name="T10" fmla="*/ 85 w 107"/>
                            <a:gd name="T11" fmla="*/ 0 h 94"/>
                            <a:gd name="T12" fmla="*/ 92 w 107"/>
                            <a:gd name="T13" fmla="*/ 7 h 94"/>
                            <a:gd name="T14" fmla="*/ 99 w 107"/>
                            <a:gd name="T15" fmla="*/ 17 h 94"/>
                            <a:gd name="T16" fmla="*/ 102 w 107"/>
                            <a:gd name="T17" fmla="*/ 30 h 94"/>
                            <a:gd name="T18" fmla="*/ 104 w 107"/>
                            <a:gd name="T19" fmla="*/ 42 h 94"/>
                            <a:gd name="T20" fmla="*/ 104 w 107"/>
                            <a:gd name="T21" fmla="*/ 52 h 94"/>
                            <a:gd name="T22" fmla="*/ 99 w 107"/>
                            <a:gd name="T23" fmla="*/ 62 h 94"/>
                            <a:gd name="T24" fmla="*/ 97 w 107"/>
                            <a:gd name="T25" fmla="*/ 72 h 94"/>
                            <a:gd name="T26" fmla="*/ 90 w 107"/>
                            <a:gd name="T27" fmla="*/ 79 h 94"/>
                            <a:gd name="T28" fmla="*/ 82 w 107"/>
                            <a:gd name="T29" fmla="*/ 84 h 94"/>
                            <a:gd name="T30" fmla="*/ 72 w 107"/>
                            <a:gd name="T31" fmla="*/ 89 h 94"/>
                            <a:gd name="T32" fmla="*/ 65 w 107"/>
                            <a:gd name="T33" fmla="*/ 92 h 94"/>
                            <a:gd name="T34" fmla="*/ 52 w 107"/>
                            <a:gd name="T35" fmla="*/ 94 h 94"/>
                            <a:gd name="T36" fmla="*/ 42 w 107"/>
                            <a:gd name="T37" fmla="*/ 92 h 94"/>
                            <a:gd name="T38" fmla="*/ 32 w 107"/>
                            <a:gd name="T39" fmla="*/ 89 h 94"/>
                            <a:gd name="T40" fmla="*/ 25 w 107"/>
                            <a:gd name="T41" fmla="*/ 84 h 94"/>
                            <a:gd name="T42" fmla="*/ 17 w 107"/>
                            <a:gd name="T43" fmla="*/ 79 h 94"/>
                            <a:gd name="T44" fmla="*/ 10 w 107"/>
                            <a:gd name="T45" fmla="*/ 72 h 94"/>
                            <a:gd name="T46" fmla="*/ 5 w 107"/>
                            <a:gd name="T47" fmla="*/ 62 h 94"/>
                            <a:gd name="T48" fmla="*/ 3 w 107"/>
                            <a:gd name="T49" fmla="*/ 52 h 94"/>
                            <a:gd name="T50" fmla="*/ 3 w 107"/>
                            <a:gd name="T51" fmla="*/ 42 h 94"/>
                            <a:gd name="T52" fmla="*/ 3 w 107"/>
                            <a:gd name="T53" fmla="*/ 30 h 94"/>
                            <a:gd name="T54" fmla="*/ 8 w 107"/>
                            <a:gd name="T55" fmla="*/ 17 h 94"/>
                            <a:gd name="T56" fmla="*/ 15 w 107"/>
                            <a:gd name="T57" fmla="*/ 7 h 94"/>
                            <a:gd name="T58" fmla="*/ 22 w 107"/>
                            <a:gd name="T59" fmla="*/ 0 h 94"/>
                            <a:gd name="T60" fmla="*/ 20 w 107"/>
                            <a:gd name="T61" fmla="*/ 0 h 94"/>
                            <a:gd name="T62" fmla="*/ 13 w 107"/>
                            <a:gd name="T63" fmla="*/ 10 h 94"/>
                            <a:gd name="T64" fmla="*/ 5 w 107"/>
                            <a:gd name="T65" fmla="*/ 20 h 94"/>
                            <a:gd name="T66" fmla="*/ 3 w 107"/>
                            <a:gd name="T67" fmla="*/ 30 h 94"/>
                            <a:gd name="T68" fmla="*/ 0 w 107"/>
                            <a:gd name="T69" fmla="*/ 42 h 94"/>
                            <a:gd name="T70" fmla="*/ 3 w 107"/>
                            <a:gd name="T71" fmla="*/ 52 h 94"/>
                            <a:gd name="T72" fmla="*/ 5 w 107"/>
                            <a:gd name="T73" fmla="*/ 62 h 94"/>
                            <a:gd name="T74" fmla="*/ 10 w 107"/>
                            <a:gd name="T75" fmla="*/ 72 h 94"/>
                            <a:gd name="T76" fmla="*/ 15 w 107"/>
                            <a:gd name="T77" fmla="*/ 79 h 94"/>
                            <a:gd name="T78" fmla="*/ 25 w 107"/>
                            <a:gd name="T79" fmla="*/ 87 h 94"/>
                            <a:gd name="T80" fmla="*/ 32 w 107"/>
                            <a:gd name="T81" fmla="*/ 92 h 94"/>
                            <a:gd name="T82" fmla="*/ 42 w 107"/>
                            <a:gd name="T83" fmla="*/ 94 h 94"/>
                            <a:gd name="T84" fmla="*/ 52 w 107"/>
                            <a:gd name="T85" fmla="*/ 94 h 94"/>
                            <a:gd name="T86" fmla="*/ 65 w 107"/>
                            <a:gd name="T87" fmla="*/ 94 h 94"/>
                            <a:gd name="T88" fmla="*/ 75 w 107"/>
                            <a:gd name="T89" fmla="*/ 92 h 94"/>
                            <a:gd name="T90" fmla="*/ 82 w 107"/>
                            <a:gd name="T91" fmla="*/ 87 h 94"/>
                            <a:gd name="T92" fmla="*/ 90 w 107"/>
                            <a:gd name="T93" fmla="*/ 79 h 94"/>
                            <a:gd name="T94" fmla="*/ 97 w 107"/>
                            <a:gd name="T95" fmla="*/ 72 h 94"/>
                            <a:gd name="T96" fmla="*/ 102 w 107"/>
                            <a:gd name="T97" fmla="*/ 62 h 94"/>
                            <a:gd name="T98" fmla="*/ 104 w 107"/>
                            <a:gd name="T99" fmla="*/ 52 h 94"/>
                            <a:gd name="T100" fmla="*/ 107 w 107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4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99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7"/>
                              </a:lnTo>
                              <a:lnTo>
                                <a:pt x="99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99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4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5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8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9" name="Freeform 9350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6040" cy="59690"/>
                        </a:xfrm>
                        <a:custGeom>
                          <a:avLst/>
                          <a:gdLst>
                            <a:gd name="T0" fmla="*/ 104 w 104"/>
                            <a:gd name="T1" fmla="*/ 42 h 94"/>
                            <a:gd name="T2" fmla="*/ 104 w 104"/>
                            <a:gd name="T3" fmla="*/ 30 h 94"/>
                            <a:gd name="T4" fmla="*/ 99 w 104"/>
                            <a:gd name="T5" fmla="*/ 17 h 94"/>
                            <a:gd name="T6" fmla="*/ 92 w 104"/>
                            <a:gd name="T7" fmla="*/ 10 h 94"/>
                            <a:gd name="T8" fmla="*/ 85 w 104"/>
                            <a:gd name="T9" fmla="*/ 0 h 94"/>
                            <a:gd name="T10" fmla="*/ 82 w 104"/>
                            <a:gd name="T11" fmla="*/ 0 h 94"/>
                            <a:gd name="T12" fmla="*/ 92 w 104"/>
                            <a:gd name="T13" fmla="*/ 7 h 94"/>
                            <a:gd name="T14" fmla="*/ 97 w 104"/>
                            <a:gd name="T15" fmla="*/ 17 h 94"/>
                            <a:gd name="T16" fmla="*/ 102 w 104"/>
                            <a:gd name="T17" fmla="*/ 30 h 94"/>
                            <a:gd name="T18" fmla="*/ 104 w 104"/>
                            <a:gd name="T19" fmla="*/ 42 h 94"/>
                            <a:gd name="T20" fmla="*/ 102 w 104"/>
                            <a:gd name="T21" fmla="*/ 52 h 94"/>
                            <a:gd name="T22" fmla="*/ 99 w 104"/>
                            <a:gd name="T23" fmla="*/ 62 h 94"/>
                            <a:gd name="T24" fmla="*/ 95 w 104"/>
                            <a:gd name="T25" fmla="*/ 69 h 94"/>
                            <a:gd name="T26" fmla="*/ 90 w 104"/>
                            <a:gd name="T27" fmla="*/ 77 h 94"/>
                            <a:gd name="T28" fmla="*/ 82 w 104"/>
                            <a:gd name="T29" fmla="*/ 84 h 94"/>
                            <a:gd name="T30" fmla="*/ 72 w 104"/>
                            <a:gd name="T31" fmla="*/ 89 h 94"/>
                            <a:gd name="T32" fmla="*/ 65 w 104"/>
                            <a:gd name="T33" fmla="*/ 92 h 94"/>
                            <a:gd name="T34" fmla="*/ 52 w 104"/>
                            <a:gd name="T35" fmla="*/ 92 h 94"/>
                            <a:gd name="T36" fmla="*/ 42 w 104"/>
                            <a:gd name="T37" fmla="*/ 92 h 94"/>
                            <a:gd name="T38" fmla="*/ 32 w 104"/>
                            <a:gd name="T39" fmla="*/ 89 h 94"/>
                            <a:gd name="T40" fmla="*/ 25 w 104"/>
                            <a:gd name="T41" fmla="*/ 84 h 94"/>
                            <a:gd name="T42" fmla="*/ 17 w 104"/>
                            <a:gd name="T43" fmla="*/ 77 h 94"/>
                            <a:gd name="T44" fmla="*/ 13 w 104"/>
                            <a:gd name="T45" fmla="*/ 69 h 94"/>
                            <a:gd name="T46" fmla="*/ 8 w 104"/>
                            <a:gd name="T47" fmla="*/ 62 h 94"/>
                            <a:gd name="T48" fmla="*/ 3 w 104"/>
                            <a:gd name="T49" fmla="*/ 52 h 94"/>
                            <a:gd name="T50" fmla="*/ 3 w 104"/>
                            <a:gd name="T51" fmla="*/ 42 h 94"/>
                            <a:gd name="T52" fmla="*/ 5 w 104"/>
                            <a:gd name="T53" fmla="*/ 30 h 94"/>
                            <a:gd name="T54" fmla="*/ 8 w 104"/>
                            <a:gd name="T55" fmla="*/ 17 h 94"/>
                            <a:gd name="T56" fmla="*/ 15 w 104"/>
                            <a:gd name="T57" fmla="*/ 7 h 94"/>
                            <a:gd name="T58" fmla="*/ 25 w 104"/>
                            <a:gd name="T59" fmla="*/ 0 h 94"/>
                            <a:gd name="T60" fmla="*/ 22 w 104"/>
                            <a:gd name="T61" fmla="*/ 0 h 94"/>
                            <a:gd name="T62" fmla="*/ 13 w 104"/>
                            <a:gd name="T63" fmla="*/ 10 h 94"/>
                            <a:gd name="T64" fmla="*/ 8 w 104"/>
                            <a:gd name="T65" fmla="*/ 17 h 94"/>
                            <a:gd name="T66" fmla="*/ 3 w 104"/>
                            <a:gd name="T67" fmla="*/ 30 h 94"/>
                            <a:gd name="T68" fmla="*/ 0 w 104"/>
                            <a:gd name="T69" fmla="*/ 42 h 94"/>
                            <a:gd name="T70" fmla="*/ 3 w 104"/>
                            <a:gd name="T71" fmla="*/ 52 h 94"/>
                            <a:gd name="T72" fmla="*/ 5 w 104"/>
                            <a:gd name="T73" fmla="*/ 62 h 94"/>
                            <a:gd name="T74" fmla="*/ 10 w 104"/>
                            <a:gd name="T75" fmla="*/ 72 h 94"/>
                            <a:gd name="T76" fmla="*/ 17 w 104"/>
                            <a:gd name="T77" fmla="*/ 79 h 94"/>
                            <a:gd name="T78" fmla="*/ 25 w 104"/>
                            <a:gd name="T79" fmla="*/ 84 h 94"/>
                            <a:gd name="T80" fmla="*/ 32 w 104"/>
                            <a:gd name="T81" fmla="*/ 89 h 94"/>
                            <a:gd name="T82" fmla="*/ 42 w 104"/>
                            <a:gd name="T83" fmla="*/ 94 h 94"/>
                            <a:gd name="T84" fmla="*/ 52 w 104"/>
                            <a:gd name="T85" fmla="*/ 94 h 94"/>
                            <a:gd name="T86" fmla="*/ 65 w 104"/>
                            <a:gd name="T87" fmla="*/ 94 h 94"/>
                            <a:gd name="T88" fmla="*/ 75 w 104"/>
                            <a:gd name="T89" fmla="*/ 89 h 94"/>
                            <a:gd name="T90" fmla="*/ 82 w 104"/>
                            <a:gd name="T91" fmla="*/ 84 h 94"/>
                            <a:gd name="T92" fmla="*/ 90 w 104"/>
                            <a:gd name="T93" fmla="*/ 79 h 94"/>
                            <a:gd name="T94" fmla="*/ 97 w 104"/>
                            <a:gd name="T95" fmla="*/ 72 h 94"/>
                            <a:gd name="T96" fmla="*/ 102 w 104"/>
                            <a:gd name="T97" fmla="*/ 62 h 94"/>
                            <a:gd name="T98" fmla="*/ 104 w 104"/>
                            <a:gd name="T99" fmla="*/ 52 h 94"/>
                            <a:gd name="T100" fmla="*/ 104 w 104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4" h="94">
                              <a:moveTo>
                                <a:pt x="104" y="42"/>
                              </a:moveTo>
                              <a:lnTo>
                                <a:pt x="104" y="30"/>
                              </a:lnTo>
                              <a:lnTo>
                                <a:pt x="99" y="17"/>
                              </a:lnTo>
                              <a:lnTo>
                                <a:pt x="92" y="10"/>
                              </a:lnTo>
                              <a:lnTo>
                                <a:pt x="85" y="0"/>
                              </a:lnTo>
                              <a:lnTo>
                                <a:pt x="82" y="0"/>
                              </a:lnTo>
                              <a:lnTo>
                                <a:pt x="92" y="7"/>
                              </a:lnTo>
                              <a:lnTo>
                                <a:pt x="97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2" y="52"/>
                              </a:lnTo>
                              <a:lnTo>
                                <a:pt x="99" y="62"/>
                              </a:lnTo>
                              <a:lnTo>
                                <a:pt x="95" y="69"/>
                              </a:lnTo>
                              <a:lnTo>
                                <a:pt x="90" y="77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2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7"/>
                              </a:lnTo>
                              <a:lnTo>
                                <a:pt x="13" y="69"/>
                              </a:lnTo>
                              <a:lnTo>
                                <a:pt x="8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3" y="10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7" y="79"/>
                              </a:lnTo>
                              <a:lnTo>
                                <a:pt x="25" y="84"/>
                              </a:lnTo>
                              <a:lnTo>
                                <a:pt x="32" y="89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89"/>
                              </a:lnTo>
                              <a:lnTo>
                                <a:pt x="82" y="84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199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0" name="Freeform 9351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9690"/>
                        </a:xfrm>
                        <a:custGeom>
                          <a:avLst/>
                          <a:gdLst>
                            <a:gd name="T0" fmla="*/ 101 w 101"/>
                            <a:gd name="T1" fmla="*/ 42 h 94"/>
                            <a:gd name="T2" fmla="*/ 99 w 101"/>
                            <a:gd name="T3" fmla="*/ 30 h 94"/>
                            <a:gd name="T4" fmla="*/ 96 w 101"/>
                            <a:gd name="T5" fmla="*/ 17 h 94"/>
                            <a:gd name="T6" fmla="*/ 89 w 101"/>
                            <a:gd name="T7" fmla="*/ 7 h 94"/>
                            <a:gd name="T8" fmla="*/ 82 w 101"/>
                            <a:gd name="T9" fmla="*/ 0 h 94"/>
                            <a:gd name="T10" fmla="*/ 77 w 101"/>
                            <a:gd name="T11" fmla="*/ 0 h 94"/>
                            <a:gd name="T12" fmla="*/ 87 w 101"/>
                            <a:gd name="T13" fmla="*/ 7 h 94"/>
                            <a:gd name="T14" fmla="*/ 94 w 101"/>
                            <a:gd name="T15" fmla="*/ 17 h 94"/>
                            <a:gd name="T16" fmla="*/ 99 w 101"/>
                            <a:gd name="T17" fmla="*/ 30 h 94"/>
                            <a:gd name="T18" fmla="*/ 99 w 101"/>
                            <a:gd name="T19" fmla="*/ 42 h 94"/>
                            <a:gd name="T20" fmla="*/ 99 w 101"/>
                            <a:gd name="T21" fmla="*/ 52 h 94"/>
                            <a:gd name="T22" fmla="*/ 96 w 101"/>
                            <a:gd name="T23" fmla="*/ 62 h 94"/>
                            <a:gd name="T24" fmla="*/ 92 w 101"/>
                            <a:gd name="T25" fmla="*/ 69 h 94"/>
                            <a:gd name="T26" fmla="*/ 87 w 101"/>
                            <a:gd name="T27" fmla="*/ 77 h 94"/>
                            <a:gd name="T28" fmla="*/ 79 w 101"/>
                            <a:gd name="T29" fmla="*/ 84 h 94"/>
                            <a:gd name="T30" fmla="*/ 69 w 101"/>
                            <a:gd name="T31" fmla="*/ 87 h 94"/>
                            <a:gd name="T32" fmla="*/ 59 w 101"/>
                            <a:gd name="T33" fmla="*/ 92 h 94"/>
                            <a:gd name="T34" fmla="*/ 49 w 101"/>
                            <a:gd name="T35" fmla="*/ 92 h 94"/>
                            <a:gd name="T36" fmla="*/ 39 w 101"/>
                            <a:gd name="T37" fmla="*/ 92 h 94"/>
                            <a:gd name="T38" fmla="*/ 32 w 101"/>
                            <a:gd name="T39" fmla="*/ 87 h 94"/>
                            <a:gd name="T40" fmla="*/ 22 w 101"/>
                            <a:gd name="T41" fmla="*/ 84 h 94"/>
                            <a:gd name="T42" fmla="*/ 14 w 101"/>
                            <a:gd name="T43" fmla="*/ 77 h 94"/>
                            <a:gd name="T44" fmla="*/ 10 w 101"/>
                            <a:gd name="T45" fmla="*/ 69 h 94"/>
                            <a:gd name="T46" fmla="*/ 5 w 101"/>
                            <a:gd name="T47" fmla="*/ 62 h 94"/>
                            <a:gd name="T48" fmla="*/ 2 w 101"/>
                            <a:gd name="T49" fmla="*/ 52 h 94"/>
                            <a:gd name="T50" fmla="*/ 0 w 101"/>
                            <a:gd name="T51" fmla="*/ 42 h 94"/>
                            <a:gd name="T52" fmla="*/ 2 w 101"/>
                            <a:gd name="T53" fmla="*/ 30 h 94"/>
                            <a:gd name="T54" fmla="*/ 7 w 101"/>
                            <a:gd name="T55" fmla="*/ 17 h 94"/>
                            <a:gd name="T56" fmla="*/ 14 w 101"/>
                            <a:gd name="T57" fmla="*/ 7 h 94"/>
                            <a:gd name="T58" fmla="*/ 22 w 101"/>
                            <a:gd name="T59" fmla="*/ 0 h 94"/>
                            <a:gd name="T60" fmla="*/ 19 w 101"/>
                            <a:gd name="T61" fmla="*/ 0 h 94"/>
                            <a:gd name="T62" fmla="*/ 12 w 101"/>
                            <a:gd name="T63" fmla="*/ 7 h 94"/>
                            <a:gd name="T64" fmla="*/ 5 w 101"/>
                            <a:gd name="T65" fmla="*/ 17 h 94"/>
                            <a:gd name="T66" fmla="*/ 0 w 101"/>
                            <a:gd name="T67" fmla="*/ 30 h 94"/>
                            <a:gd name="T68" fmla="*/ 0 w 101"/>
                            <a:gd name="T69" fmla="*/ 42 h 94"/>
                            <a:gd name="T70" fmla="*/ 0 w 101"/>
                            <a:gd name="T71" fmla="*/ 52 h 94"/>
                            <a:gd name="T72" fmla="*/ 2 w 101"/>
                            <a:gd name="T73" fmla="*/ 62 h 94"/>
                            <a:gd name="T74" fmla="*/ 7 w 101"/>
                            <a:gd name="T75" fmla="*/ 72 h 94"/>
                            <a:gd name="T76" fmla="*/ 14 w 101"/>
                            <a:gd name="T77" fmla="*/ 79 h 94"/>
                            <a:gd name="T78" fmla="*/ 22 w 101"/>
                            <a:gd name="T79" fmla="*/ 84 h 94"/>
                            <a:gd name="T80" fmla="*/ 29 w 101"/>
                            <a:gd name="T81" fmla="*/ 89 h 94"/>
                            <a:gd name="T82" fmla="*/ 39 w 101"/>
                            <a:gd name="T83" fmla="*/ 92 h 94"/>
                            <a:gd name="T84" fmla="*/ 49 w 101"/>
                            <a:gd name="T85" fmla="*/ 94 h 94"/>
                            <a:gd name="T86" fmla="*/ 62 w 101"/>
                            <a:gd name="T87" fmla="*/ 92 h 94"/>
                            <a:gd name="T88" fmla="*/ 69 w 101"/>
                            <a:gd name="T89" fmla="*/ 89 h 94"/>
                            <a:gd name="T90" fmla="*/ 79 w 101"/>
                            <a:gd name="T91" fmla="*/ 84 h 94"/>
                            <a:gd name="T92" fmla="*/ 87 w 101"/>
                            <a:gd name="T93" fmla="*/ 79 h 94"/>
                            <a:gd name="T94" fmla="*/ 94 w 101"/>
                            <a:gd name="T95" fmla="*/ 72 h 94"/>
                            <a:gd name="T96" fmla="*/ 96 w 101"/>
                            <a:gd name="T97" fmla="*/ 62 h 94"/>
                            <a:gd name="T98" fmla="*/ 101 w 101"/>
                            <a:gd name="T99" fmla="*/ 52 h 94"/>
                            <a:gd name="T100" fmla="*/ 101 w 101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4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6" y="17"/>
                              </a:lnTo>
                              <a:lnTo>
                                <a:pt x="89" y="7"/>
                              </a:lnTo>
                              <a:lnTo>
                                <a:pt x="82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7" y="77"/>
                              </a:lnTo>
                              <a:lnTo>
                                <a:pt x="79" y="84"/>
                              </a:lnTo>
                              <a:lnTo>
                                <a:pt x="69" y="87"/>
                              </a:lnTo>
                              <a:lnTo>
                                <a:pt x="59" y="92"/>
                              </a:lnTo>
                              <a:lnTo>
                                <a:pt x="49" y="92"/>
                              </a:lnTo>
                              <a:lnTo>
                                <a:pt x="39" y="92"/>
                              </a:lnTo>
                              <a:lnTo>
                                <a:pt x="32" y="87"/>
                              </a:lnTo>
                              <a:lnTo>
                                <a:pt x="22" y="84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2"/>
                              </a:lnTo>
                              <a:lnTo>
                                <a:pt x="7" y="72"/>
                              </a:lnTo>
                              <a:lnTo>
                                <a:pt x="14" y="79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4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9"/>
                              </a:lnTo>
                              <a:lnTo>
                                <a:pt x="94" y="72"/>
                              </a:lnTo>
                              <a:lnTo>
                                <a:pt x="96" y="62"/>
                              </a:lnTo>
                              <a:lnTo>
                                <a:pt x="101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9B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1" name="Freeform 9352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8420"/>
                        </a:xfrm>
                        <a:custGeom>
                          <a:avLst/>
                          <a:gdLst>
                            <a:gd name="T0" fmla="*/ 101 w 101"/>
                            <a:gd name="T1" fmla="*/ 42 h 92"/>
                            <a:gd name="T2" fmla="*/ 99 w 101"/>
                            <a:gd name="T3" fmla="*/ 30 h 92"/>
                            <a:gd name="T4" fmla="*/ 94 w 101"/>
                            <a:gd name="T5" fmla="*/ 17 h 92"/>
                            <a:gd name="T6" fmla="*/ 89 w 101"/>
                            <a:gd name="T7" fmla="*/ 7 h 92"/>
                            <a:gd name="T8" fmla="*/ 79 w 101"/>
                            <a:gd name="T9" fmla="*/ 0 h 92"/>
                            <a:gd name="T10" fmla="*/ 77 w 101"/>
                            <a:gd name="T11" fmla="*/ 0 h 92"/>
                            <a:gd name="T12" fmla="*/ 87 w 101"/>
                            <a:gd name="T13" fmla="*/ 7 h 92"/>
                            <a:gd name="T14" fmla="*/ 94 w 101"/>
                            <a:gd name="T15" fmla="*/ 17 h 92"/>
                            <a:gd name="T16" fmla="*/ 99 w 101"/>
                            <a:gd name="T17" fmla="*/ 30 h 92"/>
                            <a:gd name="T18" fmla="*/ 99 w 101"/>
                            <a:gd name="T19" fmla="*/ 42 h 92"/>
                            <a:gd name="T20" fmla="*/ 99 w 101"/>
                            <a:gd name="T21" fmla="*/ 52 h 92"/>
                            <a:gd name="T22" fmla="*/ 96 w 101"/>
                            <a:gd name="T23" fmla="*/ 62 h 92"/>
                            <a:gd name="T24" fmla="*/ 92 w 101"/>
                            <a:gd name="T25" fmla="*/ 69 h 92"/>
                            <a:gd name="T26" fmla="*/ 84 w 101"/>
                            <a:gd name="T27" fmla="*/ 77 h 92"/>
                            <a:gd name="T28" fmla="*/ 77 w 101"/>
                            <a:gd name="T29" fmla="*/ 82 h 92"/>
                            <a:gd name="T30" fmla="*/ 69 w 101"/>
                            <a:gd name="T31" fmla="*/ 87 h 92"/>
                            <a:gd name="T32" fmla="*/ 59 w 101"/>
                            <a:gd name="T33" fmla="*/ 89 h 92"/>
                            <a:gd name="T34" fmla="*/ 49 w 101"/>
                            <a:gd name="T35" fmla="*/ 92 h 92"/>
                            <a:gd name="T36" fmla="*/ 39 w 101"/>
                            <a:gd name="T37" fmla="*/ 89 h 92"/>
                            <a:gd name="T38" fmla="*/ 32 w 101"/>
                            <a:gd name="T39" fmla="*/ 87 h 92"/>
                            <a:gd name="T40" fmla="*/ 22 w 101"/>
                            <a:gd name="T41" fmla="*/ 82 h 92"/>
                            <a:gd name="T42" fmla="*/ 14 w 101"/>
                            <a:gd name="T43" fmla="*/ 77 h 92"/>
                            <a:gd name="T44" fmla="*/ 10 w 101"/>
                            <a:gd name="T45" fmla="*/ 69 h 92"/>
                            <a:gd name="T46" fmla="*/ 5 w 101"/>
                            <a:gd name="T47" fmla="*/ 62 h 92"/>
                            <a:gd name="T48" fmla="*/ 2 w 101"/>
                            <a:gd name="T49" fmla="*/ 52 h 92"/>
                            <a:gd name="T50" fmla="*/ 2 w 101"/>
                            <a:gd name="T51" fmla="*/ 42 h 92"/>
                            <a:gd name="T52" fmla="*/ 2 w 101"/>
                            <a:gd name="T53" fmla="*/ 30 h 92"/>
                            <a:gd name="T54" fmla="*/ 7 w 101"/>
                            <a:gd name="T55" fmla="*/ 17 h 92"/>
                            <a:gd name="T56" fmla="*/ 14 w 101"/>
                            <a:gd name="T57" fmla="*/ 7 h 92"/>
                            <a:gd name="T58" fmla="*/ 24 w 101"/>
                            <a:gd name="T59" fmla="*/ 0 h 92"/>
                            <a:gd name="T60" fmla="*/ 22 w 101"/>
                            <a:gd name="T61" fmla="*/ 0 h 92"/>
                            <a:gd name="T62" fmla="*/ 12 w 101"/>
                            <a:gd name="T63" fmla="*/ 7 h 92"/>
                            <a:gd name="T64" fmla="*/ 5 w 101"/>
                            <a:gd name="T65" fmla="*/ 17 h 92"/>
                            <a:gd name="T66" fmla="*/ 2 w 101"/>
                            <a:gd name="T67" fmla="*/ 30 h 92"/>
                            <a:gd name="T68" fmla="*/ 0 w 101"/>
                            <a:gd name="T69" fmla="*/ 42 h 92"/>
                            <a:gd name="T70" fmla="*/ 0 w 101"/>
                            <a:gd name="T71" fmla="*/ 52 h 92"/>
                            <a:gd name="T72" fmla="*/ 5 w 101"/>
                            <a:gd name="T73" fmla="*/ 62 h 92"/>
                            <a:gd name="T74" fmla="*/ 10 w 101"/>
                            <a:gd name="T75" fmla="*/ 69 h 92"/>
                            <a:gd name="T76" fmla="*/ 14 w 101"/>
                            <a:gd name="T77" fmla="*/ 77 h 92"/>
                            <a:gd name="T78" fmla="*/ 22 w 101"/>
                            <a:gd name="T79" fmla="*/ 84 h 92"/>
                            <a:gd name="T80" fmla="*/ 29 w 101"/>
                            <a:gd name="T81" fmla="*/ 89 h 92"/>
                            <a:gd name="T82" fmla="*/ 39 w 101"/>
                            <a:gd name="T83" fmla="*/ 92 h 92"/>
                            <a:gd name="T84" fmla="*/ 49 w 101"/>
                            <a:gd name="T85" fmla="*/ 92 h 92"/>
                            <a:gd name="T86" fmla="*/ 62 w 101"/>
                            <a:gd name="T87" fmla="*/ 92 h 92"/>
                            <a:gd name="T88" fmla="*/ 69 w 101"/>
                            <a:gd name="T89" fmla="*/ 89 h 92"/>
                            <a:gd name="T90" fmla="*/ 79 w 101"/>
                            <a:gd name="T91" fmla="*/ 84 h 92"/>
                            <a:gd name="T92" fmla="*/ 87 w 101"/>
                            <a:gd name="T93" fmla="*/ 77 h 92"/>
                            <a:gd name="T94" fmla="*/ 92 w 101"/>
                            <a:gd name="T95" fmla="*/ 69 h 92"/>
                            <a:gd name="T96" fmla="*/ 96 w 101"/>
                            <a:gd name="T97" fmla="*/ 62 h 92"/>
                            <a:gd name="T98" fmla="*/ 99 w 101"/>
                            <a:gd name="T99" fmla="*/ 52 h 92"/>
                            <a:gd name="T100" fmla="*/ 101 w 101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2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9" y="7"/>
                              </a:lnTo>
                              <a:lnTo>
                                <a:pt x="79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92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2" y="82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69C5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2" name="Freeform 9353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2865" cy="58420"/>
                        </a:xfrm>
                        <a:custGeom>
                          <a:avLst/>
                          <a:gdLst>
                            <a:gd name="T0" fmla="*/ 99 w 99"/>
                            <a:gd name="T1" fmla="*/ 42 h 92"/>
                            <a:gd name="T2" fmla="*/ 99 w 99"/>
                            <a:gd name="T3" fmla="*/ 30 h 92"/>
                            <a:gd name="T4" fmla="*/ 94 w 99"/>
                            <a:gd name="T5" fmla="*/ 17 h 92"/>
                            <a:gd name="T6" fmla="*/ 87 w 99"/>
                            <a:gd name="T7" fmla="*/ 7 h 92"/>
                            <a:gd name="T8" fmla="*/ 77 w 99"/>
                            <a:gd name="T9" fmla="*/ 0 h 92"/>
                            <a:gd name="T10" fmla="*/ 74 w 99"/>
                            <a:gd name="T11" fmla="*/ 0 h 92"/>
                            <a:gd name="T12" fmla="*/ 84 w 99"/>
                            <a:gd name="T13" fmla="*/ 7 h 92"/>
                            <a:gd name="T14" fmla="*/ 92 w 99"/>
                            <a:gd name="T15" fmla="*/ 17 h 92"/>
                            <a:gd name="T16" fmla="*/ 96 w 99"/>
                            <a:gd name="T17" fmla="*/ 30 h 92"/>
                            <a:gd name="T18" fmla="*/ 99 w 99"/>
                            <a:gd name="T19" fmla="*/ 42 h 92"/>
                            <a:gd name="T20" fmla="*/ 96 w 99"/>
                            <a:gd name="T21" fmla="*/ 52 h 92"/>
                            <a:gd name="T22" fmla="*/ 94 w 99"/>
                            <a:gd name="T23" fmla="*/ 62 h 92"/>
                            <a:gd name="T24" fmla="*/ 92 w 99"/>
                            <a:gd name="T25" fmla="*/ 69 h 92"/>
                            <a:gd name="T26" fmla="*/ 84 w 99"/>
                            <a:gd name="T27" fmla="*/ 77 h 92"/>
                            <a:gd name="T28" fmla="*/ 77 w 99"/>
                            <a:gd name="T29" fmla="*/ 82 h 92"/>
                            <a:gd name="T30" fmla="*/ 69 w 99"/>
                            <a:gd name="T31" fmla="*/ 87 h 92"/>
                            <a:gd name="T32" fmla="*/ 59 w 99"/>
                            <a:gd name="T33" fmla="*/ 89 h 92"/>
                            <a:gd name="T34" fmla="*/ 49 w 99"/>
                            <a:gd name="T35" fmla="*/ 89 h 92"/>
                            <a:gd name="T36" fmla="*/ 39 w 99"/>
                            <a:gd name="T37" fmla="*/ 89 h 92"/>
                            <a:gd name="T38" fmla="*/ 32 w 99"/>
                            <a:gd name="T39" fmla="*/ 87 h 92"/>
                            <a:gd name="T40" fmla="*/ 24 w 99"/>
                            <a:gd name="T41" fmla="*/ 82 h 92"/>
                            <a:gd name="T42" fmla="*/ 17 w 99"/>
                            <a:gd name="T43" fmla="*/ 77 h 92"/>
                            <a:gd name="T44" fmla="*/ 10 w 99"/>
                            <a:gd name="T45" fmla="*/ 69 h 92"/>
                            <a:gd name="T46" fmla="*/ 5 w 99"/>
                            <a:gd name="T47" fmla="*/ 62 h 92"/>
                            <a:gd name="T48" fmla="*/ 2 w 99"/>
                            <a:gd name="T49" fmla="*/ 52 h 92"/>
                            <a:gd name="T50" fmla="*/ 2 w 99"/>
                            <a:gd name="T51" fmla="*/ 42 h 92"/>
                            <a:gd name="T52" fmla="*/ 5 w 99"/>
                            <a:gd name="T53" fmla="*/ 30 h 92"/>
                            <a:gd name="T54" fmla="*/ 10 w 99"/>
                            <a:gd name="T55" fmla="*/ 17 h 92"/>
                            <a:gd name="T56" fmla="*/ 17 w 99"/>
                            <a:gd name="T57" fmla="*/ 7 h 92"/>
                            <a:gd name="T58" fmla="*/ 24 w 99"/>
                            <a:gd name="T59" fmla="*/ 0 h 92"/>
                            <a:gd name="T60" fmla="*/ 22 w 99"/>
                            <a:gd name="T61" fmla="*/ 0 h 92"/>
                            <a:gd name="T62" fmla="*/ 14 w 99"/>
                            <a:gd name="T63" fmla="*/ 7 h 92"/>
                            <a:gd name="T64" fmla="*/ 7 w 99"/>
                            <a:gd name="T65" fmla="*/ 17 h 92"/>
                            <a:gd name="T66" fmla="*/ 2 w 99"/>
                            <a:gd name="T67" fmla="*/ 30 h 92"/>
                            <a:gd name="T68" fmla="*/ 0 w 99"/>
                            <a:gd name="T69" fmla="*/ 42 h 92"/>
                            <a:gd name="T70" fmla="*/ 2 w 99"/>
                            <a:gd name="T71" fmla="*/ 52 h 92"/>
                            <a:gd name="T72" fmla="*/ 5 w 99"/>
                            <a:gd name="T73" fmla="*/ 62 h 92"/>
                            <a:gd name="T74" fmla="*/ 10 w 99"/>
                            <a:gd name="T75" fmla="*/ 69 h 92"/>
                            <a:gd name="T76" fmla="*/ 14 w 99"/>
                            <a:gd name="T77" fmla="*/ 77 h 92"/>
                            <a:gd name="T78" fmla="*/ 22 w 99"/>
                            <a:gd name="T79" fmla="*/ 84 h 92"/>
                            <a:gd name="T80" fmla="*/ 32 w 99"/>
                            <a:gd name="T81" fmla="*/ 87 h 92"/>
                            <a:gd name="T82" fmla="*/ 39 w 99"/>
                            <a:gd name="T83" fmla="*/ 92 h 92"/>
                            <a:gd name="T84" fmla="*/ 49 w 99"/>
                            <a:gd name="T85" fmla="*/ 92 h 92"/>
                            <a:gd name="T86" fmla="*/ 59 w 99"/>
                            <a:gd name="T87" fmla="*/ 92 h 92"/>
                            <a:gd name="T88" fmla="*/ 69 w 99"/>
                            <a:gd name="T89" fmla="*/ 87 h 92"/>
                            <a:gd name="T90" fmla="*/ 79 w 99"/>
                            <a:gd name="T91" fmla="*/ 84 h 92"/>
                            <a:gd name="T92" fmla="*/ 87 w 99"/>
                            <a:gd name="T93" fmla="*/ 77 h 92"/>
                            <a:gd name="T94" fmla="*/ 92 w 99"/>
                            <a:gd name="T95" fmla="*/ 69 h 92"/>
                            <a:gd name="T96" fmla="*/ 96 w 99"/>
                            <a:gd name="T97" fmla="*/ 62 h 92"/>
                            <a:gd name="T98" fmla="*/ 99 w 99"/>
                            <a:gd name="T99" fmla="*/ 52 h 92"/>
                            <a:gd name="T100" fmla="*/ 99 w 99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9" h="92">
                              <a:moveTo>
                                <a:pt x="99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7" y="7"/>
                              </a:lnTo>
                              <a:lnTo>
                                <a:pt x="77" y="0"/>
                              </a:lnTo>
                              <a:lnTo>
                                <a:pt x="74" y="0"/>
                              </a:lnTo>
                              <a:lnTo>
                                <a:pt x="84" y="7"/>
                              </a:lnTo>
                              <a:lnTo>
                                <a:pt x="92" y="17"/>
                              </a:lnTo>
                              <a:lnTo>
                                <a:pt x="96" y="30"/>
                              </a:lnTo>
                              <a:lnTo>
                                <a:pt x="99" y="42"/>
                              </a:lnTo>
                              <a:lnTo>
                                <a:pt x="96" y="52"/>
                              </a:lnTo>
                              <a:lnTo>
                                <a:pt x="94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89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4" y="82"/>
                              </a:lnTo>
                              <a:lnTo>
                                <a:pt x="17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32" y="87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59" y="92"/>
                              </a:lnTo>
                              <a:lnTo>
                                <a:pt x="69" y="87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9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9E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3" name="Freeform 9354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8420"/>
                        </a:xfrm>
                        <a:custGeom>
                          <a:avLst/>
                          <a:gdLst>
                            <a:gd name="T0" fmla="*/ 97 w 97"/>
                            <a:gd name="T1" fmla="*/ 42 h 92"/>
                            <a:gd name="T2" fmla="*/ 97 w 97"/>
                            <a:gd name="T3" fmla="*/ 30 h 92"/>
                            <a:gd name="T4" fmla="*/ 92 w 97"/>
                            <a:gd name="T5" fmla="*/ 17 h 92"/>
                            <a:gd name="T6" fmla="*/ 85 w 97"/>
                            <a:gd name="T7" fmla="*/ 7 h 92"/>
                            <a:gd name="T8" fmla="*/ 75 w 97"/>
                            <a:gd name="T9" fmla="*/ 0 h 92"/>
                            <a:gd name="T10" fmla="*/ 72 w 97"/>
                            <a:gd name="T11" fmla="*/ 0 h 92"/>
                            <a:gd name="T12" fmla="*/ 82 w 97"/>
                            <a:gd name="T13" fmla="*/ 7 h 92"/>
                            <a:gd name="T14" fmla="*/ 90 w 97"/>
                            <a:gd name="T15" fmla="*/ 17 h 92"/>
                            <a:gd name="T16" fmla="*/ 94 w 97"/>
                            <a:gd name="T17" fmla="*/ 30 h 92"/>
                            <a:gd name="T18" fmla="*/ 97 w 97"/>
                            <a:gd name="T19" fmla="*/ 42 h 92"/>
                            <a:gd name="T20" fmla="*/ 94 w 97"/>
                            <a:gd name="T21" fmla="*/ 52 h 92"/>
                            <a:gd name="T22" fmla="*/ 92 w 97"/>
                            <a:gd name="T23" fmla="*/ 60 h 92"/>
                            <a:gd name="T24" fmla="*/ 87 w 97"/>
                            <a:gd name="T25" fmla="*/ 69 h 92"/>
                            <a:gd name="T26" fmla="*/ 82 w 97"/>
                            <a:gd name="T27" fmla="*/ 77 h 92"/>
                            <a:gd name="T28" fmla="*/ 75 w 97"/>
                            <a:gd name="T29" fmla="*/ 82 h 92"/>
                            <a:gd name="T30" fmla="*/ 67 w 97"/>
                            <a:gd name="T31" fmla="*/ 87 h 92"/>
                            <a:gd name="T32" fmla="*/ 57 w 97"/>
                            <a:gd name="T33" fmla="*/ 89 h 92"/>
                            <a:gd name="T34" fmla="*/ 47 w 97"/>
                            <a:gd name="T35" fmla="*/ 89 h 92"/>
                            <a:gd name="T36" fmla="*/ 40 w 97"/>
                            <a:gd name="T37" fmla="*/ 89 h 92"/>
                            <a:gd name="T38" fmla="*/ 30 w 97"/>
                            <a:gd name="T39" fmla="*/ 87 h 92"/>
                            <a:gd name="T40" fmla="*/ 22 w 97"/>
                            <a:gd name="T41" fmla="*/ 82 h 92"/>
                            <a:gd name="T42" fmla="*/ 15 w 97"/>
                            <a:gd name="T43" fmla="*/ 77 h 92"/>
                            <a:gd name="T44" fmla="*/ 10 w 97"/>
                            <a:gd name="T45" fmla="*/ 69 h 92"/>
                            <a:gd name="T46" fmla="*/ 5 w 97"/>
                            <a:gd name="T47" fmla="*/ 60 h 92"/>
                            <a:gd name="T48" fmla="*/ 3 w 97"/>
                            <a:gd name="T49" fmla="*/ 52 h 92"/>
                            <a:gd name="T50" fmla="*/ 0 w 97"/>
                            <a:gd name="T51" fmla="*/ 42 h 92"/>
                            <a:gd name="T52" fmla="*/ 3 w 97"/>
                            <a:gd name="T53" fmla="*/ 30 h 92"/>
                            <a:gd name="T54" fmla="*/ 8 w 97"/>
                            <a:gd name="T55" fmla="*/ 17 h 92"/>
                            <a:gd name="T56" fmla="*/ 15 w 97"/>
                            <a:gd name="T57" fmla="*/ 7 h 92"/>
                            <a:gd name="T58" fmla="*/ 25 w 97"/>
                            <a:gd name="T59" fmla="*/ 0 h 92"/>
                            <a:gd name="T60" fmla="*/ 22 w 97"/>
                            <a:gd name="T61" fmla="*/ 0 h 92"/>
                            <a:gd name="T62" fmla="*/ 12 w 97"/>
                            <a:gd name="T63" fmla="*/ 7 h 92"/>
                            <a:gd name="T64" fmla="*/ 5 w 97"/>
                            <a:gd name="T65" fmla="*/ 17 h 92"/>
                            <a:gd name="T66" fmla="*/ 0 w 97"/>
                            <a:gd name="T67" fmla="*/ 30 h 92"/>
                            <a:gd name="T68" fmla="*/ 0 w 97"/>
                            <a:gd name="T69" fmla="*/ 42 h 92"/>
                            <a:gd name="T70" fmla="*/ 0 w 97"/>
                            <a:gd name="T71" fmla="*/ 52 h 92"/>
                            <a:gd name="T72" fmla="*/ 3 w 97"/>
                            <a:gd name="T73" fmla="*/ 62 h 92"/>
                            <a:gd name="T74" fmla="*/ 8 w 97"/>
                            <a:gd name="T75" fmla="*/ 69 h 92"/>
                            <a:gd name="T76" fmla="*/ 12 w 97"/>
                            <a:gd name="T77" fmla="*/ 77 h 92"/>
                            <a:gd name="T78" fmla="*/ 20 w 97"/>
                            <a:gd name="T79" fmla="*/ 82 h 92"/>
                            <a:gd name="T80" fmla="*/ 30 w 97"/>
                            <a:gd name="T81" fmla="*/ 87 h 92"/>
                            <a:gd name="T82" fmla="*/ 37 w 97"/>
                            <a:gd name="T83" fmla="*/ 89 h 92"/>
                            <a:gd name="T84" fmla="*/ 47 w 97"/>
                            <a:gd name="T85" fmla="*/ 92 h 92"/>
                            <a:gd name="T86" fmla="*/ 57 w 97"/>
                            <a:gd name="T87" fmla="*/ 89 h 92"/>
                            <a:gd name="T88" fmla="*/ 67 w 97"/>
                            <a:gd name="T89" fmla="*/ 87 h 92"/>
                            <a:gd name="T90" fmla="*/ 75 w 97"/>
                            <a:gd name="T91" fmla="*/ 82 h 92"/>
                            <a:gd name="T92" fmla="*/ 82 w 97"/>
                            <a:gd name="T93" fmla="*/ 77 h 92"/>
                            <a:gd name="T94" fmla="*/ 90 w 97"/>
                            <a:gd name="T95" fmla="*/ 69 h 92"/>
                            <a:gd name="T96" fmla="*/ 94 w 97"/>
                            <a:gd name="T97" fmla="*/ 62 h 92"/>
                            <a:gd name="T98" fmla="*/ 97 w 97"/>
                            <a:gd name="T99" fmla="*/ 52 h 92"/>
                            <a:gd name="T100" fmla="*/ 97 w 97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92">
                              <a:moveTo>
                                <a:pt x="97" y="42"/>
                              </a:moveTo>
                              <a:lnTo>
                                <a:pt x="97" y="30"/>
                              </a:lnTo>
                              <a:lnTo>
                                <a:pt x="92" y="17"/>
                              </a:lnTo>
                              <a:lnTo>
                                <a:pt x="85" y="7"/>
                              </a:lnTo>
                              <a:lnTo>
                                <a:pt x="75" y="0"/>
                              </a:lnTo>
                              <a:lnTo>
                                <a:pt x="72" y="0"/>
                              </a:lnTo>
                              <a:lnTo>
                                <a:pt x="82" y="7"/>
                              </a:lnTo>
                              <a:lnTo>
                                <a:pt x="90" y="17"/>
                              </a:lnTo>
                              <a:lnTo>
                                <a:pt x="94" y="30"/>
                              </a:lnTo>
                              <a:lnTo>
                                <a:pt x="97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7"/>
                              </a:lnTo>
                              <a:lnTo>
                                <a:pt x="75" y="82"/>
                              </a:lnTo>
                              <a:lnTo>
                                <a:pt x="67" y="87"/>
                              </a:lnTo>
                              <a:lnTo>
                                <a:pt x="57" y="89"/>
                              </a:lnTo>
                              <a:lnTo>
                                <a:pt x="47" y="89"/>
                              </a:lnTo>
                              <a:lnTo>
                                <a:pt x="40" y="89"/>
                              </a:lnTo>
                              <a:lnTo>
                                <a:pt x="30" y="87"/>
                              </a:lnTo>
                              <a:lnTo>
                                <a:pt x="22" y="82"/>
                              </a:lnTo>
                              <a:lnTo>
                                <a:pt x="15" y="77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2" y="77"/>
                              </a:lnTo>
                              <a:lnTo>
                                <a:pt x="20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92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4" y="62"/>
                              </a:lnTo>
                              <a:lnTo>
                                <a:pt x="97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F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4" name="Freeform 9355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70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4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9 h 89"/>
                            <a:gd name="T26" fmla="*/ 82 w 97"/>
                            <a:gd name="T27" fmla="*/ 74 h 89"/>
                            <a:gd name="T28" fmla="*/ 75 w 97"/>
                            <a:gd name="T29" fmla="*/ 82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82 h 89"/>
                            <a:gd name="T42" fmla="*/ 15 w 97"/>
                            <a:gd name="T43" fmla="*/ 74 h 89"/>
                            <a:gd name="T44" fmla="*/ 10 w 97"/>
                            <a:gd name="T45" fmla="*/ 69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3 w 97"/>
                            <a:gd name="T53" fmla="*/ 30 h 89"/>
                            <a:gd name="T54" fmla="*/ 8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2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0 w 97"/>
                            <a:gd name="T71" fmla="*/ 52 h 89"/>
                            <a:gd name="T72" fmla="*/ 3 w 97"/>
                            <a:gd name="T73" fmla="*/ 62 h 89"/>
                            <a:gd name="T74" fmla="*/ 8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37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90 w 97"/>
                            <a:gd name="T95" fmla="*/ 69 h 89"/>
                            <a:gd name="T96" fmla="*/ 92 w 97"/>
                            <a:gd name="T97" fmla="*/ 62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4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4"/>
                              </a:lnTo>
                              <a:lnTo>
                                <a:pt x="75" y="82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82"/>
                              </a:lnTo>
                              <a:lnTo>
                                <a:pt x="15" y="74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2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2" y="62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A1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5" name="Freeform 9356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67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2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7 h 89"/>
                            <a:gd name="T26" fmla="*/ 82 w 97"/>
                            <a:gd name="T27" fmla="*/ 74 h 89"/>
                            <a:gd name="T28" fmla="*/ 75 w 97"/>
                            <a:gd name="T29" fmla="*/ 79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79 h 89"/>
                            <a:gd name="T42" fmla="*/ 15 w 97"/>
                            <a:gd name="T43" fmla="*/ 74 h 89"/>
                            <a:gd name="T44" fmla="*/ 10 w 97"/>
                            <a:gd name="T45" fmla="*/ 67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5 w 97"/>
                            <a:gd name="T53" fmla="*/ 30 h 89"/>
                            <a:gd name="T54" fmla="*/ 10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5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3 w 97"/>
                            <a:gd name="T71" fmla="*/ 52 h 89"/>
                            <a:gd name="T72" fmla="*/ 5 w 97"/>
                            <a:gd name="T73" fmla="*/ 60 h 89"/>
                            <a:gd name="T74" fmla="*/ 10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40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87 w 97"/>
                            <a:gd name="T95" fmla="*/ 69 h 89"/>
                            <a:gd name="T96" fmla="*/ 92 w 97"/>
                            <a:gd name="T97" fmla="*/ 60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67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2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7"/>
                              </a:lnTo>
                              <a:lnTo>
                                <a:pt x="82" y="74"/>
                              </a:lnTo>
                              <a:lnTo>
                                <a:pt x="75" y="79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79"/>
                              </a:lnTo>
                              <a:lnTo>
                                <a:pt x="15" y="74"/>
                              </a:lnTo>
                              <a:lnTo>
                                <a:pt x="10" y="67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5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0"/>
                              </a:lnTo>
                              <a:lnTo>
                                <a:pt x="10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40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87" y="69"/>
                              </a:lnTo>
                              <a:lnTo>
                                <a:pt x="92" y="60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A2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6" name="Freeform 9357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91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7 w 91"/>
                            <a:gd name="T9" fmla="*/ 0 h 89"/>
                            <a:gd name="T10" fmla="*/ 64 w 91"/>
                            <a:gd name="T11" fmla="*/ 0 h 89"/>
                            <a:gd name="T12" fmla="*/ 74 w 91"/>
                            <a:gd name="T13" fmla="*/ 7 h 89"/>
                            <a:gd name="T14" fmla="*/ 84 w 91"/>
                            <a:gd name="T15" fmla="*/ 17 h 89"/>
                            <a:gd name="T16" fmla="*/ 89 w 91"/>
                            <a:gd name="T17" fmla="*/ 30 h 89"/>
                            <a:gd name="T18" fmla="*/ 91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4 w 91"/>
                            <a:gd name="T25" fmla="*/ 67 h 89"/>
                            <a:gd name="T26" fmla="*/ 77 w 91"/>
                            <a:gd name="T27" fmla="*/ 74 h 89"/>
                            <a:gd name="T28" fmla="*/ 72 w 91"/>
                            <a:gd name="T29" fmla="*/ 79 h 89"/>
                            <a:gd name="T30" fmla="*/ 64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2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7 w 91"/>
                            <a:gd name="T55" fmla="*/ 17 h 89"/>
                            <a:gd name="T56" fmla="*/ 17 w 91"/>
                            <a:gd name="T57" fmla="*/ 7 h 89"/>
                            <a:gd name="T58" fmla="*/ 27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5 w 91"/>
                            <a:gd name="T65" fmla="*/ 17 h 89"/>
                            <a:gd name="T66" fmla="*/ 0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9 h 89"/>
                            <a:gd name="T76" fmla="*/ 12 w 91"/>
                            <a:gd name="T77" fmla="*/ 74 h 89"/>
                            <a:gd name="T78" fmla="*/ 19 w 91"/>
                            <a:gd name="T79" fmla="*/ 82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82 h 89"/>
                            <a:gd name="T92" fmla="*/ 79 w 91"/>
                            <a:gd name="T93" fmla="*/ 74 h 89"/>
                            <a:gd name="T94" fmla="*/ 84 w 91"/>
                            <a:gd name="T95" fmla="*/ 69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91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7" y="0"/>
                              </a:lnTo>
                              <a:lnTo>
                                <a:pt x="64" y="0"/>
                              </a:lnTo>
                              <a:lnTo>
                                <a:pt x="74" y="7"/>
                              </a:lnTo>
                              <a:lnTo>
                                <a:pt x="84" y="17"/>
                              </a:lnTo>
                              <a:lnTo>
                                <a:pt x="89" y="30"/>
                              </a:lnTo>
                              <a:lnTo>
                                <a:pt x="91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4" y="67"/>
                              </a:lnTo>
                              <a:lnTo>
                                <a:pt x="77" y="74"/>
                              </a:lnTo>
                              <a:lnTo>
                                <a:pt x="72" y="79"/>
                              </a:lnTo>
                              <a:lnTo>
                                <a:pt x="64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2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9"/>
                              </a:lnTo>
                              <a:lnTo>
                                <a:pt x="12" y="74"/>
                              </a:lnTo>
                              <a:lnTo>
                                <a:pt x="19" y="82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82"/>
                              </a:lnTo>
                              <a:lnTo>
                                <a:pt x="79" y="74"/>
                              </a:lnTo>
                              <a:lnTo>
                                <a:pt x="84" y="69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A4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7" name="Freeform 9358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89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4 w 91"/>
                            <a:gd name="T9" fmla="*/ 0 h 89"/>
                            <a:gd name="T10" fmla="*/ 62 w 91"/>
                            <a:gd name="T11" fmla="*/ 0 h 89"/>
                            <a:gd name="T12" fmla="*/ 74 w 91"/>
                            <a:gd name="T13" fmla="*/ 7 h 89"/>
                            <a:gd name="T14" fmla="*/ 82 w 91"/>
                            <a:gd name="T15" fmla="*/ 17 h 89"/>
                            <a:gd name="T16" fmla="*/ 89 w 91"/>
                            <a:gd name="T17" fmla="*/ 30 h 89"/>
                            <a:gd name="T18" fmla="*/ 89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2 w 91"/>
                            <a:gd name="T25" fmla="*/ 67 h 89"/>
                            <a:gd name="T26" fmla="*/ 77 w 91"/>
                            <a:gd name="T27" fmla="*/ 74 h 89"/>
                            <a:gd name="T28" fmla="*/ 69 w 91"/>
                            <a:gd name="T29" fmla="*/ 79 h 89"/>
                            <a:gd name="T30" fmla="*/ 62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4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9 w 91"/>
                            <a:gd name="T55" fmla="*/ 17 h 89"/>
                            <a:gd name="T56" fmla="*/ 17 w 91"/>
                            <a:gd name="T57" fmla="*/ 7 h 89"/>
                            <a:gd name="T58" fmla="*/ 29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7 w 91"/>
                            <a:gd name="T65" fmla="*/ 17 h 89"/>
                            <a:gd name="T66" fmla="*/ 2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7 h 89"/>
                            <a:gd name="T76" fmla="*/ 12 w 91"/>
                            <a:gd name="T77" fmla="*/ 74 h 89"/>
                            <a:gd name="T78" fmla="*/ 19 w 91"/>
                            <a:gd name="T79" fmla="*/ 79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79 h 89"/>
                            <a:gd name="T92" fmla="*/ 79 w 91"/>
                            <a:gd name="T93" fmla="*/ 74 h 89"/>
                            <a:gd name="T94" fmla="*/ 84 w 91"/>
                            <a:gd name="T95" fmla="*/ 67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4" y="0"/>
                              </a:lnTo>
                              <a:lnTo>
                                <a:pt x="62" y="0"/>
                              </a:lnTo>
                              <a:lnTo>
                                <a:pt x="74" y="7"/>
                              </a:lnTo>
                              <a:lnTo>
                                <a:pt x="82" y="17"/>
                              </a:lnTo>
                              <a:lnTo>
                                <a:pt x="89" y="30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4"/>
                              </a:lnTo>
                              <a:lnTo>
                                <a:pt x="69" y="79"/>
                              </a:lnTo>
                              <a:lnTo>
                                <a:pt x="62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4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9" y="17"/>
                              </a:lnTo>
                              <a:lnTo>
                                <a:pt x="17" y="7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9" y="74"/>
                              </a:lnTo>
                              <a:lnTo>
                                <a:pt x="84" y="67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A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8" name="Freeform 9359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5245"/>
                        </a:xfrm>
                        <a:custGeom>
                          <a:avLst/>
                          <a:gdLst>
                            <a:gd name="T0" fmla="*/ 91 w 91"/>
                            <a:gd name="T1" fmla="*/ 42 h 87"/>
                            <a:gd name="T2" fmla="*/ 89 w 91"/>
                            <a:gd name="T3" fmla="*/ 30 h 87"/>
                            <a:gd name="T4" fmla="*/ 84 w 91"/>
                            <a:gd name="T5" fmla="*/ 17 h 87"/>
                            <a:gd name="T6" fmla="*/ 74 w 91"/>
                            <a:gd name="T7" fmla="*/ 7 h 87"/>
                            <a:gd name="T8" fmla="*/ 64 w 91"/>
                            <a:gd name="T9" fmla="*/ 0 h 87"/>
                            <a:gd name="T10" fmla="*/ 59 w 91"/>
                            <a:gd name="T11" fmla="*/ 0 h 87"/>
                            <a:gd name="T12" fmla="*/ 72 w 91"/>
                            <a:gd name="T13" fmla="*/ 7 h 87"/>
                            <a:gd name="T14" fmla="*/ 82 w 91"/>
                            <a:gd name="T15" fmla="*/ 17 h 87"/>
                            <a:gd name="T16" fmla="*/ 87 w 91"/>
                            <a:gd name="T17" fmla="*/ 27 h 87"/>
                            <a:gd name="T18" fmla="*/ 89 w 91"/>
                            <a:gd name="T19" fmla="*/ 42 h 87"/>
                            <a:gd name="T20" fmla="*/ 89 w 91"/>
                            <a:gd name="T21" fmla="*/ 52 h 87"/>
                            <a:gd name="T22" fmla="*/ 87 w 91"/>
                            <a:gd name="T23" fmla="*/ 60 h 87"/>
                            <a:gd name="T24" fmla="*/ 82 w 91"/>
                            <a:gd name="T25" fmla="*/ 67 h 87"/>
                            <a:gd name="T26" fmla="*/ 77 w 91"/>
                            <a:gd name="T27" fmla="*/ 72 h 87"/>
                            <a:gd name="T28" fmla="*/ 69 w 91"/>
                            <a:gd name="T29" fmla="*/ 79 h 87"/>
                            <a:gd name="T30" fmla="*/ 62 w 91"/>
                            <a:gd name="T31" fmla="*/ 82 h 87"/>
                            <a:gd name="T32" fmla="*/ 54 w 91"/>
                            <a:gd name="T33" fmla="*/ 84 h 87"/>
                            <a:gd name="T34" fmla="*/ 44 w 91"/>
                            <a:gd name="T35" fmla="*/ 87 h 87"/>
                            <a:gd name="T36" fmla="*/ 37 w 91"/>
                            <a:gd name="T37" fmla="*/ 84 h 87"/>
                            <a:gd name="T38" fmla="*/ 29 w 91"/>
                            <a:gd name="T39" fmla="*/ 82 h 87"/>
                            <a:gd name="T40" fmla="*/ 22 w 91"/>
                            <a:gd name="T41" fmla="*/ 79 h 87"/>
                            <a:gd name="T42" fmla="*/ 14 w 91"/>
                            <a:gd name="T43" fmla="*/ 72 h 87"/>
                            <a:gd name="T44" fmla="*/ 9 w 91"/>
                            <a:gd name="T45" fmla="*/ 67 h 87"/>
                            <a:gd name="T46" fmla="*/ 5 w 91"/>
                            <a:gd name="T47" fmla="*/ 60 h 87"/>
                            <a:gd name="T48" fmla="*/ 2 w 91"/>
                            <a:gd name="T49" fmla="*/ 52 h 87"/>
                            <a:gd name="T50" fmla="*/ 2 w 91"/>
                            <a:gd name="T51" fmla="*/ 42 h 87"/>
                            <a:gd name="T52" fmla="*/ 5 w 91"/>
                            <a:gd name="T53" fmla="*/ 27 h 87"/>
                            <a:gd name="T54" fmla="*/ 9 w 91"/>
                            <a:gd name="T55" fmla="*/ 17 h 87"/>
                            <a:gd name="T56" fmla="*/ 19 w 91"/>
                            <a:gd name="T57" fmla="*/ 7 h 87"/>
                            <a:gd name="T58" fmla="*/ 32 w 91"/>
                            <a:gd name="T59" fmla="*/ 0 h 87"/>
                            <a:gd name="T60" fmla="*/ 27 w 91"/>
                            <a:gd name="T61" fmla="*/ 0 h 87"/>
                            <a:gd name="T62" fmla="*/ 17 w 91"/>
                            <a:gd name="T63" fmla="*/ 7 h 87"/>
                            <a:gd name="T64" fmla="*/ 7 w 91"/>
                            <a:gd name="T65" fmla="*/ 17 h 87"/>
                            <a:gd name="T66" fmla="*/ 2 w 91"/>
                            <a:gd name="T67" fmla="*/ 30 h 87"/>
                            <a:gd name="T68" fmla="*/ 0 w 91"/>
                            <a:gd name="T69" fmla="*/ 42 h 87"/>
                            <a:gd name="T70" fmla="*/ 0 w 91"/>
                            <a:gd name="T71" fmla="*/ 52 h 87"/>
                            <a:gd name="T72" fmla="*/ 5 w 91"/>
                            <a:gd name="T73" fmla="*/ 60 h 87"/>
                            <a:gd name="T74" fmla="*/ 7 w 91"/>
                            <a:gd name="T75" fmla="*/ 67 h 87"/>
                            <a:gd name="T76" fmla="*/ 12 w 91"/>
                            <a:gd name="T77" fmla="*/ 74 h 87"/>
                            <a:gd name="T78" fmla="*/ 19 w 91"/>
                            <a:gd name="T79" fmla="*/ 79 h 87"/>
                            <a:gd name="T80" fmla="*/ 27 w 91"/>
                            <a:gd name="T81" fmla="*/ 84 h 87"/>
                            <a:gd name="T82" fmla="*/ 37 w 91"/>
                            <a:gd name="T83" fmla="*/ 87 h 87"/>
                            <a:gd name="T84" fmla="*/ 44 w 91"/>
                            <a:gd name="T85" fmla="*/ 87 h 87"/>
                            <a:gd name="T86" fmla="*/ 54 w 91"/>
                            <a:gd name="T87" fmla="*/ 87 h 87"/>
                            <a:gd name="T88" fmla="*/ 64 w 91"/>
                            <a:gd name="T89" fmla="*/ 84 h 87"/>
                            <a:gd name="T90" fmla="*/ 72 w 91"/>
                            <a:gd name="T91" fmla="*/ 79 h 87"/>
                            <a:gd name="T92" fmla="*/ 77 w 91"/>
                            <a:gd name="T93" fmla="*/ 74 h 87"/>
                            <a:gd name="T94" fmla="*/ 84 w 91"/>
                            <a:gd name="T95" fmla="*/ 67 h 87"/>
                            <a:gd name="T96" fmla="*/ 87 w 91"/>
                            <a:gd name="T97" fmla="*/ 60 h 87"/>
                            <a:gd name="T98" fmla="*/ 89 w 91"/>
                            <a:gd name="T99" fmla="*/ 52 h 87"/>
                            <a:gd name="T100" fmla="*/ 91 w 91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7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4" y="7"/>
                              </a:lnTo>
                              <a:lnTo>
                                <a:pt x="64" y="0"/>
                              </a:lnTo>
                              <a:lnTo>
                                <a:pt x="59" y="0"/>
                              </a:lnTo>
                              <a:lnTo>
                                <a:pt x="72" y="7"/>
                              </a:lnTo>
                              <a:lnTo>
                                <a:pt x="82" y="17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9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7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9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9" y="17"/>
                              </a:lnTo>
                              <a:lnTo>
                                <a:pt x="19" y="7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7" y="74"/>
                              </a:lnTo>
                              <a:lnTo>
                                <a:pt x="84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A66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9" name="Freeform 9360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6515" cy="55245"/>
                        </a:xfrm>
                        <a:custGeom>
                          <a:avLst/>
                          <a:gdLst>
                            <a:gd name="T0" fmla="*/ 89 w 89"/>
                            <a:gd name="T1" fmla="*/ 42 h 87"/>
                            <a:gd name="T2" fmla="*/ 89 w 89"/>
                            <a:gd name="T3" fmla="*/ 30 h 87"/>
                            <a:gd name="T4" fmla="*/ 82 w 89"/>
                            <a:gd name="T5" fmla="*/ 17 h 87"/>
                            <a:gd name="T6" fmla="*/ 74 w 89"/>
                            <a:gd name="T7" fmla="*/ 7 h 87"/>
                            <a:gd name="T8" fmla="*/ 62 w 89"/>
                            <a:gd name="T9" fmla="*/ 0 h 87"/>
                            <a:gd name="T10" fmla="*/ 57 w 89"/>
                            <a:gd name="T11" fmla="*/ 0 h 87"/>
                            <a:gd name="T12" fmla="*/ 69 w 89"/>
                            <a:gd name="T13" fmla="*/ 7 h 87"/>
                            <a:gd name="T14" fmla="*/ 79 w 89"/>
                            <a:gd name="T15" fmla="*/ 15 h 87"/>
                            <a:gd name="T16" fmla="*/ 87 w 89"/>
                            <a:gd name="T17" fmla="*/ 27 h 87"/>
                            <a:gd name="T18" fmla="*/ 89 w 89"/>
                            <a:gd name="T19" fmla="*/ 42 h 87"/>
                            <a:gd name="T20" fmla="*/ 87 w 89"/>
                            <a:gd name="T21" fmla="*/ 50 h 87"/>
                            <a:gd name="T22" fmla="*/ 84 w 89"/>
                            <a:gd name="T23" fmla="*/ 60 h 87"/>
                            <a:gd name="T24" fmla="*/ 82 w 89"/>
                            <a:gd name="T25" fmla="*/ 67 h 87"/>
                            <a:gd name="T26" fmla="*/ 77 w 89"/>
                            <a:gd name="T27" fmla="*/ 72 h 87"/>
                            <a:gd name="T28" fmla="*/ 69 w 89"/>
                            <a:gd name="T29" fmla="*/ 77 h 87"/>
                            <a:gd name="T30" fmla="*/ 62 w 89"/>
                            <a:gd name="T31" fmla="*/ 82 h 87"/>
                            <a:gd name="T32" fmla="*/ 54 w 89"/>
                            <a:gd name="T33" fmla="*/ 84 h 87"/>
                            <a:gd name="T34" fmla="*/ 44 w 89"/>
                            <a:gd name="T35" fmla="*/ 84 h 87"/>
                            <a:gd name="T36" fmla="*/ 37 w 89"/>
                            <a:gd name="T37" fmla="*/ 84 h 87"/>
                            <a:gd name="T38" fmla="*/ 29 w 89"/>
                            <a:gd name="T39" fmla="*/ 82 h 87"/>
                            <a:gd name="T40" fmla="*/ 22 w 89"/>
                            <a:gd name="T41" fmla="*/ 77 h 87"/>
                            <a:gd name="T42" fmla="*/ 14 w 89"/>
                            <a:gd name="T43" fmla="*/ 72 h 87"/>
                            <a:gd name="T44" fmla="*/ 9 w 89"/>
                            <a:gd name="T45" fmla="*/ 67 h 87"/>
                            <a:gd name="T46" fmla="*/ 5 w 89"/>
                            <a:gd name="T47" fmla="*/ 60 h 87"/>
                            <a:gd name="T48" fmla="*/ 2 w 89"/>
                            <a:gd name="T49" fmla="*/ 50 h 87"/>
                            <a:gd name="T50" fmla="*/ 2 w 89"/>
                            <a:gd name="T51" fmla="*/ 42 h 87"/>
                            <a:gd name="T52" fmla="*/ 5 w 89"/>
                            <a:gd name="T53" fmla="*/ 27 h 87"/>
                            <a:gd name="T54" fmla="*/ 12 w 89"/>
                            <a:gd name="T55" fmla="*/ 15 h 87"/>
                            <a:gd name="T56" fmla="*/ 22 w 89"/>
                            <a:gd name="T57" fmla="*/ 7 h 87"/>
                            <a:gd name="T58" fmla="*/ 34 w 89"/>
                            <a:gd name="T59" fmla="*/ 0 h 87"/>
                            <a:gd name="T60" fmla="*/ 29 w 89"/>
                            <a:gd name="T61" fmla="*/ 0 h 87"/>
                            <a:gd name="T62" fmla="*/ 17 w 89"/>
                            <a:gd name="T63" fmla="*/ 7 h 87"/>
                            <a:gd name="T64" fmla="*/ 9 w 89"/>
                            <a:gd name="T65" fmla="*/ 17 h 87"/>
                            <a:gd name="T66" fmla="*/ 2 w 89"/>
                            <a:gd name="T67" fmla="*/ 30 h 87"/>
                            <a:gd name="T68" fmla="*/ 0 w 89"/>
                            <a:gd name="T69" fmla="*/ 42 h 87"/>
                            <a:gd name="T70" fmla="*/ 2 w 89"/>
                            <a:gd name="T71" fmla="*/ 52 h 87"/>
                            <a:gd name="T72" fmla="*/ 5 w 89"/>
                            <a:gd name="T73" fmla="*/ 60 h 87"/>
                            <a:gd name="T74" fmla="*/ 7 w 89"/>
                            <a:gd name="T75" fmla="*/ 67 h 87"/>
                            <a:gd name="T76" fmla="*/ 14 w 89"/>
                            <a:gd name="T77" fmla="*/ 74 h 87"/>
                            <a:gd name="T78" fmla="*/ 19 w 89"/>
                            <a:gd name="T79" fmla="*/ 79 h 87"/>
                            <a:gd name="T80" fmla="*/ 27 w 89"/>
                            <a:gd name="T81" fmla="*/ 84 h 87"/>
                            <a:gd name="T82" fmla="*/ 37 w 89"/>
                            <a:gd name="T83" fmla="*/ 87 h 87"/>
                            <a:gd name="T84" fmla="*/ 44 w 89"/>
                            <a:gd name="T85" fmla="*/ 87 h 87"/>
                            <a:gd name="T86" fmla="*/ 54 w 89"/>
                            <a:gd name="T87" fmla="*/ 87 h 87"/>
                            <a:gd name="T88" fmla="*/ 62 w 89"/>
                            <a:gd name="T89" fmla="*/ 84 h 87"/>
                            <a:gd name="T90" fmla="*/ 69 w 89"/>
                            <a:gd name="T91" fmla="*/ 79 h 87"/>
                            <a:gd name="T92" fmla="*/ 77 w 89"/>
                            <a:gd name="T93" fmla="*/ 74 h 87"/>
                            <a:gd name="T94" fmla="*/ 82 w 89"/>
                            <a:gd name="T95" fmla="*/ 67 h 87"/>
                            <a:gd name="T96" fmla="*/ 87 w 89"/>
                            <a:gd name="T97" fmla="*/ 60 h 87"/>
                            <a:gd name="T98" fmla="*/ 89 w 89"/>
                            <a:gd name="T99" fmla="*/ 52 h 87"/>
                            <a:gd name="T100" fmla="*/ 89 w 89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89" h="87">
                              <a:moveTo>
                                <a:pt x="89" y="42"/>
                              </a:moveTo>
                              <a:lnTo>
                                <a:pt x="89" y="30"/>
                              </a:lnTo>
                              <a:lnTo>
                                <a:pt x="82" y="17"/>
                              </a:lnTo>
                              <a:lnTo>
                                <a:pt x="74" y="7"/>
                              </a:lnTo>
                              <a:lnTo>
                                <a:pt x="62" y="0"/>
                              </a:lnTo>
                              <a:lnTo>
                                <a:pt x="57" y="0"/>
                              </a:lnTo>
                              <a:lnTo>
                                <a:pt x="69" y="7"/>
                              </a:lnTo>
                              <a:lnTo>
                                <a:pt x="79" y="15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7" y="50"/>
                              </a:lnTo>
                              <a:lnTo>
                                <a:pt x="84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7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4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7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12" y="15"/>
                              </a:lnTo>
                              <a:lnTo>
                                <a:pt x="22" y="7"/>
                              </a:lnTo>
                              <a:lnTo>
                                <a:pt x="34" y="0"/>
                              </a:lnTo>
                              <a:lnTo>
                                <a:pt x="29" y="0"/>
                              </a:lnTo>
                              <a:lnTo>
                                <a:pt x="17" y="7"/>
                              </a:lnTo>
                              <a:lnTo>
                                <a:pt x="9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4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2" y="84"/>
                              </a:lnTo>
                              <a:lnTo>
                                <a:pt x="69" y="79"/>
                              </a:lnTo>
                              <a:lnTo>
                                <a:pt x="77" y="74"/>
                              </a:lnTo>
                              <a:lnTo>
                                <a:pt x="82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8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A76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0" name="Freeform 9361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5245"/>
                        </a:xfrm>
                        <a:custGeom>
                          <a:avLst/>
                          <a:gdLst>
                            <a:gd name="T0" fmla="*/ 87 w 87"/>
                            <a:gd name="T1" fmla="*/ 42 h 87"/>
                            <a:gd name="T2" fmla="*/ 85 w 87"/>
                            <a:gd name="T3" fmla="*/ 27 h 87"/>
                            <a:gd name="T4" fmla="*/ 80 w 87"/>
                            <a:gd name="T5" fmla="*/ 17 h 87"/>
                            <a:gd name="T6" fmla="*/ 70 w 87"/>
                            <a:gd name="T7" fmla="*/ 7 h 87"/>
                            <a:gd name="T8" fmla="*/ 57 w 87"/>
                            <a:gd name="T9" fmla="*/ 0 h 87"/>
                            <a:gd name="T10" fmla="*/ 52 w 87"/>
                            <a:gd name="T11" fmla="*/ 0 h 87"/>
                            <a:gd name="T12" fmla="*/ 65 w 87"/>
                            <a:gd name="T13" fmla="*/ 5 h 87"/>
                            <a:gd name="T14" fmla="*/ 77 w 87"/>
                            <a:gd name="T15" fmla="*/ 15 h 87"/>
                            <a:gd name="T16" fmla="*/ 80 w 87"/>
                            <a:gd name="T17" fmla="*/ 20 h 87"/>
                            <a:gd name="T18" fmla="*/ 82 w 87"/>
                            <a:gd name="T19" fmla="*/ 27 h 87"/>
                            <a:gd name="T20" fmla="*/ 85 w 87"/>
                            <a:gd name="T21" fmla="*/ 35 h 87"/>
                            <a:gd name="T22" fmla="*/ 85 w 87"/>
                            <a:gd name="T23" fmla="*/ 42 h 87"/>
                            <a:gd name="T24" fmla="*/ 85 w 87"/>
                            <a:gd name="T25" fmla="*/ 50 h 87"/>
                            <a:gd name="T26" fmla="*/ 82 w 87"/>
                            <a:gd name="T27" fmla="*/ 60 h 87"/>
                            <a:gd name="T28" fmla="*/ 80 w 87"/>
                            <a:gd name="T29" fmla="*/ 67 h 87"/>
                            <a:gd name="T30" fmla="*/ 72 w 87"/>
                            <a:gd name="T31" fmla="*/ 72 h 87"/>
                            <a:gd name="T32" fmla="*/ 67 w 87"/>
                            <a:gd name="T33" fmla="*/ 77 h 87"/>
                            <a:gd name="T34" fmla="*/ 60 w 87"/>
                            <a:gd name="T35" fmla="*/ 82 h 87"/>
                            <a:gd name="T36" fmla="*/ 52 w 87"/>
                            <a:gd name="T37" fmla="*/ 84 h 87"/>
                            <a:gd name="T38" fmla="*/ 42 w 87"/>
                            <a:gd name="T39" fmla="*/ 84 h 87"/>
                            <a:gd name="T40" fmla="*/ 35 w 87"/>
                            <a:gd name="T41" fmla="*/ 84 h 87"/>
                            <a:gd name="T42" fmla="*/ 27 w 87"/>
                            <a:gd name="T43" fmla="*/ 82 h 87"/>
                            <a:gd name="T44" fmla="*/ 20 w 87"/>
                            <a:gd name="T45" fmla="*/ 77 h 87"/>
                            <a:gd name="T46" fmla="*/ 12 w 87"/>
                            <a:gd name="T47" fmla="*/ 72 h 87"/>
                            <a:gd name="T48" fmla="*/ 7 w 87"/>
                            <a:gd name="T49" fmla="*/ 67 h 87"/>
                            <a:gd name="T50" fmla="*/ 5 w 87"/>
                            <a:gd name="T51" fmla="*/ 60 h 87"/>
                            <a:gd name="T52" fmla="*/ 3 w 87"/>
                            <a:gd name="T53" fmla="*/ 50 h 87"/>
                            <a:gd name="T54" fmla="*/ 0 w 87"/>
                            <a:gd name="T55" fmla="*/ 42 h 87"/>
                            <a:gd name="T56" fmla="*/ 3 w 87"/>
                            <a:gd name="T57" fmla="*/ 35 h 87"/>
                            <a:gd name="T58" fmla="*/ 3 w 87"/>
                            <a:gd name="T59" fmla="*/ 27 h 87"/>
                            <a:gd name="T60" fmla="*/ 7 w 87"/>
                            <a:gd name="T61" fmla="*/ 20 h 87"/>
                            <a:gd name="T62" fmla="*/ 10 w 87"/>
                            <a:gd name="T63" fmla="*/ 15 h 87"/>
                            <a:gd name="T64" fmla="*/ 22 w 87"/>
                            <a:gd name="T65" fmla="*/ 5 h 87"/>
                            <a:gd name="T66" fmla="*/ 35 w 87"/>
                            <a:gd name="T67" fmla="*/ 0 h 87"/>
                            <a:gd name="T68" fmla="*/ 30 w 87"/>
                            <a:gd name="T69" fmla="*/ 0 h 87"/>
                            <a:gd name="T70" fmla="*/ 17 w 87"/>
                            <a:gd name="T71" fmla="*/ 7 h 87"/>
                            <a:gd name="T72" fmla="*/ 7 w 87"/>
                            <a:gd name="T73" fmla="*/ 17 h 87"/>
                            <a:gd name="T74" fmla="*/ 3 w 87"/>
                            <a:gd name="T75" fmla="*/ 27 h 87"/>
                            <a:gd name="T76" fmla="*/ 0 w 87"/>
                            <a:gd name="T77" fmla="*/ 42 h 87"/>
                            <a:gd name="T78" fmla="*/ 0 w 87"/>
                            <a:gd name="T79" fmla="*/ 52 h 87"/>
                            <a:gd name="T80" fmla="*/ 3 w 87"/>
                            <a:gd name="T81" fmla="*/ 60 h 87"/>
                            <a:gd name="T82" fmla="*/ 7 w 87"/>
                            <a:gd name="T83" fmla="*/ 67 h 87"/>
                            <a:gd name="T84" fmla="*/ 12 w 87"/>
                            <a:gd name="T85" fmla="*/ 72 h 87"/>
                            <a:gd name="T86" fmla="*/ 20 w 87"/>
                            <a:gd name="T87" fmla="*/ 79 h 87"/>
                            <a:gd name="T88" fmla="*/ 27 w 87"/>
                            <a:gd name="T89" fmla="*/ 82 h 87"/>
                            <a:gd name="T90" fmla="*/ 35 w 87"/>
                            <a:gd name="T91" fmla="*/ 84 h 87"/>
                            <a:gd name="T92" fmla="*/ 42 w 87"/>
                            <a:gd name="T93" fmla="*/ 87 h 87"/>
                            <a:gd name="T94" fmla="*/ 52 w 87"/>
                            <a:gd name="T95" fmla="*/ 84 h 87"/>
                            <a:gd name="T96" fmla="*/ 60 w 87"/>
                            <a:gd name="T97" fmla="*/ 82 h 87"/>
                            <a:gd name="T98" fmla="*/ 67 w 87"/>
                            <a:gd name="T99" fmla="*/ 79 h 87"/>
                            <a:gd name="T100" fmla="*/ 75 w 87"/>
                            <a:gd name="T101" fmla="*/ 72 h 87"/>
                            <a:gd name="T102" fmla="*/ 80 w 87"/>
                            <a:gd name="T103" fmla="*/ 67 h 87"/>
                            <a:gd name="T104" fmla="*/ 85 w 87"/>
                            <a:gd name="T105" fmla="*/ 60 h 87"/>
                            <a:gd name="T106" fmla="*/ 87 w 87"/>
                            <a:gd name="T107" fmla="*/ 52 h 87"/>
                            <a:gd name="T108" fmla="*/ 87 w 87"/>
                            <a:gd name="T109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80" y="17"/>
                              </a:lnTo>
                              <a:lnTo>
                                <a:pt x="70" y="7"/>
                              </a:lnTo>
                              <a:lnTo>
                                <a:pt x="57" y="0"/>
                              </a:lnTo>
                              <a:lnTo>
                                <a:pt x="52" y="0"/>
                              </a:lnTo>
                              <a:lnTo>
                                <a:pt x="65" y="5"/>
                              </a:lnTo>
                              <a:lnTo>
                                <a:pt x="77" y="15"/>
                              </a:lnTo>
                              <a:lnTo>
                                <a:pt x="80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80" y="67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82"/>
                              </a:lnTo>
                              <a:lnTo>
                                <a:pt x="52" y="84"/>
                              </a:lnTo>
                              <a:lnTo>
                                <a:pt x="42" y="84"/>
                              </a:lnTo>
                              <a:lnTo>
                                <a:pt x="35" y="84"/>
                              </a:lnTo>
                              <a:lnTo>
                                <a:pt x="27" y="82"/>
                              </a:lnTo>
                              <a:lnTo>
                                <a:pt x="20" y="77"/>
                              </a:lnTo>
                              <a:lnTo>
                                <a:pt x="12" y="72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0" y="42"/>
                              </a:lnTo>
                              <a:lnTo>
                                <a:pt x="3" y="35"/>
                              </a:lnTo>
                              <a:lnTo>
                                <a:pt x="3" y="27"/>
                              </a:lnTo>
                              <a:lnTo>
                                <a:pt x="7" y="20"/>
                              </a:lnTo>
                              <a:lnTo>
                                <a:pt x="10" y="15"/>
                              </a:lnTo>
                              <a:lnTo>
                                <a:pt x="22" y="5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9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7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9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5" y="60"/>
                              </a:lnTo>
                              <a:lnTo>
                                <a:pt x="87" y="52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A96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1" name="Freeform 9362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3340"/>
                        </a:xfrm>
                        <a:custGeom>
                          <a:avLst/>
                          <a:gdLst>
                            <a:gd name="T0" fmla="*/ 87 w 87"/>
                            <a:gd name="T1" fmla="*/ 42 h 84"/>
                            <a:gd name="T2" fmla="*/ 85 w 87"/>
                            <a:gd name="T3" fmla="*/ 27 h 84"/>
                            <a:gd name="T4" fmla="*/ 77 w 87"/>
                            <a:gd name="T5" fmla="*/ 15 h 84"/>
                            <a:gd name="T6" fmla="*/ 67 w 87"/>
                            <a:gd name="T7" fmla="*/ 7 h 84"/>
                            <a:gd name="T8" fmla="*/ 55 w 87"/>
                            <a:gd name="T9" fmla="*/ 0 h 84"/>
                            <a:gd name="T10" fmla="*/ 45 w 87"/>
                            <a:gd name="T11" fmla="*/ 0 h 84"/>
                            <a:gd name="T12" fmla="*/ 55 w 87"/>
                            <a:gd name="T13" fmla="*/ 2 h 84"/>
                            <a:gd name="T14" fmla="*/ 62 w 87"/>
                            <a:gd name="T15" fmla="*/ 5 h 84"/>
                            <a:gd name="T16" fmla="*/ 67 w 87"/>
                            <a:gd name="T17" fmla="*/ 7 h 84"/>
                            <a:gd name="T18" fmla="*/ 75 w 87"/>
                            <a:gd name="T19" fmla="*/ 12 h 84"/>
                            <a:gd name="T20" fmla="*/ 77 w 87"/>
                            <a:gd name="T21" fmla="*/ 20 h 84"/>
                            <a:gd name="T22" fmla="*/ 82 w 87"/>
                            <a:gd name="T23" fmla="*/ 27 h 84"/>
                            <a:gd name="T24" fmla="*/ 85 w 87"/>
                            <a:gd name="T25" fmla="*/ 35 h 84"/>
                            <a:gd name="T26" fmla="*/ 85 w 87"/>
                            <a:gd name="T27" fmla="*/ 42 h 84"/>
                            <a:gd name="T28" fmla="*/ 85 w 87"/>
                            <a:gd name="T29" fmla="*/ 50 h 84"/>
                            <a:gd name="T30" fmla="*/ 82 w 87"/>
                            <a:gd name="T31" fmla="*/ 60 h 84"/>
                            <a:gd name="T32" fmla="*/ 77 w 87"/>
                            <a:gd name="T33" fmla="*/ 64 h 84"/>
                            <a:gd name="T34" fmla="*/ 72 w 87"/>
                            <a:gd name="T35" fmla="*/ 72 h 84"/>
                            <a:gd name="T36" fmla="*/ 67 w 87"/>
                            <a:gd name="T37" fmla="*/ 77 h 84"/>
                            <a:gd name="T38" fmla="*/ 60 w 87"/>
                            <a:gd name="T39" fmla="*/ 79 h 84"/>
                            <a:gd name="T40" fmla="*/ 52 w 87"/>
                            <a:gd name="T41" fmla="*/ 82 h 84"/>
                            <a:gd name="T42" fmla="*/ 42 w 87"/>
                            <a:gd name="T43" fmla="*/ 84 h 84"/>
                            <a:gd name="T44" fmla="*/ 35 w 87"/>
                            <a:gd name="T45" fmla="*/ 82 h 84"/>
                            <a:gd name="T46" fmla="*/ 27 w 87"/>
                            <a:gd name="T47" fmla="*/ 79 h 84"/>
                            <a:gd name="T48" fmla="*/ 20 w 87"/>
                            <a:gd name="T49" fmla="*/ 77 h 84"/>
                            <a:gd name="T50" fmla="*/ 15 w 87"/>
                            <a:gd name="T51" fmla="*/ 72 h 84"/>
                            <a:gd name="T52" fmla="*/ 7 w 87"/>
                            <a:gd name="T53" fmla="*/ 64 h 84"/>
                            <a:gd name="T54" fmla="*/ 5 w 87"/>
                            <a:gd name="T55" fmla="*/ 60 h 84"/>
                            <a:gd name="T56" fmla="*/ 3 w 87"/>
                            <a:gd name="T57" fmla="*/ 50 h 84"/>
                            <a:gd name="T58" fmla="*/ 3 w 87"/>
                            <a:gd name="T59" fmla="*/ 42 h 84"/>
                            <a:gd name="T60" fmla="*/ 3 w 87"/>
                            <a:gd name="T61" fmla="*/ 35 h 84"/>
                            <a:gd name="T62" fmla="*/ 5 w 87"/>
                            <a:gd name="T63" fmla="*/ 27 h 84"/>
                            <a:gd name="T64" fmla="*/ 7 w 87"/>
                            <a:gd name="T65" fmla="*/ 20 h 84"/>
                            <a:gd name="T66" fmla="*/ 12 w 87"/>
                            <a:gd name="T67" fmla="*/ 12 h 84"/>
                            <a:gd name="T68" fmla="*/ 20 w 87"/>
                            <a:gd name="T69" fmla="*/ 7 h 84"/>
                            <a:gd name="T70" fmla="*/ 25 w 87"/>
                            <a:gd name="T71" fmla="*/ 5 h 84"/>
                            <a:gd name="T72" fmla="*/ 32 w 87"/>
                            <a:gd name="T73" fmla="*/ 2 h 84"/>
                            <a:gd name="T74" fmla="*/ 40 w 87"/>
                            <a:gd name="T75" fmla="*/ 0 h 84"/>
                            <a:gd name="T76" fmla="*/ 32 w 87"/>
                            <a:gd name="T77" fmla="*/ 0 h 84"/>
                            <a:gd name="T78" fmla="*/ 20 w 87"/>
                            <a:gd name="T79" fmla="*/ 7 h 84"/>
                            <a:gd name="T80" fmla="*/ 10 w 87"/>
                            <a:gd name="T81" fmla="*/ 15 h 84"/>
                            <a:gd name="T82" fmla="*/ 3 w 87"/>
                            <a:gd name="T83" fmla="*/ 27 h 84"/>
                            <a:gd name="T84" fmla="*/ 0 w 87"/>
                            <a:gd name="T85" fmla="*/ 42 h 84"/>
                            <a:gd name="T86" fmla="*/ 0 w 87"/>
                            <a:gd name="T87" fmla="*/ 50 h 84"/>
                            <a:gd name="T88" fmla="*/ 3 w 87"/>
                            <a:gd name="T89" fmla="*/ 60 h 84"/>
                            <a:gd name="T90" fmla="*/ 7 w 87"/>
                            <a:gd name="T91" fmla="*/ 67 h 84"/>
                            <a:gd name="T92" fmla="*/ 12 w 87"/>
                            <a:gd name="T93" fmla="*/ 72 h 84"/>
                            <a:gd name="T94" fmla="*/ 20 w 87"/>
                            <a:gd name="T95" fmla="*/ 77 h 84"/>
                            <a:gd name="T96" fmla="*/ 27 w 87"/>
                            <a:gd name="T97" fmla="*/ 82 h 84"/>
                            <a:gd name="T98" fmla="*/ 35 w 87"/>
                            <a:gd name="T99" fmla="*/ 84 h 84"/>
                            <a:gd name="T100" fmla="*/ 42 w 87"/>
                            <a:gd name="T101" fmla="*/ 84 h 84"/>
                            <a:gd name="T102" fmla="*/ 52 w 87"/>
                            <a:gd name="T103" fmla="*/ 84 h 84"/>
                            <a:gd name="T104" fmla="*/ 60 w 87"/>
                            <a:gd name="T105" fmla="*/ 82 h 84"/>
                            <a:gd name="T106" fmla="*/ 67 w 87"/>
                            <a:gd name="T107" fmla="*/ 77 h 84"/>
                            <a:gd name="T108" fmla="*/ 75 w 87"/>
                            <a:gd name="T109" fmla="*/ 72 h 84"/>
                            <a:gd name="T110" fmla="*/ 80 w 87"/>
                            <a:gd name="T111" fmla="*/ 67 h 84"/>
                            <a:gd name="T112" fmla="*/ 82 w 87"/>
                            <a:gd name="T113" fmla="*/ 60 h 84"/>
                            <a:gd name="T114" fmla="*/ 85 w 87"/>
                            <a:gd name="T115" fmla="*/ 50 h 84"/>
                            <a:gd name="T116" fmla="*/ 87 w 87"/>
                            <a:gd name="T11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87" h="84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77" y="15"/>
                              </a:lnTo>
                              <a:lnTo>
                                <a:pt x="67" y="7"/>
                              </a:lnTo>
                              <a:lnTo>
                                <a:pt x="55" y="0"/>
                              </a:lnTo>
                              <a:lnTo>
                                <a:pt x="45" y="0"/>
                              </a:lnTo>
                              <a:lnTo>
                                <a:pt x="55" y="2"/>
                              </a:lnTo>
                              <a:lnTo>
                                <a:pt x="62" y="5"/>
                              </a:lnTo>
                              <a:lnTo>
                                <a:pt x="67" y="7"/>
                              </a:lnTo>
                              <a:lnTo>
                                <a:pt x="75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4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7" y="64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7" y="20"/>
                              </a:lnTo>
                              <a:lnTo>
                                <a:pt x="12" y="12"/>
                              </a:lnTo>
                              <a:lnTo>
                                <a:pt x="20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0" y="7"/>
                              </a:lnTo>
                              <a:lnTo>
                                <a:pt x="10" y="15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A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2" name="Freeform 9363"/>
                      <wps:cNvSpPr>
                        <a:spLocks noEditPoints="1"/>
                      </wps:cNvSpPr>
                      <wps:spPr bwMode="auto">
                        <a:xfrm>
                          <a:off x="364490" y="440690"/>
                          <a:ext cx="53975" cy="53340"/>
                        </a:xfrm>
                        <a:custGeom>
                          <a:avLst/>
                          <a:gdLst>
                            <a:gd name="T0" fmla="*/ 85 w 85"/>
                            <a:gd name="T1" fmla="*/ 35 h 84"/>
                            <a:gd name="T2" fmla="*/ 80 w 85"/>
                            <a:gd name="T3" fmla="*/ 20 h 84"/>
                            <a:gd name="T4" fmla="*/ 65 w 85"/>
                            <a:gd name="T5" fmla="*/ 5 h 84"/>
                            <a:gd name="T6" fmla="*/ 42 w 85"/>
                            <a:gd name="T7" fmla="*/ 0 h 84"/>
                            <a:gd name="T8" fmla="*/ 22 w 85"/>
                            <a:gd name="T9" fmla="*/ 5 h 84"/>
                            <a:gd name="T10" fmla="*/ 7 w 85"/>
                            <a:gd name="T11" fmla="*/ 20 h 84"/>
                            <a:gd name="T12" fmla="*/ 3 w 85"/>
                            <a:gd name="T13" fmla="*/ 35 h 84"/>
                            <a:gd name="T14" fmla="*/ 3 w 85"/>
                            <a:gd name="T15" fmla="*/ 50 h 84"/>
                            <a:gd name="T16" fmla="*/ 7 w 85"/>
                            <a:gd name="T17" fmla="*/ 67 h 84"/>
                            <a:gd name="T18" fmla="*/ 20 w 85"/>
                            <a:gd name="T19" fmla="*/ 77 h 84"/>
                            <a:gd name="T20" fmla="*/ 35 w 85"/>
                            <a:gd name="T21" fmla="*/ 84 h 84"/>
                            <a:gd name="T22" fmla="*/ 52 w 85"/>
                            <a:gd name="T23" fmla="*/ 84 h 84"/>
                            <a:gd name="T24" fmla="*/ 67 w 85"/>
                            <a:gd name="T25" fmla="*/ 77 h 84"/>
                            <a:gd name="T26" fmla="*/ 80 w 85"/>
                            <a:gd name="T27" fmla="*/ 67 h 84"/>
                            <a:gd name="T28" fmla="*/ 85 w 85"/>
                            <a:gd name="T29" fmla="*/ 50 h 84"/>
                            <a:gd name="T30" fmla="*/ 85 w 85"/>
                            <a:gd name="T31" fmla="*/ 42 h 84"/>
                            <a:gd name="T32" fmla="*/ 82 w 85"/>
                            <a:gd name="T33" fmla="*/ 57 h 84"/>
                            <a:gd name="T34" fmla="*/ 72 w 85"/>
                            <a:gd name="T35" fmla="*/ 72 h 84"/>
                            <a:gd name="T36" fmla="*/ 60 w 85"/>
                            <a:gd name="T37" fmla="*/ 79 h 84"/>
                            <a:gd name="T38" fmla="*/ 42 w 85"/>
                            <a:gd name="T39" fmla="*/ 82 h 84"/>
                            <a:gd name="T40" fmla="*/ 27 w 85"/>
                            <a:gd name="T41" fmla="*/ 79 h 84"/>
                            <a:gd name="T42" fmla="*/ 15 w 85"/>
                            <a:gd name="T43" fmla="*/ 72 h 84"/>
                            <a:gd name="T44" fmla="*/ 5 w 85"/>
                            <a:gd name="T45" fmla="*/ 57 h 84"/>
                            <a:gd name="T46" fmla="*/ 3 w 85"/>
                            <a:gd name="T47" fmla="*/ 42 h 84"/>
                            <a:gd name="T48" fmla="*/ 5 w 85"/>
                            <a:gd name="T49" fmla="*/ 27 h 84"/>
                            <a:gd name="T50" fmla="*/ 15 w 85"/>
                            <a:gd name="T51" fmla="*/ 12 h 84"/>
                            <a:gd name="T52" fmla="*/ 27 w 85"/>
                            <a:gd name="T53" fmla="*/ 5 h 84"/>
                            <a:gd name="T54" fmla="*/ 42 w 85"/>
                            <a:gd name="T55" fmla="*/ 0 h 84"/>
                            <a:gd name="T56" fmla="*/ 60 w 85"/>
                            <a:gd name="T57" fmla="*/ 5 h 84"/>
                            <a:gd name="T58" fmla="*/ 72 w 85"/>
                            <a:gd name="T59" fmla="*/ 12 h 84"/>
                            <a:gd name="T60" fmla="*/ 82 w 85"/>
                            <a:gd name="T61" fmla="*/ 27 h 84"/>
                            <a:gd name="T62" fmla="*/ 85 w 85"/>
                            <a:gd name="T63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5" h="84">
                              <a:moveTo>
                                <a:pt x="85" y="42"/>
                              </a:moveTo>
                              <a:lnTo>
                                <a:pt x="85" y="35"/>
                              </a:lnTo>
                              <a:lnTo>
                                <a:pt x="82" y="27"/>
                              </a:lnTo>
                              <a:lnTo>
                                <a:pt x="80" y="20"/>
                              </a:lnTo>
                              <a:lnTo>
                                <a:pt x="77" y="15"/>
                              </a:lnTo>
                              <a:lnTo>
                                <a:pt x="65" y="5"/>
                              </a:lnTo>
                              <a:lnTo>
                                <a:pt x="52" y="0"/>
                              </a:lnTo>
                              <a:lnTo>
                                <a:pt x="42" y="0"/>
                              </a:lnTo>
                              <a:lnTo>
                                <a:pt x="35" y="0"/>
                              </a:lnTo>
                              <a:lnTo>
                                <a:pt x="22" y="5"/>
                              </a:lnTo>
                              <a:lnTo>
                                <a:pt x="10" y="15"/>
                              </a:lnTo>
                              <a:lnTo>
                                <a:pt x="7" y="20"/>
                              </a:lnTo>
                              <a:lnTo>
                                <a:pt x="3" y="27"/>
                              </a:lnTo>
                              <a:lnTo>
                                <a:pt x="3" y="35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2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5" y="42"/>
                              </a:lnTo>
                              <a:close/>
                              <a:moveTo>
                                <a:pt x="85" y="42"/>
                              </a:moveTo>
                              <a:lnTo>
                                <a:pt x="85" y="50"/>
                              </a:lnTo>
                              <a:lnTo>
                                <a:pt x="82" y="57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2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10" y="64"/>
                              </a:lnTo>
                              <a:lnTo>
                                <a:pt x="5" y="57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10" y="20"/>
                              </a:lnTo>
                              <a:lnTo>
                                <a:pt x="15" y="12"/>
                              </a:lnTo>
                              <a:lnTo>
                                <a:pt x="20" y="7"/>
                              </a:lnTo>
                              <a:lnTo>
                                <a:pt x="27" y="5"/>
                              </a:lnTo>
                              <a:lnTo>
                                <a:pt x="35" y="2"/>
                              </a:lnTo>
                              <a:lnTo>
                                <a:pt x="42" y="0"/>
                              </a:lnTo>
                              <a:lnTo>
                                <a:pt x="52" y="2"/>
                              </a:lnTo>
                              <a:lnTo>
                                <a:pt x="60" y="5"/>
                              </a:lnTo>
                              <a:lnTo>
                                <a:pt x="67" y="7"/>
                              </a:lnTo>
                              <a:lnTo>
                                <a:pt x="72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AC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3" name="Freeform 9364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3340"/>
                        </a:xfrm>
                        <a:custGeom>
                          <a:avLst/>
                          <a:gdLst>
                            <a:gd name="T0" fmla="*/ 82 w 82"/>
                            <a:gd name="T1" fmla="*/ 35 h 84"/>
                            <a:gd name="T2" fmla="*/ 74 w 82"/>
                            <a:gd name="T3" fmla="*/ 20 h 84"/>
                            <a:gd name="T4" fmla="*/ 64 w 82"/>
                            <a:gd name="T5" fmla="*/ 7 h 84"/>
                            <a:gd name="T6" fmla="*/ 52 w 82"/>
                            <a:gd name="T7" fmla="*/ 2 h 84"/>
                            <a:gd name="T8" fmla="*/ 39 w 82"/>
                            <a:gd name="T9" fmla="*/ 0 h 84"/>
                            <a:gd name="T10" fmla="*/ 29 w 82"/>
                            <a:gd name="T11" fmla="*/ 2 h 84"/>
                            <a:gd name="T12" fmla="*/ 17 w 82"/>
                            <a:gd name="T13" fmla="*/ 7 h 84"/>
                            <a:gd name="T14" fmla="*/ 4 w 82"/>
                            <a:gd name="T15" fmla="*/ 20 h 84"/>
                            <a:gd name="T16" fmla="*/ 0 w 82"/>
                            <a:gd name="T17" fmla="*/ 35 h 84"/>
                            <a:gd name="T18" fmla="*/ 0 w 82"/>
                            <a:gd name="T19" fmla="*/ 50 h 84"/>
                            <a:gd name="T20" fmla="*/ 4 w 82"/>
                            <a:gd name="T21" fmla="*/ 64 h 84"/>
                            <a:gd name="T22" fmla="*/ 17 w 82"/>
                            <a:gd name="T23" fmla="*/ 77 h 84"/>
                            <a:gd name="T24" fmla="*/ 32 w 82"/>
                            <a:gd name="T25" fmla="*/ 82 h 84"/>
                            <a:gd name="T26" fmla="*/ 49 w 82"/>
                            <a:gd name="T27" fmla="*/ 82 h 84"/>
                            <a:gd name="T28" fmla="*/ 64 w 82"/>
                            <a:gd name="T29" fmla="*/ 77 h 84"/>
                            <a:gd name="T30" fmla="*/ 74 w 82"/>
                            <a:gd name="T31" fmla="*/ 64 h 84"/>
                            <a:gd name="T32" fmla="*/ 82 w 82"/>
                            <a:gd name="T33" fmla="*/ 50 h 84"/>
                            <a:gd name="T34" fmla="*/ 82 w 82"/>
                            <a:gd name="T35" fmla="*/ 42 h 84"/>
                            <a:gd name="T36" fmla="*/ 77 w 82"/>
                            <a:gd name="T37" fmla="*/ 57 h 84"/>
                            <a:gd name="T38" fmla="*/ 69 w 82"/>
                            <a:gd name="T39" fmla="*/ 69 h 84"/>
                            <a:gd name="T40" fmla="*/ 57 w 82"/>
                            <a:gd name="T41" fmla="*/ 79 h 84"/>
                            <a:gd name="T42" fmla="*/ 39 w 82"/>
                            <a:gd name="T43" fmla="*/ 82 h 84"/>
                            <a:gd name="T44" fmla="*/ 24 w 82"/>
                            <a:gd name="T45" fmla="*/ 79 h 84"/>
                            <a:gd name="T46" fmla="*/ 12 w 82"/>
                            <a:gd name="T47" fmla="*/ 69 h 84"/>
                            <a:gd name="T48" fmla="*/ 2 w 82"/>
                            <a:gd name="T49" fmla="*/ 57 h 84"/>
                            <a:gd name="T50" fmla="*/ 0 w 82"/>
                            <a:gd name="T51" fmla="*/ 42 h 84"/>
                            <a:gd name="T52" fmla="*/ 2 w 82"/>
                            <a:gd name="T53" fmla="*/ 27 h 84"/>
                            <a:gd name="T54" fmla="*/ 12 w 82"/>
                            <a:gd name="T55" fmla="*/ 15 h 84"/>
                            <a:gd name="T56" fmla="*/ 24 w 82"/>
                            <a:gd name="T57" fmla="*/ 5 h 84"/>
                            <a:gd name="T58" fmla="*/ 39 w 82"/>
                            <a:gd name="T59" fmla="*/ 2 h 84"/>
                            <a:gd name="T60" fmla="*/ 57 w 82"/>
                            <a:gd name="T61" fmla="*/ 5 h 84"/>
                            <a:gd name="T62" fmla="*/ 69 w 82"/>
                            <a:gd name="T63" fmla="*/ 15 h 84"/>
                            <a:gd name="T64" fmla="*/ 77 w 82"/>
                            <a:gd name="T65" fmla="*/ 27 h 84"/>
                            <a:gd name="T66" fmla="*/ 82 w 82"/>
                            <a:gd name="T6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82" h="84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72" y="12"/>
                              </a:lnTo>
                              <a:lnTo>
                                <a:pt x="64" y="7"/>
                              </a:lnTo>
                              <a:lnTo>
                                <a:pt x="59" y="5"/>
                              </a:lnTo>
                              <a:lnTo>
                                <a:pt x="52" y="2"/>
                              </a:lnTo>
                              <a:lnTo>
                                <a:pt x="42" y="0"/>
                              </a:lnTo>
                              <a:lnTo>
                                <a:pt x="39" y="0"/>
                              </a:lnTo>
                              <a:lnTo>
                                <a:pt x="37" y="0"/>
                              </a:lnTo>
                              <a:lnTo>
                                <a:pt x="29" y="2"/>
                              </a:lnTo>
                              <a:lnTo>
                                <a:pt x="22" y="5"/>
                              </a:lnTo>
                              <a:lnTo>
                                <a:pt x="17" y="7"/>
                              </a:lnTo>
                              <a:lnTo>
                                <a:pt x="9" y="12"/>
                              </a:lnTo>
                              <a:lnTo>
                                <a:pt x="4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60"/>
                              </a:lnTo>
                              <a:lnTo>
                                <a:pt x="4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4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60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82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7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2" y="57"/>
                              </a:lnTo>
                              <a:lnTo>
                                <a:pt x="2" y="50"/>
                              </a:lnTo>
                              <a:lnTo>
                                <a:pt x="0" y="42"/>
                              </a:lnTo>
                              <a:lnTo>
                                <a:pt x="2" y="35"/>
                              </a:lnTo>
                              <a:lnTo>
                                <a:pt x="2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7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82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AD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4" name="Freeform 9365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2070"/>
                        </a:xfrm>
                        <a:custGeom>
                          <a:avLst/>
                          <a:gdLst>
                            <a:gd name="T0" fmla="*/ 82 w 82"/>
                            <a:gd name="T1" fmla="*/ 35 h 82"/>
                            <a:gd name="T2" fmla="*/ 74 w 82"/>
                            <a:gd name="T3" fmla="*/ 20 h 82"/>
                            <a:gd name="T4" fmla="*/ 64 w 82"/>
                            <a:gd name="T5" fmla="*/ 7 h 82"/>
                            <a:gd name="T6" fmla="*/ 49 w 82"/>
                            <a:gd name="T7" fmla="*/ 2 h 82"/>
                            <a:gd name="T8" fmla="*/ 32 w 82"/>
                            <a:gd name="T9" fmla="*/ 2 h 82"/>
                            <a:gd name="T10" fmla="*/ 17 w 82"/>
                            <a:gd name="T11" fmla="*/ 7 h 82"/>
                            <a:gd name="T12" fmla="*/ 7 w 82"/>
                            <a:gd name="T13" fmla="*/ 20 h 82"/>
                            <a:gd name="T14" fmla="*/ 0 w 82"/>
                            <a:gd name="T15" fmla="*/ 35 h 82"/>
                            <a:gd name="T16" fmla="*/ 0 w 82"/>
                            <a:gd name="T17" fmla="*/ 50 h 82"/>
                            <a:gd name="T18" fmla="*/ 7 w 82"/>
                            <a:gd name="T19" fmla="*/ 64 h 82"/>
                            <a:gd name="T20" fmla="*/ 17 w 82"/>
                            <a:gd name="T21" fmla="*/ 77 h 82"/>
                            <a:gd name="T22" fmla="*/ 32 w 82"/>
                            <a:gd name="T23" fmla="*/ 82 h 82"/>
                            <a:gd name="T24" fmla="*/ 49 w 82"/>
                            <a:gd name="T25" fmla="*/ 82 h 82"/>
                            <a:gd name="T26" fmla="*/ 64 w 82"/>
                            <a:gd name="T27" fmla="*/ 77 h 82"/>
                            <a:gd name="T28" fmla="*/ 74 w 82"/>
                            <a:gd name="T29" fmla="*/ 64 h 82"/>
                            <a:gd name="T30" fmla="*/ 82 w 82"/>
                            <a:gd name="T31" fmla="*/ 50 h 82"/>
                            <a:gd name="T32" fmla="*/ 79 w 82"/>
                            <a:gd name="T33" fmla="*/ 42 h 82"/>
                            <a:gd name="T34" fmla="*/ 77 w 82"/>
                            <a:gd name="T35" fmla="*/ 57 h 82"/>
                            <a:gd name="T36" fmla="*/ 69 w 82"/>
                            <a:gd name="T37" fmla="*/ 69 h 82"/>
                            <a:gd name="T38" fmla="*/ 57 w 82"/>
                            <a:gd name="T39" fmla="*/ 79 h 82"/>
                            <a:gd name="T40" fmla="*/ 39 w 82"/>
                            <a:gd name="T41" fmla="*/ 82 h 82"/>
                            <a:gd name="T42" fmla="*/ 24 w 82"/>
                            <a:gd name="T43" fmla="*/ 79 h 82"/>
                            <a:gd name="T44" fmla="*/ 12 w 82"/>
                            <a:gd name="T45" fmla="*/ 69 h 82"/>
                            <a:gd name="T46" fmla="*/ 4 w 82"/>
                            <a:gd name="T47" fmla="*/ 57 h 82"/>
                            <a:gd name="T48" fmla="*/ 2 w 82"/>
                            <a:gd name="T49" fmla="*/ 42 h 82"/>
                            <a:gd name="T50" fmla="*/ 4 w 82"/>
                            <a:gd name="T51" fmla="*/ 27 h 82"/>
                            <a:gd name="T52" fmla="*/ 12 w 82"/>
                            <a:gd name="T53" fmla="*/ 15 h 82"/>
                            <a:gd name="T54" fmla="*/ 24 w 82"/>
                            <a:gd name="T55" fmla="*/ 5 h 82"/>
                            <a:gd name="T56" fmla="*/ 39 w 82"/>
                            <a:gd name="T57" fmla="*/ 2 h 82"/>
                            <a:gd name="T58" fmla="*/ 57 w 82"/>
                            <a:gd name="T59" fmla="*/ 5 h 82"/>
                            <a:gd name="T60" fmla="*/ 69 w 82"/>
                            <a:gd name="T61" fmla="*/ 15 h 82"/>
                            <a:gd name="T62" fmla="*/ 77 w 82"/>
                            <a:gd name="T63" fmla="*/ 27 h 82"/>
                            <a:gd name="T64" fmla="*/ 79 w 82"/>
                            <a:gd name="T65" fmla="*/ 4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2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69" y="12"/>
                              </a:lnTo>
                              <a:lnTo>
                                <a:pt x="64" y="7"/>
                              </a:lnTo>
                              <a:lnTo>
                                <a:pt x="57" y="5"/>
                              </a:lnTo>
                              <a:lnTo>
                                <a:pt x="49" y="2"/>
                              </a:lnTo>
                              <a:lnTo>
                                <a:pt x="39" y="0"/>
                              </a:lnTo>
                              <a:lnTo>
                                <a:pt x="32" y="2"/>
                              </a:lnTo>
                              <a:lnTo>
                                <a:pt x="24" y="5"/>
                              </a:lnTo>
                              <a:lnTo>
                                <a:pt x="17" y="7"/>
                              </a:lnTo>
                              <a:lnTo>
                                <a:pt x="12" y="12"/>
                              </a:lnTo>
                              <a:lnTo>
                                <a:pt x="7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57"/>
                              </a:lnTo>
                              <a:lnTo>
                                <a:pt x="7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2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57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79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9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4" y="57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2" y="35"/>
                              </a:lnTo>
                              <a:lnTo>
                                <a:pt x="4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9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7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AF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5" name="Freeform 9366"/>
                      <wps:cNvSpPr>
                        <a:spLocks noEditPoints="1"/>
                      </wps:cNvSpPr>
                      <wps:spPr bwMode="auto">
                        <a:xfrm>
                          <a:off x="366395" y="441960"/>
                          <a:ext cx="52070" cy="50800"/>
                        </a:xfrm>
                        <a:custGeom>
                          <a:avLst/>
                          <a:gdLst>
                            <a:gd name="T0" fmla="*/ 79 w 82"/>
                            <a:gd name="T1" fmla="*/ 33 h 80"/>
                            <a:gd name="T2" fmla="*/ 74 w 82"/>
                            <a:gd name="T3" fmla="*/ 18 h 80"/>
                            <a:gd name="T4" fmla="*/ 62 w 82"/>
                            <a:gd name="T5" fmla="*/ 8 h 80"/>
                            <a:gd name="T6" fmla="*/ 49 w 82"/>
                            <a:gd name="T7" fmla="*/ 0 h 80"/>
                            <a:gd name="T8" fmla="*/ 32 w 82"/>
                            <a:gd name="T9" fmla="*/ 0 h 80"/>
                            <a:gd name="T10" fmla="*/ 17 w 82"/>
                            <a:gd name="T11" fmla="*/ 8 h 80"/>
                            <a:gd name="T12" fmla="*/ 7 w 82"/>
                            <a:gd name="T13" fmla="*/ 18 h 80"/>
                            <a:gd name="T14" fmla="*/ 2 w 82"/>
                            <a:gd name="T15" fmla="*/ 33 h 80"/>
                            <a:gd name="T16" fmla="*/ 2 w 82"/>
                            <a:gd name="T17" fmla="*/ 48 h 80"/>
                            <a:gd name="T18" fmla="*/ 7 w 82"/>
                            <a:gd name="T19" fmla="*/ 62 h 80"/>
                            <a:gd name="T20" fmla="*/ 17 w 82"/>
                            <a:gd name="T21" fmla="*/ 72 h 80"/>
                            <a:gd name="T22" fmla="*/ 32 w 82"/>
                            <a:gd name="T23" fmla="*/ 80 h 80"/>
                            <a:gd name="T24" fmla="*/ 49 w 82"/>
                            <a:gd name="T25" fmla="*/ 80 h 80"/>
                            <a:gd name="T26" fmla="*/ 62 w 82"/>
                            <a:gd name="T27" fmla="*/ 72 h 80"/>
                            <a:gd name="T28" fmla="*/ 74 w 82"/>
                            <a:gd name="T29" fmla="*/ 62 h 80"/>
                            <a:gd name="T30" fmla="*/ 79 w 82"/>
                            <a:gd name="T31" fmla="*/ 48 h 80"/>
                            <a:gd name="T32" fmla="*/ 79 w 82"/>
                            <a:gd name="T33" fmla="*/ 40 h 80"/>
                            <a:gd name="T34" fmla="*/ 77 w 82"/>
                            <a:gd name="T35" fmla="*/ 55 h 80"/>
                            <a:gd name="T36" fmla="*/ 67 w 82"/>
                            <a:gd name="T37" fmla="*/ 67 h 80"/>
                            <a:gd name="T38" fmla="*/ 54 w 82"/>
                            <a:gd name="T39" fmla="*/ 75 h 80"/>
                            <a:gd name="T40" fmla="*/ 39 w 82"/>
                            <a:gd name="T41" fmla="*/ 80 h 80"/>
                            <a:gd name="T42" fmla="*/ 24 w 82"/>
                            <a:gd name="T43" fmla="*/ 75 h 80"/>
                            <a:gd name="T44" fmla="*/ 12 w 82"/>
                            <a:gd name="T45" fmla="*/ 67 h 80"/>
                            <a:gd name="T46" fmla="*/ 4 w 82"/>
                            <a:gd name="T47" fmla="*/ 55 h 80"/>
                            <a:gd name="T48" fmla="*/ 2 w 82"/>
                            <a:gd name="T49" fmla="*/ 40 h 80"/>
                            <a:gd name="T50" fmla="*/ 4 w 82"/>
                            <a:gd name="T51" fmla="*/ 25 h 80"/>
                            <a:gd name="T52" fmla="*/ 12 w 82"/>
                            <a:gd name="T53" fmla="*/ 13 h 80"/>
                            <a:gd name="T54" fmla="*/ 24 w 82"/>
                            <a:gd name="T55" fmla="*/ 5 h 80"/>
                            <a:gd name="T56" fmla="*/ 39 w 82"/>
                            <a:gd name="T57" fmla="*/ 0 h 80"/>
                            <a:gd name="T58" fmla="*/ 54 w 82"/>
                            <a:gd name="T59" fmla="*/ 5 h 80"/>
                            <a:gd name="T60" fmla="*/ 67 w 82"/>
                            <a:gd name="T61" fmla="*/ 13 h 80"/>
                            <a:gd name="T62" fmla="*/ 77 w 82"/>
                            <a:gd name="T63" fmla="*/ 25 h 80"/>
                            <a:gd name="T64" fmla="*/ 79 w 82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82" y="40"/>
                              </a:moveTo>
                              <a:lnTo>
                                <a:pt x="79" y="33"/>
                              </a:lnTo>
                              <a:lnTo>
                                <a:pt x="77" y="25"/>
                              </a:lnTo>
                              <a:lnTo>
                                <a:pt x="74" y="18"/>
                              </a:lnTo>
                              <a:lnTo>
                                <a:pt x="69" y="13"/>
                              </a:lnTo>
                              <a:lnTo>
                                <a:pt x="62" y="8"/>
                              </a:lnTo>
                              <a:lnTo>
                                <a:pt x="57" y="3"/>
                              </a:lnTo>
                              <a:lnTo>
                                <a:pt x="49" y="0"/>
                              </a:lnTo>
                              <a:lnTo>
                                <a:pt x="39" y="0"/>
                              </a:lnTo>
                              <a:lnTo>
                                <a:pt x="32" y="0"/>
                              </a:lnTo>
                              <a:lnTo>
                                <a:pt x="24" y="3"/>
                              </a:lnTo>
                              <a:lnTo>
                                <a:pt x="17" y="8"/>
                              </a:lnTo>
                              <a:lnTo>
                                <a:pt x="12" y="13"/>
                              </a:lnTo>
                              <a:lnTo>
                                <a:pt x="7" y="18"/>
                              </a:lnTo>
                              <a:lnTo>
                                <a:pt x="2" y="25"/>
                              </a:lnTo>
                              <a:lnTo>
                                <a:pt x="2" y="33"/>
                              </a:ln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2" y="55"/>
                              </a:lnTo>
                              <a:lnTo>
                                <a:pt x="7" y="62"/>
                              </a:lnTo>
                              <a:lnTo>
                                <a:pt x="12" y="67"/>
                              </a:lnTo>
                              <a:lnTo>
                                <a:pt x="17" y="72"/>
                              </a:lnTo>
                              <a:lnTo>
                                <a:pt x="24" y="77"/>
                              </a:lnTo>
                              <a:lnTo>
                                <a:pt x="32" y="80"/>
                              </a:lnTo>
                              <a:lnTo>
                                <a:pt x="39" y="80"/>
                              </a:lnTo>
                              <a:lnTo>
                                <a:pt x="49" y="80"/>
                              </a:lnTo>
                              <a:lnTo>
                                <a:pt x="57" y="77"/>
                              </a:lnTo>
                              <a:lnTo>
                                <a:pt x="62" y="72"/>
                              </a:lnTo>
                              <a:lnTo>
                                <a:pt x="69" y="67"/>
                              </a:lnTo>
                              <a:lnTo>
                                <a:pt x="74" y="62"/>
                              </a:lnTo>
                              <a:lnTo>
                                <a:pt x="77" y="55"/>
                              </a:lnTo>
                              <a:lnTo>
                                <a:pt x="79" y="48"/>
                              </a:lnTo>
                              <a:lnTo>
                                <a:pt x="82" y="40"/>
                              </a:lnTo>
                              <a:close/>
                              <a:moveTo>
                                <a:pt x="79" y="40"/>
                              </a:moveTo>
                              <a:lnTo>
                                <a:pt x="79" y="48"/>
                              </a:lnTo>
                              <a:lnTo>
                                <a:pt x="77" y="55"/>
                              </a:lnTo>
                              <a:lnTo>
                                <a:pt x="72" y="62"/>
                              </a:lnTo>
                              <a:lnTo>
                                <a:pt x="67" y="67"/>
                              </a:lnTo>
                              <a:lnTo>
                                <a:pt x="62" y="72"/>
                              </a:lnTo>
                              <a:lnTo>
                                <a:pt x="54" y="75"/>
                              </a:lnTo>
                              <a:lnTo>
                                <a:pt x="49" y="77"/>
                              </a:lnTo>
                              <a:lnTo>
                                <a:pt x="39" y="80"/>
                              </a:lnTo>
                              <a:lnTo>
                                <a:pt x="32" y="77"/>
                              </a:lnTo>
                              <a:lnTo>
                                <a:pt x="24" y="75"/>
                              </a:lnTo>
                              <a:lnTo>
                                <a:pt x="19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4" y="55"/>
                              </a:lnTo>
                              <a:lnTo>
                                <a:pt x="2" y="48"/>
                              </a:lnTo>
                              <a:lnTo>
                                <a:pt x="2" y="40"/>
                              </a:lnTo>
                              <a:lnTo>
                                <a:pt x="2" y="33"/>
                              </a:lnTo>
                              <a:lnTo>
                                <a:pt x="4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9" y="8"/>
                              </a:lnTo>
                              <a:lnTo>
                                <a:pt x="24" y="5"/>
                              </a:lnTo>
                              <a:lnTo>
                                <a:pt x="32" y="3"/>
                              </a:lnTo>
                              <a:lnTo>
                                <a:pt x="39" y="0"/>
                              </a:lnTo>
                              <a:lnTo>
                                <a:pt x="49" y="3"/>
                              </a:lnTo>
                              <a:lnTo>
                                <a:pt x="54" y="5"/>
                              </a:lnTo>
                              <a:lnTo>
                                <a:pt x="62" y="8"/>
                              </a:lnTo>
                              <a:lnTo>
                                <a:pt x="67" y="13"/>
                              </a:lnTo>
                              <a:lnTo>
                                <a:pt x="72" y="18"/>
                              </a:lnTo>
                              <a:lnTo>
                                <a:pt x="77" y="25"/>
                              </a:lnTo>
                              <a:lnTo>
                                <a:pt x="79" y="33"/>
                              </a:lnTo>
                              <a:lnTo>
                                <a:pt x="79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B0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6" name="Freeform 9367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2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0 h 80"/>
                            <a:gd name="T8" fmla="*/ 30 w 77"/>
                            <a:gd name="T9" fmla="*/ 0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80 h 80"/>
                            <a:gd name="T24" fmla="*/ 47 w 77"/>
                            <a:gd name="T25" fmla="*/ 80 h 80"/>
                            <a:gd name="T26" fmla="*/ 60 w 77"/>
                            <a:gd name="T27" fmla="*/ 72 h 80"/>
                            <a:gd name="T28" fmla="*/ 72 w 77"/>
                            <a:gd name="T29" fmla="*/ 62 h 80"/>
                            <a:gd name="T30" fmla="*/ 77 w 77"/>
                            <a:gd name="T31" fmla="*/ 48 h 80"/>
                            <a:gd name="T32" fmla="*/ 77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2 w 77"/>
                            <a:gd name="T43" fmla="*/ 75 h 80"/>
                            <a:gd name="T44" fmla="*/ 12 w 77"/>
                            <a:gd name="T45" fmla="*/ 67 h 80"/>
                            <a:gd name="T46" fmla="*/ 2 w 77"/>
                            <a:gd name="T47" fmla="*/ 55 h 80"/>
                            <a:gd name="T48" fmla="*/ 0 w 77"/>
                            <a:gd name="T49" fmla="*/ 40 h 80"/>
                            <a:gd name="T50" fmla="*/ 2 w 77"/>
                            <a:gd name="T51" fmla="*/ 25 h 80"/>
                            <a:gd name="T52" fmla="*/ 12 w 77"/>
                            <a:gd name="T53" fmla="*/ 13 h 80"/>
                            <a:gd name="T54" fmla="*/ 22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7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2" y="18"/>
                              </a:lnTo>
                              <a:lnTo>
                                <a:pt x="67" y="13"/>
                              </a:lnTo>
                              <a:lnTo>
                                <a:pt x="60" y="8"/>
                              </a:lnTo>
                              <a:lnTo>
                                <a:pt x="55" y="3"/>
                              </a:lnTo>
                              <a:lnTo>
                                <a:pt x="47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7"/>
                              </a:lnTo>
                              <a:lnTo>
                                <a:pt x="30" y="80"/>
                              </a:lnTo>
                              <a:lnTo>
                                <a:pt x="37" y="80"/>
                              </a:lnTo>
                              <a:lnTo>
                                <a:pt x="47" y="80"/>
                              </a:lnTo>
                              <a:lnTo>
                                <a:pt x="55" y="77"/>
                              </a:lnTo>
                              <a:lnTo>
                                <a:pt x="60" y="72"/>
                              </a:lnTo>
                              <a:lnTo>
                                <a:pt x="67" y="67"/>
                              </a:lnTo>
                              <a:lnTo>
                                <a:pt x="72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7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2"/>
                              </a:lnTo>
                              <a:lnTo>
                                <a:pt x="65" y="67"/>
                              </a:lnTo>
                              <a:lnTo>
                                <a:pt x="60" y="72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2" y="75"/>
                              </a:lnTo>
                              <a:lnTo>
                                <a:pt x="17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2" y="55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3"/>
                              </a:lnTo>
                              <a:lnTo>
                                <a:pt x="2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7" y="8"/>
                              </a:lnTo>
                              <a:lnTo>
                                <a:pt x="22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8"/>
                              </a:lnTo>
                              <a:lnTo>
                                <a:pt x="65" y="13"/>
                              </a:lnTo>
                              <a:lnTo>
                                <a:pt x="70" y="18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7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B17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7" name="Freeform 9368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0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3 h 80"/>
                            <a:gd name="T8" fmla="*/ 30 w 77"/>
                            <a:gd name="T9" fmla="*/ 3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77 h 80"/>
                            <a:gd name="T24" fmla="*/ 47 w 77"/>
                            <a:gd name="T25" fmla="*/ 77 h 80"/>
                            <a:gd name="T26" fmla="*/ 60 w 77"/>
                            <a:gd name="T27" fmla="*/ 72 h 80"/>
                            <a:gd name="T28" fmla="*/ 70 w 77"/>
                            <a:gd name="T29" fmla="*/ 62 h 80"/>
                            <a:gd name="T30" fmla="*/ 77 w 77"/>
                            <a:gd name="T31" fmla="*/ 48 h 80"/>
                            <a:gd name="T32" fmla="*/ 75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5 w 77"/>
                            <a:gd name="T43" fmla="*/ 75 h 80"/>
                            <a:gd name="T44" fmla="*/ 12 w 77"/>
                            <a:gd name="T45" fmla="*/ 67 h 80"/>
                            <a:gd name="T46" fmla="*/ 5 w 77"/>
                            <a:gd name="T47" fmla="*/ 55 h 80"/>
                            <a:gd name="T48" fmla="*/ 0 w 77"/>
                            <a:gd name="T49" fmla="*/ 40 h 80"/>
                            <a:gd name="T50" fmla="*/ 5 w 77"/>
                            <a:gd name="T51" fmla="*/ 25 h 80"/>
                            <a:gd name="T52" fmla="*/ 12 w 77"/>
                            <a:gd name="T53" fmla="*/ 13 h 80"/>
                            <a:gd name="T54" fmla="*/ 25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5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0" y="18"/>
                              </a:lnTo>
                              <a:lnTo>
                                <a:pt x="65" y="13"/>
                              </a:lnTo>
                              <a:lnTo>
                                <a:pt x="60" y="8"/>
                              </a:lnTo>
                              <a:lnTo>
                                <a:pt x="52" y="5"/>
                              </a:lnTo>
                              <a:lnTo>
                                <a:pt x="47" y="3"/>
                              </a:lnTo>
                              <a:lnTo>
                                <a:pt x="37" y="0"/>
                              </a:lnTo>
                              <a:lnTo>
                                <a:pt x="30" y="3"/>
                              </a:lnTo>
                              <a:lnTo>
                                <a:pt x="22" y="5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5"/>
                              </a:lnTo>
                              <a:lnTo>
                                <a:pt x="30" y="77"/>
                              </a:lnTo>
                              <a:lnTo>
                                <a:pt x="37" y="80"/>
                              </a:lnTo>
                              <a:lnTo>
                                <a:pt x="47" y="77"/>
                              </a:lnTo>
                              <a:lnTo>
                                <a:pt x="52" y="75"/>
                              </a:lnTo>
                              <a:lnTo>
                                <a:pt x="60" y="72"/>
                              </a:lnTo>
                              <a:lnTo>
                                <a:pt x="65" y="67"/>
                              </a:lnTo>
                              <a:lnTo>
                                <a:pt x="70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5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0"/>
                              </a:lnTo>
                              <a:lnTo>
                                <a:pt x="65" y="67"/>
                              </a:lnTo>
                              <a:lnTo>
                                <a:pt x="60" y="70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5" y="75"/>
                              </a:lnTo>
                              <a:lnTo>
                                <a:pt x="17" y="70"/>
                              </a:lnTo>
                              <a:lnTo>
                                <a:pt x="12" y="67"/>
                              </a:lnTo>
                              <a:lnTo>
                                <a:pt x="7" y="60"/>
                              </a:lnTo>
                              <a:lnTo>
                                <a:pt x="5" y="55"/>
                              </a:lnTo>
                              <a:lnTo>
                                <a:pt x="2" y="48"/>
                              </a:lnTo>
                              <a:lnTo>
                                <a:pt x="0" y="40"/>
                              </a:lnTo>
                              <a:lnTo>
                                <a:pt x="2" y="33"/>
                              </a:lnTo>
                              <a:lnTo>
                                <a:pt x="5" y="25"/>
                              </a:lnTo>
                              <a:lnTo>
                                <a:pt x="7" y="20"/>
                              </a:lnTo>
                              <a:lnTo>
                                <a:pt x="12" y="13"/>
                              </a:lnTo>
                              <a:lnTo>
                                <a:pt x="17" y="10"/>
                              </a:lnTo>
                              <a:lnTo>
                                <a:pt x="25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10"/>
                              </a:lnTo>
                              <a:lnTo>
                                <a:pt x="65" y="13"/>
                              </a:lnTo>
                              <a:lnTo>
                                <a:pt x="70" y="20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DB2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8" name="Freeform 9369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8895" cy="46990"/>
                        </a:xfrm>
                        <a:custGeom>
                          <a:avLst/>
                          <a:gdLst>
                            <a:gd name="T0" fmla="*/ 75 w 77"/>
                            <a:gd name="T1" fmla="*/ 30 h 74"/>
                            <a:gd name="T2" fmla="*/ 70 w 77"/>
                            <a:gd name="T3" fmla="*/ 15 h 74"/>
                            <a:gd name="T4" fmla="*/ 60 w 77"/>
                            <a:gd name="T5" fmla="*/ 5 h 74"/>
                            <a:gd name="T6" fmla="*/ 45 w 77"/>
                            <a:gd name="T7" fmla="*/ 0 h 74"/>
                            <a:gd name="T8" fmla="*/ 30 w 77"/>
                            <a:gd name="T9" fmla="*/ 0 h 74"/>
                            <a:gd name="T10" fmla="*/ 17 w 77"/>
                            <a:gd name="T11" fmla="*/ 5 h 74"/>
                            <a:gd name="T12" fmla="*/ 7 w 77"/>
                            <a:gd name="T13" fmla="*/ 15 h 74"/>
                            <a:gd name="T14" fmla="*/ 0 w 77"/>
                            <a:gd name="T15" fmla="*/ 30 h 74"/>
                            <a:gd name="T16" fmla="*/ 0 w 77"/>
                            <a:gd name="T17" fmla="*/ 45 h 74"/>
                            <a:gd name="T18" fmla="*/ 7 w 77"/>
                            <a:gd name="T19" fmla="*/ 59 h 74"/>
                            <a:gd name="T20" fmla="*/ 17 w 77"/>
                            <a:gd name="T21" fmla="*/ 69 h 74"/>
                            <a:gd name="T22" fmla="*/ 30 w 77"/>
                            <a:gd name="T23" fmla="*/ 74 h 74"/>
                            <a:gd name="T24" fmla="*/ 45 w 77"/>
                            <a:gd name="T25" fmla="*/ 74 h 74"/>
                            <a:gd name="T26" fmla="*/ 60 w 77"/>
                            <a:gd name="T27" fmla="*/ 69 h 74"/>
                            <a:gd name="T28" fmla="*/ 70 w 77"/>
                            <a:gd name="T29" fmla="*/ 59 h 74"/>
                            <a:gd name="T30" fmla="*/ 75 w 77"/>
                            <a:gd name="T31" fmla="*/ 45 h 74"/>
                            <a:gd name="T32" fmla="*/ 75 w 77"/>
                            <a:gd name="T33" fmla="*/ 37 h 74"/>
                            <a:gd name="T34" fmla="*/ 72 w 77"/>
                            <a:gd name="T35" fmla="*/ 52 h 74"/>
                            <a:gd name="T36" fmla="*/ 65 w 77"/>
                            <a:gd name="T37" fmla="*/ 62 h 74"/>
                            <a:gd name="T38" fmla="*/ 52 w 77"/>
                            <a:gd name="T39" fmla="*/ 72 h 74"/>
                            <a:gd name="T40" fmla="*/ 37 w 77"/>
                            <a:gd name="T41" fmla="*/ 74 h 74"/>
                            <a:gd name="T42" fmla="*/ 25 w 77"/>
                            <a:gd name="T43" fmla="*/ 72 h 74"/>
                            <a:gd name="T44" fmla="*/ 12 w 77"/>
                            <a:gd name="T45" fmla="*/ 62 h 74"/>
                            <a:gd name="T46" fmla="*/ 5 w 77"/>
                            <a:gd name="T47" fmla="*/ 52 h 74"/>
                            <a:gd name="T48" fmla="*/ 2 w 77"/>
                            <a:gd name="T49" fmla="*/ 37 h 74"/>
                            <a:gd name="T50" fmla="*/ 5 w 77"/>
                            <a:gd name="T51" fmla="*/ 22 h 74"/>
                            <a:gd name="T52" fmla="*/ 12 w 77"/>
                            <a:gd name="T53" fmla="*/ 12 h 74"/>
                            <a:gd name="T54" fmla="*/ 25 w 77"/>
                            <a:gd name="T55" fmla="*/ 2 h 74"/>
                            <a:gd name="T56" fmla="*/ 37 w 77"/>
                            <a:gd name="T57" fmla="*/ 0 h 74"/>
                            <a:gd name="T58" fmla="*/ 52 w 77"/>
                            <a:gd name="T59" fmla="*/ 2 h 74"/>
                            <a:gd name="T60" fmla="*/ 65 w 77"/>
                            <a:gd name="T61" fmla="*/ 12 h 74"/>
                            <a:gd name="T62" fmla="*/ 72 w 77"/>
                            <a:gd name="T63" fmla="*/ 22 h 74"/>
                            <a:gd name="T64" fmla="*/ 75 w 77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74">
                              <a:moveTo>
                                <a:pt x="77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5"/>
                              </a:lnTo>
                              <a:lnTo>
                                <a:pt x="65" y="10"/>
                              </a:lnTo>
                              <a:lnTo>
                                <a:pt x="60" y="5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2"/>
                              </a:lnTo>
                              <a:lnTo>
                                <a:pt x="17" y="5"/>
                              </a:lnTo>
                              <a:lnTo>
                                <a:pt x="12" y="10"/>
                              </a:lnTo>
                              <a:lnTo>
                                <a:pt x="7" y="15"/>
                              </a:lnTo>
                              <a:lnTo>
                                <a:pt x="2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2" y="52"/>
                              </a:lnTo>
                              <a:lnTo>
                                <a:pt x="7" y="59"/>
                              </a:lnTo>
                              <a:lnTo>
                                <a:pt x="12" y="64"/>
                              </a:lnTo>
                              <a:lnTo>
                                <a:pt x="17" y="69"/>
                              </a:lnTo>
                              <a:lnTo>
                                <a:pt x="22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9"/>
                              </a:lnTo>
                              <a:lnTo>
                                <a:pt x="65" y="64"/>
                              </a:lnTo>
                              <a:lnTo>
                                <a:pt x="70" y="59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7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5" y="45"/>
                              </a:lnTo>
                              <a:lnTo>
                                <a:pt x="72" y="52"/>
                              </a:lnTo>
                              <a:lnTo>
                                <a:pt x="70" y="57"/>
                              </a:lnTo>
                              <a:lnTo>
                                <a:pt x="65" y="62"/>
                              </a:lnTo>
                              <a:lnTo>
                                <a:pt x="60" y="67"/>
                              </a:lnTo>
                              <a:lnTo>
                                <a:pt x="52" y="72"/>
                              </a:lnTo>
                              <a:lnTo>
                                <a:pt x="45" y="72"/>
                              </a:lnTo>
                              <a:lnTo>
                                <a:pt x="37" y="74"/>
                              </a:lnTo>
                              <a:lnTo>
                                <a:pt x="30" y="72"/>
                              </a:lnTo>
                              <a:lnTo>
                                <a:pt x="25" y="72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2"/>
                              </a:lnTo>
                              <a:lnTo>
                                <a:pt x="30" y="2"/>
                              </a:lnTo>
                              <a:lnTo>
                                <a:pt x="37" y="0"/>
                              </a:lnTo>
                              <a:lnTo>
                                <a:pt x="45" y="2"/>
                              </a:lnTo>
                              <a:lnTo>
                                <a:pt x="52" y="2"/>
                              </a:lnTo>
                              <a:lnTo>
                                <a:pt x="60" y="7"/>
                              </a:lnTo>
                              <a:lnTo>
                                <a:pt x="65" y="12"/>
                              </a:lnTo>
                              <a:lnTo>
                                <a:pt x="70" y="17"/>
                              </a:lnTo>
                              <a:lnTo>
                                <a:pt x="72" y="22"/>
                              </a:lnTo>
                              <a:lnTo>
                                <a:pt x="75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B4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9" name="Freeform 9370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7625" cy="46990"/>
                        </a:xfrm>
                        <a:custGeom>
                          <a:avLst/>
                          <a:gdLst>
                            <a:gd name="T0" fmla="*/ 75 w 75"/>
                            <a:gd name="T1" fmla="*/ 30 h 74"/>
                            <a:gd name="T2" fmla="*/ 70 w 75"/>
                            <a:gd name="T3" fmla="*/ 17 h 74"/>
                            <a:gd name="T4" fmla="*/ 60 w 75"/>
                            <a:gd name="T5" fmla="*/ 7 h 74"/>
                            <a:gd name="T6" fmla="*/ 45 w 75"/>
                            <a:gd name="T7" fmla="*/ 0 h 74"/>
                            <a:gd name="T8" fmla="*/ 30 w 75"/>
                            <a:gd name="T9" fmla="*/ 0 h 74"/>
                            <a:gd name="T10" fmla="*/ 17 w 75"/>
                            <a:gd name="T11" fmla="*/ 7 h 74"/>
                            <a:gd name="T12" fmla="*/ 7 w 75"/>
                            <a:gd name="T13" fmla="*/ 17 h 74"/>
                            <a:gd name="T14" fmla="*/ 2 w 75"/>
                            <a:gd name="T15" fmla="*/ 30 h 74"/>
                            <a:gd name="T16" fmla="*/ 2 w 75"/>
                            <a:gd name="T17" fmla="*/ 45 h 74"/>
                            <a:gd name="T18" fmla="*/ 7 w 75"/>
                            <a:gd name="T19" fmla="*/ 57 h 74"/>
                            <a:gd name="T20" fmla="*/ 17 w 75"/>
                            <a:gd name="T21" fmla="*/ 67 h 74"/>
                            <a:gd name="T22" fmla="*/ 30 w 75"/>
                            <a:gd name="T23" fmla="*/ 74 h 74"/>
                            <a:gd name="T24" fmla="*/ 45 w 75"/>
                            <a:gd name="T25" fmla="*/ 74 h 74"/>
                            <a:gd name="T26" fmla="*/ 60 w 75"/>
                            <a:gd name="T27" fmla="*/ 67 h 74"/>
                            <a:gd name="T28" fmla="*/ 70 w 75"/>
                            <a:gd name="T29" fmla="*/ 57 h 74"/>
                            <a:gd name="T30" fmla="*/ 75 w 75"/>
                            <a:gd name="T31" fmla="*/ 45 h 74"/>
                            <a:gd name="T32" fmla="*/ 75 w 75"/>
                            <a:gd name="T33" fmla="*/ 37 h 74"/>
                            <a:gd name="T34" fmla="*/ 72 w 75"/>
                            <a:gd name="T35" fmla="*/ 52 h 74"/>
                            <a:gd name="T36" fmla="*/ 65 w 75"/>
                            <a:gd name="T37" fmla="*/ 62 h 74"/>
                            <a:gd name="T38" fmla="*/ 52 w 75"/>
                            <a:gd name="T39" fmla="*/ 69 h 74"/>
                            <a:gd name="T40" fmla="*/ 37 w 75"/>
                            <a:gd name="T41" fmla="*/ 72 h 74"/>
                            <a:gd name="T42" fmla="*/ 25 w 75"/>
                            <a:gd name="T43" fmla="*/ 69 h 74"/>
                            <a:gd name="T44" fmla="*/ 12 w 75"/>
                            <a:gd name="T45" fmla="*/ 62 h 74"/>
                            <a:gd name="T46" fmla="*/ 5 w 75"/>
                            <a:gd name="T47" fmla="*/ 52 h 74"/>
                            <a:gd name="T48" fmla="*/ 2 w 75"/>
                            <a:gd name="T49" fmla="*/ 37 h 74"/>
                            <a:gd name="T50" fmla="*/ 5 w 75"/>
                            <a:gd name="T51" fmla="*/ 22 h 74"/>
                            <a:gd name="T52" fmla="*/ 12 w 75"/>
                            <a:gd name="T53" fmla="*/ 12 h 74"/>
                            <a:gd name="T54" fmla="*/ 25 w 75"/>
                            <a:gd name="T55" fmla="*/ 5 h 74"/>
                            <a:gd name="T56" fmla="*/ 37 w 75"/>
                            <a:gd name="T57" fmla="*/ 2 h 74"/>
                            <a:gd name="T58" fmla="*/ 52 w 75"/>
                            <a:gd name="T59" fmla="*/ 5 h 74"/>
                            <a:gd name="T60" fmla="*/ 65 w 75"/>
                            <a:gd name="T61" fmla="*/ 12 h 74"/>
                            <a:gd name="T62" fmla="*/ 72 w 75"/>
                            <a:gd name="T63" fmla="*/ 22 h 74"/>
                            <a:gd name="T64" fmla="*/ 75 w 75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5" h="74">
                              <a:moveTo>
                                <a:pt x="75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7"/>
                              </a:lnTo>
                              <a:lnTo>
                                <a:pt x="65" y="10"/>
                              </a:lnTo>
                              <a:lnTo>
                                <a:pt x="60" y="7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5" y="2"/>
                              </a:lnTo>
                              <a:lnTo>
                                <a:pt x="17" y="7"/>
                              </a:lnTo>
                              <a:lnTo>
                                <a:pt x="12" y="10"/>
                              </a:lnTo>
                              <a:lnTo>
                                <a:pt x="7" y="17"/>
                              </a:lnTo>
                              <a:lnTo>
                                <a:pt x="5" y="22"/>
                              </a:lnTo>
                              <a:lnTo>
                                <a:pt x="2" y="30"/>
                              </a:lnTo>
                              <a:lnTo>
                                <a:pt x="0" y="37"/>
                              </a:lnTo>
                              <a:lnTo>
                                <a:pt x="2" y="45"/>
                              </a:lnTo>
                              <a:lnTo>
                                <a:pt x="5" y="52"/>
                              </a:lnTo>
                              <a:lnTo>
                                <a:pt x="7" y="57"/>
                              </a:lnTo>
                              <a:lnTo>
                                <a:pt x="12" y="64"/>
                              </a:lnTo>
                              <a:lnTo>
                                <a:pt x="17" y="67"/>
                              </a:lnTo>
                              <a:lnTo>
                                <a:pt x="25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7"/>
                              </a:lnTo>
                              <a:lnTo>
                                <a:pt x="65" y="64"/>
                              </a:lnTo>
                              <a:lnTo>
                                <a:pt x="70" y="57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5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2" y="45"/>
                              </a:lnTo>
                              <a:lnTo>
                                <a:pt x="72" y="52"/>
                              </a:lnTo>
                              <a:lnTo>
                                <a:pt x="67" y="57"/>
                              </a:lnTo>
                              <a:lnTo>
                                <a:pt x="65" y="62"/>
                              </a:lnTo>
                              <a:lnTo>
                                <a:pt x="57" y="67"/>
                              </a:lnTo>
                              <a:lnTo>
                                <a:pt x="52" y="69"/>
                              </a:lnTo>
                              <a:lnTo>
                                <a:pt x="45" y="72"/>
                              </a:lnTo>
                              <a:lnTo>
                                <a:pt x="37" y="72"/>
                              </a:lnTo>
                              <a:lnTo>
                                <a:pt x="32" y="72"/>
                              </a:lnTo>
                              <a:lnTo>
                                <a:pt x="25" y="69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37" y="2"/>
                              </a:lnTo>
                              <a:lnTo>
                                <a:pt x="45" y="2"/>
                              </a:lnTo>
                              <a:lnTo>
                                <a:pt x="52" y="5"/>
                              </a:lnTo>
                              <a:lnTo>
                                <a:pt x="57" y="7"/>
                              </a:lnTo>
                              <a:lnTo>
                                <a:pt x="65" y="12"/>
                              </a:lnTo>
                              <a:lnTo>
                                <a:pt x="67" y="17"/>
                              </a:lnTo>
                              <a:lnTo>
                                <a:pt x="72" y="22"/>
                              </a:lnTo>
                              <a:lnTo>
                                <a:pt x="72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B5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0" name="Freeform 9371"/>
                      <wps:cNvSpPr>
                        <a:spLocks noEditPoints="1"/>
                      </wps:cNvSpPr>
                      <wps:spPr bwMode="auto">
                        <a:xfrm>
                          <a:off x="368935" y="443865"/>
                          <a:ext cx="46355" cy="46990"/>
                        </a:xfrm>
                        <a:custGeom>
                          <a:avLst/>
                          <a:gdLst>
                            <a:gd name="T0" fmla="*/ 73 w 73"/>
                            <a:gd name="T1" fmla="*/ 30 h 74"/>
                            <a:gd name="T2" fmla="*/ 68 w 73"/>
                            <a:gd name="T3" fmla="*/ 17 h 74"/>
                            <a:gd name="T4" fmla="*/ 58 w 73"/>
                            <a:gd name="T5" fmla="*/ 7 h 74"/>
                            <a:gd name="T6" fmla="*/ 43 w 73"/>
                            <a:gd name="T7" fmla="*/ 2 h 74"/>
                            <a:gd name="T8" fmla="*/ 28 w 73"/>
                            <a:gd name="T9" fmla="*/ 2 h 74"/>
                            <a:gd name="T10" fmla="*/ 15 w 73"/>
                            <a:gd name="T11" fmla="*/ 7 h 74"/>
                            <a:gd name="T12" fmla="*/ 5 w 73"/>
                            <a:gd name="T13" fmla="*/ 17 h 74"/>
                            <a:gd name="T14" fmla="*/ 0 w 73"/>
                            <a:gd name="T15" fmla="*/ 30 h 74"/>
                            <a:gd name="T16" fmla="*/ 0 w 73"/>
                            <a:gd name="T17" fmla="*/ 45 h 74"/>
                            <a:gd name="T18" fmla="*/ 5 w 73"/>
                            <a:gd name="T19" fmla="*/ 57 h 74"/>
                            <a:gd name="T20" fmla="*/ 15 w 73"/>
                            <a:gd name="T21" fmla="*/ 67 h 74"/>
                            <a:gd name="T22" fmla="*/ 28 w 73"/>
                            <a:gd name="T23" fmla="*/ 72 h 74"/>
                            <a:gd name="T24" fmla="*/ 43 w 73"/>
                            <a:gd name="T25" fmla="*/ 72 h 74"/>
                            <a:gd name="T26" fmla="*/ 58 w 73"/>
                            <a:gd name="T27" fmla="*/ 67 h 74"/>
                            <a:gd name="T28" fmla="*/ 68 w 73"/>
                            <a:gd name="T29" fmla="*/ 57 h 74"/>
                            <a:gd name="T30" fmla="*/ 73 w 73"/>
                            <a:gd name="T31" fmla="*/ 45 h 74"/>
                            <a:gd name="T32" fmla="*/ 70 w 73"/>
                            <a:gd name="T33" fmla="*/ 37 h 74"/>
                            <a:gd name="T34" fmla="*/ 68 w 73"/>
                            <a:gd name="T35" fmla="*/ 50 h 74"/>
                            <a:gd name="T36" fmla="*/ 60 w 73"/>
                            <a:gd name="T37" fmla="*/ 62 h 74"/>
                            <a:gd name="T38" fmla="*/ 50 w 73"/>
                            <a:gd name="T39" fmla="*/ 69 h 74"/>
                            <a:gd name="T40" fmla="*/ 35 w 73"/>
                            <a:gd name="T41" fmla="*/ 72 h 74"/>
                            <a:gd name="T42" fmla="*/ 23 w 73"/>
                            <a:gd name="T43" fmla="*/ 69 h 74"/>
                            <a:gd name="T44" fmla="*/ 10 w 73"/>
                            <a:gd name="T45" fmla="*/ 62 h 74"/>
                            <a:gd name="T46" fmla="*/ 3 w 73"/>
                            <a:gd name="T47" fmla="*/ 50 h 74"/>
                            <a:gd name="T48" fmla="*/ 0 w 73"/>
                            <a:gd name="T49" fmla="*/ 37 h 74"/>
                            <a:gd name="T50" fmla="*/ 3 w 73"/>
                            <a:gd name="T51" fmla="*/ 22 h 74"/>
                            <a:gd name="T52" fmla="*/ 10 w 73"/>
                            <a:gd name="T53" fmla="*/ 12 h 74"/>
                            <a:gd name="T54" fmla="*/ 23 w 73"/>
                            <a:gd name="T55" fmla="*/ 5 h 74"/>
                            <a:gd name="T56" fmla="*/ 35 w 73"/>
                            <a:gd name="T57" fmla="*/ 2 h 74"/>
                            <a:gd name="T58" fmla="*/ 50 w 73"/>
                            <a:gd name="T59" fmla="*/ 5 h 74"/>
                            <a:gd name="T60" fmla="*/ 60 w 73"/>
                            <a:gd name="T61" fmla="*/ 12 h 74"/>
                            <a:gd name="T62" fmla="*/ 68 w 73"/>
                            <a:gd name="T63" fmla="*/ 22 h 74"/>
                            <a:gd name="T64" fmla="*/ 70 w 73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4">
                              <a:moveTo>
                                <a:pt x="73" y="37"/>
                              </a:moveTo>
                              <a:lnTo>
                                <a:pt x="73" y="30"/>
                              </a:lnTo>
                              <a:lnTo>
                                <a:pt x="70" y="22"/>
                              </a:lnTo>
                              <a:lnTo>
                                <a:pt x="68" y="17"/>
                              </a:lnTo>
                              <a:lnTo>
                                <a:pt x="63" y="12"/>
                              </a:lnTo>
                              <a:lnTo>
                                <a:pt x="58" y="7"/>
                              </a:lnTo>
                              <a:lnTo>
                                <a:pt x="50" y="2"/>
                              </a:lnTo>
                              <a:lnTo>
                                <a:pt x="43" y="2"/>
                              </a:lnTo>
                              <a:lnTo>
                                <a:pt x="35" y="0"/>
                              </a:lnTo>
                              <a:lnTo>
                                <a:pt x="28" y="2"/>
                              </a:lnTo>
                              <a:lnTo>
                                <a:pt x="23" y="2"/>
                              </a:lnTo>
                              <a:lnTo>
                                <a:pt x="15" y="7"/>
                              </a:lnTo>
                              <a:lnTo>
                                <a:pt x="10" y="12"/>
                              </a:lnTo>
                              <a:lnTo>
                                <a:pt x="5" y="17"/>
                              </a:lnTo>
                              <a:lnTo>
                                <a:pt x="3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3" y="52"/>
                              </a:lnTo>
                              <a:lnTo>
                                <a:pt x="5" y="57"/>
                              </a:lnTo>
                              <a:lnTo>
                                <a:pt x="10" y="62"/>
                              </a:lnTo>
                              <a:lnTo>
                                <a:pt x="15" y="67"/>
                              </a:lnTo>
                              <a:lnTo>
                                <a:pt x="23" y="72"/>
                              </a:lnTo>
                              <a:lnTo>
                                <a:pt x="28" y="72"/>
                              </a:lnTo>
                              <a:lnTo>
                                <a:pt x="35" y="74"/>
                              </a:lnTo>
                              <a:lnTo>
                                <a:pt x="43" y="72"/>
                              </a:lnTo>
                              <a:lnTo>
                                <a:pt x="50" y="72"/>
                              </a:lnTo>
                              <a:lnTo>
                                <a:pt x="58" y="67"/>
                              </a:lnTo>
                              <a:lnTo>
                                <a:pt x="63" y="62"/>
                              </a:lnTo>
                              <a:lnTo>
                                <a:pt x="68" y="57"/>
                              </a:lnTo>
                              <a:lnTo>
                                <a:pt x="70" y="52"/>
                              </a:lnTo>
                              <a:lnTo>
                                <a:pt x="73" y="45"/>
                              </a:lnTo>
                              <a:lnTo>
                                <a:pt x="73" y="37"/>
                              </a:lnTo>
                              <a:close/>
                              <a:moveTo>
                                <a:pt x="70" y="37"/>
                              </a:moveTo>
                              <a:lnTo>
                                <a:pt x="70" y="45"/>
                              </a:lnTo>
                              <a:lnTo>
                                <a:pt x="68" y="50"/>
                              </a:lnTo>
                              <a:lnTo>
                                <a:pt x="65" y="57"/>
                              </a:lnTo>
                              <a:lnTo>
                                <a:pt x="60" y="62"/>
                              </a:lnTo>
                              <a:lnTo>
                                <a:pt x="55" y="67"/>
                              </a:lnTo>
                              <a:lnTo>
                                <a:pt x="50" y="69"/>
                              </a:lnTo>
                              <a:lnTo>
                                <a:pt x="43" y="72"/>
                              </a:lnTo>
                              <a:lnTo>
                                <a:pt x="35" y="72"/>
                              </a:lnTo>
                              <a:lnTo>
                                <a:pt x="30" y="72"/>
                              </a:lnTo>
                              <a:lnTo>
                                <a:pt x="23" y="69"/>
                              </a:lnTo>
                              <a:lnTo>
                                <a:pt x="18" y="67"/>
                              </a:lnTo>
                              <a:lnTo>
                                <a:pt x="10" y="62"/>
                              </a:lnTo>
                              <a:lnTo>
                                <a:pt x="8" y="57"/>
                              </a:lnTo>
                              <a:lnTo>
                                <a:pt x="3" y="50"/>
                              </a:lnTo>
                              <a:lnTo>
                                <a:pt x="3" y="45"/>
                              </a:lnTo>
                              <a:lnTo>
                                <a:pt x="0" y="37"/>
                              </a:lnTo>
                              <a:lnTo>
                                <a:pt x="3" y="30"/>
                              </a:lnTo>
                              <a:lnTo>
                                <a:pt x="3" y="22"/>
                              </a:lnTo>
                              <a:lnTo>
                                <a:pt x="8" y="17"/>
                              </a:lnTo>
                              <a:lnTo>
                                <a:pt x="10" y="12"/>
                              </a:lnTo>
                              <a:lnTo>
                                <a:pt x="18" y="7"/>
                              </a:lnTo>
                              <a:lnTo>
                                <a:pt x="23" y="5"/>
                              </a:lnTo>
                              <a:lnTo>
                                <a:pt x="30" y="2"/>
                              </a:lnTo>
                              <a:lnTo>
                                <a:pt x="35" y="2"/>
                              </a:lnTo>
                              <a:lnTo>
                                <a:pt x="43" y="2"/>
                              </a:lnTo>
                              <a:lnTo>
                                <a:pt x="50" y="5"/>
                              </a:lnTo>
                              <a:lnTo>
                                <a:pt x="55" y="7"/>
                              </a:lnTo>
                              <a:lnTo>
                                <a:pt x="60" y="12"/>
                              </a:lnTo>
                              <a:lnTo>
                                <a:pt x="65" y="17"/>
                              </a:lnTo>
                              <a:lnTo>
                                <a:pt x="68" y="22"/>
                              </a:lnTo>
                              <a:lnTo>
                                <a:pt x="70" y="30"/>
                              </a:lnTo>
                              <a:lnTo>
                                <a:pt x="70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B7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1" name="Freeform 9372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6355" cy="44450"/>
                        </a:xfrm>
                        <a:custGeom>
                          <a:avLst/>
                          <a:gdLst>
                            <a:gd name="T0" fmla="*/ 70 w 73"/>
                            <a:gd name="T1" fmla="*/ 28 h 70"/>
                            <a:gd name="T2" fmla="*/ 65 w 73"/>
                            <a:gd name="T3" fmla="*/ 15 h 70"/>
                            <a:gd name="T4" fmla="*/ 55 w 73"/>
                            <a:gd name="T5" fmla="*/ 5 h 70"/>
                            <a:gd name="T6" fmla="*/ 43 w 73"/>
                            <a:gd name="T7" fmla="*/ 0 h 70"/>
                            <a:gd name="T8" fmla="*/ 30 w 73"/>
                            <a:gd name="T9" fmla="*/ 0 h 70"/>
                            <a:gd name="T10" fmla="*/ 15 w 73"/>
                            <a:gd name="T11" fmla="*/ 5 h 70"/>
                            <a:gd name="T12" fmla="*/ 5 w 73"/>
                            <a:gd name="T13" fmla="*/ 15 h 70"/>
                            <a:gd name="T14" fmla="*/ 0 w 73"/>
                            <a:gd name="T15" fmla="*/ 28 h 70"/>
                            <a:gd name="T16" fmla="*/ 0 w 73"/>
                            <a:gd name="T17" fmla="*/ 43 h 70"/>
                            <a:gd name="T18" fmla="*/ 5 w 73"/>
                            <a:gd name="T19" fmla="*/ 55 h 70"/>
                            <a:gd name="T20" fmla="*/ 15 w 73"/>
                            <a:gd name="T21" fmla="*/ 65 h 70"/>
                            <a:gd name="T22" fmla="*/ 30 w 73"/>
                            <a:gd name="T23" fmla="*/ 70 h 70"/>
                            <a:gd name="T24" fmla="*/ 43 w 73"/>
                            <a:gd name="T25" fmla="*/ 70 h 70"/>
                            <a:gd name="T26" fmla="*/ 55 w 73"/>
                            <a:gd name="T27" fmla="*/ 65 h 70"/>
                            <a:gd name="T28" fmla="*/ 65 w 73"/>
                            <a:gd name="T29" fmla="*/ 55 h 70"/>
                            <a:gd name="T30" fmla="*/ 70 w 73"/>
                            <a:gd name="T31" fmla="*/ 43 h 70"/>
                            <a:gd name="T32" fmla="*/ 70 w 73"/>
                            <a:gd name="T33" fmla="*/ 35 h 70"/>
                            <a:gd name="T34" fmla="*/ 68 w 73"/>
                            <a:gd name="T35" fmla="*/ 48 h 70"/>
                            <a:gd name="T36" fmla="*/ 60 w 73"/>
                            <a:gd name="T37" fmla="*/ 60 h 70"/>
                            <a:gd name="T38" fmla="*/ 50 w 73"/>
                            <a:gd name="T39" fmla="*/ 67 h 70"/>
                            <a:gd name="T40" fmla="*/ 35 w 73"/>
                            <a:gd name="T41" fmla="*/ 70 h 70"/>
                            <a:gd name="T42" fmla="*/ 23 w 73"/>
                            <a:gd name="T43" fmla="*/ 67 h 70"/>
                            <a:gd name="T44" fmla="*/ 13 w 73"/>
                            <a:gd name="T45" fmla="*/ 60 h 70"/>
                            <a:gd name="T46" fmla="*/ 5 w 73"/>
                            <a:gd name="T47" fmla="*/ 48 h 70"/>
                            <a:gd name="T48" fmla="*/ 3 w 73"/>
                            <a:gd name="T49" fmla="*/ 35 h 70"/>
                            <a:gd name="T50" fmla="*/ 5 w 73"/>
                            <a:gd name="T51" fmla="*/ 23 h 70"/>
                            <a:gd name="T52" fmla="*/ 13 w 73"/>
                            <a:gd name="T53" fmla="*/ 10 h 70"/>
                            <a:gd name="T54" fmla="*/ 23 w 73"/>
                            <a:gd name="T55" fmla="*/ 3 h 70"/>
                            <a:gd name="T56" fmla="*/ 35 w 73"/>
                            <a:gd name="T57" fmla="*/ 0 h 70"/>
                            <a:gd name="T58" fmla="*/ 50 w 73"/>
                            <a:gd name="T59" fmla="*/ 3 h 70"/>
                            <a:gd name="T60" fmla="*/ 60 w 73"/>
                            <a:gd name="T61" fmla="*/ 10 h 70"/>
                            <a:gd name="T62" fmla="*/ 68 w 73"/>
                            <a:gd name="T63" fmla="*/ 23 h 70"/>
                            <a:gd name="T64" fmla="*/ 70 w 73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0">
                              <a:moveTo>
                                <a:pt x="73" y="35"/>
                              </a:moveTo>
                              <a:lnTo>
                                <a:pt x="70" y="28"/>
                              </a:lnTo>
                              <a:lnTo>
                                <a:pt x="70" y="20"/>
                              </a:lnTo>
                              <a:lnTo>
                                <a:pt x="65" y="15"/>
                              </a:lnTo>
                              <a:lnTo>
                                <a:pt x="63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3" y="20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3" y="50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3" y="60"/>
                              </a:lnTo>
                              <a:lnTo>
                                <a:pt x="65" y="55"/>
                              </a:lnTo>
                              <a:lnTo>
                                <a:pt x="70" y="50"/>
                              </a:lnTo>
                              <a:lnTo>
                                <a:pt x="70" y="43"/>
                              </a:lnTo>
                              <a:lnTo>
                                <a:pt x="73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7"/>
                              </a:lnTo>
                              <a:lnTo>
                                <a:pt x="43" y="67"/>
                              </a:lnTo>
                              <a:lnTo>
                                <a:pt x="35" y="70"/>
                              </a:lnTo>
                              <a:lnTo>
                                <a:pt x="30" y="67"/>
                              </a:lnTo>
                              <a:lnTo>
                                <a:pt x="23" y="67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3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lnTo>
                                <a:pt x="43" y="0"/>
                              </a:lnTo>
                              <a:lnTo>
                                <a:pt x="50" y="3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B8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2" name="Freeform 9373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4450" cy="44450"/>
                        </a:xfrm>
                        <a:custGeom>
                          <a:avLst/>
                          <a:gdLst>
                            <a:gd name="T0" fmla="*/ 70 w 70"/>
                            <a:gd name="T1" fmla="*/ 28 h 70"/>
                            <a:gd name="T2" fmla="*/ 65 w 70"/>
                            <a:gd name="T3" fmla="*/ 15 h 70"/>
                            <a:gd name="T4" fmla="*/ 55 w 70"/>
                            <a:gd name="T5" fmla="*/ 5 h 70"/>
                            <a:gd name="T6" fmla="*/ 43 w 70"/>
                            <a:gd name="T7" fmla="*/ 0 h 70"/>
                            <a:gd name="T8" fmla="*/ 30 w 70"/>
                            <a:gd name="T9" fmla="*/ 0 h 70"/>
                            <a:gd name="T10" fmla="*/ 18 w 70"/>
                            <a:gd name="T11" fmla="*/ 5 h 70"/>
                            <a:gd name="T12" fmla="*/ 8 w 70"/>
                            <a:gd name="T13" fmla="*/ 15 h 70"/>
                            <a:gd name="T14" fmla="*/ 3 w 70"/>
                            <a:gd name="T15" fmla="*/ 28 h 70"/>
                            <a:gd name="T16" fmla="*/ 3 w 70"/>
                            <a:gd name="T17" fmla="*/ 43 h 70"/>
                            <a:gd name="T18" fmla="*/ 8 w 70"/>
                            <a:gd name="T19" fmla="*/ 55 h 70"/>
                            <a:gd name="T20" fmla="*/ 18 w 70"/>
                            <a:gd name="T21" fmla="*/ 65 h 70"/>
                            <a:gd name="T22" fmla="*/ 30 w 70"/>
                            <a:gd name="T23" fmla="*/ 70 h 70"/>
                            <a:gd name="T24" fmla="*/ 43 w 70"/>
                            <a:gd name="T25" fmla="*/ 70 h 70"/>
                            <a:gd name="T26" fmla="*/ 55 w 70"/>
                            <a:gd name="T27" fmla="*/ 65 h 70"/>
                            <a:gd name="T28" fmla="*/ 65 w 70"/>
                            <a:gd name="T29" fmla="*/ 55 h 70"/>
                            <a:gd name="T30" fmla="*/ 70 w 70"/>
                            <a:gd name="T31" fmla="*/ 43 h 70"/>
                            <a:gd name="T32" fmla="*/ 70 w 70"/>
                            <a:gd name="T33" fmla="*/ 35 h 70"/>
                            <a:gd name="T34" fmla="*/ 68 w 70"/>
                            <a:gd name="T35" fmla="*/ 48 h 70"/>
                            <a:gd name="T36" fmla="*/ 60 w 70"/>
                            <a:gd name="T37" fmla="*/ 60 h 70"/>
                            <a:gd name="T38" fmla="*/ 50 w 70"/>
                            <a:gd name="T39" fmla="*/ 65 h 70"/>
                            <a:gd name="T40" fmla="*/ 35 w 70"/>
                            <a:gd name="T41" fmla="*/ 67 h 70"/>
                            <a:gd name="T42" fmla="*/ 23 w 70"/>
                            <a:gd name="T43" fmla="*/ 65 h 70"/>
                            <a:gd name="T44" fmla="*/ 13 w 70"/>
                            <a:gd name="T45" fmla="*/ 60 h 70"/>
                            <a:gd name="T46" fmla="*/ 5 w 70"/>
                            <a:gd name="T47" fmla="*/ 48 h 70"/>
                            <a:gd name="T48" fmla="*/ 3 w 70"/>
                            <a:gd name="T49" fmla="*/ 35 h 70"/>
                            <a:gd name="T50" fmla="*/ 5 w 70"/>
                            <a:gd name="T51" fmla="*/ 23 h 70"/>
                            <a:gd name="T52" fmla="*/ 13 w 70"/>
                            <a:gd name="T53" fmla="*/ 10 h 70"/>
                            <a:gd name="T54" fmla="*/ 23 w 70"/>
                            <a:gd name="T55" fmla="*/ 5 h 70"/>
                            <a:gd name="T56" fmla="*/ 35 w 70"/>
                            <a:gd name="T57" fmla="*/ 0 h 70"/>
                            <a:gd name="T58" fmla="*/ 50 w 70"/>
                            <a:gd name="T59" fmla="*/ 5 h 70"/>
                            <a:gd name="T60" fmla="*/ 60 w 70"/>
                            <a:gd name="T61" fmla="*/ 10 h 70"/>
                            <a:gd name="T62" fmla="*/ 68 w 70"/>
                            <a:gd name="T63" fmla="*/ 23 h 70"/>
                            <a:gd name="T64" fmla="*/ 70 w 70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0" h="70">
                              <a:moveTo>
                                <a:pt x="70" y="35"/>
                              </a:moveTo>
                              <a:lnTo>
                                <a:pt x="70" y="28"/>
                              </a:lnTo>
                              <a:lnTo>
                                <a:pt x="68" y="20"/>
                              </a:lnTo>
                              <a:lnTo>
                                <a:pt x="65" y="15"/>
                              </a:lnTo>
                              <a:lnTo>
                                <a:pt x="60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8" y="5"/>
                              </a:lnTo>
                              <a:lnTo>
                                <a:pt x="10" y="10"/>
                              </a:lnTo>
                              <a:lnTo>
                                <a:pt x="8" y="15"/>
                              </a:lnTo>
                              <a:lnTo>
                                <a:pt x="3" y="20"/>
                              </a:lnTo>
                              <a:lnTo>
                                <a:pt x="3" y="28"/>
                              </a:lnTo>
                              <a:lnTo>
                                <a:pt x="0" y="35"/>
                              </a:lnTo>
                              <a:lnTo>
                                <a:pt x="3" y="43"/>
                              </a:lnTo>
                              <a:lnTo>
                                <a:pt x="3" y="48"/>
                              </a:lnTo>
                              <a:lnTo>
                                <a:pt x="8" y="55"/>
                              </a:lnTo>
                              <a:lnTo>
                                <a:pt x="10" y="60"/>
                              </a:lnTo>
                              <a:lnTo>
                                <a:pt x="18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0" y="60"/>
                              </a:lnTo>
                              <a:lnTo>
                                <a:pt x="65" y="55"/>
                              </a:lnTo>
                              <a:lnTo>
                                <a:pt x="68" y="48"/>
                              </a:lnTo>
                              <a:lnTo>
                                <a:pt x="70" y="43"/>
                              </a:lnTo>
                              <a:lnTo>
                                <a:pt x="70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5"/>
                              </a:lnTo>
                              <a:lnTo>
                                <a:pt x="43" y="67"/>
                              </a:lnTo>
                              <a:lnTo>
                                <a:pt x="35" y="67"/>
                              </a:lnTo>
                              <a:lnTo>
                                <a:pt x="30" y="67"/>
                              </a:lnTo>
                              <a:lnTo>
                                <a:pt x="23" y="65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5"/>
                              </a:lnTo>
                              <a:lnTo>
                                <a:pt x="30" y="3"/>
                              </a:lnTo>
                              <a:lnTo>
                                <a:pt x="35" y="0"/>
                              </a:lnTo>
                              <a:lnTo>
                                <a:pt x="43" y="3"/>
                              </a:lnTo>
                              <a:lnTo>
                                <a:pt x="50" y="5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A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3" name="Freeform 9374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4450"/>
                        </a:xfrm>
                        <a:custGeom>
                          <a:avLst/>
                          <a:gdLst>
                            <a:gd name="T0" fmla="*/ 67 w 67"/>
                            <a:gd name="T1" fmla="*/ 28 h 70"/>
                            <a:gd name="T2" fmla="*/ 62 w 67"/>
                            <a:gd name="T3" fmla="*/ 15 h 70"/>
                            <a:gd name="T4" fmla="*/ 52 w 67"/>
                            <a:gd name="T5" fmla="*/ 8 h 70"/>
                            <a:gd name="T6" fmla="*/ 40 w 67"/>
                            <a:gd name="T7" fmla="*/ 0 h 70"/>
                            <a:gd name="T8" fmla="*/ 27 w 67"/>
                            <a:gd name="T9" fmla="*/ 0 h 70"/>
                            <a:gd name="T10" fmla="*/ 15 w 67"/>
                            <a:gd name="T11" fmla="*/ 8 h 70"/>
                            <a:gd name="T12" fmla="*/ 5 w 67"/>
                            <a:gd name="T13" fmla="*/ 15 h 70"/>
                            <a:gd name="T14" fmla="*/ 0 w 67"/>
                            <a:gd name="T15" fmla="*/ 28 h 70"/>
                            <a:gd name="T16" fmla="*/ 0 w 67"/>
                            <a:gd name="T17" fmla="*/ 43 h 70"/>
                            <a:gd name="T18" fmla="*/ 5 w 67"/>
                            <a:gd name="T19" fmla="*/ 55 h 70"/>
                            <a:gd name="T20" fmla="*/ 15 w 67"/>
                            <a:gd name="T21" fmla="*/ 62 h 70"/>
                            <a:gd name="T22" fmla="*/ 27 w 67"/>
                            <a:gd name="T23" fmla="*/ 67 h 70"/>
                            <a:gd name="T24" fmla="*/ 40 w 67"/>
                            <a:gd name="T25" fmla="*/ 67 h 70"/>
                            <a:gd name="T26" fmla="*/ 52 w 67"/>
                            <a:gd name="T27" fmla="*/ 62 h 70"/>
                            <a:gd name="T28" fmla="*/ 62 w 67"/>
                            <a:gd name="T29" fmla="*/ 55 h 70"/>
                            <a:gd name="T30" fmla="*/ 67 w 67"/>
                            <a:gd name="T31" fmla="*/ 43 h 70"/>
                            <a:gd name="T32" fmla="*/ 67 w 67"/>
                            <a:gd name="T33" fmla="*/ 35 h 70"/>
                            <a:gd name="T34" fmla="*/ 65 w 67"/>
                            <a:gd name="T35" fmla="*/ 48 h 70"/>
                            <a:gd name="T36" fmla="*/ 57 w 67"/>
                            <a:gd name="T37" fmla="*/ 57 h 70"/>
                            <a:gd name="T38" fmla="*/ 47 w 67"/>
                            <a:gd name="T39" fmla="*/ 65 h 70"/>
                            <a:gd name="T40" fmla="*/ 32 w 67"/>
                            <a:gd name="T41" fmla="*/ 67 h 70"/>
                            <a:gd name="T42" fmla="*/ 20 w 67"/>
                            <a:gd name="T43" fmla="*/ 65 h 70"/>
                            <a:gd name="T44" fmla="*/ 10 w 67"/>
                            <a:gd name="T45" fmla="*/ 57 h 70"/>
                            <a:gd name="T46" fmla="*/ 2 w 67"/>
                            <a:gd name="T47" fmla="*/ 48 h 70"/>
                            <a:gd name="T48" fmla="*/ 0 w 67"/>
                            <a:gd name="T49" fmla="*/ 35 h 70"/>
                            <a:gd name="T50" fmla="*/ 2 w 67"/>
                            <a:gd name="T51" fmla="*/ 23 h 70"/>
                            <a:gd name="T52" fmla="*/ 10 w 67"/>
                            <a:gd name="T53" fmla="*/ 13 h 70"/>
                            <a:gd name="T54" fmla="*/ 20 w 67"/>
                            <a:gd name="T55" fmla="*/ 5 h 70"/>
                            <a:gd name="T56" fmla="*/ 32 w 67"/>
                            <a:gd name="T57" fmla="*/ 3 h 70"/>
                            <a:gd name="T58" fmla="*/ 47 w 67"/>
                            <a:gd name="T59" fmla="*/ 5 h 70"/>
                            <a:gd name="T60" fmla="*/ 57 w 67"/>
                            <a:gd name="T61" fmla="*/ 13 h 70"/>
                            <a:gd name="T62" fmla="*/ 65 w 67"/>
                            <a:gd name="T63" fmla="*/ 23 h 70"/>
                            <a:gd name="T64" fmla="*/ 67 w 67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7" h="70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3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3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7"/>
                              </a:lnTo>
                              <a:lnTo>
                                <a:pt x="27" y="67"/>
                              </a:lnTo>
                              <a:lnTo>
                                <a:pt x="32" y="70"/>
                              </a:lnTo>
                              <a:lnTo>
                                <a:pt x="40" y="67"/>
                              </a:lnTo>
                              <a:lnTo>
                                <a:pt x="47" y="67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7" y="35"/>
                              </a:moveTo>
                              <a:lnTo>
                                <a:pt x="65" y="43"/>
                              </a:lnTo>
                              <a:lnTo>
                                <a:pt x="65" y="48"/>
                              </a:lnTo>
                              <a:lnTo>
                                <a:pt x="60" y="53"/>
                              </a:lnTo>
                              <a:lnTo>
                                <a:pt x="57" y="57"/>
                              </a:lnTo>
                              <a:lnTo>
                                <a:pt x="52" y="62"/>
                              </a:lnTo>
                              <a:lnTo>
                                <a:pt x="47" y="65"/>
                              </a:lnTo>
                              <a:lnTo>
                                <a:pt x="40" y="67"/>
                              </a:lnTo>
                              <a:lnTo>
                                <a:pt x="32" y="67"/>
                              </a:lnTo>
                              <a:lnTo>
                                <a:pt x="27" y="67"/>
                              </a:lnTo>
                              <a:lnTo>
                                <a:pt x="20" y="65"/>
                              </a:lnTo>
                              <a:lnTo>
                                <a:pt x="15" y="62"/>
                              </a:lnTo>
                              <a:lnTo>
                                <a:pt x="10" y="57"/>
                              </a:lnTo>
                              <a:lnTo>
                                <a:pt x="5" y="53"/>
                              </a:lnTo>
                              <a:lnTo>
                                <a:pt x="2" y="48"/>
                              </a:lnTo>
                              <a:lnTo>
                                <a:pt x="0" y="43"/>
                              </a:lnTo>
                              <a:lnTo>
                                <a:pt x="0" y="35"/>
                              </a:lnTo>
                              <a:lnTo>
                                <a:pt x="0" y="28"/>
                              </a:lnTo>
                              <a:lnTo>
                                <a:pt x="2" y="23"/>
                              </a:lnTo>
                              <a:lnTo>
                                <a:pt x="5" y="18"/>
                              </a:lnTo>
                              <a:lnTo>
                                <a:pt x="10" y="13"/>
                              </a:lnTo>
                              <a:lnTo>
                                <a:pt x="15" y="8"/>
                              </a:lnTo>
                              <a:lnTo>
                                <a:pt x="20" y="5"/>
                              </a:lnTo>
                              <a:lnTo>
                                <a:pt x="27" y="3"/>
                              </a:lnTo>
                              <a:lnTo>
                                <a:pt x="32" y="3"/>
                              </a:lnTo>
                              <a:lnTo>
                                <a:pt x="40" y="3"/>
                              </a:lnTo>
                              <a:lnTo>
                                <a:pt x="47" y="5"/>
                              </a:lnTo>
                              <a:lnTo>
                                <a:pt x="52" y="8"/>
                              </a:lnTo>
                              <a:lnTo>
                                <a:pt x="57" y="13"/>
                              </a:lnTo>
                              <a:lnTo>
                                <a:pt x="60" y="18"/>
                              </a:lnTo>
                              <a:lnTo>
                                <a:pt x="65" y="23"/>
                              </a:lnTo>
                              <a:lnTo>
                                <a:pt x="65" y="28"/>
                              </a:lnTo>
                              <a:lnTo>
                                <a:pt x="67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BB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4" name="Freeform 9375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2545"/>
                        </a:xfrm>
                        <a:custGeom>
                          <a:avLst/>
                          <a:gdLst>
                            <a:gd name="T0" fmla="*/ 67 w 67"/>
                            <a:gd name="T1" fmla="*/ 35 h 67"/>
                            <a:gd name="T2" fmla="*/ 67 w 67"/>
                            <a:gd name="T3" fmla="*/ 28 h 67"/>
                            <a:gd name="T4" fmla="*/ 65 w 67"/>
                            <a:gd name="T5" fmla="*/ 23 h 67"/>
                            <a:gd name="T6" fmla="*/ 62 w 67"/>
                            <a:gd name="T7" fmla="*/ 15 h 67"/>
                            <a:gd name="T8" fmla="*/ 57 w 67"/>
                            <a:gd name="T9" fmla="*/ 10 h 67"/>
                            <a:gd name="T10" fmla="*/ 52 w 67"/>
                            <a:gd name="T11" fmla="*/ 8 h 67"/>
                            <a:gd name="T12" fmla="*/ 47 w 67"/>
                            <a:gd name="T13" fmla="*/ 5 h 67"/>
                            <a:gd name="T14" fmla="*/ 40 w 67"/>
                            <a:gd name="T15" fmla="*/ 3 h 67"/>
                            <a:gd name="T16" fmla="*/ 32 w 67"/>
                            <a:gd name="T17" fmla="*/ 0 h 67"/>
                            <a:gd name="T18" fmla="*/ 27 w 67"/>
                            <a:gd name="T19" fmla="*/ 3 h 67"/>
                            <a:gd name="T20" fmla="*/ 20 w 67"/>
                            <a:gd name="T21" fmla="*/ 5 h 67"/>
                            <a:gd name="T22" fmla="*/ 15 w 67"/>
                            <a:gd name="T23" fmla="*/ 8 h 67"/>
                            <a:gd name="T24" fmla="*/ 10 w 67"/>
                            <a:gd name="T25" fmla="*/ 10 h 67"/>
                            <a:gd name="T26" fmla="*/ 5 w 67"/>
                            <a:gd name="T27" fmla="*/ 15 h 67"/>
                            <a:gd name="T28" fmla="*/ 2 w 67"/>
                            <a:gd name="T29" fmla="*/ 23 h 67"/>
                            <a:gd name="T30" fmla="*/ 0 w 67"/>
                            <a:gd name="T31" fmla="*/ 28 h 67"/>
                            <a:gd name="T32" fmla="*/ 0 w 67"/>
                            <a:gd name="T33" fmla="*/ 35 h 67"/>
                            <a:gd name="T34" fmla="*/ 0 w 67"/>
                            <a:gd name="T35" fmla="*/ 43 h 67"/>
                            <a:gd name="T36" fmla="*/ 2 w 67"/>
                            <a:gd name="T37" fmla="*/ 48 h 67"/>
                            <a:gd name="T38" fmla="*/ 5 w 67"/>
                            <a:gd name="T39" fmla="*/ 55 h 67"/>
                            <a:gd name="T40" fmla="*/ 10 w 67"/>
                            <a:gd name="T41" fmla="*/ 60 h 67"/>
                            <a:gd name="T42" fmla="*/ 15 w 67"/>
                            <a:gd name="T43" fmla="*/ 62 h 67"/>
                            <a:gd name="T44" fmla="*/ 20 w 67"/>
                            <a:gd name="T45" fmla="*/ 65 h 67"/>
                            <a:gd name="T46" fmla="*/ 27 w 67"/>
                            <a:gd name="T47" fmla="*/ 67 h 67"/>
                            <a:gd name="T48" fmla="*/ 32 w 67"/>
                            <a:gd name="T49" fmla="*/ 67 h 67"/>
                            <a:gd name="T50" fmla="*/ 40 w 67"/>
                            <a:gd name="T51" fmla="*/ 67 h 67"/>
                            <a:gd name="T52" fmla="*/ 47 w 67"/>
                            <a:gd name="T53" fmla="*/ 65 h 67"/>
                            <a:gd name="T54" fmla="*/ 52 w 67"/>
                            <a:gd name="T55" fmla="*/ 62 h 67"/>
                            <a:gd name="T56" fmla="*/ 57 w 67"/>
                            <a:gd name="T57" fmla="*/ 60 h 67"/>
                            <a:gd name="T58" fmla="*/ 62 w 67"/>
                            <a:gd name="T59" fmla="*/ 55 h 67"/>
                            <a:gd name="T60" fmla="*/ 65 w 67"/>
                            <a:gd name="T61" fmla="*/ 48 h 67"/>
                            <a:gd name="T62" fmla="*/ 67 w 67"/>
                            <a:gd name="T63" fmla="*/ 43 h 67"/>
                            <a:gd name="T64" fmla="*/ 67 w 67"/>
                            <a:gd name="T65" fmla="*/ 35 h 67"/>
                            <a:gd name="T66" fmla="*/ 65 w 67"/>
                            <a:gd name="T67" fmla="*/ 35 h 67"/>
                            <a:gd name="T68" fmla="*/ 62 w 67"/>
                            <a:gd name="T69" fmla="*/ 48 h 67"/>
                            <a:gd name="T70" fmla="*/ 57 w 67"/>
                            <a:gd name="T71" fmla="*/ 57 h 67"/>
                            <a:gd name="T72" fmla="*/ 45 w 67"/>
                            <a:gd name="T73" fmla="*/ 65 h 67"/>
                            <a:gd name="T74" fmla="*/ 32 w 67"/>
                            <a:gd name="T75" fmla="*/ 67 h 67"/>
                            <a:gd name="T76" fmla="*/ 20 w 67"/>
                            <a:gd name="T77" fmla="*/ 65 h 67"/>
                            <a:gd name="T78" fmla="*/ 10 w 67"/>
                            <a:gd name="T79" fmla="*/ 57 h 67"/>
                            <a:gd name="T80" fmla="*/ 5 w 67"/>
                            <a:gd name="T81" fmla="*/ 48 h 67"/>
                            <a:gd name="T82" fmla="*/ 2 w 67"/>
                            <a:gd name="T83" fmla="*/ 35 h 67"/>
                            <a:gd name="T84" fmla="*/ 5 w 67"/>
                            <a:gd name="T85" fmla="*/ 23 h 67"/>
                            <a:gd name="T86" fmla="*/ 10 w 67"/>
                            <a:gd name="T87" fmla="*/ 13 h 67"/>
                            <a:gd name="T88" fmla="*/ 20 w 67"/>
                            <a:gd name="T89" fmla="*/ 5 h 67"/>
                            <a:gd name="T90" fmla="*/ 32 w 67"/>
                            <a:gd name="T91" fmla="*/ 3 h 67"/>
                            <a:gd name="T92" fmla="*/ 45 w 67"/>
                            <a:gd name="T93" fmla="*/ 5 h 67"/>
                            <a:gd name="T94" fmla="*/ 57 w 67"/>
                            <a:gd name="T95" fmla="*/ 13 h 67"/>
                            <a:gd name="T96" fmla="*/ 62 w 67"/>
                            <a:gd name="T97" fmla="*/ 23 h 67"/>
                            <a:gd name="T98" fmla="*/ 65 w 67"/>
                            <a:gd name="T99" fmla="*/ 35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5"/>
                              </a:lnTo>
                              <a:lnTo>
                                <a:pt x="40" y="3"/>
                              </a:lnTo>
                              <a:lnTo>
                                <a:pt x="32" y="0"/>
                              </a:lnTo>
                              <a:lnTo>
                                <a:pt x="27" y="3"/>
                              </a:lnTo>
                              <a:lnTo>
                                <a:pt x="20" y="5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5"/>
                              </a:lnTo>
                              <a:lnTo>
                                <a:pt x="27" y="67"/>
                              </a:lnTo>
                              <a:lnTo>
                                <a:pt x="32" y="67"/>
                              </a:lnTo>
                              <a:lnTo>
                                <a:pt x="40" y="67"/>
                              </a:lnTo>
                              <a:lnTo>
                                <a:pt x="47" y="65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2" y="48"/>
                              </a:lnTo>
                              <a:lnTo>
                                <a:pt x="57" y="57"/>
                              </a:lnTo>
                              <a:lnTo>
                                <a:pt x="45" y="65"/>
                              </a:lnTo>
                              <a:lnTo>
                                <a:pt x="32" y="67"/>
                              </a:lnTo>
                              <a:lnTo>
                                <a:pt x="20" y="65"/>
                              </a:lnTo>
                              <a:lnTo>
                                <a:pt x="10" y="57"/>
                              </a:lnTo>
                              <a:lnTo>
                                <a:pt x="5" y="48"/>
                              </a:lnTo>
                              <a:lnTo>
                                <a:pt x="2" y="35"/>
                              </a:lnTo>
                              <a:lnTo>
                                <a:pt x="5" y="23"/>
                              </a:lnTo>
                              <a:lnTo>
                                <a:pt x="10" y="13"/>
                              </a:lnTo>
                              <a:lnTo>
                                <a:pt x="20" y="5"/>
                              </a:lnTo>
                              <a:lnTo>
                                <a:pt x="32" y="3"/>
                              </a:lnTo>
                              <a:lnTo>
                                <a:pt x="45" y="5"/>
                              </a:lnTo>
                              <a:lnTo>
                                <a:pt x="57" y="13"/>
                              </a:lnTo>
                              <a:lnTo>
                                <a:pt x="62" y="23"/>
                              </a:lnTo>
                              <a:lnTo>
                                <a:pt x="6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BD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5" name="Freeform 9376"/>
                      <wps:cNvSpPr>
                        <a:spLocks noEditPoints="1"/>
                      </wps:cNvSpPr>
                      <wps:spPr bwMode="auto">
                        <a:xfrm>
                          <a:off x="370840" y="447040"/>
                          <a:ext cx="42545" cy="40640"/>
                        </a:xfrm>
                        <a:custGeom>
                          <a:avLst/>
                          <a:gdLst>
                            <a:gd name="T0" fmla="*/ 67 w 67"/>
                            <a:gd name="T1" fmla="*/ 32 h 64"/>
                            <a:gd name="T2" fmla="*/ 65 w 67"/>
                            <a:gd name="T3" fmla="*/ 25 h 64"/>
                            <a:gd name="T4" fmla="*/ 65 w 67"/>
                            <a:gd name="T5" fmla="*/ 20 h 64"/>
                            <a:gd name="T6" fmla="*/ 60 w 67"/>
                            <a:gd name="T7" fmla="*/ 15 h 64"/>
                            <a:gd name="T8" fmla="*/ 57 w 67"/>
                            <a:gd name="T9" fmla="*/ 10 h 64"/>
                            <a:gd name="T10" fmla="*/ 52 w 67"/>
                            <a:gd name="T11" fmla="*/ 5 h 64"/>
                            <a:gd name="T12" fmla="*/ 47 w 67"/>
                            <a:gd name="T13" fmla="*/ 2 h 64"/>
                            <a:gd name="T14" fmla="*/ 40 w 67"/>
                            <a:gd name="T15" fmla="*/ 0 h 64"/>
                            <a:gd name="T16" fmla="*/ 32 w 67"/>
                            <a:gd name="T17" fmla="*/ 0 h 64"/>
                            <a:gd name="T18" fmla="*/ 27 w 67"/>
                            <a:gd name="T19" fmla="*/ 0 h 64"/>
                            <a:gd name="T20" fmla="*/ 20 w 67"/>
                            <a:gd name="T21" fmla="*/ 2 h 64"/>
                            <a:gd name="T22" fmla="*/ 15 w 67"/>
                            <a:gd name="T23" fmla="*/ 5 h 64"/>
                            <a:gd name="T24" fmla="*/ 10 w 67"/>
                            <a:gd name="T25" fmla="*/ 10 h 64"/>
                            <a:gd name="T26" fmla="*/ 5 w 67"/>
                            <a:gd name="T27" fmla="*/ 15 h 64"/>
                            <a:gd name="T28" fmla="*/ 2 w 67"/>
                            <a:gd name="T29" fmla="*/ 20 h 64"/>
                            <a:gd name="T30" fmla="*/ 0 w 67"/>
                            <a:gd name="T31" fmla="*/ 25 h 64"/>
                            <a:gd name="T32" fmla="*/ 0 w 67"/>
                            <a:gd name="T33" fmla="*/ 32 h 64"/>
                            <a:gd name="T34" fmla="*/ 0 w 67"/>
                            <a:gd name="T35" fmla="*/ 40 h 64"/>
                            <a:gd name="T36" fmla="*/ 2 w 67"/>
                            <a:gd name="T37" fmla="*/ 45 h 64"/>
                            <a:gd name="T38" fmla="*/ 5 w 67"/>
                            <a:gd name="T39" fmla="*/ 50 h 64"/>
                            <a:gd name="T40" fmla="*/ 10 w 67"/>
                            <a:gd name="T41" fmla="*/ 54 h 64"/>
                            <a:gd name="T42" fmla="*/ 15 w 67"/>
                            <a:gd name="T43" fmla="*/ 59 h 64"/>
                            <a:gd name="T44" fmla="*/ 20 w 67"/>
                            <a:gd name="T45" fmla="*/ 62 h 64"/>
                            <a:gd name="T46" fmla="*/ 27 w 67"/>
                            <a:gd name="T47" fmla="*/ 64 h 64"/>
                            <a:gd name="T48" fmla="*/ 32 w 67"/>
                            <a:gd name="T49" fmla="*/ 64 h 64"/>
                            <a:gd name="T50" fmla="*/ 40 w 67"/>
                            <a:gd name="T51" fmla="*/ 64 h 64"/>
                            <a:gd name="T52" fmla="*/ 47 w 67"/>
                            <a:gd name="T53" fmla="*/ 62 h 64"/>
                            <a:gd name="T54" fmla="*/ 52 w 67"/>
                            <a:gd name="T55" fmla="*/ 59 h 64"/>
                            <a:gd name="T56" fmla="*/ 57 w 67"/>
                            <a:gd name="T57" fmla="*/ 54 h 64"/>
                            <a:gd name="T58" fmla="*/ 60 w 67"/>
                            <a:gd name="T59" fmla="*/ 50 h 64"/>
                            <a:gd name="T60" fmla="*/ 65 w 67"/>
                            <a:gd name="T61" fmla="*/ 45 h 64"/>
                            <a:gd name="T62" fmla="*/ 65 w 67"/>
                            <a:gd name="T63" fmla="*/ 40 h 64"/>
                            <a:gd name="T64" fmla="*/ 67 w 67"/>
                            <a:gd name="T65" fmla="*/ 32 h 64"/>
                            <a:gd name="T66" fmla="*/ 65 w 67"/>
                            <a:gd name="T67" fmla="*/ 32 h 64"/>
                            <a:gd name="T68" fmla="*/ 62 w 67"/>
                            <a:gd name="T69" fmla="*/ 45 h 64"/>
                            <a:gd name="T70" fmla="*/ 55 w 67"/>
                            <a:gd name="T71" fmla="*/ 54 h 64"/>
                            <a:gd name="T72" fmla="*/ 45 w 67"/>
                            <a:gd name="T73" fmla="*/ 62 h 64"/>
                            <a:gd name="T74" fmla="*/ 32 w 67"/>
                            <a:gd name="T75" fmla="*/ 64 h 64"/>
                            <a:gd name="T76" fmla="*/ 22 w 67"/>
                            <a:gd name="T77" fmla="*/ 62 h 64"/>
                            <a:gd name="T78" fmla="*/ 12 w 67"/>
                            <a:gd name="T79" fmla="*/ 54 h 64"/>
                            <a:gd name="T80" fmla="*/ 5 w 67"/>
                            <a:gd name="T81" fmla="*/ 45 h 64"/>
                            <a:gd name="T82" fmla="*/ 2 w 67"/>
                            <a:gd name="T83" fmla="*/ 32 h 64"/>
                            <a:gd name="T84" fmla="*/ 5 w 67"/>
                            <a:gd name="T85" fmla="*/ 20 h 64"/>
                            <a:gd name="T86" fmla="*/ 12 w 67"/>
                            <a:gd name="T87" fmla="*/ 10 h 64"/>
                            <a:gd name="T88" fmla="*/ 22 w 67"/>
                            <a:gd name="T89" fmla="*/ 2 h 64"/>
                            <a:gd name="T90" fmla="*/ 32 w 67"/>
                            <a:gd name="T91" fmla="*/ 0 h 64"/>
                            <a:gd name="T92" fmla="*/ 45 w 67"/>
                            <a:gd name="T93" fmla="*/ 2 h 64"/>
                            <a:gd name="T94" fmla="*/ 55 w 67"/>
                            <a:gd name="T95" fmla="*/ 10 h 64"/>
                            <a:gd name="T96" fmla="*/ 62 w 67"/>
                            <a:gd name="T97" fmla="*/ 20 h 64"/>
                            <a:gd name="T98" fmla="*/ 65 w 67"/>
                            <a:gd name="T99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4">
                              <a:moveTo>
                                <a:pt x="67" y="32"/>
                              </a:moveTo>
                              <a:lnTo>
                                <a:pt x="65" y="25"/>
                              </a:lnTo>
                              <a:lnTo>
                                <a:pt x="65" y="20"/>
                              </a:lnTo>
                              <a:lnTo>
                                <a:pt x="60" y="15"/>
                              </a:lnTo>
                              <a:lnTo>
                                <a:pt x="57" y="10"/>
                              </a:lnTo>
                              <a:lnTo>
                                <a:pt x="52" y="5"/>
                              </a:lnTo>
                              <a:lnTo>
                                <a:pt x="47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2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0"/>
                              </a:lnTo>
                              <a:lnTo>
                                <a:pt x="0" y="25"/>
                              </a:lnTo>
                              <a:lnTo>
                                <a:pt x="0" y="32"/>
                              </a:lnTo>
                              <a:lnTo>
                                <a:pt x="0" y="40"/>
                              </a:lnTo>
                              <a:lnTo>
                                <a:pt x="2" y="45"/>
                              </a:lnTo>
                              <a:lnTo>
                                <a:pt x="5" y="50"/>
                              </a:lnTo>
                              <a:lnTo>
                                <a:pt x="10" y="54"/>
                              </a:lnTo>
                              <a:lnTo>
                                <a:pt x="15" y="59"/>
                              </a:lnTo>
                              <a:lnTo>
                                <a:pt x="20" y="62"/>
                              </a:lnTo>
                              <a:lnTo>
                                <a:pt x="27" y="64"/>
                              </a:lnTo>
                              <a:lnTo>
                                <a:pt x="32" y="64"/>
                              </a:lnTo>
                              <a:lnTo>
                                <a:pt x="40" y="64"/>
                              </a:lnTo>
                              <a:lnTo>
                                <a:pt x="47" y="62"/>
                              </a:lnTo>
                              <a:lnTo>
                                <a:pt x="52" y="59"/>
                              </a:lnTo>
                              <a:lnTo>
                                <a:pt x="57" y="54"/>
                              </a:lnTo>
                              <a:lnTo>
                                <a:pt x="60" y="50"/>
                              </a:lnTo>
                              <a:lnTo>
                                <a:pt x="65" y="45"/>
                              </a:lnTo>
                              <a:lnTo>
                                <a:pt x="65" y="40"/>
                              </a:lnTo>
                              <a:lnTo>
                                <a:pt x="67" y="32"/>
                              </a:lnTo>
                              <a:close/>
                              <a:moveTo>
                                <a:pt x="65" y="32"/>
                              </a:moveTo>
                              <a:lnTo>
                                <a:pt x="62" y="45"/>
                              </a:lnTo>
                              <a:lnTo>
                                <a:pt x="55" y="54"/>
                              </a:lnTo>
                              <a:lnTo>
                                <a:pt x="45" y="62"/>
                              </a:lnTo>
                              <a:lnTo>
                                <a:pt x="32" y="64"/>
                              </a:lnTo>
                              <a:lnTo>
                                <a:pt x="22" y="62"/>
                              </a:lnTo>
                              <a:lnTo>
                                <a:pt x="12" y="54"/>
                              </a:lnTo>
                              <a:lnTo>
                                <a:pt x="5" y="45"/>
                              </a:lnTo>
                              <a:lnTo>
                                <a:pt x="2" y="32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22" y="2"/>
                              </a:lnTo>
                              <a:lnTo>
                                <a:pt x="32" y="0"/>
                              </a:lnTo>
                              <a:lnTo>
                                <a:pt x="45" y="2"/>
                              </a:lnTo>
                              <a:lnTo>
                                <a:pt x="55" y="10"/>
                              </a:lnTo>
                              <a:lnTo>
                                <a:pt x="62" y="20"/>
                              </a:lnTo>
                              <a:lnTo>
                                <a:pt x="65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BE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6" name="Freeform 9377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5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18 w 63"/>
                            <a:gd name="T11" fmla="*/ 2 h 64"/>
                            <a:gd name="T12" fmla="*/ 8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8 w 63"/>
                            <a:gd name="T21" fmla="*/ 54 h 64"/>
                            <a:gd name="T22" fmla="*/ 18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5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3 w 63"/>
                            <a:gd name="T35" fmla="*/ 32 h 64"/>
                            <a:gd name="T36" fmla="*/ 60 w 63"/>
                            <a:gd name="T37" fmla="*/ 45 h 64"/>
                            <a:gd name="T38" fmla="*/ 53 w 63"/>
                            <a:gd name="T39" fmla="*/ 54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4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0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0 h 64"/>
                            <a:gd name="T64" fmla="*/ 60 w 63"/>
                            <a:gd name="T65" fmla="*/ 20 h 64"/>
                            <a:gd name="T66" fmla="*/ 63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5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18" y="2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8" y="54"/>
                              </a:lnTo>
                              <a:lnTo>
                                <a:pt x="18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5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3" y="32"/>
                              </a:moveTo>
                              <a:lnTo>
                                <a:pt x="60" y="45"/>
                              </a:lnTo>
                              <a:lnTo>
                                <a:pt x="53" y="54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4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0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0"/>
                              </a:lnTo>
                              <a:lnTo>
                                <a:pt x="60" y="20"/>
                              </a:lnTo>
                              <a:lnTo>
                                <a:pt x="63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0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7" name="Freeform 9378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3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20 w 63"/>
                            <a:gd name="T11" fmla="*/ 2 h 64"/>
                            <a:gd name="T12" fmla="*/ 10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10 w 63"/>
                            <a:gd name="T21" fmla="*/ 54 h 64"/>
                            <a:gd name="T22" fmla="*/ 20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3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0 w 63"/>
                            <a:gd name="T35" fmla="*/ 32 h 64"/>
                            <a:gd name="T36" fmla="*/ 58 w 63"/>
                            <a:gd name="T37" fmla="*/ 45 h 64"/>
                            <a:gd name="T38" fmla="*/ 53 w 63"/>
                            <a:gd name="T39" fmla="*/ 52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2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2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2 h 64"/>
                            <a:gd name="T64" fmla="*/ 58 w 63"/>
                            <a:gd name="T65" fmla="*/ 20 h 64"/>
                            <a:gd name="T66" fmla="*/ 60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3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20" y="2"/>
                              </a:lnTo>
                              <a:lnTo>
                                <a:pt x="10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10" y="54"/>
                              </a:lnTo>
                              <a:lnTo>
                                <a:pt x="20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3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58" y="45"/>
                              </a:lnTo>
                              <a:lnTo>
                                <a:pt x="53" y="52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2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2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2"/>
                              </a:lnTo>
                              <a:lnTo>
                                <a:pt x="58" y="2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C1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8" name="Freeform 9379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40005" cy="38100"/>
                        </a:xfrm>
                        <a:custGeom>
                          <a:avLst/>
                          <a:gdLst>
                            <a:gd name="T0" fmla="*/ 63 w 63"/>
                            <a:gd name="T1" fmla="*/ 30 h 60"/>
                            <a:gd name="T2" fmla="*/ 60 w 63"/>
                            <a:gd name="T3" fmla="*/ 18 h 60"/>
                            <a:gd name="T4" fmla="*/ 53 w 63"/>
                            <a:gd name="T5" fmla="*/ 8 h 60"/>
                            <a:gd name="T6" fmla="*/ 43 w 63"/>
                            <a:gd name="T7" fmla="*/ 3 h 60"/>
                            <a:gd name="T8" fmla="*/ 30 w 63"/>
                            <a:gd name="T9" fmla="*/ 0 h 60"/>
                            <a:gd name="T10" fmla="*/ 20 w 63"/>
                            <a:gd name="T11" fmla="*/ 3 h 60"/>
                            <a:gd name="T12" fmla="*/ 10 w 63"/>
                            <a:gd name="T13" fmla="*/ 8 h 60"/>
                            <a:gd name="T14" fmla="*/ 3 w 63"/>
                            <a:gd name="T15" fmla="*/ 18 h 60"/>
                            <a:gd name="T16" fmla="*/ 0 w 63"/>
                            <a:gd name="T17" fmla="*/ 30 h 60"/>
                            <a:gd name="T18" fmla="*/ 3 w 63"/>
                            <a:gd name="T19" fmla="*/ 43 h 60"/>
                            <a:gd name="T20" fmla="*/ 10 w 63"/>
                            <a:gd name="T21" fmla="*/ 52 h 60"/>
                            <a:gd name="T22" fmla="*/ 20 w 63"/>
                            <a:gd name="T23" fmla="*/ 57 h 60"/>
                            <a:gd name="T24" fmla="*/ 30 w 63"/>
                            <a:gd name="T25" fmla="*/ 60 h 60"/>
                            <a:gd name="T26" fmla="*/ 43 w 63"/>
                            <a:gd name="T27" fmla="*/ 57 h 60"/>
                            <a:gd name="T28" fmla="*/ 53 w 63"/>
                            <a:gd name="T29" fmla="*/ 52 h 60"/>
                            <a:gd name="T30" fmla="*/ 60 w 63"/>
                            <a:gd name="T31" fmla="*/ 43 h 60"/>
                            <a:gd name="T32" fmla="*/ 63 w 63"/>
                            <a:gd name="T33" fmla="*/ 30 h 60"/>
                            <a:gd name="T34" fmla="*/ 60 w 63"/>
                            <a:gd name="T35" fmla="*/ 30 h 60"/>
                            <a:gd name="T36" fmla="*/ 58 w 63"/>
                            <a:gd name="T37" fmla="*/ 43 h 60"/>
                            <a:gd name="T38" fmla="*/ 53 w 63"/>
                            <a:gd name="T39" fmla="*/ 50 h 60"/>
                            <a:gd name="T40" fmla="*/ 43 w 63"/>
                            <a:gd name="T41" fmla="*/ 57 h 60"/>
                            <a:gd name="T42" fmla="*/ 30 w 63"/>
                            <a:gd name="T43" fmla="*/ 60 h 60"/>
                            <a:gd name="T44" fmla="*/ 20 w 63"/>
                            <a:gd name="T45" fmla="*/ 57 h 60"/>
                            <a:gd name="T46" fmla="*/ 10 w 63"/>
                            <a:gd name="T47" fmla="*/ 50 h 60"/>
                            <a:gd name="T48" fmla="*/ 5 w 63"/>
                            <a:gd name="T49" fmla="*/ 43 h 60"/>
                            <a:gd name="T50" fmla="*/ 3 w 63"/>
                            <a:gd name="T51" fmla="*/ 30 h 60"/>
                            <a:gd name="T52" fmla="*/ 5 w 63"/>
                            <a:gd name="T53" fmla="*/ 18 h 60"/>
                            <a:gd name="T54" fmla="*/ 10 w 63"/>
                            <a:gd name="T55" fmla="*/ 10 h 60"/>
                            <a:gd name="T56" fmla="*/ 20 w 63"/>
                            <a:gd name="T57" fmla="*/ 3 h 60"/>
                            <a:gd name="T58" fmla="*/ 30 w 63"/>
                            <a:gd name="T59" fmla="*/ 0 h 60"/>
                            <a:gd name="T60" fmla="*/ 43 w 63"/>
                            <a:gd name="T61" fmla="*/ 3 h 60"/>
                            <a:gd name="T62" fmla="*/ 53 w 63"/>
                            <a:gd name="T63" fmla="*/ 10 h 60"/>
                            <a:gd name="T64" fmla="*/ 58 w 63"/>
                            <a:gd name="T65" fmla="*/ 18 h 60"/>
                            <a:gd name="T66" fmla="*/ 60 w 63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0">
                              <a:moveTo>
                                <a:pt x="63" y="30"/>
                              </a:moveTo>
                              <a:lnTo>
                                <a:pt x="60" y="18"/>
                              </a:lnTo>
                              <a:lnTo>
                                <a:pt x="53" y="8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8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2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2"/>
                              </a:lnTo>
                              <a:lnTo>
                                <a:pt x="60" y="43"/>
                              </a:lnTo>
                              <a:lnTo>
                                <a:pt x="63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3"/>
                              </a:lnTo>
                              <a:lnTo>
                                <a:pt x="53" y="50"/>
                              </a:lnTo>
                              <a:lnTo>
                                <a:pt x="43" y="57"/>
                              </a:lnTo>
                              <a:lnTo>
                                <a:pt x="30" y="60"/>
                              </a:lnTo>
                              <a:lnTo>
                                <a:pt x="20" y="57"/>
                              </a:lnTo>
                              <a:lnTo>
                                <a:pt x="10" y="50"/>
                              </a:lnTo>
                              <a:lnTo>
                                <a:pt x="5" y="43"/>
                              </a:lnTo>
                              <a:lnTo>
                                <a:pt x="3" y="30"/>
                              </a:lnTo>
                              <a:lnTo>
                                <a:pt x="5" y="18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0"/>
                              </a:lnTo>
                              <a:lnTo>
                                <a:pt x="43" y="3"/>
                              </a:lnTo>
                              <a:lnTo>
                                <a:pt x="53" y="10"/>
                              </a:lnTo>
                              <a:lnTo>
                                <a:pt x="58" y="18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C2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9" name="Freeform 9380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38100" cy="38100"/>
                        </a:xfrm>
                        <a:custGeom>
                          <a:avLst/>
                          <a:gdLst>
                            <a:gd name="T0" fmla="*/ 60 w 60"/>
                            <a:gd name="T1" fmla="*/ 30 h 60"/>
                            <a:gd name="T2" fmla="*/ 58 w 60"/>
                            <a:gd name="T3" fmla="*/ 18 h 60"/>
                            <a:gd name="T4" fmla="*/ 53 w 60"/>
                            <a:gd name="T5" fmla="*/ 10 h 60"/>
                            <a:gd name="T6" fmla="*/ 43 w 60"/>
                            <a:gd name="T7" fmla="*/ 3 h 60"/>
                            <a:gd name="T8" fmla="*/ 30 w 60"/>
                            <a:gd name="T9" fmla="*/ 0 h 60"/>
                            <a:gd name="T10" fmla="*/ 20 w 60"/>
                            <a:gd name="T11" fmla="*/ 3 h 60"/>
                            <a:gd name="T12" fmla="*/ 10 w 60"/>
                            <a:gd name="T13" fmla="*/ 10 h 60"/>
                            <a:gd name="T14" fmla="*/ 3 w 60"/>
                            <a:gd name="T15" fmla="*/ 18 h 60"/>
                            <a:gd name="T16" fmla="*/ 0 w 60"/>
                            <a:gd name="T17" fmla="*/ 30 h 60"/>
                            <a:gd name="T18" fmla="*/ 3 w 60"/>
                            <a:gd name="T19" fmla="*/ 43 h 60"/>
                            <a:gd name="T20" fmla="*/ 10 w 60"/>
                            <a:gd name="T21" fmla="*/ 50 h 60"/>
                            <a:gd name="T22" fmla="*/ 20 w 60"/>
                            <a:gd name="T23" fmla="*/ 57 h 60"/>
                            <a:gd name="T24" fmla="*/ 30 w 60"/>
                            <a:gd name="T25" fmla="*/ 60 h 60"/>
                            <a:gd name="T26" fmla="*/ 43 w 60"/>
                            <a:gd name="T27" fmla="*/ 57 h 60"/>
                            <a:gd name="T28" fmla="*/ 53 w 60"/>
                            <a:gd name="T29" fmla="*/ 50 h 60"/>
                            <a:gd name="T30" fmla="*/ 58 w 60"/>
                            <a:gd name="T31" fmla="*/ 43 h 60"/>
                            <a:gd name="T32" fmla="*/ 60 w 60"/>
                            <a:gd name="T33" fmla="*/ 30 h 60"/>
                            <a:gd name="T34" fmla="*/ 60 w 60"/>
                            <a:gd name="T35" fmla="*/ 30 h 60"/>
                            <a:gd name="T36" fmla="*/ 58 w 60"/>
                            <a:gd name="T37" fmla="*/ 40 h 60"/>
                            <a:gd name="T38" fmla="*/ 50 w 60"/>
                            <a:gd name="T39" fmla="*/ 50 h 60"/>
                            <a:gd name="T40" fmla="*/ 43 w 60"/>
                            <a:gd name="T41" fmla="*/ 55 h 60"/>
                            <a:gd name="T42" fmla="*/ 30 w 60"/>
                            <a:gd name="T43" fmla="*/ 57 h 60"/>
                            <a:gd name="T44" fmla="*/ 20 w 60"/>
                            <a:gd name="T45" fmla="*/ 55 h 60"/>
                            <a:gd name="T46" fmla="*/ 10 w 60"/>
                            <a:gd name="T47" fmla="*/ 50 h 60"/>
                            <a:gd name="T48" fmla="*/ 5 w 60"/>
                            <a:gd name="T49" fmla="*/ 40 h 60"/>
                            <a:gd name="T50" fmla="*/ 3 w 60"/>
                            <a:gd name="T51" fmla="*/ 30 h 60"/>
                            <a:gd name="T52" fmla="*/ 5 w 60"/>
                            <a:gd name="T53" fmla="*/ 20 h 60"/>
                            <a:gd name="T54" fmla="*/ 10 w 60"/>
                            <a:gd name="T55" fmla="*/ 10 h 60"/>
                            <a:gd name="T56" fmla="*/ 20 w 60"/>
                            <a:gd name="T57" fmla="*/ 3 h 60"/>
                            <a:gd name="T58" fmla="*/ 30 w 60"/>
                            <a:gd name="T59" fmla="*/ 3 h 60"/>
                            <a:gd name="T60" fmla="*/ 43 w 60"/>
                            <a:gd name="T61" fmla="*/ 3 h 60"/>
                            <a:gd name="T62" fmla="*/ 50 w 60"/>
                            <a:gd name="T63" fmla="*/ 10 h 60"/>
                            <a:gd name="T64" fmla="*/ 58 w 60"/>
                            <a:gd name="T65" fmla="*/ 20 h 60"/>
                            <a:gd name="T66" fmla="*/ 60 w 60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60" y="30"/>
                              </a:moveTo>
                              <a:lnTo>
                                <a:pt x="58" y="18"/>
                              </a:lnTo>
                              <a:lnTo>
                                <a:pt x="53" y="10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10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0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0"/>
                              </a:lnTo>
                              <a:lnTo>
                                <a:pt x="58" y="43"/>
                              </a:lnTo>
                              <a:lnTo>
                                <a:pt x="60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0"/>
                              </a:lnTo>
                              <a:lnTo>
                                <a:pt x="50" y="50"/>
                              </a:lnTo>
                              <a:lnTo>
                                <a:pt x="43" y="55"/>
                              </a:lnTo>
                              <a:lnTo>
                                <a:pt x="30" y="57"/>
                              </a:lnTo>
                              <a:lnTo>
                                <a:pt x="20" y="55"/>
                              </a:lnTo>
                              <a:lnTo>
                                <a:pt x="10" y="50"/>
                              </a:lnTo>
                              <a:lnTo>
                                <a:pt x="5" y="40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3"/>
                              </a:lnTo>
                              <a:lnTo>
                                <a:pt x="43" y="3"/>
                              </a:lnTo>
                              <a:lnTo>
                                <a:pt x="50" y="10"/>
                              </a:lnTo>
                              <a:lnTo>
                                <a:pt x="58" y="20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0" name="Freeform 9381"/>
                      <wps:cNvSpPr>
                        <a:spLocks noEditPoints="1"/>
                      </wps:cNvSpPr>
                      <wps:spPr bwMode="auto">
                        <a:xfrm>
                          <a:off x="374015" y="448310"/>
                          <a:ext cx="36195" cy="38100"/>
                        </a:xfrm>
                        <a:custGeom>
                          <a:avLst/>
                          <a:gdLst>
                            <a:gd name="T0" fmla="*/ 57 w 57"/>
                            <a:gd name="T1" fmla="*/ 30 h 60"/>
                            <a:gd name="T2" fmla="*/ 55 w 57"/>
                            <a:gd name="T3" fmla="*/ 18 h 60"/>
                            <a:gd name="T4" fmla="*/ 50 w 57"/>
                            <a:gd name="T5" fmla="*/ 10 h 60"/>
                            <a:gd name="T6" fmla="*/ 40 w 57"/>
                            <a:gd name="T7" fmla="*/ 3 h 60"/>
                            <a:gd name="T8" fmla="*/ 27 w 57"/>
                            <a:gd name="T9" fmla="*/ 0 h 60"/>
                            <a:gd name="T10" fmla="*/ 17 w 57"/>
                            <a:gd name="T11" fmla="*/ 3 h 60"/>
                            <a:gd name="T12" fmla="*/ 7 w 57"/>
                            <a:gd name="T13" fmla="*/ 10 h 60"/>
                            <a:gd name="T14" fmla="*/ 2 w 57"/>
                            <a:gd name="T15" fmla="*/ 18 h 60"/>
                            <a:gd name="T16" fmla="*/ 0 w 57"/>
                            <a:gd name="T17" fmla="*/ 30 h 60"/>
                            <a:gd name="T18" fmla="*/ 2 w 57"/>
                            <a:gd name="T19" fmla="*/ 43 h 60"/>
                            <a:gd name="T20" fmla="*/ 7 w 57"/>
                            <a:gd name="T21" fmla="*/ 50 h 60"/>
                            <a:gd name="T22" fmla="*/ 17 w 57"/>
                            <a:gd name="T23" fmla="*/ 57 h 60"/>
                            <a:gd name="T24" fmla="*/ 27 w 57"/>
                            <a:gd name="T25" fmla="*/ 60 h 60"/>
                            <a:gd name="T26" fmla="*/ 40 w 57"/>
                            <a:gd name="T27" fmla="*/ 57 h 60"/>
                            <a:gd name="T28" fmla="*/ 50 w 57"/>
                            <a:gd name="T29" fmla="*/ 50 h 60"/>
                            <a:gd name="T30" fmla="*/ 55 w 57"/>
                            <a:gd name="T31" fmla="*/ 43 h 60"/>
                            <a:gd name="T32" fmla="*/ 57 w 57"/>
                            <a:gd name="T33" fmla="*/ 30 h 60"/>
                            <a:gd name="T34" fmla="*/ 55 w 57"/>
                            <a:gd name="T35" fmla="*/ 30 h 60"/>
                            <a:gd name="T36" fmla="*/ 55 w 57"/>
                            <a:gd name="T37" fmla="*/ 40 h 60"/>
                            <a:gd name="T38" fmla="*/ 47 w 57"/>
                            <a:gd name="T39" fmla="*/ 50 h 60"/>
                            <a:gd name="T40" fmla="*/ 40 w 57"/>
                            <a:gd name="T41" fmla="*/ 55 h 60"/>
                            <a:gd name="T42" fmla="*/ 27 w 57"/>
                            <a:gd name="T43" fmla="*/ 57 h 60"/>
                            <a:gd name="T44" fmla="*/ 17 w 57"/>
                            <a:gd name="T45" fmla="*/ 55 h 60"/>
                            <a:gd name="T46" fmla="*/ 10 w 57"/>
                            <a:gd name="T47" fmla="*/ 50 h 60"/>
                            <a:gd name="T48" fmla="*/ 2 w 57"/>
                            <a:gd name="T49" fmla="*/ 40 h 60"/>
                            <a:gd name="T50" fmla="*/ 0 w 57"/>
                            <a:gd name="T51" fmla="*/ 30 h 60"/>
                            <a:gd name="T52" fmla="*/ 2 w 57"/>
                            <a:gd name="T53" fmla="*/ 20 h 60"/>
                            <a:gd name="T54" fmla="*/ 10 w 57"/>
                            <a:gd name="T55" fmla="*/ 10 h 60"/>
                            <a:gd name="T56" fmla="*/ 17 w 57"/>
                            <a:gd name="T57" fmla="*/ 5 h 60"/>
                            <a:gd name="T58" fmla="*/ 27 w 57"/>
                            <a:gd name="T59" fmla="*/ 3 h 60"/>
                            <a:gd name="T60" fmla="*/ 40 w 57"/>
                            <a:gd name="T61" fmla="*/ 5 h 60"/>
                            <a:gd name="T62" fmla="*/ 47 w 57"/>
                            <a:gd name="T63" fmla="*/ 10 h 60"/>
                            <a:gd name="T64" fmla="*/ 55 w 57"/>
                            <a:gd name="T65" fmla="*/ 20 h 60"/>
                            <a:gd name="T66" fmla="*/ 55 w 57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60">
                              <a:moveTo>
                                <a:pt x="57" y="30"/>
                              </a:moveTo>
                              <a:lnTo>
                                <a:pt x="55" y="18"/>
                              </a:lnTo>
                              <a:lnTo>
                                <a:pt x="50" y="10"/>
                              </a:lnTo>
                              <a:lnTo>
                                <a:pt x="40" y="3"/>
                              </a:lnTo>
                              <a:lnTo>
                                <a:pt x="27" y="0"/>
                              </a:lnTo>
                              <a:lnTo>
                                <a:pt x="17" y="3"/>
                              </a:lnTo>
                              <a:lnTo>
                                <a:pt x="7" y="10"/>
                              </a:lnTo>
                              <a:lnTo>
                                <a:pt x="2" y="18"/>
                              </a:lnTo>
                              <a:lnTo>
                                <a:pt x="0" y="30"/>
                              </a:lnTo>
                              <a:lnTo>
                                <a:pt x="2" y="43"/>
                              </a:lnTo>
                              <a:lnTo>
                                <a:pt x="7" y="50"/>
                              </a:lnTo>
                              <a:lnTo>
                                <a:pt x="17" y="57"/>
                              </a:lnTo>
                              <a:lnTo>
                                <a:pt x="27" y="60"/>
                              </a:lnTo>
                              <a:lnTo>
                                <a:pt x="40" y="57"/>
                              </a:lnTo>
                              <a:lnTo>
                                <a:pt x="50" y="50"/>
                              </a:lnTo>
                              <a:lnTo>
                                <a:pt x="55" y="43"/>
                              </a:lnTo>
                              <a:lnTo>
                                <a:pt x="57" y="30"/>
                              </a:lnTo>
                              <a:close/>
                              <a:moveTo>
                                <a:pt x="55" y="30"/>
                              </a:moveTo>
                              <a:lnTo>
                                <a:pt x="55" y="40"/>
                              </a:lnTo>
                              <a:lnTo>
                                <a:pt x="47" y="50"/>
                              </a:lnTo>
                              <a:lnTo>
                                <a:pt x="40" y="55"/>
                              </a:lnTo>
                              <a:lnTo>
                                <a:pt x="27" y="57"/>
                              </a:lnTo>
                              <a:lnTo>
                                <a:pt x="17" y="55"/>
                              </a:lnTo>
                              <a:lnTo>
                                <a:pt x="10" y="50"/>
                              </a:lnTo>
                              <a:lnTo>
                                <a:pt x="2" y="40"/>
                              </a:lnTo>
                              <a:lnTo>
                                <a:pt x="0" y="30"/>
                              </a:lnTo>
                              <a:lnTo>
                                <a:pt x="2" y="20"/>
                              </a:lnTo>
                              <a:lnTo>
                                <a:pt x="10" y="10"/>
                              </a:lnTo>
                              <a:lnTo>
                                <a:pt x="17" y="5"/>
                              </a:lnTo>
                              <a:lnTo>
                                <a:pt x="27" y="3"/>
                              </a:lnTo>
                              <a:lnTo>
                                <a:pt x="40" y="5"/>
                              </a:lnTo>
                              <a:lnTo>
                                <a:pt x="47" y="10"/>
                              </a:lnTo>
                              <a:lnTo>
                                <a:pt x="55" y="20"/>
                              </a:lnTo>
                              <a:lnTo>
                                <a:pt x="5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5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1" name="Freeform 9382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6195" cy="34290"/>
                        </a:xfrm>
                        <a:custGeom>
                          <a:avLst/>
                          <a:gdLst>
                            <a:gd name="T0" fmla="*/ 57 w 57"/>
                            <a:gd name="T1" fmla="*/ 27 h 54"/>
                            <a:gd name="T2" fmla="*/ 55 w 57"/>
                            <a:gd name="T3" fmla="*/ 17 h 54"/>
                            <a:gd name="T4" fmla="*/ 47 w 57"/>
                            <a:gd name="T5" fmla="*/ 7 h 54"/>
                            <a:gd name="T6" fmla="*/ 40 w 57"/>
                            <a:gd name="T7" fmla="*/ 0 h 54"/>
                            <a:gd name="T8" fmla="*/ 27 w 57"/>
                            <a:gd name="T9" fmla="*/ 0 h 54"/>
                            <a:gd name="T10" fmla="*/ 17 w 57"/>
                            <a:gd name="T11" fmla="*/ 0 h 54"/>
                            <a:gd name="T12" fmla="*/ 7 w 57"/>
                            <a:gd name="T13" fmla="*/ 7 h 54"/>
                            <a:gd name="T14" fmla="*/ 2 w 57"/>
                            <a:gd name="T15" fmla="*/ 17 h 54"/>
                            <a:gd name="T16" fmla="*/ 0 w 57"/>
                            <a:gd name="T17" fmla="*/ 27 h 54"/>
                            <a:gd name="T18" fmla="*/ 2 w 57"/>
                            <a:gd name="T19" fmla="*/ 37 h 54"/>
                            <a:gd name="T20" fmla="*/ 7 w 57"/>
                            <a:gd name="T21" fmla="*/ 47 h 54"/>
                            <a:gd name="T22" fmla="*/ 17 w 57"/>
                            <a:gd name="T23" fmla="*/ 52 h 54"/>
                            <a:gd name="T24" fmla="*/ 27 w 57"/>
                            <a:gd name="T25" fmla="*/ 54 h 54"/>
                            <a:gd name="T26" fmla="*/ 40 w 57"/>
                            <a:gd name="T27" fmla="*/ 52 h 54"/>
                            <a:gd name="T28" fmla="*/ 47 w 57"/>
                            <a:gd name="T29" fmla="*/ 47 h 54"/>
                            <a:gd name="T30" fmla="*/ 55 w 57"/>
                            <a:gd name="T31" fmla="*/ 37 h 54"/>
                            <a:gd name="T32" fmla="*/ 57 w 57"/>
                            <a:gd name="T33" fmla="*/ 27 h 54"/>
                            <a:gd name="T34" fmla="*/ 55 w 57"/>
                            <a:gd name="T35" fmla="*/ 27 h 54"/>
                            <a:gd name="T36" fmla="*/ 52 w 57"/>
                            <a:gd name="T37" fmla="*/ 37 h 54"/>
                            <a:gd name="T38" fmla="*/ 47 w 57"/>
                            <a:gd name="T39" fmla="*/ 47 h 54"/>
                            <a:gd name="T40" fmla="*/ 40 w 57"/>
                            <a:gd name="T41" fmla="*/ 52 h 54"/>
                            <a:gd name="T42" fmla="*/ 27 w 57"/>
                            <a:gd name="T43" fmla="*/ 54 h 54"/>
                            <a:gd name="T44" fmla="*/ 17 w 57"/>
                            <a:gd name="T45" fmla="*/ 52 h 54"/>
                            <a:gd name="T46" fmla="*/ 10 w 57"/>
                            <a:gd name="T47" fmla="*/ 47 h 54"/>
                            <a:gd name="T48" fmla="*/ 2 w 57"/>
                            <a:gd name="T49" fmla="*/ 37 h 54"/>
                            <a:gd name="T50" fmla="*/ 2 w 57"/>
                            <a:gd name="T51" fmla="*/ 27 h 54"/>
                            <a:gd name="T52" fmla="*/ 2 w 57"/>
                            <a:gd name="T53" fmla="*/ 17 h 54"/>
                            <a:gd name="T54" fmla="*/ 10 w 57"/>
                            <a:gd name="T55" fmla="*/ 7 h 54"/>
                            <a:gd name="T56" fmla="*/ 17 w 57"/>
                            <a:gd name="T57" fmla="*/ 2 h 54"/>
                            <a:gd name="T58" fmla="*/ 27 w 57"/>
                            <a:gd name="T59" fmla="*/ 0 h 54"/>
                            <a:gd name="T60" fmla="*/ 40 w 57"/>
                            <a:gd name="T61" fmla="*/ 2 h 54"/>
                            <a:gd name="T62" fmla="*/ 47 w 57"/>
                            <a:gd name="T63" fmla="*/ 7 h 54"/>
                            <a:gd name="T64" fmla="*/ 52 w 57"/>
                            <a:gd name="T65" fmla="*/ 17 h 54"/>
                            <a:gd name="T66" fmla="*/ 55 w 57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54">
                              <a:moveTo>
                                <a:pt x="57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0"/>
                              </a:lnTo>
                              <a:lnTo>
                                <a:pt x="27" y="0"/>
                              </a:lnTo>
                              <a:lnTo>
                                <a:pt x="17" y="0"/>
                              </a:lnTo>
                              <a:lnTo>
                                <a:pt x="7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7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7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7"/>
                              </a:lnTo>
                              <a:lnTo>
                                <a:pt x="40" y="52"/>
                              </a:lnTo>
                              <a:lnTo>
                                <a:pt x="27" y="54"/>
                              </a:lnTo>
                              <a:lnTo>
                                <a:pt x="17" y="52"/>
                              </a:lnTo>
                              <a:lnTo>
                                <a:pt x="10" y="47"/>
                              </a:lnTo>
                              <a:lnTo>
                                <a:pt x="2" y="37"/>
                              </a:lnTo>
                              <a:lnTo>
                                <a:pt x="2" y="27"/>
                              </a:lnTo>
                              <a:lnTo>
                                <a:pt x="2" y="17"/>
                              </a:lnTo>
                              <a:lnTo>
                                <a:pt x="10" y="7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40" y="2"/>
                              </a:lnTo>
                              <a:lnTo>
                                <a:pt x="47" y="7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C5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2" name="Freeform 9383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4925" cy="34290"/>
                        </a:xfrm>
                        <a:custGeom>
                          <a:avLst/>
                          <a:gdLst>
                            <a:gd name="T0" fmla="*/ 55 w 55"/>
                            <a:gd name="T1" fmla="*/ 27 h 54"/>
                            <a:gd name="T2" fmla="*/ 55 w 55"/>
                            <a:gd name="T3" fmla="*/ 17 h 54"/>
                            <a:gd name="T4" fmla="*/ 47 w 55"/>
                            <a:gd name="T5" fmla="*/ 7 h 54"/>
                            <a:gd name="T6" fmla="*/ 40 w 55"/>
                            <a:gd name="T7" fmla="*/ 2 h 54"/>
                            <a:gd name="T8" fmla="*/ 27 w 55"/>
                            <a:gd name="T9" fmla="*/ 0 h 54"/>
                            <a:gd name="T10" fmla="*/ 17 w 55"/>
                            <a:gd name="T11" fmla="*/ 2 h 54"/>
                            <a:gd name="T12" fmla="*/ 10 w 55"/>
                            <a:gd name="T13" fmla="*/ 7 h 54"/>
                            <a:gd name="T14" fmla="*/ 2 w 55"/>
                            <a:gd name="T15" fmla="*/ 17 h 54"/>
                            <a:gd name="T16" fmla="*/ 0 w 55"/>
                            <a:gd name="T17" fmla="*/ 27 h 54"/>
                            <a:gd name="T18" fmla="*/ 2 w 55"/>
                            <a:gd name="T19" fmla="*/ 37 h 54"/>
                            <a:gd name="T20" fmla="*/ 10 w 55"/>
                            <a:gd name="T21" fmla="*/ 47 h 54"/>
                            <a:gd name="T22" fmla="*/ 17 w 55"/>
                            <a:gd name="T23" fmla="*/ 52 h 54"/>
                            <a:gd name="T24" fmla="*/ 27 w 55"/>
                            <a:gd name="T25" fmla="*/ 54 h 54"/>
                            <a:gd name="T26" fmla="*/ 40 w 55"/>
                            <a:gd name="T27" fmla="*/ 52 h 54"/>
                            <a:gd name="T28" fmla="*/ 47 w 55"/>
                            <a:gd name="T29" fmla="*/ 47 h 54"/>
                            <a:gd name="T30" fmla="*/ 55 w 55"/>
                            <a:gd name="T31" fmla="*/ 37 h 54"/>
                            <a:gd name="T32" fmla="*/ 55 w 55"/>
                            <a:gd name="T33" fmla="*/ 27 h 54"/>
                            <a:gd name="T34" fmla="*/ 55 w 55"/>
                            <a:gd name="T35" fmla="*/ 27 h 54"/>
                            <a:gd name="T36" fmla="*/ 52 w 55"/>
                            <a:gd name="T37" fmla="*/ 37 h 54"/>
                            <a:gd name="T38" fmla="*/ 47 w 55"/>
                            <a:gd name="T39" fmla="*/ 45 h 54"/>
                            <a:gd name="T40" fmla="*/ 37 w 55"/>
                            <a:gd name="T41" fmla="*/ 52 h 54"/>
                            <a:gd name="T42" fmla="*/ 27 w 55"/>
                            <a:gd name="T43" fmla="*/ 52 h 54"/>
                            <a:gd name="T44" fmla="*/ 17 w 55"/>
                            <a:gd name="T45" fmla="*/ 52 h 54"/>
                            <a:gd name="T46" fmla="*/ 10 w 55"/>
                            <a:gd name="T47" fmla="*/ 45 h 54"/>
                            <a:gd name="T48" fmla="*/ 5 w 55"/>
                            <a:gd name="T49" fmla="*/ 37 h 54"/>
                            <a:gd name="T50" fmla="*/ 2 w 55"/>
                            <a:gd name="T51" fmla="*/ 27 h 54"/>
                            <a:gd name="T52" fmla="*/ 5 w 55"/>
                            <a:gd name="T53" fmla="*/ 17 h 54"/>
                            <a:gd name="T54" fmla="*/ 10 w 55"/>
                            <a:gd name="T55" fmla="*/ 10 h 54"/>
                            <a:gd name="T56" fmla="*/ 17 w 55"/>
                            <a:gd name="T57" fmla="*/ 2 h 54"/>
                            <a:gd name="T58" fmla="*/ 27 w 55"/>
                            <a:gd name="T59" fmla="*/ 0 h 54"/>
                            <a:gd name="T60" fmla="*/ 37 w 55"/>
                            <a:gd name="T61" fmla="*/ 2 h 54"/>
                            <a:gd name="T62" fmla="*/ 47 w 55"/>
                            <a:gd name="T63" fmla="*/ 10 h 54"/>
                            <a:gd name="T64" fmla="*/ 52 w 55"/>
                            <a:gd name="T65" fmla="*/ 17 h 54"/>
                            <a:gd name="T66" fmla="*/ 55 w 55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5" h="54">
                              <a:moveTo>
                                <a:pt x="55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2"/>
                              </a:lnTo>
                              <a:lnTo>
                                <a:pt x="27" y="0"/>
                              </a:lnTo>
                              <a:lnTo>
                                <a:pt x="17" y="2"/>
                              </a:lnTo>
                              <a:lnTo>
                                <a:pt x="10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10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5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5"/>
                              </a:lnTo>
                              <a:lnTo>
                                <a:pt x="37" y="52"/>
                              </a:lnTo>
                              <a:lnTo>
                                <a:pt x="27" y="52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5" y="37"/>
                              </a:lnTo>
                              <a:lnTo>
                                <a:pt x="2" y="27"/>
                              </a:lnTo>
                              <a:lnTo>
                                <a:pt x="5" y="17"/>
                              </a:lnTo>
                              <a:lnTo>
                                <a:pt x="10" y="10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37" y="2"/>
                              </a:lnTo>
                              <a:lnTo>
                                <a:pt x="47" y="10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7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3" name="Freeform 9384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4290"/>
                        </a:xfrm>
                        <a:custGeom>
                          <a:avLst/>
                          <a:gdLst>
                            <a:gd name="T0" fmla="*/ 53 w 53"/>
                            <a:gd name="T1" fmla="*/ 27 h 54"/>
                            <a:gd name="T2" fmla="*/ 50 w 53"/>
                            <a:gd name="T3" fmla="*/ 17 h 54"/>
                            <a:gd name="T4" fmla="*/ 45 w 53"/>
                            <a:gd name="T5" fmla="*/ 7 h 54"/>
                            <a:gd name="T6" fmla="*/ 38 w 53"/>
                            <a:gd name="T7" fmla="*/ 2 h 54"/>
                            <a:gd name="T8" fmla="*/ 25 w 53"/>
                            <a:gd name="T9" fmla="*/ 0 h 54"/>
                            <a:gd name="T10" fmla="*/ 15 w 53"/>
                            <a:gd name="T11" fmla="*/ 2 h 54"/>
                            <a:gd name="T12" fmla="*/ 8 w 53"/>
                            <a:gd name="T13" fmla="*/ 7 h 54"/>
                            <a:gd name="T14" fmla="*/ 0 w 53"/>
                            <a:gd name="T15" fmla="*/ 17 h 54"/>
                            <a:gd name="T16" fmla="*/ 0 w 53"/>
                            <a:gd name="T17" fmla="*/ 27 h 54"/>
                            <a:gd name="T18" fmla="*/ 0 w 53"/>
                            <a:gd name="T19" fmla="*/ 37 h 54"/>
                            <a:gd name="T20" fmla="*/ 8 w 53"/>
                            <a:gd name="T21" fmla="*/ 47 h 54"/>
                            <a:gd name="T22" fmla="*/ 15 w 53"/>
                            <a:gd name="T23" fmla="*/ 52 h 54"/>
                            <a:gd name="T24" fmla="*/ 25 w 53"/>
                            <a:gd name="T25" fmla="*/ 54 h 54"/>
                            <a:gd name="T26" fmla="*/ 38 w 53"/>
                            <a:gd name="T27" fmla="*/ 52 h 54"/>
                            <a:gd name="T28" fmla="*/ 45 w 53"/>
                            <a:gd name="T29" fmla="*/ 47 h 54"/>
                            <a:gd name="T30" fmla="*/ 50 w 53"/>
                            <a:gd name="T31" fmla="*/ 37 h 54"/>
                            <a:gd name="T32" fmla="*/ 53 w 53"/>
                            <a:gd name="T33" fmla="*/ 27 h 54"/>
                            <a:gd name="T34" fmla="*/ 53 w 53"/>
                            <a:gd name="T35" fmla="*/ 27 h 54"/>
                            <a:gd name="T36" fmla="*/ 50 w 53"/>
                            <a:gd name="T37" fmla="*/ 37 h 54"/>
                            <a:gd name="T38" fmla="*/ 45 w 53"/>
                            <a:gd name="T39" fmla="*/ 45 h 54"/>
                            <a:gd name="T40" fmla="*/ 35 w 53"/>
                            <a:gd name="T41" fmla="*/ 49 h 54"/>
                            <a:gd name="T42" fmla="*/ 25 w 53"/>
                            <a:gd name="T43" fmla="*/ 52 h 54"/>
                            <a:gd name="T44" fmla="*/ 15 w 53"/>
                            <a:gd name="T45" fmla="*/ 49 h 54"/>
                            <a:gd name="T46" fmla="*/ 8 w 53"/>
                            <a:gd name="T47" fmla="*/ 45 h 54"/>
                            <a:gd name="T48" fmla="*/ 3 w 53"/>
                            <a:gd name="T49" fmla="*/ 37 h 54"/>
                            <a:gd name="T50" fmla="*/ 0 w 53"/>
                            <a:gd name="T51" fmla="*/ 27 h 54"/>
                            <a:gd name="T52" fmla="*/ 3 w 53"/>
                            <a:gd name="T53" fmla="*/ 17 h 54"/>
                            <a:gd name="T54" fmla="*/ 8 w 53"/>
                            <a:gd name="T55" fmla="*/ 10 h 54"/>
                            <a:gd name="T56" fmla="*/ 15 w 53"/>
                            <a:gd name="T57" fmla="*/ 5 h 54"/>
                            <a:gd name="T58" fmla="*/ 25 w 53"/>
                            <a:gd name="T59" fmla="*/ 2 h 54"/>
                            <a:gd name="T60" fmla="*/ 35 w 53"/>
                            <a:gd name="T61" fmla="*/ 5 h 54"/>
                            <a:gd name="T62" fmla="*/ 45 w 53"/>
                            <a:gd name="T63" fmla="*/ 10 h 54"/>
                            <a:gd name="T64" fmla="*/ 50 w 53"/>
                            <a:gd name="T65" fmla="*/ 17 h 54"/>
                            <a:gd name="T66" fmla="*/ 53 w 53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4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7"/>
                              </a:lnTo>
                              <a:lnTo>
                                <a:pt x="38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7"/>
                              </a:lnTo>
                              <a:lnTo>
                                <a:pt x="0" y="17"/>
                              </a:lnTo>
                              <a:lnTo>
                                <a:pt x="0" y="27"/>
                              </a:lnTo>
                              <a:lnTo>
                                <a:pt x="0" y="37"/>
                              </a:lnTo>
                              <a:lnTo>
                                <a:pt x="8" y="47"/>
                              </a:lnTo>
                              <a:lnTo>
                                <a:pt x="15" y="52"/>
                              </a:lnTo>
                              <a:lnTo>
                                <a:pt x="25" y="54"/>
                              </a:lnTo>
                              <a:lnTo>
                                <a:pt x="38" y="52"/>
                              </a:lnTo>
                              <a:lnTo>
                                <a:pt x="45" y="47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3" y="27"/>
                              </a:moveTo>
                              <a:lnTo>
                                <a:pt x="50" y="37"/>
                              </a:lnTo>
                              <a:lnTo>
                                <a:pt x="45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5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0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5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5" y="10"/>
                              </a:lnTo>
                              <a:lnTo>
                                <a:pt x="50" y="17"/>
                              </a:lnTo>
                              <a:lnTo>
                                <a:pt x="53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C8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4" name="Freeform 9385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3020"/>
                        </a:xfrm>
                        <a:custGeom>
                          <a:avLst/>
                          <a:gdLst>
                            <a:gd name="T0" fmla="*/ 53 w 53"/>
                            <a:gd name="T1" fmla="*/ 27 h 52"/>
                            <a:gd name="T2" fmla="*/ 50 w 53"/>
                            <a:gd name="T3" fmla="*/ 17 h 52"/>
                            <a:gd name="T4" fmla="*/ 45 w 53"/>
                            <a:gd name="T5" fmla="*/ 10 h 52"/>
                            <a:gd name="T6" fmla="*/ 35 w 53"/>
                            <a:gd name="T7" fmla="*/ 2 h 52"/>
                            <a:gd name="T8" fmla="*/ 25 w 53"/>
                            <a:gd name="T9" fmla="*/ 0 h 52"/>
                            <a:gd name="T10" fmla="*/ 15 w 53"/>
                            <a:gd name="T11" fmla="*/ 2 h 52"/>
                            <a:gd name="T12" fmla="*/ 8 w 53"/>
                            <a:gd name="T13" fmla="*/ 10 h 52"/>
                            <a:gd name="T14" fmla="*/ 3 w 53"/>
                            <a:gd name="T15" fmla="*/ 17 h 52"/>
                            <a:gd name="T16" fmla="*/ 0 w 53"/>
                            <a:gd name="T17" fmla="*/ 27 h 52"/>
                            <a:gd name="T18" fmla="*/ 3 w 53"/>
                            <a:gd name="T19" fmla="*/ 37 h 52"/>
                            <a:gd name="T20" fmla="*/ 8 w 53"/>
                            <a:gd name="T21" fmla="*/ 45 h 52"/>
                            <a:gd name="T22" fmla="*/ 15 w 53"/>
                            <a:gd name="T23" fmla="*/ 52 h 52"/>
                            <a:gd name="T24" fmla="*/ 25 w 53"/>
                            <a:gd name="T25" fmla="*/ 52 h 52"/>
                            <a:gd name="T26" fmla="*/ 35 w 53"/>
                            <a:gd name="T27" fmla="*/ 52 h 52"/>
                            <a:gd name="T28" fmla="*/ 45 w 53"/>
                            <a:gd name="T29" fmla="*/ 45 h 52"/>
                            <a:gd name="T30" fmla="*/ 50 w 53"/>
                            <a:gd name="T31" fmla="*/ 37 h 52"/>
                            <a:gd name="T32" fmla="*/ 53 w 53"/>
                            <a:gd name="T33" fmla="*/ 27 h 52"/>
                            <a:gd name="T34" fmla="*/ 50 w 53"/>
                            <a:gd name="T35" fmla="*/ 27 h 52"/>
                            <a:gd name="T36" fmla="*/ 50 w 53"/>
                            <a:gd name="T37" fmla="*/ 37 h 52"/>
                            <a:gd name="T38" fmla="*/ 43 w 53"/>
                            <a:gd name="T39" fmla="*/ 45 h 52"/>
                            <a:gd name="T40" fmla="*/ 35 w 53"/>
                            <a:gd name="T41" fmla="*/ 49 h 52"/>
                            <a:gd name="T42" fmla="*/ 25 w 53"/>
                            <a:gd name="T43" fmla="*/ 52 h 52"/>
                            <a:gd name="T44" fmla="*/ 18 w 53"/>
                            <a:gd name="T45" fmla="*/ 49 h 52"/>
                            <a:gd name="T46" fmla="*/ 8 w 53"/>
                            <a:gd name="T47" fmla="*/ 45 h 52"/>
                            <a:gd name="T48" fmla="*/ 3 w 53"/>
                            <a:gd name="T49" fmla="*/ 37 h 52"/>
                            <a:gd name="T50" fmla="*/ 3 w 53"/>
                            <a:gd name="T51" fmla="*/ 27 h 52"/>
                            <a:gd name="T52" fmla="*/ 3 w 53"/>
                            <a:gd name="T53" fmla="*/ 17 h 52"/>
                            <a:gd name="T54" fmla="*/ 8 w 53"/>
                            <a:gd name="T55" fmla="*/ 10 h 52"/>
                            <a:gd name="T56" fmla="*/ 18 w 53"/>
                            <a:gd name="T57" fmla="*/ 5 h 52"/>
                            <a:gd name="T58" fmla="*/ 25 w 53"/>
                            <a:gd name="T59" fmla="*/ 2 h 52"/>
                            <a:gd name="T60" fmla="*/ 35 w 53"/>
                            <a:gd name="T61" fmla="*/ 5 h 52"/>
                            <a:gd name="T62" fmla="*/ 43 w 53"/>
                            <a:gd name="T63" fmla="*/ 10 h 52"/>
                            <a:gd name="T64" fmla="*/ 50 w 53"/>
                            <a:gd name="T65" fmla="*/ 17 h 52"/>
                            <a:gd name="T66" fmla="*/ 50 w 53"/>
                            <a:gd name="T67" fmla="*/ 27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2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10"/>
                              </a:lnTo>
                              <a:lnTo>
                                <a:pt x="35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10"/>
                              </a:lnTo>
                              <a:lnTo>
                                <a:pt x="3" y="17"/>
                              </a:lnTo>
                              <a:lnTo>
                                <a:pt x="0" y="27"/>
                              </a:lnTo>
                              <a:lnTo>
                                <a:pt x="3" y="37"/>
                              </a:lnTo>
                              <a:lnTo>
                                <a:pt x="8" y="45"/>
                              </a:lnTo>
                              <a:lnTo>
                                <a:pt x="15" y="52"/>
                              </a:lnTo>
                              <a:lnTo>
                                <a:pt x="25" y="52"/>
                              </a:lnTo>
                              <a:lnTo>
                                <a:pt x="35" y="52"/>
                              </a:lnTo>
                              <a:lnTo>
                                <a:pt x="45" y="45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0" y="27"/>
                              </a:moveTo>
                              <a:lnTo>
                                <a:pt x="50" y="37"/>
                              </a:lnTo>
                              <a:lnTo>
                                <a:pt x="43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8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3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8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3" y="10"/>
                              </a:lnTo>
                              <a:lnTo>
                                <a:pt x="50" y="17"/>
                              </a:lnTo>
                              <a:lnTo>
                                <a:pt x="5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A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5" name="Freeform 9386"/>
                      <wps:cNvSpPr>
                        <a:spLocks noEditPoints="1"/>
                      </wps:cNvSpPr>
                      <wps:spPr bwMode="auto">
                        <a:xfrm>
                          <a:off x="375285" y="451485"/>
                          <a:ext cx="33655" cy="31750"/>
                        </a:xfrm>
                        <a:custGeom>
                          <a:avLst/>
                          <a:gdLst>
                            <a:gd name="T0" fmla="*/ 53 w 53"/>
                            <a:gd name="T1" fmla="*/ 25 h 50"/>
                            <a:gd name="T2" fmla="*/ 50 w 53"/>
                            <a:gd name="T3" fmla="*/ 15 h 50"/>
                            <a:gd name="T4" fmla="*/ 45 w 53"/>
                            <a:gd name="T5" fmla="*/ 8 h 50"/>
                            <a:gd name="T6" fmla="*/ 35 w 53"/>
                            <a:gd name="T7" fmla="*/ 3 h 50"/>
                            <a:gd name="T8" fmla="*/ 25 w 53"/>
                            <a:gd name="T9" fmla="*/ 0 h 50"/>
                            <a:gd name="T10" fmla="*/ 15 w 53"/>
                            <a:gd name="T11" fmla="*/ 3 h 50"/>
                            <a:gd name="T12" fmla="*/ 8 w 53"/>
                            <a:gd name="T13" fmla="*/ 8 h 50"/>
                            <a:gd name="T14" fmla="*/ 3 w 53"/>
                            <a:gd name="T15" fmla="*/ 15 h 50"/>
                            <a:gd name="T16" fmla="*/ 0 w 53"/>
                            <a:gd name="T17" fmla="*/ 25 h 50"/>
                            <a:gd name="T18" fmla="*/ 3 w 53"/>
                            <a:gd name="T19" fmla="*/ 35 h 50"/>
                            <a:gd name="T20" fmla="*/ 8 w 53"/>
                            <a:gd name="T21" fmla="*/ 43 h 50"/>
                            <a:gd name="T22" fmla="*/ 15 w 53"/>
                            <a:gd name="T23" fmla="*/ 47 h 50"/>
                            <a:gd name="T24" fmla="*/ 25 w 53"/>
                            <a:gd name="T25" fmla="*/ 50 h 50"/>
                            <a:gd name="T26" fmla="*/ 35 w 53"/>
                            <a:gd name="T27" fmla="*/ 47 h 50"/>
                            <a:gd name="T28" fmla="*/ 45 w 53"/>
                            <a:gd name="T29" fmla="*/ 43 h 50"/>
                            <a:gd name="T30" fmla="*/ 50 w 53"/>
                            <a:gd name="T31" fmla="*/ 35 h 50"/>
                            <a:gd name="T32" fmla="*/ 53 w 53"/>
                            <a:gd name="T33" fmla="*/ 25 h 50"/>
                            <a:gd name="T34" fmla="*/ 50 w 53"/>
                            <a:gd name="T35" fmla="*/ 25 h 50"/>
                            <a:gd name="T36" fmla="*/ 48 w 53"/>
                            <a:gd name="T37" fmla="*/ 35 h 50"/>
                            <a:gd name="T38" fmla="*/ 43 w 53"/>
                            <a:gd name="T39" fmla="*/ 43 h 50"/>
                            <a:gd name="T40" fmla="*/ 35 w 53"/>
                            <a:gd name="T41" fmla="*/ 47 h 50"/>
                            <a:gd name="T42" fmla="*/ 25 w 53"/>
                            <a:gd name="T43" fmla="*/ 50 h 50"/>
                            <a:gd name="T44" fmla="*/ 18 w 53"/>
                            <a:gd name="T45" fmla="*/ 47 h 50"/>
                            <a:gd name="T46" fmla="*/ 10 w 53"/>
                            <a:gd name="T47" fmla="*/ 43 h 50"/>
                            <a:gd name="T48" fmla="*/ 5 w 53"/>
                            <a:gd name="T49" fmla="*/ 35 h 50"/>
                            <a:gd name="T50" fmla="*/ 3 w 53"/>
                            <a:gd name="T51" fmla="*/ 25 h 50"/>
                            <a:gd name="T52" fmla="*/ 5 w 53"/>
                            <a:gd name="T53" fmla="*/ 15 h 50"/>
                            <a:gd name="T54" fmla="*/ 10 w 53"/>
                            <a:gd name="T55" fmla="*/ 8 h 50"/>
                            <a:gd name="T56" fmla="*/ 18 w 53"/>
                            <a:gd name="T57" fmla="*/ 3 h 50"/>
                            <a:gd name="T58" fmla="*/ 25 w 53"/>
                            <a:gd name="T59" fmla="*/ 0 h 50"/>
                            <a:gd name="T60" fmla="*/ 35 w 53"/>
                            <a:gd name="T61" fmla="*/ 3 h 50"/>
                            <a:gd name="T62" fmla="*/ 43 w 53"/>
                            <a:gd name="T63" fmla="*/ 8 h 50"/>
                            <a:gd name="T64" fmla="*/ 48 w 53"/>
                            <a:gd name="T65" fmla="*/ 15 h 50"/>
                            <a:gd name="T66" fmla="*/ 50 w 53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0">
                              <a:moveTo>
                                <a:pt x="53" y="25"/>
                              </a:moveTo>
                              <a:lnTo>
                                <a:pt x="50" y="15"/>
                              </a:lnTo>
                              <a:lnTo>
                                <a:pt x="45" y="8"/>
                              </a:lnTo>
                              <a:lnTo>
                                <a:pt x="35" y="3"/>
                              </a:lnTo>
                              <a:lnTo>
                                <a:pt x="25" y="0"/>
                              </a:lnTo>
                              <a:lnTo>
                                <a:pt x="15" y="3"/>
                              </a:lnTo>
                              <a:lnTo>
                                <a:pt x="8" y="8"/>
                              </a:lnTo>
                              <a:lnTo>
                                <a:pt x="3" y="15"/>
                              </a:lnTo>
                              <a:lnTo>
                                <a:pt x="0" y="25"/>
                              </a:lnTo>
                              <a:lnTo>
                                <a:pt x="3" y="35"/>
                              </a:lnTo>
                              <a:lnTo>
                                <a:pt x="8" y="43"/>
                              </a:lnTo>
                              <a:lnTo>
                                <a:pt x="15" y="47"/>
                              </a:lnTo>
                              <a:lnTo>
                                <a:pt x="25" y="50"/>
                              </a:lnTo>
                              <a:lnTo>
                                <a:pt x="35" y="47"/>
                              </a:lnTo>
                              <a:lnTo>
                                <a:pt x="45" y="43"/>
                              </a:lnTo>
                              <a:lnTo>
                                <a:pt x="50" y="35"/>
                              </a:lnTo>
                              <a:lnTo>
                                <a:pt x="53" y="25"/>
                              </a:lnTo>
                              <a:close/>
                              <a:moveTo>
                                <a:pt x="50" y="25"/>
                              </a:moveTo>
                              <a:lnTo>
                                <a:pt x="48" y="35"/>
                              </a:lnTo>
                              <a:lnTo>
                                <a:pt x="43" y="43"/>
                              </a:lnTo>
                              <a:lnTo>
                                <a:pt x="35" y="47"/>
                              </a:lnTo>
                              <a:lnTo>
                                <a:pt x="25" y="50"/>
                              </a:lnTo>
                              <a:lnTo>
                                <a:pt x="18" y="47"/>
                              </a:lnTo>
                              <a:lnTo>
                                <a:pt x="10" y="43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5" y="15"/>
                              </a:lnTo>
                              <a:lnTo>
                                <a:pt x="10" y="8"/>
                              </a:lnTo>
                              <a:lnTo>
                                <a:pt x="18" y="3"/>
                              </a:lnTo>
                              <a:lnTo>
                                <a:pt x="25" y="0"/>
                              </a:lnTo>
                              <a:lnTo>
                                <a:pt x="35" y="3"/>
                              </a:lnTo>
                              <a:lnTo>
                                <a:pt x="43" y="8"/>
                              </a:lnTo>
                              <a:lnTo>
                                <a:pt x="48" y="15"/>
                              </a:lnTo>
                              <a:lnTo>
                                <a:pt x="5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CB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6" name="Freeform 9387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7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5 w 47"/>
                            <a:gd name="T13" fmla="*/ 8 h 50"/>
                            <a:gd name="T14" fmla="*/ 0 w 47"/>
                            <a:gd name="T15" fmla="*/ 15 h 50"/>
                            <a:gd name="T16" fmla="*/ 0 w 47"/>
                            <a:gd name="T17" fmla="*/ 25 h 50"/>
                            <a:gd name="T18" fmla="*/ 0 w 47"/>
                            <a:gd name="T19" fmla="*/ 35 h 50"/>
                            <a:gd name="T20" fmla="*/ 5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7 w 47"/>
                            <a:gd name="T31" fmla="*/ 35 h 50"/>
                            <a:gd name="T32" fmla="*/ 47 w 47"/>
                            <a:gd name="T33" fmla="*/ 25 h 50"/>
                            <a:gd name="T34" fmla="*/ 47 w 47"/>
                            <a:gd name="T35" fmla="*/ 25 h 50"/>
                            <a:gd name="T36" fmla="*/ 45 w 47"/>
                            <a:gd name="T37" fmla="*/ 35 h 50"/>
                            <a:gd name="T38" fmla="*/ 40 w 47"/>
                            <a:gd name="T39" fmla="*/ 43 h 50"/>
                            <a:gd name="T40" fmla="*/ 32 w 47"/>
                            <a:gd name="T41" fmla="*/ 47 h 50"/>
                            <a:gd name="T42" fmla="*/ 22 w 47"/>
                            <a:gd name="T43" fmla="*/ 47 h 50"/>
                            <a:gd name="T44" fmla="*/ 15 w 47"/>
                            <a:gd name="T45" fmla="*/ 47 h 50"/>
                            <a:gd name="T46" fmla="*/ 7 w 47"/>
                            <a:gd name="T47" fmla="*/ 43 h 50"/>
                            <a:gd name="T48" fmla="*/ 2 w 47"/>
                            <a:gd name="T49" fmla="*/ 35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8 h 50"/>
                            <a:gd name="T56" fmla="*/ 15 w 47"/>
                            <a:gd name="T57" fmla="*/ 3 h 50"/>
                            <a:gd name="T58" fmla="*/ 22 w 47"/>
                            <a:gd name="T59" fmla="*/ 3 h 50"/>
                            <a:gd name="T60" fmla="*/ 32 w 47"/>
                            <a:gd name="T61" fmla="*/ 3 h 50"/>
                            <a:gd name="T62" fmla="*/ 40 w 47"/>
                            <a:gd name="T63" fmla="*/ 8 h 50"/>
                            <a:gd name="T64" fmla="*/ 45 w 47"/>
                            <a:gd name="T65" fmla="*/ 15 h 50"/>
                            <a:gd name="T66" fmla="*/ 47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7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5" y="8"/>
                              </a:lnTo>
                              <a:lnTo>
                                <a:pt x="0" y="15"/>
                              </a:lnTo>
                              <a:lnTo>
                                <a:pt x="0" y="25"/>
                              </a:lnTo>
                              <a:lnTo>
                                <a:pt x="0" y="35"/>
                              </a:lnTo>
                              <a:lnTo>
                                <a:pt x="5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7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7" y="25"/>
                              </a:moveTo>
                              <a:lnTo>
                                <a:pt x="45" y="35"/>
                              </a:lnTo>
                              <a:lnTo>
                                <a:pt x="40" y="43"/>
                              </a:lnTo>
                              <a:lnTo>
                                <a:pt x="32" y="47"/>
                              </a:lnTo>
                              <a:lnTo>
                                <a:pt x="22" y="47"/>
                              </a:lnTo>
                              <a:lnTo>
                                <a:pt x="15" y="47"/>
                              </a:lnTo>
                              <a:lnTo>
                                <a:pt x="7" y="43"/>
                              </a:lnTo>
                              <a:lnTo>
                                <a:pt x="2" y="35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8"/>
                              </a:lnTo>
                              <a:lnTo>
                                <a:pt x="15" y="3"/>
                              </a:lnTo>
                              <a:lnTo>
                                <a:pt x="22" y="3"/>
                              </a:lnTo>
                              <a:lnTo>
                                <a:pt x="32" y="3"/>
                              </a:lnTo>
                              <a:lnTo>
                                <a:pt x="40" y="8"/>
                              </a:lnTo>
                              <a:lnTo>
                                <a:pt x="45" y="15"/>
                              </a:lnTo>
                              <a:lnTo>
                                <a:pt x="47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BCC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7" name="Freeform 9388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5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7 w 47"/>
                            <a:gd name="T13" fmla="*/ 8 h 50"/>
                            <a:gd name="T14" fmla="*/ 2 w 47"/>
                            <a:gd name="T15" fmla="*/ 15 h 50"/>
                            <a:gd name="T16" fmla="*/ 0 w 47"/>
                            <a:gd name="T17" fmla="*/ 25 h 50"/>
                            <a:gd name="T18" fmla="*/ 2 w 47"/>
                            <a:gd name="T19" fmla="*/ 35 h 50"/>
                            <a:gd name="T20" fmla="*/ 7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5 w 47"/>
                            <a:gd name="T31" fmla="*/ 35 h 50"/>
                            <a:gd name="T32" fmla="*/ 47 w 47"/>
                            <a:gd name="T33" fmla="*/ 25 h 50"/>
                            <a:gd name="T34" fmla="*/ 45 w 47"/>
                            <a:gd name="T35" fmla="*/ 25 h 50"/>
                            <a:gd name="T36" fmla="*/ 45 w 47"/>
                            <a:gd name="T37" fmla="*/ 33 h 50"/>
                            <a:gd name="T38" fmla="*/ 40 w 47"/>
                            <a:gd name="T39" fmla="*/ 40 h 50"/>
                            <a:gd name="T40" fmla="*/ 32 w 47"/>
                            <a:gd name="T41" fmla="*/ 45 h 50"/>
                            <a:gd name="T42" fmla="*/ 22 w 47"/>
                            <a:gd name="T43" fmla="*/ 47 h 50"/>
                            <a:gd name="T44" fmla="*/ 15 w 47"/>
                            <a:gd name="T45" fmla="*/ 45 h 50"/>
                            <a:gd name="T46" fmla="*/ 7 w 47"/>
                            <a:gd name="T47" fmla="*/ 40 h 50"/>
                            <a:gd name="T48" fmla="*/ 2 w 47"/>
                            <a:gd name="T49" fmla="*/ 33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10 h 50"/>
                            <a:gd name="T56" fmla="*/ 15 w 47"/>
                            <a:gd name="T57" fmla="*/ 5 h 50"/>
                            <a:gd name="T58" fmla="*/ 22 w 47"/>
                            <a:gd name="T59" fmla="*/ 3 h 50"/>
                            <a:gd name="T60" fmla="*/ 32 w 47"/>
                            <a:gd name="T61" fmla="*/ 5 h 50"/>
                            <a:gd name="T62" fmla="*/ 40 w 47"/>
                            <a:gd name="T63" fmla="*/ 10 h 50"/>
                            <a:gd name="T64" fmla="*/ 45 w 47"/>
                            <a:gd name="T65" fmla="*/ 15 h 50"/>
                            <a:gd name="T66" fmla="*/ 45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5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7" y="8"/>
                              </a:lnTo>
                              <a:lnTo>
                                <a:pt x="2" y="15"/>
                              </a:lnTo>
                              <a:lnTo>
                                <a:pt x="0" y="25"/>
                              </a:lnTo>
                              <a:lnTo>
                                <a:pt x="2" y="35"/>
                              </a:lnTo>
                              <a:lnTo>
                                <a:pt x="7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5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5" y="25"/>
                              </a:moveTo>
                              <a:lnTo>
                                <a:pt x="45" y="33"/>
                              </a:lnTo>
                              <a:lnTo>
                                <a:pt x="40" y="40"/>
                              </a:lnTo>
                              <a:lnTo>
                                <a:pt x="32" y="45"/>
                              </a:lnTo>
                              <a:lnTo>
                                <a:pt x="22" y="47"/>
                              </a:lnTo>
                              <a:lnTo>
                                <a:pt x="15" y="45"/>
                              </a:lnTo>
                              <a:lnTo>
                                <a:pt x="7" y="40"/>
                              </a:lnTo>
                              <a:lnTo>
                                <a:pt x="2" y="33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10"/>
                              </a:lnTo>
                              <a:lnTo>
                                <a:pt x="15" y="5"/>
                              </a:lnTo>
                              <a:lnTo>
                                <a:pt x="22" y="3"/>
                              </a:lnTo>
                              <a:lnTo>
                                <a:pt x="32" y="5"/>
                              </a:lnTo>
                              <a:lnTo>
                                <a:pt x="40" y="10"/>
                              </a:lnTo>
                              <a:lnTo>
                                <a:pt x="45" y="15"/>
                              </a:lnTo>
                              <a:lnTo>
                                <a:pt x="4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CD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8" name="Freeform 9389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9845" cy="27940"/>
                        </a:xfrm>
                        <a:custGeom>
                          <a:avLst/>
                          <a:gdLst>
                            <a:gd name="T0" fmla="*/ 47 w 47"/>
                            <a:gd name="T1" fmla="*/ 22 h 44"/>
                            <a:gd name="T2" fmla="*/ 45 w 47"/>
                            <a:gd name="T3" fmla="*/ 12 h 44"/>
                            <a:gd name="T4" fmla="*/ 40 w 47"/>
                            <a:gd name="T5" fmla="*/ 5 h 44"/>
                            <a:gd name="T6" fmla="*/ 32 w 47"/>
                            <a:gd name="T7" fmla="*/ 0 h 44"/>
                            <a:gd name="T8" fmla="*/ 22 w 47"/>
                            <a:gd name="T9" fmla="*/ 0 h 44"/>
                            <a:gd name="T10" fmla="*/ 15 w 47"/>
                            <a:gd name="T11" fmla="*/ 0 h 44"/>
                            <a:gd name="T12" fmla="*/ 7 w 47"/>
                            <a:gd name="T13" fmla="*/ 5 h 44"/>
                            <a:gd name="T14" fmla="*/ 2 w 47"/>
                            <a:gd name="T15" fmla="*/ 12 h 44"/>
                            <a:gd name="T16" fmla="*/ 0 w 47"/>
                            <a:gd name="T17" fmla="*/ 22 h 44"/>
                            <a:gd name="T18" fmla="*/ 2 w 47"/>
                            <a:gd name="T19" fmla="*/ 32 h 44"/>
                            <a:gd name="T20" fmla="*/ 7 w 47"/>
                            <a:gd name="T21" fmla="*/ 40 h 44"/>
                            <a:gd name="T22" fmla="*/ 15 w 47"/>
                            <a:gd name="T23" fmla="*/ 44 h 44"/>
                            <a:gd name="T24" fmla="*/ 22 w 47"/>
                            <a:gd name="T25" fmla="*/ 44 h 44"/>
                            <a:gd name="T26" fmla="*/ 32 w 47"/>
                            <a:gd name="T27" fmla="*/ 44 h 44"/>
                            <a:gd name="T28" fmla="*/ 40 w 47"/>
                            <a:gd name="T29" fmla="*/ 40 h 44"/>
                            <a:gd name="T30" fmla="*/ 45 w 47"/>
                            <a:gd name="T31" fmla="*/ 32 h 44"/>
                            <a:gd name="T32" fmla="*/ 47 w 47"/>
                            <a:gd name="T33" fmla="*/ 22 h 44"/>
                            <a:gd name="T34" fmla="*/ 45 w 47"/>
                            <a:gd name="T35" fmla="*/ 22 h 44"/>
                            <a:gd name="T36" fmla="*/ 42 w 47"/>
                            <a:gd name="T37" fmla="*/ 30 h 44"/>
                            <a:gd name="T38" fmla="*/ 40 w 47"/>
                            <a:gd name="T39" fmla="*/ 37 h 44"/>
                            <a:gd name="T40" fmla="*/ 32 w 47"/>
                            <a:gd name="T41" fmla="*/ 42 h 44"/>
                            <a:gd name="T42" fmla="*/ 22 w 47"/>
                            <a:gd name="T43" fmla="*/ 44 h 44"/>
                            <a:gd name="T44" fmla="*/ 15 w 47"/>
                            <a:gd name="T45" fmla="*/ 42 h 44"/>
                            <a:gd name="T46" fmla="*/ 7 w 47"/>
                            <a:gd name="T47" fmla="*/ 37 h 44"/>
                            <a:gd name="T48" fmla="*/ 2 w 47"/>
                            <a:gd name="T49" fmla="*/ 30 h 44"/>
                            <a:gd name="T50" fmla="*/ 2 w 47"/>
                            <a:gd name="T51" fmla="*/ 22 h 44"/>
                            <a:gd name="T52" fmla="*/ 2 w 47"/>
                            <a:gd name="T53" fmla="*/ 15 h 44"/>
                            <a:gd name="T54" fmla="*/ 7 w 47"/>
                            <a:gd name="T55" fmla="*/ 7 h 44"/>
                            <a:gd name="T56" fmla="*/ 15 w 47"/>
                            <a:gd name="T57" fmla="*/ 2 h 44"/>
                            <a:gd name="T58" fmla="*/ 22 w 47"/>
                            <a:gd name="T59" fmla="*/ 0 h 44"/>
                            <a:gd name="T60" fmla="*/ 32 w 47"/>
                            <a:gd name="T61" fmla="*/ 2 h 44"/>
                            <a:gd name="T62" fmla="*/ 40 w 47"/>
                            <a:gd name="T63" fmla="*/ 7 h 44"/>
                            <a:gd name="T64" fmla="*/ 42 w 47"/>
                            <a:gd name="T65" fmla="*/ 15 h 44"/>
                            <a:gd name="T66" fmla="*/ 45 w 47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44">
                              <a:moveTo>
                                <a:pt x="47" y="22"/>
                              </a:moveTo>
                              <a:lnTo>
                                <a:pt x="45" y="12"/>
                              </a:lnTo>
                              <a:lnTo>
                                <a:pt x="40" y="5"/>
                              </a:lnTo>
                              <a:lnTo>
                                <a:pt x="32" y="0"/>
                              </a:lnTo>
                              <a:lnTo>
                                <a:pt x="22" y="0"/>
                              </a:lnTo>
                              <a:lnTo>
                                <a:pt x="15" y="0"/>
                              </a:lnTo>
                              <a:lnTo>
                                <a:pt x="7" y="5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2"/>
                              </a:lnTo>
                              <a:lnTo>
                                <a:pt x="7" y="40"/>
                              </a:lnTo>
                              <a:lnTo>
                                <a:pt x="15" y="44"/>
                              </a:lnTo>
                              <a:lnTo>
                                <a:pt x="22" y="44"/>
                              </a:lnTo>
                              <a:lnTo>
                                <a:pt x="32" y="44"/>
                              </a:lnTo>
                              <a:lnTo>
                                <a:pt x="40" y="40"/>
                              </a:lnTo>
                              <a:lnTo>
                                <a:pt x="45" y="32"/>
                              </a:lnTo>
                              <a:lnTo>
                                <a:pt x="47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40" y="37"/>
                              </a:lnTo>
                              <a:lnTo>
                                <a:pt x="32" y="42"/>
                              </a:lnTo>
                              <a:lnTo>
                                <a:pt x="22" y="44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2" y="30"/>
                              </a:lnTo>
                              <a:lnTo>
                                <a:pt x="2" y="22"/>
                              </a:lnTo>
                              <a:lnTo>
                                <a:pt x="2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0"/>
                              </a:lnTo>
                              <a:lnTo>
                                <a:pt x="32" y="2"/>
                              </a:lnTo>
                              <a:lnTo>
                                <a:pt x="40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CF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9" name="Freeform 9390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8575" cy="27940"/>
                        </a:xfrm>
                        <a:custGeom>
                          <a:avLst/>
                          <a:gdLst>
                            <a:gd name="T0" fmla="*/ 45 w 45"/>
                            <a:gd name="T1" fmla="*/ 22 h 44"/>
                            <a:gd name="T2" fmla="*/ 45 w 45"/>
                            <a:gd name="T3" fmla="*/ 12 h 44"/>
                            <a:gd name="T4" fmla="*/ 40 w 45"/>
                            <a:gd name="T5" fmla="*/ 7 h 44"/>
                            <a:gd name="T6" fmla="*/ 32 w 45"/>
                            <a:gd name="T7" fmla="*/ 2 h 44"/>
                            <a:gd name="T8" fmla="*/ 22 w 45"/>
                            <a:gd name="T9" fmla="*/ 0 h 44"/>
                            <a:gd name="T10" fmla="*/ 15 w 45"/>
                            <a:gd name="T11" fmla="*/ 2 h 44"/>
                            <a:gd name="T12" fmla="*/ 7 w 45"/>
                            <a:gd name="T13" fmla="*/ 7 h 44"/>
                            <a:gd name="T14" fmla="*/ 2 w 45"/>
                            <a:gd name="T15" fmla="*/ 12 h 44"/>
                            <a:gd name="T16" fmla="*/ 0 w 45"/>
                            <a:gd name="T17" fmla="*/ 22 h 44"/>
                            <a:gd name="T18" fmla="*/ 2 w 45"/>
                            <a:gd name="T19" fmla="*/ 30 h 44"/>
                            <a:gd name="T20" fmla="*/ 7 w 45"/>
                            <a:gd name="T21" fmla="*/ 37 h 44"/>
                            <a:gd name="T22" fmla="*/ 15 w 45"/>
                            <a:gd name="T23" fmla="*/ 42 h 44"/>
                            <a:gd name="T24" fmla="*/ 22 w 45"/>
                            <a:gd name="T25" fmla="*/ 44 h 44"/>
                            <a:gd name="T26" fmla="*/ 32 w 45"/>
                            <a:gd name="T27" fmla="*/ 42 h 44"/>
                            <a:gd name="T28" fmla="*/ 40 w 45"/>
                            <a:gd name="T29" fmla="*/ 37 h 44"/>
                            <a:gd name="T30" fmla="*/ 45 w 45"/>
                            <a:gd name="T31" fmla="*/ 30 h 44"/>
                            <a:gd name="T32" fmla="*/ 45 w 45"/>
                            <a:gd name="T33" fmla="*/ 22 h 44"/>
                            <a:gd name="T34" fmla="*/ 45 w 45"/>
                            <a:gd name="T35" fmla="*/ 22 h 44"/>
                            <a:gd name="T36" fmla="*/ 42 w 45"/>
                            <a:gd name="T37" fmla="*/ 30 h 44"/>
                            <a:gd name="T38" fmla="*/ 37 w 45"/>
                            <a:gd name="T39" fmla="*/ 37 h 44"/>
                            <a:gd name="T40" fmla="*/ 32 w 45"/>
                            <a:gd name="T41" fmla="*/ 42 h 44"/>
                            <a:gd name="T42" fmla="*/ 22 w 45"/>
                            <a:gd name="T43" fmla="*/ 42 h 44"/>
                            <a:gd name="T44" fmla="*/ 15 w 45"/>
                            <a:gd name="T45" fmla="*/ 42 h 44"/>
                            <a:gd name="T46" fmla="*/ 7 w 45"/>
                            <a:gd name="T47" fmla="*/ 37 h 44"/>
                            <a:gd name="T48" fmla="*/ 5 w 45"/>
                            <a:gd name="T49" fmla="*/ 30 h 44"/>
                            <a:gd name="T50" fmla="*/ 2 w 45"/>
                            <a:gd name="T51" fmla="*/ 22 h 44"/>
                            <a:gd name="T52" fmla="*/ 5 w 45"/>
                            <a:gd name="T53" fmla="*/ 15 h 44"/>
                            <a:gd name="T54" fmla="*/ 7 w 45"/>
                            <a:gd name="T55" fmla="*/ 7 h 44"/>
                            <a:gd name="T56" fmla="*/ 15 w 45"/>
                            <a:gd name="T57" fmla="*/ 2 h 44"/>
                            <a:gd name="T58" fmla="*/ 22 w 45"/>
                            <a:gd name="T59" fmla="*/ 2 h 44"/>
                            <a:gd name="T60" fmla="*/ 32 w 45"/>
                            <a:gd name="T61" fmla="*/ 2 h 44"/>
                            <a:gd name="T62" fmla="*/ 37 w 45"/>
                            <a:gd name="T63" fmla="*/ 7 h 44"/>
                            <a:gd name="T64" fmla="*/ 42 w 45"/>
                            <a:gd name="T65" fmla="*/ 15 h 44"/>
                            <a:gd name="T66" fmla="*/ 45 w 45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45" y="22"/>
                              </a:moveTo>
                              <a:lnTo>
                                <a:pt x="45" y="12"/>
                              </a:lnTo>
                              <a:lnTo>
                                <a:pt x="40" y="7"/>
                              </a:lnTo>
                              <a:lnTo>
                                <a:pt x="32" y="2"/>
                              </a:lnTo>
                              <a:lnTo>
                                <a:pt x="22" y="0"/>
                              </a:lnTo>
                              <a:lnTo>
                                <a:pt x="15" y="2"/>
                              </a:lnTo>
                              <a:lnTo>
                                <a:pt x="7" y="7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0"/>
                              </a:lnTo>
                              <a:lnTo>
                                <a:pt x="7" y="37"/>
                              </a:lnTo>
                              <a:lnTo>
                                <a:pt x="15" y="42"/>
                              </a:lnTo>
                              <a:lnTo>
                                <a:pt x="22" y="44"/>
                              </a:lnTo>
                              <a:lnTo>
                                <a:pt x="32" y="42"/>
                              </a:lnTo>
                              <a:lnTo>
                                <a:pt x="40" y="37"/>
                              </a:lnTo>
                              <a:lnTo>
                                <a:pt x="45" y="30"/>
                              </a:lnTo>
                              <a:lnTo>
                                <a:pt x="45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37" y="37"/>
                              </a:lnTo>
                              <a:lnTo>
                                <a:pt x="32" y="42"/>
                              </a:lnTo>
                              <a:lnTo>
                                <a:pt x="22" y="42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5" y="30"/>
                              </a:lnTo>
                              <a:lnTo>
                                <a:pt x="2" y="22"/>
                              </a:lnTo>
                              <a:lnTo>
                                <a:pt x="5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2"/>
                              </a:lnTo>
                              <a:lnTo>
                                <a:pt x="32" y="2"/>
                              </a:lnTo>
                              <a:lnTo>
                                <a:pt x="37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C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0" name="Freeform 9391"/>
                      <wps:cNvSpPr>
                        <a:spLocks noEditPoints="1"/>
                      </wps:cNvSpPr>
                      <wps:spPr bwMode="auto">
                        <a:xfrm>
                          <a:off x="378460" y="453390"/>
                          <a:ext cx="27305" cy="27940"/>
                        </a:xfrm>
                        <a:custGeom>
                          <a:avLst/>
                          <a:gdLst>
                            <a:gd name="T0" fmla="*/ 43 w 43"/>
                            <a:gd name="T1" fmla="*/ 22 h 44"/>
                            <a:gd name="T2" fmla="*/ 40 w 43"/>
                            <a:gd name="T3" fmla="*/ 15 h 44"/>
                            <a:gd name="T4" fmla="*/ 38 w 43"/>
                            <a:gd name="T5" fmla="*/ 7 h 44"/>
                            <a:gd name="T6" fmla="*/ 30 w 43"/>
                            <a:gd name="T7" fmla="*/ 2 h 44"/>
                            <a:gd name="T8" fmla="*/ 20 w 43"/>
                            <a:gd name="T9" fmla="*/ 0 h 44"/>
                            <a:gd name="T10" fmla="*/ 13 w 43"/>
                            <a:gd name="T11" fmla="*/ 2 h 44"/>
                            <a:gd name="T12" fmla="*/ 5 w 43"/>
                            <a:gd name="T13" fmla="*/ 7 h 44"/>
                            <a:gd name="T14" fmla="*/ 0 w 43"/>
                            <a:gd name="T15" fmla="*/ 15 h 44"/>
                            <a:gd name="T16" fmla="*/ 0 w 43"/>
                            <a:gd name="T17" fmla="*/ 22 h 44"/>
                            <a:gd name="T18" fmla="*/ 0 w 43"/>
                            <a:gd name="T19" fmla="*/ 30 h 44"/>
                            <a:gd name="T20" fmla="*/ 5 w 43"/>
                            <a:gd name="T21" fmla="*/ 37 h 44"/>
                            <a:gd name="T22" fmla="*/ 13 w 43"/>
                            <a:gd name="T23" fmla="*/ 42 h 44"/>
                            <a:gd name="T24" fmla="*/ 20 w 43"/>
                            <a:gd name="T25" fmla="*/ 44 h 44"/>
                            <a:gd name="T26" fmla="*/ 30 w 43"/>
                            <a:gd name="T27" fmla="*/ 42 h 44"/>
                            <a:gd name="T28" fmla="*/ 38 w 43"/>
                            <a:gd name="T29" fmla="*/ 37 h 44"/>
                            <a:gd name="T30" fmla="*/ 40 w 43"/>
                            <a:gd name="T31" fmla="*/ 30 h 44"/>
                            <a:gd name="T32" fmla="*/ 43 w 43"/>
                            <a:gd name="T33" fmla="*/ 22 h 44"/>
                            <a:gd name="T34" fmla="*/ 40 w 43"/>
                            <a:gd name="T35" fmla="*/ 22 h 44"/>
                            <a:gd name="T36" fmla="*/ 40 w 43"/>
                            <a:gd name="T37" fmla="*/ 30 h 44"/>
                            <a:gd name="T38" fmla="*/ 35 w 43"/>
                            <a:gd name="T39" fmla="*/ 37 h 44"/>
                            <a:gd name="T40" fmla="*/ 30 w 43"/>
                            <a:gd name="T41" fmla="*/ 40 h 44"/>
                            <a:gd name="T42" fmla="*/ 20 w 43"/>
                            <a:gd name="T43" fmla="*/ 42 h 44"/>
                            <a:gd name="T44" fmla="*/ 13 w 43"/>
                            <a:gd name="T45" fmla="*/ 40 h 44"/>
                            <a:gd name="T46" fmla="*/ 8 w 43"/>
                            <a:gd name="T47" fmla="*/ 37 h 44"/>
                            <a:gd name="T48" fmla="*/ 3 w 43"/>
                            <a:gd name="T49" fmla="*/ 30 h 44"/>
                            <a:gd name="T50" fmla="*/ 0 w 43"/>
                            <a:gd name="T51" fmla="*/ 22 h 44"/>
                            <a:gd name="T52" fmla="*/ 3 w 43"/>
                            <a:gd name="T53" fmla="*/ 15 h 44"/>
                            <a:gd name="T54" fmla="*/ 8 w 43"/>
                            <a:gd name="T55" fmla="*/ 7 h 44"/>
                            <a:gd name="T56" fmla="*/ 13 w 43"/>
                            <a:gd name="T57" fmla="*/ 5 h 44"/>
                            <a:gd name="T58" fmla="*/ 20 w 43"/>
                            <a:gd name="T59" fmla="*/ 2 h 44"/>
                            <a:gd name="T60" fmla="*/ 30 w 43"/>
                            <a:gd name="T61" fmla="*/ 5 h 44"/>
                            <a:gd name="T62" fmla="*/ 35 w 43"/>
                            <a:gd name="T63" fmla="*/ 7 h 44"/>
                            <a:gd name="T64" fmla="*/ 40 w 43"/>
                            <a:gd name="T65" fmla="*/ 15 h 44"/>
                            <a:gd name="T66" fmla="*/ 40 w 43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4">
                              <a:moveTo>
                                <a:pt x="43" y="22"/>
                              </a:moveTo>
                              <a:lnTo>
                                <a:pt x="40" y="15"/>
                              </a:lnTo>
                              <a:lnTo>
                                <a:pt x="38" y="7"/>
                              </a:lnTo>
                              <a:lnTo>
                                <a:pt x="30" y="2"/>
                              </a:lnTo>
                              <a:lnTo>
                                <a:pt x="20" y="0"/>
                              </a:lnTo>
                              <a:lnTo>
                                <a:pt x="13" y="2"/>
                              </a:lnTo>
                              <a:lnTo>
                                <a:pt x="5" y="7"/>
                              </a:lnTo>
                              <a:lnTo>
                                <a:pt x="0" y="15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5" y="37"/>
                              </a:lnTo>
                              <a:lnTo>
                                <a:pt x="13" y="42"/>
                              </a:lnTo>
                              <a:lnTo>
                                <a:pt x="20" y="44"/>
                              </a:lnTo>
                              <a:lnTo>
                                <a:pt x="30" y="42"/>
                              </a:lnTo>
                              <a:lnTo>
                                <a:pt x="38" y="37"/>
                              </a:lnTo>
                              <a:lnTo>
                                <a:pt x="40" y="30"/>
                              </a:lnTo>
                              <a:lnTo>
                                <a:pt x="43" y="22"/>
                              </a:lnTo>
                              <a:close/>
                              <a:moveTo>
                                <a:pt x="40" y="22"/>
                              </a:moveTo>
                              <a:lnTo>
                                <a:pt x="40" y="30"/>
                              </a:lnTo>
                              <a:lnTo>
                                <a:pt x="35" y="37"/>
                              </a:lnTo>
                              <a:lnTo>
                                <a:pt x="30" y="40"/>
                              </a:lnTo>
                              <a:lnTo>
                                <a:pt x="20" y="42"/>
                              </a:lnTo>
                              <a:lnTo>
                                <a:pt x="13" y="40"/>
                              </a:lnTo>
                              <a:lnTo>
                                <a:pt x="8" y="37"/>
                              </a:lnTo>
                              <a:lnTo>
                                <a:pt x="3" y="30"/>
                              </a:lnTo>
                              <a:lnTo>
                                <a:pt x="0" y="22"/>
                              </a:lnTo>
                              <a:lnTo>
                                <a:pt x="3" y="15"/>
                              </a:lnTo>
                              <a:lnTo>
                                <a:pt x="8" y="7"/>
                              </a:lnTo>
                              <a:lnTo>
                                <a:pt x="13" y="5"/>
                              </a:lnTo>
                              <a:lnTo>
                                <a:pt x="20" y="2"/>
                              </a:lnTo>
                              <a:lnTo>
                                <a:pt x="30" y="5"/>
                              </a:lnTo>
                              <a:lnTo>
                                <a:pt x="35" y="7"/>
                              </a:lnTo>
                              <a:lnTo>
                                <a:pt x="40" y="15"/>
                              </a:lnTo>
                              <a:lnTo>
                                <a:pt x="40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4D1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1" name="Freeform 9392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7305" cy="25400"/>
                        </a:xfrm>
                        <a:custGeom>
                          <a:avLst/>
                          <a:gdLst>
                            <a:gd name="T0" fmla="*/ 43 w 43"/>
                            <a:gd name="T1" fmla="*/ 20 h 40"/>
                            <a:gd name="T2" fmla="*/ 40 w 43"/>
                            <a:gd name="T3" fmla="*/ 13 h 40"/>
                            <a:gd name="T4" fmla="*/ 35 w 43"/>
                            <a:gd name="T5" fmla="*/ 5 h 40"/>
                            <a:gd name="T6" fmla="*/ 30 w 43"/>
                            <a:gd name="T7" fmla="*/ 0 h 40"/>
                            <a:gd name="T8" fmla="*/ 20 w 43"/>
                            <a:gd name="T9" fmla="*/ 0 h 40"/>
                            <a:gd name="T10" fmla="*/ 13 w 43"/>
                            <a:gd name="T11" fmla="*/ 0 h 40"/>
                            <a:gd name="T12" fmla="*/ 5 w 43"/>
                            <a:gd name="T13" fmla="*/ 5 h 40"/>
                            <a:gd name="T14" fmla="*/ 3 w 43"/>
                            <a:gd name="T15" fmla="*/ 13 h 40"/>
                            <a:gd name="T16" fmla="*/ 0 w 43"/>
                            <a:gd name="T17" fmla="*/ 20 h 40"/>
                            <a:gd name="T18" fmla="*/ 3 w 43"/>
                            <a:gd name="T19" fmla="*/ 28 h 40"/>
                            <a:gd name="T20" fmla="*/ 5 w 43"/>
                            <a:gd name="T21" fmla="*/ 35 h 40"/>
                            <a:gd name="T22" fmla="*/ 13 w 43"/>
                            <a:gd name="T23" fmla="*/ 40 h 40"/>
                            <a:gd name="T24" fmla="*/ 20 w 43"/>
                            <a:gd name="T25" fmla="*/ 40 h 40"/>
                            <a:gd name="T26" fmla="*/ 30 w 43"/>
                            <a:gd name="T27" fmla="*/ 40 h 40"/>
                            <a:gd name="T28" fmla="*/ 35 w 43"/>
                            <a:gd name="T29" fmla="*/ 35 h 40"/>
                            <a:gd name="T30" fmla="*/ 40 w 43"/>
                            <a:gd name="T31" fmla="*/ 28 h 40"/>
                            <a:gd name="T32" fmla="*/ 43 w 43"/>
                            <a:gd name="T33" fmla="*/ 20 h 40"/>
                            <a:gd name="T34" fmla="*/ 40 w 43"/>
                            <a:gd name="T35" fmla="*/ 20 h 40"/>
                            <a:gd name="T36" fmla="*/ 40 w 43"/>
                            <a:gd name="T37" fmla="*/ 28 h 40"/>
                            <a:gd name="T38" fmla="*/ 35 w 43"/>
                            <a:gd name="T39" fmla="*/ 33 h 40"/>
                            <a:gd name="T40" fmla="*/ 28 w 43"/>
                            <a:gd name="T41" fmla="*/ 38 h 40"/>
                            <a:gd name="T42" fmla="*/ 20 w 43"/>
                            <a:gd name="T43" fmla="*/ 40 h 40"/>
                            <a:gd name="T44" fmla="*/ 13 w 43"/>
                            <a:gd name="T45" fmla="*/ 38 h 40"/>
                            <a:gd name="T46" fmla="*/ 8 w 43"/>
                            <a:gd name="T47" fmla="*/ 33 h 40"/>
                            <a:gd name="T48" fmla="*/ 3 w 43"/>
                            <a:gd name="T49" fmla="*/ 28 h 40"/>
                            <a:gd name="T50" fmla="*/ 3 w 43"/>
                            <a:gd name="T51" fmla="*/ 20 h 40"/>
                            <a:gd name="T52" fmla="*/ 3 w 43"/>
                            <a:gd name="T53" fmla="*/ 13 h 40"/>
                            <a:gd name="T54" fmla="*/ 8 w 43"/>
                            <a:gd name="T55" fmla="*/ 5 h 40"/>
                            <a:gd name="T56" fmla="*/ 13 w 43"/>
                            <a:gd name="T57" fmla="*/ 3 h 40"/>
                            <a:gd name="T58" fmla="*/ 20 w 43"/>
                            <a:gd name="T59" fmla="*/ 0 h 40"/>
                            <a:gd name="T60" fmla="*/ 28 w 43"/>
                            <a:gd name="T61" fmla="*/ 3 h 40"/>
                            <a:gd name="T62" fmla="*/ 35 w 43"/>
                            <a:gd name="T63" fmla="*/ 5 h 40"/>
                            <a:gd name="T64" fmla="*/ 40 w 43"/>
                            <a:gd name="T65" fmla="*/ 13 h 40"/>
                            <a:gd name="T66" fmla="*/ 40 w 43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0">
                              <a:moveTo>
                                <a:pt x="43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0"/>
                              </a:lnTo>
                              <a:lnTo>
                                <a:pt x="20" y="0"/>
                              </a:lnTo>
                              <a:lnTo>
                                <a:pt x="13" y="0"/>
                              </a:lnTo>
                              <a:lnTo>
                                <a:pt x="5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5" y="35"/>
                              </a:lnTo>
                              <a:lnTo>
                                <a:pt x="13" y="40"/>
                              </a:lnTo>
                              <a:lnTo>
                                <a:pt x="20" y="40"/>
                              </a:lnTo>
                              <a:lnTo>
                                <a:pt x="30" y="40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3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40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40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3" y="28"/>
                              </a:lnTo>
                              <a:lnTo>
                                <a:pt x="3" y="20"/>
                              </a:lnTo>
                              <a:lnTo>
                                <a:pt x="3" y="13"/>
                              </a:lnTo>
                              <a:lnTo>
                                <a:pt x="8" y="5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5"/>
                              </a:lnTo>
                              <a:lnTo>
                                <a:pt x="40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D2B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2" name="Freeform 9393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5400" cy="25400"/>
                        </a:xfrm>
                        <a:custGeom>
                          <a:avLst/>
                          <a:gdLst>
                            <a:gd name="T0" fmla="*/ 40 w 40"/>
                            <a:gd name="T1" fmla="*/ 20 h 40"/>
                            <a:gd name="T2" fmla="*/ 40 w 40"/>
                            <a:gd name="T3" fmla="*/ 13 h 40"/>
                            <a:gd name="T4" fmla="*/ 35 w 40"/>
                            <a:gd name="T5" fmla="*/ 5 h 40"/>
                            <a:gd name="T6" fmla="*/ 30 w 40"/>
                            <a:gd name="T7" fmla="*/ 3 h 40"/>
                            <a:gd name="T8" fmla="*/ 20 w 40"/>
                            <a:gd name="T9" fmla="*/ 0 h 40"/>
                            <a:gd name="T10" fmla="*/ 13 w 40"/>
                            <a:gd name="T11" fmla="*/ 3 h 40"/>
                            <a:gd name="T12" fmla="*/ 8 w 40"/>
                            <a:gd name="T13" fmla="*/ 5 h 40"/>
                            <a:gd name="T14" fmla="*/ 3 w 40"/>
                            <a:gd name="T15" fmla="*/ 13 h 40"/>
                            <a:gd name="T16" fmla="*/ 0 w 40"/>
                            <a:gd name="T17" fmla="*/ 20 h 40"/>
                            <a:gd name="T18" fmla="*/ 3 w 40"/>
                            <a:gd name="T19" fmla="*/ 28 h 40"/>
                            <a:gd name="T20" fmla="*/ 8 w 40"/>
                            <a:gd name="T21" fmla="*/ 35 h 40"/>
                            <a:gd name="T22" fmla="*/ 13 w 40"/>
                            <a:gd name="T23" fmla="*/ 38 h 40"/>
                            <a:gd name="T24" fmla="*/ 20 w 40"/>
                            <a:gd name="T25" fmla="*/ 40 h 40"/>
                            <a:gd name="T26" fmla="*/ 30 w 40"/>
                            <a:gd name="T27" fmla="*/ 38 h 40"/>
                            <a:gd name="T28" fmla="*/ 35 w 40"/>
                            <a:gd name="T29" fmla="*/ 35 h 40"/>
                            <a:gd name="T30" fmla="*/ 40 w 40"/>
                            <a:gd name="T31" fmla="*/ 28 h 40"/>
                            <a:gd name="T32" fmla="*/ 40 w 40"/>
                            <a:gd name="T33" fmla="*/ 20 h 40"/>
                            <a:gd name="T34" fmla="*/ 40 w 40"/>
                            <a:gd name="T35" fmla="*/ 20 h 40"/>
                            <a:gd name="T36" fmla="*/ 38 w 40"/>
                            <a:gd name="T37" fmla="*/ 28 h 40"/>
                            <a:gd name="T38" fmla="*/ 35 w 40"/>
                            <a:gd name="T39" fmla="*/ 33 h 40"/>
                            <a:gd name="T40" fmla="*/ 28 w 40"/>
                            <a:gd name="T41" fmla="*/ 38 h 40"/>
                            <a:gd name="T42" fmla="*/ 20 w 40"/>
                            <a:gd name="T43" fmla="*/ 38 h 40"/>
                            <a:gd name="T44" fmla="*/ 13 w 40"/>
                            <a:gd name="T45" fmla="*/ 38 h 40"/>
                            <a:gd name="T46" fmla="*/ 8 w 40"/>
                            <a:gd name="T47" fmla="*/ 33 h 40"/>
                            <a:gd name="T48" fmla="*/ 5 w 40"/>
                            <a:gd name="T49" fmla="*/ 28 h 40"/>
                            <a:gd name="T50" fmla="*/ 3 w 40"/>
                            <a:gd name="T51" fmla="*/ 20 h 40"/>
                            <a:gd name="T52" fmla="*/ 5 w 40"/>
                            <a:gd name="T53" fmla="*/ 13 h 40"/>
                            <a:gd name="T54" fmla="*/ 8 w 40"/>
                            <a:gd name="T55" fmla="*/ 8 h 40"/>
                            <a:gd name="T56" fmla="*/ 13 w 40"/>
                            <a:gd name="T57" fmla="*/ 3 h 40"/>
                            <a:gd name="T58" fmla="*/ 20 w 40"/>
                            <a:gd name="T59" fmla="*/ 0 h 40"/>
                            <a:gd name="T60" fmla="*/ 28 w 40"/>
                            <a:gd name="T61" fmla="*/ 3 h 40"/>
                            <a:gd name="T62" fmla="*/ 35 w 40"/>
                            <a:gd name="T63" fmla="*/ 8 h 40"/>
                            <a:gd name="T64" fmla="*/ 38 w 40"/>
                            <a:gd name="T65" fmla="*/ 13 h 40"/>
                            <a:gd name="T66" fmla="*/ 40 w 40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0" h="40">
                              <a:moveTo>
                                <a:pt x="40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0" y="0"/>
                              </a:ln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8" y="35"/>
                              </a:lnTo>
                              <a:lnTo>
                                <a:pt x="13" y="38"/>
                              </a:lnTo>
                              <a:lnTo>
                                <a:pt x="20" y="40"/>
                              </a:lnTo>
                              <a:lnTo>
                                <a:pt x="30" y="38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0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38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38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5" y="28"/>
                              </a:lnTo>
                              <a:lnTo>
                                <a:pt x="3" y="20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8"/>
                              </a:lnTo>
                              <a:lnTo>
                                <a:pt x="38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D3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3" name="Freeform 9394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5400"/>
                        </a:xfrm>
                        <a:custGeom>
                          <a:avLst/>
                          <a:gdLst>
                            <a:gd name="T0" fmla="*/ 37 w 37"/>
                            <a:gd name="T1" fmla="*/ 20 h 40"/>
                            <a:gd name="T2" fmla="*/ 37 w 37"/>
                            <a:gd name="T3" fmla="*/ 13 h 40"/>
                            <a:gd name="T4" fmla="*/ 32 w 37"/>
                            <a:gd name="T5" fmla="*/ 5 h 40"/>
                            <a:gd name="T6" fmla="*/ 25 w 37"/>
                            <a:gd name="T7" fmla="*/ 3 h 40"/>
                            <a:gd name="T8" fmla="*/ 17 w 37"/>
                            <a:gd name="T9" fmla="*/ 0 h 40"/>
                            <a:gd name="T10" fmla="*/ 10 w 37"/>
                            <a:gd name="T11" fmla="*/ 3 h 40"/>
                            <a:gd name="T12" fmla="*/ 5 w 37"/>
                            <a:gd name="T13" fmla="*/ 5 h 40"/>
                            <a:gd name="T14" fmla="*/ 0 w 37"/>
                            <a:gd name="T15" fmla="*/ 13 h 40"/>
                            <a:gd name="T16" fmla="*/ 0 w 37"/>
                            <a:gd name="T17" fmla="*/ 20 h 40"/>
                            <a:gd name="T18" fmla="*/ 0 w 37"/>
                            <a:gd name="T19" fmla="*/ 28 h 40"/>
                            <a:gd name="T20" fmla="*/ 5 w 37"/>
                            <a:gd name="T21" fmla="*/ 33 h 40"/>
                            <a:gd name="T22" fmla="*/ 10 w 37"/>
                            <a:gd name="T23" fmla="*/ 38 h 40"/>
                            <a:gd name="T24" fmla="*/ 17 w 37"/>
                            <a:gd name="T25" fmla="*/ 40 h 40"/>
                            <a:gd name="T26" fmla="*/ 25 w 37"/>
                            <a:gd name="T27" fmla="*/ 38 h 40"/>
                            <a:gd name="T28" fmla="*/ 32 w 37"/>
                            <a:gd name="T29" fmla="*/ 33 h 40"/>
                            <a:gd name="T30" fmla="*/ 37 w 37"/>
                            <a:gd name="T31" fmla="*/ 28 h 40"/>
                            <a:gd name="T32" fmla="*/ 37 w 37"/>
                            <a:gd name="T33" fmla="*/ 20 h 40"/>
                            <a:gd name="T34" fmla="*/ 37 w 37"/>
                            <a:gd name="T35" fmla="*/ 20 h 40"/>
                            <a:gd name="T36" fmla="*/ 35 w 37"/>
                            <a:gd name="T37" fmla="*/ 28 h 40"/>
                            <a:gd name="T38" fmla="*/ 30 w 37"/>
                            <a:gd name="T39" fmla="*/ 33 h 40"/>
                            <a:gd name="T40" fmla="*/ 25 w 37"/>
                            <a:gd name="T41" fmla="*/ 38 h 40"/>
                            <a:gd name="T42" fmla="*/ 17 w 37"/>
                            <a:gd name="T43" fmla="*/ 38 h 40"/>
                            <a:gd name="T44" fmla="*/ 12 w 37"/>
                            <a:gd name="T45" fmla="*/ 38 h 40"/>
                            <a:gd name="T46" fmla="*/ 5 w 37"/>
                            <a:gd name="T47" fmla="*/ 33 h 40"/>
                            <a:gd name="T48" fmla="*/ 2 w 37"/>
                            <a:gd name="T49" fmla="*/ 28 h 40"/>
                            <a:gd name="T50" fmla="*/ 0 w 37"/>
                            <a:gd name="T51" fmla="*/ 20 h 40"/>
                            <a:gd name="T52" fmla="*/ 2 w 37"/>
                            <a:gd name="T53" fmla="*/ 13 h 40"/>
                            <a:gd name="T54" fmla="*/ 5 w 37"/>
                            <a:gd name="T55" fmla="*/ 8 h 40"/>
                            <a:gd name="T56" fmla="*/ 12 w 37"/>
                            <a:gd name="T57" fmla="*/ 3 h 40"/>
                            <a:gd name="T58" fmla="*/ 17 w 37"/>
                            <a:gd name="T59" fmla="*/ 3 h 40"/>
                            <a:gd name="T60" fmla="*/ 25 w 37"/>
                            <a:gd name="T61" fmla="*/ 3 h 40"/>
                            <a:gd name="T62" fmla="*/ 30 w 37"/>
                            <a:gd name="T63" fmla="*/ 8 h 40"/>
                            <a:gd name="T64" fmla="*/ 35 w 37"/>
                            <a:gd name="T65" fmla="*/ 13 h 40"/>
                            <a:gd name="T66" fmla="*/ 37 w 37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37" y="20"/>
                              </a:moveTo>
                              <a:lnTo>
                                <a:pt x="37" y="13"/>
                              </a:lnTo>
                              <a:lnTo>
                                <a:pt x="32" y="5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5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40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7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7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8"/>
                              </a:lnTo>
                              <a:lnTo>
                                <a:pt x="17" y="38"/>
                              </a:lnTo>
                              <a:lnTo>
                                <a:pt x="12" y="38"/>
                              </a:lnTo>
                              <a:lnTo>
                                <a:pt x="5" y="33"/>
                              </a:lnTo>
                              <a:lnTo>
                                <a:pt x="2" y="28"/>
                              </a:lnTo>
                              <a:lnTo>
                                <a:pt x="0" y="20"/>
                              </a:lnTo>
                              <a:lnTo>
                                <a:pt x="2" y="13"/>
                              </a:lnTo>
                              <a:lnTo>
                                <a:pt x="5" y="8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5" y="3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7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D4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4" name="Freeform 9395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4130"/>
                        </a:xfrm>
                        <a:custGeom>
                          <a:avLst/>
                          <a:gdLst>
                            <a:gd name="T0" fmla="*/ 37 w 37"/>
                            <a:gd name="T1" fmla="*/ 20 h 38"/>
                            <a:gd name="T2" fmla="*/ 35 w 37"/>
                            <a:gd name="T3" fmla="*/ 13 h 38"/>
                            <a:gd name="T4" fmla="*/ 32 w 37"/>
                            <a:gd name="T5" fmla="*/ 8 h 38"/>
                            <a:gd name="T6" fmla="*/ 25 w 37"/>
                            <a:gd name="T7" fmla="*/ 3 h 38"/>
                            <a:gd name="T8" fmla="*/ 17 w 37"/>
                            <a:gd name="T9" fmla="*/ 0 h 38"/>
                            <a:gd name="T10" fmla="*/ 10 w 37"/>
                            <a:gd name="T11" fmla="*/ 3 h 38"/>
                            <a:gd name="T12" fmla="*/ 5 w 37"/>
                            <a:gd name="T13" fmla="*/ 8 h 38"/>
                            <a:gd name="T14" fmla="*/ 0 w 37"/>
                            <a:gd name="T15" fmla="*/ 13 h 38"/>
                            <a:gd name="T16" fmla="*/ 0 w 37"/>
                            <a:gd name="T17" fmla="*/ 20 h 38"/>
                            <a:gd name="T18" fmla="*/ 0 w 37"/>
                            <a:gd name="T19" fmla="*/ 28 h 38"/>
                            <a:gd name="T20" fmla="*/ 5 w 37"/>
                            <a:gd name="T21" fmla="*/ 33 h 38"/>
                            <a:gd name="T22" fmla="*/ 10 w 37"/>
                            <a:gd name="T23" fmla="*/ 38 h 38"/>
                            <a:gd name="T24" fmla="*/ 17 w 37"/>
                            <a:gd name="T25" fmla="*/ 38 h 38"/>
                            <a:gd name="T26" fmla="*/ 25 w 37"/>
                            <a:gd name="T27" fmla="*/ 38 h 38"/>
                            <a:gd name="T28" fmla="*/ 32 w 37"/>
                            <a:gd name="T29" fmla="*/ 33 h 38"/>
                            <a:gd name="T30" fmla="*/ 35 w 37"/>
                            <a:gd name="T31" fmla="*/ 28 h 38"/>
                            <a:gd name="T32" fmla="*/ 37 w 37"/>
                            <a:gd name="T33" fmla="*/ 20 h 38"/>
                            <a:gd name="T34" fmla="*/ 35 w 37"/>
                            <a:gd name="T35" fmla="*/ 20 h 38"/>
                            <a:gd name="T36" fmla="*/ 35 w 37"/>
                            <a:gd name="T37" fmla="*/ 28 h 38"/>
                            <a:gd name="T38" fmla="*/ 30 w 37"/>
                            <a:gd name="T39" fmla="*/ 33 h 38"/>
                            <a:gd name="T40" fmla="*/ 25 w 37"/>
                            <a:gd name="T41" fmla="*/ 35 h 38"/>
                            <a:gd name="T42" fmla="*/ 17 w 37"/>
                            <a:gd name="T43" fmla="*/ 38 h 38"/>
                            <a:gd name="T44" fmla="*/ 12 w 37"/>
                            <a:gd name="T45" fmla="*/ 35 h 38"/>
                            <a:gd name="T46" fmla="*/ 7 w 37"/>
                            <a:gd name="T47" fmla="*/ 33 h 38"/>
                            <a:gd name="T48" fmla="*/ 2 w 37"/>
                            <a:gd name="T49" fmla="*/ 28 h 38"/>
                            <a:gd name="T50" fmla="*/ 2 w 37"/>
                            <a:gd name="T51" fmla="*/ 20 h 38"/>
                            <a:gd name="T52" fmla="*/ 2 w 37"/>
                            <a:gd name="T53" fmla="*/ 13 h 38"/>
                            <a:gd name="T54" fmla="*/ 7 w 37"/>
                            <a:gd name="T55" fmla="*/ 8 h 38"/>
                            <a:gd name="T56" fmla="*/ 12 w 37"/>
                            <a:gd name="T57" fmla="*/ 5 h 38"/>
                            <a:gd name="T58" fmla="*/ 17 w 37"/>
                            <a:gd name="T59" fmla="*/ 3 h 38"/>
                            <a:gd name="T60" fmla="*/ 25 w 37"/>
                            <a:gd name="T61" fmla="*/ 5 h 38"/>
                            <a:gd name="T62" fmla="*/ 30 w 37"/>
                            <a:gd name="T63" fmla="*/ 8 h 38"/>
                            <a:gd name="T64" fmla="*/ 35 w 37"/>
                            <a:gd name="T65" fmla="*/ 13 h 38"/>
                            <a:gd name="T66" fmla="*/ 35 w 37"/>
                            <a:gd name="T67" fmla="*/ 20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8">
                              <a:moveTo>
                                <a:pt x="37" y="20"/>
                              </a:moveTo>
                              <a:lnTo>
                                <a:pt x="35" y="13"/>
                              </a:lnTo>
                              <a:lnTo>
                                <a:pt x="32" y="8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38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5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5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5"/>
                              </a:lnTo>
                              <a:lnTo>
                                <a:pt x="17" y="38"/>
                              </a:lnTo>
                              <a:lnTo>
                                <a:pt x="12" y="35"/>
                              </a:lnTo>
                              <a:lnTo>
                                <a:pt x="7" y="33"/>
                              </a:lnTo>
                              <a:lnTo>
                                <a:pt x="2" y="28"/>
                              </a:lnTo>
                              <a:lnTo>
                                <a:pt x="2" y="20"/>
                              </a:lnTo>
                              <a:lnTo>
                                <a:pt x="2" y="13"/>
                              </a:lnTo>
                              <a:lnTo>
                                <a:pt x="7" y="8"/>
                              </a:lnTo>
                              <a:lnTo>
                                <a:pt x="12" y="5"/>
                              </a:lnTo>
                              <a:lnTo>
                                <a:pt x="17" y="3"/>
                              </a:lnTo>
                              <a:lnTo>
                                <a:pt x="25" y="5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5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5" name="Freeform 9396"/>
                      <wps:cNvSpPr>
                        <a:spLocks noEditPoints="1"/>
                      </wps:cNvSpPr>
                      <wps:spPr bwMode="auto">
                        <a:xfrm>
                          <a:off x="380365" y="456565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17 h 35"/>
                            <a:gd name="T2" fmla="*/ 35 w 37"/>
                            <a:gd name="T3" fmla="*/ 10 h 35"/>
                            <a:gd name="T4" fmla="*/ 30 w 37"/>
                            <a:gd name="T5" fmla="*/ 5 h 35"/>
                            <a:gd name="T6" fmla="*/ 25 w 37"/>
                            <a:gd name="T7" fmla="*/ 0 h 35"/>
                            <a:gd name="T8" fmla="*/ 17 w 37"/>
                            <a:gd name="T9" fmla="*/ 0 h 35"/>
                            <a:gd name="T10" fmla="*/ 12 w 37"/>
                            <a:gd name="T11" fmla="*/ 0 h 35"/>
                            <a:gd name="T12" fmla="*/ 5 w 37"/>
                            <a:gd name="T13" fmla="*/ 5 h 35"/>
                            <a:gd name="T14" fmla="*/ 2 w 37"/>
                            <a:gd name="T15" fmla="*/ 10 h 35"/>
                            <a:gd name="T16" fmla="*/ 0 w 37"/>
                            <a:gd name="T17" fmla="*/ 17 h 35"/>
                            <a:gd name="T18" fmla="*/ 2 w 37"/>
                            <a:gd name="T19" fmla="*/ 25 h 35"/>
                            <a:gd name="T20" fmla="*/ 5 w 37"/>
                            <a:gd name="T21" fmla="*/ 30 h 35"/>
                            <a:gd name="T22" fmla="*/ 12 w 37"/>
                            <a:gd name="T23" fmla="*/ 35 h 35"/>
                            <a:gd name="T24" fmla="*/ 17 w 37"/>
                            <a:gd name="T25" fmla="*/ 35 h 35"/>
                            <a:gd name="T26" fmla="*/ 25 w 37"/>
                            <a:gd name="T27" fmla="*/ 35 h 35"/>
                            <a:gd name="T28" fmla="*/ 30 w 37"/>
                            <a:gd name="T29" fmla="*/ 30 h 35"/>
                            <a:gd name="T30" fmla="*/ 35 w 37"/>
                            <a:gd name="T31" fmla="*/ 25 h 35"/>
                            <a:gd name="T32" fmla="*/ 37 w 37"/>
                            <a:gd name="T33" fmla="*/ 17 h 35"/>
                            <a:gd name="T34" fmla="*/ 35 w 37"/>
                            <a:gd name="T35" fmla="*/ 17 h 35"/>
                            <a:gd name="T36" fmla="*/ 32 w 37"/>
                            <a:gd name="T37" fmla="*/ 25 h 35"/>
                            <a:gd name="T38" fmla="*/ 30 w 37"/>
                            <a:gd name="T39" fmla="*/ 30 h 35"/>
                            <a:gd name="T40" fmla="*/ 25 w 37"/>
                            <a:gd name="T41" fmla="*/ 32 h 35"/>
                            <a:gd name="T42" fmla="*/ 17 w 37"/>
                            <a:gd name="T43" fmla="*/ 35 h 35"/>
                            <a:gd name="T44" fmla="*/ 12 w 37"/>
                            <a:gd name="T45" fmla="*/ 32 h 35"/>
                            <a:gd name="T46" fmla="*/ 7 w 37"/>
                            <a:gd name="T47" fmla="*/ 30 h 35"/>
                            <a:gd name="T48" fmla="*/ 2 w 37"/>
                            <a:gd name="T49" fmla="*/ 25 h 35"/>
                            <a:gd name="T50" fmla="*/ 2 w 37"/>
                            <a:gd name="T51" fmla="*/ 17 h 35"/>
                            <a:gd name="T52" fmla="*/ 2 w 37"/>
                            <a:gd name="T53" fmla="*/ 10 h 35"/>
                            <a:gd name="T54" fmla="*/ 7 w 37"/>
                            <a:gd name="T55" fmla="*/ 5 h 35"/>
                            <a:gd name="T56" fmla="*/ 12 w 37"/>
                            <a:gd name="T57" fmla="*/ 2 h 35"/>
                            <a:gd name="T58" fmla="*/ 17 w 37"/>
                            <a:gd name="T59" fmla="*/ 0 h 35"/>
                            <a:gd name="T60" fmla="*/ 25 w 37"/>
                            <a:gd name="T61" fmla="*/ 2 h 35"/>
                            <a:gd name="T62" fmla="*/ 30 w 37"/>
                            <a:gd name="T63" fmla="*/ 5 h 35"/>
                            <a:gd name="T64" fmla="*/ 32 w 37"/>
                            <a:gd name="T65" fmla="*/ 10 h 35"/>
                            <a:gd name="T66" fmla="*/ 35 w 37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17"/>
                              </a:moveTo>
                              <a:lnTo>
                                <a:pt x="35" y="10"/>
                              </a:lnTo>
                              <a:lnTo>
                                <a:pt x="30" y="5"/>
                              </a:lnTo>
                              <a:lnTo>
                                <a:pt x="25" y="0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5" y="5"/>
                              </a:lnTo>
                              <a:lnTo>
                                <a:pt x="2" y="10"/>
                              </a:lnTo>
                              <a:lnTo>
                                <a:pt x="0" y="17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17" y="35"/>
                              </a:lnTo>
                              <a:lnTo>
                                <a:pt x="25" y="35"/>
                              </a:lnTo>
                              <a:lnTo>
                                <a:pt x="30" y="30"/>
                              </a:lnTo>
                              <a:lnTo>
                                <a:pt x="35" y="25"/>
                              </a:lnTo>
                              <a:lnTo>
                                <a:pt x="37" y="17"/>
                              </a:lnTo>
                              <a:close/>
                              <a:moveTo>
                                <a:pt x="35" y="17"/>
                              </a:moveTo>
                              <a:lnTo>
                                <a:pt x="32" y="25"/>
                              </a:lnTo>
                              <a:lnTo>
                                <a:pt x="30" y="30"/>
                              </a:lnTo>
                              <a:lnTo>
                                <a:pt x="25" y="32"/>
                              </a:lnTo>
                              <a:lnTo>
                                <a:pt x="17" y="35"/>
                              </a:lnTo>
                              <a:lnTo>
                                <a:pt x="12" y="32"/>
                              </a:lnTo>
                              <a:lnTo>
                                <a:pt x="7" y="30"/>
                              </a:lnTo>
                              <a:lnTo>
                                <a:pt x="2" y="25"/>
                              </a:lnTo>
                              <a:lnTo>
                                <a:pt x="2" y="17"/>
                              </a:lnTo>
                              <a:lnTo>
                                <a:pt x="2" y="10"/>
                              </a:lnTo>
                              <a:lnTo>
                                <a:pt x="7" y="5"/>
                              </a:lnTo>
                              <a:lnTo>
                                <a:pt x="12" y="2"/>
                              </a:lnTo>
                              <a:lnTo>
                                <a:pt x="17" y="0"/>
                              </a:lnTo>
                              <a:lnTo>
                                <a:pt x="25" y="2"/>
                              </a:lnTo>
                              <a:lnTo>
                                <a:pt x="30" y="5"/>
                              </a:lnTo>
                              <a:lnTo>
                                <a:pt x="32" y="10"/>
                              </a:lnTo>
                              <a:lnTo>
                                <a:pt x="3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D6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6" name="Freeform 9397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3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3 w 33"/>
                            <a:gd name="T31" fmla="*/ 25 h 35"/>
                            <a:gd name="T32" fmla="*/ 33 w 33"/>
                            <a:gd name="T33" fmla="*/ 17 h 35"/>
                            <a:gd name="T34" fmla="*/ 33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3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3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3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3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3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D8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7" name="Freeform 9398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0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0 w 33"/>
                            <a:gd name="T31" fmla="*/ 25 h 35"/>
                            <a:gd name="T32" fmla="*/ 33 w 33"/>
                            <a:gd name="T33" fmla="*/ 17 h 35"/>
                            <a:gd name="T34" fmla="*/ 30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0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0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0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D9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8" name="Freeform 9399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20955" cy="19050"/>
                        </a:xfrm>
                        <a:custGeom>
                          <a:avLst/>
                          <a:gdLst>
                            <a:gd name="T0" fmla="*/ 33 w 33"/>
                            <a:gd name="T1" fmla="*/ 15 h 30"/>
                            <a:gd name="T2" fmla="*/ 30 w 33"/>
                            <a:gd name="T3" fmla="*/ 10 h 30"/>
                            <a:gd name="T4" fmla="*/ 28 w 33"/>
                            <a:gd name="T5" fmla="*/ 5 h 30"/>
                            <a:gd name="T6" fmla="*/ 23 w 33"/>
                            <a:gd name="T7" fmla="*/ 0 h 30"/>
                            <a:gd name="T8" fmla="*/ 15 w 33"/>
                            <a:gd name="T9" fmla="*/ 0 h 30"/>
                            <a:gd name="T10" fmla="*/ 10 w 33"/>
                            <a:gd name="T11" fmla="*/ 0 h 30"/>
                            <a:gd name="T12" fmla="*/ 5 w 33"/>
                            <a:gd name="T13" fmla="*/ 5 h 30"/>
                            <a:gd name="T14" fmla="*/ 3 w 33"/>
                            <a:gd name="T15" fmla="*/ 10 h 30"/>
                            <a:gd name="T16" fmla="*/ 0 w 33"/>
                            <a:gd name="T17" fmla="*/ 15 h 30"/>
                            <a:gd name="T18" fmla="*/ 3 w 33"/>
                            <a:gd name="T19" fmla="*/ 20 h 30"/>
                            <a:gd name="T20" fmla="*/ 5 w 33"/>
                            <a:gd name="T21" fmla="*/ 25 h 30"/>
                            <a:gd name="T22" fmla="*/ 10 w 33"/>
                            <a:gd name="T23" fmla="*/ 30 h 30"/>
                            <a:gd name="T24" fmla="*/ 15 w 33"/>
                            <a:gd name="T25" fmla="*/ 30 h 30"/>
                            <a:gd name="T26" fmla="*/ 23 w 33"/>
                            <a:gd name="T27" fmla="*/ 30 h 30"/>
                            <a:gd name="T28" fmla="*/ 28 w 33"/>
                            <a:gd name="T29" fmla="*/ 25 h 30"/>
                            <a:gd name="T30" fmla="*/ 30 w 33"/>
                            <a:gd name="T31" fmla="*/ 20 h 30"/>
                            <a:gd name="T32" fmla="*/ 33 w 33"/>
                            <a:gd name="T33" fmla="*/ 15 h 30"/>
                            <a:gd name="T34" fmla="*/ 30 w 33"/>
                            <a:gd name="T35" fmla="*/ 15 h 30"/>
                            <a:gd name="T36" fmla="*/ 30 w 33"/>
                            <a:gd name="T37" fmla="*/ 20 h 30"/>
                            <a:gd name="T38" fmla="*/ 25 w 33"/>
                            <a:gd name="T39" fmla="*/ 25 h 30"/>
                            <a:gd name="T40" fmla="*/ 23 w 33"/>
                            <a:gd name="T41" fmla="*/ 28 h 30"/>
                            <a:gd name="T42" fmla="*/ 15 w 33"/>
                            <a:gd name="T43" fmla="*/ 30 h 30"/>
                            <a:gd name="T44" fmla="*/ 10 w 33"/>
                            <a:gd name="T45" fmla="*/ 28 h 30"/>
                            <a:gd name="T46" fmla="*/ 5 w 33"/>
                            <a:gd name="T47" fmla="*/ 25 h 30"/>
                            <a:gd name="T48" fmla="*/ 3 w 33"/>
                            <a:gd name="T49" fmla="*/ 20 h 30"/>
                            <a:gd name="T50" fmla="*/ 3 w 33"/>
                            <a:gd name="T51" fmla="*/ 15 h 30"/>
                            <a:gd name="T52" fmla="*/ 3 w 33"/>
                            <a:gd name="T53" fmla="*/ 10 h 30"/>
                            <a:gd name="T54" fmla="*/ 5 w 33"/>
                            <a:gd name="T55" fmla="*/ 5 h 30"/>
                            <a:gd name="T56" fmla="*/ 10 w 33"/>
                            <a:gd name="T57" fmla="*/ 3 h 30"/>
                            <a:gd name="T58" fmla="*/ 15 w 33"/>
                            <a:gd name="T59" fmla="*/ 0 h 30"/>
                            <a:gd name="T60" fmla="*/ 23 w 33"/>
                            <a:gd name="T61" fmla="*/ 3 h 30"/>
                            <a:gd name="T62" fmla="*/ 25 w 33"/>
                            <a:gd name="T63" fmla="*/ 5 h 30"/>
                            <a:gd name="T64" fmla="*/ 30 w 33"/>
                            <a:gd name="T65" fmla="*/ 10 h 30"/>
                            <a:gd name="T66" fmla="*/ 30 w 33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0">
                              <a:moveTo>
                                <a:pt x="33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3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30" y="20"/>
                              </a:lnTo>
                              <a:lnTo>
                                <a:pt x="25" y="25"/>
                              </a:lnTo>
                              <a:lnTo>
                                <a:pt x="23" y="28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5" y="5"/>
                              </a:lnTo>
                              <a:lnTo>
                                <a:pt x="10" y="3"/>
                              </a:lnTo>
                              <a:lnTo>
                                <a:pt x="15" y="0"/>
                              </a:lnTo>
                              <a:lnTo>
                                <a:pt x="23" y="3"/>
                              </a:lnTo>
                              <a:lnTo>
                                <a:pt x="25" y="5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DA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9" name="Freeform 9400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30 w 30"/>
                            <a:gd name="T3" fmla="*/ 10 h 30"/>
                            <a:gd name="T4" fmla="*/ 28 w 30"/>
                            <a:gd name="T5" fmla="*/ 5 h 30"/>
                            <a:gd name="T6" fmla="*/ 23 w 30"/>
                            <a:gd name="T7" fmla="*/ 0 h 30"/>
                            <a:gd name="T8" fmla="*/ 15 w 30"/>
                            <a:gd name="T9" fmla="*/ 0 h 30"/>
                            <a:gd name="T10" fmla="*/ 10 w 30"/>
                            <a:gd name="T11" fmla="*/ 0 h 30"/>
                            <a:gd name="T12" fmla="*/ 5 w 30"/>
                            <a:gd name="T13" fmla="*/ 5 h 30"/>
                            <a:gd name="T14" fmla="*/ 3 w 30"/>
                            <a:gd name="T15" fmla="*/ 10 h 30"/>
                            <a:gd name="T16" fmla="*/ 0 w 30"/>
                            <a:gd name="T17" fmla="*/ 15 h 30"/>
                            <a:gd name="T18" fmla="*/ 3 w 30"/>
                            <a:gd name="T19" fmla="*/ 20 h 30"/>
                            <a:gd name="T20" fmla="*/ 5 w 30"/>
                            <a:gd name="T21" fmla="*/ 25 h 30"/>
                            <a:gd name="T22" fmla="*/ 10 w 30"/>
                            <a:gd name="T23" fmla="*/ 30 h 30"/>
                            <a:gd name="T24" fmla="*/ 15 w 30"/>
                            <a:gd name="T25" fmla="*/ 30 h 30"/>
                            <a:gd name="T26" fmla="*/ 23 w 30"/>
                            <a:gd name="T27" fmla="*/ 30 h 30"/>
                            <a:gd name="T28" fmla="*/ 28 w 30"/>
                            <a:gd name="T29" fmla="*/ 25 h 30"/>
                            <a:gd name="T30" fmla="*/ 30 w 30"/>
                            <a:gd name="T31" fmla="*/ 20 h 30"/>
                            <a:gd name="T32" fmla="*/ 30 w 30"/>
                            <a:gd name="T33" fmla="*/ 15 h 30"/>
                            <a:gd name="T34" fmla="*/ 30 w 30"/>
                            <a:gd name="T35" fmla="*/ 15 h 30"/>
                            <a:gd name="T36" fmla="*/ 28 w 30"/>
                            <a:gd name="T37" fmla="*/ 20 h 30"/>
                            <a:gd name="T38" fmla="*/ 25 w 30"/>
                            <a:gd name="T39" fmla="*/ 25 h 30"/>
                            <a:gd name="T40" fmla="*/ 20 w 30"/>
                            <a:gd name="T41" fmla="*/ 28 h 30"/>
                            <a:gd name="T42" fmla="*/ 15 w 30"/>
                            <a:gd name="T43" fmla="*/ 28 h 30"/>
                            <a:gd name="T44" fmla="*/ 10 w 30"/>
                            <a:gd name="T45" fmla="*/ 28 h 30"/>
                            <a:gd name="T46" fmla="*/ 8 w 30"/>
                            <a:gd name="T47" fmla="*/ 25 h 30"/>
                            <a:gd name="T48" fmla="*/ 3 w 30"/>
                            <a:gd name="T49" fmla="*/ 20 h 30"/>
                            <a:gd name="T50" fmla="*/ 3 w 30"/>
                            <a:gd name="T51" fmla="*/ 15 h 30"/>
                            <a:gd name="T52" fmla="*/ 3 w 30"/>
                            <a:gd name="T53" fmla="*/ 10 h 30"/>
                            <a:gd name="T54" fmla="*/ 8 w 30"/>
                            <a:gd name="T55" fmla="*/ 5 h 30"/>
                            <a:gd name="T56" fmla="*/ 10 w 30"/>
                            <a:gd name="T57" fmla="*/ 3 h 30"/>
                            <a:gd name="T58" fmla="*/ 15 w 30"/>
                            <a:gd name="T59" fmla="*/ 3 h 30"/>
                            <a:gd name="T60" fmla="*/ 20 w 30"/>
                            <a:gd name="T61" fmla="*/ 3 h 30"/>
                            <a:gd name="T62" fmla="*/ 25 w 30"/>
                            <a:gd name="T63" fmla="*/ 5 h 30"/>
                            <a:gd name="T64" fmla="*/ 28 w 30"/>
                            <a:gd name="T65" fmla="*/ 10 h 30"/>
                            <a:gd name="T66" fmla="*/ 30 w 30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28" y="20"/>
                              </a:lnTo>
                              <a:lnTo>
                                <a:pt x="25" y="25"/>
                              </a:lnTo>
                              <a:lnTo>
                                <a:pt x="20" y="28"/>
                              </a:lnTo>
                              <a:lnTo>
                                <a:pt x="15" y="28"/>
                              </a:lnTo>
                              <a:lnTo>
                                <a:pt x="10" y="28"/>
                              </a:lnTo>
                              <a:lnTo>
                                <a:pt x="8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8" y="5"/>
                              </a:lnTo>
                              <a:lnTo>
                                <a:pt x="10" y="3"/>
                              </a:lnTo>
                              <a:lnTo>
                                <a:pt x="15" y="3"/>
                              </a:lnTo>
                              <a:lnTo>
                                <a:pt x="20" y="3"/>
                              </a:lnTo>
                              <a:lnTo>
                                <a:pt x="25" y="5"/>
                              </a:lnTo>
                              <a:lnTo>
                                <a:pt x="28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DB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0" name="Freeform 9401"/>
                      <wps:cNvSpPr>
                        <a:spLocks noEditPoints="1"/>
                      </wps:cNvSpPr>
                      <wps:spPr bwMode="auto">
                        <a:xfrm>
                          <a:off x="383540" y="457835"/>
                          <a:ext cx="17145" cy="19050"/>
                        </a:xfrm>
                        <a:custGeom>
                          <a:avLst/>
                          <a:gdLst>
                            <a:gd name="T0" fmla="*/ 27 w 27"/>
                            <a:gd name="T1" fmla="*/ 15 h 30"/>
                            <a:gd name="T2" fmla="*/ 27 w 27"/>
                            <a:gd name="T3" fmla="*/ 10 h 30"/>
                            <a:gd name="T4" fmla="*/ 22 w 27"/>
                            <a:gd name="T5" fmla="*/ 5 h 30"/>
                            <a:gd name="T6" fmla="*/ 20 w 27"/>
                            <a:gd name="T7" fmla="*/ 3 h 30"/>
                            <a:gd name="T8" fmla="*/ 12 w 27"/>
                            <a:gd name="T9" fmla="*/ 0 h 30"/>
                            <a:gd name="T10" fmla="*/ 7 w 27"/>
                            <a:gd name="T11" fmla="*/ 3 h 30"/>
                            <a:gd name="T12" fmla="*/ 2 w 27"/>
                            <a:gd name="T13" fmla="*/ 5 h 30"/>
                            <a:gd name="T14" fmla="*/ 0 w 27"/>
                            <a:gd name="T15" fmla="*/ 10 h 30"/>
                            <a:gd name="T16" fmla="*/ 0 w 27"/>
                            <a:gd name="T17" fmla="*/ 15 h 30"/>
                            <a:gd name="T18" fmla="*/ 0 w 27"/>
                            <a:gd name="T19" fmla="*/ 20 h 30"/>
                            <a:gd name="T20" fmla="*/ 2 w 27"/>
                            <a:gd name="T21" fmla="*/ 25 h 30"/>
                            <a:gd name="T22" fmla="*/ 7 w 27"/>
                            <a:gd name="T23" fmla="*/ 28 h 30"/>
                            <a:gd name="T24" fmla="*/ 12 w 27"/>
                            <a:gd name="T25" fmla="*/ 30 h 30"/>
                            <a:gd name="T26" fmla="*/ 20 w 27"/>
                            <a:gd name="T27" fmla="*/ 28 h 30"/>
                            <a:gd name="T28" fmla="*/ 22 w 27"/>
                            <a:gd name="T29" fmla="*/ 25 h 30"/>
                            <a:gd name="T30" fmla="*/ 27 w 27"/>
                            <a:gd name="T31" fmla="*/ 20 h 30"/>
                            <a:gd name="T32" fmla="*/ 27 w 27"/>
                            <a:gd name="T33" fmla="*/ 15 h 30"/>
                            <a:gd name="T34" fmla="*/ 25 w 27"/>
                            <a:gd name="T35" fmla="*/ 15 h 30"/>
                            <a:gd name="T36" fmla="*/ 25 w 27"/>
                            <a:gd name="T37" fmla="*/ 20 h 30"/>
                            <a:gd name="T38" fmla="*/ 22 w 27"/>
                            <a:gd name="T39" fmla="*/ 25 h 30"/>
                            <a:gd name="T40" fmla="*/ 17 w 27"/>
                            <a:gd name="T41" fmla="*/ 28 h 30"/>
                            <a:gd name="T42" fmla="*/ 12 w 27"/>
                            <a:gd name="T43" fmla="*/ 28 h 30"/>
                            <a:gd name="T44" fmla="*/ 7 w 27"/>
                            <a:gd name="T45" fmla="*/ 28 h 30"/>
                            <a:gd name="T46" fmla="*/ 5 w 27"/>
                            <a:gd name="T47" fmla="*/ 25 h 30"/>
                            <a:gd name="T48" fmla="*/ 2 w 27"/>
                            <a:gd name="T49" fmla="*/ 20 h 30"/>
                            <a:gd name="T50" fmla="*/ 0 w 27"/>
                            <a:gd name="T51" fmla="*/ 15 h 30"/>
                            <a:gd name="T52" fmla="*/ 2 w 27"/>
                            <a:gd name="T53" fmla="*/ 10 h 30"/>
                            <a:gd name="T54" fmla="*/ 5 w 27"/>
                            <a:gd name="T55" fmla="*/ 5 h 30"/>
                            <a:gd name="T56" fmla="*/ 7 w 27"/>
                            <a:gd name="T57" fmla="*/ 3 h 30"/>
                            <a:gd name="T58" fmla="*/ 12 w 27"/>
                            <a:gd name="T59" fmla="*/ 3 h 30"/>
                            <a:gd name="T60" fmla="*/ 17 w 27"/>
                            <a:gd name="T61" fmla="*/ 3 h 30"/>
                            <a:gd name="T62" fmla="*/ 22 w 27"/>
                            <a:gd name="T63" fmla="*/ 5 h 30"/>
                            <a:gd name="T64" fmla="*/ 25 w 27"/>
                            <a:gd name="T65" fmla="*/ 10 h 30"/>
                            <a:gd name="T66" fmla="*/ 25 w 27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30">
                              <a:moveTo>
                                <a:pt x="27" y="15"/>
                              </a:moveTo>
                              <a:lnTo>
                                <a:pt x="27" y="10"/>
                              </a:lnTo>
                              <a:lnTo>
                                <a:pt x="22" y="5"/>
                              </a:lnTo>
                              <a:lnTo>
                                <a:pt x="20" y="3"/>
                              </a:lnTo>
                              <a:lnTo>
                                <a:pt x="12" y="0"/>
                              </a:lnTo>
                              <a:lnTo>
                                <a:pt x="7" y="3"/>
                              </a:lnTo>
                              <a:lnTo>
                                <a:pt x="2" y="5"/>
                              </a:lnTo>
                              <a:lnTo>
                                <a:pt x="0" y="10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2" y="25"/>
                              </a:lnTo>
                              <a:lnTo>
                                <a:pt x="7" y="28"/>
                              </a:lnTo>
                              <a:lnTo>
                                <a:pt x="12" y="30"/>
                              </a:lnTo>
                              <a:lnTo>
                                <a:pt x="20" y="28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7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20"/>
                              </a:lnTo>
                              <a:lnTo>
                                <a:pt x="22" y="25"/>
                              </a:lnTo>
                              <a:lnTo>
                                <a:pt x="17" y="28"/>
                              </a:lnTo>
                              <a:lnTo>
                                <a:pt x="12" y="28"/>
                              </a:lnTo>
                              <a:lnTo>
                                <a:pt x="7" y="28"/>
                              </a:lnTo>
                              <a:lnTo>
                                <a:pt x="5" y="25"/>
                              </a:lnTo>
                              <a:lnTo>
                                <a:pt x="2" y="20"/>
                              </a:lnTo>
                              <a:lnTo>
                                <a:pt x="0" y="15"/>
                              </a:lnTo>
                              <a:lnTo>
                                <a:pt x="2" y="10"/>
                              </a:lnTo>
                              <a:lnTo>
                                <a:pt x="5" y="5"/>
                              </a:lnTo>
                              <a:lnTo>
                                <a:pt x="7" y="3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2" y="5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DD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1" name="Freeform 9402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7145" cy="15875"/>
                        </a:xfrm>
                        <a:custGeom>
                          <a:avLst/>
                          <a:gdLst>
                            <a:gd name="T0" fmla="*/ 27 w 27"/>
                            <a:gd name="T1" fmla="*/ 12 h 25"/>
                            <a:gd name="T2" fmla="*/ 25 w 27"/>
                            <a:gd name="T3" fmla="*/ 7 h 25"/>
                            <a:gd name="T4" fmla="*/ 22 w 27"/>
                            <a:gd name="T5" fmla="*/ 2 h 25"/>
                            <a:gd name="T6" fmla="*/ 17 w 27"/>
                            <a:gd name="T7" fmla="*/ 0 h 25"/>
                            <a:gd name="T8" fmla="*/ 12 w 27"/>
                            <a:gd name="T9" fmla="*/ 0 h 25"/>
                            <a:gd name="T10" fmla="*/ 7 w 27"/>
                            <a:gd name="T11" fmla="*/ 0 h 25"/>
                            <a:gd name="T12" fmla="*/ 5 w 27"/>
                            <a:gd name="T13" fmla="*/ 2 h 25"/>
                            <a:gd name="T14" fmla="*/ 0 w 27"/>
                            <a:gd name="T15" fmla="*/ 7 h 25"/>
                            <a:gd name="T16" fmla="*/ 0 w 27"/>
                            <a:gd name="T17" fmla="*/ 12 h 25"/>
                            <a:gd name="T18" fmla="*/ 0 w 27"/>
                            <a:gd name="T19" fmla="*/ 17 h 25"/>
                            <a:gd name="T20" fmla="*/ 5 w 27"/>
                            <a:gd name="T21" fmla="*/ 22 h 25"/>
                            <a:gd name="T22" fmla="*/ 7 w 27"/>
                            <a:gd name="T23" fmla="*/ 25 h 25"/>
                            <a:gd name="T24" fmla="*/ 12 w 27"/>
                            <a:gd name="T25" fmla="*/ 25 h 25"/>
                            <a:gd name="T26" fmla="*/ 17 w 27"/>
                            <a:gd name="T27" fmla="*/ 25 h 25"/>
                            <a:gd name="T28" fmla="*/ 22 w 27"/>
                            <a:gd name="T29" fmla="*/ 22 h 25"/>
                            <a:gd name="T30" fmla="*/ 25 w 27"/>
                            <a:gd name="T31" fmla="*/ 17 h 25"/>
                            <a:gd name="T32" fmla="*/ 27 w 27"/>
                            <a:gd name="T33" fmla="*/ 12 h 25"/>
                            <a:gd name="T34" fmla="*/ 25 w 27"/>
                            <a:gd name="T35" fmla="*/ 12 h 25"/>
                            <a:gd name="T36" fmla="*/ 25 w 27"/>
                            <a:gd name="T37" fmla="*/ 17 h 25"/>
                            <a:gd name="T38" fmla="*/ 22 w 27"/>
                            <a:gd name="T39" fmla="*/ 20 h 25"/>
                            <a:gd name="T40" fmla="*/ 17 w 27"/>
                            <a:gd name="T41" fmla="*/ 22 h 25"/>
                            <a:gd name="T42" fmla="*/ 12 w 27"/>
                            <a:gd name="T43" fmla="*/ 25 h 25"/>
                            <a:gd name="T44" fmla="*/ 10 w 27"/>
                            <a:gd name="T45" fmla="*/ 22 h 25"/>
                            <a:gd name="T46" fmla="*/ 5 w 27"/>
                            <a:gd name="T47" fmla="*/ 20 h 25"/>
                            <a:gd name="T48" fmla="*/ 2 w 27"/>
                            <a:gd name="T49" fmla="*/ 17 h 25"/>
                            <a:gd name="T50" fmla="*/ 2 w 27"/>
                            <a:gd name="T51" fmla="*/ 12 h 25"/>
                            <a:gd name="T52" fmla="*/ 2 w 27"/>
                            <a:gd name="T53" fmla="*/ 7 h 25"/>
                            <a:gd name="T54" fmla="*/ 5 w 27"/>
                            <a:gd name="T55" fmla="*/ 5 h 25"/>
                            <a:gd name="T56" fmla="*/ 10 w 27"/>
                            <a:gd name="T57" fmla="*/ 2 h 25"/>
                            <a:gd name="T58" fmla="*/ 12 w 27"/>
                            <a:gd name="T59" fmla="*/ 0 h 25"/>
                            <a:gd name="T60" fmla="*/ 17 w 27"/>
                            <a:gd name="T61" fmla="*/ 2 h 25"/>
                            <a:gd name="T62" fmla="*/ 22 w 27"/>
                            <a:gd name="T63" fmla="*/ 5 h 25"/>
                            <a:gd name="T64" fmla="*/ 25 w 27"/>
                            <a:gd name="T65" fmla="*/ 7 h 25"/>
                            <a:gd name="T66" fmla="*/ 25 w 27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25">
                              <a:moveTo>
                                <a:pt x="27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7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5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DE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2" name="Freeform 9403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2 h 25"/>
                            <a:gd name="T2" fmla="*/ 25 w 25"/>
                            <a:gd name="T3" fmla="*/ 7 h 25"/>
                            <a:gd name="T4" fmla="*/ 22 w 25"/>
                            <a:gd name="T5" fmla="*/ 2 h 25"/>
                            <a:gd name="T6" fmla="*/ 17 w 25"/>
                            <a:gd name="T7" fmla="*/ 0 h 25"/>
                            <a:gd name="T8" fmla="*/ 12 w 25"/>
                            <a:gd name="T9" fmla="*/ 0 h 25"/>
                            <a:gd name="T10" fmla="*/ 7 w 25"/>
                            <a:gd name="T11" fmla="*/ 0 h 25"/>
                            <a:gd name="T12" fmla="*/ 5 w 25"/>
                            <a:gd name="T13" fmla="*/ 2 h 25"/>
                            <a:gd name="T14" fmla="*/ 2 w 25"/>
                            <a:gd name="T15" fmla="*/ 7 h 25"/>
                            <a:gd name="T16" fmla="*/ 0 w 25"/>
                            <a:gd name="T17" fmla="*/ 12 h 25"/>
                            <a:gd name="T18" fmla="*/ 2 w 25"/>
                            <a:gd name="T19" fmla="*/ 17 h 25"/>
                            <a:gd name="T20" fmla="*/ 5 w 25"/>
                            <a:gd name="T21" fmla="*/ 22 h 25"/>
                            <a:gd name="T22" fmla="*/ 7 w 25"/>
                            <a:gd name="T23" fmla="*/ 25 h 25"/>
                            <a:gd name="T24" fmla="*/ 12 w 25"/>
                            <a:gd name="T25" fmla="*/ 25 h 25"/>
                            <a:gd name="T26" fmla="*/ 17 w 25"/>
                            <a:gd name="T27" fmla="*/ 25 h 25"/>
                            <a:gd name="T28" fmla="*/ 22 w 25"/>
                            <a:gd name="T29" fmla="*/ 22 h 25"/>
                            <a:gd name="T30" fmla="*/ 25 w 25"/>
                            <a:gd name="T31" fmla="*/ 17 h 25"/>
                            <a:gd name="T32" fmla="*/ 25 w 25"/>
                            <a:gd name="T33" fmla="*/ 12 h 25"/>
                            <a:gd name="T34" fmla="*/ 25 w 25"/>
                            <a:gd name="T35" fmla="*/ 12 h 25"/>
                            <a:gd name="T36" fmla="*/ 25 w 25"/>
                            <a:gd name="T37" fmla="*/ 17 h 25"/>
                            <a:gd name="T38" fmla="*/ 22 w 25"/>
                            <a:gd name="T39" fmla="*/ 20 h 25"/>
                            <a:gd name="T40" fmla="*/ 17 w 25"/>
                            <a:gd name="T41" fmla="*/ 22 h 25"/>
                            <a:gd name="T42" fmla="*/ 12 w 25"/>
                            <a:gd name="T43" fmla="*/ 22 h 25"/>
                            <a:gd name="T44" fmla="*/ 10 w 25"/>
                            <a:gd name="T45" fmla="*/ 22 h 25"/>
                            <a:gd name="T46" fmla="*/ 5 w 25"/>
                            <a:gd name="T47" fmla="*/ 20 h 25"/>
                            <a:gd name="T48" fmla="*/ 2 w 25"/>
                            <a:gd name="T49" fmla="*/ 17 h 25"/>
                            <a:gd name="T50" fmla="*/ 2 w 25"/>
                            <a:gd name="T51" fmla="*/ 12 h 25"/>
                            <a:gd name="T52" fmla="*/ 2 w 25"/>
                            <a:gd name="T53" fmla="*/ 7 h 25"/>
                            <a:gd name="T54" fmla="*/ 5 w 25"/>
                            <a:gd name="T55" fmla="*/ 5 h 25"/>
                            <a:gd name="T56" fmla="*/ 10 w 25"/>
                            <a:gd name="T57" fmla="*/ 2 h 25"/>
                            <a:gd name="T58" fmla="*/ 12 w 25"/>
                            <a:gd name="T59" fmla="*/ 0 h 25"/>
                            <a:gd name="T60" fmla="*/ 17 w 25"/>
                            <a:gd name="T61" fmla="*/ 2 h 25"/>
                            <a:gd name="T62" fmla="*/ 22 w 25"/>
                            <a:gd name="T63" fmla="*/ 5 h 25"/>
                            <a:gd name="T64" fmla="*/ 25 w 25"/>
                            <a:gd name="T65" fmla="*/ 7 h 25"/>
                            <a:gd name="T66" fmla="*/ 25 w 25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2" y="7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5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2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E0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3" name="Freeform 9404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5875"/>
                        </a:xfrm>
                        <a:custGeom>
                          <a:avLst/>
                          <a:gdLst>
                            <a:gd name="T0" fmla="*/ 23 w 23"/>
                            <a:gd name="T1" fmla="*/ 12 h 25"/>
                            <a:gd name="T2" fmla="*/ 23 w 23"/>
                            <a:gd name="T3" fmla="*/ 7 h 25"/>
                            <a:gd name="T4" fmla="*/ 20 w 23"/>
                            <a:gd name="T5" fmla="*/ 5 h 25"/>
                            <a:gd name="T6" fmla="*/ 15 w 23"/>
                            <a:gd name="T7" fmla="*/ 2 h 25"/>
                            <a:gd name="T8" fmla="*/ 10 w 23"/>
                            <a:gd name="T9" fmla="*/ 0 h 25"/>
                            <a:gd name="T10" fmla="*/ 8 w 23"/>
                            <a:gd name="T11" fmla="*/ 2 h 25"/>
                            <a:gd name="T12" fmla="*/ 3 w 23"/>
                            <a:gd name="T13" fmla="*/ 5 h 25"/>
                            <a:gd name="T14" fmla="*/ 0 w 23"/>
                            <a:gd name="T15" fmla="*/ 7 h 25"/>
                            <a:gd name="T16" fmla="*/ 0 w 23"/>
                            <a:gd name="T17" fmla="*/ 12 h 25"/>
                            <a:gd name="T18" fmla="*/ 0 w 23"/>
                            <a:gd name="T19" fmla="*/ 17 h 25"/>
                            <a:gd name="T20" fmla="*/ 3 w 23"/>
                            <a:gd name="T21" fmla="*/ 20 h 25"/>
                            <a:gd name="T22" fmla="*/ 8 w 23"/>
                            <a:gd name="T23" fmla="*/ 22 h 25"/>
                            <a:gd name="T24" fmla="*/ 10 w 23"/>
                            <a:gd name="T25" fmla="*/ 25 h 25"/>
                            <a:gd name="T26" fmla="*/ 15 w 23"/>
                            <a:gd name="T27" fmla="*/ 22 h 25"/>
                            <a:gd name="T28" fmla="*/ 20 w 23"/>
                            <a:gd name="T29" fmla="*/ 20 h 25"/>
                            <a:gd name="T30" fmla="*/ 23 w 23"/>
                            <a:gd name="T31" fmla="*/ 17 h 25"/>
                            <a:gd name="T32" fmla="*/ 23 w 23"/>
                            <a:gd name="T33" fmla="*/ 12 h 25"/>
                            <a:gd name="T34" fmla="*/ 23 w 23"/>
                            <a:gd name="T35" fmla="*/ 12 h 25"/>
                            <a:gd name="T36" fmla="*/ 20 w 23"/>
                            <a:gd name="T37" fmla="*/ 17 h 25"/>
                            <a:gd name="T38" fmla="*/ 18 w 23"/>
                            <a:gd name="T39" fmla="*/ 20 h 25"/>
                            <a:gd name="T40" fmla="*/ 15 w 23"/>
                            <a:gd name="T41" fmla="*/ 22 h 25"/>
                            <a:gd name="T42" fmla="*/ 10 w 23"/>
                            <a:gd name="T43" fmla="*/ 22 h 25"/>
                            <a:gd name="T44" fmla="*/ 8 w 23"/>
                            <a:gd name="T45" fmla="*/ 22 h 25"/>
                            <a:gd name="T46" fmla="*/ 3 w 23"/>
                            <a:gd name="T47" fmla="*/ 20 h 25"/>
                            <a:gd name="T48" fmla="*/ 3 w 23"/>
                            <a:gd name="T49" fmla="*/ 17 h 25"/>
                            <a:gd name="T50" fmla="*/ 0 w 23"/>
                            <a:gd name="T51" fmla="*/ 12 h 25"/>
                            <a:gd name="T52" fmla="*/ 3 w 23"/>
                            <a:gd name="T53" fmla="*/ 7 h 25"/>
                            <a:gd name="T54" fmla="*/ 3 w 23"/>
                            <a:gd name="T55" fmla="*/ 5 h 25"/>
                            <a:gd name="T56" fmla="*/ 8 w 23"/>
                            <a:gd name="T57" fmla="*/ 2 h 25"/>
                            <a:gd name="T58" fmla="*/ 10 w 23"/>
                            <a:gd name="T59" fmla="*/ 2 h 25"/>
                            <a:gd name="T60" fmla="*/ 15 w 23"/>
                            <a:gd name="T61" fmla="*/ 2 h 25"/>
                            <a:gd name="T62" fmla="*/ 18 w 23"/>
                            <a:gd name="T63" fmla="*/ 5 h 25"/>
                            <a:gd name="T64" fmla="*/ 20 w 23"/>
                            <a:gd name="T65" fmla="*/ 7 h 25"/>
                            <a:gd name="T66" fmla="*/ 23 w 23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5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5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3" y="12"/>
                              </a:moveTo>
                              <a:lnTo>
                                <a:pt x="20" y="17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3" y="20"/>
                              </a:lnTo>
                              <a:lnTo>
                                <a:pt x="3" y="17"/>
                              </a:lnTo>
                              <a:lnTo>
                                <a:pt x="0" y="12"/>
                              </a:lnTo>
                              <a:lnTo>
                                <a:pt x="3" y="7"/>
                              </a:lnTo>
                              <a:lnTo>
                                <a:pt x="3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3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1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4" name="Freeform 9405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3970"/>
                        </a:xfrm>
                        <a:custGeom>
                          <a:avLst/>
                          <a:gdLst>
                            <a:gd name="T0" fmla="*/ 23 w 23"/>
                            <a:gd name="T1" fmla="*/ 12 h 22"/>
                            <a:gd name="T2" fmla="*/ 23 w 23"/>
                            <a:gd name="T3" fmla="*/ 7 h 22"/>
                            <a:gd name="T4" fmla="*/ 20 w 23"/>
                            <a:gd name="T5" fmla="*/ 5 h 22"/>
                            <a:gd name="T6" fmla="*/ 15 w 23"/>
                            <a:gd name="T7" fmla="*/ 2 h 22"/>
                            <a:gd name="T8" fmla="*/ 10 w 23"/>
                            <a:gd name="T9" fmla="*/ 0 h 22"/>
                            <a:gd name="T10" fmla="*/ 8 w 23"/>
                            <a:gd name="T11" fmla="*/ 2 h 22"/>
                            <a:gd name="T12" fmla="*/ 3 w 23"/>
                            <a:gd name="T13" fmla="*/ 5 h 22"/>
                            <a:gd name="T14" fmla="*/ 0 w 23"/>
                            <a:gd name="T15" fmla="*/ 7 h 22"/>
                            <a:gd name="T16" fmla="*/ 0 w 23"/>
                            <a:gd name="T17" fmla="*/ 12 h 22"/>
                            <a:gd name="T18" fmla="*/ 0 w 23"/>
                            <a:gd name="T19" fmla="*/ 17 h 22"/>
                            <a:gd name="T20" fmla="*/ 3 w 23"/>
                            <a:gd name="T21" fmla="*/ 20 h 22"/>
                            <a:gd name="T22" fmla="*/ 8 w 23"/>
                            <a:gd name="T23" fmla="*/ 22 h 22"/>
                            <a:gd name="T24" fmla="*/ 10 w 23"/>
                            <a:gd name="T25" fmla="*/ 22 h 22"/>
                            <a:gd name="T26" fmla="*/ 15 w 23"/>
                            <a:gd name="T27" fmla="*/ 22 h 22"/>
                            <a:gd name="T28" fmla="*/ 20 w 23"/>
                            <a:gd name="T29" fmla="*/ 20 h 22"/>
                            <a:gd name="T30" fmla="*/ 23 w 23"/>
                            <a:gd name="T31" fmla="*/ 17 h 22"/>
                            <a:gd name="T32" fmla="*/ 23 w 23"/>
                            <a:gd name="T33" fmla="*/ 12 h 22"/>
                            <a:gd name="T34" fmla="*/ 20 w 23"/>
                            <a:gd name="T35" fmla="*/ 12 h 22"/>
                            <a:gd name="T36" fmla="*/ 20 w 23"/>
                            <a:gd name="T37" fmla="*/ 15 h 22"/>
                            <a:gd name="T38" fmla="*/ 18 w 23"/>
                            <a:gd name="T39" fmla="*/ 20 h 22"/>
                            <a:gd name="T40" fmla="*/ 15 w 23"/>
                            <a:gd name="T41" fmla="*/ 22 h 22"/>
                            <a:gd name="T42" fmla="*/ 10 w 23"/>
                            <a:gd name="T43" fmla="*/ 22 h 22"/>
                            <a:gd name="T44" fmla="*/ 8 w 23"/>
                            <a:gd name="T45" fmla="*/ 22 h 22"/>
                            <a:gd name="T46" fmla="*/ 5 w 23"/>
                            <a:gd name="T47" fmla="*/ 20 h 22"/>
                            <a:gd name="T48" fmla="*/ 3 w 23"/>
                            <a:gd name="T49" fmla="*/ 15 h 22"/>
                            <a:gd name="T50" fmla="*/ 3 w 23"/>
                            <a:gd name="T51" fmla="*/ 12 h 22"/>
                            <a:gd name="T52" fmla="*/ 3 w 23"/>
                            <a:gd name="T53" fmla="*/ 7 h 22"/>
                            <a:gd name="T54" fmla="*/ 5 w 23"/>
                            <a:gd name="T55" fmla="*/ 5 h 22"/>
                            <a:gd name="T56" fmla="*/ 8 w 23"/>
                            <a:gd name="T57" fmla="*/ 2 h 22"/>
                            <a:gd name="T58" fmla="*/ 10 w 23"/>
                            <a:gd name="T59" fmla="*/ 2 h 22"/>
                            <a:gd name="T60" fmla="*/ 15 w 23"/>
                            <a:gd name="T61" fmla="*/ 2 h 22"/>
                            <a:gd name="T62" fmla="*/ 18 w 23"/>
                            <a:gd name="T63" fmla="*/ 5 h 22"/>
                            <a:gd name="T64" fmla="*/ 20 w 23"/>
                            <a:gd name="T65" fmla="*/ 7 h 22"/>
                            <a:gd name="T66" fmla="*/ 20 w 23"/>
                            <a:gd name="T67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2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2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0" y="12"/>
                              </a:moveTo>
                              <a:lnTo>
                                <a:pt x="20" y="15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3" y="15"/>
                              </a:lnTo>
                              <a:lnTo>
                                <a:pt x="3" y="12"/>
                              </a:lnTo>
                              <a:lnTo>
                                <a:pt x="3" y="7"/>
                              </a:lnTo>
                              <a:lnTo>
                                <a:pt x="5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E3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5" name="Freeform 9406"/>
                      <wps:cNvSpPr>
                        <a:spLocks noEditPoints="1"/>
                      </wps:cNvSpPr>
                      <wps:spPr bwMode="auto">
                        <a:xfrm>
                          <a:off x="384810" y="461010"/>
                          <a:ext cx="14605" cy="12700"/>
                        </a:xfrm>
                        <a:custGeom>
                          <a:avLst/>
                          <a:gdLst>
                            <a:gd name="T0" fmla="*/ 23 w 23"/>
                            <a:gd name="T1" fmla="*/ 10 h 20"/>
                            <a:gd name="T2" fmla="*/ 20 w 23"/>
                            <a:gd name="T3" fmla="*/ 5 h 20"/>
                            <a:gd name="T4" fmla="*/ 18 w 23"/>
                            <a:gd name="T5" fmla="*/ 3 h 20"/>
                            <a:gd name="T6" fmla="*/ 15 w 23"/>
                            <a:gd name="T7" fmla="*/ 0 h 20"/>
                            <a:gd name="T8" fmla="*/ 10 w 23"/>
                            <a:gd name="T9" fmla="*/ 0 h 20"/>
                            <a:gd name="T10" fmla="*/ 8 w 23"/>
                            <a:gd name="T11" fmla="*/ 0 h 20"/>
                            <a:gd name="T12" fmla="*/ 3 w 23"/>
                            <a:gd name="T13" fmla="*/ 3 h 20"/>
                            <a:gd name="T14" fmla="*/ 3 w 23"/>
                            <a:gd name="T15" fmla="*/ 5 h 20"/>
                            <a:gd name="T16" fmla="*/ 0 w 23"/>
                            <a:gd name="T17" fmla="*/ 10 h 20"/>
                            <a:gd name="T18" fmla="*/ 3 w 23"/>
                            <a:gd name="T19" fmla="*/ 15 h 20"/>
                            <a:gd name="T20" fmla="*/ 3 w 23"/>
                            <a:gd name="T21" fmla="*/ 18 h 20"/>
                            <a:gd name="T22" fmla="*/ 8 w 23"/>
                            <a:gd name="T23" fmla="*/ 20 h 20"/>
                            <a:gd name="T24" fmla="*/ 10 w 23"/>
                            <a:gd name="T25" fmla="*/ 20 h 20"/>
                            <a:gd name="T26" fmla="*/ 15 w 23"/>
                            <a:gd name="T27" fmla="*/ 20 h 20"/>
                            <a:gd name="T28" fmla="*/ 18 w 23"/>
                            <a:gd name="T29" fmla="*/ 18 h 20"/>
                            <a:gd name="T30" fmla="*/ 20 w 23"/>
                            <a:gd name="T31" fmla="*/ 15 h 20"/>
                            <a:gd name="T32" fmla="*/ 23 w 23"/>
                            <a:gd name="T33" fmla="*/ 10 h 20"/>
                            <a:gd name="T34" fmla="*/ 20 w 23"/>
                            <a:gd name="T35" fmla="*/ 10 h 20"/>
                            <a:gd name="T36" fmla="*/ 20 w 23"/>
                            <a:gd name="T37" fmla="*/ 13 h 20"/>
                            <a:gd name="T38" fmla="*/ 18 w 23"/>
                            <a:gd name="T39" fmla="*/ 18 h 20"/>
                            <a:gd name="T40" fmla="*/ 15 w 23"/>
                            <a:gd name="T41" fmla="*/ 18 h 20"/>
                            <a:gd name="T42" fmla="*/ 10 w 23"/>
                            <a:gd name="T43" fmla="*/ 20 h 20"/>
                            <a:gd name="T44" fmla="*/ 8 w 23"/>
                            <a:gd name="T45" fmla="*/ 18 h 20"/>
                            <a:gd name="T46" fmla="*/ 5 w 23"/>
                            <a:gd name="T47" fmla="*/ 18 h 20"/>
                            <a:gd name="T48" fmla="*/ 3 w 23"/>
                            <a:gd name="T49" fmla="*/ 13 h 20"/>
                            <a:gd name="T50" fmla="*/ 3 w 23"/>
                            <a:gd name="T51" fmla="*/ 10 h 20"/>
                            <a:gd name="T52" fmla="*/ 3 w 23"/>
                            <a:gd name="T53" fmla="*/ 8 h 20"/>
                            <a:gd name="T54" fmla="*/ 5 w 23"/>
                            <a:gd name="T55" fmla="*/ 3 h 20"/>
                            <a:gd name="T56" fmla="*/ 8 w 23"/>
                            <a:gd name="T57" fmla="*/ 3 h 20"/>
                            <a:gd name="T58" fmla="*/ 10 w 23"/>
                            <a:gd name="T59" fmla="*/ 0 h 20"/>
                            <a:gd name="T60" fmla="*/ 15 w 23"/>
                            <a:gd name="T61" fmla="*/ 3 h 20"/>
                            <a:gd name="T62" fmla="*/ 18 w 23"/>
                            <a:gd name="T63" fmla="*/ 3 h 20"/>
                            <a:gd name="T64" fmla="*/ 20 w 23"/>
                            <a:gd name="T65" fmla="*/ 8 h 20"/>
                            <a:gd name="T66" fmla="*/ 20 w 23"/>
                            <a:gd name="T67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0">
                              <a:moveTo>
                                <a:pt x="23" y="10"/>
                              </a:moveTo>
                              <a:lnTo>
                                <a:pt x="20" y="5"/>
                              </a:lnTo>
                              <a:lnTo>
                                <a:pt x="18" y="3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3" y="5"/>
                              </a:lnTo>
                              <a:lnTo>
                                <a:pt x="0" y="10"/>
                              </a:lnTo>
                              <a:lnTo>
                                <a:pt x="3" y="15"/>
                              </a:lnTo>
                              <a:lnTo>
                                <a:pt x="3" y="18"/>
                              </a:lnTo>
                              <a:lnTo>
                                <a:pt x="8" y="20"/>
                              </a:lnTo>
                              <a:lnTo>
                                <a:pt x="10" y="20"/>
                              </a:lnTo>
                              <a:lnTo>
                                <a:pt x="15" y="20"/>
                              </a:lnTo>
                              <a:lnTo>
                                <a:pt x="18" y="18"/>
                              </a:lnTo>
                              <a:lnTo>
                                <a:pt x="20" y="15"/>
                              </a:lnTo>
                              <a:lnTo>
                                <a:pt x="23" y="10"/>
                              </a:lnTo>
                              <a:close/>
                              <a:moveTo>
                                <a:pt x="20" y="10"/>
                              </a:moveTo>
                              <a:lnTo>
                                <a:pt x="20" y="13"/>
                              </a:lnTo>
                              <a:lnTo>
                                <a:pt x="18" y="18"/>
                              </a:lnTo>
                              <a:lnTo>
                                <a:pt x="15" y="18"/>
                              </a:lnTo>
                              <a:lnTo>
                                <a:pt x="10" y="20"/>
                              </a:lnTo>
                              <a:lnTo>
                                <a:pt x="8" y="18"/>
                              </a:lnTo>
                              <a:lnTo>
                                <a:pt x="5" y="18"/>
                              </a:lnTo>
                              <a:lnTo>
                                <a:pt x="3" y="13"/>
                              </a:lnTo>
                              <a:lnTo>
                                <a:pt x="3" y="10"/>
                              </a:lnTo>
                              <a:lnTo>
                                <a:pt x="3" y="8"/>
                              </a:lnTo>
                              <a:lnTo>
                                <a:pt x="5" y="3"/>
                              </a:lnTo>
                              <a:lnTo>
                                <a:pt x="8" y="3"/>
                              </a:lnTo>
                              <a:lnTo>
                                <a:pt x="10" y="0"/>
                              </a:lnTo>
                              <a:lnTo>
                                <a:pt x="15" y="3"/>
                              </a:lnTo>
                              <a:lnTo>
                                <a:pt x="18" y="3"/>
                              </a:lnTo>
                              <a:lnTo>
                                <a:pt x="20" y="8"/>
                              </a:lnTo>
                              <a:lnTo>
                                <a:pt x="2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4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6" name="Freeform 9407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5 h 20"/>
                            <a:gd name="T4" fmla="*/ 15 w 17"/>
                            <a:gd name="T5" fmla="*/ 3 h 20"/>
                            <a:gd name="T6" fmla="*/ 12 w 17"/>
                            <a:gd name="T7" fmla="*/ 0 h 20"/>
                            <a:gd name="T8" fmla="*/ 7 w 17"/>
                            <a:gd name="T9" fmla="*/ 0 h 20"/>
                            <a:gd name="T10" fmla="*/ 5 w 17"/>
                            <a:gd name="T11" fmla="*/ 0 h 20"/>
                            <a:gd name="T12" fmla="*/ 2 w 17"/>
                            <a:gd name="T13" fmla="*/ 3 h 20"/>
                            <a:gd name="T14" fmla="*/ 0 w 17"/>
                            <a:gd name="T15" fmla="*/ 5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20 h 20"/>
                            <a:gd name="T24" fmla="*/ 7 w 17"/>
                            <a:gd name="T25" fmla="*/ 20 h 20"/>
                            <a:gd name="T26" fmla="*/ 12 w 17"/>
                            <a:gd name="T27" fmla="*/ 20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7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7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5"/>
                              </a:lnTo>
                              <a:lnTo>
                                <a:pt x="15" y="3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2" y="3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20"/>
                              </a:lnTo>
                              <a:lnTo>
                                <a:pt x="7" y="20"/>
                              </a:lnTo>
                              <a:lnTo>
                                <a:pt x="12" y="20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7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7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E6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7" name="Freeform 9408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8 h 20"/>
                            <a:gd name="T4" fmla="*/ 15 w 17"/>
                            <a:gd name="T5" fmla="*/ 3 h 20"/>
                            <a:gd name="T6" fmla="*/ 12 w 17"/>
                            <a:gd name="T7" fmla="*/ 3 h 20"/>
                            <a:gd name="T8" fmla="*/ 7 w 17"/>
                            <a:gd name="T9" fmla="*/ 0 h 20"/>
                            <a:gd name="T10" fmla="*/ 5 w 17"/>
                            <a:gd name="T11" fmla="*/ 3 h 20"/>
                            <a:gd name="T12" fmla="*/ 2 w 17"/>
                            <a:gd name="T13" fmla="*/ 3 h 20"/>
                            <a:gd name="T14" fmla="*/ 0 w 17"/>
                            <a:gd name="T15" fmla="*/ 8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18 h 20"/>
                            <a:gd name="T24" fmla="*/ 7 w 17"/>
                            <a:gd name="T25" fmla="*/ 20 h 20"/>
                            <a:gd name="T26" fmla="*/ 12 w 17"/>
                            <a:gd name="T27" fmla="*/ 18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5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5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8"/>
                              </a:lnTo>
                              <a:lnTo>
                                <a:pt x="15" y="3"/>
                              </a:lnTo>
                              <a:lnTo>
                                <a:pt x="12" y="3"/>
                              </a:lnTo>
                              <a:lnTo>
                                <a:pt x="7" y="0"/>
                              </a:lnTo>
                              <a:lnTo>
                                <a:pt x="5" y="3"/>
                              </a:lnTo>
                              <a:lnTo>
                                <a:pt x="2" y="3"/>
                              </a:lnTo>
                              <a:lnTo>
                                <a:pt x="0" y="8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18"/>
                              </a:lnTo>
                              <a:lnTo>
                                <a:pt x="7" y="20"/>
                              </a:lnTo>
                              <a:lnTo>
                                <a:pt x="12" y="18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E8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8" name="Freeform 9409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10795" cy="9525"/>
                        </a:xfrm>
                        <a:custGeom>
                          <a:avLst/>
                          <a:gdLst>
                            <a:gd name="T0" fmla="*/ 17 w 17"/>
                            <a:gd name="T1" fmla="*/ 7 h 15"/>
                            <a:gd name="T2" fmla="*/ 15 w 17"/>
                            <a:gd name="T3" fmla="*/ 2 h 15"/>
                            <a:gd name="T4" fmla="*/ 7 w 17"/>
                            <a:gd name="T5" fmla="*/ 0 h 15"/>
                            <a:gd name="T6" fmla="*/ 2 w 17"/>
                            <a:gd name="T7" fmla="*/ 2 h 15"/>
                            <a:gd name="T8" fmla="*/ 0 w 17"/>
                            <a:gd name="T9" fmla="*/ 7 h 15"/>
                            <a:gd name="T10" fmla="*/ 2 w 17"/>
                            <a:gd name="T11" fmla="*/ 12 h 15"/>
                            <a:gd name="T12" fmla="*/ 7 w 17"/>
                            <a:gd name="T13" fmla="*/ 15 h 15"/>
                            <a:gd name="T14" fmla="*/ 15 w 17"/>
                            <a:gd name="T15" fmla="*/ 12 h 15"/>
                            <a:gd name="T16" fmla="*/ 17 w 17"/>
                            <a:gd name="T17" fmla="*/ 7 h 15"/>
                            <a:gd name="T18" fmla="*/ 15 w 17"/>
                            <a:gd name="T19" fmla="*/ 7 h 15"/>
                            <a:gd name="T20" fmla="*/ 12 w 17"/>
                            <a:gd name="T21" fmla="*/ 12 h 15"/>
                            <a:gd name="T22" fmla="*/ 7 w 17"/>
                            <a:gd name="T23" fmla="*/ 15 h 15"/>
                            <a:gd name="T24" fmla="*/ 2 w 17"/>
                            <a:gd name="T25" fmla="*/ 12 h 15"/>
                            <a:gd name="T26" fmla="*/ 2 w 17"/>
                            <a:gd name="T27" fmla="*/ 7 h 15"/>
                            <a:gd name="T28" fmla="*/ 2 w 17"/>
                            <a:gd name="T29" fmla="*/ 2 h 15"/>
                            <a:gd name="T30" fmla="*/ 7 w 17"/>
                            <a:gd name="T31" fmla="*/ 0 h 15"/>
                            <a:gd name="T32" fmla="*/ 12 w 17"/>
                            <a:gd name="T33" fmla="*/ 2 h 15"/>
                            <a:gd name="T34" fmla="*/ 15 w 17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7" h="15">
                              <a:moveTo>
                                <a:pt x="17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7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5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2" y="2"/>
                              </a:lnTo>
                              <a:lnTo>
                                <a:pt x="7" y="0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A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9" name="Freeform 9410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7 h 15"/>
                            <a:gd name="T2" fmla="*/ 15 w 15"/>
                            <a:gd name="T3" fmla="*/ 2 h 15"/>
                            <a:gd name="T4" fmla="*/ 7 w 15"/>
                            <a:gd name="T5" fmla="*/ 0 h 15"/>
                            <a:gd name="T6" fmla="*/ 2 w 15"/>
                            <a:gd name="T7" fmla="*/ 2 h 15"/>
                            <a:gd name="T8" fmla="*/ 0 w 15"/>
                            <a:gd name="T9" fmla="*/ 7 h 15"/>
                            <a:gd name="T10" fmla="*/ 2 w 15"/>
                            <a:gd name="T11" fmla="*/ 12 h 15"/>
                            <a:gd name="T12" fmla="*/ 7 w 15"/>
                            <a:gd name="T13" fmla="*/ 15 h 15"/>
                            <a:gd name="T14" fmla="*/ 15 w 15"/>
                            <a:gd name="T15" fmla="*/ 12 h 15"/>
                            <a:gd name="T16" fmla="*/ 15 w 15"/>
                            <a:gd name="T17" fmla="*/ 7 h 15"/>
                            <a:gd name="T18" fmla="*/ 15 w 15"/>
                            <a:gd name="T19" fmla="*/ 7 h 15"/>
                            <a:gd name="T20" fmla="*/ 12 w 15"/>
                            <a:gd name="T21" fmla="*/ 12 h 15"/>
                            <a:gd name="T22" fmla="*/ 7 w 15"/>
                            <a:gd name="T23" fmla="*/ 12 h 15"/>
                            <a:gd name="T24" fmla="*/ 5 w 15"/>
                            <a:gd name="T25" fmla="*/ 12 h 15"/>
                            <a:gd name="T26" fmla="*/ 2 w 15"/>
                            <a:gd name="T27" fmla="*/ 7 h 15"/>
                            <a:gd name="T28" fmla="*/ 5 w 15"/>
                            <a:gd name="T29" fmla="*/ 2 h 15"/>
                            <a:gd name="T30" fmla="*/ 7 w 15"/>
                            <a:gd name="T31" fmla="*/ 2 h 15"/>
                            <a:gd name="T32" fmla="*/ 12 w 15"/>
                            <a:gd name="T33" fmla="*/ 2 h 15"/>
                            <a:gd name="T34" fmla="*/ 15 w 15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5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2"/>
                              </a:lnTo>
                              <a:lnTo>
                                <a:pt x="5" y="12"/>
                              </a:lnTo>
                              <a:lnTo>
                                <a:pt x="2" y="7"/>
                              </a:lnTo>
                              <a:lnTo>
                                <a:pt x="5" y="2"/>
                              </a:lnTo>
                              <a:lnTo>
                                <a:pt x="7" y="2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BE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0" name="Freeform 9411"/>
                      <wps:cNvSpPr>
                        <a:spLocks noEditPoints="1"/>
                      </wps:cNvSpPr>
                      <wps:spPr bwMode="auto">
                        <a:xfrm>
                          <a:off x="387985" y="462915"/>
                          <a:ext cx="8255" cy="9525"/>
                        </a:xfrm>
                        <a:custGeom>
                          <a:avLst/>
                          <a:gdLst>
                            <a:gd name="T0" fmla="*/ 13 w 13"/>
                            <a:gd name="T1" fmla="*/ 7 h 15"/>
                            <a:gd name="T2" fmla="*/ 10 w 13"/>
                            <a:gd name="T3" fmla="*/ 2 h 15"/>
                            <a:gd name="T4" fmla="*/ 5 w 13"/>
                            <a:gd name="T5" fmla="*/ 0 h 15"/>
                            <a:gd name="T6" fmla="*/ 0 w 13"/>
                            <a:gd name="T7" fmla="*/ 2 h 15"/>
                            <a:gd name="T8" fmla="*/ 0 w 13"/>
                            <a:gd name="T9" fmla="*/ 7 h 15"/>
                            <a:gd name="T10" fmla="*/ 0 w 13"/>
                            <a:gd name="T11" fmla="*/ 12 h 15"/>
                            <a:gd name="T12" fmla="*/ 5 w 13"/>
                            <a:gd name="T13" fmla="*/ 15 h 15"/>
                            <a:gd name="T14" fmla="*/ 10 w 13"/>
                            <a:gd name="T15" fmla="*/ 12 h 15"/>
                            <a:gd name="T16" fmla="*/ 13 w 13"/>
                            <a:gd name="T17" fmla="*/ 7 h 15"/>
                            <a:gd name="T18" fmla="*/ 10 w 13"/>
                            <a:gd name="T19" fmla="*/ 7 h 15"/>
                            <a:gd name="T20" fmla="*/ 10 w 13"/>
                            <a:gd name="T21" fmla="*/ 10 h 15"/>
                            <a:gd name="T22" fmla="*/ 5 w 13"/>
                            <a:gd name="T23" fmla="*/ 12 h 15"/>
                            <a:gd name="T24" fmla="*/ 3 w 13"/>
                            <a:gd name="T25" fmla="*/ 10 h 15"/>
                            <a:gd name="T26" fmla="*/ 0 w 13"/>
                            <a:gd name="T27" fmla="*/ 7 h 15"/>
                            <a:gd name="T28" fmla="*/ 3 w 13"/>
                            <a:gd name="T29" fmla="*/ 5 h 15"/>
                            <a:gd name="T30" fmla="*/ 5 w 13"/>
                            <a:gd name="T31" fmla="*/ 2 h 15"/>
                            <a:gd name="T32" fmla="*/ 10 w 13"/>
                            <a:gd name="T33" fmla="*/ 5 h 15"/>
                            <a:gd name="T34" fmla="*/ 10 w 13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5">
                              <a:moveTo>
                                <a:pt x="13" y="7"/>
                              </a:moveTo>
                              <a:lnTo>
                                <a:pt x="10" y="2"/>
                              </a:lnTo>
                              <a:lnTo>
                                <a:pt x="5" y="0"/>
                              </a:lnTo>
                              <a:lnTo>
                                <a:pt x="0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5" y="15"/>
                              </a:lnTo>
                              <a:lnTo>
                                <a:pt x="10" y="12"/>
                              </a:lnTo>
                              <a:lnTo>
                                <a:pt x="13" y="7"/>
                              </a:lnTo>
                              <a:close/>
                              <a:moveTo>
                                <a:pt x="10" y="7"/>
                              </a:moveTo>
                              <a:lnTo>
                                <a:pt x="10" y="10"/>
                              </a:lnTo>
                              <a:lnTo>
                                <a:pt x="5" y="12"/>
                              </a:lnTo>
                              <a:lnTo>
                                <a:pt x="3" y="10"/>
                              </a:lnTo>
                              <a:lnTo>
                                <a:pt x="0" y="7"/>
                              </a:lnTo>
                              <a:lnTo>
                                <a:pt x="3" y="5"/>
                              </a:lnTo>
                              <a:lnTo>
                                <a:pt x="5" y="2"/>
                              </a:lnTo>
                              <a:lnTo>
                                <a:pt x="10" y="5"/>
                              </a:lnTo>
                              <a:lnTo>
                                <a:pt x="1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E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1" name="Freeform 9412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8255" cy="6350"/>
                        </a:xfrm>
                        <a:custGeom>
                          <a:avLst/>
                          <a:gdLst>
                            <a:gd name="T0" fmla="*/ 13 w 13"/>
                            <a:gd name="T1" fmla="*/ 5 h 10"/>
                            <a:gd name="T2" fmla="*/ 10 w 13"/>
                            <a:gd name="T3" fmla="*/ 0 h 10"/>
                            <a:gd name="T4" fmla="*/ 5 w 13"/>
                            <a:gd name="T5" fmla="*/ 0 h 10"/>
                            <a:gd name="T6" fmla="*/ 3 w 13"/>
                            <a:gd name="T7" fmla="*/ 0 h 10"/>
                            <a:gd name="T8" fmla="*/ 0 w 13"/>
                            <a:gd name="T9" fmla="*/ 5 h 10"/>
                            <a:gd name="T10" fmla="*/ 3 w 13"/>
                            <a:gd name="T11" fmla="*/ 10 h 10"/>
                            <a:gd name="T12" fmla="*/ 5 w 13"/>
                            <a:gd name="T13" fmla="*/ 10 h 10"/>
                            <a:gd name="T14" fmla="*/ 10 w 13"/>
                            <a:gd name="T15" fmla="*/ 10 h 10"/>
                            <a:gd name="T16" fmla="*/ 13 w 13"/>
                            <a:gd name="T17" fmla="*/ 5 h 10"/>
                            <a:gd name="T18" fmla="*/ 10 w 13"/>
                            <a:gd name="T19" fmla="*/ 5 h 10"/>
                            <a:gd name="T20" fmla="*/ 10 w 13"/>
                            <a:gd name="T21" fmla="*/ 8 h 10"/>
                            <a:gd name="T22" fmla="*/ 5 w 13"/>
                            <a:gd name="T23" fmla="*/ 10 h 10"/>
                            <a:gd name="T24" fmla="*/ 3 w 13"/>
                            <a:gd name="T25" fmla="*/ 8 h 10"/>
                            <a:gd name="T26" fmla="*/ 3 w 13"/>
                            <a:gd name="T27" fmla="*/ 5 h 10"/>
                            <a:gd name="T28" fmla="*/ 3 w 13"/>
                            <a:gd name="T29" fmla="*/ 3 h 10"/>
                            <a:gd name="T30" fmla="*/ 5 w 13"/>
                            <a:gd name="T31" fmla="*/ 0 h 10"/>
                            <a:gd name="T32" fmla="*/ 10 w 13"/>
                            <a:gd name="T33" fmla="*/ 3 h 10"/>
                            <a:gd name="T34" fmla="*/ 10 w 13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0">
                              <a:moveTo>
                                <a:pt x="13" y="5"/>
                              </a:move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5"/>
                              </a:lnTo>
                              <a:lnTo>
                                <a:pt x="3" y="10"/>
                              </a:lnTo>
                              <a:lnTo>
                                <a:pt x="5" y="10"/>
                              </a:lnTo>
                              <a:lnTo>
                                <a:pt x="10" y="10"/>
                              </a:lnTo>
                              <a:lnTo>
                                <a:pt x="13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10" y="8"/>
                              </a:lnTo>
                              <a:lnTo>
                                <a:pt x="5" y="10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10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F0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2" name="Freeform 9413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10 w 10"/>
                            <a:gd name="T3" fmla="*/ 3 h 10"/>
                            <a:gd name="T4" fmla="*/ 5 w 10"/>
                            <a:gd name="T5" fmla="*/ 0 h 10"/>
                            <a:gd name="T6" fmla="*/ 3 w 10"/>
                            <a:gd name="T7" fmla="*/ 3 h 10"/>
                            <a:gd name="T8" fmla="*/ 0 w 10"/>
                            <a:gd name="T9" fmla="*/ 5 h 10"/>
                            <a:gd name="T10" fmla="*/ 3 w 10"/>
                            <a:gd name="T11" fmla="*/ 8 h 10"/>
                            <a:gd name="T12" fmla="*/ 5 w 10"/>
                            <a:gd name="T13" fmla="*/ 10 h 10"/>
                            <a:gd name="T14" fmla="*/ 10 w 10"/>
                            <a:gd name="T15" fmla="*/ 8 h 10"/>
                            <a:gd name="T16" fmla="*/ 10 w 10"/>
                            <a:gd name="T17" fmla="*/ 5 h 10"/>
                            <a:gd name="T18" fmla="*/ 10 w 10"/>
                            <a:gd name="T19" fmla="*/ 5 h 10"/>
                            <a:gd name="T20" fmla="*/ 8 w 10"/>
                            <a:gd name="T21" fmla="*/ 8 h 10"/>
                            <a:gd name="T22" fmla="*/ 5 w 10"/>
                            <a:gd name="T23" fmla="*/ 8 h 10"/>
                            <a:gd name="T24" fmla="*/ 3 w 10"/>
                            <a:gd name="T25" fmla="*/ 8 h 10"/>
                            <a:gd name="T26" fmla="*/ 3 w 10"/>
                            <a:gd name="T27" fmla="*/ 5 h 10"/>
                            <a:gd name="T28" fmla="*/ 3 w 10"/>
                            <a:gd name="T29" fmla="*/ 3 h 10"/>
                            <a:gd name="T30" fmla="*/ 5 w 10"/>
                            <a:gd name="T31" fmla="*/ 0 h 10"/>
                            <a:gd name="T32" fmla="*/ 8 w 10"/>
                            <a:gd name="T33" fmla="*/ 3 h 10"/>
                            <a:gd name="T34" fmla="*/ 10 w 10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10" y="3"/>
                              </a:lnTo>
                              <a:lnTo>
                                <a:pt x="5" y="0"/>
                              </a:lnTo>
                              <a:lnTo>
                                <a:pt x="3" y="3"/>
                              </a:lnTo>
                              <a:lnTo>
                                <a:pt x="0" y="5"/>
                              </a:lnTo>
                              <a:lnTo>
                                <a:pt x="3" y="8"/>
                              </a:lnTo>
                              <a:lnTo>
                                <a:pt x="5" y="10"/>
                              </a:lnTo>
                              <a:lnTo>
                                <a:pt x="10" y="8"/>
                              </a:lnTo>
                              <a:lnTo>
                                <a:pt x="10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8" y="8"/>
                              </a:lnTo>
                              <a:lnTo>
                                <a:pt x="5" y="8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8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2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3" name="Freeform 9414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6350"/>
                        </a:xfrm>
                        <a:custGeom>
                          <a:avLst/>
                          <a:gdLst>
                            <a:gd name="T0" fmla="*/ 7 w 7"/>
                            <a:gd name="T1" fmla="*/ 5 h 10"/>
                            <a:gd name="T2" fmla="*/ 7 w 7"/>
                            <a:gd name="T3" fmla="*/ 3 h 10"/>
                            <a:gd name="T4" fmla="*/ 2 w 7"/>
                            <a:gd name="T5" fmla="*/ 0 h 10"/>
                            <a:gd name="T6" fmla="*/ 0 w 7"/>
                            <a:gd name="T7" fmla="*/ 3 h 10"/>
                            <a:gd name="T8" fmla="*/ 0 w 7"/>
                            <a:gd name="T9" fmla="*/ 5 h 10"/>
                            <a:gd name="T10" fmla="*/ 0 w 7"/>
                            <a:gd name="T11" fmla="*/ 8 h 10"/>
                            <a:gd name="T12" fmla="*/ 2 w 7"/>
                            <a:gd name="T13" fmla="*/ 10 h 10"/>
                            <a:gd name="T14" fmla="*/ 7 w 7"/>
                            <a:gd name="T15" fmla="*/ 8 h 10"/>
                            <a:gd name="T16" fmla="*/ 7 w 7"/>
                            <a:gd name="T17" fmla="*/ 5 h 10"/>
                            <a:gd name="T18" fmla="*/ 7 w 7"/>
                            <a:gd name="T19" fmla="*/ 5 h 10"/>
                            <a:gd name="T20" fmla="*/ 5 w 7"/>
                            <a:gd name="T21" fmla="*/ 8 h 10"/>
                            <a:gd name="T22" fmla="*/ 2 w 7"/>
                            <a:gd name="T23" fmla="*/ 8 h 10"/>
                            <a:gd name="T24" fmla="*/ 2 w 7"/>
                            <a:gd name="T25" fmla="*/ 8 h 10"/>
                            <a:gd name="T26" fmla="*/ 0 w 7"/>
                            <a:gd name="T27" fmla="*/ 5 h 10"/>
                            <a:gd name="T28" fmla="*/ 2 w 7"/>
                            <a:gd name="T29" fmla="*/ 3 h 10"/>
                            <a:gd name="T30" fmla="*/ 2 w 7"/>
                            <a:gd name="T31" fmla="*/ 3 h 10"/>
                            <a:gd name="T32" fmla="*/ 5 w 7"/>
                            <a:gd name="T33" fmla="*/ 3 h 10"/>
                            <a:gd name="T34" fmla="*/ 7 w 7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10">
                              <a:moveTo>
                                <a:pt x="7" y="5"/>
                              </a:moveTo>
                              <a:lnTo>
                                <a:pt x="7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10"/>
                              </a:lnTo>
                              <a:lnTo>
                                <a:pt x="7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7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2" y="8"/>
                              </a:lnTo>
                              <a:lnTo>
                                <a:pt x="0" y="5"/>
                              </a:lnTo>
                              <a:lnTo>
                                <a:pt x="2" y="3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4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4" name="Freeform 9415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5080"/>
                        </a:xfrm>
                        <a:custGeom>
                          <a:avLst/>
                          <a:gdLst>
                            <a:gd name="T0" fmla="*/ 7 w 7"/>
                            <a:gd name="T1" fmla="*/ 5 h 8"/>
                            <a:gd name="T2" fmla="*/ 5 w 7"/>
                            <a:gd name="T3" fmla="*/ 3 h 8"/>
                            <a:gd name="T4" fmla="*/ 2 w 7"/>
                            <a:gd name="T5" fmla="*/ 0 h 8"/>
                            <a:gd name="T6" fmla="*/ 0 w 7"/>
                            <a:gd name="T7" fmla="*/ 3 h 8"/>
                            <a:gd name="T8" fmla="*/ 0 w 7"/>
                            <a:gd name="T9" fmla="*/ 5 h 8"/>
                            <a:gd name="T10" fmla="*/ 0 w 7"/>
                            <a:gd name="T11" fmla="*/ 8 h 8"/>
                            <a:gd name="T12" fmla="*/ 2 w 7"/>
                            <a:gd name="T13" fmla="*/ 8 h 8"/>
                            <a:gd name="T14" fmla="*/ 5 w 7"/>
                            <a:gd name="T15" fmla="*/ 8 h 8"/>
                            <a:gd name="T16" fmla="*/ 7 w 7"/>
                            <a:gd name="T17" fmla="*/ 5 h 8"/>
                            <a:gd name="T18" fmla="*/ 5 w 7"/>
                            <a:gd name="T19" fmla="*/ 5 h 8"/>
                            <a:gd name="T20" fmla="*/ 5 w 7"/>
                            <a:gd name="T21" fmla="*/ 8 h 8"/>
                            <a:gd name="T22" fmla="*/ 2 w 7"/>
                            <a:gd name="T23" fmla="*/ 8 h 8"/>
                            <a:gd name="T24" fmla="*/ 2 w 7"/>
                            <a:gd name="T25" fmla="*/ 8 h 8"/>
                            <a:gd name="T26" fmla="*/ 2 w 7"/>
                            <a:gd name="T27" fmla="*/ 5 h 8"/>
                            <a:gd name="T28" fmla="*/ 2 w 7"/>
                            <a:gd name="T29" fmla="*/ 3 h 8"/>
                            <a:gd name="T30" fmla="*/ 2 w 7"/>
                            <a:gd name="T31" fmla="*/ 3 h 8"/>
                            <a:gd name="T32" fmla="*/ 5 w 7"/>
                            <a:gd name="T33" fmla="*/ 3 h 8"/>
                            <a:gd name="T34" fmla="*/ 5 w 7"/>
                            <a:gd name="T35" fmla="*/ 5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8">
                              <a:moveTo>
                                <a:pt x="7" y="5"/>
                              </a:moveTo>
                              <a:lnTo>
                                <a:pt x="5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8"/>
                              </a:lnTo>
                              <a:lnTo>
                                <a:pt x="5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5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2" y="8"/>
                              </a:lnTo>
                              <a:lnTo>
                                <a:pt x="2" y="5"/>
                              </a:lnTo>
                              <a:lnTo>
                                <a:pt x="2" y="3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6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5" name="Freeform 9416"/>
                      <wps:cNvSpPr>
                        <a:spLocks noEditPoints="1"/>
                      </wps:cNvSpPr>
                      <wps:spPr bwMode="auto">
                        <a:xfrm>
                          <a:off x="389890" y="466090"/>
                          <a:ext cx="4445" cy="3175"/>
                        </a:xfrm>
                        <a:custGeom>
                          <a:avLst/>
                          <a:gdLst>
                            <a:gd name="T0" fmla="*/ 7 w 7"/>
                            <a:gd name="T1" fmla="*/ 2 h 5"/>
                            <a:gd name="T2" fmla="*/ 5 w 7"/>
                            <a:gd name="T3" fmla="*/ 0 h 5"/>
                            <a:gd name="T4" fmla="*/ 2 w 7"/>
                            <a:gd name="T5" fmla="*/ 0 h 5"/>
                            <a:gd name="T6" fmla="*/ 2 w 7"/>
                            <a:gd name="T7" fmla="*/ 0 h 5"/>
                            <a:gd name="T8" fmla="*/ 0 w 7"/>
                            <a:gd name="T9" fmla="*/ 2 h 5"/>
                            <a:gd name="T10" fmla="*/ 2 w 7"/>
                            <a:gd name="T11" fmla="*/ 5 h 5"/>
                            <a:gd name="T12" fmla="*/ 2 w 7"/>
                            <a:gd name="T13" fmla="*/ 5 h 5"/>
                            <a:gd name="T14" fmla="*/ 5 w 7"/>
                            <a:gd name="T15" fmla="*/ 5 h 5"/>
                            <a:gd name="T16" fmla="*/ 7 w 7"/>
                            <a:gd name="T17" fmla="*/ 2 h 5"/>
                            <a:gd name="T18" fmla="*/ 5 w 7"/>
                            <a:gd name="T19" fmla="*/ 2 h 5"/>
                            <a:gd name="T20" fmla="*/ 5 w 7"/>
                            <a:gd name="T21" fmla="*/ 2 h 5"/>
                            <a:gd name="T22" fmla="*/ 2 w 7"/>
                            <a:gd name="T23" fmla="*/ 5 h 5"/>
                            <a:gd name="T24" fmla="*/ 2 w 7"/>
                            <a:gd name="T25" fmla="*/ 2 h 5"/>
                            <a:gd name="T26" fmla="*/ 2 w 7"/>
                            <a:gd name="T27" fmla="*/ 2 h 5"/>
                            <a:gd name="T28" fmla="*/ 2 w 7"/>
                            <a:gd name="T29" fmla="*/ 2 h 5"/>
                            <a:gd name="T30" fmla="*/ 2 w 7"/>
                            <a:gd name="T31" fmla="*/ 0 h 5"/>
                            <a:gd name="T32" fmla="*/ 5 w 7"/>
                            <a:gd name="T33" fmla="*/ 2 h 5"/>
                            <a:gd name="T34" fmla="*/ 5 w 7"/>
                            <a:gd name="T35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5">
                              <a:moveTo>
                                <a:pt x="7" y="2"/>
                              </a:moveTo>
                              <a:lnTo>
                                <a:pt x="5" y="0"/>
                              </a:lnTo>
                              <a:lnTo>
                                <a:pt x="2" y="0"/>
                              </a:lnTo>
                              <a:lnTo>
                                <a:pt x="2" y="0"/>
                              </a:lnTo>
                              <a:lnTo>
                                <a:pt x="0" y="2"/>
                              </a:lnTo>
                              <a:lnTo>
                                <a:pt x="2" y="5"/>
                              </a:lnTo>
                              <a:lnTo>
                                <a:pt x="2" y="5"/>
                              </a:lnTo>
                              <a:lnTo>
                                <a:pt x="5" y="5"/>
                              </a:lnTo>
                              <a:lnTo>
                                <a:pt x="7" y="2"/>
                              </a:lnTo>
                              <a:close/>
                              <a:moveTo>
                                <a:pt x="5" y="2"/>
                              </a:moveTo>
                              <a:lnTo>
                                <a:pt x="5" y="2"/>
                              </a:lnTo>
                              <a:lnTo>
                                <a:pt x="2" y="5"/>
                              </a:lnTo>
                              <a:lnTo>
                                <a:pt x="2" y="2"/>
                              </a:lnTo>
                              <a:lnTo>
                                <a:pt x="2" y="2"/>
                              </a:lnTo>
                              <a:lnTo>
                                <a:pt x="2" y="2"/>
                              </a:lnTo>
                              <a:lnTo>
                                <a:pt x="2" y="0"/>
                              </a:lnTo>
                              <a:lnTo>
                                <a:pt x="5" y="2"/>
                              </a:lnTo>
                              <a:lnTo>
                                <a:pt x="5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8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6" name="Freeform 9417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0 h 5"/>
                            <a:gd name="T4" fmla="*/ 0 w 3"/>
                            <a:gd name="T5" fmla="*/ 0 h 5"/>
                            <a:gd name="T6" fmla="*/ 0 w 3"/>
                            <a:gd name="T7" fmla="*/ 0 h 5"/>
                            <a:gd name="T8" fmla="*/ 0 w 3"/>
                            <a:gd name="T9" fmla="*/ 2 h 5"/>
                            <a:gd name="T10" fmla="*/ 0 w 3"/>
                            <a:gd name="T11" fmla="*/ 5 h 5"/>
                            <a:gd name="T12" fmla="*/ 0 w 3"/>
                            <a:gd name="T13" fmla="*/ 5 h 5"/>
                            <a:gd name="T14" fmla="*/ 3 w 3"/>
                            <a:gd name="T15" fmla="*/ 5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lnTo>
                                <a:pt x="3" y="5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B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7" name="Freeform 9418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2 h 5"/>
                            <a:gd name="T4" fmla="*/ 0 w 3"/>
                            <a:gd name="T5" fmla="*/ 0 h 5"/>
                            <a:gd name="T6" fmla="*/ 0 w 3"/>
                            <a:gd name="T7" fmla="*/ 2 h 5"/>
                            <a:gd name="T8" fmla="*/ 0 w 3"/>
                            <a:gd name="T9" fmla="*/ 2 h 5"/>
                            <a:gd name="T10" fmla="*/ 0 w 3"/>
                            <a:gd name="T11" fmla="*/ 2 h 5"/>
                            <a:gd name="T12" fmla="*/ 0 w 3"/>
                            <a:gd name="T13" fmla="*/ 5 h 5"/>
                            <a:gd name="T14" fmla="*/ 3 w 3"/>
                            <a:gd name="T15" fmla="*/ 2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2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3" y="2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8" name="Freeform 9419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" cy="635"/>
                        </a:xfrm>
                        <a:custGeom>
                          <a:avLst/>
                          <a:gdLst>
                            <a:gd name="T0" fmla="*/ 3 w 3"/>
                            <a:gd name="T1" fmla="*/ 3 w 3"/>
                            <a:gd name="T2" fmla="*/ 0 w 3"/>
                            <a:gd name="T3" fmla="*/ 0 w 3"/>
                            <a:gd name="T4" fmla="*/ 0 w 3"/>
                            <a:gd name="T5" fmla="*/ 0 w 3"/>
                            <a:gd name="T6" fmla="*/ 0 w 3"/>
                            <a:gd name="T7" fmla="*/ 3 w 3"/>
                            <a:gd name="T8" fmla="*/ 3 w 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  <a:cxn ang="0">
                              <a:pos x="T3" y="0"/>
                            </a:cxn>
                            <a:cxn ang="0">
                              <a:pos x="T4" y="0"/>
                            </a:cxn>
                            <a:cxn ang="0">
                              <a:pos x="T5" y="0"/>
                            </a:cxn>
                            <a:cxn ang="0">
                              <a:pos x="T6" y="0"/>
                            </a:cxn>
                            <a:cxn ang="0">
                              <a:pos x="T7" y="0"/>
                            </a:cxn>
                            <a:cxn ang="0">
                              <a:pos x="T8" y="0"/>
                            </a:cxn>
                          </a:cxnLst>
                          <a:rect l="0" t="0" r="r" b="b"/>
                          <a:pathLst>
                            <a:path w="3">
                              <a:moveTo>
                                <a:pt x="3" y="0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9" name="Freeform 9420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34" y="124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0" name="Freeform 9421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20 w 388"/>
                            <a:gd name="T1" fmla="*/ 5 h 209"/>
                            <a:gd name="T2" fmla="*/ 13 w 388"/>
                            <a:gd name="T3" fmla="*/ 12 h 209"/>
                            <a:gd name="T4" fmla="*/ 5 w 388"/>
                            <a:gd name="T5" fmla="*/ 22 h 209"/>
                            <a:gd name="T6" fmla="*/ 23 w 388"/>
                            <a:gd name="T7" fmla="*/ 30 h 209"/>
                            <a:gd name="T8" fmla="*/ 13 w 388"/>
                            <a:gd name="T9" fmla="*/ 45 h 209"/>
                            <a:gd name="T10" fmla="*/ 5 w 388"/>
                            <a:gd name="T11" fmla="*/ 52 h 209"/>
                            <a:gd name="T12" fmla="*/ 3 w 388"/>
                            <a:gd name="T13" fmla="*/ 55 h 209"/>
                            <a:gd name="T14" fmla="*/ 3 w 388"/>
                            <a:gd name="T15" fmla="*/ 57 h 209"/>
                            <a:gd name="T16" fmla="*/ 5 w 388"/>
                            <a:gd name="T17" fmla="*/ 60 h 209"/>
                            <a:gd name="T18" fmla="*/ 25 w 388"/>
                            <a:gd name="T19" fmla="*/ 77 h 209"/>
                            <a:gd name="T20" fmla="*/ 75 w 388"/>
                            <a:gd name="T21" fmla="*/ 102 h 209"/>
                            <a:gd name="T22" fmla="*/ 125 w 388"/>
                            <a:gd name="T23" fmla="*/ 119 h 209"/>
                            <a:gd name="T24" fmla="*/ 150 w 388"/>
                            <a:gd name="T25" fmla="*/ 129 h 209"/>
                            <a:gd name="T26" fmla="*/ 157 w 388"/>
                            <a:gd name="T27" fmla="*/ 137 h 209"/>
                            <a:gd name="T28" fmla="*/ 169 w 388"/>
                            <a:gd name="T29" fmla="*/ 142 h 209"/>
                            <a:gd name="T30" fmla="*/ 172 w 388"/>
                            <a:gd name="T31" fmla="*/ 149 h 209"/>
                            <a:gd name="T32" fmla="*/ 167 w 388"/>
                            <a:gd name="T33" fmla="*/ 159 h 209"/>
                            <a:gd name="T34" fmla="*/ 157 w 388"/>
                            <a:gd name="T35" fmla="*/ 167 h 209"/>
                            <a:gd name="T36" fmla="*/ 137 w 388"/>
                            <a:gd name="T37" fmla="*/ 169 h 209"/>
                            <a:gd name="T38" fmla="*/ 120 w 388"/>
                            <a:gd name="T39" fmla="*/ 177 h 209"/>
                            <a:gd name="T40" fmla="*/ 102 w 388"/>
                            <a:gd name="T41" fmla="*/ 182 h 209"/>
                            <a:gd name="T42" fmla="*/ 194 w 388"/>
                            <a:gd name="T43" fmla="*/ 209 h 209"/>
                            <a:gd name="T44" fmla="*/ 286 w 388"/>
                            <a:gd name="T45" fmla="*/ 209 h 209"/>
                            <a:gd name="T46" fmla="*/ 274 w 388"/>
                            <a:gd name="T47" fmla="*/ 182 h 209"/>
                            <a:gd name="T48" fmla="*/ 261 w 388"/>
                            <a:gd name="T49" fmla="*/ 172 h 209"/>
                            <a:gd name="T50" fmla="*/ 239 w 388"/>
                            <a:gd name="T51" fmla="*/ 167 h 209"/>
                            <a:gd name="T52" fmla="*/ 227 w 388"/>
                            <a:gd name="T53" fmla="*/ 162 h 209"/>
                            <a:gd name="T54" fmla="*/ 219 w 388"/>
                            <a:gd name="T55" fmla="*/ 154 h 209"/>
                            <a:gd name="T56" fmla="*/ 219 w 388"/>
                            <a:gd name="T57" fmla="*/ 144 h 209"/>
                            <a:gd name="T58" fmla="*/ 224 w 388"/>
                            <a:gd name="T59" fmla="*/ 139 h 209"/>
                            <a:gd name="T60" fmla="*/ 241 w 388"/>
                            <a:gd name="T61" fmla="*/ 137 h 209"/>
                            <a:gd name="T62" fmla="*/ 234 w 388"/>
                            <a:gd name="T63" fmla="*/ 124 h 209"/>
                            <a:gd name="T64" fmla="*/ 291 w 388"/>
                            <a:gd name="T65" fmla="*/ 112 h 209"/>
                            <a:gd name="T66" fmla="*/ 333 w 388"/>
                            <a:gd name="T67" fmla="*/ 94 h 209"/>
                            <a:gd name="T68" fmla="*/ 383 w 388"/>
                            <a:gd name="T69" fmla="*/ 60 h 209"/>
                            <a:gd name="T70" fmla="*/ 383 w 388"/>
                            <a:gd name="T71" fmla="*/ 60 h 209"/>
                            <a:gd name="T72" fmla="*/ 386 w 388"/>
                            <a:gd name="T73" fmla="*/ 57 h 209"/>
                            <a:gd name="T74" fmla="*/ 386 w 388"/>
                            <a:gd name="T75" fmla="*/ 55 h 209"/>
                            <a:gd name="T76" fmla="*/ 381 w 388"/>
                            <a:gd name="T77" fmla="*/ 47 h 209"/>
                            <a:gd name="T78" fmla="*/ 366 w 388"/>
                            <a:gd name="T79" fmla="*/ 42 h 209"/>
                            <a:gd name="T80" fmla="*/ 388 w 388"/>
                            <a:gd name="T81" fmla="*/ 30 h 209"/>
                            <a:gd name="T82" fmla="*/ 381 w 388"/>
                            <a:gd name="T83" fmla="*/ 17 h 209"/>
                            <a:gd name="T84" fmla="*/ 368 w 388"/>
                            <a:gd name="T85" fmla="*/ 10 h 209"/>
                            <a:gd name="T86" fmla="*/ 368 w 388"/>
                            <a:gd name="T87" fmla="*/ 0 h 209"/>
                            <a:gd name="T88" fmla="*/ 20 w 388"/>
                            <a:gd name="T89" fmla="*/ 0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20" y="0"/>
                              </a:moveTo>
                              <a:lnTo>
                                <a:pt x="20" y="5"/>
                              </a:lnTo>
                              <a:lnTo>
                                <a:pt x="20" y="10"/>
                              </a:lnTo>
                              <a:lnTo>
                                <a:pt x="13" y="12"/>
                              </a:lnTo>
                              <a:lnTo>
                                <a:pt x="8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3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5"/>
                              </a:lnTo>
                              <a:lnTo>
                                <a:pt x="3" y="55"/>
                              </a:lnTo>
                              <a:lnTo>
                                <a:pt x="3" y="57"/>
                              </a:lnTo>
                              <a:lnTo>
                                <a:pt x="3" y="57"/>
                              </a:lnTo>
                              <a:lnTo>
                                <a:pt x="5" y="60"/>
                              </a:lnTo>
                              <a:lnTo>
                                <a:pt x="5" y="60"/>
                              </a:lnTo>
                              <a:lnTo>
                                <a:pt x="5" y="60"/>
                              </a:lnTo>
                              <a:lnTo>
                                <a:pt x="25" y="77"/>
                              </a:lnTo>
                              <a:lnTo>
                                <a:pt x="55" y="94"/>
                              </a:lnTo>
                              <a:lnTo>
                                <a:pt x="75" y="102"/>
                              </a:lnTo>
                              <a:lnTo>
                                <a:pt x="97" y="112"/>
                              </a:lnTo>
                              <a:lnTo>
                                <a:pt x="125" y="119"/>
                              </a:lnTo>
                              <a:lnTo>
                                <a:pt x="155" y="124"/>
                              </a:lnTo>
                              <a:lnTo>
                                <a:pt x="150" y="129"/>
                              </a:lnTo>
                              <a:lnTo>
                                <a:pt x="147" y="137"/>
                              </a:lnTo>
                              <a:lnTo>
                                <a:pt x="157" y="137"/>
                              </a:lnTo>
                              <a:lnTo>
                                <a:pt x="164" y="139"/>
                              </a:lnTo>
                              <a:lnTo>
                                <a:pt x="169" y="142"/>
                              </a:lnTo>
                              <a:lnTo>
                                <a:pt x="169" y="144"/>
                              </a:lnTo>
                              <a:lnTo>
                                <a:pt x="172" y="149"/>
                              </a:lnTo>
                              <a:lnTo>
                                <a:pt x="169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4" y="209"/>
                              </a:lnTo>
                              <a:lnTo>
                                <a:pt x="194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4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1" y="169"/>
                              </a:lnTo>
                              <a:lnTo>
                                <a:pt x="239" y="167"/>
                              </a:lnTo>
                              <a:lnTo>
                                <a:pt x="232" y="167"/>
                              </a:lnTo>
                              <a:lnTo>
                                <a:pt x="227" y="162"/>
                              </a:lnTo>
                              <a:lnTo>
                                <a:pt x="222" y="159"/>
                              </a:lnTo>
                              <a:lnTo>
                                <a:pt x="219" y="154"/>
                              </a:lnTo>
                              <a:lnTo>
                                <a:pt x="217" y="149"/>
                              </a:lnTo>
                              <a:lnTo>
                                <a:pt x="219" y="144"/>
                              </a:lnTo>
                              <a:lnTo>
                                <a:pt x="219" y="142"/>
                              </a:lnTo>
                              <a:lnTo>
                                <a:pt x="224" y="139"/>
                              </a:lnTo>
                              <a:lnTo>
                                <a:pt x="232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4" y="119"/>
                              </a:lnTo>
                              <a:lnTo>
                                <a:pt x="291" y="112"/>
                              </a:lnTo>
                              <a:lnTo>
                                <a:pt x="314" y="102"/>
                              </a:lnTo>
                              <a:lnTo>
                                <a:pt x="333" y="94"/>
                              </a:lnTo>
                              <a:lnTo>
                                <a:pt x="363" y="77"/>
                              </a:lnTo>
                              <a:lnTo>
                                <a:pt x="383" y="60"/>
                              </a:lnTo>
                              <a:lnTo>
                                <a:pt x="383" y="60"/>
                              </a:lnTo>
                              <a:lnTo>
                                <a:pt x="383" y="60"/>
                              </a:lnTo>
                              <a:lnTo>
                                <a:pt x="386" y="57"/>
                              </a:lnTo>
                              <a:lnTo>
                                <a:pt x="386" y="57"/>
                              </a:lnTo>
                              <a:lnTo>
                                <a:pt x="386" y="57"/>
                              </a:lnTo>
                              <a:lnTo>
                                <a:pt x="386" y="55"/>
                              </a:lnTo>
                              <a:lnTo>
                                <a:pt x="383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6" y="42"/>
                              </a:lnTo>
                              <a:lnTo>
                                <a:pt x="366" y="30"/>
                              </a:lnTo>
                              <a:lnTo>
                                <a:pt x="388" y="30"/>
                              </a:lnTo>
                              <a:lnTo>
                                <a:pt x="383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1" name="Line 9422"/>
                      <wps:cNvCnPr/>
                      <wps:spPr bwMode="auto">
                        <a:xfrm>
                          <a:off x="279400" y="447040"/>
                          <a:ext cx="22225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2" name="Line 9423"/>
                      <wps:cNvCnPr/>
                      <wps:spPr bwMode="auto">
                        <a:xfrm>
                          <a:off x="276225" y="459740"/>
                          <a:ext cx="22733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3" name="Line 9424"/>
                      <wps:cNvCnPr/>
                      <wps:spPr bwMode="auto">
                        <a:xfrm>
                          <a:off x="282575" y="467360"/>
                          <a:ext cx="22098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4" name="Line 9425"/>
                      <wps:cNvCnPr/>
                      <wps:spPr bwMode="auto">
                        <a:xfrm>
                          <a:off x="363220" y="527685"/>
                          <a:ext cx="5651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5" name="Freeform 9426"/>
                      <wps:cNvSpPr>
                        <a:spLocks/>
                      </wps:cNvSpPr>
                      <wps:spPr bwMode="auto">
                        <a:xfrm>
                          <a:off x="366395" y="511810"/>
                          <a:ext cx="50165" cy="7620"/>
                        </a:xfrm>
                        <a:custGeom>
                          <a:avLst/>
                          <a:gdLst>
                            <a:gd name="T0" fmla="*/ 0 w 79"/>
                            <a:gd name="T1" fmla="*/ 12 h 12"/>
                            <a:gd name="T2" fmla="*/ 9 w 79"/>
                            <a:gd name="T3" fmla="*/ 7 h 12"/>
                            <a:gd name="T4" fmla="*/ 19 w 79"/>
                            <a:gd name="T5" fmla="*/ 2 h 12"/>
                            <a:gd name="T6" fmla="*/ 29 w 79"/>
                            <a:gd name="T7" fmla="*/ 0 h 12"/>
                            <a:gd name="T8" fmla="*/ 39 w 79"/>
                            <a:gd name="T9" fmla="*/ 0 h 12"/>
                            <a:gd name="T10" fmla="*/ 49 w 79"/>
                            <a:gd name="T11" fmla="*/ 0 h 12"/>
                            <a:gd name="T12" fmla="*/ 59 w 79"/>
                            <a:gd name="T13" fmla="*/ 2 h 12"/>
                            <a:gd name="T14" fmla="*/ 69 w 79"/>
                            <a:gd name="T15" fmla="*/ 7 h 12"/>
                            <a:gd name="T16" fmla="*/ 79 w 79"/>
                            <a:gd name="T17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79" h="12">
                              <a:moveTo>
                                <a:pt x="0" y="12"/>
                              </a:moveTo>
                              <a:lnTo>
                                <a:pt x="9" y="7"/>
                              </a:lnTo>
                              <a:lnTo>
                                <a:pt x="19" y="2"/>
                              </a:lnTo>
                              <a:lnTo>
                                <a:pt x="29" y="0"/>
                              </a:lnTo>
                              <a:lnTo>
                                <a:pt x="39" y="0"/>
                              </a:lnTo>
                              <a:lnTo>
                                <a:pt x="49" y="0"/>
                              </a:lnTo>
                              <a:lnTo>
                                <a:pt x="59" y="2"/>
                              </a:lnTo>
                              <a:lnTo>
                                <a:pt x="69" y="7"/>
                              </a:lnTo>
                              <a:lnTo>
                                <a:pt x="79" y="1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6" name="Line 9427"/>
                      <wps:cNvCnPr/>
                      <wps:spPr bwMode="auto">
                        <a:xfrm>
                          <a:off x="360045" y="548005"/>
                          <a:ext cx="62865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7" name="Line 9428"/>
                      <wps:cNvCnPr/>
                      <wps:spPr bwMode="auto">
                        <a:xfrm>
                          <a:off x="339090" y="556260"/>
                          <a:ext cx="10287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8" name="Line 9429"/>
                      <wps:cNvCnPr/>
                      <wps:spPr bwMode="auto">
                        <a:xfrm>
                          <a:off x="332740" y="560705"/>
                          <a:ext cx="11684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9" name="Freeform 9430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0" cy="44450"/>
                        </a:xfrm>
                        <a:custGeom>
                          <a:avLst/>
                          <a:gdLst>
                            <a:gd name="T0" fmla="*/ 18 w 30"/>
                            <a:gd name="T1" fmla="*/ 0 h 70"/>
                            <a:gd name="T2" fmla="*/ 13 w 30"/>
                            <a:gd name="T3" fmla="*/ 3 h 70"/>
                            <a:gd name="T4" fmla="*/ 8 w 30"/>
                            <a:gd name="T5" fmla="*/ 5 h 70"/>
                            <a:gd name="T6" fmla="*/ 3 w 30"/>
                            <a:gd name="T7" fmla="*/ 13 h 70"/>
                            <a:gd name="T8" fmla="*/ 0 w 30"/>
                            <a:gd name="T9" fmla="*/ 22 h 70"/>
                            <a:gd name="T10" fmla="*/ 0 w 30"/>
                            <a:gd name="T11" fmla="*/ 30 h 70"/>
                            <a:gd name="T12" fmla="*/ 0 w 30"/>
                            <a:gd name="T13" fmla="*/ 42 h 70"/>
                            <a:gd name="T14" fmla="*/ 0 w 30"/>
                            <a:gd name="T15" fmla="*/ 62 h 70"/>
                            <a:gd name="T16" fmla="*/ 3 w 30"/>
                            <a:gd name="T17" fmla="*/ 70 h 70"/>
                            <a:gd name="T18" fmla="*/ 10 w 30"/>
                            <a:gd name="T19" fmla="*/ 62 h 70"/>
                            <a:gd name="T20" fmla="*/ 20 w 30"/>
                            <a:gd name="T21" fmla="*/ 45 h 70"/>
                            <a:gd name="T22" fmla="*/ 25 w 30"/>
                            <a:gd name="T23" fmla="*/ 35 h 70"/>
                            <a:gd name="T24" fmla="*/ 28 w 30"/>
                            <a:gd name="T25" fmla="*/ 25 h 70"/>
                            <a:gd name="T26" fmla="*/ 30 w 30"/>
                            <a:gd name="T27" fmla="*/ 15 h 70"/>
                            <a:gd name="T28" fmla="*/ 30 w 30"/>
                            <a:gd name="T29" fmla="*/ 8 h 70"/>
                            <a:gd name="T30" fmla="*/ 25 w 30"/>
                            <a:gd name="T31" fmla="*/ 3 h 70"/>
                            <a:gd name="T32" fmla="*/ 18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8" y="0"/>
                              </a:move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62"/>
                              </a:lnTo>
                              <a:lnTo>
                                <a:pt x="3" y="70"/>
                              </a:lnTo>
                              <a:lnTo>
                                <a:pt x="10" y="62"/>
                              </a:lnTo>
                              <a:lnTo>
                                <a:pt x="20" y="45"/>
                              </a:lnTo>
                              <a:lnTo>
                                <a:pt x="25" y="35"/>
                              </a:lnTo>
                              <a:lnTo>
                                <a:pt x="28" y="25"/>
                              </a:lnTo>
                              <a:lnTo>
                                <a:pt x="30" y="15"/>
                              </a:lnTo>
                              <a:lnTo>
                                <a:pt x="30" y="8"/>
                              </a:lnTo>
                              <a:lnTo>
                                <a:pt x="25" y="3"/>
                              </a:lnTo>
                              <a:lnTo>
                                <a:pt x="18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0" name="Freeform 9431"/>
                      <wps:cNvSpPr>
                        <a:spLocks/>
                      </wps:cNvSpPr>
                      <wps:spPr bwMode="auto">
                        <a:xfrm>
                          <a:off x="394335" y="467360"/>
                          <a:ext cx="33020" cy="44450"/>
                        </a:xfrm>
                        <a:custGeom>
                          <a:avLst/>
                          <a:gdLst>
                            <a:gd name="T0" fmla="*/ 42 w 52"/>
                            <a:gd name="T1" fmla="*/ 0 h 70"/>
                            <a:gd name="T2" fmla="*/ 35 w 52"/>
                            <a:gd name="T3" fmla="*/ 3 h 70"/>
                            <a:gd name="T4" fmla="*/ 30 w 52"/>
                            <a:gd name="T5" fmla="*/ 8 h 70"/>
                            <a:gd name="T6" fmla="*/ 25 w 52"/>
                            <a:gd name="T7" fmla="*/ 18 h 70"/>
                            <a:gd name="T8" fmla="*/ 20 w 52"/>
                            <a:gd name="T9" fmla="*/ 32 h 70"/>
                            <a:gd name="T10" fmla="*/ 8 w 52"/>
                            <a:gd name="T11" fmla="*/ 57 h 70"/>
                            <a:gd name="T12" fmla="*/ 0 w 52"/>
                            <a:gd name="T13" fmla="*/ 70 h 70"/>
                            <a:gd name="T14" fmla="*/ 5 w 52"/>
                            <a:gd name="T15" fmla="*/ 70 h 70"/>
                            <a:gd name="T16" fmla="*/ 13 w 52"/>
                            <a:gd name="T17" fmla="*/ 65 h 70"/>
                            <a:gd name="T18" fmla="*/ 23 w 52"/>
                            <a:gd name="T19" fmla="*/ 55 h 70"/>
                            <a:gd name="T20" fmla="*/ 33 w 52"/>
                            <a:gd name="T21" fmla="*/ 47 h 70"/>
                            <a:gd name="T22" fmla="*/ 40 w 52"/>
                            <a:gd name="T23" fmla="*/ 35 h 70"/>
                            <a:gd name="T24" fmla="*/ 47 w 52"/>
                            <a:gd name="T25" fmla="*/ 25 h 70"/>
                            <a:gd name="T26" fmla="*/ 52 w 52"/>
                            <a:gd name="T27" fmla="*/ 15 h 70"/>
                            <a:gd name="T28" fmla="*/ 52 w 52"/>
                            <a:gd name="T29" fmla="*/ 8 h 70"/>
                            <a:gd name="T30" fmla="*/ 50 w 52"/>
                            <a:gd name="T31" fmla="*/ 3 h 70"/>
                            <a:gd name="T32" fmla="*/ 42 w 52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2" h="70">
                              <a:moveTo>
                                <a:pt x="42" y="0"/>
                              </a:moveTo>
                              <a:lnTo>
                                <a:pt x="35" y="3"/>
                              </a:lnTo>
                              <a:lnTo>
                                <a:pt x="30" y="8"/>
                              </a:lnTo>
                              <a:lnTo>
                                <a:pt x="25" y="18"/>
                              </a:lnTo>
                              <a:lnTo>
                                <a:pt x="20" y="32"/>
                              </a:lnTo>
                              <a:lnTo>
                                <a:pt x="8" y="57"/>
                              </a:lnTo>
                              <a:lnTo>
                                <a:pt x="0" y="70"/>
                              </a:lnTo>
                              <a:lnTo>
                                <a:pt x="5" y="70"/>
                              </a:lnTo>
                              <a:lnTo>
                                <a:pt x="13" y="65"/>
                              </a:lnTo>
                              <a:lnTo>
                                <a:pt x="23" y="55"/>
                              </a:lnTo>
                              <a:lnTo>
                                <a:pt x="33" y="47"/>
                              </a:lnTo>
                              <a:lnTo>
                                <a:pt x="40" y="35"/>
                              </a:lnTo>
                              <a:lnTo>
                                <a:pt x="47" y="25"/>
                              </a:lnTo>
                              <a:lnTo>
                                <a:pt x="52" y="15"/>
                              </a:lnTo>
                              <a:lnTo>
                                <a:pt x="52" y="8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1" name="Freeform 9432"/>
                      <wps:cNvSpPr>
                        <a:spLocks/>
                      </wps:cNvSpPr>
                      <wps:spPr bwMode="auto">
                        <a:xfrm>
                          <a:off x="397510" y="467360"/>
                          <a:ext cx="48895" cy="44450"/>
                        </a:xfrm>
                        <a:custGeom>
                          <a:avLst/>
                          <a:gdLst>
                            <a:gd name="T0" fmla="*/ 62 w 77"/>
                            <a:gd name="T1" fmla="*/ 0 h 70"/>
                            <a:gd name="T2" fmla="*/ 57 w 77"/>
                            <a:gd name="T3" fmla="*/ 0 h 70"/>
                            <a:gd name="T4" fmla="*/ 52 w 77"/>
                            <a:gd name="T5" fmla="*/ 5 h 70"/>
                            <a:gd name="T6" fmla="*/ 47 w 77"/>
                            <a:gd name="T7" fmla="*/ 18 h 70"/>
                            <a:gd name="T8" fmla="*/ 40 w 77"/>
                            <a:gd name="T9" fmla="*/ 30 h 70"/>
                            <a:gd name="T10" fmla="*/ 25 w 77"/>
                            <a:gd name="T11" fmla="*/ 50 h 70"/>
                            <a:gd name="T12" fmla="*/ 8 w 77"/>
                            <a:gd name="T13" fmla="*/ 65 h 70"/>
                            <a:gd name="T14" fmla="*/ 0 w 77"/>
                            <a:gd name="T15" fmla="*/ 70 h 70"/>
                            <a:gd name="T16" fmla="*/ 0 w 77"/>
                            <a:gd name="T17" fmla="*/ 70 h 70"/>
                            <a:gd name="T18" fmla="*/ 13 w 77"/>
                            <a:gd name="T19" fmla="*/ 67 h 70"/>
                            <a:gd name="T20" fmla="*/ 28 w 77"/>
                            <a:gd name="T21" fmla="*/ 60 h 70"/>
                            <a:gd name="T22" fmla="*/ 45 w 77"/>
                            <a:gd name="T23" fmla="*/ 50 h 70"/>
                            <a:gd name="T24" fmla="*/ 60 w 77"/>
                            <a:gd name="T25" fmla="*/ 37 h 70"/>
                            <a:gd name="T26" fmla="*/ 70 w 77"/>
                            <a:gd name="T27" fmla="*/ 25 h 70"/>
                            <a:gd name="T28" fmla="*/ 77 w 77"/>
                            <a:gd name="T29" fmla="*/ 13 h 70"/>
                            <a:gd name="T30" fmla="*/ 77 w 77"/>
                            <a:gd name="T31" fmla="*/ 8 h 70"/>
                            <a:gd name="T32" fmla="*/ 75 w 77"/>
                            <a:gd name="T33" fmla="*/ 5 h 70"/>
                            <a:gd name="T34" fmla="*/ 70 w 77"/>
                            <a:gd name="T35" fmla="*/ 3 h 70"/>
                            <a:gd name="T36" fmla="*/ 62 w 77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7" h="70">
                              <a:moveTo>
                                <a:pt x="62" y="0"/>
                              </a:moveTo>
                              <a:lnTo>
                                <a:pt x="57" y="0"/>
                              </a:lnTo>
                              <a:lnTo>
                                <a:pt x="52" y="5"/>
                              </a:lnTo>
                              <a:lnTo>
                                <a:pt x="47" y="18"/>
                              </a:lnTo>
                              <a:lnTo>
                                <a:pt x="40" y="30"/>
                              </a:lnTo>
                              <a:lnTo>
                                <a:pt x="25" y="50"/>
                              </a:lnTo>
                              <a:lnTo>
                                <a:pt x="8" y="65"/>
                              </a:lnTo>
                              <a:lnTo>
                                <a:pt x="0" y="70"/>
                              </a:lnTo>
                              <a:lnTo>
                                <a:pt x="0" y="70"/>
                              </a:lnTo>
                              <a:lnTo>
                                <a:pt x="13" y="67"/>
                              </a:lnTo>
                              <a:lnTo>
                                <a:pt x="28" y="60"/>
                              </a:lnTo>
                              <a:lnTo>
                                <a:pt x="45" y="50"/>
                              </a:lnTo>
                              <a:lnTo>
                                <a:pt x="60" y="37"/>
                              </a:lnTo>
                              <a:lnTo>
                                <a:pt x="70" y="25"/>
                              </a:lnTo>
                              <a:lnTo>
                                <a:pt x="77" y="13"/>
                              </a:lnTo>
                              <a:lnTo>
                                <a:pt x="77" y="8"/>
                              </a:lnTo>
                              <a:lnTo>
                                <a:pt x="75" y="5"/>
                              </a:lnTo>
                              <a:lnTo>
                                <a:pt x="70" y="3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2" name="Freeform 9433"/>
                      <wps:cNvSpPr>
                        <a:spLocks/>
                      </wps:cNvSpPr>
                      <wps:spPr bwMode="auto">
                        <a:xfrm>
                          <a:off x="400685" y="469265"/>
                          <a:ext cx="63500" cy="43815"/>
                        </a:xfrm>
                        <a:custGeom>
                          <a:avLst/>
                          <a:gdLst>
                            <a:gd name="T0" fmla="*/ 90 w 100"/>
                            <a:gd name="T1" fmla="*/ 0 h 69"/>
                            <a:gd name="T2" fmla="*/ 85 w 100"/>
                            <a:gd name="T3" fmla="*/ 0 h 69"/>
                            <a:gd name="T4" fmla="*/ 80 w 100"/>
                            <a:gd name="T5" fmla="*/ 0 h 69"/>
                            <a:gd name="T6" fmla="*/ 77 w 100"/>
                            <a:gd name="T7" fmla="*/ 5 h 69"/>
                            <a:gd name="T8" fmla="*/ 75 w 100"/>
                            <a:gd name="T9" fmla="*/ 7 h 69"/>
                            <a:gd name="T10" fmla="*/ 65 w 100"/>
                            <a:gd name="T11" fmla="*/ 22 h 69"/>
                            <a:gd name="T12" fmla="*/ 55 w 100"/>
                            <a:gd name="T13" fmla="*/ 34 h 69"/>
                            <a:gd name="T14" fmla="*/ 42 w 100"/>
                            <a:gd name="T15" fmla="*/ 44 h 69"/>
                            <a:gd name="T16" fmla="*/ 30 w 100"/>
                            <a:gd name="T17" fmla="*/ 54 h 69"/>
                            <a:gd name="T18" fmla="*/ 8 w 100"/>
                            <a:gd name="T19" fmla="*/ 64 h 69"/>
                            <a:gd name="T20" fmla="*/ 0 w 100"/>
                            <a:gd name="T21" fmla="*/ 69 h 69"/>
                            <a:gd name="T22" fmla="*/ 20 w 100"/>
                            <a:gd name="T23" fmla="*/ 67 h 69"/>
                            <a:gd name="T24" fmla="*/ 42 w 100"/>
                            <a:gd name="T25" fmla="*/ 59 h 69"/>
                            <a:gd name="T26" fmla="*/ 62 w 100"/>
                            <a:gd name="T27" fmla="*/ 49 h 69"/>
                            <a:gd name="T28" fmla="*/ 77 w 100"/>
                            <a:gd name="T29" fmla="*/ 39 h 69"/>
                            <a:gd name="T30" fmla="*/ 92 w 100"/>
                            <a:gd name="T31" fmla="*/ 27 h 69"/>
                            <a:gd name="T32" fmla="*/ 100 w 100"/>
                            <a:gd name="T33" fmla="*/ 15 h 69"/>
                            <a:gd name="T34" fmla="*/ 100 w 100"/>
                            <a:gd name="T35" fmla="*/ 10 h 69"/>
                            <a:gd name="T36" fmla="*/ 100 w 100"/>
                            <a:gd name="T37" fmla="*/ 5 h 69"/>
                            <a:gd name="T38" fmla="*/ 95 w 100"/>
                            <a:gd name="T39" fmla="*/ 2 h 69"/>
                            <a:gd name="T40" fmla="*/ 90 w 100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00" h="69">
                              <a:moveTo>
                                <a:pt x="90" y="0"/>
                              </a:moveTo>
                              <a:lnTo>
                                <a:pt x="85" y="0"/>
                              </a:lnTo>
                              <a:lnTo>
                                <a:pt x="80" y="0"/>
                              </a:lnTo>
                              <a:lnTo>
                                <a:pt x="77" y="5"/>
                              </a:lnTo>
                              <a:lnTo>
                                <a:pt x="75" y="7"/>
                              </a:lnTo>
                              <a:lnTo>
                                <a:pt x="65" y="22"/>
                              </a:lnTo>
                              <a:lnTo>
                                <a:pt x="55" y="34"/>
                              </a:lnTo>
                              <a:lnTo>
                                <a:pt x="42" y="44"/>
                              </a:lnTo>
                              <a:lnTo>
                                <a:pt x="30" y="54"/>
                              </a:lnTo>
                              <a:lnTo>
                                <a:pt x="8" y="64"/>
                              </a:lnTo>
                              <a:lnTo>
                                <a:pt x="0" y="69"/>
                              </a:lnTo>
                              <a:lnTo>
                                <a:pt x="20" y="67"/>
                              </a:lnTo>
                              <a:lnTo>
                                <a:pt x="42" y="59"/>
                              </a:lnTo>
                              <a:lnTo>
                                <a:pt x="62" y="49"/>
                              </a:lnTo>
                              <a:lnTo>
                                <a:pt x="77" y="39"/>
                              </a:lnTo>
                              <a:lnTo>
                                <a:pt x="92" y="27"/>
                              </a:lnTo>
                              <a:lnTo>
                                <a:pt x="100" y="15"/>
                              </a:lnTo>
                              <a:lnTo>
                                <a:pt x="100" y="10"/>
                              </a:lnTo>
                              <a:lnTo>
                                <a:pt x="100" y="5"/>
                              </a:lnTo>
                              <a:lnTo>
                                <a:pt x="95" y="2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3" name="Freeform 9434"/>
                      <wps:cNvSpPr>
                        <a:spLocks/>
                      </wps:cNvSpPr>
                      <wps:spPr bwMode="auto">
                        <a:xfrm>
                          <a:off x="407035" y="467360"/>
                          <a:ext cx="77470" cy="45720"/>
                        </a:xfrm>
                        <a:custGeom>
                          <a:avLst/>
                          <a:gdLst>
                            <a:gd name="T0" fmla="*/ 112 w 122"/>
                            <a:gd name="T1" fmla="*/ 0 h 72"/>
                            <a:gd name="T2" fmla="*/ 102 w 122"/>
                            <a:gd name="T3" fmla="*/ 3 h 72"/>
                            <a:gd name="T4" fmla="*/ 95 w 122"/>
                            <a:gd name="T5" fmla="*/ 10 h 72"/>
                            <a:gd name="T6" fmla="*/ 85 w 122"/>
                            <a:gd name="T7" fmla="*/ 25 h 72"/>
                            <a:gd name="T8" fmla="*/ 70 w 122"/>
                            <a:gd name="T9" fmla="*/ 40 h 72"/>
                            <a:gd name="T10" fmla="*/ 55 w 122"/>
                            <a:gd name="T11" fmla="*/ 50 h 72"/>
                            <a:gd name="T12" fmla="*/ 37 w 122"/>
                            <a:gd name="T13" fmla="*/ 60 h 72"/>
                            <a:gd name="T14" fmla="*/ 10 w 122"/>
                            <a:gd name="T15" fmla="*/ 70 h 72"/>
                            <a:gd name="T16" fmla="*/ 0 w 122"/>
                            <a:gd name="T17" fmla="*/ 72 h 72"/>
                            <a:gd name="T18" fmla="*/ 20 w 122"/>
                            <a:gd name="T19" fmla="*/ 72 h 72"/>
                            <a:gd name="T20" fmla="*/ 40 w 122"/>
                            <a:gd name="T21" fmla="*/ 67 h 72"/>
                            <a:gd name="T22" fmla="*/ 60 w 122"/>
                            <a:gd name="T23" fmla="*/ 62 h 72"/>
                            <a:gd name="T24" fmla="*/ 80 w 122"/>
                            <a:gd name="T25" fmla="*/ 55 h 72"/>
                            <a:gd name="T26" fmla="*/ 95 w 122"/>
                            <a:gd name="T27" fmla="*/ 45 h 72"/>
                            <a:gd name="T28" fmla="*/ 107 w 122"/>
                            <a:gd name="T29" fmla="*/ 35 h 72"/>
                            <a:gd name="T30" fmla="*/ 117 w 122"/>
                            <a:gd name="T31" fmla="*/ 25 h 72"/>
                            <a:gd name="T32" fmla="*/ 122 w 122"/>
                            <a:gd name="T33" fmla="*/ 15 h 72"/>
                            <a:gd name="T34" fmla="*/ 122 w 122"/>
                            <a:gd name="T35" fmla="*/ 10 h 72"/>
                            <a:gd name="T36" fmla="*/ 122 w 122"/>
                            <a:gd name="T37" fmla="*/ 5 h 72"/>
                            <a:gd name="T38" fmla="*/ 117 w 122"/>
                            <a:gd name="T39" fmla="*/ 3 h 72"/>
                            <a:gd name="T40" fmla="*/ 112 w 122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2" h="72">
                              <a:moveTo>
                                <a:pt x="112" y="0"/>
                              </a:moveTo>
                              <a:lnTo>
                                <a:pt x="102" y="3"/>
                              </a:lnTo>
                              <a:lnTo>
                                <a:pt x="95" y="10"/>
                              </a:lnTo>
                              <a:lnTo>
                                <a:pt x="85" y="25"/>
                              </a:lnTo>
                              <a:lnTo>
                                <a:pt x="70" y="40"/>
                              </a:lnTo>
                              <a:lnTo>
                                <a:pt x="55" y="50"/>
                              </a:lnTo>
                              <a:lnTo>
                                <a:pt x="37" y="60"/>
                              </a:lnTo>
                              <a:lnTo>
                                <a:pt x="10" y="70"/>
                              </a:lnTo>
                              <a:lnTo>
                                <a:pt x="0" y="72"/>
                              </a:lnTo>
                              <a:lnTo>
                                <a:pt x="20" y="72"/>
                              </a:lnTo>
                              <a:lnTo>
                                <a:pt x="40" y="67"/>
                              </a:lnTo>
                              <a:lnTo>
                                <a:pt x="60" y="62"/>
                              </a:lnTo>
                              <a:lnTo>
                                <a:pt x="80" y="55"/>
                              </a:lnTo>
                              <a:lnTo>
                                <a:pt x="95" y="45"/>
                              </a:lnTo>
                              <a:lnTo>
                                <a:pt x="107" y="35"/>
                              </a:lnTo>
                              <a:lnTo>
                                <a:pt x="117" y="25"/>
                              </a:lnTo>
                              <a:lnTo>
                                <a:pt x="122" y="15"/>
                              </a:lnTo>
                              <a:lnTo>
                                <a:pt x="122" y="10"/>
                              </a:lnTo>
                              <a:lnTo>
                                <a:pt x="122" y="5"/>
                              </a:lnTo>
                              <a:lnTo>
                                <a:pt x="117" y="3"/>
                              </a:lnTo>
                              <a:lnTo>
                                <a:pt x="1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4" name="Freeform 9435"/>
                      <wps:cNvSpPr>
                        <a:spLocks/>
                      </wps:cNvSpPr>
                      <wps:spPr bwMode="auto">
                        <a:xfrm>
                          <a:off x="410210" y="467360"/>
                          <a:ext cx="96520" cy="48895"/>
                        </a:xfrm>
                        <a:custGeom>
                          <a:avLst/>
                          <a:gdLst>
                            <a:gd name="T0" fmla="*/ 139 w 152"/>
                            <a:gd name="T1" fmla="*/ 0 h 77"/>
                            <a:gd name="T2" fmla="*/ 134 w 152"/>
                            <a:gd name="T3" fmla="*/ 0 h 77"/>
                            <a:gd name="T4" fmla="*/ 129 w 152"/>
                            <a:gd name="T5" fmla="*/ 3 h 77"/>
                            <a:gd name="T6" fmla="*/ 124 w 152"/>
                            <a:gd name="T7" fmla="*/ 5 h 77"/>
                            <a:gd name="T8" fmla="*/ 122 w 152"/>
                            <a:gd name="T9" fmla="*/ 10 h 77"/>
                            <a:gd name="T10" fmla="*/ 117 w 152"/>
                            <a:gd name="T11" fmla="*/ 20 h 77"/>
                            <a:gd name="T12" fmla="*/ 109 w 152"/>
                            <a:gd name="T13" fmla="*/ 27 h 77"/>
                            <a:gd name="T14" fmla="*/ 102 w 152"/>
                            <a:gd name="T15" fmla="*/ 35 h 77"/>
                            <a:gd name="T16" fmla="*/ 95 w 152"/>
                            <a:gd name="T17" fmla="*/ 42 h 77"/>
                            <a:gd name="T18" fmla="*/ 75 w 152"/>
                            <a:gd name="T19" fmla="*/ 52 h 77"/>
                            <a:gd name="T20" fmla="*/ 52 w 152"/>
                            <a:gd name="T21" fmla="*/ 62 h 77"/>
                            <a:gd name="T22" fmla="*/ 17 w 152"/>
                            <a:gd name="T23" fmla="*/ 72 h 77"/>
                            <a:gd name="T24" fmla="*/ 0 w 152"/>
                            <a:gd name="T25" fmla="*/ 77 h 77"/>
                            <a:gd name="T26" fmla="*/ 13 w 152"/>
                            <a:gd name="T27" fmla="*/ 77 h 77"/>
                            <a:gd name="T28" fmla="*/ 25 w 152"/>
                            <a:gd name="T29" fmla="*/ 77 h 77"/>
                            <a:gd name="T30" fmla="*/ 37 w 152"/>
                            <a:gd name="T31" fmla="*/ 75 h 77"/>
                            <a:gd name="T32" fmla="*/ 52 w 152"/>
                            <a:gd name="T33" fmla="*/ 72 h 77"/>
                            <a:gd name="T34" fmla="*/ 82 w 152"/>
                            <a:gd name="T35" fmla="*/ 62 h 77"/>
                            <a:gd name="T36" fmla="*/ 112 w 152"/>
                            <a:gd name="T37" fmla="*/ 50 h 77"/>
                            <a:gd name="T38" fmla="*/ 134 w 152"/>
                            <a:gd name="T39" fmla="*/ 35 h 77"/>
                            <a:gd name="T40" fmla="*/ 149 w 152"/>
                            <a:gd name="T41" fmla="*/ 22 h 77"/>
                            <a:gd name="T42" fmla="*/ 152 w 152"/>
                            <a:gd name="T43" fmla="*/ 15 h 77"/>
                            <a:gd name="T44" fmla="*/ 152 w 152"/>
                            <a:gd name="T45" fmla="*/ 10 h 77"/>
                            <a:gd name="T46" fmla="*/ 149 w 152"/>
                            <a:gd name="T47" fmla="*/ 5 h 77"/>
                            <a:gd name="T48" fmla="*/ 139 w 152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2" h="77">
                              <a:moveTo>
                                <a:pt x="139" y="0"/>
                              </a:moveTo>
                              <a:lnTo>
                                <a:pt x="134" y="0"/>
                              </a:lnTo>
                              <a:lnTo>
                                <a:pt x="129" y="3"/>
                              </a:lnTo>
                              <a:lnTo>
                                <a:pt x="124" y="5"/>
                              </a:lnTo>
                              <a:lnTo>
                                <a:pt x="122" y="10"/>
                              </a:lnTo>
                              <a:lnTo>
                                <a:pt x="117" y="20"/>
                              </a:lnTo>
                              <a:lnTo>
                                <a:pt x="109" y="27"/>
                              </a:lnTo>
                              <a:lnTo>
                                <a:pt x="102" y="35"/>
                              </a:lnTo>
                              <a:lnTo>
                                <a:pt x="95" y="42"/>
                              </a:lnTo>
                              <a:lnTo>
                                <a:pt x="75" y="52"/>
                              </a:lnTo>
                              <a:lnTo>
                                <a:pt x="52" y="62"/>
                              </a:lnTo>
                              <a:lnTo>
                                <a:pt x="17" y="72"/>
                              </a:lnTo>
                              <a:lnTo>
                                <a:pt x="0" y="77"/>
                              </a:lnTo>
                              <a:lnTo>
                                <a:pt x="13" y="77"/>
                              </a:lnTo>
                              <a:lnTo>
                                <a:pt x="25" y="77"/>
                              </a:lnTo>
                              <a:lnTo>
                                <a:pt x="37" y="75"/>
                              </a:lnTo>
                              <a:lnTo>
                                <a:pt x="52" y="72"/>
                              </a:lnTo>
                              <a:lnTo>
                                <a:pt x="82" y="62"/>
                              </a:lnTo>
                              <a:lnTo>
                                <a:pt x="112" y="50"/>
                              </a:lnTo>
                              <a:lnTo>
                                <a:pt x="134" y="35"/>
                              </a:lnTo>
                              <a:lnTo>
                                <a:pt x="149" y="22"/>
                              </a:lnTo>
                              <a:lnTo>
                                <a:pt x="152" y="15"/>
                              </a:lnTo>
                              <a:lnTo>
                                <a:pt x="152" y="10"/>
                              </a:lnTo>
                              <a:lnTo>
                                <a:pt x="149" y="5"/>
                              </a:lnTo>
                              <a:lnTo>
                                <a:pt x="139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5" name="Freeform 9436"/>
                      <wps:cNvSpPr>
                        <a:spLocks/>
                      </wps:cNvSpPr>
                      <wps:spPr bwMode="auto">
                        <a:xfrm>
                          <a:off x="372110" y="467360"/>
                          <a:ext cx="19050" cy="44450"/>
                        </a:xfrm>
                        <a:custGeom>
                          <a:avLst/>
                          <a:gdLst>
                            <a:gd name="T0" fmla="*/ 13 w 30"/>
                            <a:gd name="T1" fmla="*/ 0 h 70"/>
                            <a:gd name="T2" fmla="*/ 18 w 30"/>
                            <a:gd name="T3" fmla="*/ 3 h 70"/>
                            <a:gd name="T4" fmla="*/ 23 w 30"/>
                            <a:gd name="T5" fmla="*/ 5 h 70"/>
                            <a:gd name="T6" fmla="*/ 28 w 30"/>
                            <a:gd name="T7" fmla="*/ 13 h 70"/>
                            <a:gd name="T8" fmla="*/ 30 w 30"/>
                            <a:gd name="T9" fmla="*/ 20 h 70"/>
                            <a:gd name="T10" fmla="*/ 30 w 30"/>
                            <a:gd name="T11" fmla="*/ 32 h 70"/>
                            <a:gd name="T12" fmla="*/ 30 w 30"/>
                            <a:gd name="T13" fmla="*/ 42 h 70"/>
                            <a:gd name="T14" fmla="*/ 30 w 30"/>
                            <a:gd name="T15" fmla="*/ 62 h 70"/>
                            <a:gd name="T16" fmla="*/ 28 w 30"/>
                            <a:gd name="T17" fmla="*/ 70 h 70"/>
                            <a:gd name="T18" fmla="*/ 20 w 30"/>
                            <a:gd name="T19" fmla="*/ 62 h 70"/>
                            <a:gd name="T20" fmla="*/ 10 w 30"/>
                            <a:gd name="T21" fmla="*/ 45 h 70"/>
                            <a:gd name="T22" fmla="*/ 5 w 30"/>
                            <a:gd name="T23" fmla="*/ 35 h 70"/>
                            <a:gd name="T24" fmla="*/ 3 w 30"/>
                            <a:gd name="T25" fmla="*/ 25 h 70"/>
                            <a:gd name="T26" fmla="*/ 0 w 30"/>
                            <a:gd name="T27" fmla="*/ 15 h 70"/>
                            <a:gd name="T28" fmla="*/ 0 w 30"/>
                            <a:gd name="T29" fmla="*/ 8 h 70"/>
                            <a:gd name="T30" fmla="*/ 5 w 30"/>
                            <a:gd name="T31" fmla="*/ 3 h 70"/>
                            <a:gd name="T32" fmla="*/ 13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3" y="5"/>
                              </a:lnTo>
                              <a:lnTo>
                                <a:pt x="28" y="13"/>
                              </a:lnTo>
                              <a:lnTo>
                                <a:pt x="30" y="20"/>
                              </a:lnTo>
                              <a:lnTo>
                                <a:pt x="30" y="32"/>
                              </a:lnTo>
                              <a:lnTo>
                                <a:pt x="30" y="42"/>
                              </a:lnTo>
                              <a:lnTo>
                                <a:pt x="30" y="62"/>
                              </a:lnTo>
                              <a:lnTo>
                                <a:pt x="28" y="70"/>
                              </a:lnTo>
                              <a:lnTo>
                                <a:pt x="20" y="62"/>
                              </a:lnTo>
                              <a:lnTo>
                                <a:pt x="10" y="45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6" name="Freeform 9437"/>
                      <wps:cNvSpPr>
                        <a:spLocks/>
                      </wps:cNvSpPr>
                      <wps:spPr bwMode="auto">
                        <a:xfrm>
                          <a:off x="354965" y="467360"/>
                          <a:ext cx="34925" cy="44450"/>
                        </a:xfrm>
                        <a:custGeom>
                          <a:avLst/>
                          <a:gdLst>
                            <a:gd name="T0" fmla="*/ 13 w 55"/>
                            <a:gd name="T1" fmla="*/ 0 h 70"/>
                            <a:gd name="T2" fmla="*/ 18 w 55"/>
                            <a:gd name="T3" fmla="*/ 3 h 70"/>
                            <a:gd name="T4" fmla="*/ 22 w 55"/>
                            <a:gd name="T5" fmla="*/ 8 h 70"/>
                            <a:gd name="T6" fmla="*/ 27 w 55"/>
                            <a:gd name="T7" fmla="*/ 18 h 70"/>
                            <a:gd name="T8" fmla="*/ 32 w 55"/>
                            <a:gd name="T9" fmla="*/ 32 h 70"/>
                            <a:gd name="T10" fmla="*/ 45 w 55"/>
                            <a:gd name="T11" fmla="*/ 57 h 70"/>
                            <a:gd name="T12" fmla="*/ 55 w 55"/>
                            <a:gd name="T13" fmla="*/ 70 h 70"/>
                            <a:gd name="T14" fmla="*/ 47 w 55"/>
                            <a:gd name="T15" fmla="*/ 70 h 70"/>
                            <a:gd name="T16" fmla="*/ 40 w 55"/>
                            <a:gd name="T17" fmla="*/ 65 h 70"/>
                            <a:gd name="T18" fmla="*/ 32 w 55"/>
                            <a:gd name="T19" fmla="*/ 55 h 70"/>
                            <a:gd name="T20" fmla="*/ 22 w 55"/>
                            <a:gd name="T21" fmla="*/ 47 h 70"/>
                            <a:gd name="T22" fmla="*/ 13 w 55"/>
                            <a:gd name="T23" fmla="*/ 35 h 70"/>
                            <a:gd name="T24" fmla="*/ 5 w 55"/>
                            <a:gd name="T25" fmla="*/ 25 h 70"/>
                            <a:gd name="T26" fmla="*/ 0 w 55"/>
                            <a:gd name="T27" fmla="*/ 15 h 70"/>
                            <a:gd name="T28" fmla="*/ 0 w 55"/>
                            <a:gd name="T29" fmla="*/ 8 h 70"/>
                            <a:gd name="T30" fmla="*/ 5 w 55"/>
                            <a:gd name="T31" fmla="*/ 3 h 70"/>
                            <a:gd name="T32" fmla="*/ 13 w 55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5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2" y="8"/>
                              </a:lnTo>
                              <a:lnTo>
                                <a:pt x="27" y="18"/>
                              </a:lnTo>
                              <a:lnTo>
                                <a:pt x="32" y="32"/>
                              </a:lnTo>
                              <a:lnTo>
                                <a:pt x="45" y="57"/>
                              </a:lnTo>
                              <a:lnTo>
                                <a:pt x="55" y="70"/>
                              </a:lnTo>
                              <a:lnTo>
                                <a:pt x="47" y="70"/>
                              </a:lnTo>
                              <a:lnTo>
                                <a:pt x="40" y="65"/>
                              </a:lnTo>
                              <a:lnTo>
                                <a:pt x="32" y="55"/>
                              </a:lnTo>
                              <a:lnTo>
                                <a:pt x="22" y="47"/>
                              </a:lnTo>
                              <a:lnTo>
                                <a:pt x="13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7" name="Freeform 9438"/>
                      <wps:cNvSpPr>
                        <a:spLocks/>
                      </wps:cNvSpPr>
                      <wps:spPr bwMode="auto">
                        <a:xfrm>
                          <a:off x="337820" y="467360"/>
                          <a:ext cx="46990" cy="44450"/>
                        </a:xfrm>
                        <a:custGeom>
                          <a:avLst/>
                          <a:gdLst>
                            <a:gd name="T0" fmla="*/ 12 w 74"/>
                            <a:gd name="T1" fmla="*/ 0 h 70"/>
                            <a:gd name="T2" fmla="*/ 20 w 74"/>
                            <a:gd name="T3" fmla="*/ 0 h 70"/>
                            <a:gd name="T4" fmla="*/ 22 w 74"/>
                            <a:gd name="T5" fmla="*/ 5 h 70"/>
                            <a:gd name="T6" fmla="*/ 30 w 74"/>
                            <a:gd name="T7" fmla="*/ 18 h 70"/>
                            <a:gd name="T8" fmla="*/ 37 w 74"/>
                            <a:gd name="T9" fmla="*/ 30 h 70"/>
                            <a:gd name="T10" fmla="*/ 52 w 74"/>
                            <a:gd name="T11" fmla="*/ 50 h 70"/>
                            <a:gd name="T12" fmla="*/ 67 w 74"/>
                            <a:gd name="T13" fmla="*/ 65 h 70"/>
                            <a:gd name="T14" fmla="*/ 74 w 74"/>
                            <a:gd name="T15" fmla="*/ 70 h 70"/>
                            <a:gd name="T16" fmla="*/ 74 w 74"/>
                            <a:gd name="T17" fmla="*/ 70 h 70"/>
                            <a:gd name="T18" fmla="*/ 62 w 74"/>
                            <a:gd name="T19" fmla="*/ 67 h 70"/>
                            <a:gd name="T20" fmla="*/ 47 w 74"/>
                            <a:gd name="T21" fmla="*/ 60 h 70"/>
                            <a:gd name="T22" fmla="*/ 32 w 74"/>
                            <a:gd name="T23" fmla="*/ 50 h 70"/>
                            <a:gd name="T24" fmla="*/ 17 w 74"/>
                            <a:gd name="T25" fmla="*/ 37 h 70"/>
                            <a:gd name="T26" fmla="*/ 5 w 74"/>
                            <a:gd name="T27" fmla="*/ 25 h 70"/>
                            <a:gd name="T28" fmla="*/ 0 w 74"/>
                            <a:gd name="T29" fmla="*/ 13 h 70"/>
                            <a:gd name="T30" fmla="*/ 0 w 74"/>
                            <a:gd name="T31" fmla="*/ 8 h 70"/>
                            <a:gd name="T32" fmla="*/ 2 w 74"/>
                            <a:gd name="T33" fmla="*/ 5 h 70"/>
                            <a:gd name="T34" fmla="*/ 5 w 74"/>
                            <a:gd name="T35" fmla="*/ 3 h 70"/>
                            <a:gd name="T36" fmla="*/ 12 w 74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4" h="70">
                              <a:moveTo>
                                <a:pt x="12" y="0"/>
                              </a:moveTo>
                              <a:lnTo>
                                <a:pt x="20" y="0"/>
                              </a:lnTo>
                              <a:lnTo>
                                <a:pt x="22" y="5"/>
                              </a:lnTo>
                              <a:lnTo>
                                <a:pt x="30" y="18"/>
                              </a:lnTo>
                              <a:lnTo>
                                <a:pt x="37" y="30"/>
                              </a:lnTo>
                              <a:lnTo>
                                <a:pt x="52" y="50"/>
                              </a:lnTo>
                              <a:lnTo>
                                <a:pt x="67" y="65"/>
                              </a:lnTo>
                              <a:lnTo>
                                <a:pt x="74" y="70"/>
                              </a:lnTo>
                              <a:lnTo>
                                <a:pt x="74" y="70"/>
                              </a:lnTo>
                              <a:lnTo>
                                <a:pt x="62" y="67"/>
                              </a:lnTo>
                              <a:lnTo>
                                <a:pt x="47" y="60"/>
                              </a:lnTo>
                              <a:lnTo>
                                <a:pt x="32" y="50"/>
                              </a:lnTo>
                              <a:lnTo>
                                <a:pt x="17" y="37"/>
                              </a:lnTo>
                              <a:lnTo>
                                <a:pt x="5" y="25"/>
                              </a:lnTo>
                              <a:lnTo>
                                <a:pt x="0" y="13"/>
                              </a:lnTo>
                              <a:lnTo>
                                <a:pt x="0" y="8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8" name="Freeform 9439"/>
                      <wps:cNvSpPr>
                        <a:spLocks/>
                      </wps:cNvSpPr>
                      <wps:spPr bwMode="auto">
                        <a:xfrm>
                          <a:off x="318770" y="469265"/>
                          <a:ext cx="62865" cy="43815"/>
                        </a:xfrm>
                        <a:custGeom>
                          <a:avLst/>
                          <a:gdLst>
                            <a:gd name="T0" fmla="*/ 12 w 99"/>
                            <a:gd name="T1" fmla="*/ 0 h 69"/>
                            <a:gd name="T2" fmla="*/ 15 w 99"/>
                            <a:gd name="T3" fmla="*/ 0 h 69"/>
                            <a:gd name="T4" fmla="*/ 20 w 99"/>
                            <a:gd name="T5" fmla="*/ 0 h 69"/>
                            <a:gd name="T6" fmla="*/ 25 w 99"/>
                            <a:gd name="T7" fmla="*/ 5 h 69"/>
                            <a:gd name="T8" fmla="*/ 27 w 99"/>
                            <a:gd name="T9" fmla="*/ 7 h 69"/>
                            <a:gd name="T10" fmla="*/ 35 w 99"/>
                            <a:gd name="T11" fmla="*/ 22 h 69"/>
                            <a:gd name="T12" fmla="*/ 45 w 99"/>
                            <a:gd name="T13" fmla="*/ 34 h 69"/>
                            <a:gd name="T14" fmla="*/ 57 w 99"/>
                            <a:gd name="T15" fmla="*/ 44 h 69"/>
                            <a:gd name="T16" fmla="*/ 70 w 99"/>
                            <a:gd name="T17" fmla="*/ 54 h 69"/>
                            <a:gd name="T18" fmla="*/ 92 w 99"/>
                            <a:gd name="T19" fmla="*/ 64 h 69"/>
                            <a:gd name="T20" fmla="*/ 99 w 99"/>
                            <a:gd name="T21" fmla="*/ 69 h 69"/>
                            <a:gd name="T22" fmla="*/ 79 w 99"/>
                            <a:gd name="T23" fmla="*/ 67 h 69"/>
                            <a:gd name="T24" fmla="*/ 60 w 99"/>
                            <a:gd name="T25" fmla="*/ 59 h 69"/>
                            <a:gd name="T26" fmla="*/ 40 w 99"/>
                            <a:gd name="T27" fmla="*/ 49 h 69"/>
                            <a:gd name="T28" fmla="*/ 22 w 99"/>
                            <a:gd name="T29" fmla="*/ 39 h 69"/>
                            <a:gd name="T30" fmla="*/ 10 w 99"/>
                            <a:gd name="T31" fmla="*/ 27 h 69"/>
                            <a:gd name="T32" fmla="*/ 2 w 99"/>
                            <a:gd name="T33" fmla="*/ 15 h 69"/>
                            <a:gd name="T34" fmla="*/ 0 w 99"/>
                            <a:gd name="T35" fmla="*/ 10 h 69"/>
                            <a:gd name="T36" fmla="*/ 2 w 99"/>
                            <a:gd name="T37" fmla="*/ 5 h 69"/>
                            <a:gd name="T38" fmla="*/ 5 w 99"/>
                            <a:gd name="T39" fmla="*/ 2 h 69"/>
                            <a:gd name="T40" fmla="*/ 12 w 99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9" h="69">
                              <a:moveTo>
                                <a:pt x="12" y="0"/>
                              </a:move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lnTo>
                                <a:pt x="25" y="5"/>
                              </a:lnTo>
                              <a:lnTo>
                                <a:pt x="27" y="7"/>
                              </a:lnTo>
                              <a:lnTo>
                                <a:pt x="35" y="22"/>
                              </a:lnTo>
                              <a:lnTo>
                                <a:pt x="45" y="34"/>
                              </a:lnTo>
                              <a:lnTo>
                                <a:pt x="57" y="44"/>
                              </a:lnTo>
                              <a:lnTo>
                                <a:pt x="70" y="54"/>
                              </a:lnTo>
                              <a:lnTo>
                                <a:pt x="92" y="64"/>
                              </a:lnTo>
                              <a:lnTo>
                                <a:pt x="99" y="69"/>
                              </a:lnTo>
                              <a:lnTo>
                                <a:pt x="79" y="67"/>
                              </a:lnTo>
                              <a:lnTo>
                                <a:pt x="60" y="59"/>
                              </a:lnTo>
                              <a:lnTo>
                                <a:pt x="40" y="49"/>
                              </a:lnTo>
                              <a:lnTo>
                                <a:pt x="22" y="39"/>
                              </a:lnTo>
                              <a:lnTo>
                                <a:pt x="10" y="27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2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9" name="Freeform 9440"/>
                      <wps:cNvSpPr>
                        <a:spLocks/>
                      </wps:cNvSpPr>
                      <wps:spPr bwMode="auto">
                        <a:xfrm>
                          <a:off x="298450" y="467360"/>
                          <a:ext cx="78740" cy="45720"/>
                        </a:xfrm>
                        <a:custGeom>
                          <a:avLst/>
                          <a:gdLst>
                            <a:gd name="T0" fmla="*/ 12 w 124"/>
                            <a:gd name="T1" fmla="*/ 0 h 72"/>
                            <a:gd name="T2" fmla="*/ 22 w 124"/>
                            <a:gd name="T3" fmla="*/ 3 h 72"/>
                            <a:gd name="T4" fmla="*/ 29 w 124"/>
                            <a:gd name="T5" fmla="*/ 10 h 72"/>
                            <a:gd name="T6" fmla="*/ 39 w 124"/>
                            <a:gd name="T7" fmla="*/ 25 h 72"/>
                            <a:gd name="T8" fmla="*/ 52 w 124"/>
                            <a:gd name="T9" fmla="*/ 40 h 72"/>
                            <a:gd name="T10" fmla="*/ 67 w 124"/>
                            <a:gd name="T11" fmla="*/ 50 h 72"/>
                            <a:gd name="T12" fmla="*/ 84 w 124"/>
                            <a:gd name="T13" fmla="*/ 60 h 72"/>
                            <a:gd name="T14" fmla="*/ 111 w 124"/>
                            <a:gd name="T15" fmla="*/ 70 h 72"/>
                            <a:gd name="T16" fmla="*/ 124 w 124"/>
                            <a:gd name="T17" fmla="*/ 72 h 72"/>
                            <a:gd name="T18" fmla="*/ 104 w 124"/>
                            <a:gd name="T19" fmla="*/ 72 h 72"/>
                            <a:gd name="T20" fmla="*/ 82 w 124"/>
                            <a:gd name="T21" fmla="*/ 67 h 72"/>
                            <a:gd name="T22" fmla="*/ 62 w 124"/>
                            <a:gd name="T23" fmla="*/ 62 h 72"/>
                            <a:gd name="T24" fmla="*/ 44 w 124"/>
                            <a:gd name="T25" fmla="*/ 55 h 72"/>
                            <a:gd name="T26" fmla="*/ 27 w 124"/>
                            <a:gd name="T27" fmla="*/ 45 h 72"/>
                            <a:gd name="T28" fmla="*/ 15 w 124"/>
                            <a:gd name="T29" fmla="*/ 35 h 72"/>
                            <a:gd name="T30" fmla="*/ 5 w 124"/>
                            <a:gd name="T31" fmla="*/ 25 h 72"/>
                            <a:gd name="T32" fmla="*/ 0 w 124"/>
                            <a:gd name="T33" fmla="*/ 15 h 72"/>
                            <a:gd name="T34" fmla="*/ 0 w 124"/>
                            <a:gd name="T35" fmla="*/ 10 h 72"/>
                            <a:gd name="T36" fmla="*/ 2 w 124"/>
                            <a:gd name="T37" fmla="*/ 5 h 72"/>
                            <a:gd name="T38" fmla="*/ 5 w 124"/>
                            <a:gd name="T39" fmla="*/ 3 h 72"/>
                            <a:gd name="T40" fmla="*/ 12 w 124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4" h="72">
                              <a:moveTo>
                                <a:pt x="12" y="0"/>
                              </a:moveTo>
                              <a:lnTo>
                                <a:pt x="22" y="3"/>
                              </a:lnTo>
                              <a:lnTo>
                                <a:pt x="29" y="10"/>
                              </a:lnTo>
                              <a:lnTo>
                                <a:pt x="39" y="25"/>
                              </a:lnTo>
                              <a:lnTo>
                                <a:pt x="52" y="40"/>
                              </a:lnTo>
                              <a:lnTo>
                                <a:pt x="67" y="50"/>
                              </a:lnTo>
                              <a:lnTo>
                                <a:pt x="84" y="60"/>
                              </a:lnTo>
                              <a:lnTo>
                                <a:pt x="111" y="70"/>
                              </a:lnTo>
                              <a:lnTo>
                                <a:pt x="124" y="72"/>
                              </a:lnTo>
                              <a:lnTo>
                                <a:pt x="104" y="72"/>
                              </a:lnTo>
                              <a:lnTo>
                                <a:pt x="82" y="67"/>
                              </a:lnTo>
                              <a:lnTo>
                                <a:pt x="62" y="62"/>
                              </a:lnTo>
                              <a:lnTo>
                                <a:pt x="44" y="55"/>
                              </a:lnTo>
                              <a:lnTo>
                                <a:pt x="27" y="45"/>
                              </a:lnTo>
                              <a:lnTo>
                                <a:pt x="15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0" name="Freeform 9441"/>
                      <wps:cNvSpPr>
                        <a:spLocks/>
                      </wps:cNvSpPr>
                      <wps:spPr bwMode="auto">
                        <a:xfrm>
                          <a:off x="276225" y="467360"/>
                          <a:ext cx="95885" cy="48895"/>
                        </a:xfrm>
                        <a:custGeom>
                          <a:avLst/>
                          <a:gdLst>
                            <a:gd name="T0" fmla="*/ 12 w 151"/>
                            <a:gd name="T1" fmla="*/ 0 h 77"/>
                            <a:gd name="T2" fmla="*/ 17 w 151"/>
                            <a:gd name="T3" fmla="*/ 0 h 77"/>
                            <a:gd name="T4" fmla="*/ 22 w 151"/>
                            <a:gd name="T5" fmla="*/ 3 h 77"/>
                            <a:gd name="T6" fmla="*/ 27 w 151"/>
                            <a:gd name="T7" fmla="*/ 5 h 77"/>
                            <a:gd name="T8" fmla="*/ 32 w 151"/>
                            <a:gd name="T9" fmla="*/ 10 h 77"/>
                            <a:gd name="T10" fmla="*/ 37 w 151"/>
                            <a:gd name="T11" fmla="*/ 20 h 77"/>
                            <a:gd name="T12" fmla="*/ 42 w 151"/>
                            <a:gd name="T13" fmla="*/ 27 h 77"/>
                            <a:gd name="T14" fmla="*/ 50 w 151"/>
                            <a:gd name="T15" fmla="*/ 35 h 77"/>
                            <a:gd name="T16" fmla="*/ 60 w 151"/>
                            <a:gd name="T17" fmla="*/ 42 h 77"/>
                            <a:gd name="T18" fmla="*/ 79 w 151"/>
                            <a:gd name="T19" fmla="*/ 52 h 77"/>
                            <a:gd name="T20" fmla="*/ 99 w 151"/>
                            <a:gd name="T21" fmla="*/ 62 h 77"/>
                            <a:gd name="T22" fmla="*/ 137 w 151"/>
                            <a:gd name="T23" fmla="*/ 72 h 77"/>
                            <a:gd name="T24" fmla="*/ 151 w 151"/>
                            <a:gd name="T25" fmla="*/ 77 h 77"/>
                            <a:gd name="T26" fmla="*/ 142 w 151"/>
                            <a:gd name="T27" fmla="*/ 77 h 77"/>
                            <a:gd name="T28" fmla="*/ 129 w 151"/>
                            <a:gd name="T29" fmla="*/ 77 h 77"/>
                            <a:gd name="T30" fmla="*/ 114 w 151"/>
                            <a:gd name="T31" fmla="*/ 75 h 77"/>
                            <a:gd name="T32" fmla="*/ 99 w 151"/>
                            <a:gd name="T33" fmla="*/ 72 h 77"/>
                            <a:gd name="T34" fmla="*/ 69 w 151"/>
                            <a:gd name="T35" fmla="*/ 62 h 77"/>
                            <a:gd name="T36" fmla="*/ 42 w 151"/>
                            <a:gd name="T37" fmla="*/ 50 h 77"/>
                            <a:gd name="T38" fmla="*/ 20 w 151"/>
                            <a:gd name="T39" fmla="*/ 35 h 77"/>
                            <a:gd name="T40" fmla="*/ 5 w 151"/>
                            <a:gd name="T41" fmla="*/ 22 h 77"/>
                            <a:gd name="T42" fmla="*/ 0 w 151"/>
                            <a:gd name="T43" fmla="*/ 15 h 77"/>
                            <a:gd name="T44" fmla="*/ 0 w 151"/>
                            <a:gd name="T45" fmla="*/ 10 h 77"/>
                            <a:gd name="T46" fmla="*/ 5 w 151"/>
                            <a:gd name="T47" fmla="*/ 5 h 77"/>
                            <a:gd name="T48" fmla="*/ 12 w 151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1" h="77">
                              <a:moveTo>
                                <a:pt x="12" y="0"/>
                              </a:moveTo>
                              <a:lnTo>
                                <a:pt x="17" y="0"/>
                              </a:lnTo>
                              <a:lnTo>
                                <a:pt x="22" y="3"/>
                              </a:lnTo>
                              <a:lnTo>
                                <a:pt x="27" y="5"/>
                              </a:lnTo>
                              <a:lnTo>
                                <a:pt x="32" y="10"/>
                              </a:lnTo>
                              <a:lnTo>
                                <a:pt x="37" y="20"/>
                              </a:lnTo>
                              <a:lnTo>
                                <a:pt x="42" y="27"/>
                              </a:lnTo>
                              <a:lnTo>
                                <a:pt x="50" y="35"/>
                              </a:lnTo>
                              <a:lnTo>
                                <a:pt x="60" y="42"/>
                              </a:lnTo>
                              <a:lnTo>
                                <a:pt x="79" y="52"/>
                              </a:lnTo>
                              <a:lnTo>
                                <a:pt x="99" y="62"/>
                              </a:lnTo>
                              <a:lnTo>
                                <a:pt x="137" y="72"/>
                              </a:lnTo>
                              <a:lnTo>
                                <a:pt x="151" y="77"/>
                              </a:lnTo>
                              <a:lnTo>
                                <a:pt x="142" y="77"/>
                              </a:lnTo>
                              <a:lnTo>
                                <a:pt x="129" y="77"/>
                              </a:lnTo>
                              <a:lnTo>
                                <a:pt x="114" y="75"/>
                              </a:lnTo>
                              <a:lnTo>
                                <a:pt x="99" y="72"/>
                              </a:lnTo>
                              <a:lnTo>
                                <a:pt x="69" y="62"/>
                              </a:lnTo>
                              <a:lnTo>
                                <a:pt x="42" y="50"/>
                              </a:lnTo>
                              <a:lnTo>
                                <a:pt x="20" y="35"/>
                              </a:lnTo>
                              <a:lnTo>
                                <a:pt x="5" y="22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5" y="5"/>
                              </a:ln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1" name="Freeform 9442"/>
                      <wps:cNvSpPr>
                        <a:spLocks noEditPoints="1"/>
                      </wps:cNvSpPr>
                      <wps:spPr bwMode="auto">
                        <a:xfrm>
                          <a:off x="716280" y="296545"/>
                          <a:ext cx="26670" cy="67945"/>
                        </a:xfrm>
                        <a:custGeom>
                          <a:avLst/>
                          <a:gdLst>
                            <a:gd name="T0" fmla="*/ 30 w 42"/>
                            <a:gd name="T1" fmla="*/ 62 h 107"/>
                            <a:gd name="T2" fmla="*/ 42 w 42"/>
                            <a:gd name="T3" fmla="*/ 0 h 107"/>
                            <a:gd name="T4" fmla="*/ 30 w 42"/>
                            <a:gd name="T5" fmla="*/ 62 h 107"/>
                            <a:gd name="T6" fmla="*/ 30 w 42"/>
                            <a:gd name="T7" fmla="*/ 62 h 107"/>
                            <a:gd name="T8" fmla="*/ 28 w 42"/>
                            <a:gd name="T9" fmla="*/ 77 h 107"/>
                            <a:gd name="T10" fmla="*/ 23 w 42"/>
                            <a:gd name="T11" fmla="*/ 89 h 107"/>
                            <a:gd name="T12" fmla="*/ 15 w 42"/>
                            <a:gd name="T13" fmla="*/ 99 h 107"/>
                            <a:gd name="T14" fmla="*/ 0 w 42"/>
                            <a:gd name="T15" fmla="*/ 107 h 107"/>
                            <a:gd name="T16" fmla="*/ 0 w 42"/>
                            <a:gd name="T17" fmla="*/ 99 h 107"/>
                            <a:gd name="T18" fmla="*/ 0 w 42"/>
                            <a:gd name="T19" fmla="*/ 92 h 107"/>
                            <a:gd name="T20" fmla="*/ 3 w 42"/>
                            <a:gd name="T21" fmla="*/ 84 h 107"/>
                            <a:gd name="T22" fmla="*/ 5 w 42"/>
                            <a:gd name="T23" fmla="*/ 77 h 107"/>
                            <a:gd name="T24" fmla="*/ 10 w 42"/>
                            <a:gd name="T25" fmla="*/ 72 h 107"/>
                            <a:gd name="T26" fmla="*/ 15 w 42"/>
                            <a:gd name="T27" fmla="*/ 67 h 107"/>
                            <a:gd name="T28" fmla="*/ 23 w 42"/>
                            <a:gd name="T29" fmla="*/ 64 h 107"/>
                            <a:gd name="T30" fmla="*/ 30 w 42"/>
                            <a:gd name="T31" fmla="*/ 6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42" h="107">
                              <a:moveTo>
                                <a:pt x="30" y="62"/>
                              </a:moveTo>
                              <a:lnTo>
                                <a:pt x="42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28" y="77"/>
                              </a:lnTo>
                              <a:lnTo>
                                <a:pt x="23" y="89"/>
                              </a:lnTo>
                              <a:lnTo>
                                <a:pt x="15" y="99"/>
                              </a:lnTo>
                              <a:lnTo>
                                <a:pt x="0" y="107"/>
                              </a:lnTo>
                              <a:lnTo>
                                <a:pt x="0" y="99"/>
                              </a:lnTo>
                              <a:lnTo>
                                <a:pt x="0" y="92"/>
                              </a:lnTo>
                              <a:lnTo>
                                <a:pt x="3" y="84"/>
                              </a:lnTo>
                              <a:lnTo>
                                <a:pt x="5" y="77"/>
                              </a:lnTo>
                              <a:lnTo>
                                <a:pt x="10" y="72"/>
                              </a:lnTo>
                              <a:lnTo>
                                <a:pt x="15" y="67"/>
                              </a:lnTo>
                              <a:lnTo>
                                <a:pt x="23" y="64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2" name="Freeform 9443"/>
                      <wps:cNvSpPr>
                        <a:spLocks/>
                      </wps:cNvSpPr>
                      <wps:spPr bwMode="auto">
                        <a:xfrm>
                          <a:off x="735330" y="296545"/>
                          <a:ext cx="7620" cy="39370"/>
                        </a:xfrm>
                        <a:custGeom>
                          <a:avLst/>
                          <a:gdLst>
                            <a:gd name="T0" fmla="*/ 0 w 12"/>
                            <a:gd name="T1" fmla="*/ 62 h 62"/>
                            <a:gd name="T2" fmla="*/ 12 w 12"/>
                            <a:gd name="T3" fmla="*/ 0 h 62"/>
                            <a:gd name="T4" fmla="*/ 0 w 12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2">
                              <a:moveTo>
                                <a:pt x="0" y="62"/>
                              </a:moveTo>
                              <a:lnTo>
                                <a:pt x="12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3" name="Freeform 9444"/>
                      <wps:cNvSpPr>
                        <a:spLocks/>
                      </wps:cNvSpPr>
                      <wps:spPr bwMode="auto">
                        <a:xfrm>
                          <a:off x="716280" y="335915"/>
                          <a:ext cx="19050" cy="28575"/>
                        </a:xfrm>
                        <a:custGeom>
                          <a:avLst/>
                          <a:gdLst>
                            <a:gd name="T0" fmla="*/ 30 w 30"/>
                            <a:gd name="T1" fmla="*/ 0 h 45"/>
                            <a:gd name="T2" fmla="*/ 28 w 30"/>
                            <a:gd name="T3" fmla="*/ 15 h 45"/>
                            <a:gd name="T4" fmla="*/ 23 w 30"/>
                            <a:gd name="T5" fmla="*/ 27 h 45"/>
                            <a:gd name="T6" fmla="*/ 15 w 30"/>
                            <a:gd name="T7" fmla="*/ 37 h 45"/>
                            <a:gd name="T8" fmla="*/ 0 w 30"/>
                            <a:gd name="T9" fmla="*/ 45 h 45"/>
                            <a:gd name="T10" fmla="*/ 0 w 30"/>
                            <a:gd name="T11" fmla="*/ 37 h 45"/>
                            <a:gd name="T12" fmla="*/ 0 w 30"/>
                            <a:gd name="T13" fmla="*/ 30 h 45"/>
                            <a:gd name="T14" fmla="*/ 3 w 30"/>
                            <a:gd name="T15" fmla="*/ 22 h 45"/>
                            <a:gd name="T16" fmla="*/ 5 w 30"/>
                            <a:gd name="T17" fmla="*/ 15 h 45"/>
                            <a:gd name="T18" fmla="*/ 10 w 30"/>
                            <a:gd name="T19" fmla="*/ 10 h 45"/>
                            <a:gd name="T20" fmla="*/ 15 w 30"/>
                            <a:gd name="T21" fmla="*/ 5 h 45"/>
                            <a:gd name="T22" fmla="*/ 23 w 30"/>
                            <a:gd name="T23" fmla="*/ 2 h 45"/>
                            <a:gd name="T24" fmla="*/ 30 w 30"/>
                            <a:gd name="T25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0" h="45">
                              <a:moveTo>
                                <a:pt x="30" y="0"/>
                              </a:moveTo>
                              <a:lnTo>
                                <a:pt x="28" y="15"/>
                              </a:lnTo>
                              <a:lnTo>
                                <a:pt x="23" y="27"/>
                              </a:lnTo>
                              <a:lnTo>
                                <a:pt x="15" y="37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0" y="30"/>
                              </a:lnTo>
                              <a:lnTo>
                                <a:pt x="3" y="22"/>
                              </a:lnTo>
                              <a:lnTo>
                                <a:pt x="5" y="15"/>
                              </a:lnTo>
                              <a:lnTo>
                                <a:pt x="10" y="10"/>
                              </a:lnTo>
                              <a:lnTo>
                                <a:pt x="15" y="5"/>
                              </a:lnTo>
                              <a:lnTo>
                                <a:pt x="23" y="2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4" name="Freeform 9445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5" name="Freeform 9446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6" name="Freeform 9447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7" name="Freeform 9448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8" name="Freeform 9449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9" name="Freeform 9450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72B24DA" id="Полотно 7091" o:spid="_x0000_s1026" editas="canvas" style="position:absolute;margin-left:198pt;margin-top:-27pt;width:62pt;height:63pt;z-index:251658240" coordsize="787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874;height:8001;visibility:visible;mso-wrap-style:square">
                <v:fill o:detectmouseclick="t"/>
                <v:path o:connecttype="none"/>
              </v:shape>
              <v:group id="Group 7093" o:spid="_x0000_s1028" style="position:absolute;left:3200;top:76;width:3569;height:7848" coordorigin="6165,426" coordsize="562,1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shape id="Freeform 7094" o:spid="_x0000_s1029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IML8A&#10;AADaAAAADwAAAGRycy9kb3ducmV2LnhtbESPQYvCMBSE78L+h/AWvGm6LohUo7gLBW+LVe+P5tkW&#10;k5duE2vtrzeC4HGYmW+Y1aa3RnTU+tqxgq9pAoK4cLrmUsHxkE0WIHxA1mgck4I7edisP0YrTLW7&#10;8Z66PJQiQtinqKAKoUml9EVFFv3UNcTRO7vWYoiyLaVu8Rbh1shZksylxZrjQoUN/VZUXPKrVUD7&#10;3GTW/6M+z7MBOzP8/J0Gpcaf/XYJIlAf3uFXe6cVfMPzSrwBc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6QgwvwAAANoAAAAPAAAAAAAAAAAAAAAAAJgCAABkcnMvZG93bnJl&#10;di54bWxQSwUGAAAAAAQABAD1AAAAhAMAAAAA&#10;" path="m33,3l25,,20,,15,,13,3,5,13,,30r20,5l43,38,38,20,33,3xe" fillcolor="#272577" stroked="f">
                  <v:path arrowok="t" o:connecttype="custom" o:connectlocs="33,3;25,0;20,0;15,0;13,3;5,13;0,30;20,35;43,38;38,20;33,3" o:connectangles="0,0,0,0,0,0,0,0,0,0,0"/>
                </v:shape>
                <v:shape id="Freeform 7095" o:spid="_x0000_s1030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Ab8UA&#10;AADaAAAADwAAAGRycy9kb3ducmV2LnhtbESPT2vCQBTE70K/w/IKvYhuLFJKdCOlIFgo0qYezO2R&#10;feaP2bchu4nRT98tFDwOM/MbZr0ZTSMG6lxlWcFiHoEgzq2uuFBw+NnOXkE4j6yxsUwKruRgkzxM&#10;1hhre+FvGlJfiABhF6OC0vs2ltLlJRl0c9sSB+9kO4M+yK6QusNLgJtGPkfRizRYcVgosaX3kvJz&#10;2hsFx/qWRp+0v8mszvqv6Uc/7Giv1NPj+LYC4Wn09/B/e6cVLOHvSr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UBvxQAAANoAAAAPAAAAAAAAAAAAAAAAAJgCAABkcnMv&#10;ZG93bnJldi54bWxQSwUGAAAAAAQABAD1AAAAigMAAAAA&#10;" path="m33,3l25,,20,,15,,13,3,5,13,,30r20,5l43,38,38,20,33,3e" filled="f" strokecolor="#e77817" strokeweight="0">
                  <v:path arrowok="t" o:connecttype="custom" o:connectlocs="33,3;25,0;20,0;15,0;13,3;5,13;0,30;20,35;43,38;38,20;33,3" o:connectangles="0,0,0,0,0,0,0,0,0,0,0"/>
                </v:shape>
                <v:shape id="Freeform 7096" o:spid="_x0000_s1031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9jJ8MA&#10;AADaAAAADwAAAGRycy9kb3ducmV2LnhtbESPT2sCMRTE74V+h/AEbzVrQdHVKLao2EMF/xw8PjfP&#10;3cXNy7KJbvz2TUHwOMzMb5jpPJhK3KlxpWUF/V4CgjizuuRcwfGw+hiBcB5ZY2WZFDzIwXz2/jbF&#10;VNuWd3Tf+1xECLsUFRTe16mULivIoOvZmjh6F9sY9FE2udQNthFuKvmZJENpsOS4UGBN3wVl1/3N&#10;KNguvzhvz5sQfsar9dCVfnvCX6W6nbCYgPAU/Cv8bG+0ggH8X4k3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9jJ8MAAADaAAAADwAAAAAAAAAAAAAAAACYAgAAZHJzL2Rv&#10;d25yZXYueG1sUEsFBgAAAAAEAAQA9QAAAIgDAAAAAA==&#10;" path="m13,5l18,2,23,r5,2l33,5r5,10l43,32,23,37,,40,5,22,13,5xe" fillcolor="#272577" stroked="f">
                  <v:path arrowok="t" o:connecttype="custom" o:connectlocs="13,5;18,2;23,0;28,2;33,5;38,15;43,32;23,37;0,40;5,22;13,5" o:connectangles="0,0,0,0,0,0,0,0,0,0,0"/>
                </v:shape>
                <v:shape id="Freeform 7097" o:spid="_x0000_s1032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3wsQA&#10;AADaAAAADwAAAGRycy9kb3ducmV2LnhtbESP3WrCQBSE7wt9h+UUvNPdCv40ZiNFFESotNYHOGSP&#10;Sdrs2ZBdk9in7xaEXg4z8w2Trgdbi45aXznW8DxRIIhzZyouNJw/d+MlCB+QDdaOScONPKyzx4cU&#10;E+N6/qDuFAoRIewT1FCG0CRS+rwki37iGuLoXVxrMUTZFtK02Ee4reVUqbm0WHFcKLGhTUn59+lq&#10;NcxejurSH2T+tlh+4c97h2o7PWg9ehpeVyACDeE/fG/vjYY5/F2JN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598LEAAAA2gAAAA8AAAAAAAAAAAAAAAAAmAIAAGRycy9k&#10;b3ducmV2LnhtbFBLBQYAAAAABAAEAPUAAACJAwAAAAA=&#10;" path="m13,5l18,2,23,r5,2l33,5r5,10l43,32,23,37,,40,5,22,13,5e" filled="f" strokecolor="#e77817" strokeweight="0">
                  <v:path arrowok="t" o:connecttype="custom" o:connectlocs="13,5;18,2;23,0;28,2;33,5;38,15;43,32;23,37;0,40;5,22;13,5" o:connectangles="0,0,0,0,0,0,0,0,0,0,0"/>
                </v:shape>
                <v:shape id="Freeform 7098" o:spid="_x0000_s1033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GYMMA&#10;AADaAAAADwAAAGRycy9kb3ducmV2LnhtbESPQWsCMRSE74L/ITyhF9HEIlVXo0jB0lOlaxG8PTbP&#10;3cXNy5Kkuu2vb4SCx2FmvmFWm8424ko+1I41TMYKBHHhTM2lhq/DbjQHESKywcYxafihAJt1v7fC&#10;zLgbf9I1j6VIEA4ZaqhibDMpQ1GRxTB2LXHyzs5bjEn6UhqPtwS3jXxW6kVarDktVNjSa0XFJf+2&#10;GvaKdm+nAx4XH+oyOw/9NP9VU62fBt12CSJSFx/h//a70TCD+5V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wGYMMAAADaAAAADwAAAAAAAAAAAAAAAACYAgAAZHJzL2Rv&#10;d25yZXYueG1sUEsFBgAAAAAEAAQA9QAAAIgDAAAAAA==&#10;" path="m50,50l99,,50,50r,l50,50,35,52,20,60,7,69,,84r7,l15,84r7,-2l30,77r7,-5l42,65r5,-8l50,50xe" fillcolor="#f3be00" stroked="f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7099" o:spid="_x0000_s1034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4Kr8A&#10;AADaAAAADwAAAGRycy9kb3ducmV2LnhtbERPz2uDMBS+D/o/hFfobY3doYgzllUQVg8D3Q47Psyb&#10;ysyLJKm1/31zGOz48f3OT6uZxELOj5YVHPYJCOLO6pF7BV+f1XMKwgdkjZNlUnAnD6di85Rjpu2N&#10;G1ra0IsYwj5DBUMIcyal7wYy6Pd2Jo7cj3UGQ4Sul9rhLYabSb4kyVEaHDk2DDhTOVD3216NgrrB&#10;0pXcpkt9rs7rd335qPqLUrvt+vYKItAa/sV/7netIG6NV+INk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5PgqvwAAANoAAAAPAAAAAAAAAAAAAAAAAJgCAABkcnMvZG93bnJl&#10;di54bWxQSwUGAAAAAAQABAD1AAAAhAMAAAAA&#10;" path="m50,50l99,,50,50r,l50,50,35,52,20,60,7,69,,84r7,l15,84r7,-2l30,77r7,-5l42,65r5,-8l50,50e" filled="f" strokecolor="#e77817" strokeweight="0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7100" o:spid="_x0000_s1035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KzcEA&#10;AADaAAAADwAAAGRycy9kb3ducmV2LnhtbESPQYvCMBSE78L+h/AW9mZTl1XWahRZFOrRKnh9NG/b&#10;avNSmmirv94IgsdhZr5h5sve1OJKrassKxhFMQji3OqKCwWH/Wb4C8J5ZI21ZVJwIwfLxcdgjom2&#10;He/omvlCBAi7BBWU3jeJlC4vyaCLbEMcvH/bGvRBtoXULXYBbmr5HccTabDisFBiQ38l5efsYhTc&#10;p+ll/LM9ZCd9HOv0uJrIdYdKfX32qxkIT71/h1/tVCuYwvNKu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6ys3BAAAA2gAAAA8AAAAAAAAAAAAAAAAAmAIAAGRycy9kb3du&#10;cmV2LnhtbFBLBQYAAAAABAAEAPUAAACG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7101" o:spid="_x0000_s1036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Xpz8QA&#10;AADbAAAADwAAAGRycy9kb3ducmV2LnhtbESPQWvCQBCF74L/YRmhN90oKCG6ShGECkIxiuBtyE6T&#10;tNnZkN2a+O+dQ6G3Gd6b977Z7AbXqAd1ofZsYD5LQBEX3tZcGrheDtMUVIjIFhvPZOBJAXbb8WiD&#10;mfU9n+mRx1JJCIcMDVQxtpnWoajIYZj5lli0L985jLJ2pbYd9hLuGr1IkpV2WLM0VNjSvqLiJ/91&#10;BvT3k4/pfbFMz3lJ/efpeJnf7sa8TYb3NahIQ/w3/11/WMEXevlFBt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6c/EAAAA2wAAAA8AAAAAAAAAAAAAAAAAmAIAAGRycy9k&#10;b3ducmV2LnhtbFBLBQYAAAAABAAEAPUAAACJ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7102" o:spid="_x0000_s1037" style="position:absolute;left:6603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xd8EA&#10;AADbAAAADwAAAGRycy9kb3ducmV2LnhtbERP32vCMBB+F/wfwgm+aVoRGdUoY1g33zYn4uOtuSWl&#10;zaU0mXb//TIY7O0+vp+32Q2uFTfqQ+1ZQT7PQBBXXtdsFJzfy9kDiBCRNbaeScE3Bdhtx6MNFtrf&#10;+Y1up2hECuFQoAIbY1dIGSpLDsPcd8SJ+/S9w5hgb6Tu8Z7CXSsXWbaSDmtODRY7erJUNacvpwAP&#10;r5fG4N6a549DmXfHa+XsUqnpZHhcg4g0xH/xn/tFp/k5/P6SDp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LsXfBAAAA2wAAAA8AAAAAAAAAAAAAAAAAmAIAAGRycy9kb3du&#10;cmV2LnhtbFBLBQYAAAAABAAEAPUAAACGAwAAAAA=&#10;" path="m40,57l,,40,57xm40,57l50,69r7,15l59,89r-2,8l57,104r-3,8l47,107r-5,-5l37,94,35,87,32,79r,-7l35,64r5,-7xe" fillcolor="#f3be00" stroked="f">
                  <v:path arrowok="t" o:connecttype="custom" o:connectlocs="40,57;0,0;40,57;40,57;50,69;57,84;59,89;57,97;57,104;54,112;47,107;42,102;37,94;35,87;32,79;32,72;35,64;40,57" o:connectangles="0,0,0,0,0,0,0,0,0,0,0,0,0,0,0,0,0,0"/>
                  <o:lock v:ext="edit" verticies="t"/>
                </v:shape>
                <v:shape id="Freeform 7103" o:spid="_x0000_s1038" style="position:absolute;left:6603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nwqMIA&#10;AADbAAAADwAAAGRycy9kb3ducmV2LnhtbERPTYvCMBC9C/sfwizsRTS1givVKCIIHnYPai97G5qx&#10;KTaT2kRb//1GELzN433Oct3bWtyp9ZVjBZNxAoK4cLriUkF+2o3mIHxA1lg7JgUP8rBefQyWmGnX&#10;8YHux1CKGMI+QwUmhCaT0heGLPqxa4gjd3atxRBhW0rdYhfDbS3TJJlJixXHBoMNbQ0Vl+PNKhia&#10;/OeRbpuw+z78DbvrPp/+XnKlvj77zQJEoD68xS/3Xsf5KTx/i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fCowgAAANsAAAAPAAAAAAAAAAAAAAAAAJgCAABkcnMvZG93&#10;bnJldi54bWxQSwUGAAAAAAQABAD1AAAAhwMAAAAA&#10;" path="m40,57l,,40,57xe" filled="f" strokecolor="#e15520" strokeweight="0">
                  <v:path arrowok="t" o:connecttype="custom" o:connectlocs="40,57;0,0;40,57" o:connectangles="0,0,0"/>
                </v:shape>
                <v:shape id="Freeform 7104" o:spid="_x0000_s1039" style="position:absolute;left:6635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Hbh8EA&#10;AADbAAAADwAAAGRycy9kb3ducmV2LnhtbERPS2vCQBC+F/wPywi9iG60EiS6ig9aCr1oIp6H7JgE&#10;s7Mxu43pv+8WhN7m43vOatObWnTUusqygukkAkGcW11xoeCcvY8XIJxH1lhbJgU/5GCzHrysMNH2&#10;wSfqUl+IEMIuQQWl900ipctLMugmtiEO3NW2Bn2AbSF1i48Qbmo5i6JYGqw4NJTY0L6k/JZ+GwU4&#10;yrrjV+Vcdj+M4vkuvqCefij1Ouy3SxCeev8vfro/dZj/Bn+/h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24fBAAAA2wAAAA8AAAAAAAAAAAAAAAAAmAIAAGRycy9kb3du&#10;cmV2LnhtbFBLBQYAAAAABAAEAPUAAACGAwAAAAA=&#10;" path="m8,l18,12r7,15l27,32r-2,8l25,47r-3,8l15,50,10,45,5,37,3,30,,22,,15,3,7,8,e" filled="f" strokecolor="#e15520" strokeweight="0">
                  <v:path arrowok="t" o:connecttype="custom" o:connectlocs="8,0;18,12;25,27;27,32;25,40;25,47;22,55;15,50;10,45;5,37;3,30;0,22;0,15;3,7;8,0" o:connectangles="0,0,0,0,0,0,0,0,0,0,0,0,0,0,0"/>
                </v:shape>
                <v:shape id="Freeform 7105" o:spid="_x0000_s1040" style="position:absolute;left:6645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OBsYA&#10;AADbAAAADwAAAGRycy9kb3ducmV2LnhtbESPT2vCQBDF7wW/wzKCt7pRpJToGqQi2kshsfXPbciO&#10;SWh2NmS3SdpP3y0UvM3w3rzfm1UymFp01LrKsoLZNAJBnFtdcaHg/bh7fAbhPLLG2jIp+CYHyXr0&#10;sMJY255T6jJfiBDCLkYFpfdNLKXLSzLoprYhDtrNtgZ9WNtC6hb7EG5qOY+iJ2mw4kAosaGXkvLP&#10;7MsEbp9uTbevP4rT5ed86q/NW9q9KjUZD5slCE+Dv5v/rw861F/A3y9h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bOBsYAAADbAAAADwAAAAAAAAAAAAAAAACYAgAAZHJz&#10;L2Rvd25yZXYueG1sUEsFBgAAAAAEAAQA9QAAAIsDAAAAAA==&#10;" path="m22,62l,,22,62xm22,59l32,74r5,13l40,102r-5,12l30,112r-5,-8l20,99,17,92,15,84r,-10l17,67r5,-8xe" fillcolor="#f3be00" stroked="f">
                  <v:path arrowok="t" o:connecttype="custom" o:connectlocs="22,62;0,0;22,62;22,59;32,74;37,87;40,102;35,114;30,112;25,104;20,99;17,92;15,84;15,74;17,67;22,59" o:connectangles="0,0,0,0,0,0,0,0,0,0,0,0,0,0,0,0"/>
                  <o:lock v:ext="edit" verticies="t"/>
                </v:shape>
                <v:shape id="Freeform 7106" o:spid="_x0000_s1041" style="position:absolute;left:664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55QMIA&#10;AADbAAAADwAAAGRycy9kb3ducmV2LnhtbERP22oCMRB9L/gPYQTfalZRKatRRBC8gLbe+jpspruL&#10;m8maRN3+fVMo9G0O5zqTWWMq8SDnS8sKet0EBHFmdcm5gtNx+foGwgdkjZVlUvBNHmbT1ssEU22f&#10;/EGPQ8hFDGGfooIihDqV0mcFGfRdWxNH7ss6gyFCl0vt8BnDTSX7STKSBkuODQXWtCgoux7uRsF+&#10;47a92/VzzcfLuRzs3uVqtNgr1Wk38zGIQE34F/+5VzrOH8LvL/EAO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nlAwgAAANsAAAAPAAAAAAAAAAAAAAAAAJgCAABkcnMvZG93&#10;bnJldi54bWxQSwUGAAAAAAQABAD1AAAAhwMAAAAA&#10;" path="m22,62l,,22,62xe" filled="f" strokecolor="#e15520" strokeweight="0">
                  <v:path arrowok="t" o:connecttype="custom" o:connectlocs="22,62;0,0;22,62" o:connectangles="0,0,0"/>
                </v:shape>
                <v:shape id="Freeform 7107" o:spid="_x0000_s1042" style="position:absolute;left:6660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J78AA&#10;AADbAAAADwAAAGRycy9kb3ducmV2LnhtbERP24rCMBB9F/yHMIJvmlZEpGsUEURFYfGCsG9DM9uW&#10;bSahiVr/3ggLvs3hXGe2aE0t7tT4yrKCdJiAIM6trrhQcDmvB1MQPiBrrC2Tgid5WMy7nRlm2j74&#10;SPdTKEQMYZ+hgjIEl0np85IM+qF1xJH7tY3BEGFTSN3gI4abWo6SZCINVhwbSnS0Kin/O92Mgus0&#10;+dmlxfi2dSO3rw5WpptvqVS/1y6/QARqw0f8797qOH8C71/i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dbJ78AAAADbAAAADwAAAAAAAAAAAAAAAACYAgAAZHJzL2Rvd25y&#10;ZXYueG1sUEsFBgAAAAAEAAQA9QAAAIUDAAAAAA==&#10;" path="m7,l17,15r5,13l25,43,20,55,15,53,10,45,5,40,2,33,,25,,15,2,8,7,xe" filled="f" strokecolor="#e15520" strokeweight="0">
                  <v:path arrowok="t" o:connecttype="custom" o:connectlocs="7,0;17,15;22,28;25,43;20,55;15,53;10,45;5,40;2,33;0,25;0,15;2,8;7,0" o:connectangles="0,0,0,0,0,0,0,0,0,0,0,0,0"/>
                </v:shape>
                <v:shape id="Freeform 7108" o:spid="_x0000_s1043" style="position:absolute;left:6670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O3cAA&#10;AADbAAAADwAAAGRycy9kb3ducmV2LnhtbERPS4vCMBC+L/gfwgje1lQPunaNIoIo3nyhexua2bZs&#10;MylJtNVfbwRhb/PxPWc6b00lbuR8aVnBoJ+AIM6sLjlXcDysPr9A+ICssbJMCu7kYT7rfEwx1bbh&#10;Hd32IRcxhH2KCooQ6lRKnxVk0PdtTRy5X+sMhghdLrXDJoabSg6TZCQNlhwbCqxpWVD2t78aBZOL&#10;fqyH5ZlHjfOnn+q0XdBjq1Sv2y6+QQRqw7/47d7oOH8Mr1/iA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wO3cAAAADbAAAADwAAAAAAAAAAAAAAAACYAgAAZHJzL2Rvd25y&#10;ZXYueG1sUEsFBgAAAAAEAAQA9QAAAIUDAAAAAA==&#10;" path="m22,63l,,22,63xm22,63l32,75r5,13l40,103r-5,12l30,113r-8,-5l20,100,17,93,15,85r,-7l17,70r5,-7xe" fillcolor="#f3be00" stroked="f">
                  <v:path arrowok="t" o:connecttype="custom" o:connectlocs="22,63;0,0;22,63;22,63;32,75;37,88;40,103;35,115;30,113;22,108;20,100;17,93;15,85;15,78;17,70;22,63" o:connectangles="0,0,0,0,0,0,0,0,0,0,0,0,0,0,0,0"/>
                  <o:lock v:ext="edit" verticies="t"/>
                </v:shape>
                <v:shape id="Freeform 7109" o:spid="_x0000_s1044" style="position:absolute;left:66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12tMUA&#10;AADbAAAADwAAAGRycy9kb3ducmV2LnhtbESPT2vCQBDF74V+h2UKXopulFIkdZUiiErtwX/Y45Cd&#10;JsHsbMiuJvrpnUOhtxnem/d+M5l1rlJXakLp2cBwkIAizrwtOTdw2C/6Y1AhIlusPJOBGwWYTZ+f&#10;Jpha3/KWrruYKwnhkKKBIsY61TpkBTkMA18Ti/brG4dR1ibXtsFWwl2lR0nyrh2WLA0F1jQvKDvv&#10;Ls7AfXluw6v9tpu3E9JytD4Of74qY3ov3ecHqEhd/Df/Xa+s4Aus/CID6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Xa0xQAAANsAAAAPAAAAAAAAAAAAAAAAAJgCAABkcnMv&#10;ZG93bnJldi54bWxQSwUGAAAAAAQABAD1AAAAigMAAAAA&#10;" path="m22,63l,,22,63xe" filled="f" strokecolor="#e15520" strokeweight="0">
                  <v:path arrowok="t" o:connecttype="custom" o:connectlocs="22,63;0,0;22,63" o:connectangles="0,0,0"/>
                </v:shape>
                <v:shape id="Freeform 7110" o:spid="_x0000_s1045" style="position:absolute;left:6685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YkcIA&#10;AADbAAAADwAAAGRycy9kb3ducmV2LnhtbERPTWvCQBC9C/0PyxR6000KLTZ1FSkN5CaNHuxtmh2T&#10;YHZ2yW6T6K93CwVv83ifs9pMphMD9b61rCBdJCCIK6tbrhUc9vl8CcIHZI2dZVJwIQ+b9cNshZm2&#10;I3/RUIZaxBD2GSpoQnCZlL5qyKBfWEccuZPtDYYI+1rqHscYbjr5nCSv0mDLsaFBRx8NVefy1yhI&#10;Ttf0kH63O/dZ/xxf7LIrXZEr9fQ4bd9BBJrCXfzvLnSc/wZ/v8Q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EBiRwgAAANsAAAAPAAAAAAAAAAAAAAAAAJgCAABkcnMvZG93&#10;bnJldi54bWxQSwUGAAAAAAQABAD1AAAAhwMAAAAA&#10;" path="m7,l17,12r5,13l25,40,20,52,15,50,7,45,5,37,2,30,,22,,15,2,7,7,xe" filled="f" strokecolor="#e15520" strokeweight="0">
                  <v:path arrowok="t" o:connecttype="custom" o:connectlocs="7,0;17,12;22,25;25,40;20,52;15,50;7,45;5,37;2,30;0,22;0,15;2,7;7,0" o:connectangles="0,0,0,0,0,0,0,0,0,0,0,0,0"/>
                </v:shape>
                <v:shape id="Freeform 7111" o:spid="_x0000_s1046" style="position:absolute;left:6570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9ov8EA&#10;AADbAAAADwAAAGRycy9kb3ducmV2LnhtbERPS2rDMBDdB3oHMYVuQizXkJ9jJZSW0C4TOwcYrIlt&#10;ao1cSXWcnr5aFLp8vH9xmEwvRnK+s6zgOUlBENdWd9wouFTHxQaED8gae8uk4E4eDvuHWYG5tjc+&#10;01iGRsQQ9jkqaEMYcil93ZJBn9iBOHJX6wyGCF0jtcNbDDe9zNJ0JQ12HBtaHOi1pfqz/DYKfpw7&#10;bjK9NOP2cnpffs2r6r5+U+rpcXrZgQg0hX/xn/tDK8ji+vg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vaL/BAAAA2wAAAA8AAAAAAAAAAAAAAAAAmAIAAGRycy9kb3du&#10;cmV2LnhtbFBLBQYAAAAABAAEAPUAAACGAwAAAAA=&#10;" path="m43,57l,,43,57xm43,57l55,70r5,12l63,89r,8l60,104r-2,8l50,107r-5,-5l40,94,38,87,35,79r3,-7l38,65r5,-8xe" fillcolor="#f3be00" stroked="f">
                  <v:path arrowok="t" o:connecttype="custom" o:connectlocs="43,57;0,0;43,57;43,57;55,70;60,82;63,89;63,97;60,104;58,112;50,107;45,102;40,94;38,87;35,79;38,72;38,65;43,57" o:connectangles="0,0,0,0,0,0,0,0,0,0,0,0,0,0,0,0,0,0"/>
                  <o:lock v:ext="edit" verticies="t"/>
                </v:shape>
                <v:shape id="Freeform 7112" o:spid="_x0000_s1047" style="position:absolute;left:6570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kvcsMA&#10;AADbAAAADwAAAGRycy9kb3ducmV2LnhtbESPQYvCMBSE7wv+h/AEb2tqQZHaVERdkD0Iq4LXZ/Ns&#10;i81L22S1+++NsOBxmJlvmHTZm1rcqXOVZQWTcQSCOLe64kLB6fj1OQfhPLLG2jIp+CMHy2zwkWKi&#10;7YN/6H7whQgQdgkqKL1vEildXpJBN7YNcfCutjPog+wKqTt8BLipZRxFM2mw4rBQYkPrkvLb4dco&#10;iNrZ7WK/27apd9N4e97Q3lz2So2G/WoBwlPv3+H/9k4riCfw+hJ+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kvcsMAAADbAAAADwAAAAAAAAAAAAAAAACYAgAAZHJzL2Rv&#10;d25yZXYueG1sUEsFBgAAAAAEAAQA9QAAAIgDAAAAAA==&#10;" path="m43,57l,,43,57xe" filled="f" strokecolor="#e15520" strokeweight="0">
                  <v:path arrowok="t" o:connecttype="custom" o:connectlocs="43,57;0,0;43,57" o:connectangles="0,0,0"/>
                </v:shape>
                <v:shape id="Freeform 7113" o:spid="_x0000_s1048" style="position:absolute;left:6605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5LN8EA&#10;AADbAAAADwAAAGRycy9kb3ducmV2LnhtbESPQYvCMBSE74L/ITzBm6b2IFqNosJCb7LdvXh7Ns+m&#10;2LyUJtbuv98IgsdhZr5htvvBNqKnzteOFSzmCQji0umaKwW/P1+zFQgfkDU2jknBH3nY78ajLWba&#10;Pfmb+iJUIkLYZ6jAhNBmUvrSkEU/dy1x9G6usxii7CqpO3xGuG1kmiRLabHmuGCwpZOh8l48rILz&#10;7WLW5SHoa9Lnp/OxcPfLKldqOhkOGxCBhvAJv9u5VpCm8PoSf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eSzfBAAAA2wAAAA8AAAAAAAAAAAAAAAAAmAIAAGRycy9kb3du&#10;cmV2LnhtbFBLBQYAAAAABAAEAPUAAACGAwAAAAA=&#10;" path="m8,l20,13r5,12l28,32r,8l25,47r-2,8l15,50,10,45,5,37,3,30,,22,3,15,3,8,8,e" filled="f" strokecolor="#e15520" strokeweight="0">
                  <v:path arrowok="t" o:connecttype="custom" o:connectlocs="8,0;20,13;25,25;28,32;28,40;25,47;23,55;15,50;10,45;5,37;3,30;0,22;3,15;3,8;8,0" o:connectangles="0,0,0,0,0,0,0,0,0,0,0,0,0,0,0"/>
                </v:shape>
                <v:shape id="Freeform 7114" o:spid="_x0000_s1049" style="position:absolute;left:6548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XpLsIA&#10;AADbAAAADwAAAGRycy9kb3ducmV2LnhtbESPQYvCMBSE74L/ITzBm6YqLFKNIhVFdvdiWzw/mrdt&#10;2ealNFG7/nqzIHgcZuYbZr3tTSNu1LnasoLZNAJBXFhdc6kgzw6TJQjnkTU2lknBHznYboaDNcba&#10;3vlMt9SXIkDYxaig8r6NpXRFRQbd1LbEwfuxnUEfZFdK3eE9wE0j51H0IQ3WHBYqbCmpqPhNr0aB&#10;yZI0mR3LL3u9ZLlOzP7z+7FXajzqdysQnnr/Dr/aJ61gvoD/L+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ekuwgAAANsAAAAPAAAAAAAAAAAAAAAAAJgCAABkcnMvZG93&#10;bnJldi54bWxQSwUGAAAAAAQABAD1AAAAhwMAAAAA&#10;" path="m37,65l,,37,65xm37,65l50,77r5,13l57,97r,8l55,112r-3,5l45,114r-5,-5l35,102,32,95,30,87r,-7l32,72r5,-7xe" fillcolor="#f3be00" stroked="f">
                  <v:path arrowok="t" o:connecttype="custom" o:connectlocs="37,65;0,0;37,65;37,65;50,77;55,90;57,97;57,105;55,112;52,117;45,114;40,109;35,102;32,95;30,87;30,80;32,72;37,65" o:connectangles="0,0,0,0,0,0,0,0,0,0,0,0,0,0,0,0,0,0"/>
                  <o:lock v:ext="edit" verticies="t"/>
                </v:shape>
                <v:shape id="Freeform 7115" o:spid="_x0000_s1050" style="position:absolute;left:6548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/z8MA&#10;AADbAAAADwAAAGRycy9kb3ducmV2LnhtbESPzW7CMBCE75V4B2uRuBUHhFoUMCggFXrpgZ8HWMWL&#10;HYjXIXZJePu6UqUeRzPzjWa57l0tHtSGyrOCyTgDQVx6XbFRcD59vM5BhIissfZMCp4UYL0avCwx&#10;177jAz2O0YgE4ZCjAhtjk0sZSksOw9g3xMm7+NZhTLI1UrfYJbir5TTL3qTDitOCxYa2lsrb8dsp&#10;KC+Hwuj9lb5298Jk3ftmFzdWqdGwLxYgIvXxP/zX/tQKpjP4/ZJ+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A/z8MAAADbAAAADwAAAAAAAAAAAAAAAACYAgAAZHJzL2Rv&#10;d25yZXYueG1sUEsFBgAAAAAEAAQA9QAAAIgDAAAAAA==&#10;" path="m37,65l,,37,65xe" filled="f" strokecolor="#e15520" strokeweight="0">
                  <v:path arrowok="t" o:connecttype="custom" o:connectlocs="37,65;0,0;37,65" o:connectangles="0,0,0"/>
                </v:shape>
                <v:shape id="Freeform 7116" o:spid="_x0000_s1051" style="position:absolute;left:6578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Y7GMUA&#10;AADbAAAADwAAAGRycy9kb3ducmV2LnhtbESP0WrCQBRE3wv9h+UWfKubKopGN6FVCrWCEPUDLtlr&#10;NjR7N2a3mvbruwXBx2FmzjDLvLeNuFDna8cKXoYJCOLS6ZorBcfD+/MMhA/IGhvHpOCHPOTZ48MS&#10;U+2uXNBlHyoRIexTVGBCaFMpfWnIoh+6ljh6J9dZDFF2ldQdXiPcNnKUJFNpsea4YLCllaHya/9t&#10;FfSHjSnW813Q48n6d/65edueq0KpwVP/ugARqA/38K39oRWMJvD/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jsYxQAAANsAAAAPAAAAAAAAAAAAAAAAAJgCAABkcnMv&#10;ZG93bnJldi54bWxQSwUGAAAAAAQABAD1AAAAigMAAAAA&#10;" path="m7,l20,12r5,13l27,32r,8l25,47r-3,5l15,49,10,44,5,37,2,30,,22,,15,2,7,7,e" filled="f" strokecolor="#e15520" strokeweight="0">
                  <v:path arrowok="t" o:connecttype="custom" o:connectlocs="7,0;20,12;25,25;27,32;27,40;25,47;22,52;15,49;10,44;5,37;2,30;0,22;0,15;2,7;7,0" o:connectangles="0,0,0,0,0,0,0,0,0,0,0,0,0,0,0"/>
                </v:shape>
                <v:shape id="Freeform 7117" o:spid="_x0000_s1052" style="position:absolute;left:6526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1+1sIA&#10;AADbAAAADwAAAGRycy9kb3ducmV2LnhtbESPT2sCMRTE7wW/Q3iCt5pVxMrWKOL/Q0HU4vmRvG6W&#10;bl6WTdT12xuh0OMwM79hpvPWVeJGTSg9Kxj0MxDE2puSCwXf5837BESIyAYrz6TgQQHms87bFHPj&#10;73yk2ykWIkE45KjAxljnUgZtyWHo+5o4eT++cRiTbAppGrwnuKvkMMvG0mHJacFiTUtL+vd0dQou&#10;X5vDqqj0ztvRWl/qLX9kJSvV67aLTxCR2vgf/mvvjYLhGF5f0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3X7WwgAAANsAAAAPAAAAAAAAAAAAAAAAAJgCAABkcnMvZG93&#10;bnJldi54bWxQSwUGAAAAAAQABAD1AAAAhwMAAAAA&#10;" path="m35,57l,,35,57xm35,57l47,70r5,15l54,90r,7l54,105r-2,7l44,107r-7,-5l32,97,30,90,27,82r,-10l30,65r5,-8xe" fillcolor="#f3be00" stroked="f">
                  <v:path arrowok="t" o:connecttype="custom" o:connectlocs="35,57;0,0;35,57;35,57;47,70;52,85;54,90;54,97;54,105;52,112;44,107;37,102;32,97;30,90;27,82;27,72;30,65;35,57" o:connectangles="0,0,0,0,0,0,0,0,0,0,0,0,0,0,0,0,0,0"/>
                  <o:lock v:ext="edit" verticies="t"/>
                </v:shape>
                <v:shape id="Freeform 7118" o:spid="_x0000_s1053" style="position:absolute;left:6526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e3sUA&#10;AADbAAAADwAAAGRycy9kb3ducmV2LnhtbESPUWsCMRCE3wv9D2ELvpSaaKEtV6OIoAhFRC20j8tl&#10;e3ftZXMkq57/3hQKfRxm5htmMut9q04UUxPYwmhoQBGXwTVcWXg/LB9eQCVBdtgGJgsXSjCb3t5M&#10;sHDhzDs67aVSGcKpQAu1SFdoncqaPKZh6Iiz9xWiR8kyVtpFPGe4b/XYmCftseG8UGNHi5rKn/3R&#10;WxDZfpvN5/FyeHv8MHG0vV+1DVk7uOvnr6CEevkP/7XXzsL4GX6/5B+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N7exQAAANsAAAAPAAAAAAAAAAAAAAAAAJgCAABkcnMv&#10;ZG93bnJldi54bWxQSwUGAAAAAAQABAD1AAAAigMAAAAA&#10;" path="m35,57l,,35,57xe" filled="f" strokecolor="#e15520" strokeweight="0">
                  <v:path arrowok="t" o:connecttype="custom" o:connectlocs="35,57;0,0;35,57" o:connectangles="0,0,0"/>
                </v:shape>
                <v:shape id="Freeform 7119" o:spid="_x0000_s1054" style="position:absolute;left:6553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DS8AA&#10;AADbAAAADwAAAGRycy9kb3ducmV2LnhtbERPTYvCMBC9C/sfwgh7kTVVpEg1iqusCF60XTwPzWxb&#10;tpnUJtb6781B8Ph438t1b2rRUesqywom4wgEcW51xYWC3+znaw7CeWSNtWVS8CAH69XHYImJtnc+&#10;U5f6QoQQdgkqKL1vEildXpJBN7YNceD+bGvQB9gWUrd4D+GmltMoiqXBikNDiQ1tS8r/05tRgKOs&#10;Ox0r57LrbhTPvuML6sleqc9hv1mA8NT7t/jlPmgF0zA2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mDS8AAAADbAAAADwAAAAAAAAAAAAAAAACYAgAAZHJzL2Rvd25y&#10;ZXYueG1sUEsFBgAAAAAEAAQA9QAAAIUDAAAAAA==&#10;" path="m8,l20,13r5,15l27,33r,7l27,48r-2,7l17,50,10,45,5,40,3,33,,25,,15,3,8,8,e" filled="f" strokecolor="#e15520" strokeweight="0">
                  <v:path arrowok="t" o:connecttype="custom" o:connectlocs="8,0;20,13;25,28;27,33;27,40;27,48;25,55;17,50;10,45;5,40;3,33;0,25;0,15;3,8;8,0" o:connectangles="0,0,0,0,0,0,0,0,0,0,0,0,0,0,0"/>
                </v:shape>
                <v:shape id="Freeform 7120" o:spid="_x0000_s1055" style="position:absolute;left:6486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u78IA&#10;AADbAAAADwAAAGRycy9kb3ducmV2LnhtbESPQYvCMBSE7wv+h/CEva2JBUWrUUQQPexFt3p+Ns+2&#10;2ryUJmr992ZhYY/DzHzDzJedrcWDWl851jAcKBDEuTMVFxqyn83XBIQPyAZrx6ThRR6Wi97HHFPj&#10;nrynxyEUIkLYp6ihDKFJpfR5SRb9wDXE0bu41mKIsi2kafEZ4baWiVJjabHiuFBiQ+uS8tvhbjXY&#10;QsnvY7YaXZNtfT5Nqkyd6ab1Z79bzUAE6sJ/+K+9MxqSKfx+iT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4i7vwgAAANsAAAAPAAAAAAAAAAAAAAAAAJgCAABkcnMvZG93&#10;bnJldi54bWxQSwUGAAAAAAQABAD1AAAAhwMAAAAA&#10;" path="m45,55l,,45,55xm45,55l57,68r8,12l65,88r,7l65,103r-3,7l55,105r-8,-5l45,93,40,85,37,78r,-8l40,63r5,-8xe" fillcolor="#f3be00" stroked="f">
                  <v:path arrowok="t" o:connecttype="custom" o:connectlocs="45,55;0,0;45,55;45,55;57,68;65,80;65,88;65,95;65,103;62,110;55,105;47,100;45,93;40,85;37,78;37,70;40,63;45,55" o:connectangles="0,0,0,0,0,0,0,0,0,0,0,0,0,0,0,0,0,0"/>
                  <o:lock v:ext="edit" verticies="t"/>
                </v:shape>
                <v:shape id="Freeform 7121" o:spid="_x0000_s1056" style="position:absolute;left:6486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nEr8A&#10;AADbAAAADwAAAGRycy9kb3ducmV2LnhtbERPy6rCMBDdC/5DGMGdplYQqUYRQbwLQXyguBuasa02&#10;k9Lk1vr3ZiG4PJz3fNmaUjRUu8KygtEwAkGcWl1wpuB82gymIJxH1lhaJgVvcrBcdDtzTLR98YGa&#10;o89ECGGXoILc+yqR0qU5GXRDWxEH7m5rgz7AOpO6xlcIN6WMo2giDRYcGnKsaJ1T+jz+GwV8O2zL&#10;a7O5Pt7VfsfyfInHp1ipfq9dzUB4av1P/HX/aQXjsD58CT9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gWcSvwAAANsAAAAPAAAAAAAAAAAAAAAAAJgCAABkcnMvZG93bnJl&#10;di54bWxQSwUGAAAAAAQABAD1AAAAhAMAAAAA&#10;" path="m45,55l,,45,55xe" filled="f" strokecolor="#e15520" strokeweight="0">
                  <v:path arrowok="t" o:connecttype="custom" o:connectlocs="45,55;0,0;45,55" o:connectangles="0,0,0"/>
                </v:shape>
                <v:shape id="Freeform 7122" o:spid="_x0000_s1057" style="position:absolute;left:6523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VDncIA&#10;AADbAAAADwAAAGRycy9kb3ducmV2LnhtbESPQYvCMBSE7wv7H8Jb8LamKoh2jaKC0Jts9dLb2+bZ&#10;FJuX0sRa/71ZEDwOM/MNs9oMthE9db52rGAyTkAQl07XXCk4nw7fCxA+IGtsHJOCB3nYrD8/Vphq&#10;d+df6vNQiQhhn6ICE0KbSulLQxb92LXE0bu4zmKIsquk7vAe4baR0ySZS4s1xwWDLe0Nldf8ZhUc&#10;L4VZltug/5I+2x93ubsWi0yp0dew/QERaAjv8KudaQWzCfx/iT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UOdwgAAANsAAAAPAAAAAAAAAAAAAAAAAJgCAABkcnMvZG93&#10;bnJldi54bWxQSwUGAAAAAAQABAD1AAAAhwMAAAAA&#10;" path="m8,l20,13r8,12l28,33r,7l28,48r-3,7l18,50,10,45,8,38,3,30,,23,,15,3,8,8,e" filled="f" strokecolor="#e15520" strokeweight="0">
                  <v:path arrowok="t" o:connecttype="custom" o:connectlocs="8,0;20,13;28,25;28,33;28,40;28,48;25,55;18,50;10,45;8,38;3,30;0,23;0,15;3,8;8,0" o:connectangles="0,0,0,0,0,0,0,0,0,0,0,0,0,0,0"/>
                </v:shape>
                <v:shape id="Freeform 7123" o:spid="_x0000_s1058" style="position:absolute;left:6444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SNsUA&#10;AADbAAAADwAAAGRycy9kb3ducmV2LnhtbESPQWuDQBSE74H+h+UVcgl1jaWlWNcQAsEcekkaCL09&#10;3Fe1um/F3aj599lCocdhZr5hss1sOjHS4BrLCtZRDIK4tLrhSsH5c//0BsJ5ZI2dZVJwIweb/GGR&#10;YartxEcaT74SAcIuRQW1930qpStrMugi2xMH79sOBn2QQyX1gFOAm04mcfwqDTYcFmrsaVdT2Z6u&#10;RkGRvBQ/H/tLu4q5On8Vu4tcHwullo/z9h2Ep9n/h//aB63gOYHfL+EH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VI2xQAAANsAAAAPAAAAAAAAAAAAAAAAAJgCAABkcnMv&#10;ZG93bnJldi54bWxQSwUGAAAAAAQABAD1AAAAigMAAAAA&#10;" path="m52,55l,,52,55xm52,55l67,67,77,80r2,7l79,95r,7l79,107r-7,-2l64,100,57,92,54,85,49,77r,-7l49,62r3,-7xe" fillcolor="#f3be00" stroked="f">
                  <v:path arrowok="t" o:connecttype="custom" o:connectlocs="52,55;0,0;52,55;52,55;67,67;77,80;79,87;79,95;79,102;79,107;72,105;64,100;57,92;54,85;49,77;49,70;49,62;52,55" o:connectangles="0,0,0,0,0,0,0,0,0,0,0,0,0,0,0,0,0,0"/>
                  <o:lock v:ext="edit" verticies="t"/>
                </v:shape>
                <v:shape id="Freeform 7124" o:spid="_x0000_s1059" style="position:absolute;left:6444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wosIA&#10;AADbAAAADwAAAGRycy9kb3ducmV2LnhtbESPwYrCQBBE78L+w9ALe9OJClmJjiKCIKwHNX5Ak2mT&#10;YKYnZno1/v2OIOyxqKpX1GLVu0bdqQu1ZwPjUQKKuPC25tLAOd8OZ6CCIFtsPJOBJwVYLT8GC8ys&#10;f/CR7icpVYRwyNBAJdJmWoeiIodh5Fvi6F1851Ci7EptO3xEuGv0JElS7bDmuFBhS5uKiuvp1xm4&#10;yW0zXu++2+M+zZ9pzclBfq7GfH326zkooV7+w+/2zhqYTuH1Jf4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/CiwgAAANsAAAAPAAAAAAAAAAAAAAAAAJgCAABkcnMvZG93&#10;bnJldi54bWxQSwUGAAAAAAQABAD1AAAAhwMAAAAA&#10;" path="m52,55l,,52,55xe" filled="f" strokecolor="#e15520" strokeweight="0">
                  <v:path arrowok="t" o:connecttype="custom" o:connectlocs="52,55;0,0;52,55" o:connectangles="0,0,0"/>
                </v:shape>
                <v:shape id="Freeform 7125" o:spid="_x0000_s1060" style="position:absolute;left:6493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dXL4A&#10;AADbAAAADwAAAGRycy9kb3ducmV2LnhtbESPzQrCMBCE74LvEFbwpqk/iFSjqCAIevHnAZZm0xab&#10;TWmi1rc3guBxmJlvmOW6tZV4UuNLxwpGwwQEceZ0ybmC23U/mIPwAVlj5ZgUvMnDetXtLDHV7sVn&#10;el5CLiKEfYoKihDqVEqfFWTRD11NHD3jGoshyiaXusFXhNtKjpNkJi2WHBcKrGlXUHa/PGyktHeT&#10;zw/jKW6PV3finTFGGqX6vXazABGoDf/wr33QCiZT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YLHVy+AAAA2wAAAA8AAAAAAAAAAAAAAAAAmAIAAGRycy9kb3ducmV2&#10;LnhtbFBLBQYAAAAABAAEAPUAAACDAwAAAAA=&#10;" path="m3,l18,12,28,25r2,7l30,40r,7l30,52,23,50,15,45,8,37,5,30,,22,,15,,7,3,e" filled="f" strokecolor="#e15520" strokeweight="0">
                  <v:path arrowok="t" o:connecttype="custom" o:connectlocs="3,0;18,12;28,25;30,32;30,40;30,47;30,52;23,50;15,45;8,37;5,30;0,22;0,15;0,7;3,0" o:connectangles="0,0,0,0,0,0,0,0,0,0,0,0,0,0,0"/>
                </v:shape>
                <v:shape id="Freeform 7126" o:spid="_x0000_s1061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Y9YsQA&#10;AADbAAAADwAAAGRycy9kb3ducmV2LnhtbESPQWvCQBSE74L/YXlCb7qpoVaiq6gYKPSkLQ3eHtnX&#10;JJh9G7Jrkv77riB4HGbmG2a9HUwtOmpdZVnB6ywCQZxbXXGh4PsrnS5BOI+ssbZMCv7IwXYzHq0x&#10;0bbnE3VnX4gAYZeggtL7JpHS5SUZdDPbEAfv17YGfZBtIXWLfYCbWs6jaCENVhwWSmzoUFJ+Pd+M&#10;gjS7mth87vaXo65+6uyYLd8pU+plMuxWIDwN/hl+tD+0gvgN7l/C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mPWLEAAAA2wAAAA8AAAAAAAAAAAAAAAAAmAIAAGRycy9k&#10;b3ducmV2LnhtbFBLBQYAAAAABAAEAPUAAACJAwAAAAA=&#10;" path="m,2l15,,30,2r12,8l55,20r-8,2l42,22r-7,l25,20,17,17,10,15,5,10,,2xe" fillcolor="#f3be00" stroked="f">
                  <v:path arrowok="t" o:connecttype="custom" o:connectlocs="0,2;15,0;30,2;42,10;55,20;47,22;42,22;35,22;25,20;17,17;10,15;5,10;0,2" o:connectangles="0,0,0,0,0,0,0,0,0,0,0,0,0"/>
                </v:shape>
                <v:shape id="Freeform 7127" o:spid="_x0000_s1062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I4MIA&#10;AADbAAAADwAAAGRycy9kb3ducmV2LnhtbESPQWsCMRSE74X+h/AKvdWkFq2sRqlC0ataUG+PzXN3&#10;cfOyJOlu+u8bodDjMDPfMItVsq3oyYfGsYbXkQJBXDrTcKXh6/j5MgMRIrLB1jFp+KEAq+XjwwIL&#10;4wbeU3+IlcgQDgVqqGPsCilDWZPFMHIdcfauzluMWfpKGo9DhttWjpWaSosN54UaO9rUVN4O31aD&#10;mnSXE543yg/v223idZr1k73Wz0/pYw4iUor/4b/2zmh4m8L9S/4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UjgwgAAANsAAAAPAAAAAAAAAAAAAAAAAJgCAABkcnMvZG93&#10;bnJldi54bWxQSwUGAAAAAAQABAD1AAAAhwMAAAAA&#10;" path="m,2l15,,30,2r12,8l55,20r-8,2l42,22r-7,l25,20,17,17,10,15,5,10,,2e" filled="f" strokecolor="#e15520" strokeweight="0">
                  <v:path arrowok="t" o:connecttype="custom" o:connectlocs="0,2;15,0;30,2;42,10;55,20;47,22;42,22;35,22;25,20;17,17;10,15;5,10;0,2" o:connectangles="0,0,0,0,0,0,0,0,0,0,0,0,0"/>
                </v:shape>
                <v:shape id="Freeform 7128" o:spid="_x0000_s1063" style="position:absolute;left:6543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IQcYA&#10;AADbAAAADwAAAGRycy9kb3ducmV2LnhtbESPQUvDQBSE74L/YXmCN7uxaippt6UUqgUL1dZCj6/Z&#10;1ySYfRt21yT117sFweMwM98wk1lvatGS85VlBfeDBARxbnXFhYLP3fLuGYQPyBpry6TgTB5m0+ur&#10;CWbadvxB7TYUIkLYZ6igDKHJpPR5SQb9wDbE0TtZZzBE6QqpHXYRbmo5TJJUGqw4LpTY0KKk/Gv7&#10;bRQ87U+v65/u8a137eHY0cak7+mLUrc3/XwMIlAf/sN/7ZVW8DCCy5f4A+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dIQcYAAADbAAAADwAAAAAAAAAAAAAAAACYAgAAZHJz&#10;L2Rvd25yZXYueG1sUEsFBgAAAAAEAAQA9QAAAIsDAAAAAA==&#10;" path="m60,35r17,l90,40r15,8l114,58r-4,2l102,60,95,58,87,55,80,53,72,48,65,43,60,35xm60,38l,,60,38xe" fillcolor="#f3be00" stroked="f">
                  <v:path arrowok="t" o:connecttype="custom" o:connectlocs="60,35;77,35;90,40;105,48;114,58;110,60;102,60;95,58;87,55;80,53;72,48;65,43;60,35;60,38;0,0;60,38" o:connectangles="0,0,0,0,0,0,0,0,0,0,0,0,0,0,0,0"/>
                  <o:lock v:ext="edit" verticies="t"/>
                </v:shape>
                <v:shape id="Freeform 7129" o:spid="_x0000_s1064" style="position:absolute;left:6603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DKMIA&#10;AADbAAAADwAAAGRycy9kb3ducmV2LnhtbERP3WrCMBS+H/gO4Qi700QH6qpRijgcXihaH+CsObbd&#10;mpOuybS+vbkQdvnx/S9Wna3FlVpfOdYwGioQxLkzFRcaztnHYAbCB2SDtWPScCcPq2XvZYGJcTc+&#10;0vUUChFD2CeooQyhSaT0eUkW/dA1xJG7uNZiiLAtpGnxFsNtLcdKTaTFimNDiQ2tS8p/Tn9Ww/s2&#10;PUy/zpvse7/eqf3vVk3SbKP1a79L5yACdeFf/HR/Gg1vcWz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cMowgAAANsAAAAPAAAAAAAAAAAAAAAAAJgCAABkcnMvZG93&#10;bnJldi54bWxQSwUGAAAAAAQABAD1AAAAhwMAAAAA&#10;" path="m,l17,,30,5r15,8l54,23r-4,2l42,25,35,23,27,20,20,18,12,13,5,8,,xe" filled="f" strokecolor="#e15520" strokeweight="0">
                  <v:path arrowok="t" o:connecttype="custom" o:connectlocs="0,0;17,0;30,5;45,13;54,23;50,25;42,25;35,23;27,20;20,18;12,13;5,8;0,0" o:connectangles="0,0,0,0,0,0,0,0,0,0,0,0,0"/>
                </v:shape>
                <v:shape id="Freeform 7130" o:spid="_x0000_s1065" style="position:absolute;left:6543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3yAsQA&#10;AADbAAAADwAAAGRycy9kb3ducmV2LnhtbESPQWsCMRSE74X+h/AK3jRbBWlXo1hF0Z7UKl4fm+dm&#10;cfOybuK6/vumIPQ4zMw3zHja2lI0VPvCsYL3XgKCOHO64FzB4WfZ/QDhA7LG0jEpeJCH6eT1ZYyp&#10;dnfeUbMPuYgQ9ikqMCFUqZQ+M2TR91xFHL2zqy2GKOtc6hrvEW5L2U+SobRYcFwwWNHcUHbZ36yC&#10;/rYYHlbXxUaeVuVxYa7nr9l3o1TnrZ2NQARqw3/42V5rBYNP+PsSf4C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d8gLEAAAA2wAAAA8AAAAAAAAAAAAAAAAAmAIAAGRycy9k&#10;b3ducmV2LnhtbFBLBQYAAAAABAAEAPUAAACJAwAAAAA=&#10;" path="m60,38l,,60,38e" filled="f" strokecolor="#e15520" strokeweight="0">
                  <v:path arrowok="t" o:connecttype="custom" o:connectlocs="60,38;0,0;60,38" o:connectangles="0,0,0"/>
                </v:shape>
                <v:shape id="Freeform 7131" o:spid="_x0000_s1066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ML8EA&#10;AADbAAAADwAAAGRycy9kb3ducmV2LnhtbERPzUrDQBC+C77DMoIXsRurBIndliIognpI9QGG7JiN&#10;ZmfD7timPr1zEDx+fP+rzRxHs6dchsQOrhYVGOIu+YF7B+9vD5e3YIogexwTk4MjFdisT09W2Ph0&#10;4Jb2O+mNhnBp0EEQmRprSxcoYlmkiVi5j5QjisLcW5/xoOFxtMuqqm3EgbUh4ET3gbqv3XfUkja0&#10;4/Fz+/j8ev1zkWVZt/JSO3d+Nm/vwAjN8i/+cz95Bz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PDC/BAAAA2wAAAA8AAAAAAAAAAAAAAAAAmAIAAGRycy9kb3du&#10;cmV2LnhtbFBLBQYAAAAABAAEAPUAAACGAwAAAAA=&#10;" path="m,5l14,,29,2r13,8l54,17r-7,3l39,22r-7,l24,20,17,17,9,15,5,10,,5xe" fillcolor="#f3be00" stroked="f">
                  <v:path arrowok="t" o:connecttype="custom" o:connectlocs="0,5;14,0;29,2;42,10;54,17;47,20;39,22;32,22;24,20;17,17;9,15;5,10;0,5" o:connectangles="0,0,0,0,0,0,0,0,0,0,0,0,0"/>
                </v:shape>
                <v:shape id="Freeform 7132" o:spid="_x0000_s1067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4az8MA&#10;AADbAAAADwAAAGRycy9kb3ducmV2LnhtbESPQWvCQBSE70L/w/IK3nSTYCWkrlKKLfaotYfeHtln&#10;Etx9G7KrJv56VxA8DjPzDbNY9daIM3W+cawgnSYgiEunG64U7H+/JjkIH5A1GsekYCAPq+XLaIGF&#10;dhfe0nkXKhEh7AtUUIfQFlL6siaLfupa4ugdXGcxRNlVUnd4iXBrZJYkc2mx4bhQY0ufNZXH3ckq&#10;yP1w3V//3r5Tzn62/8PaZMEapcav/cc7iEB9eIYf7Y1WMEv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4az8MAAADbAAAADwAAAAAAAAAAAAAAAACYAgAAZHJzL2Rv&#10;d25yZXYueG1sUEsFBgAAAAAEAAQA9QAAAIgDAAAAAA==&#10;" path="m,5l14,,29,2r13,8l54,17r-7,3l39,22r-7,l24,20,17,17,9,15,5,10,,5xe" filled="f" strokecolor="#e15520" strokeweight="0">
                  <v:path arrowok="t" o:connecttype="custom" o:connectlocs="0,5;14,0;29,2;42,10;54,17;47,20;39,22;32,22;24,20;17,17;9,15;5,10;0,5" o:connectangles="0,0,0,0,0,0,0,0,0,0,0,0,0"/>
                </v:shape>
                <v:shape id="Freeform 7133" o:spid="_x0000_s1068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sV1MQA&#10;AADbAAAADwAAAGRycy9kb3ducmV2LnhtbESPQWsCMRSE7wX/Q3gFL0WzipR1axSVCuKtVovHx+a5&#10;Wbp5WTapG/+9KRR6HGbmG2axirYRN+p87VjBZJyBIC6drrlScPrcjXIQPiBrbByTgjt5WC0HTwss&#10;tOv5g27HUIkEYV+gAhNCW0jpS0MW/di1xMm7us5iSLKrpO6wT3DbyGmWvUqLNacFgy1tDZXfxx+r&#10;YHPotTlf6nl+yd9f7lcf86+4UWr4HNdvIALF8B/+a++1gtkUfr+k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rFdTEAAAA2wAAAA8AAAAAAAAAAAAAAAAAmAIAAGRycy9k&#10;b3ducmV2LnhtbFBLBQYAAAAABAAEAPUAAACJAwAAAAA=&#10;" path="m63,32l,,63,32xe" fillcolor="#f3be00" stroked="f">
                  <v:path arrowok="t" o:connecttype="custom" o:connectlocs="63,32;0,0;63,32" o:connectangles="0,0,0"/>
                </v:shape>
                <v:shape id="Freeform 7134" o:spid="_x0000_s1069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5QpsMA&#10;AADbAAAADwAAAGRycy9kb3ducmV2LnhtbESP3YrCMBSE7xd8h3AEb0RTf5HaVGRV2KsVfx7g0Bzb&#10;YnNSmqytPr1ZWNjLYWa+YZJNZyrxoMaVlhVMxhEI4szqknMF18thtALhPLLGyjIpeJKDTdr7SDDW&#10;tuUTPc4+FwHCLkYFhfd1LKXLCjLoxrYmDt7NNgZ9kE0udYNtgJtKTqNoKQ2WHBYKrOmzoOx+/jEK&#10;js95OayH29f+Wy7a1cK7bGecUoN+t12D8NT5//Bf+0srmM/g90v4AT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5QpsMAAADbAAAADwAAAAAAAAAAAAAAAACYAgAAZHJzL2Rv&#10;d25yZXYueG1sUEsFBgAAAAAEAAQA9QAAAIgDAAAAAA==&#10;" path="m63,32l,,63,32xe" filled="f" strokecolor="#e15520" strokeweight="0">
                  <v:path arrowok="t" o:connecttype="custom" o:connectlocs="63,32;0,0;63,32" o:connectangles="0,0,0"/>
                </v:shape>
                <v:shape id="Freeform 7135" o:spid="_x0000_s1070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K/sIA&#10;AADbAAAADwAAAGRycy9kb3ducmV2LnhtbESPQYvCMBSE7wv+h/AEb2uq1EWqUUSQ9bJgVfD6aJ5t&#10;sXkpSbat/94sCHscZuYbZr0dTCM6cr62rGA2TUAQF1bXXCq4Xg6fSxA+IGtsLJOCJ3nYbkYfa8y0&#10;7Tmn7hxKESHsM1RQhdBmUvqiIoN+alvi6N2tMxiidKXUDvsIN42cJ8mXNFhzXKiwpX1FxeP8axTk&#10;kq+HRf9tu3xW/Czuy9MtdaVSk/GwW4EINIT/8Lt91ArSFP6+xB8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Mr+wgAAANsAAAAPAAAAAAAAAAAAAAAAAJgCAABkcnMvZG93&#10;bnJldi54bWxQSwUGAAAAAAQABAD1AAAAhwMAAAAA&#10;" path="m,3l15,,30,,42,8r13,7l47,18r-7,2l33,20r-8,l18,18,10,13,5,10,,3xe" fillcolor="#f3be00" stroked="f">
                  <v:path arrowok="t" o:connecttype="custom" o:connectlocs="0,3;15,0;30,0;42,8;55,15;47,18;40,20;33,20;25,20;18,18;10,13;5,10;0,3" o:connectangles="0,0,0,0,0,0,0,0,0,0,0,0,0"/>
                </v:shape>
                <v:shape id="Freeform 7136" o:spid="_x0000_s1071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72MQA&#10;AADbAAAADwAAAGRycy9kb3ducmV2LnhtbESPQWvCQBSE70L/w/IK3nTT0GqJrqG0VMxJjAWvL9nX&#10;JDT7dsmuGv99t1DwOMzMN8w6H00vLjT4zrKCp3kCgri2uuNGwdfxc/YKwgdkjb1lUnAjD/nmYbLG&#10;TNsrH+hShkZECPsMFbQhuExKX7dk0M+tI47etx0MhiiHRuoBrxFuepkmyUIa7DgutOjovaX6pzwb&#10;Bfsjngr3cZZVJQu/dfvlWKSVUtPH8W0FItAY7uH/9k4reH6B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Lu9jEAAAA2wAAAA8AAAAAAAAAAAAAAAAAmAIAAGRycy9k&#10;b3ducmV2LnhtbFBLBQYAAAAABAAEAPUAAACJAwAAAAA=&#10;" path="m,3l15,,30,,42,8r13,7l47,18r-7,2l33,20r-8,l18,18,10,13,5,10,,3xe" filled="f" strokecolor="#e15520" strokeweight="0">
                  <v:path arrowok="t" o:connecttype="custom" o:connectlocs="0,3;15,0;30,0;42,8;55,15;47,18;40,20;33,20;25,20;18,18;10,13;5,10;0,3" o:connectangles="0,0,0,0,0,0,0,0,0,0,0,0,0"/>
                </v:shape>
                <v:shape id="Freeform 7137" o:spid="_x0000_s1072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C7cYA&#10;AADbAAAADwAAAGRycy9kb3ducmV2LnhtbESPQWvCQBSE74X+h+UJvdWNxVqbuooUCwFzMS2Ct0f2&#10;mUSzb9PdVdN/7wpCj8PMfMPMFr1pxZmcbywrGA0TEMSl1Q1XCn6+v56nIHxA1thaJgV/5GExf3yY&#10;YarthTd0LkIlIoR9igrqELpUSl/WZNAPbUccvb11BkOUrpLa4SXCTStfkmQiDTYcF2rs6LOm8lic&#10;jAK/y0/9ervKfpev+biZ5of31dtBqadBv/wAEagP/+F7O9MKxhO4fY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OC7cYAAADbAAAADwAAAAAAAAAAAAAAAACYAgAAZHJz&#10;L2Rvd25yZXYueG1sUEsFBgAAAAAEAAQA9QAAAIsDAAAAAA==&#10;" path="m62,25l,,62,25xe" fillcolor="#f3be00" stroked="f">
                  <v:path arrowok="t" o:connecttype="custom" o:connectlocs="62,25;0,0;62,25" o:connectangles="0,0,0"/>
                </v:shape>
                <v:shape id="Freeform 7138" o:spid="_x0000_s1073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ZLMQA&#10;AADbAAAADwAAAGRycy9kb3ducmV2LnhtbESPX2vCMBTF3wd+h3CFvQxNlTlH11RU6PR1VQZ7uzTX&#10;ttjc1CbT7NsvwmCPh/Pnx8lWwXTiSoNrLSuYTRMQxJXVLdcKjodi8grCeWSNnWVS8EMOVvnoIcNU&#10;2xt/0LX0tYgj7FJU0Hjfp1K6qiGDbmp74uid7GDQRznUUg94i+Omk/MkeZEGW46EBnvaNlSdy28T&#10;Iaf3y0Lvi6/F02b3mVyKTVj3QanHcVi/gfAU/H/4r73XCp6XcP8Sf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i2SzEAAAA2wAAAA8AAAAAAAAAAAAAAAAAmAIAAGRycy9k&#10;b3ducmV2LnhtbFBLBQYAAAAABAAEAPUAAACJAwAAAAA=&#10;" path="m62,25l,,62,25xe" filled="f" strokecolor="#e15520" strokeweight="0">
                  <v:path arrowok="t" o:connecttype="custom" o:connectlocs="62,25;0,0;62,25" o:connectangles="0,0,0"/>
                </v:shape>
                <v:shape id="Freeform 7139" o:spid="_x0000_s1074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BKHrwA&#10;AADbAAAADwAAAGRycy9kb3ducmV2LnhtbERPSwrCMBDdC94hjOBOU+uHUo0igujGha0HGJqxLTaT&#10;0kSttzcLweXj/Te73jTiRZ2rLSuYTSMQxIXVNZcKbvlxkoBwHlljY5kUfMjBbjscbDDV9s1XemW+&#10;FCGEXYoKKu/bVEpXVGTQTW1LHLi77Qz6ALtS6g7fIdw0Mo6ilTRYc2iosKVDRcUjexoFSRJfzrcl&#10;zh3HfTTLT4e7lJlS41G/X4Pw1Pu/+Oc+awWLMDZ8CT9Ab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vYEoevAAAANsAAAAPAAAAAAAAAAAAAAAAAJgCAABkcnMvZG93bnJldi54&#10;bWxQSwUGAAAAAAQABAD1AAAAgQMAAAAA&#10;" path="m,2l17,,30,,45,5r12,7l50,15r-5,2l37,17r-10,l20,17,12,12,5,10,,2xe" fillcolor="#f3be00" stroked="f">
                  <v:path arrowok="t" o:connecttype="custom" o:connectlocs="0,2;17,0;30,0;45,5;57,12;50,15;45,17;37,17;27,17;20,17;12,12;5,10;0,2" o:connectangles="0,0,0,0,0,0,0,0,0,0,0,0,0"/>
                </v:shape>
                <v:shape id="Freeform 7140" o:spid="_x0000_s1075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x8MsIA&#10;AADbAAAADwAAAGRycy9kb3ducmV2LnhtbESPQYvCMBCF7wv+hzCCtzV1V8RWo8iC4EXFKngdm7Et&#10;NpPSZG3115uFBY+PN+978+bLzlTiTo0rLSsYDSMQxJnVJecKTsf15xSE88gaK8uk4EEOlovexxwT&#10;bVs+0D31uQgQdgkqKLyvEyldVpBBN7Q1cfCutjHog2xyqRtsA9xU8iuKJtJgyaGhwJp+Cspu6a8J&#10;b5w33/utY6zatb14tPFzl8ZKDfrdagbCU+ffx//pjVYwjuFvSwC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HwywgAAANsAAAAPAAAAAAAAAAAAAAAAAJgCAABkcnMvZG93&#10;bnJldi54bWxQSwUGAAAAAAQABAD1AAAAhwMAAAAA&#10;" path="m,2l17,,30,,45,5r12,7l50,15r-5,2l37,17r-10,l20,17,12,12,5,10,,2e" filled="f" strokecolor="#e15520" strokeweight="0">
                  <v:path arrowok="t" o:connecttype="custom" o:connectlocs="0,2;17,0;30,0;45,5;57,12;50,15;45,17;37,17;27,17;20,17;12,12;5,10;0,2" o:connectangles="0,0,0,0,0,0,0,0,0,0,0,0,0"/>
                </v:shape>
                <v:shape id="Freeform 7141" o:spid="_x0000_s1076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CgUcEA&#10;AADbAAAADwAAAGRycy9kb3ducmV2LnhtbERPTWsCMRC9C/0PYYRepCYKlbI1iiiiohZqe+hxuplu&#10;lm4mS5Lq9t+bg+Dx8b6n88414kwh1p41jIYKBHHpTc2Vhs+P9dMLiJiQDTaeScM/RZjPHnpTLIy/&#10;8DudT6kSOYRjgRpsSm0hZSwtOYxD3xJn7scHhynDUEkT8JLDXSPHSk2kw5pzg8WWlpbK39Of07A7&#10;hgFb/63Uinfm7bDfdpv4pfVjv1u8gkjUpbv45t4aDc95ff6Sf4CcX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AoFHBAAAA2wAAAA8AAAAAAAAAAAAAAAAAmAIAAGRycy9kb3du&#10;cmV2LnhtbFBLBQYAAAAABAAEAPUAAACGAwAAAAA=&#10;" path="m65,28l,,65,28xe" fillcolor="#f3be00" stroked="f">
                  <v:path arrowok="t" o:connecttype="custom" o:connectlocs="65,28;0,0;65,28" o:connectangles="0,0,0"/>
                </v:shape>
                <v:shape id="Freeform 7142" o:spid="_x0000_s1077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J5MIA&#10;AADbAAAADwAAAGRycy9kb3ducmV2LnhtbESPQWsCMRSE7wX/Q3hCbzW7C5ayGqUoosd268HjY/NM&#10;lm5elk1c479vCoUeh5n5hllvk+vFRGPoPCsoFwUI4tbrjo2C89fh5Q1EiMgae8+k4EEBtpvZ0xpr&#10;7e/8SVMTjcgQDjUqsDEOtZShteQwLPxAnL2rHx3GLEcj9Yj3DHe9rIriVTrsOC9YHGhnqf1ubk5B&#10;d0nXy60pe1vQ2aTdsfrAvVPqeZ7eVyAipfgf/muftIJlCb9f8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YnkwgAAANsAAAAPAAAAAAAAAAAAAAAAAJgCAABkcnMvZG93&#10;bnJldi54bWxQSwUGAAAAAAQABAD1AAAAhwMAAAAA&#10;" path="m65,28l,,65,28xe" filled="f" strokecolor="#e15520" strokeweight="0">
                  <v:path arrowok="t" o:connecttype="custom" o:connectlocs="65,28;0,0;65,28" o:connectangles="0,0,0"/>
                </v:shape>
                <v:shape id="Freeform 7143" o:spid="_x0000_s1078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bwYMUA&#10;AADbAAAADwAAAGRycy9kb3ducmV2LnhtbESPQWsCMRSE74L/IbyCN80asOrWKFIoehHbbQ/29rp5&#10;3V26eVmSqFt/fVMo9DjMzDfMatPbVlzIh8axhukkA0FcOtNwpeHt9Wm8ABEissHWMWn4pgCb9XCw&#10;wty4K7/QpYiVSBAOOWqoY+xyKUNZk8UwcR1x8j6dtxiT9JU0Hq8JblupsuxeWmw4LdTY0WNN5Vdx&#10;thpO6tg5/67mhVp+HJ4X091tTqz16K7fPoCI1Mf/8F97bzTMFPx+S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vBgxQAAANsAAAAPAAAAAAAAAAAAAAAAAJgCAABkcnMv&#10;ZG93bnJldi54bWxQSwUGAAAAAAQABAD1AAAAigMAAAAA&#10;" path="m,5l14,,29,,42,5r12,7l49,17r-7,l34,20r-7,l19,17,12,15,5,10,,5xe" fillcolor="#f3be00" stroked="f">
                  <v:path arrowok="t" o:connecttype="custom" o:connectlocs="0,5;14,0;29,0;42,5;54,12;49,17;42,17;34,20;27,20;19,17;12,15;5,10;0,5" o:connectangles="0,0,0,0,0,0,0,0,0,0,0,0,0"/>
                </v:shape>
                <v:shape id="Freeform 7144" o:spid="_x0000_s1079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lzW8YA&#10;AADbAAAADwAAAGRycy9kb3ducmV2LnhtbESPX0vDQBDE3wW/w7GCL6W92KKU2GspFUV8kDb987zk&#10;1iSa2wt32zb99p5Q8HGYmd8ws0XvWnWiEBvPBh5GGSji0tuGKwO77etwCioKssXWMxm4UITF/PZm&#10;hrn1Z97QqZBKJQjHHA3UIl2udSxrchhHviNO3pcPDiXJUGkb8JzgrtXjLHvSDhtOCzV2tKqp/CmO&#10;zsAmDA7fS4n7l+P443Pwtlo3QdbG3N/1y2dQQr38h6/td2vgcQJ/X9IP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lzW8YAAADbAAAADwAAAAAAAAAAAAAAAACYAgAAZHJz&#10;L2Rvd25yZXYueG1sUEsFBgAAAAAEAAQA9QAAAIsDAAAAAA==&#10;" path="m,5l14,,29,,42,5r12,7l49,17r-7,l34,20r-7,l19,17,12,15,5,10,,5e" filled="f" strokecolor="#e15520" strokeweight="0">
                  <v:path arrowok="t" o:connecttype="custom" o:connectlocs="0,5;14,0;29,0;42,5;54,12;49,17;42,17;34,20;27,20;19,17;12,15;5,10;0,5" o:connectangles="0,0,0,0,0,0,0,0,0,0,0,0,0"/>
                </v:shape>
                <v:shape id="Freeform 7145" o:spid="_x0000_s1080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ILFsIA&#10;AADbAAAADwAAAGRycy9kb3ducmV2LnhtbESPQWvCQBSE74L/YXmCN91YrEh0FbFISkHBKJ4f2Wc2&#10;JPs2ZFdN/323UOhxmJlvmPW2t414Uucrxwpm0wQEceF0xaWC6+UwWYLwAVlj45gUfJOH7WY4WGOq&#10;3YvP9MxDKSKEfYoKTAhtKqUvDFn0U9cSR+/uOoshyq6UusNXhNtGviXJQlqsOC4YbGlvqKjzh1WQ&#10;ny7+fryd68LU9uujxSwzx0yp8ajfrUAE6sN/+K/9qRW8z+H3S/w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gsWwgAAANsAAAAPAAAAAAAAAAAAAAAAAJgCAABkcnMvZG93&#10;bnJldi54bWxQSwUGAAAAAAQABAD1AAAAhwMAAAAA&#10;" path="m68,25l,,68,25xe" fillcolor="#f3be00" stroked="f">
                  <v:path arrowok="t" o:connecttype="custom" o:connectlocs="68,25;0,0;68,25" o:connectangles="0,0,0"/>
                </v:shape>
                <v:shape id="Freeform 7146" o:spid="_x0000_s1081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KwsQA&#10;AADbAAAADwAAAGRycy9kb3ducmV2LnhtbESPW2sCMRSE3wv+h3CEvhTNKlhlNYotCH1r63p5PWzO&#10;XnBzsiTR3f77RhB8HGbmG2a16U0jbuR8bVnBZJyAIM6trrlUcMh2owUIH5A1NpZJwR952KwHLytM&#10;te34l277UIoIYZ+igiqENpXS5xUZ9GPbEkevsM5giNKVUjvsItw0cpok79JgzXGhwpY+K8ov+6tR&#10;oLPThy924Thxh3P2Nj8WXfvzrdTrsN8uQQTqwzP8aH9pBbMZ3L/E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2ysLEAAAA2wAAAA8AAAAAAAAAAAAAAAAAmAIAAGRycy9k&#10;b3ducmV2LnhtbFBLBQYAAAAABAAEAPUAAACJAwAAAAA=&#10;" path="m68,25l,,68,25xe" filled="f" strokecolor="#e15520" strokeweight="0">
                  <v:path arrowok="t" o:connecttype="custom" o:connectlocs="68,25;0,0;68,25" o:connectangles="0,0,0"/>
                </v:shape>
                <v:shape id="Freeform 7147" o:spid="_x0000_s1082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kXsUA&#10;AADbAAAADwAAAGRycy9kb3ducmV2LnhtbESP3WrCQBSE7wu+w3IKvaub+ldJXUMQAhWKUttCL4/Z&#10;0yQkezZkV5O+vSsIXg4z8w2zSgbTiDN1rrKs4GUcgSDOra64UPD9lT0vQTiPrLGxTAr+yUGyHj2s&#10;MNa25086H3whAoRdjApK79tYSpeXZNCNbUscvD/bGfRBdoXUHfYBbho5iaKFNFhxWCixpU1JeX04&#10;GQWv6Ox+V3/Mltn2OD32v6cfTHdKPT0O6RsIT4O/h2/td61gvoDrl/AD5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uCRexQAAANsAAAAPAAAAAAAAAAAAAAAAAJgCAABkcnMv&#10;ZG93bnJldi54bWxQSwUGAAAAAAQABAD1AAAAigMAAAAA&#10;" path="m,8l7,3,15,r7,l30,r7,3l44,8r5,5l57,20r-5,3l44,25r-7,l30,23,20,20,12,18,5,13,,8xe" fillcolor="#f3be00" stroked="f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7148" o:spid="_x0000_s1083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M8P8IA&#10;AADbAAAADwAAAGRycy9kb3ducmV2LnhtbESPQWvCQBSE7wX/w/IEb3XXglVSVymWQnopaIvn1+wz&#10;Cc17G7LbJP77riB4HGbmG2azG7lRPXWh9mJhMTegSArvaiktfH+9P65BhYjisPFCFi4UYLedPGww&#10;c36QA/XHWKoEkZChhSrGNtM6FBUxhrlvSZJ39h1jTLIrtetwSHBu9JMxz5qxlrRQYUv7iorf4x9b&#10;6E17YP5gyn9Ob/Xl0+jhnGtrZ9Px9QVUpDHew7d27iwsV3D9kn6A3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zw/wgAAANsAAAAPAAAAAAAAAAAAAAAAAJgCAABkcnMvZG93&#10;bnJldi54bWxQSwUGAAAAAAQABAD1AAAAhwMAAAAA&#10;" path="m,8l7,3,15,r7,l30,r7,3l44,8r5,5l57,20r-5,3l44,25r-7,l30,23,20,20,12,18,5,13,,8xe" filled="f" strokecolor="#e15520" strokeweight="0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7149" o:spid="_x0000_s1084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F58EA&#10;AADbAAAADwAAAGRycy9kb3ducmV2LnhtbERPTYvCMBC9C/6HMII3TRUU6ZqWVVB0wcNWDx6HZmy7&#10;20xqE2v995uDsMfH+16nvalFR62rLCuYTSMQxLnVFRcKLufdZAXCeWSNtWVS8CIHaTIcrDHW9snf&#10;1GW+ECGEXYwKSu+bWEqXl2TQTW1DHLibbQ36ANtC6hafIdzUch5FS2mw4tBQYkPbkvLf7GEUuP3x&#10;53Y/nPPrzn6tTtlmvlh2e6XGo/7zA4Sn3v+L3+6DVrAIY8OX8AN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AxefBAAAA2wAAAA8AAAAAAAAAAAAAAAAAmAIAAGRycy9kb3du&#10;cmV2LnhtbFBLBQYAAAAABAAEAPUAAACGAwAAAAA=&#10;" path="m67,33l,,67,33xe" fillcolor="#f3be00" stroked="f">
                  <v:path arrowok="t" o:connecttype="custom" o:connectlocs="67,33;0,0;67,33" o:connectangles="0,0,0"/>
                </v:shape>
                <v:shape id="Freeform 7150" o:spid="_x0000_s1085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AriMUA&#10;AADbAAAADwAAAGRycy9kb3ducmV2LnhtbESPQWvCQBSE7wX/w/IK3nSjYm2jq4giSA+ljYWS2yP7&#10;TEKzb8PumqT/vlsQehxm5htmsxtMIzpyvrasYDZNQBAXVtdcKvi8nCbPIHxA1thYJgU/5GG3HT1s&#10;MNW25w/qslCKCGGfooIqhDaV0hcVGfRT2xJH72qdwRClK6V22Ee4aeQ8SZ6kwZrjQoUtHSoqvrOb&#10;UZD7r8XCHbvWvr7lc+oP+ftqlis1fhz2axCBhvAfvrfPWsHyBf6+x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sCuIxQAAANsAAAAPAAAAAAAAAAAAAAAAAJgCAABkcnMv&#10;ZG93bnJldi54bWxQSwUGAAAAAAQABAD1AAAAigMAAAAA&#10;" path="m67,33l,,67,33xe" filled="f" strokecolor="#e15520" strokeweight="0">
                  <v:path arrowok="t" o:connecttype="custom" o:connectlocs="67,33;0,0;67,33" o:connectangles="0,0,0"/>
                </v:shape>
                <v:shape id="Freeform 7151" o:spid="_x0000_s1086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zwr8A&#10;AADbAAAADwAAAGRycy9kb3ducmV2LnhtbERPPW/CMBDdkfofrKvUjTgQgVCKQQhEy0hJu1/ja5IS&#10;nyPbTcK/xwNSx6f3vd6OphU9Od9YVjBLUhDEpdUNVwo+i+N0BcIHZI2tZVJwIw/bzdNkjbm2A39Q&#10;fwmViCHsc1RQh9DlUvqyJoM+sR1x5H6sMxgidJXUDocYblo5T9OlNNhwbKixo31N5fXyZxQUzXmv&#10;D2/85Y/fv64v37MrLzKlXp7H3SuIQGP4Fz/cJ61gGdfHL/EH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kDPCvwAAANsAAAAPAAAAAAAAAAAAAAAAAJgCAABkcnMvZG93bnJl&#10;di54bWxQSwUGAAAAAAQABAD1AAAAhAMAAAAA&#10;" path="m57,40l,,57,40r,l57,40r15,3l87,48r14,7l111,68r-7,2l96,70,89,68,82,65,74,63,67,55,62,50,57,40xe" fillcolor="#f3be00" stroked="f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7152" o:spid="_x0000_s1087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MV5sMA&#10;AADbAAAADwAAAGRycy9kb3ducmV2LnhtbESPQWsCMRSE7wX/Q3iCt5q1WCmrUbQieFGsevD42Dw3&#10;i5uXJYnu9t83BcHjMDPfMLNFZ2vxIB8qxwpGwwwEceF0xaWC82nz/gUiRGSNtWNS8EsBFvPe2wxz&#10;7Vr+occxliJBOOSowMTY5FKGwpDFMHQNcfKuzluMSfpSao9tgttafmTZRFqsOC0YbOjbUHE73q2C&#10;9rA/Z4Z29Xrs1/6zjOPTandRatDvllMQkbr4Cj/bW61gMoL/L+k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MV5sMAAADbAAAADwAAAAAAAAAAAAAAAACYAgAAZHJzL2Rv&#10;d25yZXYueG1sUEsFBgAAAAAEAAQA9QAAAIgDAAAAAA==&#10;" path="m57,40l,,57,40r,l57,40r15,3l87,48r14,7l111,68r-7,2l96,70,89,68,82,65,74,63,67,55,62,50,57,40e" filled="f" strokecolor="#e15520" strokeweight="0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7153" o:spid="_x0000_s1088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ghXMEA&#10;AADbAAAADwAAAGRycy9kb3ducmV2LnhtbESPzYrCQBCE78K+w9ALXmSdbA4i0VHEXcGb+PMATabz&#10;42Z6YqZX49s7guCxqKqvqPmyd426Uhdqzwa+xwko4tzbmksDp+PmawoqCLLFxjMZuFOA5eJjMMfM&#10;+hvv6XqQUkUIhwwNVCJtpnXIK3IYxr4ljl7hO4cSZVdq2+Etwl2j0ySZaIc1x4UKW1pXlP8d/p2B&#10;3/SC/aU4jySVsPmh824fvDZm+NmvZqCEenmHX+2tNTBJ4fkl/gC9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IIVzBAAAA2wAAAA8AAAAAAAAAAAAAAAAAmAIAAGRycy9kb3du&#10;cmV2LnhtbFBLBQYAAAAABAAEAPUAAACGAwAAAAA=&#10;" path="m60,35l,,60,35r,l60,35r15,l90,40r12,10l115,60r-8,3l100,63r-8,l82,60,75,55,67,50,63,43,60,35xe" fillcolor="#f3be00" stroked="f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7154" o:spid="_x0000_s1089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WBQsUA&#10;AADbAAAADwAAAGRycy9kb3ducmV2LnhtbESPQWvCQBSE74X+h+UJ3ppNKohEVwmC0ooiplWvr9nX&#10;JDT7Ns2uGv99t1DocZiZb5jZojeNuFLnassKkigGQVxYXXOp4P1t9TQB4TyyxsYyKbiTg8X88WGG&#10;qbY3PtA196UIEHYpKqi8b1MpXVGRQRfZljh4n7Yz6IPsSqk7vAW4aeRzHI+lwZrDQoUtLSsqvvKL&#10;UVDsNvvv08d2zXlyJNyeL/fslZQaDvpsCsJT7//Df+0XrWA8gt8v4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YFCxQAAANsAAAAPAAAAAAAAAAAAAAAAAJgCAABkcnMv&#10;ZG93bnJldi54bWxQSwUGAAAAAAQABAD1AAAAigMAAAAA&#10;" path="m60,35l,,60,35r,l60,35r15,l90,40r12,10l115,60r-8,3l100,63r-8,l82,60,75,55,67,50,63,43,60,35e" filled="f" strokecolor="#e15520" strokeweight="0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7155" o:spid="_x0000_s1090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6f8IA&#10;AADbAAAADwAAAGRycy9kb3ducmV2LnhtbESPT4vCMBTE78J+h/AW9qapsopUo7hbC3pb/+H12Tzb&#10;YvNSmqj125sFweMw85thpvPWVOJGjSstK+j3IhDEmdUl5wr2u7Q7BuE8ssbKMil4kIP57KMzxVjb&#10;O2/otvW5CCXsYlRQeF/HUrqsIIOuZ2vi4J1tY9AH2eRSN3gP5aaSgygaSYMlh4UCa/otKLtsr0bB&#10;6DzMMd2f1n/LNEmOB79OftxQqa/PdjEB4an17/CLXunAfcP/l/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CXp/wgAAANsAAAAPAAAAAAAAAAAAAAAAAJgCAABkcnMvZG93&#10;bnJldi54bWxQSwUGAAAAAAQABAD1AAAAhwMAAAAA&#10;" path="m60,32l,,60,32xe" fillcolor="#f3be00" stroked="f">
                  <v:path arrowok="t" o:connecttype="custom" o:connectlocs="60,32;0,0;60,32" o:connectangles="0,0,0"/>
                </v:shape>
                <v:shape id="Freeform 7156" o:spid="_x0000_s1091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uKMEA&#10;AADbAAAADwAAAGRycy9kb3ducmV2LnhtbESP0YrCMBRE3xf8h3CFfVtTFyrSNYroCr4t1v2AS3Jt&#10;q81NSWJb/36zIPg4zMwZZrUZbSt68qFxrGA+y0AQa2carhT8ng8fSxAhIhtsHZOCBwXYrCdvKyyM&#10;G/hEfRkrkSAcClRQx9gVUgZdk8Uwcx1x8i7OW4xJ+koaj0OC21Z+ZtlCWmw4LdTY0a4mfSvvVsHV&#10;d3k+6P13fjvtQ7Blrw/yR6n36bj9AhFpjK/ws300ChY5/H9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Z7ijBAAAA2wAAAA8AAAAAAAAAAAAAAAAAmAIAAGRycy9kb3du&#10;cmV2LnhtbFBLBQYAAAAABAAEAPUAAACGAwAAAAA=&#10;" path="m60,32l,,60,32xe" filled="f" strokecolor="#e15520" strokeweight="0">
                  <v:path arrowok="t" o:connecttype="custom" o:connectlocs="60,32;0,0;60,32" o:connectangles="0,0,0"/>
                </v:shape>
                <v:shape id="Freeform 7157" o:spid="_x0000_s1092" style="position:absolute;left:6623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wysYA&#10;AADbAAAADwAAAGRycy9kb3ducmV2LnhtbESPQWvCQBSE74L/YXmCN7NRaKipq6hYaempmkN7e2Rf&#10;k2D2bcyuSeqv7xYKPQ4z8w2z2gymFh21rrKsYB7FIIhzqysuFGTn59kjCOeRNdaWScE3Odisx6MV&#10;ptr2/E7dyRciQNilqKD0vkmldHlJBl1kG+LgfdnWoA+yLaRusQ9wU8tFHCfSYMVhocSG9iXll9PN&#10;KFju9vNr9nHM78PrQd6Pb81h9/mg1HQybJ9AeBr8f/iv/aIVJAn8fgk/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nwysYAAADbAAAADwAAAAAAAAAAAAAAAACYAgAAZHJz&#10;L2Rvd25yZXYueG1sUEsFBgAAAAAEAAQA9QAAAIsDAAAAAA==&#10;" path="m39,55l,,39,55xm39,55l49,65r8,13l57,85r,5l57,97r-3,8l47,100,39,95,37,90,32,83r,-8l32,68r2,-8l39,55xe" fillcolor="#f3be00" stroked="f">
                  <v:path arrowok="t" o:connecttype="custom" o:connectlocs="39,55;0,0;39,55;39,55;49,65;57,78;57,85;57,90;57,97;54,105;47,100;39,95;37,90;32,83;32,75;32,68;34,60;39,55" o:connectangles="0,0,0,0,0,0,0,0,0,0,0,0,0,0,0,0,0,0"/>
                  <o:lock v:ext="edit" verticies="t"/>
                </v:shape>
                <v:shape id="Freeform 7158" o:spid="_x0000_s1093" style="position:absolute;left:6623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ZocMA&#10;AADbAAAADwAAAGRycy9kb3ducmV2LnhtbESPT4vCMBTE78J+h/CEvciaqqBLNcoiCAsL/u3F26N5&#10;tsXmpSRZW7+9EQSPw8z8hlmsOlOLGzlfWVYwGiYgiHOrKy4UZKfN1zcIH5A11pZJwZ08rJYfvQWm&#10;2rZ8oNsxFCJC2KeooAyhSaX0eUkG/dA2xNG7WGcwROkKqR22EW5qOU6SqTRYcVwosaF1Sfn1+G8U&#10;HC6kq2zt9qdm/Dfhc7sbbLOdUp/97mcOIlAX3uFX+1crmM7g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RZocMAAADbAAAADwAAAAAAAAAAAAAAAACYAgAAZHJzL2Rv&#10;d25yZXYueG1sUEsFBgAAAAAEAAQA9QAAAIgDAAAAAA==&#10;" path="m39,55l,,39,55xe" filled="f" strokecolor="#e15520" strokeweight="0">
                  <v:path arrowok="t" o:connecttype="custom" o:connectlocs="39,55;0,0;39,55" o:connectangles="0,0,0"/>
                </v:shape>
                <v:shape id="Freeform 7159" o:spid="_x0000_s1094" style="position:absolute;left:6655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zccEA&#10;AADbAAAADwAAAGRycy9kb3ducmV2LnhtbERPPW/CMBDdK/EfrEPqBnY7AEpxIoqgQjAU0na/xtc4&#10;Ij5HsQvh3+OhUsen970sBteKC/Wh8azhaapAEFfeNFxr+PzYThYgQkQ22HomDTcKUOSjhyVmxl/5&#10;RJcy1iKFcMhQg42xy6QMlSWHYeo74sT9+N5hTLCvpenxmsJdK5+VmkmHDacGix2tLVXn8tdpOG/2&#10;Vm3r9zf72ilJBzc/rr6+tX4cD6sXEJGG+C/+c++Mhlkam76kHyD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UM3HBAAAA2wAAAA8AAAAAAAAAAAAAAAAAmAIAAGRycy9kb3du&#10;cmV2LnhtbFBLBQYAAAAABAAEAPUAAACGAwAAAAA=&#10;" path="m7,l17,10r8,13l25,30r,5l25,42r-3,8l15,45,7,40,5,35,,28,,20,,13,2,5,7,e" filled="f" strokecolor="#e15520" strokeweight="0">
                  <v:path arrowok="t" o:connecttype="custom" o:connectlocs="7,0;17,10;25,23;25,30;25,35;25,42;22,50;15,45;7,40;5,35;0,28;0,20;0,13;2,5;7,0" o:connectangles="0,0,0,0,0,0,0,0,0,0,0,0,0,0,0"/>
                </v:shape>
                <v:shape id="Freeform 7160" o:spid="_x0000_s1095" style="position:absolute;left:6665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1d8MA&#10;AADbAAAADwAAAGRycy9kb3ducmV2LnhtbESPT4vCMBTE7wt+h/AEb5pWULQai4gLy17Ef3h9NM+2&#10;tnkpTdSun94sLOxxmJnfMMu0M7V4UOtKywriUQSCOLO65FzB6fg5nIFwHlljbZkU/JCDdNX7WGKi&#10;7ZP39Dj4XAQIuwQVFN43iZQuK8igG9mGOHhX2xr0Qba51C0+A9zUchxFU2mw5LBQYEObgrLqcDcK&#10;tpM7xttK16/T2H3Trosv+e2s1KDfrRcgPHX+P/zX/tIKpnP4/RJ+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C1d8MAAADbAAAADwAAAAAAAAAAAAAAAACYAgAAZHJzL2Rv&#10;d25yZXYueG1sUEsFBgAAAAAEAAQA9QAAAIgDAAAAAA==&#10;" path="m20,57l,,20,57xm20,57l32,67r5,12l37,94r-2,13l27,102,22,97,20,92,15,84r,-7l15,69r2,-7l20,57xe" fillcolor="#f3be00" stroked="f">
                  <v:path arrowok="t" o:connecttype="custom" o:connectlocs="20,57;0,0;20,57;20,57;32,67;37,79;37,94;35,107;27,102;22,97;20,92;15,84;15,77;15,69;17,62;20,57" o:connectangles="0,0,0,0,0,0,0,0,0,0,0,0,0,0,0,0"/>
                  <o:lock v:ext="edit" verticies="t"/>
                </v:shape>
                <v:shape id="Freeform 7161" o:spid="_x0000_s1096" style="position:absolute;left:6665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zj/sEA&#10;AADbAAAADwAAAGRycy9kb3ducmV2LnhtbERPy4rCMBTdC/5DuII7TUewM3aMIj5AEAasI26vzZ22&#10;THNTm6j1781CcHk47+m8NZW4UeNKywo+hhEI4szqknMFv4fN4AuE88gaK8uk4EEO5rNuZ4qJtnfe&#10;0y31uQgh7BJUUHhfJ1K6rCCDbmhr4sD92cagD7DJpW7wHsJNJUdRFEuDJYeGAmtaFpT9p1ej4Hgx&#10;6WS12hzMaRyP/eNnt+b4rFS/1y6+QXhq/Vv8cm+1gs+wPnwJP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s4/7BAAAA2wAAAA8AAAAAAAAAAAAAAAAAmAIAAGRycy9kb3du&#10;cmV2LnhtbFBLBQYAAAAABAAEAPUAAACGAwAAAAA=&#10;" path="m20,57l,,20,57xe" filled="f" strokecolor="#e15520" strokeweight="0">
                  <v:path arrowok="t" o:connecttype="custom" o:connectlocs="20,57;0,0;20,57" o:connectangles="0,0,0"/>
                </v:shape>
                <v:shape id="Freeform 7162" o:spid="_x0000_s1097" style="position:absolute;left:668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aUsQA&#10;AADbAAAADwAAAGRycy9kb3ducmV2LnhtbESPT2sCMRTE7wW/Q3iCt5pVsNqtUUpB9KLi3/Mjed3d&#10;unlZN3HdfnsjFHocZuY3zHTe2lI0VPvCsYJBPwFBrJ0pOFNwPCxeJyB8QDZYOiYFv+RhPuu8TDE1&#10;7s47avYhExHCPkUFeQhVKqXXOVn0fVcRR+/b1RZDlHUmTY33CLelHCbJm7RYcFzIsaKvnPRlf7MK&#10;JtvLKGwavdxcr++n9c/pvNPyrFSv235+gAjUhv/wX3tlFIwH8Pw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ZWlLEAAAA2wAAAA8AAAAAAAAAAAAAAAAAmAIAAGRycy9k&#10;b3ducmV2LnhtbFBLBQYAAAAABAAEAPUAAACJAwAAAAA=&#10;" path="m5,l17,10r5,12l22,37,20,50,12,45,7,40,5,35,,27,,20,,12,2,5,5,e" filled="f" strokecolor="#e15520" strokeweight="0">
                  <v:path arrowok="t" o:connecttype="custom" o:connectlocs="5,0;17,10;22,22;22,37;20,50;12,45;7,40;5,35;0,27;0,20;0,12;2,5;5,0" o:connectangles="0,0,0,0,0,0,0,0,0,0,0,0,0"/>
                </v:shape>
                <v:shape id="Freeform 7163" o:spid="_x0000_s1098" style="position:absolute;left:6687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yIG8MA&#10;AADbAAAADwAAAGRycy9kb3ducmV2LnhtbESPzWrCQBSF90LfYbgFdzqpVFNSRylCwUU2RlPo7pK5&#10;zYRm7oTMaOLbO4Lg8nB+Ps56O9pWXKj3jWMFb/MEBHHldMO1gtPxe/YBwgdkja1jUnAlD9vNy2SN&#10;mXYDH+hShFrEEfYZKjAhdJmUvjJk0c9dRxy9P9dbDFH2tdQ9DnHctnKRJCtpseFIMNjRzlD1X5xt&#10;5A6ulCZNlnmb7u3vT5m74j1Xavo6fn2CCDSGZ/jR3msF6QLuX+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yIG8MAAADbAAAADwAAAAAAAAAAAAAAAACYAgAAZHJzL2Rv&#10;d25yZXYueG1sUEsFBgAAAAAEAAQA9QAAAIgDAAAAAA==&#10;" path="m23,57l,,23,57xm23,57l35,70r5,12l40,95r-2,12l30,105,25,97,23,92,18,85r,-8l18,70r2,-5l23,57xe" fillcolor="#f3be00" stroked="f">
                  <v:path arrowok="t" o:connecttype="custom" o:connectlocs="23,57;0,0;23,57;23,57;35,70;40,82;40,95;38,107;30,105;25,97;23,92;18,85;18,77;18,70;20,65;23,57" o:connectangles="0,0,0,0,0,0,0,0,0,0,0,0,0,0,0,0"/>
                  <o:lock v:ext="edit" verticies="t"/>
                </v:shape>
                <v:shape id="Freeform 7164" o:spid="_x0000_s1099" style="position:absolute;left:6687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mXScIA&#10;AADbAAAADwAAAGRycy9kb3ducmV2LnhtbESP0WoCMRRE3wv+Q7iFvtWkCrWsRhFhQcE+uPoBt5vr&#10;ZjG5WTZR179vhEIfh5k5wyxWg3fiRn1sA2v4GCsQxHUwLTcaTsfy/QtETMgGXWDS8KAIq+XoZYGF&#10;CXc+0K1KjcgQjgVqsCl1hZSxtuQxjkNHnL1z6D2mLPtGmh7vGe6dnCj1KT22nBcsdrSxVF+qq9fg&#10;Jmq3P0T/ra62rEx8uM3sp9T67XVYz0EkGtJ/+K+9NRpmU3h+y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ZdJwgAAANsAAAAPAAAAAAAAAAAAAAAAAJgCAABkcnMvZG93&#10;bnJldi54bWxQSwUGAAAAAAQABAD1AAAAhwMAAAAA&#10;" path="m23,57l,,23,57xe" filled="f" strokecolor="#e15520" strokeweight="0">
                  <v:path arrowok="t" o:connecttype="custom" o:connectlocs="23,57;0,0;23,57" o:connectangles="0,0,0"/>
                </v:shape>
                <v:shape id="Freeform 7165" o:spid="_x0000_s1100" style="position:absolute;left:670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75ysUA&#10;AADbAAAADwAAAGRycy9kb3ducmV2LnhtbESPQWvCQBSE74X+h+UVequblmo1ukoRRC9VTNXzY/eZ&#10;pGbfxuwa03/fLQgeh5n5hpnMOluJlhpfOlbw2ktAEGtnSs4V7L4XL0MQPiAbrByTgl/yMJs+Pkww&#10;Ne7KW2qzkIsIYZ+igiKEOpXS64Is+p6riaN3dI3FEGWTS9PgNcJtJd+SZCAtlhwXCqxpXpA+ZRer&#10;YLg59cO61cv1+Tzaf/3sD1stD0o9P3WfYxCBunAP39oro+DjHf6/x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vnKxQAAANsAAAAPAAAAAAAAAAAAAAAAAJgCAABkcnMv&#10;ZG93bnJldi54bWxQSwUGAAAAAAQABAD1AAAAigMAAAAA&#10;" path="m5,l17,13r5,12l22,38,20,50,12,48,7,40,5,35,,28,,20,,13,2,8,5,e" filled="f" strokecolor="#e15520" strokeweight="0">
                  <v:path arrowok="t" o:connecttype="custom" o:connectlocs="5,0;17,13;22,25;22,38;20,50;12,48;7,40;5,35;0,28;0,20;0,13;2,8;5,0" o:connectangles="0,0,0,0,0,0,0,0,0,0,0,0,0"/>
                </v:shape>
                <v:shape id="Freeform 7166" o:spid="_x0000_s1101" style="position:absolute;left:6590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jNK8EA&#10;AADbAAAADwAAAGRycy9kb3ducmV2LnhtbESPzarCMBSE94LvEI7gTlMFf6hGEUG4iBu1ostDc2yL&#10;zUlpcmt9eyMILoeZ+YZZrltTioZqV1hWMBpGIIhTqwvOFCTn3WAOwnlkjaVlUvAiB+tVt7PEWNsn&#10;H6k5+UwECLsYFeTeV7GULs3JoBvaijh4d1sb9EHWmdQ1PgPclHIcRVNpsOCwkGNF25zSx+nfKLj4&#10;8y5JbmPX8PWwSTQd9sdHqlS/124WIDy1/hf+tv+0gtkE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YzSvBAAAA2wAAAA8AAAAAAAAAAAAAAAAAmAIAAGRycy9kb3du&#10;cmV2LnhtbFBLBQYAAAAABAAEAPUAAACGAwAAAAA=&#10;" path="m43,52l,,43,52xm43,52l55,65r5,12l63,85r,5l60,97r-2,5l50,100,45,95,40,87,38,82,35,75r,-8l38,60r5,-8xe" fillcolor="#f3be00" stroked="f">
                  <v:path arrowok="t" o:connecttype="custom" o:connectlocs="43,52;0,0;43,52;43,52;55,65;60,77;63,85;63,90;60,97;58,102;50,100;45,95;40,87;38,82;35,75;35,67;38,60;43,52" o:connectangles="0,0,0,0,0,0,0,0,0,0,0,0,0,0,0,0,0,0"/>
                  <o:lock v:ext="edit" verticies="t"/>
                </v:shape>
                <v:shape id="Freeform 7167" o:spid="_x0000_s1102" style="position:absolute;left:6590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4P5sYA&#10;AADbAAAADwAAAGRycy9kb3ducmV2LnhtbESPQWvCQBSE74X+h+UVequbeFAb3QQRrVK8mLRIb4/s&#10;a5I2+zZkV43/visIPQ4z8w2zyAbTijP1rrGsIB5FIIhLqxuuFHwUm5cZCOeRNbaWScGVHGTp48MC&#10;E20vfKBz7isRIOwSVFB73yVSurImg25kO+LgfdveoA+yr6Tu8RLgppXjKJpIgw2HhRo7WtVU/uYn&#10;o2D983X6XO7yeP9e2KMs4+3ba7xV6vlpWM5BeBr8f/je3mkF0wncvoQf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4P5sYAAADbAAAADwAAAAAAAAAAAAAAAACYAgAAZHJz&#10;L2Rvd25yZXYueG1sUEsFBgAAAAAEAAQA9QAAAIsDAAAAAA==&#10;" path="m43,52l,,43,52xe" filled="f" strokecolor="#e15520" strokeweight="0">
                  <v:path arrowok="t" o:connecttype="custom" o:connectlocs="43,52;0,0;43,52" o:connectangles="0,0,0"/>
                </v:shape>
                <v:shape id="Freeform 7168" o:spid="_x0000_s1103" style="position:absolute;left:6625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Dl1MEA&#10;AADbAAAADwAAAGRycy9kb3ducmV2LnhtbESPT4vCMBTE74LfITzBi2iqqJVqFFkQVi/iv/ujebbF&#10;5KU0Wa3ffiMs7HGYmd8wq01rjXhS4yvHCsajBARx7nTFhYLrZTdcgPABWaNxTAre5GGz7nZWmGn3&#10;4hM9z6EQEcI+QwVlCHUmpc9LsuhHriaO3t01FkOUTSF1g68It0ZOkmQuLVYcF0qs6auk/HH+sQpM&#10;eJt0MJvgcbufH2+Hqb3jzCrV77XbJYhAbfgP/7W/tYI0hc+X+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g5dTBAAAA2wAAAA8AAAAAAAAAAAAAAAAAmAIAAGRycy9kb3du&#10;cmV2LnhtbFBLBQYAAAAABAAEAPUAAACGAwAAAAA=&#10;" path="m8,l20,13r5,12l28,33r,5l25,45r-2,5l15,48,10,43,5,35,3,30,,23,,15,3,8,8,e" filled="f" strokecolor="#e15520" strokeweight="0">
                  <v:path arrowok="t" o:connecttype="custom" o:connectlocs="8,0;20,13;25,25;28,33;28,38;25,45;23,50;15,48;10,43;5,35;3,30;0,23;0,15;3,8;8,0" o:connectangles="0,0,0,0,0,0,0,0,0,0,0,0,0,0,0"/>
                </v:shape>
                <v:shape id="Freeform 7169" o:spid="_x0000_s1104" style="position:absolute;left:6568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pNMEA&#10;AADbAAAADwAAAGRycy9kb3ducmV2LnhtbERPTUsDMRC9C/6HMII3m61glW3TIoJSkFKNHtrbsJlu&#10;lu5MliS2679vDoLHx/terEbu1Yli6oIYmE4qUCRNcJ20Br6/Xu+eQKWM4rAPQgZ+KcFqeX21wNqF&#10;s3zSyeZWlRBJNRrwOQ+11qnxxJgmYSAp3CFExlxgbLWLeC7h3Ov7qpppxk5Kg8eBXjw1R/vDBsap&#10;2A2n7cHH9zdrebf/WPODMbc34/McVKYx/4v/3Gtn4LGMLV/KD9DLC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w6TTBAAAA2wAAAA8AAAAAAAAAAAAAAAAAmAIAAGRycy9kb3du&#10;cmV2LnhtbFBLBQYAAAAABAAEAPUAAACGAwAAAAA=&#10;" path="m37,60l,,37,60xm37,60l50,73r5,10l57,90r,8l55,103r-3,7l45,105r-5,-5l35,95,32,88,30,80r,-7l32,65r5,-5xe" fillcolor="#f3be00" stroked="f">
                  <v:path arrowok="t" o:connecttype="custom" o:connectlocs="37,60;0,0;37,60;37,60;50,73;55,83;57,90;57,98;55,103;52,110;45,105;40,100;35,95;32,88;30,80;30,73;32,65;37,60" o:connectangles="0,0,0,0,0,0,0,0,0,0,0,0,0,0,0,0,0,0"/>
                  <o:lock v:ext="edit" verticies="t"/>
                </v:shape>
                <v:shape id="Freeform 7170" o:spid="_x0000_s1105" style="position:absolute;left:6568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uacMA&#10;AADbAAAADwAAAGRycy9kb3ducmV2LnhtbESPQYvCMBSE7wv+h/AEb2uqB12rUVR2RQ8rWOvB26N5&#10;tsXmpTRR6783wsIeh5n5hpktWlOJOzWutKxg0I9AEGdWl5wrSI8/n18gnEfWWFkmBU9ysJh3PmYY&#10;a/vgA90Tn4sAYRejgsL7OpbSZQUZdH1bEwfvYhuDPsgml7rBR4CbSg6jaCQNlhwWCqxpXVB2TW5G&#10;gR6d0uTqzmu0zzx13zuz+t1vlOp12+UUhKfW/4f/2lutYDyB9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XuacMAAADbAAAADwAAAAAAAAAAAAAAAACYAgAAZHJzL2Rv&#10;d25yZXYueG1sUEsFBgAAAAAEAAQA9QAAAIgDAAAAAA==&#10;" path="m37,60l,,37,60xe" filled="f" strokecolor="#e15520" strokeweight="0">
                  <v:path arrowok="t" o:connecttype="custom" o:connectlocs="37,60;0,0;37,60" o:connectangles="0,0,0"/>
                </v:shape>
                <v:shape id="Freeform 7171" o:spid="_x0000_s1106" style="position:absolute;left:6598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TzaMIA&#10;AADbAAAADwAAAGRycy9kb3ducmV2LnhtbERPu27CMBTdK/EP1kXq1jh0oDTEQVApUqtOQKuul/jm&#10;AfF1FDsh5evxUKnj0Xmnm8m0YqTeNZYVLKIYBHFhdcOVgq9j/rQC4TyyxtYyKfglB5ts9pBiou2V&#10;9zQefCVCCLsEFdTed4mUrqjJoItsRxy40vYGfYB9JXWP1xBuWvkcx0tpsOHQUGNHbzUVl8NgFJz4&#10;Zbf83OPP5fz6YXf5d3nbDqNSj/NpuwbhafL/4j/3u1awCuvDl/AD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PNowgAAANsAAAAPAAAAAAAAAAAAAAAAAJgCAABkcnMvZG93&#10;bnJldi54bWxQSwUGAAAAAAQABAD1AAAAhwMAAAAA&#10;" path="m7,l20,13r5,10l27,30r,8l25,43r-3,7l15,45,10,40,5,35,2,28,,20,,13,2,5,7,e" filled="f" strokecolor="#e15520" strokeweight="0">
                  <v:path arrowok="t" o:connecttype="custom" o:connectlocs="7,0;20,13;25,23;27,30;27,38;25,43;22,50;15,45;10,40;5,35;2,28;0,20;0,13;2,5;7,0" o:connectangles="0,0,0,0,0,0,0,0,0,0,0,0,0,0,0"/>
                </v:shape>
                <v:shape id="Freeform 7172" o:spid="_x0000_s1107" style="position:absolute;left:6546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M7EcIA&#10;AADbAAAADwAAAGRycy9kb3ducmV2LnhtbESPQYvCMBSE78L+h/AWvGnqIqLVKCKsCqKgu3h+NG+b&#10;ss1LaWJb/70RBI/DzHzDLFadLUVDtS8cKxgNExDEmdMF5wp+f74HUxA+IGssHZOCO3lYLT96C0y1&#10;a/lMzSXkIkLYp6jAhFClUvrMkEU/dBVx9P5cbTFEWedS19hGuC3lV5JMpMWC44LBijaGsv/LzSqw&#10;xba6XWcb05yOuGsPu3acTdZK9T+79RxEoC68w6/2XiuYjuD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ozsRwgAAANsAAAAPAAAAAAAAAAAAAAAAAJgCAABkcnMvZG93&#10;bnJldi54bWxQSwUGAAAAAAQABAD1AAAAhwMAAAAA&#10;" path="m34,52l,,34,52xm34,52l47,65r5,12l54,82r,8l52,97r-3,5l44,100,37,95,32,87,29,82,27,75r,-8l29,60r5,-8xe" fillcolor="#f3be00" stroked="f">
                  <v:path arrowok="t" o:connecttype="custom" o:connectlocs="34,52;0,0;34,52;34,52;47,65;52,77;54,82;54,90;52,97;49,102;44,100;37,95;32,87;29,82;27,75;27,67;29,60;34,52" o:connectangles="0,0,0,0,0,0,0,0,0,0,0,0,0,0,0,0,0,0"/>
                  <o:lock v:ext="edit" verticies="t"/>
                </v:shape>
                <v:shape id="Freeform 7173" o:spid="_x0000_s1108" style="position:absolute;left:6546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9DMQA&#10;AADbAAAADwAAAGRycy9kb3ducmV2LnhtbESPQWvCQBSE74X+h+UVvJS60UOR1DWIRRDixWjp9ZF9&#10;JjHZt+nuGtN/3y0IHoeZ+YZZZqPpxEDON5YVzKYJCOLS6oYrBafj9m0BwgdkjZ1lUvBLHrLV89MS&#10;U21vfKChCJWIEPYpKqhD6FMpfVmTQT+1PXH0ztYZDFG6SmqHtwg3nZwnybs02HBcqLGnTU1lW1yN&#10;govM95VpDl+De20/i+En/z66XKnJy7j+ABFoDI/wvb3TChZz+P8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zvQzEAAAA2wAAAA8AAAAAAAAAAAAAAAAAmAIAAGRycy9k&#10;b3ducmV2LnhtbFBLBQYAAAAABAAEAPUAAACJAwAAAAA=&#10;" path="m34,52l,,34,52xe" filled="f" strokecolor="#e15520" strokeweight="0">
                  <v:path arrowok="t" o:connecttype="custom" o:connectlocs="34,52;0,0;34,52" o:connectangles="0,0,0"/>
                </v:shape>
                <v:shape id="Freeform 7174" o:spid="_x0000_s1109" style="position:absolute;left:6573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tH8QA&#10;AADbAAAADwAAAGRycy9kb3ducmV2LnhtbESPT4vCMBTE74LfITzBm6a7gn+qUXRBUDzp7uL12Tzb&#10;rs1LaWKtfnojCHscZuY3zGzRmELUVLncsoKPfgSCOLE651TBz/e6NwbhPLLGwjIpuJODxbzdmmGs&#10;7Y33VB98KgKEXYwKMu/LWEqXZGTQ9W1JHLyzrQz6IKtU6gpvAW4K+RlFQ2kw57CQYUlfGSWXw9Uo&#10;OPFoNdzt8Xj5m2ztav17fiyvtVLdTrOcgvDU+P/wu73RCsYD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WbR/EAAAA2wAAAA8AAAAAAAAAAAAAAAAAmAIAAGRycy9k&#10;b3ducmV2LnhtbFBLBQYAAAAABAAEAPUAAACJAwAAAAA=&#10;" path="m7,l20,13r5,12l27,30r,8l25,45r-3,5l17,48,10,43,5,35,2,30,,23,,15,2,8,7,e" filled="f" strokecolor="#e15520" strokeweight="0">
                  <v:path arrowok="t" o:connecttype="custom" o:connectlocs="7,0;20,13;25,25;27,30;27,38;25,45;22,50;17,48;10,43;5,35;2,30;0,23;0,15;2,8;7,0" o:connectangles="0,0,0,0,0,0,0,0,0,0,0,0,0,0,0"/>
                </v:shape>
                <v:shape id="Freeform 7175" o:spid="_x0000_s1110" style="position:absolute;left:6506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zzCMQA&#10;AADbAAAADwAAAGRycy9kb3ducmV2LnhtbESPQWsCMRSE74X+h/CE3mpW0SKrUaS6oGAP2qVeH5vX&#10;TejmZdlE3f57Uyh4HGbmG2ax6l0jrtQF61nBaJiBIK68tlwrKD+L1xmIEJE1Np5JwS8FWC2fnxaY&#10;a3/jI11PsRYJwiFHBSbGNpcyVIYchqFviZP37TuHMcmulrrDW4K7Ro6z7E06tJwWDLb0bqj6OV2c&#10;gqktDutta7Ld+aMvms2ltF/7UqmXQb+eg4jUx0f4v73TCmYT+Pu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c8wjEAAAA2wAAAA8AAAAAAAAAAAAAAAAAmAIAAGRycy9k&#10;b3ducmV2LnhtbFBLBQYAAAAABAAEAPUAAACJAwAAAAA=&#10;" path="m45,53l,,45,53xm45,53l57,63r5,12l64,83r,5l62,95r-2,8l55,98,47,93,42,88,40,80,37,73r,-8l40,60r5,-7xe" fillcolor="#f3be00" stroked="f">
                  <v:path arrowok="t" o:connecttype="custom" o:connectlocs="45,53;0,0;45,53;45,53;57,63;62,75;64,83;64,88;62,95;60,103;55,98;47,93;42,88;40,80;37,73;37,65;40,60;45,53" o:connectangles="0,0,0,0,0,0,0,0,0,0,0,0,0,0,0,0,0,0"/>
                  <o:lock v:ext="edit" verticies="t"/>
                </v:shape>
                <v:shape id="Freeform 7176" o:spid="_x0000_s1111" style="position:absolute;left:6506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risUA&#10;AADbAAAADwAAAGRycy9kb3ducmV2LnhtbESPQWvCQBSE74X+h+UVeim6qaBIzCqlYNOLtkbJ+ZF9&#10;JrHZtyG7jdFf7wqFHoeZ+YZJVoNpRE+dqy0reB1HIIgLq2suFRz269EchPPIGhvLpOBCDlbLx4cE&#10;Y23PvKM+86UIEHYxKqi8b2MpXVGRQTe2LXHwjrYz6IPsSqk7PAe4aeQkimbSYM1hocKW3isqfrJf&#10;o8DNrtNsn+JpvX1JP76/NpO8pVyp56fhbQHC0+D/w3/tT61gPoX7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FuuKxQAAANsAAAAPAAAAAAAAAAAAAAAAAJgCAABkcnMv&#10;ZG93bnJldi54bWxQSwUGAAAAAAQABAD1AAAAigMAAAAA&#10;" path="m45,53l,,45,53xe" filled="f" strokecolor="#e15520" strokeweight="0">
                  <v:path arrowok="t" o:connecttype="custom" o:connectlocs="45,53;0,0;45,53" o:connectangles="0,0,0"/>
                </v:shape>
                <v:shape id="Freeform 7177" o:spid="_x0000_s1112" style="position:absolute;left:6543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Oh8UA&#10;AADbAAAADwAAAGRycy9kb3ducmV2LnhtbESPQWvCQBSE7wX/w/IK3nTTHlKNrkEFodJTbKXX1+wz&#10;icm+Ddk1SfvruwWhx2FmvmHW6Wga0VPnKssKnuYRCOLc6ooLBR/vh9kChPPIGhvLpOCbHKSbycMa&#10;E20Hzqg/+UIECLsEFZTet4mULi/JoJvbljh4F9sZ9EF2hdQdDgFuGvkcRbE0WHFYKLGlfUl5fboZ&#10;BV/8sovfMvysr8uj3R3Ol5/trVdq+jhuVyA8jf4/fG+/agWLGP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c6HxQAAANsAAAAPAAAAAAAAAAAAAAAAAJgCAABkcnMv&#10;ZG93bnJldi54bWxQSwUGAAAAAAQABAD1AAAAigMAAAAA&#10;" path="m8,l20,10r5,12l27,30r,5l25,42r-2,8l18,45,10,40,5,35,3,27,,20,,12,3,7,8,e" filled="f" strokecolor="#e15520" strokeweight="0">
                  <v:path arrowok="t" o:connecttype="custom" o:connectlocs="8,0;20,10;25,22;27,30;27,35;25,42;23,50;18,45;10,40;5,35;3,27;0,20;0,12;3,7;8,0" o:connectangles="0,0,0,0,0,0,0,0,0,0,0,0,0,0,0"/>
                </v:shape>
                <v:shape id="Freeform 7178" o:spid="_x0000_s1113" style="position:absolute;left:6461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R7tsIA&#10;AADbAAAADwAAAGRycy9kb3ducmV2LnhtbESPzWrDMBCE74G+g9hCb7GcElrjRjahIRBML038AIu1&#10;8U+llbGU2H37qlDocZiZb5hduVgj7jT53rGCTZKCIG6c7rlVUF+O6wyED8gajWNS8E0eyuJhtcNc&#10;u5k/6X4OrYgQ9jkq6EIYcyl905FFn7iROHpXN1kMUU6t1BPOEW6NfE7TF2mx57jQ4UjvHTVf55tV&#10;8GH0YTAHM3BTV4PhytF165R6elz2byACLeE//Nc+aQXZK/x+iT9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5Hu2wgAAANsAAAAPAAAAAAAAAAAAAAAAAJgCAABkcnMvZG93&#10;bnJldi54bWxQSwUGAAAAAAQABAD1AAAAhwMAAAAA&#10;" path="m55,50l,,55,50xm55,50l70,60r7,12l82,80r,5l82,92r,5l72,95,67,90,60,85,55,77,52,70r,-8l52,55r3,-5xe" fillcolor="#f3be00" stroked="f">
                  <v:path arrowok="t" o:connecttype="custom" o:connectlocs="55,50;0,0;55,50;55,50;70,60;77,72;82,80;82,85;82,92;82,97;72,95;67,90;60,85;55,77;52,70;52,62;52,55;55,50" o:connectangles="0,0,0,0,0,0,0,0,0,0,0,0,0,0,0,0,0,0"/>
                  <o:lock v:ext="edit" verticies="t"/>
                </v:shape>
                <v:shape id="Freeform 7179" o:spid="_x0000_s1114" style="position:absolute;left:6461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m278A&#10;AADbAAAADwAAAGRycy9kb3ducmV2LnhtbERPTWvCQBC9F/wPywi91Y09lBBdRUXFkxBTischOybB&#10;7GzITpP033cPhR4f73u9nVyrBupD49nAcpGAIi69bbgy8Fmc3lJQQZAttp7JwA8F2G5mL2vMrB85&#10;p+EmlYohHDI0UIt0mdahrMlhWPiOOHIP3zuUCPtK2x7HGO5a/Z4kH9phw7Ghxo4ONZXP27czUI7X&#10;dDreC/lyiIMv8lyu570xr/NptwIlNMm/+M99sQbSODZ+iT9Ab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86bbvwAAANsAAAAPAAAAAAAAAAAAAAAAAJgCAABkcnMvZG93bnJl&#10;di54bWxQSwUGAAAAAAQABAD1AAAAhAMAAAAA&#10;" path="m55,50l,,55,50xe" filled="f" strokecolor="#e15520" strokeweight="0">
                  <v:path arrowok="t" o:connecttype="custom" o:connectlocs="55,50;0,0;55,50" o:connectangles="0,0,0"/>
                </v:shape>
                <v:shape id="Freeform 7180" o:spid="_x0000_s1115" style="position:absolute;left:6513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XKsQA&#10;AADbAAAADwAAAGRycy9kb3ducmV2LnhtbESPT4vCMBTE7wt+h/AEL6Kpe/BPNUpRFjwJ6qJ4ezTP&#10;tti81CRq/fabhYU9DjPzG2axak0tnuR8ZVnBaJiAIM6trrhQ8H38GkxB+ICssbZMCt7kYbXsfCww&#10;1fbFe3oeQiEihH2KCsoQmlRKn5dk0A9tQxy9q3UGQ5SukNrhK8JNLT+TZCwNVhwXSmxoXVJ+OzyM&#10;guN+MxlP7v5+yvo+61/cbnTWD6V63TabgwjUhv/wX3urFUxn8Psl/g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xlyrEAAAA2wAAAA8AAAAAAAAAAAAAAAAAmAIAAGRycy9k&#10;b3ducmV2LnhtbFBLBQYAAAAABAAEAPUAAACJAwAAAAA=&#10;" path="m3,l18,10r7,12l30,30r,5l30,42r,5l20,45,15,40,8,35,3,27,,20,,12,,5,3,e" filled="f" strokecolor="#e15520" strokeweight="0">
                  <v:path arrowok="t" o:connecttype="custom" o:connectlocs="3,0;18,10;25,22;30,30;30,35;30,42;30,47;20,45;15,40;8,35;3,27;0,20;0,12;0,5;3,0" o:connectangles="0,0,0,0,0,0,0,0,0,0,0,0,0,0,0"/>
                </v:shape>
                <v:shape id="Freeform 7181" o:spid="_x0000_s1116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gaMEA&#10;AADbAAAADwAAAGRycy9kb3ducmV2LnhtbERPzUrDQBC+C77DMoIXsRsrBI3dliIognpI9QGG7JiN&#10;ZmfD7timPr1zEDx+fP+rzRxHs6dchsQOrhYVGOIu+YF7B+9vD5c3YIogexwTk4MjFdisT09W2Ph0&#10;4Jb2O+mNhnBp0EEQmRprSxcoYlmkiVi5j5QjisLcW5/xoOFxtMuqqm3EgbUh4ET3gbqv3XfUkja0&#10;4/Fz+/j8ev1zkWVZt/JSO3d+Nm/vwAjN8i/+cz95B7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vIGjBAAAA2wAAAA8AAAAAAAAAAAAAAAAAmAIAAGRycy9kb3du&#10;cmV2LnhtbFBLBQYAAAAABAAEAPUAAACGAwAAAAA=&#10;" path="m,2l15,,30,2r12,8l54,20,40,22,25,20,17,17,10,12,5,7,,2xe" fillcolor="#f3be00" stroked="f">
                  <v:path arrowok="t" o:connecttype="custom" o:connectlocs="0,2;15,0;30,2;42,10;54,20;40,22;25,20;17,17;10,12;5,7;0,2" o:connectangles="0,0,0,0,0,0,0,0,0,0,0"/>
                </v:shape>
                <v:shape id="Freeform 7182" o:spid="_x0000_s1117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oD8MA&#10;AADbAAAADwAAAGRycy9kb3ducmV2LnhtbESPQWvCQBSE7wX/w/IEb3WTIlJTVxFB8CRqPdjbI/ua&#10;Dc2+F7Nbjf31XaHQ4zAz3zDzZe8bdaUu1MIG8nEGirgUW3Nl4PS+eX4FFSKyxUaYDNwpwHIxeJpj&#10;YeXGB7oeY6UShEOBBlyMbaF1KB15DGNpiZP3KZ3HmGRXadvhLcF9o1+ybKo91pwWHLa0dlR+Hb+9&#10;gYOsfyb9R5m78+VCu/1E2morxoyG/eoNVKQ+/of/2ltrYJbD40v6A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oD8MAAADbAAAADwAAAAAAAAAAAAAAAACYAgAAZHJzL2Rv&#10;d25yZXYueG1sUEsFBgAAAAAEAAQA9QAAAIgDAAAAAA==&#10;" path="m,2l15,,30,2r12,8l54,20,40,22,25,20,17,17,10,12,5,7,,2e" filled="f" strokecolor="#e15520" strokeweight="0">
                  <v:path arrowok="t" o:connecttype="custom" o:connectlocs="0,2;15,0;30,2;42,10;54,20;40,22;25,20;17,17;10,12;5,7;0,2" o:connectangles="0,0,0,0,0,0,0,0,0,0,0"/>
                </v:shape>
                <v:shape id="Freeform 7183" o:spid="_x0000_s1118" style="position:absolute;left:6563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zAcYA&#10;AADbAAAADwAAAGRycy9kb3ducmV2LnhtbESPQWvCQBSE7wX/w/IKvZT6ooXSRlcRW6EHoSRKwdsj&#10;+8yGZt+G7Krx33cLBY/DzHzDzJeDa9WZ+9B40TAZZ6BYKm8aqTXsd5unV1AhkhhqvbCGKwdYLkZ3&#10;c8qNv0jB5zLWKkEk5KTBxtjliKGy7CiMfceSvKPvHcUk+xpNT5cEdy1Os+wFHTWSFix1vLZc/ZQn&#10;p+EbN3ssds/2iIdie/r6uD6+b0utH+6H1QxU5CHewv/tT6PhbQp/X9IPw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kzAcYAAADbAAAADwAAAAAAAAAAAAAAAACYAgAAZHJz&#10;L2Rvd25yZXYueG1sUEsFBgAAAAAEAAQA9QAAAIsDAAAAAA==&#10;" path="m60,35l75,32r15,5l104,42r10,10l102,55,87,52,80,50,72,45,65,40,60,35xm60,35l,,60,35xe" fillcolor="#f3be00" stroked="f">
                  <v:path arrowok="t" o:connecttype="custom" o:connectlocs="60,35;75,32;90,37;104,42;114,52;102,55;87,52;80,50;72,45;65,40;60,35;60,35;0,0;60,35" o:connectangles="0,0,0,0,0,0,0,0,0,0,0,0,0,0"/>
                  <o:lock v:ext="edit" verticies="t"/>
                </v:shape>
                <v:shape id="Freeform 7184" o:spid="_x0000_s1119" style="position:absolute;left:6623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W+hMYA&#10;AADbAAAADwAAAGRycy9kb3ducmV2LnhtbESPQWvCQBSE74X+h+UJXoputCA1zUaKKBQKhaYePD6z&#10;r0kw+zburib667uFgsdhZr5hstVgWnEh5xvLCmbTBARxaXXDlYLd93byAsIHZI2tZVJwJQ+r/PEh&#10;w1Tbnr/oUoRKRAj7FBXUIXSplL6syaCf2o44ej/WGQxRukpqh32Em1bOk2QhDTYcF2rsaF1TeSzO&#10;RsH+c73YHK4np/un28dte9oUpHdKjUfD2yuIQEO4h//b71rB8hn+vsQf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W+hMYAAADbAAAADwAAAAAAAAAAAAAAAACYAgAAZHJz&#10;L2Rvd25yZXYueG1sUEsFBgAAAAAEAAQA9QAAAIsDAAAAAA==&#10;" path="m,3l15,,30,5r14,5l54,20,42,23,27,20,20,18,12,13,5,8,,3e" filled="f" strokecolor="#e15520" strokeweight="0">
                  <v:path arrowok="t" o:connecttype="custom" o:connectlocs="0,3;15,0;30,5;44,10;54,20;42,23;27,20;20,18;12,13;5,8;0,3" o:connectangles="0,0,0,0,0,0,0,0,0,0,0"/>
                </v:shape>
                <v:shape id="Freeform 7185" o:spid="_x0000_s1120" style="position:absolute;left:6563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sFHsUA&#10;AADbAAAADwAAAGRycy9kb3ducmV2LnhtbESPQWvCQBSE74L/YXlCL6VuTNOgMRuRQqD1YNG290f2&#10;mQSzb0N2q+m/7woFj8PMfMPkm9F04kKDay0rWMwjEMSV1S3XCr4+y6clCOeRNXaWScEvOdgU00mO&#10;mbZXPtDl6GsRIOwyVNB432dSuqohg25ue+Lgnexg0Ac51FIPeA1w08k4ilJpsOWw0GBPrw1V5+OP&#10;UbCropePdOnK/WN6GOP35+Q7LhOlHmbjdg3C0+jv4f/2m1awSuD2JfwA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wUexQAAANsAAAAPAAAAAAAAAAAAAAAAAJgCAABkcnMv&#10;ZG93bnJldi54bWxQSwUGAAAAAAQABAD1AAAAigMAAAAA&#10;" path="m60,35l,,60,35e" filled="f" strokecolor="#e15520" strokeweight="0">
                  <v:path arrowok="t" o:connecttype="custom" o:connectlocs="60,35;0,0;60,35" o:connectangles="0,0,0"/>
                </v:shape>
                <v:shape id="Freeform 7186" o:spid="_x0000_s1121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BDIsIA&#10;AADbAAAADwAAAGRycy9kb3ducmV2LnhtbESPQWvCQBSE7wX/w/KE3upGMUWjq4gg9lIwKnh9ZJ9J&#10;MPs27K5J+u+7BaHHYWa+YdbbwTSiI+drywqmkwQEcWF1zaWC6+XwsQDhA7LGxjIp+CEP283obY2Z&#10;tj3n1J1DKSKEfYYKqhDaTEpfVGTQT2xLHL27dQZDlK6U2mEf4aaRsyT5lAZrjgsVtrSvqHicn0ZB&#10;Lvl6SPuj7fJp8Z3eF6fb3JVKvY+H3QpEoCH8h1/tL61gmcLf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kEMiwgAAANsAAAAPAAAAAAAAAAAAAAAAAJgCAABkcnMvZG93&#10;bnJldi54bWxQSwUGAAAAAAQABAD1AAAAhwMAAAAA&#10;" path="m,3l17,,32,3,45,8,55,18,42,20r-15,l20,18,12,13,7,10,,3xe" fillcolor="#f3be00" stroked="f">
                  <v:path arrowok="t" o:connecttype="custom" o:connectlocs="0,3;17,0;32,3;45,8;55,18;42,20;27,20;20,18;12,13;7,10;0,3" o:connectangles="0,0,0,0,0,0,0,0,0,0,0"/>
                </v:shape>
                <v:shape id="Freeform 7187" o:spid="_x0000_s1122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IosQA&#10;AADbAAAADwAAAGRycy9kb3ducmV2LnhtbESPQWsCMRSE74X+h/CE3mrWUqy7GkUKQg9FWhXx+Eze&#10;bhY3L8sm1fXfN4LgcZiZb5jZoneNOFMXas8KRsMMBLH2puZKwW67ep2ACBHZYOOZFFwpwGL+/DTD&#10;wvgL/9J5EyuRIBwKVGBjbAspg7bkMAx9S5y80ncOY5JdJU2HlwR3jXzLsrF0WHNasNjSpyV92vw5&#10;BXq3Hy3z/bdd/5TbUh9W+cf70Sj1MuiXUxCR+vgI39tfRkE+htuX9AP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riKLEAAAA2wAAAA8AAAAAAAAAAAAAAAAAmAIAAGRycy9k&#10;b3ducmV2LnhtbFBLBQYAAAAABAAEAPUAAACJAwAAAAA=&#10;" path="m,3l17,,32,3,45,8,55,18,42,20r-15,l20,18,12,13,7,10,,3e" filled="f" strokecolor="#e15520" strokeweight="0">
                  <v:path arrowok="t" o:connecttype="custom" o:connectlocs="0,3;17,0;32,3;45,8;55,18;42,20;27,20;20,18;12,13;7,10;0,3" o:connectangles="0,0,0,0,0,0,0,0,0,0,0"/>
                </v:shape>
                <v:shape id="Freeform 7188" o:spid="_x0000_s1123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tOYMMA&#10;AADbAAAADwAAAGRycy9kb3ducmV2LnhtbESPQWvCQBSE70L/w/KEXkQ37UFrzCoiCKXQg2mL10f2&#10;mQ3ZfRuyW5P++64geBxm5hum2I3Oiiv1ofGs4GWRgSCuvG64VvD9dZy/gQgRWaP1TAr+KMBu+zQp&#10;MNd+4BNdy1iLBOGQowITY5dLGSpDDsPCd8TJu/jeYUyyr6XucUhwZ+Vrli2lw4bTgsGODoaqtvx1&#10;Cspmhh/l52D3eBxtewg/5jxYpZ6n434DItIYH+F7+10rWK/g9iX9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tOYMMAAADbAAAADwAAAAAAAAAAAAAAAACYAgAAZHJzL2Rv&#10;d25yZXYueG1sUEsFBgAAAAAEAAQA9QAAAIgDAAAAAA==&#10;" path="m60,28l,,60,28xe" fillcolor="#f3be00" stroked="f">
                  <v:path arrowok="t" o:connecttype="custom" o:connectlocs="60,28;0,0;60,28" o:connectangles="0,0,0"/>
                </v:shape>
                <v:shape id="Freeform 7189" o:spid="_x0000_s1124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V8cIA&#10;AADbAAAADwAAAGRycy9kb3ducmV2LnhtbERPTWvCMBi+D/wP4R3sNtPtUGZnFBWEscOGH+C8vTSv&#10;TTV5U5rYdv/eHASPD8/3dD44KzpqQ+1Zwds4A0Fcel1zpWC/W79+gAgRWaP1TAr+KcB8NnqaYqF9&#10;zxvqtrESKYRDgQpMjE0hZSgNOQxj3xAn7uRbhzHBtpK6xT6FOyvfsyyXDmtODQYbWhkqL9urU5Bf&#10;z9/58vz7Rxer17Y/bI4/nVHq5XlYfIKINMSH+O7+0gom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lXxwgAAANsAAAAPAAAAAAAAAAAAAAAAAJgCAABkcnMvZG93&#10;bnJldi54bWxQSwUGAAAAAAQABAD1AAAAhwMAAAAA&#10;" path="m60,28l,,60,28xe" filled="f" strokecolor="#e15520" strokeweight="0">
                  <v:path arrowok="t" o:connecttype="custom" o:connectlocs="60,28;0,0;60,28" o:connectangles="0,0,0"/>
                </v:shape>
                <v:shape id="Freeform 7190" o:spid="_x0000_s1125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eaMIA&#10;AADbAAAADwAAAGRycy9kb3ducmV2LnhtbESPwW7CMBBE70j9B2sr9QZOe4ggYBBUqsqBC4QPWOIl&#10;CcTr1HZJ4OsxEhLH0cy80cwWvWnEhZyvLSv4HCUgiAuray4V7POf4RiED8gaG8uk4EoeFvO3wQwz&#10;bTve0mUXShEh7DNUUIXQZlL6oiKDfmRb4ugdrTMYonSl1A67CDeN/EqSVBqsOS5U2NJ3RcV5928U&#10;lGm+0eYPbbf9deltvcrTgzwp9fHeL6cgAvXhFX6211rBZAK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B5owgAAANsAAAAPAAAAAAAAAAAAAAAAAJgCAABkcnMvZG93&#10;bnJldi54bWxQSwUGAAAAAAQABAD1AAAAhwMAAAAA&#10;" path="m,2l15,,30,,42,5r10,7l40,17r-15,l17,15,10,12,5,7,,2xe" fillcolor="#f3be00" stroked="f">
                  <v:path arrowok="t" o:connecttype="custom" o:connectlocs="0,2;15,0;30,0;42,5;52,12;40,17;25,17;17,15;10,12;5,7;0,2" o:connectangles="0,0,0,0,0,0,0,0,0,0,0"/>
                </v:shape>
                <v:shape id="Freeform 7191" o:spid="_x0000_s1126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g2cMA&#10;AADcAAAADwAAAGRycy9kb3ducmV2LnhtbESPQWvDMAyF74X9B6PBbq2TDdotqxtGobBrutGziLU4&#10;bSyH2GnSfz8dCr1JvKf3Pm3L2XfqSkNsAxvIVxko4jrYlhsDvz+H5TuomJAtdoHJwI0ilLunxRYL&#10;Gyau6HpMjZIQjgUacCn1hdaxduQxrkJPLNpfGDwmWYdG2wEnCfedfs2ytfbYsjQ47GnvqL4cR2/g&#10;XE0f42H0a11Xzf7tlm/cKW2MeXmevz5BJZrTw3y//raCnwm+PCMT6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vg2cMAAADcAAAADwAAAAAAAAAAAAAAAACYAgAAZHJzL2Rv&#10;d25yZXYueG1sUEsFBgAAAAAEAAQA9QAAAIgDAAAAAA==&#10;" path="m,2l15,,30,,42,5r10,7l40,17r-15,l17,15,10,12,5,7,,2e" filled="f" strokecolor="#e15520" strokeweight="0">
                  <v:path arrowok="t" o:connecttype="custom" o:connectlocs="0,2;15,0;30,0;42,5;52,12;40,17;25,17;17,15;10,12;5,7;0,2" o:connectangles="0,0,0,0,0,0,0,0,0,0,0"/>
                </v:shape>
                <v:shape id="Freeform 7192" o:spid="_x0000_s1127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09cMA&#10;AADcAAAADwAAAGRycy9kb3ducmV2LnhtbERPTWvCQBC9F/wPywi9NRuF1ppmIyIIUnqoVu9jdpqN&#10;ZmdDdhtTf323IHibx/ucfDHYRvTU+dqxgkmSgiAuna65UrD/Wj+9gvABWWPjmBT8kodFMXrIMdPu&#10;wlvqd6ESMYR9hgpMCG0mpS8NWfSJa4kj9+06iyHCrpK6w0sMt42cpumLtFhzbDDY0spQed79WAX9&#10;6jDrj1fz8f78OW221TWcNu1cqcfxsHwDEWgId/HNvdFxfjqB/2fiB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L09cMAAADcAAAADwAAAAAAAAAAAAAAAACYAgAAZHJzL2Rv&#10;d25yZXYueG1sUEsFBgAAAAAEAAQA9QAAAIgDAAAAAA==&#10;" path="m62,22l,,62,22xe" fillcolor="#f3be00" stroked="f">
                  <v:path arrowok="t" o:connecttype="custom" o:connectlocs="62,22;0,0;62,22" o:connectangles="0,0,0"/>
                </v:shape>
                <v:shape id="Freeform 7193" o:spid="_x0000_s1128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Fq8IA&#10;AADcAAAADwAAAGRycy9kb3ducmV2LnhtbERP3WrCMBS+F/YO4Qy800RFka6pyIZjA29W9wCH5phW&#10;m5PSZLbb0y8DYXfn4/s9+W50rbhRHxrPGhZzBYK48qZhq+HzdJhtQYSIbLD1TBq+KcCueJjkmBk/&#10;8AfdymhFCuGQoYY6xi6TMlQ1OQxz3xEn7ux7hzHB3krT45DCXSuXSm2kw4ZTQ40dPddUXcsvp8GZ&#10;lV0fKmdf2vNmeP05vl8atdZ6+jjun0BEGuO/+O5+M2m+WsLfM+k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WrwgAAANwAAAAPAAAAAAAAAAAAAAAAAJgCAABkcnMvZG93&#10;bnJldi54bWxQSwUGAAAAAAQABAD1AAAAhwMAAAAA&#10;" path="m62,22l,,62,22xe" filled="f" strokecolor="#e15520" strokeweight="0">
                  <v:path arrowok="t" o:connecttype="custom" o:connectlocs="62,22;0,0;62,22" o:connectangles="0,0,0"/>
                </v:shape>
                <v:shape id="Freeform 7194" o:spid="_x0000_s1129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It78A&#10;AADcAAAADwAAAGRycy9kb3ducmV2LnhtbERPS4vCMBC+C/6HMIIX0URFXbpGkYLg1cfB49DMtmWb&#10;SW1irf76zYLgbT6+56y3na1ES40vHWuYThQI4syZknMNl/N+/AXCB2SDlWPS8CQP202/t8bEuAcf&#10;qT2FXMQQ9glqKEKoEyl9VpBFP3E1ceR+XGMxRNjk0jT4iOG2kjOlltJiybGhwJrSgrLf091quKbp&#10;pVQ3wuPItDRfLmT+WrVaDwfd7htEoC58xG/3wcT5ag7/z8QL5O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A0i3vwAAANwAAAAPAAAAAAAAAAAAAAAAAJgCAABkcnMvZG93bnJl&#10;di54bWxQSwUGAAAAAAQABAD1AAAAhAMAAAAA&#10;" path="m,5l15,,30,,44,5r13,8l42,18r-15,l20,15,12,13,5,10,,5xe" fillcolor="#f3be00" stroked="f">
                  <v:path arrowok="t" o:connecttype="custom" o:connectlocs="0,5;15,0;30,0;44,5;57,13;42,18;27,18;20,15;12,13;5,10;0,5" o:connectangles="0,0,0,0,0,0,0,0,0,0,0"/>
                </v:shape>
                <v:shape id="Freeform 7195" o:spid="_x0000_s1130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e1YMMA&#10;AADcAAAADwAAAGRycy9kb3ducmV2LnhtbERPTWvCQBC9F/wPywi9SN1t0BKiq4jQUKEHa714G7Jj&#10;EszOJtltTP99t1DobR7vc9bb0TZioN7XjjU8zxUI4sKZmksN58/XpxSED8gGG8ek4Zs8bDeThzVm&#10;xt35g4ZTKEUMYZ+hhiqENpPSFxVZ9HPXEkfu6nqLIcK+lKbHewy3jUyUepEWa44NFba0r6i4nb6s&#10;BpwllybtcPlOMpf5oVPpcXbW+nE67lYgAo3hX/znfjNxvlr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e1YMMAAADcAAAADwAAAAAAAAAAAAAAAACYAgAAZHJzL2Rv&#10;d25yZXYueG1sUEsFBgAAAAAEAAQA9QAAAIgDAAAAAA==&#10;" path="m,5l15,,30,,44,5r13,8l42,18r-15,l20,15,12,13,5,10,,5e" filled="f" strokecolor="#e15520" strokeweight="0">
                  <v:path arrowok="t" o:connecttype="custom" o:connectlocs="0,5;15,0;30,0;44,5;57,13;42,18;27,18;20,15;12,13;5,10;0,5" o:connectangles="0,0,0,0,0,0,0,0,0,0,0"/>
                </v:shape>
                <v:shape id="Freeform 7196" o:spid="_x0000_s1131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KohcQA&#10;AADcAAAADwAAAGRycy9kb3ducmV2LnhtbERPTWvCQBC9F/oflhG81U2kkRLdiFgsHurB2Iu3ITsm&#10;0exs2F017a/vFgre5vE+Z7EcTCdu5HxrWUE6SUAQV1a3XCv4Omxe3kD4gKyxs0wKvsnDsnh+WmCu&#10;7Z33dCtDLWII+xwVNCH0uZS+asign9ieOHIn6wyGCF0ttcN7DDednCbJTBpsOTY02NO6oepSXo2C&#10;V3nIftblddBZlX7uPnbvR7c6KzUeDas5iEBDeIj/3Vsd5ycZ/D0TL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CqIXEAAAA3AAAAA8AAAAAAAAAAAAAAAAAmAIAAGRycy9k&#10;b3ducmV2LnhtbFBLBQYAAAAABAAEAPUAAACJAwAAAAA=&#10;" path="m65,25l,,65,25xe" fillcolor="#f3be00" stroked="f">
                  <v:path arrowok="t" o:connecttype="custom" o:connectlocs="65,25;0,0;65,25" o:connectangles="0,0,0"/>
                </v:shape>
                <v:shape id="Freeform 7197" o:spid="_x0000_s1132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vVcIA&#10;AADcAAAADwAAAGRycy9kb3ducmV2LnhtbERPTU8CMRC9m/gfmjHhJl09ELJQiBJNvBADcsDbZDts&#10;q9vpZjtA9ddbEhJv8/I+Z77MoVMnGpKPbOBhXIEibqL13BrYfbzeT0ElQbbYRSYDP5Rgubi9mWNt&#10;45k3dNpKq0oIpxoNOJG+1jo1jgKmceyJC3eIQ0ApcGi1HfBcwkOnH6tqogN6Lg0Oe1o5ar63x2BA&#10;vP307uUYv35ltcPDe17vn7Mxo7v8NAMllOVffHW/2TK/msDlmXKB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UG9VwgAAANwAAAAPAAAAAAAAAAAAAAAAAJgCAABkcnMvZG93&#10;bnJldi54bWxQSwUGAAAAAAQABAD1AAAAhwMAAAAA&#10;" path="m65,25l,,65,25xe" filled="f" strokecolor="#e15520" strokeweight="0">
                  <v:path arrowok="t" o:connecttype="custom" o:connectlocs="65,25;0,0;65,25" o:connectangles="0,0,0"/>
                </v:shape>
                <v:shape id="Freeform 7198" o:spid="_x0000_s1133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0bsEA&#10;AADcAAAADwAAAGRycy9kb3ducmV2LnhtbERPzWrCQBC+F3yHZYTe6m5SWkN0DSIUc+nB6AMM2TEJ&#10;ZmdDdmvi23cLBW/z8f3OtphtL+40+s6xhmSlQBDXznTcaLicv94yED4gG+wdk4YHeSh2i5ct5sZN&#10;fKJ7FRoRQ9jnqKENYcil9HVLFv3KDcSRu7rRYohwbKQZcYrhtpepUp/SYsexocWBDi3Vt+rHasiy&#10;9Lu8fOC753RWyfl4uEpZaf26nPcbEIHm8BT/u0sT56s1/D0TL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4dG7BAAAA3AAAAA8AAAAAAAAAAAAAAAAAmAIAAGRycy9kb3du&#10;cmV2LnhtbFBLBQYAAAAABAAEAPUAAACGAwAAAAA=&#10;" path="m,5l17,,32,,45,5r12,7l45,17r-15,l20,17,12,15,7,10,,5xe" fillcolor="#f3be00" stroked="f">
                  <v:path arrowok="t" o:connecttype="custom" o:connectlocs="0,5;17,0;32,0;45,5;57,12;45,17;30,17;20,17;12,15;7,10;0,5" o:connectangles="0,0,0,0,0,0,0,0,0,0,0"/>
                </v:shape>
                <v:shape id="Freeform 7199" o:spid="_x0000_s1134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U3ycQA&#10;AADcAAAADwAAAGRycy9kb3ducmV2LnhtbESPQWvCQBCF74X+h2UK3uqmFUoT3YRSELzY0ih4HbNj&#10;EszOhuxqUn+9cyj0No9535s3q2JynbrSEFrPBl7mCSjiytuWawP73fr5HVSIyBY7z2TglwIU+ePD&#10;CjPrR/6haxlrJSEcMjTQxNhnWoeqIYdh7nti2Z384DCKHGptBxwl3HX6NUnetMOW5UKDPX02VJ3L&#10;i5Mah83iexsYu3HtjxF9evsqU2NmT9PHElSkKf6b/+iNFS6RtvKMTK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1N8nEAAAA3AAAAA8AAAAAAAAAAAAAAAAAmAIAAGRycy9k&#10;b3ducmV2LnhtbFBLBQYAAAAABAAEAPUAAACJAwAAAAA=&#10;" path="m,5l17,,32,,45,5r12,7l45,17r-15,l20,17,12,15,7,10,,5e" filled="f" strokecolor="#e15520" strokeweight="0">
                  <v:path arrowok="t" o:connecttype="custom" o:connectlocs="0,5;17,0;32,0;45,5;57,12;45,17;30,17;20,17;12,15;7,10;0,5" o:connectangles="0,0,0,0,0,0,0,0,0,0,0"/>
                </v:shape>
                <v:shape id="Freeform 7200" o:spid="_x0000_s1135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TysMA&#10;AADcAAAADwAAAGRycy9kb3ducmV2LnhtbERPTWvCQBC9F/wPywi91Y0eShtdpSiiF5VEUXobstMk&#10;NDsbdleN/fVuQfA2j/c5k1lnGnEh52vLCoaDBARxYXXNpYLDfvn2AcIHZI2NZVJwIw+zae9lgqm2&#10;V87okodSxBD2KSqoQmhTKX1RkUE/sC1x5H6sMxgidKXUDq8x3DRylCTv0mDNsaHCluYVFb/52SjA&#10;1fdxsdr+OXfa7LJ8Hm64z3KlXvvd1xhEoC48xQ/3Wsf5ySf8PxMv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XTysMAAADcAAAADwAAAAAAAAAAAAAAAACYAgAAZHJzL2Rv&#10;d25yZXYueG1sUEsFBgAAAAAEAAQA9QAAAIgDAAAAAA==&#10;" path="m67,23l,,67,23xe" fillcolor="#f3be00" stroked="f">
                  <v:path arrowok="t" o:connecttype="custom" o:connectlocs="67,23;0,0;67,23" o:connectangles="0,0,0"/>
                </v:shape>
                <v:shape id="Freeform 7201" o:spid="_x0000_s1136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nacUA&#10;AADcAAAADwAAAGRycy9kb3ducmV2LnhtbESPT2/CMAzF75P4DpGRdhspO0xbISD+jGmnSeu4cLMa&#10;0xYSpzQBOj49PkzazdZ7fu/n6bz3Tl2oi01gA+NRBoq4DLbhysD2Z/P0CiomZIsuMBn4pQjz2eBh&#10;irkNV/6mS5EqJSEcczRQp9TmWseyJo9xFFpi0fah85hk7SptO7xKuHf6OctetMeGpaHGllY1lcfi&#10;7A0s9fvWvVWn29eHPdjeHYrdOq2MeRz2iwmoRH36N/9df1rBHwu+PCMT6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2dpxQAAANwAAAAPAAAAAAAAAAAAAAAAAJgCAABkcnMv&#10;ZG93bnJldi54bWxQSwUGAAAAAAQABAD1AAAAigMAAAAA&#10;" path="m67,23l,,67,23xe" filled="f" strokecolor="#e15520" strokeweight="0">
                  <v:path arrowok="t" o:connecttype="custom" o:connectlocs="67,23;0,0;67,23" o:connectangles="0,0,0"/>
                </v:shape>
                <v:shape id="Freeform 7202" o:spid="_x0000_s1137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J2sAA&#10;AADcAAAADwAAAGRycy9kb3ducmV2LnhtbERPTYvCMBC9L+x/CLPgZdG0gotW07IrCl6titehGdti&#10;MylN1OqvN4Kwt3m8z1lkvWnElTpXW1YQjyIQxIXVNZcK9rv1cArCeWSNjWVScCcHWfr5scBE2xtv&#10;6Zr7UoQQdgkqqLxvEyldUZFBN7ItceBOtjPoA+xKqTu8hXDTyHEU/UiDNYeGCltaVlSc84tRcGkm&#10;+crO2oLN32M9PR6W3w+qlRp89b9zEJ56/y9+uzc6zI9jeD0TLp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JJ2sAAAADcAAAADwAAAAAAAAAAAAAAAACYAgAAZHJzL2Rvd25y&#10;ZXYueG1sUEsFBgAAAAAEAAQA9QAAAIUDAAAAAA==&#10;" path="m,7l7,2,15,r7,l29,r8,2l42,7r7,5l57,17,44,22r-17,l19,20,12,15,5,12,,7xe" fillcolor="#f3be00" stroked="f">
                  <v:path arrowok="t" o:connecttype="custom" o:connectlocs="0,7;7,2;15,0;22,0;29,0;37,2;42,7;49,12;57,17;44,22;27,22;19,20;12,15;5,12;0,7" o:connectangles="0,0,0,0,0,0,0,0,0,0,0,0,0,0,0"/>
                </v:shape>
                <v:shape id="Freeform 7203" o:spid="_x0000_s1138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bksAA&#10;AADcAAAADwAAAGRycy9kb3ducmV2LnhtbERPzYrCMBC+L/gOYQQvi6YqiFSjiFhQT1p9gKEZ22oz&#10;qU3U+vZGWNjbfHy/M1+2phJPalxpWcFwEIEgzqwuOVdwPiX9KQjnkTVWlknBmxwsF52fOcbavvhI&#10;z9TnIoSwi1FB4X0dS+myggy6ga2JA3exjUEfYJNL3eArhJtKjqJoIg2WHBoKrGldUHZLH0bBdZIk&#10;+1b/Hjf3stqsL7txfSBWqtdtVzMQnlr/L/5zb3WYPxzB95lwgV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ebksAAAADcAAAADwAAAAAAAAAAAAAAAACYAgAAZHJzL2Rvd25y&#10;ZXYueG1sUEsFBgAAAAAEAAQA9QAAAIUDAAAAAA==&#10;" path="m,7l7,2,15,r7,l29,r8,2l42,7r7,5l57,17,44,22r-17,l19,20,12,15,5,12,,7e" filled="f" strokecolor="#e15520" strokeweight="0">
                  <v:path arrowok="t" o:connecttype="custom" o:connectlocs="0,7;7,2;15,0;22,0;29,0;37,2;42,7;49,12;57,17;44,22;27,22;19,20;12,15;5,12;0,7" o:connectangles="0,0,0,0,0,0,0,0,0,0,0,0,0,0,0"/>
                </v:shape>
                <v:shape id="Freeform 7204" o:spid="_x0000_s1139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vocAA&#10;AADcAAAADwAAAGRycy9kb3ducmV2LnhtbERPzYrCMBC+C75DGMGbpq6yaDWKiIJ4ELb6AEMzNqXN&#10;pDRZ292nNwsL3ubj+53Nrre1eFLrS8cKZtMEBHHudMmFgvvtNFmC8AFZY+2YFPyQh912ONhgql3H&#10;X/TMQiFiCPsUFZgQmlRKnxuy6KeuIY7cw7UWQ4RtIXWLXQy3tfxIkk9pseTYYLChg6G8yr6tgt+u&#10;9wsrqcZsf1ldK3PMl1gpNR71+zWIQH14i//dZx3nz+bw90y8QG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yvocAAAADcAAAADwAAAAAAAAAAAAAAAACYAgAAZHJzL2Rvd25y&#10;ZXYueG1sUEsFBgAAAAAEAAQA9QAAAIUDAAAAAA==&#10;" path="m70,30l,,70,30xe" fillcolor="#f3be00" stroked="f">
                  <v:path arrowok="t" o:connecttype="custom" o:connectlocs="70,30;0,0;70,30" o:connectangles="0,0,0"/>
                </v:shape>
                <v:shape id="Freeform 7205" o:spid="_x0000_s1140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xtRsIA&#10;AADcAAAADwAAAGRycy9kb3ducmV2LnhtbERPzYrCMBC+C75DmAUvi6ZdRNxqFC0oe1BB1wcYmrGp&#10;20xKk9Xu2xthwdt8fL8zX3a2FjdqfeVYQTpKQBAXTldcKjh/b4ZTED4ga6wdk4I/8rBc9HtzzLS7&#10;85Fup1CKGMI+QwUmhCaT0heGLPqRa4gjd3GtxRBhW0rd4j2G21p+JMlEWqw4NhhsKDdU/Jx+rYJr&#10;yNNPt76u95t3Y3f2MNnuc1Rq8NatZiACdeEl/nd/6Tg/HcPz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G1GwgAAANwAAAAPAAAAAAAAAAAAAAAAAJgCAABkcnMvZG93&#10;bnJldi54bWxQSwUGAAAAAAQABAD1AAAAhwMAAAAA&#10;" path="m70,30l,,70,30xe" filled="f" strokecolor="#e15520" strokeweight="0">
                  <v:path arrowok="t" o:connecttype="custom" o:connectlocs="70,30;0,0;70,30" o:connectangles="0,0,0"/>
                </v:shape>
                <v:shape id="Freeform 7206" o:spid="_x0000_s1141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Dh8IA&#10;AADcAAAADwAAAGRycy9kb3ducmV2LnhtbERPTYvCMBC9C/sfwix401TRRatRRBCEXRBbxevQjG2x&#10;mZQm2u7+eiMseJvH+5zlujOVeFDjSssKRsMIBHFmdcm5glO6G8xAOI+ssbJMCn7JwXr10VtirG3L&#10;R3okPhchhF2MCgrv61hKlxVk0A1tTRy4q20M+gCbXOoG2xBuKjmOoi9psOTQUGBN24KyW3I3CtJ7&#10;8jePvs/nSXf5MbY9zvfpQSvV/+w2CxCeOv8W/7v3OswfTeH1TLh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a4OHwgAAANwAAAAPAAAAAAAAAAAAAAAAAJgCAABkcnMvZG93&#10;bnJldi54bWxQSwUGAAAAAAQABAD1AAAAhwMAAAAA&#10;" path="m58,37l,,58,37r,l58,37r14,l87,42r15,8l112,62r-7,l97,62r-7,l82,60,72,55,68,50,60,45,58,37xe" fillcolor="#f3be00" stroked="f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7207" o:spid="_x0000_s1142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1YE8AA&#10;AADcAAAADwAAAGRycy9kb3ducmV2LnhtbERP3WrCMBS+F3yHcITdaepAmdUoImwIHcKqD3Bojk21&#10;OSlJZuvbL4PB7s7H93s2u8G24kE+NI4VzGcZCOLK6YZrBZfz+/QNRIjIGlvHpOBJAXbb8WiDuXY9&#10;f9GjjLVIIRxyVGBi7HIpQ2XIYpi5jjhxV+ctxgR9LbXHPoXbVr5m2VJabDg1GOzoYKi6l99WQVkW&#10;xugPd1o9sbgtPmuPp75Q6mUy7NcgIg3xX/znPuo0f76E32fSBX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1YE8AAAADcAAAADwAAAAAAAAAAAAAAAACYAgAAZHJzL2Rvd25y&#10;ZXYueG1sUEsFBgAAAAAEAAQA9QAAAIUDAAAAAA==&#10;" path="m58,37l,,58,37r,l58,37r14,l87,42r15,8l112,62r-7,l97,62r-7,l82,60,72,55,68,50,60,45,58,37e" filled="f" strokecolor="#e15520" strokeweight="0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7208" o:spid="_x0000_s1143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/lsIA&#10;AADcAAAADwAAAGRycy9kb3ducmV2LnhtbERP22rCQBB9F/oPyxR8M5uo2JK6Sil4h1Kvz0N2mgSz&#10;syG7avr3XUHwbQ7nOuNpaypxpcaVlhUkUQyCOLO65FzBYT/rvYNwHlljZZkU/JGD6eSlM8ZU2xtv&#10;6brzuQgh7FJUUHhfp1K6rCCDLrI1ceB+bWPQB9jkUjd4C+Gmkv04HkmDJYeGAmv6Kig77y5GwXa4&#10;/i5Xyea4mP8MV8ij03mwPynVfW0/P0B4av1T/HAvdZifvMH9mXCBn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j+WwgAAANwAAAAPAAAAAAAAAAAAAAAAAJgCAABkcnMvZG93&#10;bnJldi54bWxQSwUGAAAAAAQABAD1AAAAhwMAAAAA&#10;" path="m57,32l,,57,32r,l57,32r18,3l90,40r12,7l115,57r-8,3l100,60r-10,l82,55,75,52,67,47,62,40,57,32xe" fillcolor="#f3be00" stroked="f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7209" o:spid="_x0000_s1144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ypsYA&#10;AADcAAAADwAAAGRycy9kb3ducmV2LnhtbESPQWvCQBCF74X+h2UKvdVNPASbukopFGpz0KrQ6zQ7&#10;JqG7syG7avz3zkHwNsN789438+XonTrRELvABvJJBoq4DrbjxsB+9/kyAxUTskUXmAxcKMJy8fgw&#10;x9KGM//QaZsaJSEcSzTQptSXWse6JY9xEnpi0Q5h8JhkHRptBzxLuHd6mmWF9tixNLTY00dL9f/2&#10;6A38fRfVa3XJN/636p3bHYr1alUY8/w0vr+BSjSmu/l2/WUFPxdaeUYm0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HypsYAAADcAAAADwAAAAAAAAAAAAAAAACYAgAAZHJz&#10;L2Rvd25yZXYueG1sUEsFBgAAAAAEAAQA9QAAAIsDAAAAAA==&#10;" path="m57,32l,,57,32r,l57,32r18,3l90,40r12,7l115,57r-8,3l100,60r-10,l82,55,75,52,67,47,62,40,57,32e" filled="f" strokecolor="#e15520" strokeweight="0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7210" o:spid="_x0000_s1145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KWe8IA&#10;AADcAAAADwAAAGRycy9kb3ducmV2LnhtbESPQW/CMAyF75P4D5GRdhtpJoRGISBgQuI6BnerMW2h&#10;caImpd1+/TIJiZut9/y+5+V6sI24UxtqxxrUJANBXDhTc6nh9L1/+wARIrLBxjFp+KEA69XoZYm5&#10;cT1/0f0YS5FCOOSooYrR51KGoiKLYeI8cdIurrUY09qW0rTYp3DbyPcsm0mLNSdChZ52FRW3Y2cT&#10;V3bd7yy6qeo/d4drvT0r75XWr+NhswARaYhP8+P6YFJ9NYf/Z9IE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gpZ7wgAAANwAAAAPAAAAAAAAAAAAAAAAAJgCAABkcnMvZG93&#10;bnJldi54bWxQSwUGAAAAAAQABAD1AAAAhwMAAAAA&#10;" path="m60,30l,,60,30xe" fillcolor="#f3be00" stroked="f">
                  <v:path arrowok="t" o:connecttype="custom" o:connectlocs="60,30;0,0;60,30" o:connectangles="0,0,0"/>
                </v:shape>
                <v:shape id="Freeform 7211" o:spid="_x0000_s1146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pqMUA&#10;AADcAAAADwAAAGRycy9kb3ducmV2LnhtbESPQW/CMAyF75P2HyJP2m2kcJi2QkAwCYnDmBgDcTWN&#10;aSsSpzQByr/HB6TdbL3n9z6PJp136kJtrAMb6PcyUMRFsDWXBjZ/87cPUDEhW3SBycCNIkzGz08j&#10;zG248i9d1qlUEsIxRwNVSk2udSwq8hh7oSEW7RBaj0nWttS2xauEe6cHWfauPdYsDRU29FVRcVyf&#10;vYHPxXy7O81O3/3uJ3OrsF/OXJ2MeX3ppkNQibr0b35cL6zgDwRfnpEJ9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umoxQAAANwAAAAPAAAAAAAAAAAAAAAAAJgCAABkcnMv&#10;ZG93bnJldi54bWxQSwUGAAAAAAQABAD1AAAAigMAAAAA&#10;" path="m60,30l,,60,30xe" filled="f" strokecolor="#e15520" strokeweight="0">
                  <v:path arrowok="t" o:connecttype="custom" o:connectlocs="60,30;0,0;60,30" o:connectangles="0,0,0"/>
                </v:shape>
                <v:shape id="Freeform 7212" o:spid="_x0000_s1147" style="position:absolute;left:6491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UuWcEA&#10;AADcAAAADwAAAGRycy9kb3ducmV2LnhtbERPS4vCMBC+L+x/CLOwtzWtB5FqlCIUdG++8DrbzLbF&#10;ZlKS2Hb31xtB8DYf33OW69G0oifnG8sK0kkCgri0uuFKwelYfM1B+ICssbVMCv7Iw3r1/rbETNuB&#10;99QfQiViCPsMFdQhdJmUvqzJoJ/Yjjhyv9YZDBG6SmqHQww3rZwmyUwabDg21NjRpqbyergZBflx&#10;7sgP1/9zdys2u5+++L7kqVKfH2O+ABFoDC/x073Vcf40hccz8QK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1LlnBAAAA3AAAAA8AAAAAAAAAAAAAAAAAmAIAAGRycy9kb3du&#10;cmV2LnhtbFBLBQYAAAAABAAEAPUAAACGAwAAAAA=&#10;" path="m47,43l,,47,43xm47,43l62,53r8,10l72,68r,7l72,83r,5l65,88,57,83,52,78,47,73,45,65r,-7l45,50r2,-7xe" fillcolor="#f3be00" stroked="f">
                  <v:path arrowok="t" o:connecttype="custom" o:connectlocs="47,43;0,0;47,43;47,43;62,53;70,63;72,68;72,75;72,83;72,88;65,88;57,83;52,78;47,73;45,65;45,58;45,50;47,43" o:connectangles="0,0,0,0,0,0,0,0,0,0,0,0,0,0,0,0,0,0"/>
                  <o:lock v:ext="edit" verticies="t"/>
                </v:shape>
                <v:shape id="Freeform 7213" o:spid="_x0000_s1148" style="position:absolute;left:6491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5epsQA&#10;AADcAAAADwAAAGRycy9kb3ducmV2LnhtbERPTWvCQBC9C/0PyxR6Ed00iEh0lVIsVPFSI4i3ITtm&#10;U7OzIbvV6K93C4K3ebzPmS06W4sztb5yrOB9mIAgLpyuuFSwy78GExA+IGusHZOCK3lYzF96M8y0&#10;u/APnbehFDGEfYYKTAhNJqUvDFn0Q9cQR+7oWoshwraUusVLDLe1TJNkLC1WHBsMNvRpqDht/6yC&#10;1X6U822975+W5ndXJKPNbXnYKPX22n1MQQTqwlP8cH/rOD9N4f+ZeIG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eXqb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7214" o:spid="_x0000_s1149" style="position:absolute;left:6536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tHMIA&#10;AADcAAAADwAAAGRycy9kb3ducmV2LnhtbERPTWvCQBC9C/6HZYTe6sYEiqauwagtiifTQq9DdkyC&#10;2dmQXTXtr+8WCt7m8T5nmQ2mFTfqXWNZwWwagSAurW64UvD58fY8B+E8ssbWMin4JgfZajxaYqrt&#10;nU90K3wlQgi7FBXU3neplK6syaCb2o44cGfbG/QB9pXUPd5DuGllHEUv0mDDoaHGjjY1lZfiahR8&#10;Hd1PmeeHeIfbJF5o4v17kSj1NBnWryA8Df4h/nfvdZgfJ/D3TLh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320cwgAAANwAAAAPAAAAAAAAAAAAAAAAAJgCAABkcnMvZG93&#10;bnJldi54bWxQSwUGAAAAAAQABAD1AAAAhwMAAAAA&#10;" path="m2,l17,10r8,10l27,25r,7l27,40r,5l20,45,12,40,7,35,2,30,,22,,15,,7,2,e" filled="f" strokecolor="#e15520" strokeweight="0">
                  <v:path arrowok="t" o:connecttype="custom" o:connectlocs="2,0;17,10;25,20;27,25;27,32;27,40;27,45;20,45;12,40;7,35;2,30;0,22;0,15;0,7;2,0" o:connectangles="0,0,0,0,0,0,0,0,0,0,0,0,0,0,0"/>
                </v:shape>
                <v:shape id="Freeform 7215" o:spid="_x0000_s1150" style="position:absolute;left:6538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0qB8YA&#10;AADcAAAADwAAAGRycy9kb3ducmV2LnhtbESPQWvCQBCF7wX/wzJCb3XTNFqbugaxiJ6EplrobchO&#10;k2B2NmS3Jv57VxB6m+G9ed+bRTaYRpypc7VlBc+TCARxYXXNpYLD1+ZpDsJ5ZI2NZVJwIQfZcvSw&#10;wFTbnj/pnPtShBB2KSqovG9TKV1RkUE3sS1x0H5tZ9CHtSul7rAP4aaRcRTNpMGaA6HCltYVFaf8&#10;zwTI9Cd/S/aFn5Uf89dVe2R++d4q9TgeVu8gPA3+33y/3ulQP07g9kyY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0qB8YAAADcAAAADwAAAAAAAAAAAAAAAACYAgAAZHJz&#10;L2Rvd25yZXYueG1sUEsFBgAAAAAEAAQA9QAAAIsDAAAAAA==&#10;" path="m32,50l,,32,50xm30,50r12,7l52,70r3,12l52,95,47,92,40,90,35,85,32,77,28,72r,-7l28,57r2,-7xe" fillcolor="#f3be00" stroked="f">
                  <v:path arrowok="t" o:connecttype="custom" o:connectlocs="32,50;0,0;32,50;30,50;42,57;52,70;55,82;52,95;47,92;40,90;35,85;32,77;28,72;28,65;28,57;30,50" o:connectangles="0,0,0,0,0,0,0,0,0,0,0,0,0,0,0,0"/>
                  <o:lock v:ext="edit" verticies="t"/>
                </v:shape>
                <v:shape id="Freeform 7216" o:spid="_x0000_s1151" style="position:absolute;left:6538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nNVcIA&#10;AADcAAAADwAAAGRycy9kb3ducmV2LnhtbERPTWvCQBC9C/0PyxR6040RpUZXqYJQxUvS6nnITrPB&#10;7GzIrhr/vVso9DaP9znLdW8bcaPO144VjEcJCOLS6ZorBd9fu+E7CB+QNTaOScGDPKxXL4MlZtrd&#10;OadbESoRQ9hnqMCE0GZS+tKQRT9yLXHkflxnMUTYVVJ3eI/htpFpksykxZpjg8GWtobKS3G1Ci75&#10;ad9uJsfD3s1255AeDc7HuVJvr/3HAkSgPvyL/9yfOs5Pp/D7TLx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c1VwgAAANwAAAAPAAAAAAAAAAAAAAAAAJgCAABkcnMvZG93&#10;bnJldi54bWxQSwUGAAAAAAQABAD1AAAAhwMAAAAA&#10;" path="m32,50l,,32,50xe" filled="f" strokecolor="#e15520" strokeweight="0">
                  <v:path arrowok="t" o:connecttype="custom" o:connectlocs="32,50;0,0;32,50" o:connectangles="0,0,0"/>
                </v:shape>
                <v:shape id="Freeform 7217" o:spid="_x0000_s1152" style="position:absolute;left:6566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jOhMIA&#10;AADcAAAADwAAAGRycy9kb3ducmV2LnhtbERPTWvCQBC9C/0Pywi96cYEpEY3oWmrWHpqLPQ6ZMck&#10;NDsbsluN/vpuQfA2j/c5m3w0nTjR4FrLChbzCARxZXXLtYKvw3b2BMJ5ZI2dZVJwIQd59jDZYKrt&#10;mT/pVPpahBB2KSpovO9TKV3VkEE3tz1x4I52MOgDHGqpBzyHcNPJOIqW0mDLoaHBnl4aqn7KX6Pg&#10;+8Ndq6J4j9/wNYlXmni/KxOlHqfj8xqEp9HfxTf3Xof58RL+nwkX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M6EwgAAANwAAAAPAAAAAAAAAAAAAAAAAJgCAABkcnMvZG93&#10;bnJldi54bWxQSwUGAAAAAAQABAD1AAAAhwMAAAAA&#10;" path="m2,l14,7,24,20r3,12l24,45,19,42,12,40,7,35,4,27,,22,,15,,7,2,e" filled="f" strokecolor="#e15520" strokeweight="0">
                  <v:path arrowok="t" o:connecttype="custom" o:connectlocs="2,0;14,7;24,20;27,32;24,45;19,42;12,40;7,35;4,27;0,22;0,15;0,7;2,0" o:connectangles="0,0,0,0,0,0,0,0,0,0,0,0,0"/>
                </v:shape>
                <v:shape id="Freeform 7218" o:spid="_x0000_s1153" style="position:absolute;left:6568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oFMEA&#10;AADcAAAADwAAAGRycy9kb3ducmV2LnhtbERPS2rDMBDdF3IHMYXuGqletIkTxZiQ0uxK4xxgsKaW&#10;qTUykuI4t48Khe7m8b6zrWY3iIlC7D1reFkqEMStNz13Gs7N+/MKREzIBgfPpOFGEard4mGLpfFX&#10;/qLplDqRQziWqMGmNJZSxtaSw7j0I3Hmvn1wmDIMnTQBrzncDbJQ6lU67Dk3WBxpb6n9OV2chqZu&#10;3KFYha5W53VTf360Vt2i1k+Pc70BkWhO/+I/99Hk+cUb/D6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qaBTBAAAA3AAAAA8AAAAAAAAAAAAAAAAAmAIAAGRycy9kb3du&#10;cmV2LnhtbFBLBQYAAAAABAAEAPUAAACGAwAAAAA=&#10;" path="m30,50l,,30,50xm30,50l42,60r8,10l55,82,52,97,45,95,40,90,35,85,30,80,27,72r,-7l27,57r3,-7xe" fillcolor="#f3be00" stroked="f">
                  <v:path arrowok="t" o:connecttype="custom" o:connectlocs="30,50;0,0;30,50;30,50;42,60;50,70;55,82;52,97;45,95;40,90;35,85;30,80;27,72;27,65;27,57;30,50" o:connectangles="0,0,0,0,0,0,0,0,0,0,0,0,0,0,0,0"/>
                  <o:lock v:ext="edit" verticies="t"/>
                </v:shape>
                <v:shape id="Freeform 7219" o:spid="_x0000_s1154" style="position:absolute;left:6568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O3tcgA&#10;AADcAAAADwAAAGRycy9kb3ducmV2LnhtbESPS0sDQRCE70L+w9ABL2JmDRLCmkkIGkXIgzwEc2x2&#10;OjtLdnqWnTFZ/fX2QfDWTVVXfT2Zdb5WF2pjFdjAwyADRVwEW3Fp4OPwej8GFROyxTowGfimCLNp&#10;72aCuQ1X3tFln0olIRxzNOBSanKtY+HIYxyEhli0U2g9JlnbUtsWrxLuaz3MspH2WLE0OGzo2VFx&#10;3n95A3p55+jzcX3kn7ftYfVCi+WmWhhz2+/mT6ASdenf/Hf9bgV/KLTyjEygp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87e1yAAAANwAAAAPAAAAAAAAAAAAAAAAAJgCAABk&#10;cnMvZG93bnJldi54bWxQSwUGAAAAAAQABAD1AAAAjQMAAAAA&#10;" path="m30,50l,,30,50xe" filled="f" strokecolor="#e15520" strokeweight="0">
                  <v:path arrowok="t" o:connecttype="custom" o:connectlocs="30,50;0,0;30,50" o:connectangles="0,0,0"/>
                </v:shape>
                <v:shape id="Freeform 7220" o:spid="_x0000_s1155" style="position:absolute;left:6595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9FhsAA&#10;AADcAAAADwAAAGRycy9kb3ducmV2LnhtbERPPWvDMBDdC/0P4grdGjmBGteJEoKhpGudDBkP6Wqb&#10;WCdjqZb976NCIds93uftDrPtxUSj7xwrWK8yEMTamY4bBZfz51sBwgdkg71jUrCQh8P++WmHpXGR&#10;v2mqQyNSCPsSFbQhDKWUXrdk0a/cQJy4HzdaDAmOjTQjxhRue7nJslxa7Dg1tDhQ1ZK+1b9WwamL&#10;umiq6n1x/nzNdB4LO0elXl/m4xZEoDk8xP/uL5Pmbz7g75l0gd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9FhsAAAADcAAAADwAAAAAAAAAAAAAAAACYAgAAZHJzL2Rvd25y&#10;ZXYueG1sUEsFBgAAAAAEAAQA9QAAAIUDAAAAAA==&#10;" path="m3,l15,10r8,10l28,32,25,47,18,45,13,40,8,35,3,30,,22,,15,,7,3,xe" filled="f" strokecolor="#e15520" strokeweight="0">
                  <v:path arrowok="t" o:connecttype="custom" o:connectlocs="3,0;15,10;23,20;28,32;25,47;18,45;13,40;8,35;3,30;0,22;0,15;0,7;3,0" o:connectangles="0,0,0,0,0,0,0,0,0,0,0,0,0"/>
                </v:shape>
                <v:shape id="Freeform 7221" o:spid="_x0000_s1156" style="position:absolute;left:6456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FRcUA&#10;AADcAAAADwAAAGRycy9kb3ducmV2LnhtbESPQWvCQBCF74X+h2UK3urGCFKiq5SKVLzVKuhtyI5J&#10;MDub7q4x7a/vHAq9zfDevPfNYjW4VvUUYuPZwGScgSIuvW24MnD43Dy/gIoJ2WLrmQx8U4TV8vFh&#10;gYX1d/6gfp8qJSEcCzRQp9QVWseyJodx7Dti0S4+OEyyhkrbgHcJd63Os2ymHTYsDTV29FZTed3f&#10;nIFNnp933TRfx3Asv9zk9PPez9bGjJ6G1zmoREP6N/9db63gTwV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IVFxQAAANwAAAAPAAAAAAAAAAAAAAAAAJgCAABkcnMv&#10;ZG93bnJldi54bWxQSwUGAAAAAAQABAD1AAAAigMAAAAA&#10;" path="m50,40l,,50,40xm50,40l62,50,72,60r3,5l75,72r,5l72,85,65,82,60,80,55,75,50,70,47,62,45,55r2,-8l50,40xe" fillcolor="#f3be00" stroked="f">
                  <v:path arrowok="t" o:connecttype="custom" o:connectlocs="50,40;0,0;50,40;50,40;62,50;72,60;75,65;75,72;75,77;72,85;65,82;60,80;55,75;50,70;47,62;45,55;47,47;50,40" o:connectangles="0,0,0,0,0,0,0,0,0,0,0,0,0,0,0,0,0,0"/>
                  <o:lock v:ext="edit" verticies="t"/>
                </v:shape>
                <v:shape id="Freeform 7222" o:spid="_x0000_s1157" style="position:absolute;left:64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Gw8MA&#10;AADcAAAADwAAAGRycy9kb3ducmV2LnhtbERP32vCMBB+H+x/CDfwZaypymR0RhkDQfFpVtnr0dyS&#10;0uZSmqxW/3ojDPZ2H9/PW65H14qB+lB7VjDNchDEldc1GwXHcvPyBiJEZI2tZ1JwoQDr1ePDEgvt&#10;z/xFwyEakUI4FKjAxtgVUobKksOQ+Y44cT++dxgT7I3UPZ5TuGvlLM8X0mHNqcFiR5+Wqubw6xTM&#10;tnZnhu+xMc98rU/N63Ufy1KpydP48Q4i0hj/xX/urU7z51O4P5Mu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aGw8MAAADcAAAADwAAAAAAAAAAAAAAAACYAgAAZHJzL2Rv&#10;d25yZXYueG1sUEsFBgAAAAAEAAQA9QAAAIgDAAAAAA==&#10;" path="m50,40l,,50,40xe" filled="f" strokecolor="#e15520" strokeweight="0">
                  <v:path arrowok="t" o:connecttype="custom" o:connectlocs="50,40;0,0;50,40" o:connectangles="0,0,0"/>
                </v:shape>
                <v:shape id="Freeform 7223" o:spid="_x0000_s1158" style="position:absolute;left:650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VtcEA&#10;AADcAAAADwAAAGRycy9kb3ducmV2LnhtbERPS4vCMBC+C/sfwix403QtFKlGEWFBlkVYHwdvQzM2&#10;1WZSmljrv98Igrf5+J4zX/a2Fh21vnKs4GucgCAunK64VHDYf4+mIHxA1lg7JgUP8rBcfAzmmGt3&#10;5z/qdqEUMYR9jgpMCE0upS8MWfRj1xBH7uxaiyHCtpS6xXsMt7WcJEkmLVYcGww2tDZUXHc3qyA9&#10;pz/6dLSZz/aJ6x6XXzJbr9Tws1/NQATqw1v8cm90nJ9O4PlMv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aFbXBAAAA3AAAAA8AAAAAAAAAAAAAAAAAmAIAAGRycy9kb3du&#10;cmV2LnhtbFBLBQYAAAAABAAEAPUAAACGAwAAAAA=&#10;" path="m5,l17,10,27,20r3,5l30,32r,5l27,45,20,42,15,40,10,35,5,30,2,22,,15,2,7,5,e" filled="f" strokecolor="#e15520" strokeweight="0">
                  <v:path arrowok="t" o:connecttype="custom" o:connectlocs="5,0;17,10;27,20;30,25;30,32;30,37;27,45;20,42;15,40;10,35;5,30;2,22;0,15;2,7;5,0" o:connectangles="0,0,0,0,0,0,0,0,0,0,0,0,0,0,0"/>
                </v:shape>
                <v:shape id="Freeform 7224" o:spid="_x0000_s1159" style="position:absolute;left:6429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xicMA&#10;AADcAAAADwAAAGRycy9kb3ducmV2LnhtbERPTWsCMRC9C/6HMII3TaxUZGtcXKG1By9dhfY4bMbd&#10;pZvJkqS67a9vCgVv83ifs8kH24kr+dA61rCYKxDElTMt1xrOp+fZGkSIyAY7x6ThmwLk2/Fog5lx&#10;N36jaxlrkUI4ZKihibHPpAxVQxbD3PXEibs4bzEm6GtpPN5SuO3kg1IrabHl1NBgT/uGqs/yy2rY&#10;q8vjS3kwx1UsfvxRfRRKvQ9aTyfD7glEpCHexf/uV5PmL5fw90y6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5xicMAAADcAAAADwAAAAAAAAAAAAAAAACYAgAAZHJzL2Rv&#10;d25yZXYueG1sUEsFBgAAAAAEAAQA9QAAAIgDAAAAAA==&#10;" path="m45,50l,,45,50xm45,50r14,8l67,68r2,7l69,80r,8l69,95,62,93,55,88,50,85,45,78,42,73r,-8l42,58r3,-8xe" fillcolor="#f3be00" stroked="f">
                  <v:path arrowok="t" o:connecttype="custom" o:connectlocs="45,50;0,0;45,50;45,50;59,58;67,68;69,75;69,80;69,88;69,95;62,93;55,88;50,85;45,78;42,73;42,65;42,58;45,50" o:connectangles="0,0,0,0,0,0,0,0,0,0,0,0,0,0,0,0,0,0"/>
                  <o:lock v:ext="edit" verticies="t"/>
                </v:shape>
                <v:shape id="Freeform 7225" o:spid="_x0000_s1160" style="position:absolute;left:6429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ujsMA&#10;AADcAAAADwAAAGRycy9kb3ducmV2LnhtbERPTWvCQBC9F/wPywheim6qRSS6igoFD60SFbwO2TEb&#10;zc6G7BrTf98tFHqbx/ucxaqzlWip8aVjBW+jBARx7nTJhYLz6WM4A+EDssbKMSn4Jg+rZe9lgal2&#10;T86oPYZCxBD2KSowIdSplD43ZNGPXE0cuatrLIYIm0LqBp8x3FZynCRTabHk2GCwpq2h/H58WAWt&#10;O5wy+5Xtb8nFbD4nm9fZbbtXatDv1nMQgbrwL/5z73ScP3mH32fi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sujsMAAADcAAAADwAAAAAAAAAAAAAAAACYAgAAZHJzL2Rv&#10;d25yZXYueG1sUEsFBgAAAAAEAAQA9QAAAIgDAAAAAA==&#10;" path="m45,50l,,45,50xe" filled="f" strokecolor="#e15520" strokeweight="0">
                  <v:path arrowok="t" o:connecttype="custom" o:connectlocs="45,50;0,0;45,50" o:connectangles="0,0,0"/>
                </v:shape>
                <v:shape id="Freeform 7226" o:spid="_x0000_s1161" style="position:absolute;left:6471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GLsMA&#10;AADcAAAADwAAAGRycy9kb3ducmV2LnhtbERPTWvCQBC9C/6HZYTe6qYJShtdpWlVFE9NC70O2TEJ&#10;zc6G7BrT/npXKHibx/uc5Xowjeipc7VlBU/TCARxYXXNpYKvz+3jMwjnkTU2lknBLzlYr8ajJaba&#10;XviD+tyXIoSwS1FB5X2bSumKigy6qW2JA3eynUEfYFdK3eElhJtGxlE0lwZrDg0VtvRWUfGTn42C&#10;76P7K7LsEG/wPYlfNPF+lydKPUyG1wUIT4O/i//dex3mJzO4PRMu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PGLsMAAADcAAAADwAAAAAAAAAAAAAAAACYAgAAZHJzL2Rv&#10;d25yZXYueG1sUEsFBgAAAAAEAAQA9QAAAIgDAAAAAA==&#10;" path="m3,l17,8r8,10l27,25r,5l27,38r,7l20,43,13,38,8,35,3,28,,23,,15,,8,3,e" filled="f" strokecolor="#e15520" strokeweight="0">
                  <v:path arrowok="t" o:connecttype="custom" o:connectlocs="3,0;17,8;25,18;27,25;27,30;27,38;27,45;20,43;13,38;8,35;3,28;0,23;0,15;0,8;3,0" o:connectangles="0,0,0,0,0,0,0,0,0,0,0,0,0,0,0"/>
                </v:shape>
                <v:shape id="Freeform 7227" o:spid="_x0000_s1162" style="position:absolute;left:6404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ZkcMA&#10;AADcAAAADwAAAGRycy9kb3ducmV2LnhtbERPPWvDMBDdC/0P4gpdSizXAae4UUIoFArO0thLt4t1&#10;tU2sk5HU2Pn3USDQ7R7v89bb2QziTM73lhW8JikI4sbqnlsFdfW5eAPhA7LGwTIpuJCH7ebxYY2F&#10;thN/0/kQWhFD2BeooAthLKT0TUcGfWJH4sj9WmcwROhaqR1OMdwMMkvTXBrsOTZ0ONJHR83p8GcU&#10;OFP+lDrbHV/2fW5PVV7WXq6Uen6ad+8gAs3hX3x3f+k4f5nD7Zl4gd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sZkcMAAADcAAAADwAAAAAAAAAAAAAAAACYAgAAZHJzL2Rv&#10;d25yZXYueG1sUEsFBgAAAAAEAAQA9QAAAIgDAAAAAA==&#10;" path="m42,45l,,42,45xm42,45r13,7l65,62r2,5l67,75r,7l67,90,60,87,52,82,47,80,42,72,40,67,37,60r,-8l42,45xe" fillcolor="#f3be00" stroked="f">
                  <v:path arrowok="t" o:connecttype="custom" o:connectlocs="42,45;0,0;42,45;42,45;55,52;65,62;67,67;67,75;67,82;67,90;60,87;52,82;47,80;42,72;40,67;37,60;37,52;42,45" o:connectangles="0,0,0,0,0,0,0,0,0,0,0,0,0,0,0,0,0,0"/>
                  <o:lock v:ext="edit" verticies="t"/>
                </v:shape>
                <v:shape id="Freeform 7228" o:spid="_x0000_s1163" style="position:absolute;left:6404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pdz8QA&#10;AADcAAAADwAAAGRycy9kb3ducmV2LnhtbERP22oCMRB9L/QfwhR8Ec1W8bY1itoKgn2olw8YNuPu&#10;4mayJKmufn0jCH2bw7nOdN6YSlzI+dKygvduAoI4s7rkXMHxsO6MQfiArLGyTApu5GE+e32ZYqrt&#10;lXd02YdcxBD2KSooQqhTKX1WkEHftTVx5E7WGQwRulxqh9cYbirZS5KhNFhybCiwplVB2Xn/axSc&#10;ffte/nxuloPJ14Huq8p916etUq23ZvEBIlAT/sVP90bH+f0RPJ6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qXc/EAAAA3AAAAA8AAAAAAAAAAAAAAAAAmAIAAGRycy9k&#10;b3ducmV2LnhtbFBLBQYAAAAABAAEAPUAAACJAwAAAAA=&#10;" path="m42,45l,,42,45xe" filled="f" strokecolor="#e15520" strokeweight="0">
                  <v:path arrowok="t" o:connecttype="custom" o:connectlocs="42,45;0,0;42,45" o:connectangles="0,0,0"/>
                </v:shape>
                <v:shape id="Freeform 7229" o:spid="_x0000_s1164" style="position:absolute;left:644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IiX8UA&#10;AADcAAAADwAAAGRycy9kb3ducmV2LnhtbESPT2vDMAzF74N+B6NCb6vTBULJ6pZSKIxRBuufw24i&#10;VuNssRxiL02//XQY9Cbxnt77abUZfasG6mMT2MBinoEiroJtuDZwPu2fl6BiQrbYBiYDd4qwWU+e&#10;VljacONPGo6pVhLCsUQDLqWu1DpWjjzGeeiIRbuG3mOSta+17fEm4b7VL1lWaI8NS4PDjnaOqp/j&#10;rzeQX/N3+3XxRSxOWRju3wdyH9GY2XTcvoJKNKaH+f/6zQp+LrTyjE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iJfxQAAANwAAAAPAAAAAAAAAAAAAAAAAJgCAABkcnMv&#10;ZG93bnJldi54bWxQSwUGAAAAAAQABAD1AAAAigMAAAAA&#10;" path="m5,l18,7,28,17r2,5l30,30r,7l30,45,23,42,15,37,10,35,5,27,3,22,,15,,7,5,e" filled="f" strokecolor="#e15520" strokeweight="0">
                  <v:path arrowok="t" o:connecttype="custom" o:connectlocs="5,0;18,7;28,17;30,22;30,30;30,37;30,45;23,42;15,37;10,35;5,27;3,22;0,15;0,7;5,0" o:connectangles="0,0,0,0,0,0,0,0,0,0,0,0,0,0,0"/>
                </v:shape>
                <v:shape id="Freeform 7230" o:spid="_x0000_s1165" style="position:absolute;left:6359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1/8sAA&#10;AADcAAAADwAAAGRycy9kb3ducmV2LnhtbERPTWvCQBC9C/0PyxR6000tiE3dBFGEXhSi7X3ITjeh&#10;2dk0O2r6791Cwds83uesytF36kJDbAMbeJ5loIjrYFt2Bj5Ou+kSVBRki11gMvBLEcriYbLC3IYr&#10;V3Q5ilMphGOOBhqRPtc61g15jLPQEyfuKwweJcHBaTvgNYX7Ts+zbKE9tpwaGuxp01D9fTx7A1sn&#10;Tve2clzJ52HrtNvzz9qYp8dx/QZKaJS7+N/9btP8l1f4eyZdoIsb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1/8sAAAADcAAAADwAAAAAAAAAAAAAAAACYAgAAZHJzL2Rvd25y&#10;ZXYueG1sUEsFBgAAAAAEAAQA9QAAAIUDAAAAAA==&#10;" path="m52,40l,,52,40xm52,37l65,47,75,57r2,5l77,70r,5l77,82r-7,l62,77,57,72,52,67,50,60,47,55r3,-8l52,37xe" fillcolor="#f3be00" stroked="f">
                  <v:path arrowok="t" o:connecttype="custom" o:connectlocs="52,40;0,0;52,40;52,37;65,47;75,57;77,62;77,70;77,75;77,82;70,82;62,77;57,72;52,67;50,60;47,55;50,47;52,37" o:connectangles="0,0,0,0,0,0,0,0,0,0,0,0,0,0,0,0,0,0"/>
                  <o:lock v:ext="edit" verticies="t"/>
                </v:shape>
                <v:shape id="Freeform 7231" o:spid="_x0000_s1166" style="position:absolute;left:6359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pxucYA&#10;AADcAAAADwAAAGRycy9kb3ducmV2LnhtbESPQUvDQBCF74L/YRnBm91YrS2x2yKK4M02idDjmB2T&#10;kOxsyG7T9N93DkJvM7w3732z3k6uUyMNofFs4HGWgCIuvW24MlDknw8rUCEiW+w8k4EzBdhubm/W&#10;mFp/4j2NWayUhHBI0UAdY59qHcqaHIaZ74lF+/ODwyjrUGk74EnCXafnSfKiHTYsDTX29F5T2WZH&#10;Z+BnOR7cbnn8bt1C/86zIm+Lpw9j7u+mt1dQkaZ4Nf9ff1nBfxZ8eUYm0J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pxucYAAADcAAAADwAAAAAAAAAAAAAAAACYAgAAZHJz&#10;L2Rvd25yZXYueG1sUEsFBgAAAAAEAAQA9QAAAIsDAAAAAA==&#10;" path="m52,40l,,52,40xe" filled="f" strokecolor="#e15520" strokeweight="0">
                  <v:path arrowok="t" o:connecttype="custom" o:connectlocs="52,40;0,0;52,40" o:connectangles="0,0,0"/>
                </v:shape>
                <v:shape id="Freeform 7232" o:spid="_x0000_s1167" style="position:absolute;left:640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74v8EA&#10;AADcAAAADwAAAGRycy9kb3ducmV2LnhtbERPS4vCMBC+C/6HMMLeNHWVItUoIiwsiwi+Dt6GZmyq&#10;zaQ02Vr/vREW9jYf33MWq85WoqXGl44VjEcJCOLc6ZILBafj13AGwgdkjZVjUvAkD6tlv7fATLsH&#10;76k9hELEEPYZKjAh1JmUPjdk0Y9cTRy5q2sshgibQuoGHzHcVvIzSVJpseTYYLCmjaH8fvi1CibX&#10;yY++nG3q02Pi2udtS2bnlfoYdOs5iEBd+Bf/ub91nD8dw/uZeIF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O+L/BAAAA3AAAAA8AAAAAAAAAAAAAAAAAmAIAAGRycy9kb3du&#10;cmV2LnhtbFBLBQYAAAAABAAEAPUAAACGAwAAAAA=&#10;" path="m5,l18,10,28,20r2,5l30,33r,5l30,45r-7,l15,40,10,35,5,30,3,23,,18,3,10,5,e" filled="f" strokecolor="#e15520" strokeweight="0">
                  <v:path arrowok="t" o:connecttype="custom" o:connectlocs="5,0;18,10;28,20;30,25;30,33;30,38;30,45;23,45;15,40;10,35;5,30;3,23;0,18;3,10;5,0" o:connectangles="0,0,0,0,0,0,0,0,0,0,0,0,0,0,0"/>
                </v:shape>
                <v:shape id="Freeform 7233" o:spid="_x0000_s1168" style="position:absolute;left:6312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hMzMMA&#10;AADcAAAADwAAAGRycy9kb3ducmV2LnhtbERPTWvCQBC9C/0Pywi96cbYikRXKYJgKVhMPehtzI5J&#10;MDsbdldN/31XEHqbx/uc+bIzjbiR87VlBaNhAoK4sLrmUsH+Zz2YgvABWWNjmRT8kofl4qU3x0zb&#10;O+/olodSxBD2GSqoQmgzKX1RkUE/tC1x5M7WGQwRulJqh/cYbhqZJslEGqw5NlTY0qqi4pJfjYLD&#10;13qXX20+Ppar70nabD+Tk3tX6rXffcxABOrCv/jp3ug4/y2FxzPxA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hMzMMAAADcAAAADwAAAAAAAAAAAAAAAACYAgAAZHJzL2Rv&#10;d25yZXYueG1sUEsFBgAAAAAEAAQA9QAAAIgDAAAAAA==&#10;" path="m62,35l,,62,35xm62,35r15,8l90,53r2,5l94,63r3,7l97,75r-10,l80,73,72,68,67,63,62,55,60,50r,-7l62,35xe" fillcolor="#f3be00" stroked="f">
                  <v:path arrowok="t" o:connecttype="custom" o:connectlocs="62,35;0,0;62,35;62,35;77,43;90,53;92,58;94,63;97,70;97,75;87,75;80,73;72,68;67,63;62,55;60,50;60,43;62,35" o:connectangles="0,0,0,0,0,0,0,0,0,0,0,0,0,0,0,0,0,0"/>
                  <o:lock v:ext="edit" verticies="t"/>
                </v:shape>
                <v:shape id="Freeform 7234" o:spid="_x0000_s1169" style="position:absolute;left:6312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0T8EA&#10;AADcAAAADwAAAGRycy9kb3ducmV2LnhtbERP24rCMBB9X/Afwgj7tqa6IlqNIkJFEBa8ID4OzdgW&#10;m0ltYq1/bxYE3+ZwrjNbtKYUDdWusKyg34tAEKdWF5wpOB6SnzEI55E1lpZJwZMcLOadrxnG2j54&#10;R83eZyKEsItRQe59FUvp0pwMup6tiAN3sbVBH2CdSV3jI4SbUg6iaCQNFhwacqxolVN63d+NguF5&#10;ic12PEkTI7Pkb7C+6ZMfKfXdbZdTEJ5a/xG/3Rsd5g9/4f+ZcIG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RNE/BAAAA3AAAAA8AAAAAAAAAAAAAAAAAmAIAAGRycy9kb3du&#10;cmV2LnhtbFBLBQYAAAAABAAEAPUAAACGAwAAAAA=&#10;" path="m62,35l,,62,35xe" filled="f" strokecolor="#e15520" strokeweight="0">
                  <v:path arrowok="t" o:connecttype="custom" o:connectlocs="62,35;0,0;62,35" o:connectangles="0,0,0"/>
                </v:shape>
                <v:shape id="Freeform 7235" o:spid="_x0000_s1170" style="position:absolute;left:6372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JHMMA&#10;AADcAAAADwAAAGRycy9kb3ducmV2LnhtbERP22oCMRB9L/QfwhR8q1lFvGyNUgRBrWC9fMC4GXfT&#10;bibLJurWrzeC0Lc5nOuMp40txYVqbxwr6LQTEMSZ04ZzBYf9/H0IwgdkjaVjUvBHHqaT15cxptpd&#10;eUuXXchFDGGfooIihCqV0mcFWfRtVxFH7uRqiyHCOpe6xmsMt6XsJklfWjQcGwqsaFZQ9rs7WwWb&#10;289yaTbfw6/OIKz16nS8jcxRqdZb8/kBIlAT/sVP90LH+b0ePJ6JF8j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JHMMAAADcAAAADwAAAAAAAAAAAAAAAACYAgAAZHJzL2Rv&#10;d25yZXYueG1sUEsFBgAAAAAEAAQA9QAAAIgDAAAAAA==&#10;" path="m2,l17,8,30,18r2,5l34,28r3,7l37,40r-10,l20,38,12,33,7,28,2,20,,15,,8,2,e" filled="f" strokecolor="#e15520" strokeweight="0">
                  <v:path arrowok="t" o:connecttype="custom" o:connectlocs="2,0;17,8;30,18;32,23;34,28;37,35;37,40;27,40;20,38;12,33;7,28;2,20;0,15;0,8;2,0" o:connectangles="0,0,0,0,0,0,0,0,0,0,0,0,0,0,0"/>
                </v:shape>
                <v:shape id="Freeform 7236" o:spid="_x0000_s1171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mO8EA&#10;AADcAAAADwAAAGRycy9kb3ducmV2LnhtbERPTWsCMRC9C/0PYQreNFuxYrdG0aIi7MlYPI+b6Wbp&#10;ZrJsUl3/fVMoeJvH+5zFqneNuFIXas8KXsYZCOLSm5orBZ+n3WgOIkRkg41nUnCnAKvl02CBufE3&#10;PtJVx0qkEA45KrAxtrmUobTkMIx9S5y4L985jAl2lTQd3lK4a+Qky2bSYc2pwWJLH5bKb/3jFGy0&#10;Lnx2Kc7FfifftlttN+XBKjV87tfvICL18SH+dx9Mmj99hb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VJjvBAAAA3AAAAA8AAAAAAAAAAAAAAAAAmAIAAGRycy9kb3du&#10;cmV2LnhtbFBLBQYAAAAABAAEAPUAAACGAwAAAAA=&#10;" path="m,7l14,,29,,42,2r12,8l42,15,27,17,19,15,12,12,4,10,,7xe" fillcolor="#f3be00" stroked="f">
                  <v:path arrowok="t" o:connecttype="custom" o:connectlocs="0,7;14,0;29,0;42,2;54,10;42,15;27,17;19,15;12,12;4,10;0,7" o:connectangles="0,0,0,0,0,0,0,0,0,0,0"/>
                </v:shape>
                <v:shape id="Freeform 7237" o:spid="_x0000_s1172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GNsMA&#10;AADcAAAADwAAAGRycy9kb3ducmV2LnhtbERPWWsCMRB+F/wPYQp902wPD7ZmxVYKxb54Qh+HzeyB&#10;m8mSpLr11xtB6Nt8fOfM5p1pxImcry0reBomIIhzq2suFex3n4MpCB+QNTaWScEfeZhn/d4MU23P&#10;vKHTNpQihrBPUUEVQptK6fOKDPqhbYkjV1hnMEToSqkdnmO4aeRzkoylwZpjQ4UtfVSUH7e/RsGx&#10;/rHvtlgvy9Xk+zByXf6yvEyVenzoFm8gAnXhX3x3f+k4/3UMt2fiB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yGNsMAAADcAAAADwAAAAAAAAAAAAAAAACYAgAAZHJzL2Rv&#10;d25yZXYueG1sUEsFBgAAAAAEAAQA9QAAAIgDAAAAAA==&#10;" path="m,7l14,,29,,42,2r12,8l42,15,27,17,19,15,12,12,4,10,,7e" filled="f" strokecolor="#e15520" strokeweight="0">
                  <v:path arrowok="t" o:connecttype="custom" o:connectlocs="0,7;14,0;29,0;42,2;54,10;42,15;27,17;19,15;12,12;4,10;0,7" o:connectangles="0,0,0,0,0,0,0,0,0,0,0"/>
                </v:shape>
                <v:shape id="Freeform 7238" o:spid="_x0000_s1173" style="position:absolute;left:6444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5YmMEA&#10;AADcAAAADwAAAGRycy9kb3ducmV2LnhtbERPTYvCMBC9C/sfwgh7EU13EVerUZZF0ZusevA4NGNT&#10;bSaliVr99UYQvM3jfc5k1thSXKj2hWMFX70EBHHmdMG5gt120R2C8AFZY+mYFNzIw2z60Zpgqt2V&#10;/+myCbmIIexTVGBCqFIpfWbIou+5ijhyB1dbDBHWudQ1XmO4LeV3kgykxYJjg8GK/gxlp83ZKlh1&#10;kr0peGlotFusKzm/u+3oqNRnu/kdgwjUhLf45V7pOL//A89n4gV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+WJjBAAAA3AAAAA8AAAAAAAAAAAAAAAAAmAIAAGRycy9kb3du&#10;cmV2LnhtbFBLBQYAAAAABAAEAPUAAACGAwAAAAA=&#10;" path="m62,20l79,15r15,l107,17r15,8l109,30r-17,l84,30,77,27,69,25,62,20xm62,20l,,62,20xe" fillcolor="#f3be00" stroked="f">
                  <v:path arrowok="t" o:connecttype="custom" o:connectlocs="62,20;79,15;94,15;107,17;122,25;109,30;92,30;84,30;77,27;69,25;62,20;62,20;0,0;62,20" o:connectangles="0,0,0,0,0,0,0,0,0,0,0,0,0,0"/>
                  <o:lock v:ext="edit" verticies="t"/>
                </v:shape>
                <v:shape id="Freeform 7239" o:spid="_x0000_s1174" style="position:absolute;left:650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6wsUA&#10;AADcAAAADwAAAGRycy9kb3ducmV2LnhtbESPQWvCQBCF7wX/wzKCt7pRJJHUVUQR7MVSLZ6H7DRJ&#10;zc7G7Krpv3cOhd5meG/e+2ax6l2j7tSF2rOByTgBRVx4W3Np4Ou0e52DChHZYuOZDPxSgNVy8LLA&#10;3PoHf9L9GEslIRxyNFDF2OZah6Iih2HsW2LRvn3nMMraldp2+JBw1+hpkqTaYc3SUGFLm4qKy/Hm&#10;DGyv6Tlk7830sCvTbHbenLKP7MeY0bBfv4GK1Md/89/13gr+TGjlGZlAL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brCxQAAANwAAAAPAAAAAAAAAAAAAAAAAJgCAABkcnMv&#10;ZG93bnJldi54bWxQSwUGAAAAAAQABAD1AAAAigMAAAAA&#10;" path="m,5l17,,32,,45,2r15,8l47,15r-17,l22,15,15,12,7,10,,5e" filled="f" strokecolor="#e15520" strokeweight="0">
                  <v:path arrowok="t" o:connecttype="custom" o:connectlocs="0,5;17,0;32,0;45,2;60,10;47,15;30,15;22,15;15,12;7,10;0,5" o:connectangles="0,0,0,0,0,0,0,0,0,0,0"/>
                </v:shape>
                <v:shape id="Freeform 7240" o:spid="_x0000_s1175" style="position:absolute;left:6444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6kL8A&#10;AADcAAAADwAAAGRycy9kb3ducmV2LnhtbERPS4vCMBC+L/gfwgje1rSLilajiFjx6gPPYzO2xWZS&#10;kqzWf28WFrzNx/ecxaozjXiQ87VlBekwAUFcWF1zqeB8yr+nIHxA1thYJgUv8rBa9r4WmGn75AM9&#10;jqEUMYR9hgqqENpMSl9UZNAPbUscuZt1BkOErpTa4TOGm0b+JMlEGqw5NlTY0qai4n78NQryaTib&#10;3XZ08enBjVNb5te9zJUa9Lv1HESgLnzE/+69jvNHM/h7Jl4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ATqQvwAAANwAAAAPAAAAAAAAAAAAAAAAAJgCAABkcnMvZG93bnJl&#10;di54bWxQSwUGAAAAAAQABAD1AAAAhAMAAAAA&#10;" path="m62,20l,,62,20e" filled="f" strokecolor="#e15520" strokeweight="0">
                  <v:path arrowok="t" o:connecttype="custom" o:connectlocs="62,20;0,0;62,20" o:connectangles="0,0,0"/>
                </v:shape>
                <v:shape id="Freeform 7241" o:spid="_x0000_s1176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0N18UA&#10;AADcAAAADwAAAGRycy9kb3ducmV2LnhtbESPT2vCQBDF7wW/wzKCl6IbpVWbukopCF4K9R9ep9lp&#10;NpidDdmNpt++cyj0NsN7895vVpve1+pGbawCG5hOMlDERbAVlwZOx+14CSomZIt1YDLwQxE268HD&#10;CnMb7ryn2yGVSkI45mjApdTkWsfCkcc4CQ2xaN+h9ZhkbUttW7xLuK/1LMvm2mPF0uCwoXdHxfXQ&#10;eQP2K2I26z6fPmrvXnixe+zOFzJmNOzfXkEl6tO/+e96ZwX/WfD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Q3XxQAAANwAAAAPAAAAAAAAAAAAAAAAAJgCAABkcnMv&#10;ZG93bnJldi54bWxQSwUGAAAAAAQABAD1AAAAigMAAAAA&#10;" path="m,8l15,3,30,,42,3,55,8,45,15,28,18r-8,l13,15,5,13,,8xe" fillcolor="#f3be00" stroked="f">
                  <v:path arrowok="t" o:connecttype="custom" o:connectlocs="0,8;15,3;30,0;42,3;55,8;45,15;28,18;20,18;13,15;5,13;0,8" o:connectangles="0,0,0,0,0,0,0,0,0,0,0"/>
                </v:shape>
                <v:shape id="Freeform 7242" o:spid="_x0000_s1177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lz8EA&#10;AADcAAAADwAAAGRycy9kb3ducmV2LnhtbERPTWsCMRC9F/ofwhR6q1kLW2Q1SinY2qNW0OO4GTeL&#10;m8mapBr99Y0g9DaP9zmTWbKdOJEPrWMFw0EBgrh2uuVGwfpn/jICESKyxs4xKbhQgNn08WGClXZn&#10;XtJpFRuRQzhUqMDE2FdShtqQxTBwPXHm9s5bjBn6RmqP5xxuO/laFG/SYsu5wWBPH4bqw+rXKvAp&#10;fW6+dGnCcdf6cBl9L7bXUqnnp/Q+BhEpxX/x3b3QeX45hNsz+QI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wJc/BAAAA3AAAAA8AAAAAAAAAAAAAAAAAmAIAAGRycy9kb3du&#10;cmV2LnhtbFBLBQYAAAAABAAEAPUAAACGAwAAAAA=&#10;" path="m,8l15,3,30,,42,3,55,8,45,15,28,18r-8,l13,15,5,13,,8e" filled="f" strokecolor="#e15520" strokeweight="0">
                  <v:path arrowok="t" o:connecttype="custom" o:connectlocs="0,8;15,3;30,0;42,3;55,8;45,15;28,18;20,18;13,15;5,13;0,8" o:connectangles="0,0,0,0,0,0,0,0,0,0,0"/>
                </v:shape>
                <v:shape id="Freeform 7243" o:spid="_x0000_s1178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yp8QA&#10;AADcAAAADwAAAGRycy9kb3ducmV2LnhtbERPS2vCQBC+F/oflin0VjcRWmp0lSAo0p58Id6G7JhE&#10;s7Mxuybx33eFgrf5+J4zmfWmEi01rrSsIB5EIIgzq0vOFey2i49vEM4ja6wsk4I7OZhNX18mmGjb&#10;8Zrajc9FCGGXoILC+zqR0mUFGXQDWxMH7mQbgz7AJpe6wS6Em0oOo+hLGiw5NBRY07yg7LK5GQWH&#10;xbW8nY9pf4oP++X15/e+G+3nSr2/9ekYhKfeP8X/7pUO8z+H8HgmXC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ycqfEAAAA3AAAAA8AAAAAAAAAAAAAAAAAmAIAAGRycy9k&#10;b3ducmV2LnhtbFBLBQYAAAAABAAEAPUAAACJAwAAAAA=&#10;" path="m64,13l,,64,13xe" fillcolor="#f3be00" stroked="f">
                  <v:path arrowok="t" o:connecttype="custom" o:connectlocs="64,13;0,0;64,13" o:connectangles="0,0,0"/>
                </v:shape>
                <v:shape id="Freeform 7244" o:spid="_x0000_s1179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OVMEA&#10;AADcAAAADwAAAGRycy9kb3ducmV2LnhtbERPTWsCMRC9F/ofwhS81axaS90aRSyCPartwduwGZOl&#10;m8m6SeP23zeC4G0e73Pmy941IlEXas8KRsMCBHHldc1Gwddh8/wGIkRkjY1nUvBHAZaLx4c5ltpf&#10;eEdpH43IIRxKVGBjbEspQ2XJYRj6ljhzJ985jBl2RuoOLzncNXJcFK/SYc25wWJLa0vVz/7XKag9&#10;mk3aHl8+P2bf51Nvm2TSSKnBU796BxGpj3fxzb3Vef50Atdn8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EDlTBAAAA3AAAAA8AAAAAAAAAAAAAAAAAmAIAAGRycy9kb3du&#10;cmV2LnhtbFBLBQYAAAAABAAEAPUAAACGAwAAAAA=&#10;" path="m64,13l,,64,13xe" filled="f" strokecolor="#e15520" strokeweight="0">
                  <v:path arrowok="t" o:connecttype="custom" o:connectlocs="64,13;0,0;64,13" o:connectangles="0,0,0"/>
                </v:shape>
                <v:shape id="Freeform 7245" o:spid="_x0000_s1180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kvcMA&#10;AADcAAAADwAAAGRycy9kb3ducmV2LnhtbERPTU8CMRC9m/AfmiHhJi0GRRcKIYoROAF64TbZDtvF&#10;7XSzrbvrv7cmJt7m5X3OYtW7SrTUhNKzhslYgSDOvSm50PDx/nr7CCJEZIOVZ9LwTQFWy8HNAjPj&#10;Oz5Se4qFSCEcMtRgY6wzKUNuyWEY+5o4cRffOIwJNoU0DXYp3FXyTqkH6bDk1GCxpmdL+efpy2m4&#10;7O162x52ZtO92M3selZvT73SejTs13MQkfr4L/5zb02afz+F32fS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rkvcMAAADcAAAADwAAAAAAAAAAAAAAAACYAgAAZHJzL2Rv&#10;d25yZXYueG1sUEsFBgAAAAAEAAQA9QAAAIgDAAAAAA==&#10;" path="m,7l15,2,28,,43,,55,7,43,12,28,17r-8,l13,15,5,12,,7xe" fillcolor="#f3be00" stroked="f">
                  <v:path arrowok="t" o:connecttype="custom" o:connectlocs="0,7;15,2;28,0;43,0;55,7;43,12;28,17;20,17;13,15;5,12;0,7" o:connectangles="0,0,0,0,0,0,0,0,0,0,0"/>
                </v:shape>
                <v:shape id="Freeform 7246" o:spid="_x0000_s1181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koIsIA&#10;AADcAAAADwAAAGRycy9kb3ducmV2LnhtbERPTWvCQBC9F/wPywi91Y3SWJu6ii0qXmMF8TZkxySa&#10;nU13txr/vSsUepvH+5zpvDONuJDztWUFw0ECgriwuuZSwe579TIB4QOyxsYyKbiRh/ms9zTFTNsr&#10;53TZhlLEEPYZKqhCaDMpfVGRQT+wLXHkjtYZDBG6UmqH1xhuGjlKkrE0WHNsqLClr4qK8/bXKNgc&#10;94fP92X6WrqcfPfztj6N85FSz/1u8QEiUBf+xX/ujY7z0xQez8QL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WSgiwgAAANwAAAAPAAAAAAAAAAAAAAAAAJgCAABkcnMvZG93&#10;bnJldi54bWxQSwUGAAAAAAQABAD1AAAAhwMAAAAA&#10;" path="m,7l15,2,28,,43,,55,7,43,12,28,17r-8,l13,15,5,12,,7e" filled="f" strokecolor="#e15520" strokeweight="0">
                  <v:path arrowok="t" o:connecttype="custom" o:connectlocs="0,7;15,2;28,0;43,0;55,7;43,12;28,17;20,17;13,15;5,12;0,7" o:connectangles="0,0,0,0,0,0,0,0,0,0,0"/>
                </v:shape>
                <v:shape id="Freeform 7247" o:spid="_x0000_s1182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Bt8EA&#10;AADcAAAADwAAAGRycy9kb3ducmV2LnhtbERPS2sCMRC+C/6HMEJvmlVRZGsUESweXS0Ub9PN7KPd&#10;TJYkXbf/3giCt/n4nrPe9qYRHTlfW1YwnSQgiHOray4VfF4O4xUIH5A1NpZJwT952G6GgzWm2t44&#10;o+4cShFD2KeooAqhTaX0eUUG/cS2xJErrDMYInSl1A5vMdw0cpYkS2mw5thQYUv7ivLf859RkF26&#10;rG6up6/kozi5w08xx+8FK/U26nfvIAL14SV+uo86zl8s4fFMvEB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swbfBAAAA3AAAAA8AAAAAAAAAAAAAAAAAmAIAAGRycy9kb3du&#10;cmV2LnhtbFBLBQYAAAAABAAEAPUAAACGAwAAAAA=&#10;" path="m64,7l,,64,7xe" fillcolor="#f3be00" stroked="f">
                  <v:path arrowok="t" o:connecttype="custom" o:connectlocs="64,7;0,0;64,7" o:connectangles="0,0,0"/>
                </v:shape>
                <v:shape id="Freeform 7248" o:spid="_x0000_s1183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3KEMQA&#10;AADcAAAADwAAAGRycy9kb3ducmV2LnhtbERPTWvCQBC9C/0PyxR6EbNR0JbUVaooeKnEVGiPQ3aa&#10;LM3OhuxWY3+9Kwi9zeN9znzZ20acqPPGsYJxkoIgLp02XCk4fmxHLyB8QNbYOCYFF/KwXDwM5php&#10;d+YDnYpQiRjCPkMFdQhtJqUva7LoE9cSR+7bdRZDhF0ldYfnGG4bOUnTmbRoODbU2NK6pvKn+LUK&#10;CmP+TPo+PEzy/Rfn+efKb0yv1NNj//YKIlAf/sV3907H+dNnuD0TL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NyhDEAAAA3AAAAA8AAAAAAAAAAAAAAAAAmAIAAGRycy9k&#10;b3ducmV2LnhtbFBLBQYAAAAABAAEAPUAAACJAwAAAAA=&#10;" path="m64,7l,,64,7xe" filled="f" strokecolor="#e15520" strokeweight="0">
                  <v:path arrowok="t" o:connecttype="custom" o:connectlocs="64,7;0,0;64,7" o:connectangles="0,0,0"/>
                </v:shape>
                <v:shape id="Freeform 7249" o:spid="_x0000_s1184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PAcEA&#10;AADcAAAADwAAAGRycy9kb3ducmV2LnhtbESPwarCQAxF94L/MER4O51a8VGqo4ggunHxqh8QOrEt&#10;djKlM2r9e7N44C7h3tx7st4OrlVP6kPj2cB8loAiLr1tuDJwvRymGagQkS22nsnAmwJsN+PRGnPr&#10;X/xHzyJWSkI45GigjrHLtQ5lTQ7DzHfEot187zDK2lfa9viScNfqNEl+tcOGpaHGjvY1lffi4Qxk&#10;WXo+XZe4CJwOyfxy3N+0Loz5mQy7FahIQ/ya/69PVvCXQivPyAR68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UzwHBAAAA3AAAAA8AAAAAAAAAAAAAAAAAmAIAAGRycy9kb3du&#10;cmV2LnhtbFBLBQYAAAAABAAEAPUAAACGAwAAAAA=&#10;" path="m,10l14,2,29,,42,,57,5,44,12,29,17r-7,l12,15,5,12,,10xe" fillcolor="#f3be00" stroked="f">
                  <v:path arrowok="t" o:connecttype="custom" o:connectlocs="0,10;14,2;29,0;42,0;57,5;44,12;29,17;22,17;12,15;5,12;0,10" o:connectangles="0,0,0,0,0,0,0,0,0,0,0"/>
                </v:shape>
                <v:shape id="Freeform 7250" o:spid="_x0000_s1185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9T8MA&#10;AADcAAAADwAAAGRycy9kb3ducmV2LnhtbESPQYvCMBCF7wv+hzCCtzV1F8VWo8iC4EXFKngdm7Et&#10;NpPSZG3115uFBW8zvPe9eTNfdqYSd2pcaVnBaBiBIM6sLjlXcDquP6cgnEfWWFkmBQ9ysFz0PuaY&#10;aNvyge6pz0UIYZeggsL7OpHSZQUZdENbEwftahuDPqxNLnWDbQg3lfyKook0WHK4UGBNPwVlt/TX&#10;hBrnzfd+6xirdm0vHm383KWxUoN+t5qB8NT5t/mf3ujAjWP4eyZM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q9T8MAAADcAAAADwAAAAAAAAAAAAAAAACYAgAAZHJzL2Rv&#10;d25yZXYueG1sUEsFBgAAAAAEAAQA9QAAAIgDAAAAAA==&#10;" path="m,10l14,2,29,,42,,57,5,44,12,29,17r-7,l12,15,5,12,,10e" filled="f" strokecolor="#e15520" strokeweight="0">
                  <v:path arrowok="t" o:connecttype="custom" o:connectlocs="0,10;14,2;29,0;42,0;57,5;44,12;29,17;22,17;12,15;5,12;0,10" o:connectangles="0,0,0,0,0,0,0,0,0,0,0"/>
                </v:shape>
                <v:shape id="Freeform 7251" o:spid="_x0000_s1186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jQcgA&#10;AADcAAAADwAAAGRycy9kb3ducmV2LnhtbESPW2vCQBCF3wv+h2WEvtWNBaVNXUXaCgUvUHsB34bs&#10;mMRmZ9PsaqK/3nko9G2Gc+acbyazzlXqRE0oPRsYDhJQxJm3JecGPj8Wdw+gQkS2WHkmA2cKMJv2&#10;biaYWt/yO522MVcSwiFFA0WMdap1yApyGAa+JhZt7xuHUdYm17bBVsJdpe+TZKwdliwNBdb0XFD2&#10;sz06A9/hF89fr5fdcLnarzejw0tsHw/G3Pa7+ROoSF38N/9dv1nBHwu+PCMT6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suNByAAAANwAAAAPAAAAAAAAAAAAAAAAAJgCAABk&#10;cnMvZG93bnJldi54bWxQSwUGAAAAAAQABAD1AAAAjQMAAAAA&#10;" path="m70,8l,,70,8xe" fillcolor="#f3be00" stroked="f">
                  <v:path arrowok="t" o:connecttype="custom" o:connectlocs="70,8;0,0;70,8" o:connectangles="0,0,0"/>
                </v:shape>
                <v:shape id="Freeform 7252" o:spid="_x0000_s1187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Njj8IA&#10;AADcAAAADwAAAGRycy9kb3ducmV2LnhtbERPTW+CQBC9m/gfNmPSmy56EKQsxtjYtMeiptcJOwKR&#10;nUV2C/Tfd5s06W1e3udk+8m0YqDeNZYVrFcRCOLS6oYrBZfzaZmAcB5ZY2uZFHyTg30+n2WYajvy&#10;Bw2Fr0QIYZeigtr7LpXSlTUZdCvbEQfuZnuDPsC+krrHMYSbVm6iaCsNNhwaauzoWFN5L76Mgmt8&#10;+iy7ZFfFyfXFyd3j9f2xMUo9LabDMwhPk/8X/7nfdJi/XcPvM+EC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2OPwgAAANwAAAAPAAAAAAAAAAAAAAAAAJgCAABkcnMvZG93&#10;bnJldi54bWxQSwUGAAAAAAQABAD1AAAAhwMAAAAA&#10;" path="m70,8l,,70,8xe" filled="f" strokecolor="#e15520" strokeweight="0">
                  <v:path arrowok="t" o:connecttype="custom" o:connectlocs="70,8;0,0;70,8" o:connectangles="0,0,0"/>
                </v:shape>
                <v:shape id="Freeform 7253" o:spid="_x0000_s1188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yVr0A&#10;AADcAAAADwAAAGRycy9kb3ducmV2LnhtbERPSwrCMBDdC94hjOBOUytKqUYRQXTjwtoDDM3YFptJ&#10;aaLW2xtBcDeP9531tjeNeFLnassKZtMIBHFhdc2lgvx6mCQgnEfW2FgmBW9ysN0MB2tMtX3xhZ6Z&#10;L0UIYZeigsr7NpXSFRUZdFPbEgfuZjuDPsCulLrDVwg3jYyjaCkN1hwaKmxpX1Fxzx5GQZLE51O+&#10;wLnjuI9m1+P+JmWm1HjU71YgPPX+L/65TzrMX8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JAyVr0AAADcAAAADwAAAAAAAAAAAAAAAACYAgAAZHJzL2Rvd25yZXYu&#10;eG1sUEsFBgAAAAAEAAQA9QAAAIIDAAAAAA==&#10;" path="m,10l15,2,30,,42,,57,5,45,12,30,17r-7,l13,17,5,15,,10xe" fillcolor="#f3be00" stroked="f">
                  <v:path arrowok="t" o:connecttype="custom" o:connectlocs="0,10;15,2;30,0;42,0;57,5;45,12;30,17;23,17;13,17;5,15;0,10" o:connectangles="0,0,0,0,0,0,0,0,0,0,0"/>
                </v:shape>
                <v:shape id="Freeform 7254" o:spid="_x0000_s1189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5AGMMA&#10;AADcAAAADwAAAGRycy9kb3ducmV2LnhtbESPQYvCMBCF78L+hzALe9N0FUSrschCwcsqVmGvs83Y&#10;FptJaaKt/nojCN5meO9782aZ9KYWV2pdZVnB9ygCQZxbXXGh4HhIhzMQziNrrC2Tghs5SFYfgyXG&#10;2na8p2vmCxFC2MWooPS+iaV0eUkG3cg2xEE72dagD2tbSN1iF8JNLcdRNJUGKw4XSmzop6T8nF1M&#10;qPG3mex+HWPdpfbfo53ft9lcqa/Pfr0A4an3b/OL3ujATSfwfCZM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5AGMMAAADcAAAADwAAAAAAAAAAAAAAAACYAgAAZHJzL2Rv&#10;d25yZXYueG1sUEsFBgAAAAAEAAQA9QAAAIgDAAAAAA==&#10;" path="m,10l15,2,30,,42,,57,5,45,12,30,17r-7,l13,17,5,15,,10e" filled="f" strokecolor="#e15520" strokeweight="0">
                  <v:path arrowok="t" o:connecttype="custom" o:connectlocs="0,10;15,2;30,0;42,0;57,5;45,12;30,17;23,17;13,17;5,15;0,10" o:connectangles="0,0,0,0,0,0,0,0,0,0,0"/>
                </v:shape>
                <v:shape id="Freeform 7255" o:spid="_x0000_s1190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fl/sEA&#10;AADcAAAADwAAAGRycy9kb3ducmV2LnhtbERPS4vCMBC+C/6HMII3TXd9ULpG0UVB8OTjsrfZZmyL&#10;zaQkqdZ/b4SFvc3H95zFqjO1uJPzlWUFH+MEBHFudcWFgst5N0pB+ICssbZMCp7kYbXs9xaYafvg&#10;I91PoRAxhH2GCsoQmkxKn5dk0I9tQxy5q3UGQ4SukNrhI4abWn4myVwarDg2lNjQd0n57dQaBdc2&#10;ncw2k8PPccvuptPZr2yLg1LDQbf+AhGoC//iP/dex/nzKbyfi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35f7BAAAA3AAAAA8AAAAAAAAAAAAAAAAAmAIAAGRycy9kb3du&#10;cmV2LnhtbFBLBQYAAAAABAAEAPUAAACGAwAAAAA=&#10;" path="m69,5l,,69,5xe" fillcolor="#f3be00" stroked="f">
                  <v:path arrowok="t" o:connecttype="custom" o:connectlocs="69,5;0,0;69,5" o:connectangles="0,0,0"/>
                </v:shape>
                <v:shape id="Freeform 7256" o:spid="_x0000_s1191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JOPMIA&#10;AADcAAAADwAAAGRycy9kb3ducmV2LnhtbERP22rCQBB9L/gPywi+NRsLhiR1FVGEgNKi6QcM2WkS&#10;mp0N2a2Jfn23UOjbHM511tvJdOJGg2stK1hGMQjiyuqWawUf5fE5BeE8ssbOMim4k4PtZva0xlzb&#10;kS90u/pahBB2OSpovO9zKV3VkEEX2Z44cJ92MOgDHGqpBxxDuOnkSxwn0mDLoaHBnvYNVV/Xb6Mg&#10;fddp1p8myrLz443OdjyUxajUYj7tXkF4mvy/+M9d6DA/WcHvM+E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k48wgAAANwAAAAPAAAAAAAAAAAAAAAAAJgCAABkcnMvZG93&#10;bnJldi54bWxQSwUGAAAAAAQABAD1AAAAhwMAAAAA&#10;" path="m69,5l,,69,5xe" filled="f" strokecolor="#e15520" strokeweight="0">
                  <v:path arrowok="t" o:connecttype="custom" o:connectlocs="69,5;0,0;69,5" o:connectangles="0,0,0"/>
                </v:shape>
                <v:shape id="Freeform 7257" o:spid="_x0000_s1192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3Oi8IA&#10;AADcAAAADwAAAGRycy9kb3ducmV2LnhtbERPS2sCMRC+F/wPYYTeatYeFt0apRWK9bLg49DjuBk3&#10;i5vJsolr/PdGKPQ2H99zFqtoWzFQ7xvHCqaTDARx5XTDtYLj4fttBsIHZI2tY1JwJw+r5ehlgYV2&#10;N97RsA+1SCHsC1RgQugKKX1lyKKfuI44cWfXWwwJ9rXUPd5SuG3le5bl0mLDqcFgR2tD1WV/tQrK&#10;c1X+fsWT3DZ2ZoZyvtvM26jU6zh+foAIFMO/+M/9o9P8PIfnM+k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7c6LwgAAANwAAAAPAAAAAAAAAAAAAAAAAJgCAABkcnMvZG93&#10;bnJldi54bWxQSwUGAAAAAAQABAD1AAAAhwMAAAAA&#10;" path="m,13l5,8,12,3,20,r7,l35,r7,3l50,5r7,5l47,18,30,20r-8,l15,20,5,18,,13xe" fillcolor="#f3be00" stroked="f">
                  <v:path arrowok="t" o:connecttype="custom" o:connectlocs="0,13;5,8;12,3;20,0;27,0;35,0;42,3;50,5;57,10;47,18;30,20;22,20;15,20;5,18;0,13" o:connectangles="0,0,0,0,0,0,0,0,0,0,0,0,0,0,0"/>
                </v:shape>
                <v:shape id="Freeform 7258" o:spid="_x0000_s1193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unF8IA&#10;AADcAAAADwAAAGRycy9kb3ducmV2LnhtbERPTWvCQBC9F/wPywi96UYFq9FVWsHa6ilR72N2TKLZ&#10;2ZDdavrvu4LQ2zze58yXranEjRpXWlYw6EcgiDOrS84VHPbr3gSE88gaK8uk4JccLBedlznG2t45&#10;oVvqcxFC2MWooPC+jqV0WUEGXd/WxIE728agD7DJpW7wHsJNJYdRNJYGSw4NBda0Kii7pj9Gwff0&#10;eNnWUu7TzWiTZx/Jafu5Oyn12m3fZyA8tf5f/HR/6TB//AaPZ8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m6cXwgAAANwAAAAPAAAAAAAAAAAAAAAAAJgCAABkcnMvZG93&#10;bnJldi54bWxQSwUGAAAAAAQABAD1AAAAhwMAAAAA&#10;" path="m,13l5,8,12,3,20,r7,l35,r7,3l50,5r7,5l47,18,30,20r-8,l15,20,5,18,,13e" filled="f" strokecolor="#e15520" strokeweight="0">
                  <v:path arrowok="t" o:connecttype="custom" o:connectlocs="0,13;5,8;12,3;20,0;27,0;35,0;42,3;50,5;57,10;47,18;30,20;22,20;15,20;5,18;0,13" o:connectangles="0,0,0,0,0,0,0,0,0,0,0,0,0,0,0"/>
                </v:shape>
                <v:shape id="Freeform 7259" o:spid="_x0000_s1194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gd2cYA&#10;AADcAAAADwAAAGRycy9kb3ducmV2LnhtbESPzWrDMBCE74W+g9hCLqWRkxZTnCghpBj6c2qSB9ha&#10;G8vEWhlJjd237x4Kve0yszPfrreT79WVYuoCG1jMC1DETbAdtwZOx/rhGVTKyBb7wGTghxJsN7c3&#10;a6xsGPmTrofcKgnhVKEBl/NQaZ0aRx7TPAzEop1D9Jhlja22EUcJ971eFkWpPXYsDQ4H2jtqLodv&#10;b6B+PI5P91/nevf+chr6NxdHX34YM7ubditQmab8b/67frWCXwqt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gd2cYAAADcAAAADwAAAAAAAAAAAAAAAACYAgAAZHJz&#10;L2Rvd25yZXYueG1sUEsFBgAAAAAEAAQA9QAAAIsDAAAAAA==&#10;" path="m72,13l,,72,13xe" fillcolor="#f3be00" stroked="f">
                  <v:path arrowok="t" o:connecttype="custom" o:connectlocs="72,13;0,0;72,13" o:connectangles="0,0,0"/>
                </v:shape>
                <v:shape id="Freeform 7260" o:spid="_x0000_s1195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azv8MA&#10;AADcAAAADwAAAGRycy9kb3ducmV2LnhtbERPTWvCQBC9C/0PyxS8iG6sKJq6ii0Uqhcx6n3MTpPU&#10;7GzIrjH+e1cQvM3jfc582ZpSNFS7wrKC4SACQZxaXXCm4LD/6U9BOI+ssbRMCm7kYLl468wx1vbK&#10;O2oSn4kQwi5GBbn3VSylS3My6Aa2Ig7cn60N+gDrTOoaryHclPIjiibSYMGhIceKvnNKz8nFKJiu&#10;/Gj4tT6dk9G46fU2R/mfpVuluu/t6hOEp9a/xE/3rw7zJzN4PB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azv8MAAADcAAAADwAAAAAAAAAAAAAAAACYAgAAZHJzL2Rv&#10;d25yZXYueG1sUEsFBgAAAAAEAAQA9QAAAIgDAAAAAA==&#10;" path="m72,13l,,72,13xe" filled="f" strokecolor="#e15520" strokeweight="0">
                  <v:path arrowok="t" o:connecttype="custom" o:connectlocs="72,13;0,0;72,13" o:connectangles="0,0,0"/>
                </v:shape>
                <v:shape id="Freeform 7261" o:spid="_x0000_s1196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azJsQA&#10;AADcAAAADwAAAGRycy9kb3ducmV2LnhtbESPT2vDMAzF74N+B6NBb6uzQruS1i0lUNipsO4fu4lY&#10;jUNjOdhekn376TDYTeI9vffT7jD5Tg0UUxvYwOOiAEVcB9tyY+Dt9fSwAZUyssUuMBn4oQSH/exu&#10;h6UNI7/QcMmNkhBOJRpwOfel1ql25DEtQk8s2jVEj1nW2GgbcZRw3+llUay1x5alwWFPlaP6dvn2&#10;BtYxOa4252O1Og+f+PUx3t6XozHz++m4BZVpyv/mv+tnK/hPgi/PyA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sybEAAAA3AAAAA8AAAAAAAAAAAAAAAAAmAIAAGRycy9k&#10;b3ducmV2LnhtbFBLBQYAAAAABAAEAPUAAACJAwAAAAA=&#10;" path="m65,22l,,65,22r,l65,22,80,20r15,l109,25r13,7l117,35r-8,2l100,40,92,37r-7,l75,32,70,27,65,22xe" fillcolor="#f3be00" stroked="f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7262" o:spid="_x0000_s1197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i5pMAA&#10;AADcAAAADwAAAGRycy9kb3ducmV2LnhtbERPyW7CMBC9I/EP1iD1Bg4cWFIMKggqLhxYPmAUTxOr&#10;8diKTQj9+hoJids8vXWW687WoqUmGMcKxqMMBHHhtOFSwfWyH85BhIissXZMCh4UYL3q95aYa3fn&#10;E7XnWIoUwiFHBVWMPpcyFBVZDCPniRP34xqLMcGmlLrBewq3tZxk2VRaNJwaKvS0raj4Pd+sgqPE&#10;+Fey2bTfD7ddBNoZ769KfQy6r08Qkbr4Fr/cB53mz8bwfCZd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i5pMAAAADcAAAADwAAAAAAAAAAAAAAAACYAgAAZHJzL2Rvd25y&#10;ZXYueG1sUEsFBgAAAAAEAAQA9QAAAIUDAAAAAA==&#10;" path="m65,22l,,65,22r,l65,22,80,20r15,l109,25r13,7l117,35r-8,2l100,40,92,37r-7,l75,32,70,27,65,22e" filled="f" strokecolor="#e15520" strokeweight="0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7263" o:spid="_x0000_s1198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TWOsMA&#10;AADcAAAADwAAAGRycy9kb3ducmV2LnhtbERP22rCQBB9F/oPyxR8Ed1UwWh0lVIpKBRpox8wZMck&#10;mp1Ns1sT/94VCr7N4Vxnue5MJa7UuNKygrdRBII4s7rkXMHx8DmcgXAeWWNlmRTcyMF69dJbYqJt&#10;yz90TX0uQgi7BBUU3teJlC4ryKAb2Zo4cCfbGPQBNrnUDbYh3FRyHEVTabDk0FBgTR8FZZf0zyiY&#10;78+373I72LWTL47TQzzd/BpUqv/avS9AeOr8U/zv3uowPx7D4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TWOsMAAADcAAAADwAAAAAAAAAAAAAAAACYAgAAZHJzL2Rv&#10;d25yZXYueG1sUEsFBgAAAAAEAAQA9QAAAIgDAAAAAA==&#10;" path="m63,20l,,63,20r,l63,20,77,15r15,3l107,23r15,7l115,33r-8,2l97,35r-7,l82,33,75,30,68,25,63,20xe" fillcolor="#f3be00" stroked="f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7264" o:spid="_x0000_s1199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4X7sQA&#10;AADcAAAADwAAAGRycy9kb3ducmV2LnhtbERPTWvCQBC9F/oflil4qxsrtDG6SgkVBAultqDHMTtm&#10;Q7OzITtq+u+7hUJv83ifs1gNvlUX6mMT2MBknIEiroJtuDbw+bG+z0FFQbbYBiYD3xRhtby9WWBh&#10;w5Xf6bKTWqUQjgUacCJdoXWsHHmM49ARJ+4Ueo+SYF9r2+M1hftWP2TZo/bYcGpw2FHpqPranb2B&#10;wyyfTeX1pRTX7t/KfLvWx+PEmNHd8DwHJTTIv/jPvbFp/tMUfp9JF+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eF+7EAAAA3AAAAA8AAAAAAAAAAAAAAAAAmAIAAGRycy9k&#10;b3ducmV2LnhtbFBLBQYAAAAABAAEAPUAAACJAwAAAAA=&#10;" path="m63,20l,,63,20r,l63,20,77,15r15,3l107,23r15,7l115,33r-8,2l97,35r-7,l82,33,75,30,68,25,63,20e" filled="f" strokecolor="#e15520" strokeweight="0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7265" o:spid="_x0000_s1200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OpJcMA&#10;AADcAAAADwAAAGRycy9kb3ducmV2LnhtbERPTWvCQBC9F/wPyxR6q5tIqSW6SrWE5qaxxfOQHZNo&#10;djbNbpP477uC0Ns83ucs16NpRE+dqy0riKcRCOLC6ppLBd9f6fMbCOeRNTaWScGVHKxXk4clJtoO&#10;nFN/8KUIIewSVFB53yZSuqIig25qW+LAnWxn0AfYlVJ3OIRw08hZFL1KgzWHhgpb2lZUXA6/RkEW&#10;F/nmp8HrZ67P6TGfDx+7416pp8fxfQHC0+j/xXd3psP8+Qvcng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OpJcMAAADcAAAADwAAAAAAAAAAAAAAAACYAgAAZHJzL2Rv&#10;d25yZXYueG1sUEsFBgAAAAAEAAQA9QAAAIgDAAAAAA==&#10;" path="m65,15l,,65,15xe" fillcolor="#f3be00" stroked="f">
                  <v:path arrowok="t" o:connecttype="custom" o:connectlocs="65,15;0,0;65,15" o:connectangles="0,0,0"/>
                </v:shape>
                <v:shape id="Freeform 7266" o:spid="_x0000_s1201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jug8EA&#10;AADcAAAADwAAAGRycy9kb3ducmV2LnhtbERPyWrDMBC9F/IPYgK91XICXeJECaFgaHIxddz7YE1s&#10;E2lkLNV2/z4qFHqbx1tnd5itESMNvnOsYJWkIIhrpztuFFSX/OkNhA/IGo1jUvBDHg77xcMOM+0m&#10;/qSxDI2IIewzVNCG0GdS+roliz5xPXHkrm6wGCIcGqkHnGK4NXKdpi/SYsexocWe3luqb+W3VdA1&#10;Zqr8uShOhVyfv/JK15PZKPW4nI9bEIHm8C/+c3/oOP/1GX6fiRf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Y7oPBAAAA3AAAAA8AAAAAAAAAAAAAAAAAmAIAAGRycy9kb3du&#10;cmV2LnhtbFBLBQYAAAAABAAEAPUAAACGAwAAAAA=&#10;" path="m65,15l,,65,15xe" filled="f" strokecolor="#e15520" strokeweight="0">
                  <v:path arrowok="t" o:connecttype="custom" o:connectlocs="65,15;0,0;65,15" o:connectangles="0,0,0"/>
                </v:shape>
                <v:shape id="Freeform 7267" o:spid="_x0000_s1202" style="position:absolute;left:6484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+ZMMIA&#10;AADcAAAADwAAAGRycy9kb3ducmV2LnhtbERPPWvDMBDdA/0P4grZYjkd0uBGMSZgaLs1ach6sa62&#10;sXUykmI7/fVVodDtHu/zdvlsejGS861lBeskBUFcWd1yreDzVK62IHxA1thbJgV38pDvHxY7zLSd&#10;+IPGY6hFDGGfoYImhCGT0lcNGfSJHYgj92WdwRChq6V2OMVw08unNN1Igy3HhgYHOjRUdcebUVCc&#10;to781H2fh1t5eLuO5fulWCu1fJyLFxCB5vAv/nO/6jj/eQO/z8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5kwwgAAANwAAAAPAAAAAAAAAAAAAAAAAJgCAABkcnMvZG93&#10;bnJldi54bWxQSwUGAAAAAAQABAD1AAAAhwMAAAAA&#10;" path="m47,43l,,47,43xm47,43r15,7l69,63r3,5l72,75r,5l69,88,62,85,57,83,52,78,47,73,44,65,42,58r2,-8l47,43xe" fillcolor="#f3be00" stroked="f">
                  <v:path arrowok="t" o:connecttype="custom" o:connectlocs="47,43;0,0;47,43;47,43;62,50;69,63;72,68;72,75;72,80;69,88;62,85;57,83;52,78;47,73;44,65;42,58;44,50;47,43" o:connectangles="0,0,0,0,0,0,0,0,0,0,0,0,0,0,0,0,0,0"/>
                  <o:lock v:ext="edit" verticies="t"/>
                </v:shape>
                <v:shape id="Freeform 7268" o:spid="_x0000_s1203" style="position:absolute;left:6484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SI8QA&#10;AADcAAAADwAAAGRycy9kb3ducmV2LnhtbERPS2sCMRC+F/ofwhS8FM1axC2rUYpYUPHiA8TbsBk3&#10;WzeTZRN19dc3BaG3+fieM562thJXanzpWEG/l4Agzp0uuVCw3313P0H4gKyxckwK7uRhOnl9GWOm&#10;3Y03dN2GQsQQ9hkqMCHUmZQ+N2TR91xNHLmTayyGCJtC6gZvMdxW8iNJhtJiybHBYE0zQ/l5e7EK&#10;lofBjh+rw/t5bn72eTJYP+bHtVKdt/ZrBCJQG/7FT/dCx/lpCn/PxAvk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a0iP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7269" o:spid="_x0000_s1204" style="position:absolute;left:652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bn8UA&#10;AADcAAAADwAAAGRycy9kb3ducmV2LnhtbESPT2vCQBDF7wW/wzJCb3VjhVRSVxFBKFKE+ufQ25Ad&#10;s2mzsyG7xvjtnUOhtxnem/d+s1gNvlE9dbEObGA6yUARl8HWXBk4Hbcvc1AxIVtsApOBO0VYLUdP&#10;CyxsuPEX9YdUKQnhWKABl1JbaB1LRx7jJLTEol1C5zHJ2lXadniTcN/o1yzLtceapcFhSxtH5e/h&#10;6g3MLrOd/T77PObHLPT3n09y+2jM83hYv4NKNKR/89/1hxX8N6GV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JufxQAAANwAAAAPAAAAAAAAAAAAAAAAAJgCAABkcnMv&#10;ZG93bnJldi54bWxQSwUGAAAAAAQABAD1AAAAigMAAAAA&#10;" path="m5,l20,7r7,13l30,25r,7l30,37r-3,8l20,42,15,40,10,35,5,30,2,22,,15,2,7,5,e" filled="f" strokecolor="#e15520" strokeweight="0">
                  <v:path arrowok="t" o:connecttype="custom" o:connectlocs="5,0;20,7;27,20;30,25;30,32;30,37;27,45;20,42;15,40;10,35;5,30;2,22;0,15;2,7;5,0" o:connectangles="0,0,0,0,0,0,0,0,0,0,0,0,0,0,0"/>
                </v:shape>
                <v:shape id="Freeform 7270" o:spid="_x0000_s1205" style="position:absolute;left:6531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8CcUA&#10;AADcAAAADwAAAGRycy9kb3ducmV2LnhtbESPwW7CMBBE70j9B2sr9QZOeoCSYlBTNVLKDdoPWMXb&#10;JBCv09gFh6/HSJW47Wpm582uNsF04kSDay0rSGcJCOLK6pZrBd9fxfQFhPPIGjvLpGAkB5v1w2SF&#10;mbZn3tFp72sRQ9hlqKDxvs+kdFVDBt3M9sRR+7GDQR/XoZZ6wHMMN518TpK5NNhyJDTY03tD1XH/&#10;ZyI3lOmnTnl52I6/l2Ke5+HjslPq6TG8vYLwFPzd/H9d6lh/sYTbM3EC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bwJxQAAANwAAAAPAAAAAAAAAAAAAAAAAJgCAABkcnMv&#10;ZG93bnJldi54bWxQSwUGAAAAAAQABAD1AAAAigMAAAAA&#10;" path="m30,53l,,30,53xm30,50l42,60r7,10l54,82,52,97,44,95,39,90,35,85,30,80,27,73r,-8l27,58r3,-8xe" fillcolor="#f3be00" stroked="f">
                  <v:path arrowok="t" o:connecttype="custom" o:connectlocs="30,53;0,0;30,53;30,50;42,60;49,70;54,82;52,97;44,95;39,90;35,85;30,80;27,73;27,65;27,58;30,50" o:connectangles="0,0,0,0,0,0,0,0,0,0,0,0,0,0,0,0"/>
                  <o:lock v:ext="edit" verticies="t"/>
                </v:shape>
                <v:shape id="Freeform 7271" o:spid="_x0000_s1206" style="position:absolute;left:653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8bDsQA&#10;AADcAAAADwAAAGRycy9kb3ducmV2LnhtbESPQWvCQBCF7wX/wzIFb3VjDyLRVaRUEDyIUcHjsDtN&#10;gtnZmN2a+O+dQ6G3Gd6b975ZrgffqAd1sQ5sYDrJQBHb4GouDZxP2485qJiQHTaBycCTIqxXo7cl&#10;5i70fKRHkUolIRxzNFCl1OZaR1uRxzgJLbFoP6HzmGTtSu067CXcN/ozy2baY83SUGFLXxXZW/Hr&#10;DWwbe71s9sV9lu36Wz/9PtQ2aWPG78NmASrRkP7Nf9c7J/hzwZdnZAK9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PGw7EAAAA3AAAAA8AAAAAAAAAAAAAAAAAmAIAAGRycy9k&#10;b3ducmV2LnhtbFBLBQYAAAAABAAEAPUAAACJAwAAAAA=&#10;" path="m30,53l,,30,53xe" filled="f" strokecolor="#e15520" strokeweight="0">
                  <v:path arrowok="t" o:connecttype="custom" o:connectlocs="30,53;0,0;30,53" o:connectangles="0,0,0"/>
                </v:shape>
                <v:shape id="Freeform 7272" o:spid="_x0000_s1207" style="position:absolute;left:6558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yGcQA&#10;AADcAAAADwAAAGRycy9kb3ducmV2LnhtbERPS2sCMRC+F/wPYYTeNLs9iKxGkYKyPfTQ7UO9DZvZ&#10;h91MliTV1V/fFITe5uN7znI9mE6cyfnWsoJ0moAgLq1uuVbw8b6dzEH4gKyxs0wKruRhvRo9LDHT&#10;9sJvdC5CLWII+wwVNCH0mZS+bMign9qeOHKVdQZDhK6W2uElhptOPiXJTBpsOTY02NNzQ+V38WMU&#10;8Is79cXx87bLq5nZfx0q371WSj2Oh80CRKAh/Ivv7lzH+fMU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gchnEAAAA3AAAAA8AAAAAAAAAAAAAAAAAmAIAAGRycy9k&#10;b3ducmV2LnhtbFBLBQYAAAAABAAEAPUAAACJAwAAAAA=&#10;" path="m3,l15,10r7,10l27,32,25,47,17,45,12,40,8,35,3,30,,23,,15,,8,3,e" filled="f" strokecolor="#e15520" strokeweight="0">
                  <v:path arrowok="t" o:connecttype="custom" o:connectlocs="3,0;15,10;22,20;27,32;25,47;17,45;12,40;8,35;3,30;0,23;0,15;0,8;3,0" o:connectangles="0,0,0,0,0,0,0,0,0,0,0,0,0"/>
                </v:shape>
                <v:shape id="Freeform 7273" o:spid="_x0000_s1208" style="position:absolute;left:6558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JbAsQA&#10;AADcAAAADwAAAGRycy9kb3ducmV2LnhtbESPzWrDMBCE74W8g9hCb41cU4rjRAmJSWjpKUlLzou1&#10;sUyslbHkn759VSjktsvMzje72ky2EQN1vnas4GWegCAuna65UvD9dXjOQPiArLFxTAp+yMNmPXtY&#10;Ya7dyCcazqESMYR9jgpMCG0upS8NWfRz1xJH7eo6iyGuXSV1h2MMt41Mk+RNWqw5Egy2VBgqb+fe&#10;Ru7wvs2KZt/vjp82M5dk8cpWK/X0OG2XIAJN4W7+v/7QsX6Wwt8zc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iWwLEAAAA3AAAAA8AAAAAAAAAAAAAAAAAmAIAAGRycy9k&#10;b3ducmV2LnhtbFBLBQYAAAAABAAEAPUAAACJAwAAAAA=&#10;" path="m32,50l,,32,50xm32,50r13,9l52,69r3,13l55,94,47,92,42,89,37,84,32,77,30,72,27,64r3,-7l32,50xe" fillcolor="#f3be00" stroked="f">
                  <v:path arrowok="t" o:connecttype="custom" o:connectlocs="32,50;0,0;32,50;32,50;45,59;52,69;55,82;55,94;47,92;42,89;37,84;32,77;30,72;27,64;30,57;32,50" o:connectangles="0,0,0,0,0,0,0,0,0,0,0,0,0,0,0,0"/>
                  <o:lock v:ext="edit" verticies="t"/>
                </v:shape>
                <v:shape id="Freeform 7274" o:spid="_x0000_s1209" style="position:absolute;left:6558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qvgMEA&#10;AADcAAAADwAAAGRycy9kb3ducmV2LnhtbERPTYvCMBC9C/sfwizsTVMVxK1G2RWEVby0rp6HZmyK&#10;zaQ0Ueu/N4LgbR7vc+bLztbiSq2vHCsYDhIQxIXTFZcK/vfr/hSED8gaa8ek4E4elouP3hxT7W6c&#10;0TUPpYgh7FNUYEJoUil9YciiH7iGOHIn11oMEbal1C3eYrit5ShJJtJixbHBYEMrQ8U5v1gF5+yw&#10;aX7Hu+3GTdbHMNoZ/B5mSn19dj8zEIG68Ba/3H86zp+O4f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ar4DBAAAA3AAAAA8AAAAAAAAAAAAAAAAAmAIAAGRycy9kb3du&#10;cmV2LnhtbFBLBQYAAAAABAAEAPUAAACGAwAAAAA=&#10;" path="m32,50l,,32,50xe" filled="f" strokecolor="#e15520" strokeweight="0">
                  <v:path arrowok="t" o:connecttype="custom" o:connectlocs="32,50;0,0;32,50" o:connectangles="0,0,0"/>
                </v:shape>
                <v:shape id="Freeform 7275" o:spid="_x0000_s1210" style="position:absolute;left:6585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+PFcMA&#10;AADcAAAADwAAAGRycy9kb3ducmV2LnhtbERPS2vCQBC+F/wPywi91Y0ixaauIqIhPfSgFaG3ITtN&#10;QrOzYXfN4993C4K3+fies94OphEdOV9bVjCfJSCIC6trLhVcvo4vKxA+IGtsLJOCkTxsN5OnNaba&#10;9nyi7hxKEUPYp6igCqFNpfRFRQb9zLbEkfuxzmCI0JVSO+xjuGnkIklepcGaY0OFLe0rKn7PN6Mg&#10;+3777OXhmnkdTnunbx/56FulnqfD7h1EoCE8xHd3ruP81RL+n4kX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+PFcMAAADcAAAADwAAAAAAAAAAAAAAAACYAgAAZHJzL2Rv&#10;d25yZXYueG1sUEsFBgAAAAAEAAQA9QAAAIgDAAAAAA==&#10;" path="m5,l18,9r7,10l28,32r,12l20,42,15,39,10,34,5,27,3,22,,14,3,7,5,xe" filled="f" strokecolor="#e15520" strokeweight="0">
                  <v:path arrowok="t" o:connecttype="custom" o:connectlocs="5,0;18,9;25,19;28,32;28,44;20,42;15,39;10,34;5,27;3,22;0,14;3,7;5,0" o:connectangles="0,0,0,0,0,0,0,0,0,0,0,0,0"/>
                </v:shape>
                <v:shape id="Freeform 7276" o:spid="_x0000_s1211" style="position:absolute;left:644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7wcEA&#10;AADcAAAADwAAAGRycy9kb3ducmV2LnhtbERPS4vCMBC+C/6HMII3TVfR1WoU8cXiza7eh2a27W4z&#10;KU3U6q/fCIK3+fieM182phRXql1hWcFHPwJBnFpdcKbg9L3rTUA4j6yxtEwK7uRguWi35hhre+Mj&#10;XROfiRDCLkYFufdVLKVLczLo+rYiDtyPrQ36AOtM6hpvIdyUchBFY2mw4NCQY0XrnNK/5GIUyI39&#10;zH636Wi9308Pfnsebh7ESnU7zWoGwlPj3+KX+0uH+ZMRPJ8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qe8HBAAAA3AAAAA8AAAAAAAAAAAAAAAAAmAIAAGRycy9kb3du&#10;cmV2LnhtbFBLBQYAAAAABAAEAPUAAACGAwAAAAA=&#10;" path="m49,43l,,49,43xm49,43r13,7l72,63r,5l74,73r,7l72,88,64,85,57,83,52,78,49,70,44,65r,-7l44,50r5,-7xe" fillcolor="#f3be00" stroked="f">
                  <v:path arrowok="t" o:connecttype="custom" o:connectlocs="49,43;0,0;49,43;49,43;62,50;72,63;72,68;74,73;74,80;72,88;64,85;57,83;52,78;49,70;44,65;44,58;44,50;49,43" o:connectangles="0,0,0,0,0,0,0,0,0,0,0,0,0,0,0,0,0,0"/>
                  <o:lock v:ext="edit" verticies="t"/>
                </v:shape>
                <v:shape id="Freeform 7277" o:spid="_x0000_s1212" style="position:absolute;left:6449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gScIA&#10;AADcAAAADwAAAGRycy9kb3ducmV2LnhtbERPS4vCMBC+C/sfwix401QPIl1jEUER1osPtHsbmrEP&#10;m0lpsrb++82C4G0+vucskt7U4kGtKy0rmIwjEMSZ1SXnCs6nzWgOwnlkjbVlUvAkB8nyY7DAWNuO&#10;D/Q4+lyEEHYxKii8b2IpXVaQQTe2DXHgbrY16ANsc6lb7EK4qeU0imbSYMmhocCG1gVl9+OvUVBn&#10;5Xd6SOW2q6prs5+mlyf+XJQafvarLxCeev8Wv9w7HebPZ/D/TLh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2BJwgAAANwAAAAPAAAAAAAAAAAAAAAAAJgCAABkcnMvZG93&#10;bnJldi54bWxQSwUGAAAAAAQABAD1AAAAhwMAAAAA&#10;" path="m49,43l,,49,43xe" filled="f" strokecolor="#e15520" strokeweight="0">
                  <v:path arrowok="t" o:connecttype="custom" o:connectlocs="49,43;0,0;49,43" o:connectangles="0,0,0"/>
                </v:shape>
                <v:shape id="Freeform 7278" o:spid="_x0000_s1213" style="position:absolute;left:6493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J/ysIA&#10;AADcAAAADwAAAGRycy9kb3ducmV2LnhtbERPyWrDMBC9F/IPYgK9NXJqcIMTxYRAoZRSaJZDboM1&#10;sZxYI2OpXv6+KhR6m8dbZ1OMthE9db52rGC5SEAQl07XXCk4HV+fViB8QNbYOCYFE3kotrOHDeba&#10;DfxF/SFUIoawz1GBCaHNpfSlIYt+4VriyF1dZzFE2FVSdzjEcNvI5yTJpMWaY4PBlvaGyvvh2ypI&#10;r+m7vpxt5rNj4vrp9kHm0yv1OB93axCBxvAv/nO/6Th/9QK/z8QL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n/KwgAAANwAAAAPAAAAAAAAAAAAAAAAAJgCAABkcnMvZG93&#10;bnJldi54bWxQSwUGAAAAAAQABAD1AAAAhwMAAAAA&#10;" path="m5,l18,7,28,20r,5l30,30r,7l28,45,20,42,13,40,8,35,5,27,,22,,15,,7,5,e" filled="f" strokecolor="#e15520" strokeweight="0">
                  <v:path arrowok="t" o:connecttype="custom" o:connectlocs="5,0;18,7;28,20;28,25;30,30;30,37;28,45;20,42;13,40;8,35;5,27;0,22;0,15;0,7;5,0" o:connectangles="0,0,0,0,0,0,0,0,0,0,0,0,0,0,0"/>
                </v:shape>
                <v:shape id="Freeform 7279" o:spid="_x0000_s1214" style="position:absolute;left:6419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prEMUA&#10;AADcAAAADwAAAGRycy9kb3ducmV2LnhtbESPQWvCQBCF7wX/wzIFL0U3GiiauooWChXpobGX3obs&#10;NAlmZ5fsqvHfdw6Ctxnem/e+WW0G16kL9bH1bGA2zUARV962XBv4OX5MFqBiQrbYeSYDN4qwWY+e&#10;VlhYf+VvupSpVhLCsUADTUqh0DpWDTmMUx+IRfvzvcMka19r2+NVwl2n51n2qh22LA0NBnpvqDqV&#10;Z2fgl2/nfR7sl7Yv4bQsOT/uDrkx4+dh+wYq0ZAe5vv1pxX8hdDKMzKB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KmsQxQAAANwAAAAPAAAAAAAAAAAAAAAAAJgCAABkcnMv&#10;ZG93bnJldi54bWxQSwUGAAAAAAQABAD1AAAAigMAAAAA&#10;" path="m47,48l,,47,48xm47,48l60,58r9,10l72,73r,7l72,88r-3,5l62,93,57,88,50,83,47,78,45,70,42,63r3,-8l47,48xe" fillcolor="#f3be00" stroked="f">
                  <v:path arrowok="t" o:connecttype="custom" o:connectlocs="47,48;0,0;47,48;47,48;60,58;69,68;72,73;72,80;72,88;69,93;62,93;57,88;50,83;47,78;45,70;42,63;45,55;47,48" o:connectangles="0,0,0,0,0,0,0,0,0,0,0,0,0,0,0,0,0,0"/>
                  <o:lock v:ext="edit" verticies="t"/>
                </v:shape>
                <v:shape id="Freeform 7280" o:spid="_x0000_s1215" style="position:absolute;left:6419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ve8MA&#10;AADcAAAADwAAAGRycy9kb3ducmV2LnhtbERPTWsCMRC9C/6HMIK3mlWkTbdGUUHw0EttkT0Om+lm&#10;7WaybOK67a9vCgVv83ifs9oMrhE9daH2rGE+y0AQl97UXGn4eD88KBAhIhtsPJOGbwqwWY9HK8yN&#10;v/Eb9adYiRTCIUcNNsY2lzKUlhyGmW+JE/fpO4cxwa6SpsNbCneNXGTZo3RYc2qw2NLeUvl1ujoN&#10;ytLPbtmci2NxWZ7V00UV/avSejoZti8gIg3xLv53H02ar57h75l0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Qve8MAAADcAAAADwAAAAAAAAAAAAAAAACYAgAAZHJzL2Rv&#10;d25yZXYueG1sUEsFBgAAAAAEAAQA9QAAAIgDAAAAAA==&#10;" path="m47,48l,,47,48xe" filled="f" strokecolor="#e15520" strokeweight="0">
                  <v:path arrowok="t" o:connecttype="custom" o:connectlocs="47,48;0,0;47,48" o:connectangles="0,0,0"/>
                </v:shape>
                <v:shape id="Freeform 7281" o:spid="_x0000_s1216" style="position:absolute;left:646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JxY8UA&#10;AADcAAAADwAAAGRycy9kb3ducmV2LnhtbESPT2vCQBDF7wW/wzJCb3VjhVBTVxFBKFKE+ufQ25Ad&#10;s2mzsyG7xvjtnUOhtxnem/d+s1gNvlE9dbEObGA6yUARl8HWXBk4Hbcvb6BiQrbYBCYDd4qwWo6e&#10;FljYcOMv6g+pUhLCsUADLqW20DqWjjzGSWiJRbuEzmOStau07fAm4b7Rr1mWa481S4PDljaOyt/D&#10;1RuYXWY7+332ecyPWejvP5/k9tGY5/GwfgeVaEj/5r/rDyv4c8GX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nFjxQAAANwAAAAPAAAAAAAAAAAAAAAAAJgCAABkcnMv&#10;ZG93bnJldi54bWxQSwUGAAAAAAQABAD1AAAAigMAAAAA&#10;" path="m5,l18,10r9,10l30,25r,7l30,40r-3,5l20,45,15,40,8,35,5,30,3,22,,15,3,7,5,e" filled="f" strokecolor="#e15520" strokeweight="0">
                  <v:path arrowok="t" o:connecttype="custom" o:connectlocs="5,0;18,10;27,20;30,25;30,32;30,40;27,45;20,45;15,40;8,35;5,30;3,22;0,15;3,7;5,0" o:connectangles="0,0,0,0,0,0,0,0,0,0,0,0,0,0,0"/>
                </v:shape>
                <v:shape id="Freeform 7282" o:spid="_x0000_s1217" style="position:absolute;left:6394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+BGcIA&#10;AADcAAAADwAAAGRycy9kb3ducmV2LnhtbERPTYvCMBC9C/sfwgh707SyiFajSGFhlz2IVfQ6NGNb&#10;bCaliW399xtB8DaP9znr7WBq0VHrKssK4mkEgji3uuJCwen4PVmAcB5ZY22ZFDzIwXbzMVpjom3P&#10;B+oyX4gQwi5BBaX3TSKly0sy6Ka2IQ7c1bYGfYBtIXWLfQg3tZxF0VwarDg0lNhQWlJ+y+5GQZrt&#10;frs8q677+PKV9o/jOV38nZX6HA+7FQhPg3+LX+4fHeYvY3g+Ey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4EZwgAAANwAAAAPAAAAAAAAAAAAAAAAAJgCAABkcnMvZG93&#10;bnJldi54bWxQSwUGAAAAAAQABAD1AAAAhwMAAAAA&#10;" path="m42,45l,,42,45xm42,42l57,52r8,10l67,67r3,8l70,80r-3,7l60,85,55,82,47,77,42,72,40,65r,-5l40,50r2,-8xe" fillcolor="#f3be00" stroked="f">
                  <v:path arrowok="t" o:connecttype="custom" o:connectlocs="42,45;0,0;42,45;42,42;57,52;65,62;67,67;70,75;70,80;67,87;60,85;55,82;47,77;42,72;40,65;40,60;40,50;42,42" o:connectangles="0,0,0,0,0,0,0,0,0,0,0,0,0,0,0,0,0,0"/>
                  <o:lock v:ext="edit" verticies="t"/>
                </v:shape>
                <v:shape id="Freeform 7283" o:spid="_x0000_s1218" style="position:absolute;left:6394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hbcIA&#10;AADcAAAADwAAAGRycy9kb3ducmV2LnhtbERP24rCMBB9F/Yfwiz4sqypgrJWo3gFQR921Q8YmrEt&#10;NpOSRK1+vREWfJvDuc542phKXMn50rKCbicBQZxZXXKu4HhYf/+A8AFZY2WZFNzJw3Ty0Rpjqu2N&#10;/+i6D7mIIexTVFCEUKdS+qwgg75ja+LInawzGCJ0udQObzHcVLKXJANpsOTYUGBNi4Ky8/5iFJz9&#10;16P8XW7m/eHqQI9F5Xb1aatU+7OZjUAEasJb/O/e6Dh/2IPXM/ECO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6FtwgAAANwAAAAPAAAAAAAAAAAAAAAAAJgCAABkcnMvZG93&#10;bnJldi54bWxQSwUGAAAAAAQABAD1AAAAhwMAAAAA&#10;" path="m42,45l,,42,45xe" filled="f" strokecolor="#e15520" strokeweight="0">
                  <v:path arrowok="t" o:connecttype="custom" o:connectlocs="42,45;0,0;42,45" o:connectangles="0,0,0"/>
                </v:shape>
                <v:shape id="Freeform 7284" o:spid="_x0000_s1219" style="position:absolute;left:6434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vFMIA&#10;AADcAAAADwAAAGRycy9kb3ducmV2LnhtbERPTWvCQBC9F/oflin0Vjc1EGp0FSkIpYig0YO3ITtm&#10;o9nZkN3G+O9dQehtHu9zZovBNqKnzteOFXyOEhDEpdM1Vwr2xerjC4QPyBobx6TgRh4W89eXGeba&#10;XXlL/S5UIoawz1GBCaHNpfSlIYt+5FriyJ1cZzFE2FVSd3iN4baR4yTJpMWaY4PBlr4NlZfdn1WQ&#10;ntJffTzYzGdF4vrbeU1m45V6fxuWUxCBhvAvfrp/dJw/SeHxTL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O8UwgAAANwAAAAPAAAAAAAAAAAAAAAAAJgCAABkcnMvZG93&#10;bnJldi54bWxQSwUGAAAAAAQABAD1AAAAhwMAAAAA&#10;" path="m2,l17,10r8,10l27,25r3,8l30,38r-3,7l20,43,15,40,7,35,2,30,,23,,18,,8,2,e" filled="f" strokecolor="#e15520" strokeweight="0">
                  <v:path arrowok="t" o:connecttype="custom" o:connectlocs="2,0;17,10;25,20;27,25;30,33;30,38;27,45;20,43;15,40;7,35;2,30;0,23;0,18;0,8;2,0" o:connectangles="0,0,0,0,0,0,0,0,0,0,0,0,0,0,0"/>
                </v:shape>
                <v:shape id="Freeform 7285" o:spid="_x0000_s1220" style="position:absolute;left:6352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3WqcMA&#10;AADcAAAADwAAAGRycy9kb3ducmV2LnhtbERPS4vCMBC+C/6HMIIX0dRlEa1GWQRxUTz4Ar2NzdgW&#10;m0lpotZ/v1kQvM3H95zJrDaFeFDlcssK+r0IBHFidc6pgsN+0R2CcB5ZY2GZFLzIwWzabEww1vbJ&#10;W3rsfCpCCLsYFWTel7GULsnIoOvZkjhwV1sZ9AFWqdQVPkO4KeRXFA2kwZxDQ4YlzTNKbru7UTC6&#10;Lk+XU8dv+/v5cnG+0GpzXK+UarfqnzEIT7X/iN/uXx3mj77h/5lwgZ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3WqcMAAADcAAAADwAAAAAAAAAAAAAAAACYAgAAZHJzL2Rv&#10;d25yZXYueG1sUEsFBgAAAAAEAAQA9QAAAIgDAAAAAA==&#10;" path="m52,40l,,52,40xm52,40r12,8l74,60r3,5l77,70r,8l77,85,69,83,62,80,57,75,52,70,50,63,47,55r,-7l52,40xe" fillcolor="#f3be00" stroked="f">
                  <v:path arrowok="t" o:connecttype="custom" o:connectlocs="52,40;0,0;52,40;52,40;64,48;74,60;77,65;77,70;77,78;77,85;69,83;62,80;57,75;52,70;50,63;47,55;47,48;52,40" o:connectangles="0,0,0,0,0,0,0,0,0,0,0,0,0,0,0,0,0,0"/>
                  <o:lock v:ext="edit" verticies="t"/>
                </v:shape>
                <v:shape id="Freeform 7286" o:spid="_x0000_s1221" style="position:absolute;left:6352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+ZsIA&#10;AADcAAAADwAAAGRycy9kb3ducmV2LnhtbERPS2vCQBC+F/oflil4q5sqvlJXKRXBmzVG8DjNTpOQ&#10;7GzIrjH+e7cgeJuP7znLdW9q0VHrSssKPoYRCOLM6pJzBelx+z4H4TyyxtoyKbiRg/Xq9WWJsbZX&#10;PlCX+FyEEHYxKii8b2IpXVaQQTe0DXHg/mxr0AfY5lK3eA3hppajKJpKgyWHhgIb+i4oq5KLUXCa&#10;dWfzM7vsKzORv6MkPVbpeKPU4K3/+gThqfdP8cO902H+YgL/z4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Pf5mwgAAANwAAAAPAAAAAAAAAAAAAAAAAJgCAABkcnMvZG93&#10;bnJldi54bWxQSwUGAAAAAAQABAD1AAAAhwMAAAAA&#10;" path="m52,40l,,52,40xe" filled="f" strokecolor="#e15520" strokeweight="0">
                  <v:path arrowok="t" o:connecttype="custom" o:connectlocs="52,40;0,0;52,40" o:connectangles="0,0,0"/>
                </v:shape>
                <v:shape id="Freeform 7287" o:spid="_x0000_s1222" style="position:absolute;left:6399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dMjMEA&#10;AADcAAAADwAAAGRycy9kb3ducmV2LnhtbERPTYvCMBC9L/gfwgje1lSFsluNIoIgIgvqevA2NGNT&#10;bSalibX+e7Mg7G0e73Nmi85WoqXGl44VjIYJCOLc6ZILBb/H9ecXCB+QNVaOScGTPCzmvY8ZZto9&#10;eE/tIRQihrDPUIEJoc6k9Lkhi37oauLIXVxjMUTYFFI3+IjhtpLjJEmlxZJjg8GaVoby2+FuFUwu&#10;k60+n2zq02Pi2ud1R+bHKzXod8spiEBd+Be/3Rsd53+n8PdMvE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HTIzBAAAA3AAAAA8AAAAAAAAAAAAAAAAAmAIAAGRycy9kb3du&#10;cmV2LnhtbFBLBQYAAAAABAAEAPUAAACGAwAAAAA=&#10;" path="m5,l17,8,27,20r3,5l30,30r,8l30,45,22,43,15,40,10,35,5,30,3,23,,15,,8,5,e" filled="f" strokecolor="#e15520" strokeweight="0">
                  <v:path arrowok="t" o:connecttype="custom" o:connectlocs="5,0;17,8;27,20;30,25;30,30;30,38;30,45;22,43;15,40;10,35;5,30;3,23;0,15;0,8;5,0" o:connectangles="0,0,0,0,0,0,0,0,0,0,0,0,0,0,0"/>
                </v:shape>
                <v:shape id="Freeform 7288" o:spid="_x0000_s1223" style="position:absolute;left:6305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kNfsIA&#10;AADcAAAADwAAAGRycy9kb3ducmV2LnhtbERP24rCMBB9F/Yfwizsm03dBV2rUURWFNEHLx8w24xt&#10;sZmUJGr9eyMIvs3hXGc8bU0truR8ZVlBL0lBEOdWV1woOB4W3V8QPiBrrC2Tgjt5mE4+OmPMtL3x&#10;jq77UIgYwj5DBWUITSalz0sy6BPbEEfuZJ3BEKErpHZ4i+Gmlt9p2pcGK44NJTY0Lyk/7y9GwY/5&#10;D7tDc1pt8r5bD5d/W30+bpX6+mxnIxCB2vAWv9wrHecPB/B8Jl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aQ1+wgAAANwAAAAPAAAAAAAAAAAAAAAAAJgCAABkcnMvZG93&#10;bnJldi54bWxQSwUGAAAAAAQABAD1AAAAhwMAAAAA&#10;" path="m62,37l,,62,37xm62,37r15,8l89,52r3,8l94,65r,5l94,77r-7,l79,72,72,70,67,62,62,57,59,50r,-5l62,37xe" fillcolor="#f3be00" stroked="f">
                  <v:path arrowok="t" o:connecttype="custom" o:connectlocs="62,37;0,0;62,37;62,37;77,45;89,52;92,60;94,65;94,70;94,77;87,77;79,72;72,70;67,62;62,57;59,50;59,45;62,37" o:connectangles="0,0,0,0,0,0,0,0,0,0,0,0,0,0,0,0,0,0"/>
                  <o:lock v:ext="edit" verticies="t"/>
                </v:shape>
                <v:shape id="Freeform 7289" o:spid="_x0000_s1224" style="position:absolute;left:630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CKccA&#10;AADcAAAADwAAAGRycy9kb3ducmV2LnhtbESPQU/CQBCF7yb+h82YeIMtEqBUFmJMNBADStX70B3a&#10;xu5s012h/nvmQOJtJu/Ne98sVr1r1Im6UHs2MBomoIgLb2suDXx9vgxSUCEiW2w8k4E/CrBa3t4s&#10;MLP+zHs65bFUEsIhQwNVjG2mdSgqchiGviUW7eg7h1HWrtS2w7OEu0Y/JMlUO6xZGips6bmi4if/&#10;dQbePnaTZJa+58ft5JB+T1/HcbMeG3N/1z89gorUx3/z9XptBX8utPKMT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TQinHAAAA3AAAAA8AAAAAAAAAAAAAAAAAmAIAAGRy&#10;cy9kb3ducmV2LnhtbFBLBQYAAAAABAAEAPUAAACMAwAAAAA=&#10;" path="m62,37l,,62,37xe" filled="f" strokecolor="#e15520" strokeweight="0">
                  <v:path arrowok="t" o:connecttype="custom" o:connectlocs="62,37;0,0;62,37" o:connectangles="0,0,0"/>
                </v:shape>
                <v:shape id="Freeform 7290" o:spid="_x0000_s1225" style="position:absolute;left:6364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6cssEA&#10;AADcAAAADwAAAGRycy9kb3ducmV2LnhtbERPy6rCMBDdC/5DGMGdproQrUZRUREELz4Ql2MztsVm&#10;Upqo9e9vLlxwN4fznMmsNoV4UeVyywp63QgEcWJ1zqmC82ndGYJwHlljYZkUfMjBbNpsTDDW9s0H&#10;eh19KkIIuxgVZN6XsZQuycig69qSOHB3Wxn0AVap1BW+Q7gpZD+KBtJgzqEhw5KWGSWP49MouP5E&#10;+43p3XaXyw7z1X6L10WKSrVb9XwMwlPtv+J/91aH+aMR/D0TLpDT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unLLBAAAA3AAAAA8AAAAAAAAAAAAAAAAAmAIAAGRycy9kb3du&#10;cmV2LnhtbFBLBQYAAAAABAAEAPUAAACGAwAAAAA=&#10;" path="m3,l18,8r12,7l33,23r2,5l35,33r,7l28,40,20,35,13,33,8,25,3,20,,13,,8,3,e" filled="f" strokecolor="#e15520" strokeweight="0">
                  <v:path arrowok="t" o:connecttype="custom" o:connectlocs="3,0;18,8;30,15;33,23;35,28;35,33;35,40;28,40;20,35;13,33;8,25;3,20;0,13;0,8;3,0" o:connectangles="0,0,0,0,0,0,0,0,0,0,0,0,0,0,0"/>
                </v:shape>
                <v:shape id="Freeform 7291" o:spid="_x0000_s1226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s7t8UA&#10;AADcAAAADwAAAGRycy9kb3ducmV2LnhtbESPzWrDMBCE74G+g9hCb4ncQENwo4QSKJRADY1DS2+L&#10;tbFMrJWx5L8+fRUI5DjMzDfMZjfaWvTU+sqxgudFAoK4cLriUsEpf5+vQfiArLF2TAom8rDbPsw2&#10;mGo38Bf1x1CKCGGfogITQpNK6QtDFv3CNcTRO7vWYoiyLaVucYhwW8tlkqykxYrjgsGG9oaKy7Gz&#10;CrLfPf148zmdmvVLlwz5X/Z9yJV6ehzfXkEEGsM9fGt/aAWRCNcz8Qj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zu3xQAAANwAAAAPAAAAAAAAAAAAAAAAAJgCAABkcnMv&#10;ZG93bnJldi54bWxQSwUGAAAAAAQABAD1AAAAigMAAAAA&#10;" path="m,5l14,,29,,44,2,57,7,44,15r-15,l22,15,14,12,7,10,,5xe" fillcolor="#f3be00" stroked="f">
                  <v:path arrowok="t" o:connecttype="custom" o:connectlocs="0,5;14,0;29,0;44,2;57,7;44,15;29,15;22,15;14,12;7,10;0,5" o:connectangles="0,0,0,0,0,0,0,0,0,0,0"/>
                </v:shape>
                <v:shape id="Freeform 7292" o:spid="_x0000_s1227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SbMQA&#10;AADcAAAADwAAAGRycy9kb3ducmV2LnhtbESPXWvCMBSG7wf+h3CE3c20MsaoRhE/QNjFtq7s+tgc&#10;m2JzUpKo9d8vA8HLl/fj4Z0vB9uJC/nQOlaQTzIQxLXTLTcKqp/dyzuIEJE1do5JwY0CLBejpzkW&#10;2l35my5lbEQa4VCgAhNjX0gZakMWw8T1xMk7Om8xJukbqT1e07jt5DTL3qTFlhPBYE9rQ/WpPNvE&#10;LV/Xu+3nYL5MfjtI/7v92FSVUs/jYTUDEWmIj/C9vdcKplkO/2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Y0mzEAAAA3AAAAA8AAAAAAAAAAAAAAAAAmAIAAGRycy9k&#10;b3ducmV2LnhtbFBLBQYAAAAABAAEAPUAAACJAwAAAAA=&#10;" path="m,5l14,,29,,44,2,57,7,44,15r-15,l22,15,14,12,7,10,,5e" filled="f" strokecolor="#e15520" strokeweight="0">
                  <v:path arrowok="t" o:connecttype="custom" o:connectlocs="0,5;14,0;29,0;44,2;57,7;44,15;29,15;22,15;14,12;7,10;0,5" o:connectangles="0,0,0,0,0,0,0,0,0,0,0"/>
                </v:shape>
                <v:shape id="Freeform 7293" o:spid="_x0000_s1228" style="position:absolute;left:6434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jvMQA&#10;AADcAAAADwAAAGRycy9kb3ducmV2LnhtbESPQWsCMRSE74L/ITzBi2jiHoquZpdSKnorVQ8eH5vX&#10;zbabl2UTddtf3xQKHoeZ+YbZloNrxY360HjWsFwoEMSVNw3XGs6n3XwFIkRkg61n0vBNAcpiPNpi&#10;bvyd3+l2jLVIEA45arAxdrmUobLkMCx8R5y8D987jEn2tTQ93hPctTJT6kk6bDgtWOzoxVL1dbw6&#10;DYeZutiG95bW591bJ19//Gn9qfV0MjxvQEQa4iP83z4YDZnK4O9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GI7zEAAAA3AAAAA8AAAAAAAAAAAAAAAAAmAIAAGRycy9k&#10;b3ducmV2LnhtbFBLBQYAAAAABAAEAPUAAACJAwAAAAA=&#10;" path="m64,20l79,15r15,l109,17r13,8l109,30r-15,l87,30,77,27,72,22,64,20xm64,20l,,64,20xe" fillcolor="#f3be00" stroked="f">
                  <v:path arrowok="t" o:connecttype="custom" o:connectlocs="64,20;79,15;94,15;109,17;122,25;109,30;94,30;87,30;77,27;72,22;64,20;64,20;0,0;64,20" o:connectangles="0,0,0,0,0,0,0,0,0,0,0,0,0,0"/>
                  <o:lock v:ext="edit" verticies="t"/>
                </v:shape>
              </v:group>
              <v:group id="Group 7294" o:spid="_x0000_s1229" style="position:absolute;left:3752;top:825;width:4045;height:6306" coordorigin="6252,544" coordsize="637,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<v:shape id="Freeform 7295" o:spid="_x0000_s1230" style="position:absolute;left:6498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LLUMQA&#10;AADcAAAADwAAAGRycy9kb3ducmV2LnhtbESPQWvCQBSE7wX/w/KEXopulFYluooIhZ4Eo+j1JftM&#10;gtm3YXdj0n/fLRR6HGbmG2azG0wjnuR8bVnBbJqAIC6srrlUcDl/TlYgfEDW2FgmBd/kYbcdvWww&#10;1bbnEz2zUIoIYZ+igiqENpXSFxUZ9FPbEkfvbp3BEKUrpXbYR7hp5DxJFtJgzXGhwpYOFRWPrDMK&#10;stPj2tX94dY4d8zx2C37t49cqdfxsF+DCDSE//Bf+0srmCfv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y1DEAAAA3AAAAA8AAAAAAAAAAAAAAAAAmAIAAGRycy9k&#10;b3ducmV2LnhtbFBLBQYAAAAABAAEAPUAAACJAwAAAAA=&#10;" path="m,5l15,,30,,45,2r13,8l45,15r-15,l23,15,13,12,8,7,,5e" filled="f" strokecolor="#e15520" strokeweight="0">
                  <v:path arrowok="t" o:connecttype="custom" o:connectlocs="0,5;15,0;30,0;45,2;58,10;45,15;30,15;23,15;13,12;8,7;0,5" o:connectangles="0,0,0,0,0,0,0,0,0,0,0"/>
                </v:shape>
                <v:shape id="Freeform 7296" o:spid="_x0000_s1231" style="position:absolute;left:643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R9gMMA&#10;AADcAAAADwAAAGRycy9kb3ducmV2LnhtbESPQWvCQBSE70L/w/IKvenGSKVGV5GAbdGTqd4f2WcS&#10;zb4N2dWk/94VBI/DzHzDLFa9qcWNWldZVjAeRSCIc6srLhQc/jbDLxDOI2usLZOCf3KwWr4NFpho&#10;2/GebpkvRICwS1BB6X2TSOnykgy6kW2Ig3eyrUEfZFtI3WIX4KaWcRRNpcGKw0KJDaUl5ZfsahSc&#10;SdebeOcm39vqJ5vsjrO0S7VSH+/9eg7CU+9f4Wf7VyuIo094nA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R9gMMAAADcAAAADwAAAAAAAAAAAAAAAACYAgAAZHJzL2Rv&#10;d25yZXYueG1sUEsFBgAAAAAEAAQA9QAAAIgDAAAAAA==&#10;" path="m64,20l,,64,20e" filled="f" strokecolor="#e15520" strokeweight="0">
                  <v:path arrowok="t" o:connecttype="custom" o:connectlocs="64,20;0,0;64,20" o:connectangles="0,0,0"/>
                </v:shape>
                <v:shape id="Freeform 7297" o:spid="_x0000_s1232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0g8IA&#10;AADcAAAADwAAAGRycy9kb3ducmV2LnhtbESPT4vCMBTE7wt+h/AEb2uih+JWo4goevUP6vHRPNti&#10;81KSqPXbm4WFPQ4z8xtmtuhsI57kQ+1Yw2ioQBAXztRcajgdN98TECEiG2wck4Y3BVjMe18zzI17&#10;8Z6eh1iKBOGQo4YqxjaXMhQVWQxD1xIn7+a8xZikL6Xx+Epw28ixUpm0WHNaqLClVUXF/fCwGs6Z&#10;fzcm/ExOt61aP3bLy/Fas9aDfrecgojUxf/wX3tnNIxVBr9n0hG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nSDwgAAANwAAAAPAAAAAAAAAAAAAAAAAJgCAABkcnMvZG93&#10;bnJldi54bWxQSwUGAAAAAAQABAD1AAAAhwMAAAAA&#10;" path="m,8l15,,30,,42,,54,8,42,13,27,15r-7,l12,15,5,10,,8xe" fillcolor="#f3be00" stroked="f">
                  <v:path arrowok="t" o:connecttype="custom" o:connectlocs="0,8;15,0;30,0;42,0;54,8;42,13;27,15;20,15;12,15;5,10;0,8" o:connectangles="0,0,0,0,0,0,0,0,0,0,0"/>
                </v:shape>
                <v:shape id="Freeform 7298" o:spid="_x0000_s1233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aZ8UA&#10;AADcAAAADwAAAGRycy9kb3ducmV2LnhtbESPQWvCQBSE74X+h+UVvNXd2lJLdBMk1lJ6Mxbx+Mg+&#10;k9Ds25BdTfz3XUHwOMzMN8wyG20rztT7xrGGl6kCQVw603Cl4Xe3ef4A4QOywdYxabiQhyx9fFhi&#10;YtzAWzoXoRIRwj5BDXUIXSKlL2uy6KeuI47e0fUWQ5R9JU2PQ4TbVs6UepcWG44LNXaU11T+FSer&#10;IXfrw1v+OR++htd9cVG++Vm3udaTp3G1ABFoDPfwrf1tNMzUHK5n4hG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FpnxQAAANwAAAAPAAAAAAAAAAAAAAAAAJgCAABkcnMv&#10;ZG93bnJldi54bWxQSwUGAAAAAAQABAD1AAAAigMAAAAA&#10;" path="m,8l15,,30,,42,,54,8,42,13,27,15r-7,l12,15,5,10,,8e" filled="f" strokecolor="#e15520" strokeweight="0">
                  <v:path arrowok="t" o:connecttype="custom" o:connectlocs="0,8;15,0;30,0;42,0;54,8;42,13;27,15;20,15;12,15;5,10;0,8" o:connectangles="0,0,0,0,0,0,0,0,0,0,0"/>
                </v:shape>
                <v:shape id="Freeform 7299" o:spid="_x0000_s1234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IHcEA&#10;AADcAAAADwAAAGRycy9kb3ducmV2LnhtbERPTYvCMBC9C/sfwgjeNNXDKl3TUgRRFvbQKsjehmZs&#10;i82k20St++vNQfD4eN/rdDCtuFHvGssK5rMIBHFpdcOVguNhO12BcB5ZY2uZFDzIQZp8jNYYa3vn&#10;nG6Fr0QIYRejgtr7LpbSlTUZdDPbEQfubHuDPsC+krrHewg3rVxE0ac02HBoqLGjTU3lpbgaBX+c&#10;5aes+t9968H8umy5wfynUGoyHrIvEJ4G/xa/3HutYBGFteFMOAI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oCB3BAAAA3AAAAA8AAAAAAAAAAAAAAAAAmAIAAGRycy9kb3du&#10;cmV2LnhtbFBLBQYAAAAABAAEAPUAAACGAwAAAAA=&#10;" path="m65,13l,,65,13xe" fillcolor="#f3be00" stroked="f">
                  <v:path arrowok="t" o:connecttype="custom" o:connectlocs="65,13;0,0;65,13" o:connectangles="0,0,0"/>
                </v:shape>
                <v:shape id="Freeform 7300" o:spid="_x0000_s1235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otsQA&#10;AADcAAAADwAAAGRycy9kb3ducmV2LnhtbESPQWvCQBSE74X+h+UVeqsbA7Vr6ioiCBZ6MYrnR/Y1&#10;G82+Ddk1pv++Kwg9DjPzDbNYja4VA/Wh8axhOslAEFfeNFxrOB62bwpEiMgGW8+k4ZcCrJbPTwss&#10;jL/xnoYy1iJBOBSowcbYFVKGypLDMPEdcfJ+fO8wJtnX0vR4S3DXyjzLZtJhw2nBYkcbS9WlvDoN&#10;21Odn6/qe75TQ2nVh3o/nQ9fWr++jOtPEJHG+B9+tHdGQ57N4X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q6LbEAAAA3AAAAA8AAAAAAAAAAAAAAAAAmAIAAGRycy9k&#10;b3ducmV2LnhtbFBLBQYAAAAABAAEAPUAAACJAwAAAAA=&#10;" path="m65,13l,,65,13xe" filled="f" strokecolor="#e15520" strokeweight="0">
                  <v:path arrowok="t" o:connecttype="custom" o:connectlocs="65,13;0,0;65,13" o:connectangles="0,0,0"/>
                </v:shape>
                <v:shape id="Freeform 7301" o:spid="_x0000_s1236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LacMA&#10;AADcAAAADwAAAGRycy9kb3ducmV2LnhtbERPPW/CMBDdkfgP1iF1A4cMLUoxUUGtGrUTgaFsR3xJ&#10;rMbnKHZJ+Pf1UKnj0/ve5pPtxI0GbxwrWK8SEMSV04YbBefT23IDwgdkjZ1jUnAnD/luPttipt3I&#10;R7qVoRExhH2GCtoQ+kxKX7Vk0a9cTxy52g0WQ4RDI/WAYwy3nUyT5FFaNBwbWuzp0FL1Xf5YBU+p&#10;ORcf7929vpbms7i8jvy1H5V6WEwvzyACTeFf/OcutIJ0HefHM/EI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cLacMAAADcAAAADwAAAAAAAAAAAAAAAACYAgAAZHJzL2Rv&#10;d25yZXYueG1sUEsFBgAAAAAEAAQA9QAAAIgDAAAAAA==&#10;" path="m,7l15,,30,,45,,58,5,45,12,30,15r-7,l13,15,8,12,,7xe" fillcolor="#f3be00" stroked="f">
                  <v:path arrowok="t" o:connecttype="custom" o:connectlocs="0,7;15,0;30,0;45,0;58,5;45,12;30,15;23,15;13,15;8,12;0,7" o:connectangles="0,0,0,0,0,0,0,0,0,0,0"/>
                </v:shape>
                <v:shape id="Freeform 7302" o:spid="_x0000_s1237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z+FcQA&#10;AADcAAAADwAAAGRycy9kb3ducmV2LnhtbESPQWvCQBSE70L/w/IKXqRuImhLdBURBE+CsbTXZ/aZ&#10;BLNvw+7GpP++Kwgeh5n5hlltBtOIOzlfW1aQThMQxIXVNZcKvs/7jy8QPiBrbCyTgj/ysFm/jVaY&#10;advzie55KEWEsM9QQRVCm0npi4oM+qltiaN3tc5giNKVUjvsI9w0cpYkC2mw5rhQYUu7iopb3hkF&#10;+en209X97rdx7njBY/fZT+YXpcbvw3YJItAQXuFn+6AVzNIUHm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s/hXEAAAA3AAAAA8AAAAAAAAAAAAAAAAAmAIAAGRycy9k&#10;b3ducmV2LnhtbFBLBQYAAAAABAAEAPUAAACJAwAAAAA=&#10;" path="m,7l15,,30,,45,,58,5,45,12,30,15r-7,l13,15,8,12,,7e" filled="f" strokecolor="#e15520" strokeweight="0">
                  <v:path arrowok="t" o:connecttype="custom" o:connectlocs="0,7;15,0;30,0;45,0;58,5;45,12;30,15;23,15;13,15;8,12;0,7" o:connectangles="0,0,0,0,0,0,0,0,0,0,0"/>
                </v:shape>
                <v:shape id="Freeform 7303" o:spid="_x0000_s1238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nmcQA&#10;AADcAAAADwAAAGRycy9kb3ducmV2LnhtbESPQYvCMBSE78L+h/AW9qapPSxSjSLCLrrrQdse9PZo&#10;nm2xeSlN1PrvjSB4HGbmG2a26E0jrtS52rKC8SgCQVxYXXOpIM9+hhMQziNrbCyTgjs5WMw/BjNM&#10;tL3xnq6pL0WAsEtQQeV9m0jpiooMupFtiYN3sp1BH2RXSt3hLcBNI+Mo+pYGaw4LFba0qqg4pxej&#10;YEeHPzxnm8Okv8TbY9rkq//fXKmvz345BeGp9+/wq73WCuJxDM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wZ5nEAAAA3AAAAA8AAAAAAAAAAAAAAAAAmAIAAGRycy9k&#10;b3ducmV2LnhtbFBLBQYAAAAABAAEAPUAAACJAwAAAAA=&#10;" path="m62,7l,,62,7xe" fillcolor="#f3be00" stroked="f">
                  <v:path arrowok="t" o:connecttype="custom" o:connectlocs="62,7;0,0;62,7" o:connectangles="0,0,0"/>
                </v:shape>
                <v:shape id="Freeform 7304" o:spid="_x0000_s1239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NBCMYA&#10;AADcAAAADwAAAGRycy9kb3ducmV2LnhtbESPzWsCMRTE74L/Q3gFbzWrUpGtcdGlCz0J9ePg7bF5&#10;3Y9uXpYk1a1/fVMoeBxm5jfMOhtMJ67kfGNZwWyagCAurW64UnA6Fs8rED4ga+wsk4If8pBtxqM1&#10;ptre+IOuh1CJCGGfooI6hD6V0pc1GfRT2xNH79M6gyFKV0nt8BbhppPzJFlKgw3HhRp7ymsqvw7f&#10;RsFyL/Ncn5titx3c5e2luLdGtkpNnobtK4hAQ3iE/9vvWsF8toC/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NBCMYAAADcAAAADwAAAAAAAAAAAAAAAACYAgAAZHJz&#10;L2Rvd25yZXYueG1sUEsFBgAAAAAEAAQA9QAAAIsDAAAAAA==&#10;" path="m62,7l,,62,7xe" filled="f" strokecolor="#e15520" strokeweight="0">
                  <v:path arrowok="t" o:connecttype="custom" o:connectlocs="62,7;0,0;62,7" o:connectangles="0,0,0"/>
                </v:shape>
                <v:shape id="Freeform 7305" o:spid="_x0000_s1240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nYsIA&#10;AADcAAAADwAAAGRycy9kb3ducmV2LnhtbESPS6vCMBSE94L/IRzBjWiqXh9Uo0hBcOtj4fLQHNti&#10;c1KbWOv99TeCcJfDzHzDrLetKUVDtSssKxiPIhDEqdUFZwou5/1wCcJ5ZI2lZVLwJgfbTbezxljb&#10;Fx+pOflMBAi7GBXk3lexlC7NyaAb2Yo4eDdbG/RB1pnUNb4C3JRyEkVzabDgsJBjRUlO6f30NAqu&#10;SXIpogfhcaAbms5nMvtdNEr1e+1uBcJT6//D3/ZBK5iMf+BzJhw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FidiwgAAANwAAAAPAAAAAAAAAAAAAAAAAJgCAABkcnMvZG93&#10;bnJldi54bWxQSwUGAAAAAAQABAD1AAAAhwMAAAAA&#10;" path="m,13l15,5,29,,44,3,57,8,47,15,29,18r-7,l15,18,7,15,,13xe" fillcolor="#f3be00" stroked="f">
                  <v:path arrowok="t" o:connecttype="custom" o:connectlocs="0,13;15,5;29,0;44,3;57,8;47,15;29,18;22,18;15,18;7,15;0,13" o:connectangles="0,0,0,0,0,0,0,0,0,0,0"/>
                </v:shape>
                <v:shape id="Freeform 7306" o:spid="_x0000_s1241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nWsMA&#10;AADcAAAADwAAAGRycy9kb3ducmV2LnhtbESPQYvCMBSE74L/ITzBi2hqQSnVKCIoCh521Yu3R/Ns&#10;i81LbaLWf2+EhT0OM/MNM1+2phJPalxpWcF4FIEgzqwuOVdwPm2GCQjnkTVWlknBmxwsF93OHFNt&#10;X/xLz6PPRYCwS1FB4X2dSumyggy6ka2Jg3e1jUEfZJNL3eArwE0l4yiaSoMlh4UCa1oXlN2OD6MA&#10;B/GlSu44OZDcyu3+HiU/g7NS/V67moHw1Pr/8F97pxXE4w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fnWsMAAADcAAAADwAAAAAAAAAAAAAAAACYAgAAZHJzL2Rv&#10;d25yZXYueG1sUEsFBgAAAAAEAAQA9QAAAIgDAAAAAA==&#10;" path="m,13l15,5,29,,44,3,57,8,47,15,29,18r-7,l15,18,7,15,,13e" filled="f" strokecolor="#e15520" strokeweight="0">
                  <v:path arrowok="t" o:connecttype="custom" o:connectlocs="0,13;15,5;29,0;44,3;57,8;47,15;29,18;22,18;15,18;7,15;0,13" o:connectangles="0,0,0,0,0,0,0,0,0,0,0"/>
                </v:shape>
                <v:shape id="Freeform 7307" o:spid="_x0000_s1242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ABLcUA&#10;AADcAAAADwAAAGRycy9kb3ducmV2LnhtbESP0WrCQBRE34X+w3ILvumuoQZNXUUKreKDGNsPuGRv&#10;k2D2bprdavx7VxB8HGbmDLNY9bYRZ+p87VjDZKxAEBfO1Fxq+Pn+HM1A+IBssHFMGq7kYbV8GSww&#10;M+7COZ2PoRQRwj5DDVUIbSalLyqy6MeuJY7er+sshii7UpoOLxFuG5kolUqLNceFClv6qKg4Hf+t&#10;hnk/x+a6Oe2+kvWbVIc8Vfvpn9bD1379DiJQH57hR3trNCST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AEtxQAAANwAAAAPAAAAAAAAAAAAAAAAAJgCAABkcnMv&#10;ZG93bnJldi54bWxQSwUGAAAAAAQABAD1AAAAigMAAAAA&#10;" path="m69,8l,,69,8xe" fillcolor="#f3be00" stroked="f">
                  <v:path arrowok="t" o:connecttype="custom" o:connectlocs="69,8;0,0;69,8" o:connectangles="0,0,0"/>
                </v:shape>
                <v:shape id="Freeform 7308" o:spid="_x0000_s1243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+ssUA&#10;AADcAAAADwAAAGRycy9kb3ducmV2LnhtbESPwWrDMBBE74X8g9hCLiWRHWgd3CimFAI59OI0JtfF&#10;2lqm1sqxFNv5+6pQ6HGYmTfMrphtJ0YafOtYQbpOQBDXTrfcKDh/HlZbED4ga+wck4I7eSj2i4cd&#10;5tpNXNJ4Co2IEPY5KjAh9LmUvjZk0a9dTxy9LzdYDFEOjdQDThFuO7lJkhdpseW4YLCnd0P19+lm&#10;FczH58x1T8SXqqzsdZxM+7EtlVo+zm+vIALN4T/81z5qBZs0g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36yxQAAANwAAAAPAAAAAAAAAAAAAAAAAJgCAABkcnMv&#10;ZG93bnJldi54bWxQSwUGAAAAAAQABAD1AAAAigMAAAAA&#10;" path="m69,8l,,69,8xe" filled="f" strokecolor="#e15520" strokeweight="0">
                  <v:path arrowok="t" o:connecttype="custom" o:connectlocs="69,8;0,0;69,8" o:connectangles="0,0,0"/>
                </v:shape>
                <v:shape id="Freeform 7309" o:spid="_x0000_s1244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HxL8A&#10;AADcAAAADwAAAGRycy9kb3ducmV2LnhtbERPTYvCMBC9L/gfwgje1lQPsluNoqIi9LRRPI/N2BSb&#10;SWmi1n+/OSzs8fG+F6veNeJJXag9K5iMMxDEpTc1VwrOp/3nF4gQkQ02nknBmwKsloOPBebGv/iH&#10;njpWIoVwyFGBjbHNpQylJYdh7FvixN185zAm2FXSdPhK4a6R0yybSYc1pwaLLW0tlXf9cAo2Whc+&#10;uxaX4rCX37udtpvyaJUaDfv1HESkPv6L/9xHo2A6SWvTmXQE5P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gsfEvwAAANwAAAAPAAAAAAAAAAAAAAAAAJgCAABkcnMvZG93bnJl&#10;di54bWxQSwUGAAAAAAQABAD1AAAAhAMAAAAA&#10;" path="m,10l15,2,27,,42,,54,5r-9,7l30,15,20,17,12,15r-7,l,10xe" fillcolor="#f3be00" stroked="f">
                  <v:path arrowok="t" o:connecttype="custom" o:connectlocs="0,10;15,2;27,0;42,0;54,5;45,12;30,15;20,17;12,15;5,15;0,10" o:connectangles="0,0,0,0,0,0,0,0,0,0,0"/>
                </v:shape>
                <v:shape id="Freeform 7310" o:spid="_x0000_s1245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cJcYA&#10;AADcAAAADwAAAGRycy9kb3ducmV2LnhtbESPW2sCMRSE3wv+h3AE32pWRaurUbwglPpSL4U+HjbH&#10;3cXNyZJEXfvrG6HQx2FmvmFmi8ZU4kbOl5YV9LoJCOLM6pJzBafj9nUMwgdkjZVlUvAgD4t562WG&#10;qbZ33tPtEHIRIexTVFCEUKdS+qwgg75ra+Lona0zGKJ0udQO7xFuKtlPkpE0WHJcKLCmdUHZ5XA1&#10;Ci7lt13Z8+cm/3jbfQ1dkw02P2OlOu1mOQURqAn/4b/2u1bQ703geS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cJcYAAADcAAAADwAAAAAAAAAAAAAAAACYAgAAZHJz&#10;L2Rvd25yZXYueG1sUEsFBgAAAAAEAAQA9QAAAIsDAAAAAA==&#10;" path="m,10l15,2,27,,42,,54,5r-9,7l30,15,20,17,12,15r-7,l,10e" filled="f" strokecolor="#e15520" strokeweight="0">
                  <v:path arrowok="t" o:connecttype="custom" o:connectlocs="0,10;15,2;27,0;42,0;54,5;45,12;30,15;20,17;12,15;5,15;0,10" o:connectangles="0,0,0,0,0,0,0,0,0,0,0"/>
                </v:shape>
                <v:shape id="Freeform 7311" o:spid="_x0000_s1246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7/cQA&#10;AADcAAAADwAAAGRycy9kb3ducmV2LnhtbERPTWvCQBC9C/0PyxS8mY0BxaauUqoFoSrUaqG3ITsm&#10;sdnZNLua2F/vHoQeH+97Ou9MJS7UuNKygmEUgyDOrC45V7D/fBtMQDiPrLGyTAqu5GA+e+hNMdW2&#10;5Q+67HwuQgi7FBUU3teplC4ryKCLbE0cuKNtDPoAm1zqBtsQbiqZxPFYGiw5NBRY02tB2c/ubBR8&#10;uV+8HpZ/38P39XGzHZ0Wvn06KdV/7F6eQXjq/L/47l5pBUkS5ocz4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9O/3EAAAA3AAAAA8AAAAAAAAAAAAAAAAAmAIAAGRycy9k&#10;b3ducmV2LnhtbFBLBQYAAAAABAAEAPUAAACJAwAAAAA=&#10;" path="m70,8l,,70,8xe" fillcolor="#f3be00" stroked="f">
                  <v:path arrowok="t" o:connecttype="custom" o:connectlocs="70,8;0,0;70,8" o:connectangles="0,0,0"/>
                </v:shape>
                <v:shape id="Freeform 7312" o:spid="_x0000_s1247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7M8QA&#10;AADcAAAADwAAAGRycy9kb3ducmV2LnhtbESPT2vCQBTE74LfYXlCb7oxh+aPriKKpR6rDb0+ss8k&#10;mH0bs1uTfnu3UOhxmJnfMOvtaFrxoN41lhUsFxEI4tLqhisFn5fjPAXhPLLG1jIp+CEH2810ssZc&#10;24E/6HH2lQgQdjkqqL3vcildWZNBt7AdcfCutjfog+wrqXscAty0Mo6iV2mw4bBQY0f7msrb+dso&#10;KJLjV9mlWZWkxcHJ7P52usdGqZfZuFuB8DT6//Bf+10riOMl/J4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8uzPEAAAA3AAAAA8AAAAAAAAAAAAAAAAAmAIAAGRycy9k&#10;b3ducmV2LnhtbFBLBQYAAAAABAAEAPUAAACJAwAAAAA=&#10;" path="m70,8l,,70,8xe" filled="f" strokecolor="#e15520" strokeweight="0">
                  <v:path arrowok="t" o:connecttype="custom" o:connectlocs="70,8;0,0;70,8" o:connectangles="0,0,0"/>
                </v:shape>
                <v:shape id="Freeform 7313" o:spid="_x0000_s1248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IdMUA&#10;AADcAAAADwAAAGRycy9kb3ducmV2LnhtbESPQWvCQBSE7wX/w/IEb3VjCqGmriIGaS4pVEXa2yP7&#10;mgSzb0N2jfHfdwsFj8PMfMOsNqNpxUC9aywrWMwjEMSl1Q1XCk7H/fMrCOeRNbaWScGdHGzWk6cV&#10;ptre+JOGg69EgLBLUUHtfZdK6cqaDLq57YiD92N7gz7IvpK6x1uAm1bGUZRIgw2HhRo72tVUXg5X&#10;o8B+0Pk9e7nscfzKi2Kpv5Mi65SaTcftGwhPo3+E/9u5VhDHM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wh0xQAAANwAAAAPAAAAAAAAAAAAAAAAAJgCAABkcnMv&#10;ZG93bnJldi54bWxQSwUGAAAAAAQABAD1AAAAigMAAAAA&#10;" path="m,15l7,7,15,5,22,2,30,r7,2l45,2r7,5l60,12,47,20,32,22r-7,l15,20,7,17,,15xe" fillcolor="#f3be00" stroked="f">
                  <v:path arrowok="t" o:connecttype="custom" o:connectlocs="0,15;7,7;15,5;22,2;30,0;37,2;45,2;52,7;60,12;47,20;32,22;25,22;15,20;7,17;0,15" o:connectangles="0,0,0,0,0,0,0,0,0,0,0,0,0,0,0"/>
                </v:shape>
                <v:shape id="Freeform 7314" o:spid="_x0000_s1249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5BysYA&#10;AADcAAAADwAAAGRycy9kb3ducmV2LnhtbESPQWvCQBSE74L/YXmFXkQ3pmBD6iaIYCntQUyq4O2R&#10;fU1Cs29Ddqvpv+8WBI/DzHzDrPPRdOJCg2stK1guIhDEldUt1wo+y908AeE8ssbOMin4JQd5Np2s&#10;MdX2yge6FL4WAcIuRQWN930qpasaMugWticO3pcdDPogh1rqAa8BbjoZR9FKGmw5LDTY07ah6rv4&#10;MYEynp+T4r2oyw88zqr95uQSfFXq8WHcvIDwNPp7+NZ+0wri+An+z4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5BysYAAADcAAAADwAAAAAAAAAAAAAAAACYAgAAZHJz&#10;L2Rvd25yZXYueG1sUEsFBgAAAAAEAAQA9QAAAIsDAAAAAA==&#10;" path="m,15l7,7,15,5,22,2,30,r7,2l45,2r7,5l60,12,47,20,32,22r-7,l15,20,7,17,,15e" filled="f" strokecolor="#e15520" strokeweight="0">
                  <v:path arrowok="t" o:connecttype="custom" o:connectlocs="0,15;7,7;15,5;22,2;30,0;37,2;45,2;52,7;60,12;47,20;32,22;25,22;15,20;7,17;0,15" o:connectangles="0,0,0,0,0,0,0,0,0,0,0,0,0,0,0"/>
                </v:shape>
                <v:shape id="Freeform 7315" o:spid="_x0000_s1250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YMUA&#10;AADcAAAADwAAAGRycy9kb3ducmV2LnhtbESP3WoCMRSE74W+QziF3kjNdhUpq1GkZcHaK38e4Lg5&#10;bpZuTpYkdde3bwShl8PMfMMs14NtxZV8aBwreJtkIIgrpxuuFZyO5es7iBCRNbaOScGNAqxXT6Ml&#10;Ftr1vKfrIdYiQTgUqMDE2BVShsqQxTBxHXHyLs5bjEn6WmqPfYLbVuZZNpcWG04LBjv6MFT9HH6t&#10;gnJ67Gfj86Xc7D5PXftlfG/n30q9PA+bBYhIQ/wPP9pbrSDPZ3A/k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s9gxQAAANwAAAAPAAAAAAAAAAAAAAAAAJgCAABkcnMv&#10;ZG93bnJldi54bWxQSwUGAAAAAAQABAD1AAAAigMAAAAA&#10;" path="m72,13l,,72,13xe" fillcolor="#f3be00" stroked="f">
                  <v:path arrowok="t" o:connecttype="custom" o:connectlocs="72,13;0,0;72,13" o:connectangles="0,0,0"/>
                </v:shape>
                <v:shape id="Freeform 7316" o:spid="_x0000_s1251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RhBsUA&#10;AADcAAAADwAAAGRycy9kb3ducmV2LnhtbESPQWvCQBSE70L/w/IKXqRujFgkdRNsoaBexLS9v2Zf&#10;k9Ts25BdY/z3riB4HGbmG2aVDaYRPXWutqxgNo1AEBdW11wq+P76fFmCcB5ZY2OZFFzIQZY+jVaY&#10;aHvmA/W5L0WAsEtQQeV9m0jpiooMuqltiYP3ZzuDPsiulLrDc4CbRsZR9CoN1hwWKmzpo6LimJ+M&#10;guXaz2fv299jPl/0k8nuR/6XxV6p8fOwfgPhafCP8L290QrieAG3M+EI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GEGxQAAANwAAAAPAAAAAAAAAAAAAAAAAJgCAABkcnMv&#10;ZG93bnJldi54bWxQSwUGAAAAAAQABAD1AAAAigMAAAAA&#10;" path="m72,13l,,72,13xe" filled="f" strokecolor="#e15520" strokeweight="0">
                  <v:path arrowok="t" o:connecttype="custom" o:connectlocs="72,13;0,0;72,13" o:connectangles="0,0,0"/>
                </v:shape>
                <v:shape id="Freeform 7317" o:spid="_x0000_s1252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IJMYA&#10;AADcAAAADwAAAGRycy9kb3ducmV2LnhtbESPQWvCQBSE7wX/w/KE3upuQ7ESXaUKihexxhavj+xr&#10;Epp9m2a3Jvrr3ULB4zAz3zCzRW9rcabWV441PI8UCOLcmYoLDR/H9dMEhA/IBmvHpOFCHhbzwcMM&#10;U+M6PtA5C4WIEPYpaihDaFIpfV6SRT9yDXH0vlxrMUTZFtK02EW4rWWi1FharDgulNjQqqT8O/u1&#10;GpbZfv1zuqqNelWdub6/bHafO6v147B/m4II1Id7+L+9NRqSZAx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RIJMYAAADcAAAADwAAAAAAAAAAAAAAAACYAgAAZHJz&#10;L2Rvd25yZXYueG1sUEsFBgAAAAAEAAQA9QAAAIsDAAAAAA==&#10;" path="m62,25l,,62,25r,l62,25,79,20r15,2l109,27r12,8l114,37r-7,3l99,40r-7,l82,37,74,35,69,30,62,25xe" fillcolor="#f3be00" stroked="f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7318" o:spid="_x0000_s1253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M88IA&#10;AADcAAAADwAAAGRycy9kb3ducmV2LnhtbESP3WoCMRSE7wu+QzhC72rWhf6wNYoIguCVax/gsDmb&#10;hG5OtknU9e1NodDLYWa+YVabyQ/iSjG5wAqWiwoEcRe0Y6Pg67x/+QCRMrLGITApuFOCzXr2tMJG&#10;hxuf6NpmIwqEU4MKbM5jI2XqLHlMizASF68P0WMuMhqpI94K3A+yrqo36dFxWbA40s5S991evILT&#10;67E999QP92lnvZMX8+OiUep5Pm0/QWSa8n/4r33QCur6HX7Pl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AzzwgAAANwAAAAPAAAAAAAAAAAAAAAAAJgCAABkcnMvZG93&#10;bnJldi54bWxQSwUGAAAAAAQABAD1AAAAhwMAAAAA&#10;" path="m62,25l,,62,25r,l62,25,79,20r15,2l109,27r12,8l114,37r-7,3l99,40r-7,l82,37,74,35,69,30,62,25e" filled="f" strokecolor="#e15520" strokeweight="0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7319" o:spid="_x0000_s1254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qvscMA&#10;AADcAAAADwAAAGRycy9kb3ducmV2LnhtbERP3WrCMBS+H+wdwhnsRjS1A6u1qcjGwMGQrfoAh+bY&#10;VpuTrslsffvlQtjlx/efbUbTiiv1rrGsYD6LQBCXVjdcKTge3qdLEM4ja2wtk4IbOdjkjw8ZptoO&#10;/E3XwlcihLBLUUHtfZdK6cqaDLqZ7YgDd7K9QR9gX0nd4xDCTSvjKFpIgw2Hhho7eq2pvBS/RsFq&#10;f759NbvJx/DyyUlxSBZvPwaVen4at2sQnkb/L767d1pBHIe14Uw4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qvscMAAADcAAAADwAAAAAAAAAAAAAAAACYAgAAZHJzL2Rv&#10;d25yZXYueG1sUEsFBgAAAAAEAAQA9QAAAIgDAAAAAA==&#10;" path="m65,17l,,65,17r,l65,17,80,15r15,l110,20r12,7l117,32r-7,3l100,35r-8,l82,32,75,30,70,25,65,17xe" fillcolor="#f3be00" stroked="f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7320" o:spid="_x0000_s1255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uZcUA&#10;AADcAAAADwAAAGRycy9kb3ducmV2LnhtbESPUUvDQBCE3wX/w7GCb/bSCJLEXouEFgQFsS3o4za3&#10;5oK5vZDbtvHfe4LQx2FmvmEWq8n36kRj7AIbmM8yUMRNsB23Bva7zV0BKgqyxT4wGfihCKvl9dUC&#10;KxvO/E6nrbQqQThWaMCJDJXWsXHkMc7CQJy8rzB6lCTHVtsRzwnue51n2YP22HFacDhQ7aj53h69&#10;gc+yKO/ldV2L6z/e6uJlow+HuTG3N9PTIyihSS7h//azNZDnJfydSUd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G5lxQAAANwAAAAPAAAAAAAAAAAAAAAAAJgCAABkcnMv&#10;ZG93bnJldi54bWxQSwUGAAAAAAQABAD1AAAAigMAAAAA&#10;" path="m65,17l,,65,17r,l65,17,80,15r15,l110,20r12,7l117,32r-7,3l100,35r-8,l82,32,75,30,70,25,65,17e" filled="f" strokecolor="#e15520" strokeweight="0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7321" o:spid="_x0000_s1256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uHsEA&#10;AADcAAAADwAAAGRycy9kb3ducmV2LnhtbERPy4rCMBTdD/gP4Q7MbkynikjHVNRBqQsXvvaX5vbB&#10;NDeliVr9erMQXB7OezbvTSOu1LnasoKfYQSCOLe65lLB6bj+noJwHlljY5kU3MnBPB18zDDR9sZ7&#10;uh58KUIIuwQVVN63iZQur8igG9qWOHCF7Qz6ALtS6g5vIdw0Mo6iiTRYc2iosKVVRfn/4WIUZEW9&#10;jaM/O15McfTYZMvzbnVZK/X12S9+QXjq/Vv8cmdaQTwK88OZcAR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4rh7BAAAA3AAAAA8AAAAAAAAAAAAAAAAAmAIAAGRycy9kb3du&#10;cmV2LnhtbFBLBQYAAAAABAAEAPUAAACGAwAAAAA=&#10;" path="m63,15l,,63,15xe" fillcolor="#f3be00" stroked="f">
                  <v:path arrowok="t" o:connecttype="custom" o:connectlocs="63,15;0,0;63,15" o:connectangles="0,0,0"/>
                </v:shape>
                <v:shape id="Freeform 7322" o:spid="_x0000_s1257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VV8MA&#10;AADcAAAADwAAAGRycy9kb3ducmV2LnhtbESPQWvCQBSE7wX/w/KE3upGC6FEN0HEUk9S0+r5mX0m&#10;i9m3Ibua+O+7hUKPw8x8w6yK0bbiTr03jhXMZwkI4sppw7WC76/3lzcQPiBrbB2Tggd5KPLJ0woz&#10;7QY+0L0MtYgQ9hkqaELoMil91ZBFP3MdcfQurrcYouxrqXscIty2cpEkqbRoOC402NGmoepa3qyC&#10;y97Ih0k//Naf9p8DnfFYHlKlnqfjegki0Bj+w3/tnVaweJ3D75l4BG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VV8MAAADcAAAADwAAAAAAAAAAAAAAAACYAgAAZHJzL2Rv&#10;d25yZXYueG1sUEsFBgAAAAAEAAQA9QAAAIgDAAAAAA==&#10;" path="m63,15l,,63,15xe" filled="f" strokecolor="#e15520" strokeweight="0">
                  <v:path arrowok="t" o:connecttype="custom" o:connectlocs="63,15;0,0;63,15" o:connectangles="0,0,0"/>
                </v:shape>
                <v:shape id="Freeform 7323" o:spid="_x0000_s1258" style="position:absolute;left:6635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a1MIA&#10;AADcAAAADwAAAGRycy9kb3ducmV2LnhtbESPQYvCMBSE7wv+h/AEL4umrSBSjaKCIJ7W7h48Pppn&#10;U2xeShO1/nuzIHgcZuYbZrnubSPu1PnasYJ0koAgLp2uuVLw97sfz0H4gKyxcUwKnuRhvRp8LTHX&#10;7sEnuhehEhHCPkcFJoQ2l9KXhiz6iWuJo3dxncUQZVdJ3eEjwm0jsySZSYs1xwWDLe0MldfiZhUc&#10;vtPa/oRz8bylW2/KM5njjJQaDfvNAkSgPnzC7/ZBK8imGfyfi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ZrUwgAAANwAAAAPAAAAAAAAAAAAAAAAAJgCAABkcnMvZG93&#10;bnJldi54bWxQSwUGAAAAAAQABAD1AAAAhwMAAAAA&#10;" path="m42,60l80,,42,60xm42,60l35,75,27,88r-7,2l15,95r-7,l,95,,88,3,80,8,75r5,-7l18,63r7,-3l35,58r7,2xe" fillcolor="#f3be00" stroked="f">
                  <v:path arrowok="t" o:connecttype="custom" o:connectlocs="42,60;80,0;42,60;42,60;35,75;27,88;20,90;15,95;8,95;0,95;0,88;3,80;8,75;13,68;18,63;25,60;35,58;42,60" o:connectangles="0,0,0,0,0,0,0,0,0,0,0,0,0,0,0,0,0,0"/>
                  <o:lock v:ext="edit" verticies="t"/>
                </v:shape>
                <v:shape id="Freeform 7324" o:spid="_x0000_s1259" style="position:absolute;left:667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D/cUA&#10;AADcAAAADwAAAGRycy9kb3ducmV2LnhtbESPT2sCMRTE7wW/Q3iCt5roSrFbo4jgn0sPVS/eHpvX&#10;3a2blzWJun77plDwOMzMb5jZorONuJEPtWMNo6ECQVw4U3Op4XhYv05BhIhssHFMGh4UYDHvvcww&#10;N+7OX3Tbx1IkCIccNVQxtrmUoajIYhi6ljh5385bjEn6UhqP9wS3jRwr9SYt1pwWKmxpVVFx3l+t&#10;huu737rtVC5/VKZWj83lZD4nJ60H/W75ASJSF5/h//bOaBhnGfyd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8P9xQAAANwAAAAPAAAAAAAAAAAAAAAAAJgCAABkcnMv&#10;ZG93bnJldi54bWxQSwUGAAAAAAQABAD1AAAAigMAAAAA&#10;" path="m,60l38,,,60xe" filled="f" strokecolor="#e15520" strokeweight="0">
                  <v:path arrowok="t" o:connecttype="custom" o:connectlocs="0,60;38,0;0,60" o:connectangles="0,0,0"/>
                </v:shape>
                <v:shape id="Freeform 7325" o:spid="_x0000_s1260" style="position:absolute;left:663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cHscA&#10;AADcAAAADwAAAGRycy9kb3ducmV2LnhtbESPQWvCQBSE7wX/w/IEL1I3iaWU1FVUtBVEQtVCj4/s&#10;axLMvg3ZrUn/vSsUehxm5htmtuhNLa7UusqygngSgSDOra64UHA+bR9fQDiPrLG2TAp+ycFiPniY&#10;Yaptxx90PfpCBAi7FBWU3jeplC4vyaCb2IY4eN+2NeiDbAupW+wC3NQyiaJnabDisFBiQ+uS8svx&#10;xyjYx6v3bbzPsq8NHrrPt2ycmOlYqdGwX76C8NT7//Bfe6cVJNMnuJ8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GXB7HAAAA3AAAAA8AAAAAAAAAAAAAAAAAmAIAAGRy&#10;cy9kb3ducmV2LnhtbFBLBQYAAAAABAAEAPUAAACMAwAAAAA=&#10;" path="m42,2l35,17,27,30r-7,2l15,37r-7,l,37,,30,3,22,8,17r5,-7l18,5,25,2,35,r7,2xe" filled="f" strokecolor="#e15520" strokeweight="0">
                  <v:path arrowok="t" o:connecttype="custom" o:connectlocs="42,2;35,17;27,30;20,32;15,37;8,37;0,37;0,30;3,22;8,17;13,10;18,5;25,2;35,0;42,2" o:connectangles="0,0,0,0,0,0,0,0,0,0,0,0,0,0,0"/>
                </v:shape>
                <v:shape id="Freeform 7326" o:spid="_x0000_s1261" style="position:absolute;left:6610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wjy8QA&#10;AADcAAAADwAAAGRycy9kb3ducmV2LnhtbESPQWvCQBSE7wX/w/IKvRTdmDYiqatIQdpjo+L5uftM&#10;gtm3MbtN0n/fLRQ8DjPzDbPajLYRPXW+dqxgPktAEGtnai4VHA+76RKED8gGG8ek4Ic8bNaThxXm&#10;xg1cUL8PpYgQ9jkqqEJocym9rsiin7mWOHoX11kMUXalNB0OEW4bmSbJQlqsOS5U2NJ7Rfq6/7YK&#10;iuvB6fPtOfvw7e5VN18nZD4p9fQ4bt9ABBrDPfzf/jQK0pcM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sI8vEAAAA3AAAAA8AAAAAAAAAAAAAAAAAmAIAAGRycy9k&#10;b3ducmV2LnhtbFBLBQYAAAAABAAEAPUAAACJAwAAAAA=&#10;" path="m43,45l90,,43,45xm43,45l35,60,25,72,13,77,,80,,75,3,67,8,60r5,-5l20,50r8,-3l35,45r8,xe" fillcolor="#f3be00" stroked="f">
                  <v:path arrowok="t" o:connecttype="custom" o:connectlocs="43,45;90,0;43,45;43,45;35,60;25,72;13,77;0,80;0,75;3,67;8,60;13,55;20,50;28,47;35,45;43,45" o:connectangles="0,0,0,0,0,0,0,0,0,0,0,0,0,0,0,0"/>
                  <o:lock v:ext="edit" verticies="t"/>
                </v:shape>
                <v:shape id="Freeform 7327" o:spid="_x0000_s1262" style="position:absolute;left:6653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THsUA&#10;AADcAAAADwAAAGRycy9kb3ducmV2LnhtbESPT4vCMBTE78J+h/AWvGm6irJU0yLCFsGT/2C9PZtn&#10;W7Z56TZR67c3guBxmJnfMPO0M7W4Uusqywq+hhEI4tzqigsF+93P4BuE88gaa8uk4E4O0uSjN8dY&#10;2xtv6Lr1hQgQdjEqKL1vYildXpJBN7QNcfDOtjXog2wLqVu8Bbip5SiKptJgxWGhxIaWJeV/24tR&#10;cNkdl4d9Ztb/49O6WtBklWWbX6X6n91iBsJT59/hV3ulFYzGU3ieCUdAJ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NMexQAAANwAAAAPAAAAAAAAAAAAAAAAAJgCAABkcnMv&#10;ZG93bnJldi54bWxQSwUGAAAAAAQABAD1AAAAigMAAAAA&#10;" path="m,45l47,,,45xe" filled="f" strokecolor="#e15520" strokeweight="0">
                  <v:path arrowok="t" o:connecttype="custom" o:connectlocs="0,45;47,0;0,45" o:connectangles="0,0,0"/>
                </v:shape>
                <v:shape id="Freeform 7328" o:spid="_x0000_s1263" style="position:absolute;left:6610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8pNsUA&#10;AADcAAAADwAAAGRycy9kb3ducmV2LnhtbESPQWvCQBSE7wX/w/IEL1I3UagldRVRWgpCxeilt0f2&#10;mQ1m36bZVeO/dwWhx2FmvmFmi87W4kKtrxwrSEcJCOLC6YpLBYf95+s7CB+QNdaOScGNPCzmvZcZ&#10;ZtpdeUeXPJQiQthnqMCE0GRS+sKQRT9yDXH0jq61GKJsS6lbvEa4reU4Sd6kxYrjgsGGVoaKU362&#10;CniywfVXmq7N7yrvhoe/7U8TjkoN+t3yA0SgLvyHn+1vrWA8mcL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yk2xQAAANwAAAAPAAAAAAAAAAAAAAAAAJgCAABkcnMv&#10;ZG93bnJldi54bWxQSwUGAAAAAAQABAD1AAAAigMAAAAA&#10;" path="m43,l35,15,25,27,13,32,,35,,30,3,22,8,15r5,-5l20,5,28,2,35,r8,e" filled="f" strokecolor="#e15520" strokeweight="0">
                  <v:path arrowok="t" o:connecttype="custom" o:connectlocs="43,0;35,15;25,27;13,32;0,35;0,30;3,22;8,15;13,10;20,5;28,2;35,0;43,0" o:connectangles="0,0,0,0,0,0,0,0,0,0,0,0,0"/>
                </v:shape>
                <v:shape id="Freeform 7329" o:spid="_x0000_s1264" style="position:absolute;left:6593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/IcIA&#10;AADcAAAADwAAAGRycy9kb3ducmV2LnhtbERPzWoCMRC+F3yHMII3zWptKVujSGlFK7SofYBhM91d&#10;upksSdTVp3cOQo8f3/9s0blGnSjE2rOB8SgDRVx4W3Np4OfwMXwBFROyxcYzGbhQhMW89zDD3Poz&#10;7+i0T6WSEI45GqhSanOtY1GRwzjyLbFwvz44TAJDqW3As4S7Rk+y7Fk7rFkaKmzpraLib3900vte&#10;fobtZv3tDtep360Kujxdv4wZ9LvlK6hEXfoX391ra2DyKGvljBwBP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/8hwgAAANwAAAAPAAAAAAAAAAAAAAAAAJgCAABkcnMvZG93&#10;bnJldi54bWxQSwUGAAAAAAQABAD1AAAAhwMAAAAA&#10;" path="m42,45l89,,42,45xm42,45l35,60,27,70,15,77,,80,,75,2,67,7,60r5,-5l20,50r7,-3l35,45r7,xe" fillcolor="#f3be00" stroked="f">
                  <v:path arrowok="t" o:connecttype="custom" o:connectlocs="42,45;89,0;42,45;42,45;35,60;27,70;15,77;0,80;0,75;2,67;7,60;12,55;20,50;27,47;35,45;42,45" o:connectangles="0,0,0,0,0,0,0,0,0,0,0,0,0,0,0,0"/>
                  <o:lock v:ext="edit" verticies="t"/>
                </v:shape>
                <v:shape id="Freeform 7330" o:spid="_x0000_s1265" style="position:absolute;left:6635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NUxMQA&#10;AADcAAAADwAAAGRycy9kb3ducmV2LnhtbESPQWvCQBSE74X+h+UJvdWNthQbXaUIgfZYGxRvr9ln&#10;Esx7G7JrTP59tyB4HGbmG2a1GbhRPXW+dmJgNk1AkRTO1lIayH+y5wUoH1AsNk7IwEgeNuvHhxWm&#10;1l3lm/pdKFWEiE/RQBVCm2rti4oY/dS1JNE7uY4xRNmV2nZ4jXBu9DxJ3jRjLXGhwpa2FRXn3YUN&#10;HH4zHhf5Eccx77PTfs9fx1c25mkyfCxBBRrCPXxrf1oD85d3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VMTEAAAA3AAAAA8AAAAAAAAAAAAAAAAAmAIAAGRycy9k&#10;b3ducmV2LnhtbFBLBQYAAAAABAAEAPUAAACJAwAAAAA=&#10;" path="m,45l47,,,45xe" filled="f" strokecolor="#1f1a17" strokeweight="0">
                  <v:path arrowok="t" o:connecttype="custom" o:connectlocs="0,45;47,0;0,45" o:connectangles="0,0,0"/>
                </v:shape>
                <v:shape id="Freeform 7331" o:spid="_x0000_s1266" style="position:absolute;left:6593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TM8MA&#10;AADcAAAADwAAAGRycy9kb3ducmV2LnhtbERPz2vCMBS+C/4P4Qm7yEynw43OKEOQrTsIq4N5fDRv&#10;bVjzUpKsrf+9OQg7fny/N7vRtqInH4xjBQ+LDARx5bThWsHX6XD/DCJEZI2tY1JwoQC77XSywVy7&#10;gT+pL2MtUgiHHBU0MXa5lKFqyGJYuI44cT/OW4wJ+lpqj0MKt61cZtlaWjScGhrsaN9Q9Vv+WQX2&#10;WBRn33/jR3ceVk/mbW6K8qjU3Wx8fQERaYz/4pv7XStYPqb56Uw6An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oTM8MAAADcAAAADwAAAAAAAAAAAAAAAACYAgAAZHJzL2Rv&#10;d25yZXYueG1sUEsFBgAAAAAEAAQA9QAAAIgDAAAAAA==&#10;" path="m42,l35,15,27,25,15,32,,35,,30,2,22,7,15r5,-5l20,5,27,2,35,r7,e" filled="f" strokecolor="#1f1a17" strokeweight="0">
                  <v:path arrowok="t" o:connecttype="custom" o:connectlocs="42,0;35,15;27,25;15,32;0,35;0,30;2,22;7,15;12,10;20,5;27,2;35,0;42,0" o:connectangles="0,0,0,0,0,0,0,0,0,0,0,0,0"/>
                </v:shape>
                <v:shape id="Freeform 7332" o:spid="_x0000_s1267" style="position:absolute;left:6650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c4MUA&#10;AADcAAAADwAAAGRycy9kb3ducmV2LnhtbESPT2vCQBTE7wW/w/KE3nQTW0TSbEQDFi891D89P7LP&#10;bDT7NmS3Gv303UKhx2HmN8Pky8G24kq9bxwrSKcJCOLK6YZrBYf9ZrIA4QOyxtYxKbiTh2Uxesox&#10;0+7Gn3TdhVrEEvYZKjAhdJmUvjJk0U9dRxy9k+sthij7Wuoeb7HctnKWJHNpseG4YLCj0lB12X1b&#10;BbNF+jg25Xb4eDGle1+fv2o6WqWex8PqDUSgIfyH/+itjtxrCr9n4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F9zgxQAAANwAAAAPAAAAAAAAAAAAAAAAAJgCAABkcnMv&#10;ZG93bnJldi54bWxQSwUGAAAAAAQABAD1AAAAigMAAAAA&#10;" path="m42,60l77,,42,60xm42,60l35,78,27,88r-7,5l15,95,7,98,,98,,90,3,83,7,75r5,-5l17,65r8,-2l35,60r7,xe" fillcolor="#f3be00" stroked="f">
                  <v:path arrowok="t" o:connecttype="custom" o:connectlocs="42,60;77,0;42,60;42,60;35,78;27,88;20,93;15,95;7,98;0,98;0,90;3,83;7,75;12,70;17,65;25,63;35,60;42,60" o:connectangles="0,0,0,0,0,0,0,0,0,0,0,0,0,0,0,0,0,0"/>
                  <o:lock v:ext="edit" verticies="t"/>
                </v:shape>
                <v:shape id="Freeform 7333" o:spid="_x0000_s1268" style="position:absolute;left:6692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9zecQA&#10;AADcAAAADwAAAGRycy9kb3ducmV2LnhtbESPS4vCQBCE78L+h6EXvOlkg8oSHUUCLl4UfBz22GY6&#10;D8z0hMxo4v76HUHwWFTVV9Ri1Zta3Kl1lWUFX+MIBHFmdcWFgvNpM/oG4TyyxtoyKXiQg9XyY7DA&#10;RNuOD3Q/+kIECLsEFZTeN4mULivJoBvbhjh4uW0N+iDbQuoWuwA3tYyjaCYNVhwWSmwoLSm7Hm9G&#10;QeV+cHrb/fE+7c6XdDPNf2mXKzX87NdzEJ56/w6/2lutIJ7E8DwTj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/c3nEAAAA3AAAAA8AAAAAAAAAAAAAAAAAmAIAAGRycy9k&#10;b3ducmV2LnhtbFBLBQYAAAAABAAEAPUAAACJAwAAAAA=&#10;" path="m,60l35,,,60xe" filled="f" strokecolor="#e15520" strokeweight="0">
                  <v:path arrowok="t" o:connecttype="custom" o:connectlocs="0,60;35,0;0,60" o:connectangles="0,0,0"/>
                </v:shape>
                <v:shape id="Freeform 7334" o:spid="_x0000_s1269" style="position:absolute;left:665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4RsgA&#10;AADcAAAADwAAAGRycy9kb3ducmV2LnhtbESPQUvDQBSE7wX/w/IEL8VurEE07bZIq9BWRG3anh/Z&#10;ZzaYfRuyaxP/vVso9DjMzDfMdN7bWhyp9ZVjBXejBARx4XTFpYJd/nr7CMIHZI21Y1LwRx7ms6vB&#10;FDPtOv6i4zaUIkLYZ6jAhNBkUvrCkEU/cg1x9L5dazFE2ZZSt9hFuK3lOEkepMWK44LBhhaGip/t&#10;r1Xw3ufD9GA2+7cX26Wfq03+sX5aKnVz3T9PQATqwyV8bq+0gnF6D6cz8QjI2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PLhGyAAAANwAAAAPAAAAAAAAAAAAAAAAAJgCAABk&#10;cnMvZG93bnJldi54bWxQSwUGAAAAAAQABAD1AAAAjQMAAAAA&#10;" path="m42,l35,18,27,28r-7,5l15,35,7,38,,38,,30,3,23,7,15r5,-5l17,5,25,3,35,r7,xe" filled="f" strokecolor="#e15520" strokeweight="0">
                  <v:path arrowok="t" o:connecttype="custom" o:connectlocs="42,0;35,18;27,28;20,33;15,35;7,38;0,38;0,30;3,23;7,15;12,10;17,5;25,3;35,0;42,0" o:connectangles="0,0,0,0,0,0,0,0,0,0,0,0,0,0,0"/>
                </v:shape>
                <v:shape id="Freeform 7335" o:spid="_x0000_s1270" style="position:absolute;left:6662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7FMUA&#10;AADcAAAADwAAAGRycy9kb3ducmV2LnhtbESPwW7CMBBE70j9B2srcQOHQKsqYBAK0PbY0l64reJt&#10;nBKvQ2wg8PV1JSSOo9l5szNbdLYWJ2p95VjBaJiAIC6crrhU8P21GbyA8AFZY+2YFFzIw2L+0Jth&#10;pt2ZP+m0DaWIEPYZKjAhNJmUvjBk0Q9dQxy9H9daDFG2pdQtniPc1jJNkmdpseLYYLCh3FCx3x5t&#10;fOPjur88rc0hf929XdNRvuJx+FWq/9gtpyACdeF+fEu/awXpZAL/YyIB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LsUxQAAANwAAAAPAAAAAAAAAAAAAAAAAJgCAABkcnMv&#10;ZG93bnJldi54bWxQSwUGAAAAAAQABAD1AAAAigMAAAAA&#10;" path="m45,59l87,,45,59xm45,59l38,74,28,84r-5,5l15,92,8,94,,94,3,87,5,79,8,72r5,-5l20,62r8,-3l35,57r10,2xe" fillcolor="#f3be00" stroked="f">
                  <v:path arrowok="t" o:connecttype="custom" o:connectlocs="45,59;87,0;45,59;45,59;38,74;28,84;23,89;15,92;8,94;0,94;3,87;5,79;8,72;13,67;20,62;28,59;35,57;45,59" o:connectangles="0,0,0,0,0,0,0,0,0,0,0,0,0,0,0,0,0,0"/>
                  <o:lock v:ext="edit" verticies="t"/>
                </v:shape>
                <v:shape id="Freeform 7336" o:spid="_x0000_s1271" style="position:absolute;left:6707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J7NsMA&#10;AADcAAAADwAAAGRycy9kb3ducmV2LnhtbESP3YrCMBSE7wXfIRzBO00VXaQaRZdVFvTGnwc4NMe2&#10;2JyUJq2tT78RhL0cZuYbZrVpTSEaqlxuWcFkHIEgTqzOOVVwu+5HCxDOI2ssLJOCjhxs1v3eCmNt&#10;n3ym5uJTESDsYlSQeV/GUrokI4NubEvi4N1tZdAHWaVSV/gMcFPIaRR9SYM5h4UMS/rOKHlcaqPA&#10;HF1zehzqLu18Tfv76fpz3r2UGg7a7RKEp9b/hz/tX61gOpvD+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J7NsMAAADcAAAADwAAAAAAAAAAAAAAAACYAgAAZHJzL2Rv&#10;d25yZXYueG1sUEsFBgAAAAAEAAQA9QAAAIgDAAAAAA==&#10;" path="m,59l42,,,59xe" filled="f" strokecolor="#e15520" strokeweight="0">
                  <v:path arrowok="t" o:connecttype="custom" o:connectlocs="0,59;42,0;0,59" o:connectangles="0,0,0"/>
                </v:shape>
                <v:shape id="Freeform 7337" o:spid="_x0000_s1272" style="position:absolute;left:6662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y38YA&#10;AADcAAAADwAAAGRycy9kb3ducmV2LnhtbESPQUsDMRSE7wX/Q3iCt252S1lkbVq0UKkHQasHj8/N&#10;c7Nt8rIkabv+e1MoeBxm5htmsRqdFScKsfesoCpKEMSt1z13Cj4/NtN7EDEha7SeScEvRVgtbyYL&#10;bLQ/8zuddqkTGcKxQQUmpaGRMraGHMbCD8TZ+/HBYcoydFIHPGe4s3JWlrV02HNeMDjQ2lB72B2d&#10;gu/169NLVR6etzaY/V7Wm7fqyyp1dzs+PoBINKb/8LW91Qpm8xouZ/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Xy38YAAADcAAAADwAAAAAAAAAAAAAAAACYAgAAZHJz&#10;L2Rvd25yZXYueG1sUEsFBgAAAAAEAAQA9QAAAIsDAAAAAA==&#10;" path="m45,2l38,17,28,27r-5,5l15,35,8,37,,37,3,30,5,22,8,15r5,-5l20,5,28,2,35,,45,2xe" filled="f" strokecolor="#e15520" strokeweight="0">
                  <v:path arrowok="t" o:connecttype="custom" o:connectlocs="45,2;38,17;28,27;23,32;15,35;8,37;0,37;3,30;5,22;8,15;13,10;20,5;28,2;35,0;45,2" o:connectangles="0,0,0,0,0,0,0,0,0,0,0,0,0,0,0"/>
                </v:shape>
                <v:shape id="Freeform 7338" o:spid="_x0000_s1273" style="position:absolute;left:6677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oYcUA&#10;AADcAAAADwAAAGRycy9kb3ducmV2LnhtbESPQWvCQBSE74L/YXlCb7qppLGkrlIKpdKLVUvPj+wz&#10;G5p9G7PbJPrrXaHgcZiZb5jlerC16Kj1lWMFj7MEBHHhdMWlgu/D+/QZhA/IGmvHpOBMHtar8WiJ&#10;uXY976jbh1JECPscFZgQmlxKXxiy6GeuIY7e0bUWQ5RtKXWLfYTbWs6TJJMWK44LBht6M1T87v+s&#10;gs/tJf1I2ex+nvomHLPu9HWqMqUeJsPrC4hAQ7iH/9sbrWCeLuB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2hhxQAAANwAAAAPAAAAAAAAAAAAAAAAAJgCAABkcnMv&#10;ZG93bnJldi54bWxQSwUGAAAAAAQABAD1AAAAigMAAAAA&#10;" path="m43,54l80,,43,54xm43,54l35,69,28,82r-8,5l15,89,8,92,,92,,84,3,77,8,69r5,-5l18,59r7,-2l33,54r10,xe" fillcolor="#f3be00" stroked="f">
                  <v:path arrowok="t" o:connecttype="custom" o:connectlocs="43,54;80,0;43,54;43,54;35,69;28,82;20,87;15,89;8,92;0,92;0,84;3,77;8,69;13,64;18,59;25,57;33,54;43,54" o:connectangles="0,0,0,0,0,0,0,0,0,0,0,0,0,0,0,0,0,0"/>
                  <o:lock v:ext="edit" verticies="t"/>
                </v:shape>
                <v:shape id="Freeform 7339" o:spid="_x0000_s1274" style="position:absolute;left:6720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12lcUA&#10;AADcAAAADwAAAGRycy9kb3ducmV2LnhtbESPTWvCQBCG7wX/wzKCF6mbhhIkdSNaEARPtXrwNs1O&#10;Pmh2NmRXjf31nUOhx+Gd95l5VuvRdepGQ2g9G3hZJKCIS29brg2cPnfPS1AhIlvsPJOBBwVYF5On&#10;FebW3/mDbsdYK4FwyNFAE2Ofax3KhhyGhe+JJav84DDKONTaDngXuOt0miSZdtiyXGiwp/eGyu/j&#10;1QllXnVx2WbpdkR/yVgf5j/nL2Nm03HzBirSGP+X/9p7ayB9lW9FRkRA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XaVxQAAANwAAAAPAAAAAAAAAAAAAAAAAJgCAABkcnMv&#10;ZG93bnJldi54bWxQSwUGAAAAAAQABAD1AAAAigMAAAAA&#10;" path="m,54l37,,,54xe" filled="f" strokecolor="#e15520" strokeweight="0">
                  <v:path arrowok="t" o:connecttype="custom" o:connectlocs="0,54;37,0;0,54" o:connectangles="0,0,0"/>
                </v:shape>
                <v:shape id="Freeform 7340" o:spid="_x0000_s1275" style="position:absolute;left:6677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R8GsUA&#10;AADcAAAADwAAAGRycy9kb3ducmV2LnhtbESPQUsDMRSE70L/Q3iF3my2pWjdNi1lUREP0la9v25e&#10;N9tuXpZN3Kz/3giCx2FmvmHW28E2oqfO144VzKYZCOLS6ZorBR/vT7dLED4ga2wck4Jv8rDdjG7W&#10;mGsX+UD9MVQiQdjnqMCE0OZS+tKQRT91LXHyzq6zGJLsKqk7jAluGznPsjtpsea0YLClwlB5PX5Z&#10;Bb6ObWFe7+1jfDtd9rH/LJ6LmVKT8bBbgQg0hP/wX/tFK5gvHuD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HwaxQAAANwAAAAPAAAAAAAAAAAAAAAAAJgCAABkcnMv&#10;ZG93bnJldi54bWxQSwUGAAAAAAQABAD1AAAAigMAAAAA&#10;" path="m43,l35,15,28,28r-8,5l15,35,8,38,,38,,30,3,23,8,15r5,-5l18,5,25,3,33,,43,xe" filled="f" strokecolor="#e15520" strokeweight="0">
                  <v:path arrowok="t" o:connecttype="custom" o:connectlocs="43,0;35,15;28,28;20,33;15,35;8,38;0,38;0,30;3,23;8,15;13,10;18,5;25,3;33,0;43,0" o:connectangles="0,0,0,0,0,0,0,0,0,0,0,0,0,0,0"/>
                </v:shape>
                <v:shape id="Freeform 7341" o:spid="_x0000_s1276" style="position:absolute;left:6692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6U8IA&#10;AADcAAAADwAAAGRycy9kb3ducmV2LnhtbERPS2vCQBC+F/oflhG8SN1UatHUVUrBUhAUbdHrkJ0m&#10;wexsyE7z+PfuQejx43uvNr2rVEtNKD0beJ4moIgzb0vODfx8b58WoIIgW6w8k4GBAmzWjw8rTK3v&#10;+EjtSXIVQzikaKAQqVOtQ1aQwzD1NXHkfn3jUCJscm0b7GK4q/QsSV61w5JjQ4E1fRSUXU9/zoC8&#10;lMvusJtchsXnsO/bbEnJWYwZj/r3N1BCvfyL7+4va2A2j/PjmXgE9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3pTwgAAANwAAAAPAAAAAAAAAAAAAAAAAJgCAABkcnMvZG93&#10;bnJldi54bWxQSwUGAAAAAAQABAD1AAAAhwMAAAAA&#10;" path="m43,63l75,,43,63xm43,63l38,80,28,90r-5,5l15,97r-7,3l,100,,92,3,85,8,78r5,-5l18,68r7,-3l35,63r8,xe" fillcolor="#f3be00" stroked="f">
                  <v:path arrowok="t" o:connecttype="custom" o:connectlocs="43,63;75,0;43,63;43,63;38,80;28,90;23,95;15,97;8,100;0,100;0,92;3,85;8,78;13,73;18,68;25,65;35,63;43,63" o:connectangles="0,0,0,0,0,0,0,0,0,0,0,0,0,0,0,0,0,0"/>
                  <o:lock v:ext="edit" verticies="t"/>
                </v:shape>
                <v:shape id="Freeform 7342" o:spid="_x0000_s1277" style="position:absolute;left:673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OtKsQA&#10;AADcAAAADwAAAGRycy9kb3ducmV2LnhtbESPS4vCMBSF98L8h3AH3GnqE6lGGYTBx2YYRxfurs3t&#10;A5ub0kRt/70ZEFwezuPjLFaNKcWdaldYVjDoRyCIE6sLzhQc/757MxDOI2ssLZOClhyslh+dBcba&#10;PviX7gefiTDCLkYFufdVLKVLcjLo+rYiDl5qa4M+yDqTusZHGDelHEbRVBosOBByrGidU3I93Ezg&#10;3i5rmVajaTo+F/tNeWp3P9dWqe5n8zUH4anx7/CrvdUKhpMB/J8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rSrEAAAA3AAAAA8AAAAAAAAAAAAAAAAAmAIAAGRycy9k&#10;b3ducmV2LnhtbFBLBQYAAAAABAAEAPUAAACJAwAAAAA=&#10;" path="m,63l32,,,63xe" filled="f" strokecolor="#e15520" strokeweight="0">
                  <v:path arrowok="t" o:connecttype="custom" o:connectlocs="0,63;32,0;0,63" o:connectangles="0,0,0"/>
                </v:shape>
                <v:shape id="Freeform 7343" o:spid="_x0000_s1278" style="position:absolute;left:6692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/TTMIA&#10;AADcAAAADwAAAGRycy9kb3ducmV2LnhtbESPT4vCMBTE7wt+h/AEb2tqwT9Uo4iLoMdtvXh7NM+2&#10;tnkpTbbWb28WBI/DzPyG2ewG04ieOldZVjCbRiCIc6srLhRcsuP3CoTzyBoby6TgSQ5229HXBhNt&#10;H/xLfeoLESDsElRQet8mUrq8JINualvi4N1sZ9AH2RVSd/gIcNPIOIoW0mDFYaHElg4l5XX6ZxTc&#10;lmdb30+zPsX66n+eq+x65EypyXjYr0F4Gvwn/G6ftIJ4HsP/mXA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P9NMwgAAANwAAAAPAAAAAAAAAAAAAAAAAJgCAABkcnMvZG93&#10;bnJldi54bWxQSwUGAAAAAAQABAD1AAAAhwMAAAAA&#10;" path="m43,l38,17,28,27r-5,5l15,34,8,37,,37,,29,3,22,8,15r5,-5l18,5,25,2,35,r8,xe" filled="f" strokecolor="#e15520" strokeweight="0">
                  <v:path arrowok="t" o:connecttype="custom" o:connectlocs="43,0;38,17;28,27;23,32;15,34;8,37;0,37;0,29;3,22;8,15;13,10;18,5;25,2;35,0;43,0" o:connectangles="0,0,0,0,0,0,0,0,0,0,0,0,0,0,0"/>
                </v:shape>
                <v:shape id="Freeform 7344" o:spid="_x0000_s1279" style="position:absolute;left:6702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MDsUA&#10;AADcAAAADwAAAGRycy9kb3ducmV2LnhtbESPQWsCMRSE74X+h/CE3mpWS6uuRlFLsSdBV/D63Dw3&#10;a5OXZZPqtr++KRR6HGbmG2a26JwVV2pD7VnBoJ+BIC69rrlScCjeHscgQkTWaD2Tgi8KsJjf380w&#10;1/7GO7ruYyUShEOOCkyMTS5lKA05DH3fECfv7FuHMcm2krrFW4I7K4dZ9iId1pwWDDa0NlR+7D+d&#10;guK42tqwmZglutfTpojfo4O9KPXQ65ZTEJG6+B/+a79rBcPnJ/g9k4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gwOxQAAANwAAAAPAAAAAAAAAAAAAAAAAJgCAABkcnMv&#10;ZG93bnJldi54bWxQSwUGAAAAAAQABAD1AAAAigMAAAAA&#10;" path="m37,70l65,,37,70xm37,70l33,87r-8,15l20,107r-5,5l8,115,,117,,107r3,-7l5,92r5,-7l15,77r8,-2l30,72r7,-2xe" fillcolor="#f3be00" stroked="f">
                  <v:path arrowok="t" o:connecttype="custom" o:connectlocs="37,70;65,0;37,70;37,70;33,87;25,102;20,107;15,112;8,115;0,117;0,107;3,100;5,92;10,85;15,77;23,75;30,72;37,70" o:connectangles="0,0,0,0,0,0,0,0,0,0,0,0,0,0,0,0,0,0"/>
                  <o:lock v:ext="edit" verticies="t"/>
                </v:shape>
                <v:shape id="Freeform 7345" o:spid="_x0000_s1280" style="position:absolute;left:6739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mPcYA&#10;AADcAAAADwAAAGRycy9kb3ducmV2LnhtbESPQWvCQBSE7wX/w/KEXsRstNpKdBWxFGqhYGMPHp/Z&#10;ZzaYfRuyW03/fVcQehxm5htmsepsLS7U+sqxglGSgiAunK64VPC9fxvOQPiArLF2TAp+ycNq2XtY&#10;YKbdlb/okodSRAj7DBWYEJpMSl8YsugT1xBH7+RaiyHKtpS6xWuE21qO0/RZWqw4LhhsaGOoOOc/&#10;VsHTrBykh/zjBXf2sxu86uPGbI9KPfa79RxEoC78h+/td61gPJ3A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YmPcYAAADcAAAADwAAAAAAAAAAAAAAAACYAgAAZHJz&#10;L2Rvd25yZXYueG1sUEsFBgAAAAAEAAQA9QAAAIsDAAAAAA==&#10;" path="m,70l28,,,70xe" filled="f" strokecolor="#e15520" strokeweight="0">
                  <v:path arrowok="t" o:connecttype="custom" o:connectlocs="0,70;28,0;0,70" o:connectangles="0,0,0"/>
                </v:shape>
                <v:shape id="Freeform 7346" o:spid="_x0000_s1281" style="position:absolute;left:6702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TpMQA&#10;AADcAAAADwAAAGRycy9kb3ducmV2LnhtbESPQWvCQBSE74L/YXlCb7oxkCKpq6gg9NiqJT2+Zp9J&#10;NPs27m41/nu3UPA4zMw3zHzZm1ZcyfnGsoLpJAFBXFrdcKXgsN+OZyB8QNbYWiYFd/KwXAwHc8y1&#10;vfEnXXehEhHCPkcFdQhdLqUvazLoJ7Yjjt7ROoMhSldJ7fAW4aaVaZK8SoMNx4UaO9rUVJ53v0ZB&#10;oX/WH5fi8LVKv7NL5u6nMKtOSr2M+tUbiEB9eIb/2+9aQZpl8Hc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nU6TEAAAA3AAAAA8AAAAAAAAAAAAAAAAAmAIAAGRycy9k&#10;b3ducmV2LnhtbFBLBQYAAAAABAAEAPUAAACJAwAAAAA=&#10;" path="m37,l33,17,25,32r-5,5l15,42,8,45,,47,,37,3,30,5,22r5,-7l15,7,23,5,30,2,37,xe" filled="f" strokecolor="#e15520" strokeweight="0">
                  <v:path arrowok="t" o:connecttype="custom" o:connectlocs="37,0;33,17;25,32;20,37;15,42;8,45;0,47;0,37;3,30;5,22;10,15;15,7;23,5;30,2;37,0" o:connectangles="0,0,0,0,0,0,0,0,0,0,0,0,0,0,0"/>
                </v:shape>
                <v:shape id="Freeform 7347" o:spid="_x0000_s1282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nnsUA&#10;AADcAAAADwAAAGRycy9kb3ducmV2LnhtbESPQWvCQBSE70L/w/IK3nSjqNjUTQhVwdJTbev5kX1N&#10;QnffptnVxH/vFgoeh5n5htnkgzXiQp1vHCuYTRMQxKXTDVcKPj/2kzUIH5A1Gsek4Eoe8uxhtMFU&#10;u57f6XIMlYgQ9ikqqENoUyl9WZNFP3UtcfS+XWcxRNlVUnfYR7g1cp4kK2mx4bhQY0svNZU/x7NV&#10;ULxVbLanp3U7k6fd62/Tm8VXodT4cSieQQQawj383z5oBfPlCv7O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CeexQAAANwAAAAPAAAAAAAAAAAAAAAAAJgCAABkcnMv&#10;ZG93bnJldi54bWxQSwUGAAAAAAQABAD1AAAAigMAAAAA&#10;" path="m5,r8,12l18,27r,13l13,55,8,52,5,45,3,37,,30,,22,,15,3,7,5,xe" fillcolor="#f3be00" stroked="f">
                  <v:path arrowok="t" o:connecttype="custom" o:connectlocs="5,0;13,12;18,27;18,40;13,55;8,52;5,45;3,37;0,30;0,22;0,15;3,7;5,0" o:connectangles="0,0,0,0,0,0,0,0,0,0,0,0,0"/>
                </v:shape>
                <v:shape id="Freeform 7348" o:spid="_x0000_s1283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wcrcUA&#10;AADcAAAADwAAAGRycy9kb3ducmV2LnhtbESPUWvCQBCE34X+h2MLvpR6UTGtqadUQdEnqe0PWHJr&#10;EprbC7mtRn+9JxR8HGbmG2a26FytTtSGyrOB4SABRZx7W3Fh4Od7/foOKgiyxdozGbhQgMX8qTfD&#10;zPozf9HpIIWKEA4ZGihFmkzrkJfkMAx8Qxy9o28dSpRtoW2L5wh3tR4lSaodVhwXSmxoVVL+e/hz&#10;BtKVFLv0cq1frsPlftlsZbzeTI3pP3efH6CEOnmE/9tba2A0eYP7mXgE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BytxQAAANwAAAAPAAAAAAAAAAAAAAAAAJgCAABkcnMv&#10;ZG93bnJldi54bWxQSwUGAAAAAAQABAD1AAAAigMAAAAA&#10;" path="m5,r8,12l18,27r,13l13,55,8,52,5,45,3,37,,30,,22,,15,3,7,5,e" filled="f" strokecolor="#e15520" strokeweight="0">
                  <v:path arrowok="t" o:connecttype="custom" o:connectlocs="5,0;13,12;18,27;18,40;13,55;8,52;5,45;3,37;0,30;0,22;0,15;3,7;5,0" o:connectangles="0,0,0,0,0,0,0,0,0,0,0,0,0"/>
                </v:shape>
                <v:shape id="Freeform 7349" o:spid="_x0000_s1284" style="position:absolute;left:6618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RMMIA&#10;AADcAAAADwAAAGRycy9kb3ducmV2LnhtbERPy4rCMBTdC/MP4Q7MTtMRFKlGkRkGunHAB4i72+ba&#10;Vpub2sS2/r1ZCC4P571Y9aYSLTWutKzgexSBIM6sLjlXcNj/DWcgnEfWWFkmBQ9ysFp+DBYYa9vx&#10;ltqdz0UIYRejgsL7OpbSZQUZdCNbEwfubBuDPsAml7rBLoSbSo6jaCoNlhwaCqzpp6DsursbBcl/&#10;kqaHzfl4u12T9iLlpPtNT0p9ffbrOQhPvX+LX+5EKxhPwtpwJhw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VEwwgAAANwAAAAPAAAAAAAAAAAAAAAAAJgCAABkcnMvZG93&#10;bnJldi54bWxQSwUGAAAAAAQABAD1AAAAhwMAAAAA&#10;" path="m7,70r8,12l17,97r,15l12,127,7,122,5,117,2,110,,102,,92,2,85,5,77,7,70xm7,70l15,,7,70xe" fillcolor="#f3be00" stroked="f">
                  <v:path arrowok="t" o:connecttype="custom" o:connectlocs="7,70;15,82;17,97;17,112;12,127;7,122;5,117;2,110;0,102;0,92;2,85;5,77;7,70;7,70;15,0;7,70" o:connectangles="0,0,0,0,0,0,0,0,0,0,0,0,0,0,0,0"/>
                  <o:lock v:ext="edit" verticies="t"/>
                </v:shape>
                <v:shape id="Freeform 7350" o:spid="_x0000_s1285" style="position:absolute;left:6618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2XScAA&#10;AADcAAAADwAAAGRycy9kb3ducmV2LnhtbESP3YrCMBSE7xd8h3AE79ZUQbHVKCIueOvPAxya06ba&#10;nJQmtvXtN4Lg5TAz3zCb3WBr0VHrK8cKZtMEBHHudMWlgtv173cFwgdkjbVjUvAiD7vt6GeDmXY9&#10;n6m7hFJECPsMFZgQmkxKnxuy6KeuIY5e4VqLIcq2lLrFPsJtLedJspQWK44LBhs6GMofl6dVcA+v&#10;8201O1pMi2dXVIfU2F4rNRkP+zWIQEP4hj/tk1YwX6TwPhOP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2XScAAAADcAAAADwAAAAAAAAAAAAAAAACYAgAAZHJzL2Rvd25y&#10;ZXYueG1sUEsFBgAAAAAEAAQA9QAAAIUDAAAAAA==&#10;" path="m7,r8,12l17,27r,15l12,57,7,52,5,47,2,40,,32,,22,2,15,5,7,7,xe" filled="f" strokecolor="#e15520" strokeweight="0">
                  <v:path arrowok="t" o:connecttype="custom" o:connectlocs="7,0;15,12;17,27;17,42;12,57;7,52;5,47;2,40;0,32;0,22;2,15;5,7;7,0" o:connectangles="0,0,0,0,0,0,0,0,0,0,0,0,0"/>
                </v:shape>
                <v:shape id="Freeform 7351" o:spid="_x0000_s1286" style="position:absolute;left:6625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FY8QA&#10;AADcAAAADwAAAGRycy9kb3ducmV2LnhtbERPyWrDMBC9F/oPYgq9lETOQghOFGMCXcihZD3kNlhT&#10;y401MpYaO39fHQI5Pt6+zHpbiyu1vnKsYDRMQBAXTldcKjge3gdzED4ga6wdk4IbechWz09LTLXr&#10;eEfXfShFDGGfogITQpNK6QtDFv3QNcSR+3GtxRBhW0rdYhfDbS3HSTKTFiuODQYbWhsqLvs/q+Bs&#10;ppOP/Ldab+bdyb997yZnuf1U6vWlzxcgAvXhIb67v7SC8SzOj2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qBWPEAAAA3AAAAA8AAAAAAAAAAAAAAAAAmAIAAGRycy9k&#10;b3ducmV2LnhtbFBLBQYAAAAABAAEAPUAAACJAwAAAAA=&#10;" path="m,70l8,,,70e" filled="f" strokecolor="#e15520" strokeweight="0">
                  <v:path arrowok="t" o:connecttype="custom" o:connectlocs="0,70;8,0;0,70" o:connectangles="0,0,0"/>
                </v:shape>
                <v:shape id="Freeform 7352" o:spid="_x0000_s1287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YrMQA&#10;AADcAAAADwAAAGRycy9kb3ducmV2LnhtbESP3YrCMBSE7xd8h3AEb0RTFUSrUaoguK4K/jzAoTm2&#10;xeakNFG7b28WhL0cZuYbZr5sTCmeVLvCsoJBPwJBnFpdcKbgetn0JiCcR9ZYWiYFv+RguWh9zTHW&#10;9sUnep59JgKEXYwKcu+rWEqX5mTQ9W1FHLybrQ36IOtM6hpfAW5KOYyisTRYcFjIsaJ1Tun9/DAK&#10;fqbf8ph098loY7JRclsdrnY3VarTbpIZCE+N/w9/2lutYDgewN+ZcATk4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GKzEAAAA3AAAAA8AAAAAAAAAAAAAAAAAmAIAAGRycy9k&#10;b3ducmV2LnhtbFBLBQYAAAAABAAEAPUAAACJAwAAAAA=&#10;" path="m5,r9,12l17,25r2,15l14,52,9,50,5,45,2,37,,30,,22,,15,,7,5,xe" fillcolor="#f3be00" stroked="f">
                  <v:path arrowok="t" o:connecttype="custom" o:connectlocs="5,0;14,12;17,25;19,40;14,52;9,50;5,45;2,37;0,30;0,22;0,15;0,7;5,0" o:connectangles="0,0,0,0,0,0,0,0,0,0,0,0,0"/>
                </v:shape>
                <v:shape id="Freeform 7353" o:spid="_x0000_s1288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Kxr8UA&#10;AADcAAAADwAAAGRycy9kb3ducmV2LnhtbESPQWvCQBSE7wX/w/IEb3VjDEsbXUWKgogXben5mX0m&#10;abNv0+yq8d+7hUKPw8x8w8yXvW3ElTpfO9YwGScgiAtnai41fLxvnl9A+IBssHFMGu7kYbkYPM0x&#10;N+7GB7oeQykihH2OGqoQ2lxKX1Rk0Y9dSxy9s+sshii7UpoObxFuG5kmiZIWa44LFbb0VlHxfbxY&#10;Ddk5+/xSdzU97E1Wb0479WrWP1qPhv1qBiJQH/7Df+2t0ZCqFH7P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rGvxQAAANwAAAAPAAAAAAAAAAAAAAAAAJgCAABkcnMv&#10;ZG93bnJldi54bWxQSwUGAAAAAAQABAD1AAAAigMAAAAA&#10;" path="m5,r9,12l17,25r2,15l14,52,9,50,5,45,2,37,,30,,22,,15,,7,5,e" filled="f" strokecolor="#e15520" strokeweight="0">
                  <v:path arrowok="t" o:connecttype="custom" o:connectlocs="5,0;14,12;17,25;19,40;14,52;9,50;5,45;2,37;0,30;0,22;0,15;0,7;5,0" o:connectangles="0,0,0,0,0,0,0,0,0,0,0,0,0"/>
                </v:shape>
                <v:shape id="Freeform 7354" o:spid="_x0000_s1289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gqnsYA&#10;AADcAAAADwAAAGRycy9kb3ducmV2LnhtbESPQWvCQBSE7wX/w/IK3uomFm1Ms5HSongrWlG8PbKv&#10;SWr2bciuGv313ULB4zAz3zDZvDeNOFPnassK4lEEgriwuuZSwfZr8ZSAcB5ZY2OZFFzJwTwfPGSY&#10;anvhNZ03vhQBwi5FBZX3bSqlKyoy6Ea2JQ7et+0M+iC7UuoOLwFuGjmOoqk0WHNYqLCl94qK4+Zk&#10;FHxODvIW/6w++nib0HJXxC/72UKp4WP/9grCU+/v4f/2SisYT5/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gqnsYAAADcAAAADwAAAAAAAAAAAAAAAACYAgAAZHJz&#10;L2Rvd25yZXYueG1sUEsFBgAAAAAEAAQA9QAAAIsDAAAAAA==&#10;" path="m,67l,,,67xe" fillcolor="#f3be00" stroked="f">
                  <v:path arrowok="t" o:connecttype="custom" o:connectlocs="0,67;0,0;0,67" o:connectangles="0,0,0"/>
                </v:shape>
                <v:shape id="Freeform 7355" o:spid="_x0000_s1290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M4sQA&#10;AADcAAAADwAAAGRycy9kb3ducmV2LnhtbESPT4vCMBTE78J+h/AWvMiaVkSkGkWWXfDgRevBvT2a&#10;Z//YvJQkq/XbG0HwOMzMb5jlujetuJLztWUF6TgBQVxYXXOp4Jj/fs1B+ICssbVMCu7kYb36GCwx&#10;0/bGe7oeQikihH2GCqoQukxKX1Rk0I9tRxy9s3UGQ5SulNrhLcJNKydJMpMGa44LFXb0XVFxOfyb&#10;SNF/Oeaje/rTtOkZ96dms3ONUsPPfrMAEagP7/CrvdUKJrMpPM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HDOLEAAAA3AAAAA8AAAAAAAAAAAAAAAAAmAIAAGRycy9k&#10;b3ducmV2LnhtbFBLBQYAAAAABAAEAPUAAACJAwAAAAA=&#10;" path="m,67l,,,67xe" filled="f" strokecolor="#e15520" strokeweight="0">
                  <v:path arrowok="t" o:connecttype="custom" o:connectlocs="0,67;0,0;0,67" o:connectangles="0,0,0"/>
                </v:shape>
                <v:shape id="Freeform 7356" o:spid="_x0000_s1291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cQA&#10;AADcAAAADwAAAGRycy9kb3ducmV2LnhtbESPwWrDMBBE74H+g9hCb4ncQEJxIocQCKSHltrJByzW&#10;2lZirVxJjd2/rwqFHoeZecNsd5PtxZ18MI4VPC8yEMS104ZbBZfzcf4CIkRkjb1jUvBNAXbFw2yL&#10;uXYjl3SvYisShEOOCroYh1zKUHdkMSzcQJy8xnmLMUnfSu1xTHDby2WWraVFw2mhw4EOHdW36ssq&#10;KG/N28WU49m8e6w+P/av8UorpZ4ep/0GRKQp/of/2ietYLlewe+Zd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7e1nEAAAA3AAAAA8AAAAAAAAAAAAAAAAAmAIAAGRycy9k&#10;b3ducmV2LnhtbFBLBQYAAAAABAAEAPUAAACJAwAAAAA=&#10;" path="m5,r7,12l17,25r3,12l15,52,10,47,7,42,2,35,,30,,22,,12,,5,5,xe" fillcolor="#f3be00" stroked="f">
                  <v:path arrowok="t" o:connecttype="custom" o:connectlocs="5,0;12,12;17,25;20,37;15,52;10,47;7,42;2,35;0,30;0,22;0,12;0,5;5,0" o:connectangles="0,0,0,0,0,0,0,0,0,0,0,0,0"/>
                </v:shape>
                <v:shape id="Freeform 7357" o:spid="_x0000_s1292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O2sUA&#10;AADcAAAADwAAAGRycy9kb3ducmV2LnhtbESPQWvCQBSE74X+h+UVvJS6aQ6pRFepFsWLxaaK12f2&#10;NQlm34bdVeO/dwuFHoeZ+YaZzHrTigs531hW8DpMQBCXVjdcKdh9L19GIHxA1thaJgU38jCbPj5M&#10;MNf2yl90KUIlIoR9jgrqELpcSl/WZNAPbUccvR/rDIYoXSW1w2uEm1amSZJJgw3HhRo7WtRUnoqz&#10;UbB1p/nznkc6HD7fVnL3sWmPqVZq8NS/j0EE6sN/+K+91grSLIPfM/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A7axQAAANwAAAAPAAAAAAAAAAAAAAAAAJgCAABkcnMv&#10;ZG93bnJldi54bWxQSwUGAAAAAAQABAD1AAAAigMAAAAA&#10;" path="m5,r7,12l17,25r3,12l15,52,10,47,7,42,2,35,,30,,22,,12,,5,5,e" filled="f" strokecolor="#e15520" strokeweight="0">
                  <v:path arrowok="t" o:connecttype="custom" o:connectlocs="5,0;12,12;17,25;20,37;15,52;10,47;7,42;2,35;0,30;0,22;0,12;0,5;5,0" o:connectangles="0,0,0,0,0,0,0,0,0,0,0,0,0"/>
                </v:shape>
                <v:shape id="Freeform 7358" o:spid="_x0000_s1293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tdz8MA&#10;AADcAAAADwAAAGRycy9kb3ducmV2LnhtbESP0YrCMBRE3wX/IVzBF1nTinSlGkUWdhH0xeoHXJpr&#10;U2xuSpPV9u+NsLCPw8ycYTa73jbiQZ2vHStI5wkI4tLpmisF18v3xwqED8gaG8ekYCAPu+14tMFc&#10;uyef6VGESkQI+xwVmBDaXEpfGrLo564ljt7NdRZDlF0ldYfPCLeNXCRJJi3WHBcMtvRlqLwXv1ZB&#10;k/rsuBoqE35my+Vwu5bp/XhSajrp92sQgfrwH/5rH7SCRfYJ7zPx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tdz8MAAADcAAAADwAAAAAAAAAAAAAAAACYAgAAZHJzL2Rv&#10;d25yZXYueG1sUEsFBgAAAAAEAAQA9QAAAIgDAAAAAA==&#10;" path="m2,65l,,2,65xe" fillcolor="#f3be00" stroked="f">
                  <v:path arrowok="t" o:connecttype="custom" o:connectlocs="2,65;0,0;2,65" o:connectangles="0,0,0"/>
                </v:shape>
                <v:shape id="Freeform 7359" o:spid="_x0000_s1294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8OMAA&#10;AADcAAAADwAAAGRycy9kb3ducmV2LnhtbERPy4rCMBTdD/gP4QruxnREZKhGGQqK+IDxwawvyZ22&#10;2NyUJGr9e7MQXB7Oe7bobCNu5EPtWMHXMANBrJ2puVRwPi0/v0GEiGywcUwKHhRgMe99zDA37s4H&#10;uh1jKVIIhxwVVDG2uZRBV2QxDF1LnLh/5y3GBH0pjcd7CreNHGXZRFqsOTVU2FJRkb4cr1bBxqH/&#10;09v9hXersd49fgvZHAqlBv3uZwoiUhff4pd7bRSMJmltOpOO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PK8OMAAAADcAAAADwAAAAAAAAAAAAAAAACYAgAAZHJzL2Rvd25y&#10;ZXYueG1sUEsFBgAAAAAEAAQA9QAAAIUDAAAAAA==&#10;" path="m2,65l,,2,65xe" filled="f" strokecolor="#e15520" strokeweight="0">
                  <v:path arrowok="t" o:connecttype="custom" o:connectlocs="2,65;0,0;2,65" o:connectangles="0,0,0"/>
                </v:shape>
                <v:shape id="Freeform 7360" o:spid="_x0000_s1295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X/PsUA&#10;AADcAAAADwAAAGRycy9kb3ducmV2LnhtbESPS2sCMRSF94L/IVyhu5pRUOrUKD5aWrrx0SJdXibX&#10;mcHJzZikzvjvjVBweTiPjzOdt6YSF3K+tKxg0E9AEGdWl5wr+Pl+f34B4QOyxsoyKbiSh/ms25li&#10;qm3DO7rsQy7iCPsUFRQh1KmUPivIoO/bmjh6R+sMhihdLrXDJo6bSg6TZCwNlhwJBda0Kig77f9M&#10;5G43X81ytHSjTfh9w9P5sDYfB6Weeu3iFUSgNjzC/+1PrWA4nsD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f8+xQAAANwAAAAPAAAAAAAAAAAAAAAAAJgCAABkcnMv&#10;ZG93bnJldi54bWxQSwUGAAAAAAQABAD1AAAAigMAAAAA&#10;" path="m2,l12,13r8,14l20,40,17,55,12,50,7,45,5,40,2,32,,25,,17,,8,2,xe" fillcolor="#f3be00" stroked="f">
                  <v:path arrowok="t" o:connecttype="custom" o:connectlocs="2,0;12,13;20,27;20,40;17,55;12,50;7,45;5,40;2,32;0,25;0,17;0,8;2,0" o:connectangles="0,0,0,0,0,0,0,0,0,0,0,0,0"/>
                </v:shape>
                <v:shape id="Freeform 7361" o:spid="_x0000_s1296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cIcEA&#10;AADcAAAADwAAAGRycy9kb3ducmV2LnhtbERPy4rCMBTdC/5DuIK7MbXDWK1GmQeCuhCq4vrSXNti&#10;c1OaqPXvzWLA5eG8F6vO1OJOrassKxiPIhDEudUVFwpOx/XHFITzyBpry6TgSQ5Wy35vgam2D87o&#10;fvCFCCHsUlRQet+kUrq8JINuZBviwF1sa9AH2BZSt/gI4aaWcRRNpMGKQ0OJDf2WlF8PN6Ng/WWy&#10;zXaXnbb7y+fPLPmL42hyVmo46L7nIDx1/i3+d2+0gjgJ88OZc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bHCHBAAAA3AAAAA8AAAAAAAAAAAAAAAAAmAIAAGRycy9kb3du&#10;cmV2LnhtbFBLBQYAAAAABAAEAPUAAACGAwAAAAA=&#10;" path="m2,l12,13r8,14l20,40,17,55,12,50,7,45,5,40,2,32,,25,,17,,8,2,xe" filled="f" strokecolor="#e15520" strokeweight="0">
                  <v:path arrowok="t" o:connecttype="custom" o:connectlocs="2,0;12,13;20,27;20,40;17,55;12,50;7,45;5,40;2,32;0,25;0,17;0,8;2,0" o:connectangles="0,0,0,0,0,0,0,0,0,0,0,0,0"/>
                </v:shape>
                <v:shape id="Freeform 7362" o:spid="_x0000_s1297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+Kw8QA&#10;AADcAAAADwAAAGRycy9kb3ducmV2LnhtbESPQWsCMRSE7wX/Q3iCl1Kzeqi6GkUEQaWXVQ/19tg8&#10;N4ublyWJuv77plDocZiZb5jFqrONeJAPtWMFo2EGgrh0uuZKwfm0/ZiCCBFZY+OYFLwowGrZe1tg&#10;rt2TC3ocYyUShEOOCkyMbS5lKA1ZDEPXEifv6rzFmKSvpPb4THDbyHGWfUqLNacFgy1tDJW3490q&#10;OOwnZzOrioIO+D17x6+Xd5eNUoN+t56DiNTF//Bfe6cVjCcj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fisPEAAAA3AAAAA8AAAAAAAAAAAAAAAAAmAIAAGRycy9k&#10;b3ducmV2LnhtbFBLBQYAAAAABAAEAPUAAACJAwAAAAA=&#10;" path="m5,70l,,5,70xe" fillcolor="#f3be00" stroked="f">
                  <v:path arrowok="t" o:connecttype="custom" o:connectlocs="5,70;0,0;5,70" o:connectangles="0,0,0"/>
                </v:shape>
                <v:shape id="Freeform 7363" o:spid="_x0000_s1298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v6MUA&#10;AADcAAAADwAAAGRycy9kb3ducmV2LnhtbESPQWsCMRSE7wX/Q3iCt5p1kVZWo8iKtFB6qHrx9tg8&#10;N6ublzVJdfvvm0LB4zAz3zCLVW9bcSMfGscKJuMMBHHldMO1gsN++zwDESKyxtYxKfihAKvl4GmB&#10;hXZ3/qLbLtYiQTgUqMDE2BVShsqQxTB2HXHyTs5bjEn6WmqP9wS3rcyz7EVabDgtGOyoNFRddt9W&#10;gf88fuzL7m1q+2xrzuXEbK6NUWo07NdzEJH6+Aj/t9+1gvw1h7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C/oxQAAANwAAAAPAAAAAAAAAAAAAAAAAJgCAABkcnMv&#10;ZG93bnJldi54bWxQSwUGAAAAAAQABAD1AAAAigMAAAAA&#10;" path="m5,70l,,5,70xe" filled="f" strokecolor="#e15520" strokeweight="0">
                  <v:path arrowok="t" o:connecttype="custom" o:connectlocs="5,70;0,0;5,70" o:connectangles="0,0,0"/>
                </v:shape>
                <v:shape id="Freeform 7364" o:spid="_x0000_s1299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ezZcQA&#10;AADcAAAADwAAAGRycy9kb3ducmV2LnhtbESPUWsCMRCE3wX/Q9hCX6TmVNByNYoULEV80fYHbC/r&#10;3dHL5pps9fTXG0HwcZiZb5j5snONOlKItWcDo2EGirjwtubSwPfX+uUVVBRki41nMnCmCMtFvzfH&#10;3PoT7+i4l1IlCMccDVQiba51LCpyGIe+JU7ewQeHkmQotQ14SnDX6HGWTbXDmtNChS29V1T87v+d&#10;Afm5THDrfZDZdjBtykP3t/nYGfP81K3eQAl18gjf25/WwHg2gduZdAT0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Xs2XEAAAA3AAAAA8AAAAAAAAAAAAAAAAAmAIAAGRycy9k&#10;b3ducmV2LnhtbFBLBQYAAAAABAAEAPUAAACJAwAAAAA=&#10;" path="m3,l15,13r5,12l23,40,20,52,15,50,10,45,8,38,3,30,,23,,15,3,8,3,xe" fillcolor="#f3be00" stroked="f">
                  <v:path arrowok="t" o:connecttype="custom" o:connectlocs="3,0;15,13;20,25;23,40;20,52;15,50;10,45;8,38;3,30;0,23;0,15;3,8;3,0" o:connectangles="0,0,0,0,0,0,0,0,0,0,0,0,0"/>
                </v:shape>
                <v:shape id="Freeform 7365" o:spid="_x0000_s1300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vPsYA&#10;AADcAAAADwAAAGRycy9kb3ducmV2LnhtbESPQWvCQBSE70L/w/IK3upGK1qiq4hgLVJBU0G8PbLP&#10;JJp9G7LbGP99Vyh4HGbmG2Y6b00pGqpdYVlBvxeBIE6tLjhTcPhZvX2AcB5ZY2mZFNzJwXz20pli&#10;rO2N99QkPhMBwi5GBbn3VSylS3My6Hq2Ig7e2dYGfZB1JnWNtwA3pRxE0UgaLDgs5FjRMqf0mvwa&#10;BVcv+9sk2R2/7+vl5bRqjptP/a5U97VdTEB4av0z/N/+0goG4yE8zo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6vPsYAAADcAAAADwAAAAAAAAAAAAAAAACYAgAAZHJz&#10;L2Rvd25yZXYueG1sUEsFBgAAAAAEAAQA9QAAAIsDAAAAAA==&#10;" path="m3,l15,13r5,12l23,40,20,52,15,50,10,45,8,38,3,30,,23,,15,3,8,3,xe" filled="f" strokecolor="#e15520" strokeweight="0">
                  <v:path arrowok="t" o:connecttype="custom" o:connectlocs="3,0;15,13;20,25;23,40;20,52;15,50;10,45;8,38;3,30;0,23;0,15;3,8;3,0" o:connectangles="0,0,0,0,0,0,0,0,0,0,0,0,0"/>
                </v:shape>
                <v:shape id="Freeform 7366" o:spid="_x0000_s1301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mCEsUA&#10;AADcAAAADwAAAGRycy9kb3ducmV2LnhtbESP3WrCQBSE7wXfYTlCb0rdaNFKdBVpCRQpgrH0+pA9&#10;+cHs2ZDdxuTtXUHwcpiZb5jNrje16Kh1lWUFs2kEgjizuuJCwe85eVuBcB5ZY22ZFAzkYLcdjzYY&#10;a3vlE3WpL0SAsItRQel9E0vpspIMuqltiIOX29agD7ItpG7xGuCmlvMoWkqDFYeFEhv6LCm7pP9G&#10;QfLuFl8/TU5V/tcdjikmw+swU+pl0u/XIDz1/hl+tL+1gvnHAu5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YIS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7367" o:spid="_x0000_s1302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FP8QA&#10;AADcAAAADwAAAGRycy9kb3ducmV2LnhtbESPQWvCQBSE70L/w/IKvenGFLRENyKFijdbLfT6mn3J&#10;RrNvQ3aNyb93CwWPw8x8w6w3g21ET52vHSuYzxIQxIXTNVcKvk8f0zcQPiBrbByTgpE8bPKnyRoz&#10;7W78Rf0xVCJC2GeowITQZlL6wpBFP3MtcfRK11kMUXaV1B3eItw2Mk2ShbRYc1ww2NK7oeJyvFoF&#10;1WWsX7n/NeP559Pt9Skt3WGn1MvzsF2BCDSER/i/vdcK0uUC/s7EI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RxT/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7368" o:spid="_x0000_s1303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9vlsQA&#10;AADcAAAADwAAAGRycy9kb3ducmV2LnhtbESPQUsDMRSE70L/Q3iCN5u1oNW1aSkWUYqXVr2/3bwm&#10;q5uXJYnN9t83guBxmJlvmMVqdL04UoidZwU30woEcet1x0bBx/vz9T2ImJA19p5JwYkirJaTiwXW&#10;2mfe0XGfjCgQjjUqsCkNtZSxteQwTv1AXLyDDw5TkcFIHTAXuOvlrKrupMOOy4LFgZ4std/7H6fA&#10;bJsc3x4Op/y5yZuX26/QWNModXU5rh9BJBrTf/iv/aoVzOZz+D1TjoBcn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/b5bEAAAA3AAAAA8AAAAAAAAAAAAAAAAAmAIAAGRycy9k&#10;b3ducmV2LnhtbFBLBQYAAAAABAAEAPUAAACJAwAAAAA=&#10;" path="m5,r8,5l18,12r5,5l25,25r,7l25,40r-2,7l18,57,13,52,8,47,5,42,3,35,,25,,17,3,10,5,xe" fillcolor="#f3be00" stroked="f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7369" o:spid="_x0000_s1304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yX8AA&#10;AADcAAAADwAAAGRycy9kb3ducmV2LnhtbERPu27CMBTdkfgH6yJ1A4cMbQkYxENIHQtBwHiJL3FE&#10;fB3FBtK/xwNSx6Pzni06W4sHtb5yrGA8SkAQF05XXCo45NvhNwgfkDXWjknBH3lYzPu9GWbaPXlH&#10;j30oRQxhn6ECE0KTSekLQxb9yDXEkbu61mKIsC2lbvEZw20t0yT5lBYrjg0GG1obKm77u1VwPEwc&#10;5Rt5Tc+T30tRn1Ymve2U+hh0yymIQF34F7/dP1pB+hXXxjPxCM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6kyX8AAAADcAAAADwAAAAAAAAAAAAAAAACYAgAAZHJzL2Rvd25y&#10;ZXYueG1sUEsFBgAAAAAEAAQA9QAAAIUDAAAAAA==&#10;" path="m5,r8,5l18,12r5,5l25,25r,7l25,40r-2,7l18,57,13,52,8,47,5,42,3,35,,25,,17,3,10,5,e" filled="f" strokecolor="#e15520" strokeweight="0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7370" o:spid="_x0000_s1305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Znf8MA&#10;AADcAAAADwAAAGRycy9kb3ducmV2LnhtbESP3WoCMRCF74W+Q5hC7zRbEbWrUaxY6IWIP32AIRl3&#10;t91M1iTV9e2NIHh5OD8fZzpvbS3O5EPlWMF7LwNBrJ2puFDwc/jqjkGEiGywdkwKrhRgPnvpTDE3&#10;7sI7Ou9jIdIIhxwVlDE2uZRBl2Qx9FxDnLyj8xZjkr6QxuMljdta9rNsKC1WnAglNrQsSf/t/23i&#10;xt9Bs16MfLvS29PnoTbjjTZKvb22iwmISG18hh/tb6OgP/qA+5l0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Znf8MAAADcAAAADwAAAAAAAAAAAAAAAACYAgAAZHJzL2Rv&#10;d25yZXYueG1sUEsFBgAAAAAEAAQA9QAAAIgDAAAAAA==&#10;" path="m2,75l,,2,75xe" fillcolor="#f3be00" stroked="f">
                  <v:path arrowok="t" o:connecttype="custom" o:connectlocs="2,75;0,0;2,75" o:connectangles="0,0,0"/>
                </v:shape>
                <v:shape id="Freeform 7371" o:spid="_x0000_s1306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YcusMA&#10;AADcAAAADwAAAGRycy9kb3ducmV2LnhtbERPu27CMBTdK/UfrFupW+MQJITSGIQiFTF0KTDQ7da+&#10;ebTxdWQbSPv19YDEeHTe1Xqyg7iQD71jBbMsB0Gsnem5VXA8vL0sQYSIbHBwTAp+KcB69fhQYWnc&#10;lT/oso+tSCEcSlTQxTiWUgbdkcWQuZE4cY3zFmOCvpXG4zWF20EWeb6QFntODR2OVHekf/Znq2C+&#10;rf8+/Wa2Ox2/J63797n9alip56dp8woi0hTv4pt7ZxQUyzQ/nU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YcusMAAADcAAAADwAAAAAAAAAAAAAAAACYAgAAZHJzL2Rv&#10;d25yZXYueG1sUEsFBgAAAAAEAAQA9QAAAIgDAAAAAA==&#10;" path="m2,75l,,2,75xe" filled="f" strokecolor="#e15520" strokeweight="0">
                  <v:path arrowok="t" o:connecttype="custom" o:connectlocs="2,75;0,0;2,75" o:connectangles="0,0,0"/>
                </v:shape>
                <v:shape id="Freeform 7372" o:spid="_x0000_s1307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3UX8QA&#10;AADcAAAADwAAAGRycy9kb3ducmV2LnhtbESPQYvCMBSE7wv7H8Jb2ItoqshSq1FEcPG4toIen82z&#10;LTYvpYm2/vuNIHgcZuYbZrHqTS3u1LrKsoLxKAJBnFtdcaHgkG2HMQjnkTXWlknBgxyslp8fC0y0&#10;7XhP99QXIkDYJaig9L5JpHR5SQbdyDbEwbvY1qAPsi2kbrELcFPLSRT9SIMVh4USG9qUlF/Tm1GQ&#10;dhee3ex2P/hrDr/ZMZ6eB9eTUt9f/XoOwlPv3+FXe6cVTOIxPM+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1F/EAAAA3AAAAA8AAAAAAAAAAAAAAAAAmAIAAGRycy9k&#10;b3ducmV2LnhtbFBLBQYAAAAABAAEAPUAAACJAwAAAAA=&#10;" path="m10,70l23,,10,70r,l10,70r8,15l20,100r-2,15l10,130,5,125,3,118,,110r,-7l,93,3,85,5,78r5,-8xe" fillcolor="#f3be00" stroked="f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7373" o:spid="_x0000_s1308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TR2sQA&#10;AADcAAAADwAAAGRycy9kb3ducmV2LnhtbESPQWsCMRSE7wX/Q3hCbzVrDrpsjSKCRS+FWnvo7TV5&#10;7i5uXtYk1fXfN4VCj8PMfMMsVoPrxJVCbD1rmE4KEMTG25ZrDcf37VMJIiZki51n0nCnCKvl6GGB&#10;lfU3fqPrIdUiQzhWqKFJqa+kjKYhh3Hie+LsnXxwmLIMtbQBbxnuOqmKYiYdtpwXGuxp05A5H76d&#10;hpLMfj4favN1CS/q8/yxe70rr/XjeFg/g0g0pP/wX3tnNahSwe+Zf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00drEAAAA3AAAAA8AAAAAAAAAAAAAAAAAmAIAAGRycy9k&#10;b3ducmV2LnhtbFBLBQYAAAAABAAEAPUAAACJAwAAAAA=&#10;" path="m10,70l23,,10,70r,l10,70r8,15l20,100r-2,15l10,130,5,125,3,118,,110r,-7l,93,3,85,5,78r5,-8e" filled="f" strokecolor="#e15520" strokeweight="0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7374" o:spid="_x0000_s1309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IQcQA&#10;AADcAAAADwAAAGRycy9kb3ducmV2LnhtbESPQWsCMRSE7wX/Q3iCt5pVoSxbo1ihpdKT2vb8unnN&#10;Lk1e1k26u/57Iwgeh5n5hlmuB2dFR22oPSuYTTMQxKXXNRsFn8fXxxxEiMgarWdScKYA69XoYYmF&#10;9j3vqTtEIxKEQ4EKqhibQspQVuQwTH1DnLxf3zqMSbZG6hb7BHdWzrPsSTqsOS1U2NC2ovLv8O8U&#10;dPJne/rAt5fv3jTma7exuTlapSbjYfMMItIQ7+Fb+10rmOcLuJ5JR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IyEHEAAAA3AAAAA8AAAAAAAAAAAAAAAAAmAIAAGRycy9k&#10;b3ducmV2LnhtbFBLBQYAAAAABAAEAPUAAACJAwAAAAA=&#10;" path="m10,67l18,,10,67r,l10,67r8,15l20,97r-2,15l10,127,8,122,3,117,,107r,-7l,92,3,82,5,75r5,-8xe" fillcolor="#f3be00" stroked="f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7375" o:spid="_x0000_s1310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oe8UA&#10;AADcAAAADwAAAGRycy9kb3ducmV2LnhtbESPwWrDMBBE74X+g9hCb42cEIrjWg6hEOjBFOImkONi&#10;rS1Ta2UsNbb/vgoUehxm5g2T72fbixuNvnOsYL1KQBDXTnfcKjh/HV9SED4ga+wdk4KFPOyLx4cc&#10;M+0mPtGtCq2IEPYZKjAhDJmUvjZk0a/cQBy9xo0WQ5RjK/WIU4TbXm6S5FVa7DguGBzo3VD9Xf1Y&#10;BYMtm8tuaT4vu7o0R2qq67ytlHp+mg9vIALN4T/81/7QCjbpFu5n4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Gh7xQAAANwAAAAPAAAAAAAAAAAAAAAAAJgCAABkcnMv&#10;ZG93bnJldi54bWxQSwUGAAAAAAQABAD1AAAAigMAAAAA&#10;" path="m10,67l18,,10,67r,l10,67r8,15l20,97r-2,15l10,127,8,122,3,117,,107r,-7l,92,3,82,5,75r5,-8e" filled="f" strokecolor="#e15520" strokeweight="0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7376" o:spid="_x0000_s1311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mScQA&#10;AADcAAAADwAAAGRycy9kb3ducmV2LnhtbESPT4vCMBTE74LfITzBm6aW3UWqUURw1ZOuf8Djs3m2&#10;xealNLHWb78RFvY4zMxvmOm8NaVoqHaFZQWjYQSCOLW64EzB6bgajEE4j6yxtEwKXuRgPut2ppho&#10;++Qfag4+EwHCLkEFufdVIqVLczLohrYiDt7N1gZ9kHUmdY3PADeljKPoSxosOCzkWNEyp/R+eBgF&#10;H9dLulrzd2vX5+1+b167RVw0SvV77WICwlPr/8N/7Y1WEI8/4X0mHAE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q5k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7377" o:spid="_x0000_s1312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tnUcUA&#10;AADcAAAADwAAAGRycy9kb3ducmV2LnhtbESP3YrCMBSE7wXfIZyFvRFNlaXWahQRFrzYvfDnAQ7N&#10;sa3bnJQkavXpzYLg5TAz3zCLVWcacSXna8sKxqMEBHFhdc2lguPhe5iB8AFZY2OZFNzJw2rZ7y0w&#10;1/bGO7ruQykihH2OCqoQ2lxKX1Rk0I9sSxy9k3UGQ5SulNrhLcJNIydJkkqDNceFClvaVFT87S8m&#10;Uo6/jZsOvk679DFLDz/nMDbZTKnPj249BxGoC+/wq73VCiZZCv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2dRxQAAANwAAAAPAAAAAAAAAAAAAAAAAJgCAABkcnMv&#10;ZG93bnJldi54bWxQSwUGAAAAAAQABAD1AAAAigMAAAAA&#10;" path="m,68l3,,,68xe" filled="f" strokecolor="#e15520" strokeweight="0">
                  <v:path arrowok="t" o:connecttype="custom" o:connectlocs="0,68;3,0;0,68" o:connectangles="0,0,0"/>
                </v:shape>
                <v:shape id="Freeform 7378" o:spid="_x0000_s1313" style="position:absolute;left:6727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xn0b8A&#10;AADcAAAADwAAAGRycy9kb3ducmV2LnhtbESPzarCMBSE94LvEI7gTlNdeKUaRQoX7tafxV0ekmNT&#10;bU5KE9v69kYQXA4z8w2z3Q+uFh21ofKsYDHPQBBrbyouFVzOv7M1iBCRDdaeScGTAux349EWc+N7&#10;PlJ3iqVIEA45KrAxNrmUQVtyGOa+IU7e1bcOY5JtKU2LfYK7Wi6zbCUdVpwWLDZUWNL308MpKMhq&#10;XRAtqsIP+tY9+/vqv1dqOhkOGxCRhvgNf9p/RsFy/QPvM+kI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7GfRvwAAANwAAAAPAAAAAAAAAAAAAAAAAJgCAABkcnMvZG93bnJl&#10;di54bWxQSwUGAAAAAAQABAD1AAAAhAMAAAAA&#10;" path="m47,55l90,,47,55xm47,55l37,70,27,83r-7,2l15,88r-7,l,88,,80,5,73r5,-5l15,63r7,-5l30,55r7,l47,55xe" fillcolor="#f3be00" stroked="f">
                  <v:path arrowok="t" o:connecttype="custom" o:connectlocs="47,55;90,0;47,55;47,55;37,70;27,83;20,85;15,88;8,88;0,88;0,80;5,73;10,68;15,63;22,58;30,55;37,55;47,55" o:connectangles="0,0,0,0,0,0,0,0,0,0,0,0,0,0,0,0,0,0"/>
                  <o:lock v:ext="edit" verticies="t"/>
                </v:shape>
                <v:shape id="Freeform 7379" o:spid="_x0000_s1314" style="position:absolute;left:6774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ik74A&#10;AADcAAAADwAAAGRycy9kb3ducmV2LnhtbERPuwrCMBTdBf8hXMFFNNVBtBpFBB+Lg7U4X5prW2xu&#10;ShNr/XszCI6H815vO1OJlhpXWlYwnUQgiDOrS84VpLfDeAHCeWSNlWVS8CEH202/t8ZY2zdfqU18&#10;LkIIuxgVFN7XsZQuK8igm9iaOHAP2xj0ATa51A2+Q7ip5CyK5tJgyaGhwJr2BWXP5GUUPG7pbv46&#10;lnp0qm2b3C/PbJmkSg0H3W4FwlPn/+Kf+6wVzBZhbTgTjoDcf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Y4pO+AAAA3AAAAA8AAAAAAAAAAAAAAAAAmAIAAGRycy9kb3ducmV2&#10;LnhtbFBLBQYAAAAABAAEAPUAAACDAwAAAAA=&#10;" path="m,55l43,,,55xe" filled="f" strokecolor="#e15520" strokeweight="0">
                  <v:path arrowok="t" o:connecttype="custom" o:connectlocs="0,55;43,0;0,55" o:connectangles="0,0,0"/>
                </v:shape>
                <v:shape id="Freeform 7380" o:spid="_x0000_s1315" style="position:absolute;left:6727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K8wMUA&#10;AADcAAAADwAAAGRycy9kb3ducmV2LnhtbESPQWsCMRSE74X+h/AKvdWsClZXo6hF8GAP1R48Pjdv&#10;N4ublyVJdfvvjSB4HGbmG2a26GwjLuRD7VhBv5eBIC6crrlS8HvYfIxBhIissXFMCv4pwGL++jLD&#10;XLsr/9BlHyuRIBxyVGBibHMpQ2HIYui5ljh5pfMWY5K+ktrjNcFtIwdZNpIWa04LBltaGyrO+z+r&#10;4HPty1V5MidszsfNzuqv4ffwoNT7W7ecgojUxWf40d5qBYPxBO5n0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IrzAxQAAANwAAAAPAAAAAAAAAAAAAAAAAJgCAABkcnMv&#10;ZG93bnJldi54bWxQSwUGAAAAAAQABAD1AAAAigMAAAAA&#10;" path="m47,l37,15,27,28r-7,2l15,33r-7,l,33,,25,5,18r5,-5l15,8,22,3,30,r7,l47,xe" filled="f" strokecolor="#e15520" strokeweight="0">
                  <v:path arrowok="t" o:connecttype="custom" o:connectlocs="47,0;37,15;27,28;20,30;15,33;8,33;0,33;0,25;5,18;10,13;15,8;22,3;30,0;37,0;47,0" o:connectangles="0,0,0,0,0,0,0,0,0,0,0,0,0,0,0"/>
                </v:shape>
                <v:shape id="Freeform 7381" o:spid="_x0000_s1316" style="position:absolute;left:6697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EMpsQA&#10;AADcAAAADwAAAGRycy9kb3ducmV2LnhtbERPy2rCQBTdC/7DcIXu6qRWqomO0hZENwUfQV1eM7dJ&#10;aOZOyIwm9us7i4LLw3nPl52pxI0aV1pW8DKMQBBnVpecK0gPq+cpCOeRNVaWScGdHCwX/d4cE21b&#10;3tFt73MRQtglqKDwvk6kdFlBBt3Q1sSB+7aNQR9gk0vdYBvCTSVHUfQmDZYcGgqs6bOg7Gd/NQou&#10;bXr62h7P3e/HZBylMl8f4/hVqadB9z4D4anzD/G/e6MVjOIwP5w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hDKbEAAAA3AAAAA8AAAAAAAAAAAAAAAAAmAIAAGRycy9k&#10;b3ducmV2LnhtbFBLBQYAAAAABAAEAPUAAACJAwAAAAA=&#10;" path="m47,43l100,,47,43xm47,43l40,55,28,65,15,73,,73,3,65,5,58r5,-5l18,48r5,-5l33,40r7,l47,43xe" fillcolor="#f3be00" stroked="f">
                  <v:path arrowok="t" o:connecttype="custom" o:connectlocs="47,43;100,0;47,43;47,43;40,55;28,65;15,73;0,73;3,65;5,58;10,53;18,48;23,43;33,40;40,40;47,43" o:connectangles="0,0,0,0,0,0,0,0,0,0,0,0,0,0,0,0"/>
                  <o:lock v:ext="edit" verticies="t"/>
                </v:shape>
                <v:shape id="Freeform 7382" o:spid="_x0000_s1317" style="position:absolute;left:6744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rtcMYA&#10;AADcAAAADwAAAGRycy9kb3ducmV2LnhtbESPT2sCMRTE7wW/Q3iCt5rVg9atUWxhpdD24B/w+nbz&#10;mt1287IkUddvbwqFHoeZ+Q2zXPe2FRfyoXGsYDLOQBBXTjdsFBwPxeMTiBCRNbaOScGNAqxXg4cl&#10;5tpdeUeXfTQiQTjkqKCOsculDFVNFsPYdcTJ+3LeYkzSG6k9XhPctnKaZTNpseG0UGNHrzVVP/uz&#10;VWA2Zu7p+/gZyrI4Ndti/vLxXio1GvabZxCR+vgf/mu/aQXTxQR+z6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rtcMYAAADcAAAADwAAAAAAAAAAAAAAAACYAgAAZHJz&#10;L2Rvd25yZXYueG1sUEsFBgAAAAAEAAQA9QAAAIsDAAAAAA==&#10;" path="m,43l53,,,43xe" filled="f" strokecolor="#e15520" strokeweight="0">
                  <v:path arrowok="t" o:connecttype="custom" o:connectlocs="0,43;53,0;0,43" o:connectangles="0,0,0"/>
                </v:shape>
                <v:shape id="Freeform 7383" o:spid="_x0000_s1318" style="position:absolute;left:6697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+4bMUA&#10;AADcAAAADwAAAGRycy9kb3ducmV2LnhtbESPQWsCMRSE7wX/Q3gFbzXbFVq7NYpVhB704NpDj8/N&#10;283i5mVJUt3++0YQehxm5htmvhxsJy7kQ+tYwfMkA0FcOd1yo+DruH2agQgRWWPnmBT8UoDlYvQw&#10;x0K7Kx/oUsZGJAiHAhWYGPtCylAZshgmridOXu28xZikb6T2eE1w28k8y16kxZbTgsGe1oaqc/lj&#10;Fbyuff1Rn8wJu/P3dmf1ZrqfHpUaPw6rdxCRhvgfvrc/tYL8LYfbmX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X7hsxQAAANwAAAAPAAAAAAAAAAAAAAAAAJgCAABkcnMv&#10;ZG93bnJldi54bWxQSwUGAAAAAAQABAD1AAAAigMAAAAA&#10;" path="m47,3l40,15,28,25,15,33,,33,3,25,5,18r5,-5l18,8,23,3,33,r7,l47,3xe" filled="f" strokecolor="#e15520" strokeweight="0">
                  <v:path arrowok="t" o:connecttype="custom" o:connectlocs="47,3;40,15;28,25;15,33;0,33;3,25;5,18;10,13;18,8;23,3;33,0;40,0;47,3" o:connectangles="0,0,0,0,0,0,0,0,0,0,0,0,0"/>
                </v:shape>
                <v:shape id="Freeform 7384" o:spid="_x0000_s1319" style="position:absolute;left:6677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d/8QA&#10;AADcAAAADwAAAGRycy9kb3ducmV2LnhtbESPQWvCQBSE7wX/w/IEL0U3plRMdBVRbHs1Fb0+ss9k&#10;Mfs2ZFeN/75bKPQ4zMw3zHLd20bcqfPGsYLpJAFBXDptuFJw/N6P5yB8QNbYOCYFT/KwXg1elphr&#10;9+AD3YtQiQhhn6OCOoQ2l9KXNVn0E9cSR+/iOoshyq6SusNHhNtGpkkykxYNx4UaW9rWVF6Lm1Vw&#10;Ll6vma5O22P4nGWHzYdJ33dGqdGw3yxABOrDf/iv/aUVpNkb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oHf/EAAAA3AAAAA8AAAAAAAAAAAAAAAAAmAIAAGRycy9k&#10;b3ducmV2LnhtbFBLBQYAAAAABAAEAPUAAACJAwAAAAA=&#10;" path="m48,42l100,,48,42xm48,42l38,55,28,65,15,72,,72,,65,5,60r5,-8l15,47r8,-2l30,42r8,-2l48,42xe" fillcolor="#f3be00" stroked="f">
                  <v:path arrowok="t" o:connecttype="custom" o:connectlocs="48,42;100,0;48,42;48,42;38,55;28,65;15,72;0,72;0,65;5,60;10,52;15,47;23,45;30,42;38,40;48,42" o:connectangles="0,0,0,0,0,0,0,0,0,0,0,0,0,0,0,0"/>
                  <o:lock v:ext="edit" verticies="t"/>
                </v:shape>
                <v:shape id="Freeform 7385" o:spid="_x0000_s1320" style="position:absolute;left:672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sBcIA&#10;AADcAAAADwAAAGRycy9kb3ducmV2LnhtbESPzarCMBSE9xd8h3AEd9fUIkWrUUQQxIXgz8LloTm2&#10;xeakJLHWtzcXLrgcZuYbZrnuTSM6cr62rGAyTkAQF1bXXCq4Xna/MxA+IGtsLJOCN3lYrwY/S8y1&#10;ffGJunMoRYSwz1FBFUKbS+mLigz6sW2Jo3e3zmCI0pVSO3xFuGlkmiSZNFhzXKiwpW1FxeP8NAq6&#10;47ZM/ePtujCpi2x+O0zlM1NqNOw3CxCB+vAN/7f3WkE6n8LfmXgE5O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1ewFwgAAANwAAAAPAAAAAAAAAAAAAAAAAJgCAABkcnMvZG93&#10;bnJldi54bWxQSwUGAAAAAAQABAD1AAAAhwMAAAAA&#10;" path="m,42l52,,,42xe" filled="f" strokecolor="#1f1a17" strokeweight="0">
                  <v:path arrowok="t" o:connecttype="custom" o:connectlocs="0,42;52,0;0,42" o:connectangles="0,0,0"/>
                </v:shape>
                <v:shape id="Freeform 7386" o:spid="_x0000_s1321" style="position:absolute;left:667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qNMMA&#10;AADcAAAADwAAAGRycy9kb3ducmV2LnhtbESPQYvCMBSE74L/ITzBm6YWXLQaReoKXvZQ18MeH8mz&#10;LTYvpclq++/NwoLHYWa+Ybb73jbiQZ2vHStYzBMQxNqZmksF1+/TbAXCB2SDjWNSMJCH/W482mJm&#10;3JMLelxCKSKEfYYKqhDaTEqvK7Lo564ljt7NdRZDlF0pTYfPCLeNTJPkQ1qsOS5U2FJekb5ffq0C&#10;zT9f13ZY3nu9/jzkxyJPh6JWajrpDxsQgfrwDv+3z0ZBul7C35l4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/qNMMAAADcAAAADwAAAAAAAAAAAAAAAACYAgAAZHJzL2Rv&#10;d25yZXYueG1sUEsFBgAAAAAEAAQA9QAAAIgDAAAAAA==&#10;" path="m48,2l38,15,28,25,15,32,,32,,25,5,20r5,-8l15,7,23,5,30,2,38,,48,2e" filled="f" strokecolor="#1f1a17" strokeweight="0">
                  <v:path arrowok="t" o:connecttype="custom" o:connectlocs="48,2;38,15;28,25;15,32;0,32;0,25;5,20;10,12;15,7;23,5;30,2;38,0;48,2" o:connectangles="0,0,0,0,0,0,0,0,0,0,0,0,0"/>
                </v:shape>
                <v:shape id="Freeform 7387" o:spid="_x0000_s1322" style="position:absolute;left:6744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+ysUA&#10;AADcAAAADwAAAGRycy9kb3ducmV2LnhtbESP3WrCQBSE7wu+w3KE3tWNsfUnukoQCqVXrfoAh+wx&#10;CWbPxt1NjD59t1Do5TAz3zCb3WAa0ZPztWUF00kCgriwuuZSwen4/rIE4QOyxsYyKbiTh9129LTB&#10;TNsbf1N/CKWIEPYZKqhCaDMpfVGRQT+xLXH0ztYZDFG6UmqHtwg3jUyTZC4N1hwXKmxpX1FxOXRG&#10;gVu8yVmffzazr3T1urhOuzp/dEo9j4d8DSLQEP7Df+0PrSBdzeH3TD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b7KxQAAANwAAAAPAAAAAAAAAAAAAAAAAJgCAABkcnMv&#10;ZG93bnJldi54bWxQSwUGAAAAAAQABAD1AAAAigMAAAAA&#10;" path="m48,60l90,,48,60xm48,60l40,75,30,85r-7,3l18,90r-8,3l,90,3,83,5,75r5,-5l18,65r7,-5l33,58r7,l48,60xe" fillcolor="#f3be00" stroked="f">
                  <v:path arrowok="t" o:connecttype="custom" o:connectlocs="48,60;90,0;48,60;48,60;40,75;30,85;23,88;18,90;10,93;0,90;3,83;5,75;10,70;18,65;25,60;33,58;40,58;48,60" o:connectangles="0,0,0,0,0,0,0,0,0,0,0,0,0,0,0,0,0,0"/>
                  <o:lock v:ext="edit" verticies="t"/>
                </v:shape>
                <v:shape id="Freeform 7388" o:spid="_x0000_s1323" style="position:absolute;left:6792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WycYA&#10;AADcAAAADwAAAGRycy9kb3ducmV2LnhtbESPQWsCMRSE7wX/Q3iCl6LZ7sG2W6NoVSi9FLciHh+b&#10;183i5mVJ4rr9902h0OMwM98wi9VgW9GTD41jBQ+zDARx5XTDtYLj5376BCJEZI2tY1LwTQFWy9Hd&#10;Agvtbnygvoy1SBAOBSowMXaFlKEyZDHMXEecvC/nLcYkfS21x1uC21bmWTaXFhtOCwY7ejVUXcqr&#10;VbA1fne552bdXz/ez6dDbublZqPUZDysX0BEGuJ/+K/9phXkz4/weyYd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PWycYAAADcAAAADwAAAAAAAAAAAAAAAACYAgAAZHJz&#10;L2Rvd25yZXYueG1sUEsFBgAAAAAEAAQA9QAAAIsDAAAAAA==&#10;" path="m,60l42,,,60xe" filled="f" strokecolor="#e15520" strokeweight="0">
                  <v:path arrowok="t" o:connecttype="custom" o:connectlocs="0,60;42,0;0,60" o:connectangles="0,0,0"/>
                </v:shape>
                <v:shape id="Freeform 7389" o:spid="_x0000_s1324" style="position:absolute;left:6744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5ir8MA&#10;AADcAAAADwAAAGRycy9kb3ducmV2LnhtbERPz2vCMBS+C/sfwht4EU2VbWpnFBGECgPRefH21ry1&#10;Zc1LTTJb/3tzEDx+fL8Xq87U4krOV5YVjEcJCOLc6ooLBafv7XAGwgdkjbVlUnAjD6vlS2+BqbYt&#10;H+h6DIWIIexTVFCG0KRS+rwkg35kG+LI/VpnMEToCqkdtjHc1HKSJB/SYMWxocSGNiXlf8d/o+Bt&#10;PW+z87mYfv1k291uQLh/dxel+q/d+hNEoC48xQ93phVM5nFt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5ir8MAAADcAAAADwAAAAAAAAAAAAAAAACYAgAAZHJzL2Rv&#10;d25yZXYueG1sUEsFBgAAAAAEAAQA9QAAAIgDAAAAAA==&#10;" path="m48,2l40,17,30,27r-7,3l18,32r-8,3l,32,3,25,5,17r5,-5l18,7,25,2,33,r7,l48,2xe" filled="f" strokecolor="#e15520" strokeweight="0">
                  <v:path arrowok="t" o:connecttype="custom" o:connectlocs="48,2;40,17;30,27;23,30;18,32;10,35;0,32;3,25;5,17;10,12;18,7;25,2;33,0;40,0;48,2" o:connectangles="0,0,0,0,0,0,0,0,0,0,0,0,0,0,0"/>
                </v:shape>
                <v:shape id="Freeform 7390" o:spid="_x0000_s1325" style="position:absolute;left:6764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5WcYA&#10;AADcAAAADwAAAGRycy9kb3ducmV2LnhtbESPQWvCQBSE7wX/w/KEXopuTIuY1FWkWOvFg4mFHh/Z&#10;1ySafZtmV43/3i0Uehxm5htmvuxNIy7Uudqygsk4AkFcWF1zqeCQv49mIJxH1thYJgU3crBcDB7m&#10;mGp75T1dMl+KAGGXooLK+zaV0hUVGXRj2xIH79t2Bn2QXSl1h9cAN42Mo2gqDdYcFips6a2i4pSd&#10;TaB8ymPys3553mUfm1we4m29fvpS6nHYr15BeOr9f/ivvdUK4iSB3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o5WcYAAADcAAAADwAAAAAAAAAAAAAAAACYAgAAZHJz&#10;L2Rvd25yZXYueG1sUEsFBgAAAAAEAAQA9QAAAIsDAAAAAA==&#10;" path="m48,57l95,,48,57xm48,57l38,72,28,82r-8,3l15,87r-7,l,87,,80,5,72r5,-5l15,62r8,-5l30,55r8,l48,57xe" fillcolor="#f3be00" stroked="f">
                  <v:path arrowok="t" o:connecttype="custom" o:connectlocs="48,57;95,0;48,57;48,57;38,72;28,82;20,85;15,87;8,87;0,87;0,80;5,72;10,67;15,62;23,57;30,55;38,55;48,57" o:connectangles="0,0,0,0,0,0,0,0,0,0,0,0,0,0,0,0,0,0"/>
                  <o:lock v:ext="edit" verticies="t"/>
                </v:shape>
                <v:shape id="Freeform 7391" o:spid="_x0000_s1326" style="position:absolute;left:6812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JvMIA&#10;AADcAAAADwAAAGRycy9kb3ducmV2LnhtbERPy2oCMRTdF/yHcAU3RZO2VGQ0I9U+KIgLn+vL5M4D&#10;JzfDJGr6982i0OXhvBfLaFtxo943jjU8TRQI4sKZhisNx8PneAbCB2SDrWPS8EMelvngYYGZcXfe&#10;0W0fKpFC2GeooQ6hy6T0RU0W/cR1xIkrXW8xJNhX0vR4T+G2lc9KTaXFhlNDjR2tayou+6vV8Bo3&#10;7vS+VrFaPTYf5125XX0VRuvRML7NQQSK4V/85/42Gl5Ump/OpCM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Twm8wgAAANwAAAAPAAAAAAAAAAAAAAAAAJgCAABkcnMvZG93&#10;bnJldi54bWxQSwUGAAAAAAQABAD1AAAAhwMAAAAA&#10;" path="m,57l47,,,57xe" filled="f" strokecolor="#e15520" strokeweight="0">
                  <v:path arrowok="t" o:connecttype="custom" o:connectlocs="0,57;47,0;0,57" o:connectangles="0,0,0"/>
                </v:shape>
                <v:shape id="Freeform 7392" o:spid="_x0000_s1327" style="position:absolute;left:6764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+iMYA&#10;AADcAAAADwAAAGRycy9kb3ducmV2LnhtbESPQWvCQBSE74L/YXlCb3WjhVajq1hBKq0eNHp/ZJ9J&#10;cPdtmt2atL++Wyh4HGbmG2a+7KwRN2p85VjBaJiAIM6drrhQcMo2jxMQPiBrNI5JwTd5WC76vTmm&#10;2rV8oNsxFCJC2KeooAyhTqX0eUkW/dDVxNG7uMZiiLIppG6wjXBr5DhJnqXFiuNCiTWtS8qvxy+r&#10;oAg/r+PttDWnt8+zefnYZe+XfabUw6BbzUAE6sI9/N/eagVPyQj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C+iMYAAADcAAAADwAAAAAAAAAAAAAAAACYAgAAZHJz&#10;L2Rvd25yZXYueG1sUEsFBgAAAAAEAAQA9QAAAIsDAAAAAA==&#10;" path="m48,2l38,17,28,27r-8,3l15,32r-7,l,32,,25,5,17r5,-5l15,7,23,2,30,r8,l48,2xe" filled="f" strokecolor="#e15520" strokeweight="0">
                  <v:path arrowok="t" o:connecttype="custom" o:connectlocs="48,2;38,17;28,27;20,30;15,32;8,32;0,32;0,25;5,17;10,12;15,7;23,2;30,0;38,0;48,2" o:connectangles="0,0,0,0,0,0,0,0,0,0,0,0,0,0,0"/>
                </v:shape>
                <v:shape id="Freeform 7393" o:spid="_x0000_s1328" style="position:absolute;left:6782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JxYMQA&#10;AADcAAAADwAAAGRycy9kb3ducmV2LnhtbESPW2vCQBCF3wX/wzJC3+qmKahEV6lCqUJ98FLo45id&#10;JqHZ2ZAdNf77rlDw8XAuH2e26FytLtSGyrOBl2ECijj3tuLCwPHw/jwBFQTZYu2ZDNwowGLe780w&#10;s/7KO7rspVBxhEOGBkqRJtM65CU5DEPfEEfvx7cOJcq20LbFaxx3tU6TZKQdVhwJJTa0Kin/3Z9d&#10;hHy5z+9tWFZypO1N1ptx+rE5GfM06N6moIQ6eYT/22tr4DVJ4X4mHgE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ycWDEAAAA3AAAAA8AAAAAAAAAAAAAAAAAmAIAAGRycy9k&#10;b3ducmV2LnhtbFBLBQYAAAAABAAEAPUAAACJAwAAAAA=&#10;" path="m44,52l89,,44,52xm44,52l37,67,27,77r-7,5l15,84r-8,l,84,,77,2,69,7,62r8,-5l20,54r7,-5l37,49r7,3xe" fillcolor="#f3be00" stroked="f">
                  <v:path arrowok="t" o:connecttype="custom" o:connectlocs="44,52;89,0;44,52;44,52;37,67;27,77;20,82;15,84;7,84;0,84;0,77;2,69;7,62;15,57;20,54;27,49;37,49;44,52" o:connectangles="0,0,0,0,0,0,0,0,0,0,0,0,0,0,0,0,0,0"/>
                  <o:lock v:ext="edit" verticies="t"/>
                </v:shape>
                <v:shape id="Freeform 7394" o:spid="_x0000_s1329" style="position:absolute;left:6826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PxMQA&#10;AADcAAAADwAAAGRycy9kb3ducmV2LnhtbESPQYvCMBSE74L/ITzBi6ypistSTUUFpbAnXXvw9mie&#10;bWnzUpqo9d+bhYU9DjPzDbPe9KYRD+pcZVnBbBqBIM6trrhQcPk5fHyBcB5ZY2OZFLzIwSYZDtYY&#10;a/vkEz3OvhABwi5GBaX3bSyly0sy6Ka2JQ7ezXYGfZBdIXWHzwA3jZxH0ac0WHFYKLGlfUl5fb4b&#10;Bekx/c5n7jVZ6iI71FuXXS+7TKnxqN+uQHjq/X/4r51qBYtoAb9nwhGQy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nT8TEAAAA3AAAAA8AAAAAAAAAAAAAAAAAmAIAAGRycy9k&#10;b3ducmV2LnhtbFBLBQYAAAAABAAEAPUAAACJAwAAAAA=&#10;" path="m,52l45,,,52xe" filled="f" strokecolor="#e15520" strokeweight="0">
                  <v:path arrowok="t" o:connecttype="custom" o:connectlocs="0,52;45,0;0,52" o:connectangles="0,0,0"/>
                </v:shape>
                <v:shape id="Freeform 7395" o:spid="_x0000_s1330" style="position:absolute;left:6782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XGnsUA&#10;AADcAAAADwAAAGRycy9kb3ducmV2LnhtbESPT2vCQBTE70K/w/IKvdVNbagSswmlIFVqD1XB6yP7&#10;8odm34bsNibf3i0IHoeZ+Q2T5qNpxUC9aywreJlHIIgLqxuuFJyOm+cVCOeRNbaWScFEDvLsYZZi&#10;ou2Ff2g4+EoECLsEFdTed4mUrqjJoJvbjjh4pe0N+iD7SuoeLwFuWrmIojdpsOGwUGNHHzUVv4c/&#10;o+Bz15yn477YLg2thu8yHvALpVJPj+P7GoSn0d/Dt/ZWK3iNYvg/E46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caexQAAANwAAAAPAAAAAAAAAAAAAAAAAJgCAABkcnMv&#10;ZG93bnJldi54bWxQSwUGAAAAAAQABAD1AAAAigMAAAAA&#10;" path="m44,3l37,18,27,28r-7,5l15,35r-8,l,35,,28,2,20,7,13,15,8,20,5,27,,37,r7,3xe" filled="f" strokecolor="#e15520" strokeweight="0">
                  <v:path arrowok="t" o:connecttype="custom" o:connectlocs="44,3;37,18;27,28;20,33;15,35;7,35;0,35;0,28;2,20;7,13;15,8;20,5;27,0;37,0;44,3" o:connectangles="0,0,0,0,0,0,0,0,0,0,0,0,0,0,0"/>
                </v:shape>
                <v:shape id="Freeform 7396" o:spid="_x0000_s1331" style="position:absolute;left:6799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jhsQA&#10;AADcAAAADwAAAGRycy9kb3ducmV2LnhtbESP0WrCQBRE3wv+w3ILvjW7VZSSuooklNqnEuMHXLLX&#10;JCR7N2RXTfv1XUHo4zAzZ5jNbrK9uNLoW8caXhMFgrhypuVaw6n8eHkD4QOywd4xafghD7vt7GmD&#10;qXE3Luh6DLWIEPYpamhCGFIpfdWQRZ+4gTh6ZzdaDFGOtTQj3iLc9nKh1FpabDkuNDhQ1lDVHS9W&#10;w+el+/49FMU674w7DV8rlWel0nr+PO3fQQSawn/40T4YDUu1gvu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Q44bEAAAA3AAAAA8AAAAAAAAAAAAAAAAAmAIAAGRycy9k&#10;b3ducmV2LnhtbFBLBQYAAAAABAAEAPUAAACJAwAAAAA=&#10;" path="m47,60l85,,47,60xm47,60l40,74,30,84r-8,3l18,89r-8,3l,92,3,84,5,77r5,-7l15,65r7,-5l30,57r10,l47,60xe" fillcolor="#f3be00" stroked="f">
                  <v:path arrowok="t" o:connecttype="custom" o:connectlocs="47,60;85,0;47,60;47,60;40,74;30,84;22,87;18,89;10,92;0,92;3,84;5,77;10,70;15,65;22,60;30,57;40,57;47,60" o:connectangles="0,0,0,0,0,0,0,0,0,0,0,0,0,0,0,0,0,0"/>
                  <o:lock v:ext="edit" verticies="t"/>
                </v:shape>
                <v:shape id="Freeform 7397" o:spid="_x0000_s1332" style="position:absolute;left:6846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lRcYA&#10;AADcAAAADwAAAGRycy9kb3ducmV2LnhtbESPzW7CMBCE75X6DtZW6q3YlAqlKQ5CSC299MDPhdsq&#10;XpJAvE5tQ8Lb15WQOI5m5hvNbD7YVlzIh8axhvFIgSAunWm40rDbfr5kIEJENtg6Jg1XCjAvHh9m&#10;mBvX85oum1iJBOGQo4Y6xi6XMpQ1WQwj1xEn7+C8xZikr6Tx2Ce4beWrUlNpseG0UGNHy5rK0+Zs&#10;NZzf/cqtMrk4qolaXr9+9+bnba/189Ow+AARaYj38K39bTRM1BT+z6Qj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mlRcYAAADcAAAADwAAAAAAAAAAAAAAAACYAgAAZHJz&#10;L2Rvd25yZXYueG1sUEsFBgAAAAAEAAQA9QAAAIsDAAAAAA==&#10;" path="m,60l38,,,60xe" filled="f" strokecolor="#e15520" strokeweight="0">
                  <v:path arrowok="t" o:connecttype="custom" o:connectlocs="0,60;38,0;0,60" o:connectangles="0,0,0"/>
                </v:shape>
                <v:shape id="Freeform 7398" o:spid="_x0000_s1333" style="position:absolute;left:6799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7GMYA&#10;AADcAAAADwAAAGRycy9kb3ducmV2LnhtbESPQWsCMRSE74X+h/AEbzWx1ipbo2yFQvVUt4oeH5vX&#10;3aWblyWJuv33jVDocZiZb5jFqretuJAPjWMN45ECQVw603ClYf/59jAHESKywdYxafihAKvl/d0C&#10;M+OuvKNLESuRIBwy1FDH2GVShrImi2HkOuLkfTlvMSbpK2k8XhPctvJRqWdpseG0UGNH65rK7+Js&#10;NbTF4bSbbtfqyR/yzfY4zWfn1w+th4M+fwERqY//4b/2u9EwUTO4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Y7GMYAAADcAAAADwAAAAAAAAAAAAAAAACYAgAAZHJz&#10;L2Rvd25yZXYueG1sUEsFBgAAAAAEAAQA9QAAAIsDAAAAAA==&#10;" path="m47,3l40,17,30,27r-8,3l18,32r-8,3l,35,3,27,5,20r5,-7l15,8,22,3,30,,40,r7,3xe" filled="f" strokecolor="#e15520" strokeweight="0">
                  <v:path arrowok="t" o:connecttype="custom" o:connectlocs="47,3;40,17;30,27;22,30;18,32;10,35;0,35;3,27;5,20;10,13;15,8;22,3;30,0;40,0;47,3" o:connectangles="0,0,0,0,0,0,0,0,0,0,0,0,0,0,0"/>
                </v:shape>
                <v:shape id="Freeform 7399" o:spid="_x0000_s1334" style="position:absolute;left:6814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r1fsIA&#10;AADcAAAADwAAAGRycy9kb3ducmV2LnhtbERPz2vCMBS+C/sfwht4W1N1FKlGkYFsDnewK+z6bN7a&#10;sOalNJmt++uXg+Dx4/u93o62FRfqvXGsYJakIIgrpw3XCsrP/dMShA/IGlvHpOBKHrabh8kac+0G&#10;PtGlCLWIIexzVNCE0OVS+qohiz5xHXHkvl1vMUTY11L3OMRw28p5mmbSouHY0GBHLw1VP8WvVfBR&#10;HObPX+z4770qUWZnsz++GqWmj+NuBSLQGO7im/tNK1ikcW08E4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vV+wgAAANwAAAAPAAAAAAAAAAAAAAAAAJgCAABkcnMvZG93&#10;bnJldi54bWxQSwUGAAAAAAQABAD1AAAAhwMAAAAA&#10;" path="m42,68l75,,42,68xm42,68l35,85,25,98r-5,5l15,105r-8,3l,110,,100,3,93,7,85r5,-7l20,73r7,-3l35,68r7,xe" fillcolor="#f3be00" stroked="f">
                  <v:path arrowok="t" o:connecttype="custom" o:connectlocs="42,68;75,0;42,68;42,68;35,85;25,98;20,103;15,105;7,108;0,110;0,100;3,93;7,85;12,78;20,73;27,70;35,68;42,68" o:connectangles="0,0,0,0,0,0,0,0,0,0,0,0,0,0,0,0,0,0"/>
                  <o:lock v:ext="edit" verticies="t"/>
                </v:shape>
                <v:shape id="Freeform 7400" o:spid="_x0000_s1335" style="position:absolute;left:6856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qOIcYA&#10;AADcAAAADwAAAGRycy9kb3ducmV2LnhtbESPT2vCQBTE7wW/w/KE3urGSv0TXaUKhdJcqhG8PrPP&#10;bDT7NmS3Mf323UKhx2FmfsOsNr2tRUetrxwrGI8SEMSF0xWXCo7529MchA/IGmvHpOCbPGzWg4cV&#10;ptrdeU/dIZQiQtinqMCE0KRS+sKQRT9yDXH0Lq61GKJsS6lbvEe4reVzkkylxYrjgsGGdoaK2+HL&#10;Kqj4c3uddeN89pJtz1lmpvkpfCj1OOxflyAC9eE//Nd+1womyQJ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qOIcYAAADcAAAADwAAAAAAAAAAAAAAAACYAgAAZHJz&#10;L2Rvd25yZXYueG1sUEsFBgAAAAAEAAQA9QAAAIsDAAAAAA==&#10;" path="m,68l33,,,68xe" filled="f" strokecolor="#e15520" strokeweight="0">
                  <v:path arrowok="t" o:connecttype="custom" o:connectlocs="0,68;33,0;0,68" o:connectangles="0,0,0"/>
                </v:shape>
                <v:shape id="Freeform 7401" o:spid="_x0000_s1336" style="position:absolute;left:6814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bakb8A&#10;AADcAAAADwAAAGRycy9kb3ducmV2LnhtbERPy4rCMBTdC/5DuII7TXVApBpFBMGVw1RxfW1uH9jc&#10;lCTW6tdPFoLLw3mvt71pREfO15YVzKYJCOLc6ppLBZfzYbIE4QOyxsYyKXiRh+1mOFhjqu2T/6jL&#10;QiliCPsUFVQhtKmUPq/IoJ/aljhyhXUGQ4SulNrhM4abRs6TZCEN1hwbKmxpX1F+zx5Gwe7Nr871&#10;p0U7Pxe3Q3Ytrjf7q9R41O9WIAL14Sv+uI9awc8szo9n4hG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9tqRvwAAANwAAAAPAAAAAAAAAAAAAAAAAJgCAABkcnMvZG93bnJl&#10;di54bWxQSwUGAAAAAAQABAD1AAAAhAMAAAAA&#10;" path="m42,l35,17,25,30r-5,5l15,37,7,40,,42,,32,3,25,7,17r5,-7l20,5,27,2,35,r7,xe" filled="f" strokecolor="#e15520" strokeweight="0">
                  <v:path arrowok="t" o:connecttype="custom" o:connectlocs="42,0;35,17;25,30;20,35;15,37;7,40;0,42;0,32;3,25;7,17;12,10;20,5;27,2;35,0;42,0" o:connectangles="0,0,0,0,0,0,0,0,0,0,0,0,0,0,0"/>
                </v:shape>
                <v:shape id="Freeform 7402" o:spid="_x0000_s1337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2UDsQA&#10;AADcAAAADwAAAGRycy9kb3ducmV2LnhtbESPQWvCQBSE7wX/w/IEb3UTA6VEN0EKouipqd6f2ddN&#10;2uzbkF01+uu7hUKPw8x8w6zK0XbiSoNvHStI5wkI4trplo2C48fm+RWED8gaO8ek4E4eymLytMJc&#10;uxu/07UKRkQI+xwVNCH0uZS+bsiin7ueOHqfbrAYohyM1APeItx2cpEkL9Jiy3GhwZ7eGqq/q4tV&#10;sHlk6Tmrv6p1dTTbuzm5vT44pWbTcb0EEWgM/+G/9k4ryNIUfs/E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dlA7EAAAA3AAAAA8AAAAAAAAAAAAAAAAAmAIAAGRycy9k&#10;b3ducmV2LnhtbFBLBQYAAAAABAAEAPUAAACJAwAAAAA=&#10;" path="m10,r7,15l20,28,17,43,10,58,7,53,3,45r,-7l,30,,23,3,15,5,8,10,xe" fillcolor="#f3be00" stroked="f">
                  <v:path arrowok="t" o:connecttype="custom" o:connectlocs="10,0;17,15;20,28;17,43;10,58;7,53;3,45;3,38;0,30;0,23;3,15;5,8;10,0" o:connectangles="0,0,0,0,0,0,0,0,0,0,0,0,0"/>
                </v:shape>
                <v:shape id="Freeform 7403" o:spid="_x0000_s1338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h+UMUA&#10;AADcAAAADwAAAGRycy9kb3ducmV2LnhtbESPT2vCQBTE70K/w/IK3nQTRVtSVwktYm6i/QO9PbKv&#10;STD7NuxuTfz2riB4HGbmN8xqM5hWnMn5xrKCdJqAIC6tbrhS8PW5nbyC8AFZY2uZFFzIw2b9NFph&#10;pm3PBzofQyUihH2GCuoQukxKX9Zk0E9tRxy9P+sMhihdJbXDPsJNK2dJspQGG44LNXb0XlN5Ov4b&#10;BbrLi49ycfp11fynKPqXPe++90qNn4f8DUSgITzC93ahFczTGdzOx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H5QxQAAANwAAAAPAAAAAAAAAAAAAAAAAJgCAABkcnMv&#10;ZG93bnJldi54bWxQSwUGAAAAAAQABAD1AAAAigMAAAAA&#10;" path="m10,r7,15l20,28,17,43,10,58,7,53,3,45r,-7l,30,,23,3,15,5,8,10,e" filled="f" strokecolor="#e15520" strokeweight="0">
                  <v:path arrowok="t" o:connecttype="custom" o:connectlocs="10,0;17,15;20,28;17,43;10,58;7,53;3,45;3,38;0,30;0,23;3,15;5,8;10,0" o:connectangles="0,0,0,0,0,0,0,0,0,0,0,0,0"/>
                </v:shape>
                <v:shape id="Freeform 7404" o:spid="_x0000_s1339" style="position:absolute;left:6712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Dk8YA&#10;AADcAAAADwAAAGRycy9kb3ducmV2LnhtbESPQWvCQBSE7wX/w/IK3uomKkVSV6mCqOChxhza22v2&#10;mQSzb0N2NfHfu0Khx2FmvmHmy97U4katqywriEcRCOLc6ooLBdlp8zYD4TyyxtoyKbiTg+Vi8DLH&#10;RNuOj3RLfSEChF2CCkrvm0RKl5dk0I1sQxy8s20N+iDbQuoWuwA3tRxH0bs0WHFYKLGhdUn5Jb0a&#10;BT/Zdf31fZiOu229Kn73q+qQxqlSw9f+8wOEp97/h//aO61gEk/geSY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RDk8YAAADcAAAADwAAAAAAAAAAAAAAAACYAgAAZHJz&#10;L2Rvd25yZXYueG1sUEsFBgAAAAAEAAQA9QAAAIsDAAAAAA==&#10;" path="m13,68r5,15l20,98r-2,15l10,125,5,120,3,115r,-7l,100,3,90,5,83,8,75r5,-7xm10,68l27,,10,68xe" fillcolor="#f3be00" stroked="f">
                  <v:path arrowok="t" o:connecttype="custom" o:connectlocs="13,68;18,83;20,98;18,113;10,125;5,120;3,115;3,108;0,100;3,90;5,83;8,75;13,68;10,68;27,0;10,68" o:connectangles="0,0,0,0,0,0,0,0,0,0,0,0,0,0,0,0"/>
                  <o:lock v:ext="edit" verticies="t"/>
                </v:shape>
                <v:shape id="Freeform 7405" o:spid="_x0000_s1340" style="position:absolute;left:6712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csYA&#10;AADcAAAADwAAAGRycy9kb3ducmV2LnhtbESPQWvCQBSE74X+h+UJ3uomVUNNs0rRCoIgNLZ4fc0+&#10;k9Ds25jdavz33YLgcZiZb5hs0ZtGnKlztWUF8SgCQVxYXXOp4HO/fnoB4TyyxsYyKbiSg8X88SHD&#10;VNsLf9A596UIEHYpKqi8b1MpXVGRQTeyLXHwjrYz6IPsSqk7vAS4aeRzFCXSYM1hocKWlhUVP/mv&#10;UfB1MvlstVrvzWGaTP11t33n5Fup4aB/ewXhqff38K290QrG8QT+z4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0hcsYAAADcAAAADwAAAAAAAAAAAAAAAACYAgAAZHJz&#10;L2Rvd25yZXYueG1sUEsFBgAAAAAEAAQA9QAAAIsDAAAAAA==&#10;" path="m13,r5,15l20,30,18,45,10,57,5,52,3,47r,-7l,32,3,22,5,15,8,7,13,xe" filled="f" strokecolor="#e15520" strokeweight="0">
                  <v:path arrowok="t" o:connecttype="custom" o:connectlocs="13,0;18,15;20,30;18,45;10,57;5,52;3,47;3,40;0,32;3,22;5,15;8,7;13,0" o:connectangles="0,0,0,0,0,0,0,0,0,0,0,0,0"/>
                </v:shape>
                <v:shape id="Freeform 7406" o:spid="_x0000_s1341" style="position:absolute;left:6722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SdsYA&#10;AADcAAAADwAAAGRycy9kb3ducmV2LnhtbESPQWsCMRSE7wX/Q3hCL0WzVlpkNYoVCgWh1K2gx8fm&#10;mV3cvCxJ6q7+elMo9DjMzDfMYtXbRlzIh9qxgsk4A0FcOl2zUbD/fh/NQISIrLFxTAquFGC1HDws&#10;MNeu4x1dimhEgnDIUUEVY5tLGcqKLIaxa4mTd3LeYkzSG6k9dgluG/mcZa/SYs1pocKWNhWV5+LH&#10;Krj5cHyKn53dvhU3c8hKszl+dUo9Dvv1HESkPv6H/9ofWsF08gK/Z9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3SdsYAAADcAAAADwAAAAAAAAAAAAAAAACYAgAAZHJz&#10;L2Rvd25yZXYueG1sUEsFBgAAAAAEAAQA9QAAAIsDAAAAAA==&#10;" path="m,68l17,,,68e" filled="f" strokecolor="#e15520" strokeweight="0">
                  <v:path arrowok="t" o:connecttype="custom" o:connectlocs="0,68;17,0;0,68" o:connectangles="0,0,0"/>
                </v:shape>
                <v:shape id="Freeform 7407" o:spid="_x0000_s1342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eRw8QA&#10;AADcAAAADwAAAGRycy9kb3ducmV2LnhtbESPQWvCQBSE7wX/w/KE3uomVsSmrhLUgqUno/X8yL4m&#10;wd23Mbs16b/vFgoeh5n5hlmuB2vEjTrfOFaQThIQxKXTDVcKTse3pwUIH5A1Gsek4Ic8rFejhyVm&#10;2vV8oFsRKhEh7DNUUIfQZlL6siaLfuJa4uh9uc5iiLKrpO6wj3Br5DRJ5tJiw3GhxpY2NZWX4tsq&#10;yD8qNtvzy6JN5Xn3fm16M/vMlXocD/kriEBDuIf/23ut4Dmdw9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HkcPEAAAA3AAAAA8AAAAAAAAAAAAAAAAAmAIAAGRycy9k&#10;b3ducmV2LnhtbFBLBQYAAAAABAAEAPUAAACJAwAAAAA=&#10;" path="m8,r7,15l18,28r,15l13,55,8,53,3,45,,38,,30,,23,,15,3,8,8,xe" fillcolor="#f3be00" stroked="f">
                  <v:path arrowok="t" o:connecttype="custom" o:connectlocs="8,0;15,15;18,28;18,43;13,55;8,53;3,45;0,38;0,30;0,23;0,15;3,8;8,0" o:connectangles="0,0,0,0,0,0,0,0,0,0,0,0,0"/>
                </v:shape>
                <v:shape id="Freeform 7408" o:spid="_x0000_s1343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q8MUA&#10;AADcAAAADwAAAGRycy9kb3ducmV2LnhtbESPUWvCQBCE3wv9D8cWfCl6iUJqU09RQbFPUvUHLLlt&#10;EprbC7lVo7/eKxT6OMzMN8xs0btGXagLtWcD6SgBRVx4W3Np4HTcDKeggiBbbDyTgRsFWMyfn2aY&#10;W3/lL7ocpFQRwiFHA5VIm2sdioochpFviaP37TuHEmVXatvhNcJdo8dJkmmHNceFCltaV1T8HM7O&#10;QLaW8jO73ZvXe7rar9qdTDbbd2MGL/3yA5RQL//hv/bOGpikb/B7Jh4BP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6rwxQAAANwAAAAPAAAAAAAAAAAAAAAAAJgCAABkcnMv&#10;ZG93bnJldi54bWxQSwUGAAAAAAQABAD1AAAAigMAAAAA&#10;" path="m8,r7,15l18,28r,15l13,55,8,53,3,45,,38,,30,,23,,15,3,8,8,e" filled="f" strokecolor="#e15520" strokeweight="0">
                  <v:path arrowok="t" o:connecttype="custom" o:connectlocs="8,0;15,15;18,28;18,43;13,55;8,53;3,45;0,38;0,30;0,23;0,15;3,8;8,0" o:connectangles="0,0,0,0,0,0,0,0,0,0,0,0,0"/>
                </v:shape>
                <v:shape id="Freeform 7409" o:spid="_x0000_s1344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758IA&#10;AADcAAAADwAAAGRycy9kb3ducmV2LnhtbERPTYvCMBC9C/6HMMJeZE1dQXa7RlFBEVTKqgseh2Zs&#10;i82kNNHWf28OgsfH+57MWlOKO9WusKxgOIhAEKdWF5wpOB1Xn98gnEfWWFomBQ9yMJt2OxOMtW34&#10;j+4Hn4kQwi5GBbn3VSylS3My6Aa2Ig7cxdYGfYB1JnWNTQg3pfyKorE0WHBoyLGiZU7p9XAzChaL&#10;c7JNzo20/baU//vd6Ge9YqU+eu38F4Sn1r/FL/dGKxgNw9pwJhwB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7vnwgAAANwAAAAPAAAAAAAAAAAAAAAAAJgCAABkcnMvZG93&#10;bnJldi54bWxQSwUGAAAAAAQABAD1AAAAhwMAAAAA&#10;" path="m,64l7,,,64xe" fillcolor="#f3be00" stroked="f">
                  <v:path arrowok="t" o:connecttype="custom" o:connectlocs="0,64;7,0;0,64" o:connectangles="0,0,0"/>
                </v:shape>
                <v:shape id="Freeform 7410" o:spid="_x0000_s1345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su+8UA&#10;AADcAAAADwAAAGRycy9kb3ducmV2LnhtbESPQWvCQBSE74X+h+UVeim6MYVioquIIHgqVMXS2yP7&#10;kg3Jvo3ZNUn/fbdQ6HGYmW+Y9XayrRio97VjBYt5AoK4cLrmSsHlfJgtQfiArLF1TAq+ycN28/iw&#10;xly7kT9oOIVKRAj7HBWYELpcSl8YsujnriOOXul6iyHKvpK6xzHCbSvTJHmTFmuOCwY72hsqmtPd&#10;Krg1A5d1es3kufscv0z5kmbNu1LPT9NuBSLQFP7Df+2jVvC6yOD3TDw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y77xQAAANwAAAAPAAAAAAAAAAAAAAAAAJgCAABkcnMv&#10;ZG93bnJldi54bWxQSwUGAAAAAAQABAD1AAAAigMAAAAA&#10;" path="m,64l7,,,64xe" filled="f" strokecolor="#e15520" strokeweight="0">
                  <v:path arrowok="t" o:connecttype="custom" o:connectlocs="0,64;7,0;0,64" o:connectangles="0,0,0"/>
                </v:shape>
                <v:shape id="Freeform 7411" o:spid="_x0000_s1346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g/sMA&#10;AADcAAAADwAAAGRycy9kb3ducmV2LnhtbERPTU/CQBC9m/gfNmPiTbZCMKawEFCMhgsKhHCcdIe2&#10;oTtbd1da/z1zMPH48r6n89416kIh1p4NPA4yUMSFtzWXBva7t4dnUDEhW2w8k4FfijCf3d5MMbe+&#10;4y+6bFOpJIRjjgaqlNpc61hU5DAOfEss3MkHh0lgKLUN2Em4a/Qwy560w5qlocKWXioqztsfJ72f&#10;m3W3HC/DeJOOKzx/H17d+8GY+7t+MQGVqE//4j/3hzUwGsp8OSNHQM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Tg/sMAAADcAAAADwAAAAAAAAAAAAAAAACYAgAAZHJzL2Rv&#10;d25yZXYueG1sUEsFBgAAAAAEAAQA9QAAAIgDAAAAAA==&#10;" path="m8,r7,12l20,27r,13l15,55,10,50,5,42,3,37r,-7l,22,3,12,5,7,8,xe" fillcolor="#f3be00" stroked="f">
                  <v:path arrowok="t" o:connecttype="custom" o:connectlocs="8,0;15,12;20,27;20,40;15,55;10,50;5,42;3,37;3,30;0,22;3,12;5,7;8,0" o:connectangles="0,0,0,0,0,0,0,0,0,0,0,0,0"/>
                </v:shape>
                <v:shape id="Freeform 7412" o:spid="_x0000_s1347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xTsUA&#10;AADcAAAADwAAAGRycy9kb3ducmV2LnhtbESPQWsCMRSE74X+h/CEXqRmjVBkNYoV2wo9uVW8PjbP&#10;3W03L0uSutt/bwqFHoeZ+YZZrgfbiiv50DjWMJ1kIIhLZxquNBw/Xh7nIEJENtg6Jg0/FGC9ur9b&#10;Ym5czwe6FrESCcIhRw11jF0uZShrshgmriNO3sV5izFJX0njsU9w20qVZU/SYsNpocaOtjWVX8W3&#10;1aCK0/vreMa+/6TdMZ6VGr89W60fRsNmASLSEP/Df+290TBTU/g9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HFOxQAAANwAAAAPAAAAAAAAAAAAAAAAAJgCAABkcnMv&#10;ZG93bnJldi54bWxQSwUGAAAAAAQABAD1AAAAigMAAAAA&#10;" path="m8,r7,12l20,27r,13l15,55,10,50,5,42,3,37r,-7l,22,3,12,5,7,8,e" filled="f" strokecolor="#e15520" strokeweight="0">
                  <v:path arrowok="t" o:connecttype="custom" o:connectlocs="8,0;15,12;20,27;20,40;15,55;10,50;5,42;3,37;3,30;0,22;3,12;5,7;8,0" o:connectangles="0,0,0,0,0,0,0,0,0,0,0,0,0"/>
                </v:shape>
                <v:shape id="Freeform 7413" o:spid="_x0000_s1348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PCsIA&#10;AADcAAAADwAAAGRycy9kb3ducmV2LnhtbESPT2sCMRTE7wW/Q3iCt5q4isjWKEUoKJ7U0vNr8vYP&#10;3bwsm9Rdv70RBI/DzPyGWW8H14grdaH2rGE2VSCIjbc1lxq+L1/vKxAhIltsPJOGGwXYbkZva8yt&#10;7/lE13MsRYJwyFFDFWObSxlMRQ7D1LfEySt85zAm2ZXSdtgnuGtkptRSOqw5LVTY0q4i83f+dxqO&#10;ysmiLxrufxYHZ9rV0ajDr9aT8fD5ASLSEF/hZ3tvNcyzDB5n0hG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k8KwgAAANwAAAAPAAAAAAAAAAAAAAAAAJgCAABkcnMvZG93&#10;bnJldi54bWxQSwUGAAAAAAQABAD1AAAAhwMAAAAA&#10;" path="m,65l5,,,65xe" fillcolor="#f3be00" stroked="f">
                  <v:path arrowok="t" o:connecttype="custom" o:connectlocs="0,65;5,0;0,65" o:connectangles="0,0,0"/>
                </v:shape>
                <v:shape id="Freeform 7414" o:spid="_x0000_s1349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evR8MA&#10;AADcAAAADwAAAGRycy9kb3ducmV2LnhtbESPUWvCMBSF3wX/Q7iCb5raoozOKLIx2B5EdP6AS3PX&#10;1DY3JYla//0yGPh4OOd8h7PeDrYTN/KhcaxgMc9AEFdON1wrOH9/zF5AhIissXNMCh4UYLsZj9ZY&#10;anfnI91OsRYJwqFEBSbGvpQyVIYshrnriZP347zFmKSvpfZ4T3DbyTzLVtJiw2nBYE9vhqr2dLUK&#10;5MW852Z5aPy5rXWxb69fFyKlppNh9woi0hCf4f/2p1ZQ5AX8nU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evR8MAAADcAAAADwAAAAAAAAAAAAAAAACYAgAAZHJzL2Rv&#10;d25yZXYueG1sUEsFBgAAAAAEAAQA9QAAAIgDAAAAAA==&#10;" path="m,65l5,,,65xe" filled="f" strokecolor="#e15520" strokeweight="0">
                  <v:path arrowok="t" o:connecttype="custom" o:connectlocs="0,65;5,0;0,65" o:connectangles="0,0,0"/>
                </v:shape>
                <v:shape id="Freeform 7415" o:spid="_x0000_s1350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qj8QA&#10;AADcAAAADwAAAGRycy9kb3ducmV2LnhtbESPQUsDMRSE70L/Q3gFbzbbuIhsm5ZSEISi0FbE4+vm&#10;uVncvGyTdLv+eyMIHoeZ+YZZrkfXiYFCbD1rmM8KEMS1Ny03Gt6OT3ePIGJCNth5Jg3fFGG9mtws&#10;sTL+ynsaDqkRGcKxQg02pb6SMtaWHMaZ74mz9+mDw5RlaKQJeM1w10lVFA/SYct5wWJPW0v11+Hi&#10;NLy3dlDnj/1wimHn6PWlJKVKrW+n42YBItGY/sN/7Wej4V6V8HsmHw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cao/EAAAA3AAAAA8AAAAAAAAAAAAAAAAAmAIAAGRycy9k&#10;b3ducmV2LnhtbFBLBQYAAAAABAAEAPUAAACJAwAAAAA=&#10;" path="m5,l15,12r5,15l20,42,15,54,10,49,5,44,3,37,,29,,22,,15,3,7,5,xe" fillcolor="#f3be00" stroked="f">
                  <v:path arrowok="t" o:connecttype="custom" o:connectlocs="5,0;15,12;20,27;20,42;15,54;10,49;5,44;3,37;0,29;0,22;0,15;3,7;5,0" o:connectangles="0,0,0,0,0,0,0,0,0,0,0,0,0"/>
                </v:shape>
                <v:shape id="Freeform 7416" o:spid="_x0000_s1351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wO5sUA&#10;AADcAAAADwAAAGRycy9kb3ducmV2LnhtbESPQWvCQBSE7wX/w/KE3upGxdJGVxGpUMRDjQWvj+wz&#10;CWbfhn1bTfvr3UKhx2FmvmEWq9616kpBGs8GxqMMFHHpbcOVgc/j9ukFlERki61nMvBNAqvl4GGB&#10;ufU3PtC1iJVKEJYcDdQxdrnWUtbkUEa+I07e2QeHMclQaRvwluCu1ZMse9YOG04LNXa0qam8FF/O&#10;wGH6s9PHXsrXj1AUp0vcb+VNjHkc9us5qEh9/A//td+tgelkBr9n0hH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A7mxQAAANwAAAAPAAAAAAAAAAAAAAAAAJgCAABkcnMv&#10;ZG93bnJldi54bWxQSwUGAAAAAAQABAD1AAAAigMAAAAA&#10;" path="m5,l15,12r5,15l20,42,15,54,10,49,5,44,3,37,,29,,22,,15,3,7,5,e" filled="f" strokecolor="#e15520" strokeweight="0">
                  <v:path arrowok="t" o:connecttype="custom" o:connectlocs="5,0;15,12;20,27;20,42;15,54;10,49;5,44;3,37;0,29;0,22;0,15;3,7;5,0" o:connectangles="0,0,0,0,0,0,0,0,0,0,0,0,0"/>
                </v:shape>
                <v:shape id="Freeform 7417" o:spid="_x0000_s1352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omcQA&#10;AADcAAAADwAAAGRycy9kb3ducmV2LnhtbESPQYvCMBSE74L/ITzBm6Z2RZauUURw1ZOuurDHt82z&#10;LTYvpYm1/nsjCB6HmfmGmc5bU4qGaldYVjAaRiCIU6sLzhScjqvBJwjnkTWWlknBnRzMZ93OFBNt&#10;b/xDzcFnIkDYJagg975KpHRpTgbd0FbEwTvb2qAPss6krvEW4KaUcRRNpMGCw0KOFS1zSi+Hq1Ew&#10;/v9LV2v+bu36d7vfm/tuEReNUv1eu/gC4an17/CrvdEKPuIJ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/KJ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7418" o:spid="_x0000_s1353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SbcYA&#10;AADcAAAADwAAAGRycy9kb3ducmV2LnhtbESPzWrDMBCE74W+g9hCLqWRkwYncSKbUgj00Bzy8wCL&#10;tbGdWisjqbbbp68CgR6HmfmG2RajaUVPzjeWFcymCQji0uqGKwXn0+5lBcIHZI2tZVLwQx6K/PFh&#10;i5m2Ax+oP4ZKRAj7DBXUIXSZlL6syaCf2o44ehfrDIYoXSW1wyHCTSvnSZJKgw3HhRo7eq+p/Dp+&#10;m0g571u3fF5cDunvOj19XsPMrNZKTZ7Gtw2IQGP4D9/bH1rB63wJtzPxCM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CSbcYAAADcAAAADwAAAAAAAAAAAAAAAACYAgAAZHJz&#10;L2Rvd25yZXYueG1sUEsFBgAAAAAEAAQA9QAAAIsDAAAAAA==&#10;" path="m,68l3,,,68xe" filled="f" strokecolor="#e15520" strokeweight="0">
                  <v:path arrowok="t" o:connecttype="custom" o:connectlocs="0,68;3,0;0,68" o:connectangles="0,0,0"/>
                </v:shape>
                <v:shape id="Freeform 7419" o:spid="_x0000_s1354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gisEA&#10;AADcAAAADwAAAGRycy9kb3ducmV2LnhtbERPy2oCMRTdF/oP4Qrd1YypiIxGKYVCoVTwgXR5O7lO&#10;hk5upkk6jn9vFoLLw3kv14NrRU8hNp41TMYFCOLKm4ZrDYf9+/McREzIBlvPpOFCEdarx4cllsaf&#10;eUv9LtUih3AsUYNNqSuljJUlh3HsO+LMnXxwmDIMtTQBzznctVIVxUw6bDg3WOzozVL1u/t3Go6N&#10;7dXf97b/ieHT0eZrSkpNtX4aDa8LEImGdBff3B9Gw4vKa/OZfAT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RYIrBAAAA3AAAAA8AAAAAAAAAAAAAAAAAmAIAAGRycy9kb3du&#10;cmV2LnhtbFBLBQYAAAAABAAEAPUAAACGAwAAAAA=&#10;" path="m5,l15,15r5,12l20,42,17,54,12,52,7,45,2,40r,-8l,22,,15,2,7,5,xe" fillcolor="#f3be00" stroked="f">
                  <v:path arrowok="t" o:connecttype="custom" o:connectlocs="5,0;15,15;20,27;20,42;17,54;12,52;7,45;2,40;2,32;0,22;0,15;2,7;5,0" o:connectangles="0,0,0,0,0,0,0,0,0,0,0,0,0"/>
                </v:shape>
                <v:shape id="Freeform 7420" o:spid="_x0000_s1355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OAB8YA&#10;AADcAAAADwAAAGRycy9kb3ducmV2LnhtbESPT2vCQBTE70K/w/IKvUizMYJtU9cQBMFLKNo/50f2&#10;mQSzb9PsNkY/vVsQPA4z8xtmmY2mFQP1rrGsYBbFIIhLqxuuFHx9bp5fQTiPrLG1TArO5CBbPUyW&#10;mGp74h0Ne1+JAGGXooLa+y6V0pU1GXSR7YiDd7C9QR9kX0nd4ynATSuTOF5Igw2HhRo7WtdUHvd/&#10;RsExyQv98fOyOPvCXn6/NwecFoNST49j/g7C0+jv4Vt7qxXMkzf4Px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OAB8YAAADcAAAADwAAAAAAAAAAAAAAAACYAgAAZHJz&#10;L2Rvd25yZXYueG1sUEsFBgAAAAAEAAQA9QAAAIsDAAAAAA==&#10;" path="m5,l15,15r5,12l20,42,17,54,12,52,7,45,2,40r,-8l,22,,15,2,7,5,xe" filled="f" strokecolor="#e15520" strokeweight="0">
                  <v:path arrowok="t" o:connecttype="custom" o:connectlocs="5,0;15,15;20,27;20,42;17,54;12,52;7,45;2,40;2,32;0,22;0,15;2,7;5,0" o:connectangles="0,0,0,0,0,0,0,0,0,0,0,0,0"/>
                </v:shape>
                <v:shape id="Freeform 7421" o:spid="_x0000_s1356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OJ3cIA&#10;AADcAAAADwAAAGRycy9kb3ducmV2LnhtbERPTWsCMRC9F/ofwgi91awVW12NUgRBsD1oxfO4GXe3&#10;3UyWZNTVX98cCj0+3vds0blGXSjE2rOBQT8DRVx4W3NpYP+1eh6DioJssfFMBm4UYTF/fJhhbv2V&#10;t3TZSalSCMccDVQiba51LCpyGPu+JU7cyQeHkmAotQ14TeGu0S9Z9qod1pwaKmxpWVHxszs7A/fW&#10;yvfSfpZ8DDJ604fJx2Y1Meap171PQQl18i/+c6+tgeEwzU9n0hH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4ndwgAAANwAAAAPAAAAAAAAAAAAAAAAAJgCAABkcnMvZG93&#10;bnJldi54bWxQSwUGAAAAAAQABAD1AAAAhwMAAAAA&#10;" path="m,70l2,,,70xe" fillcolor="#f3be00" stroked="f">
                  <v:path arrowok="t" o:connecttype="custom" o:connectlocs="0,70;2,0;0,70" o:connectangles="0,0,0"/>
                </v:shape>
                <v:shape id="Freeform 7422" o:spid="_x0000_s1357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MOSMcA&#10;AADcAAAADwAAAGRycy9kb3ducmV2LnhtbESPW0vDQBSE3wX/w3KEvtlNL2iJ3RSxrW1ApBd9yNsx&#10;e8wGs2dDdtvGf+8Kgo/DzDfDzBe9bcSZOl87VjAaJiCIS6drrhS8Hde3MxA+IGtsHJOCb/KwyK6v&#10;5phqd+E9nQ+hErGEfYoKTAhtKqUvDVn0Q9cSR+/TdRZDlF0ldYeXWG4bOU6SO2mx5rhgsKUnQ+XX&#10;4WQV7PLn9wisprlZfpTF5qV4Xd3nSg1u+scHEIH68B/+o7dawWQygt8z8QjI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zDkjHAAAA3AAAAA8AAAAAAAAAAAAAAAAAmAIAAGRy&#10;cy9kb3ducmV2LnhtbFBLBQYAAAAABAAEAPUAAACMAwAAAAA=&#10;" path="m,70l2,,,70xe" filled="f" strokecolor="#e15520" strokeweight="0">
                  <v:path arrowok="t" o:connecttype="custom" o:connectlocs="0,70;2,0;0,70" o:connectangles="0,0,0"/>
                </v:shape>
                <v:shape id="Freeform 7423" o:spid="_x0000_s1358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N6U8QA&#10;AADcAAAADwAAAGRycy9kb3ducmV2LnhtbESPQUsDMRSE70L/Q3iCN5u1RdG1aSkWUYqXVr2/3bwm&#10;q5uXJYnN9t+bguBxmJlvmMVqdL04UoidZwU30woEcet1x0bBx/vz9T2ImJA19p5JwYkirJaTiwXW&#10;2mfe0XGfjCgQjjUqsCkNtZSxteQwTv1AXLyDDw5TkcFIHTAXuOvlrKrupMOOy4LFgZ4std/7H6fA&#10;bJsc3x4Op/y5yZuX26/QWNModXU5rh9BJBrTf/iv/aoVzOczOJ8p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DelPEAAAA3AAAAA8AAAAAAAAAAAAAAAAAmAIAAGRycy9k&#10;b3ducmV2LnhtbFBLBQYAAAAABAAEAPUAAACJAwAAAAA=&#10;" path="m8,r7,5l20,12r2,8l25,25r,7l22,40,20,50r-5,7l10,52,5,47,3,40r,-8l,25,3,15,5,7,8,xe" fillcolor="#f3be00" stroked="f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7424" o:spid="_x0000_s1359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iacMA&#10;AADcAAAADwAAAGRycy9kb3ducmV2LnhtbESPS4sCMRCE74L/IbTgTTM6IDJrFBFWBE+6vo7NpOfB&#10;TjpDknXGf28WFvZYVNVX1GrTm0Y8yfnasoLZNAFBnFtdc6ng8vU5WYLwAVljY5kUvMjDZj0crDDT&#10;tuMTPc+hFBHCPkMFVQhtJqXPKzLop7Yljl5hncEQpSuldthFuGnkPEkW0mDNcaHClnYV5d/nH6Mg&#10;XO/6cb3NH7uieRXymO67m9srNR712w8QgfrwH/5rH7SCNE3h90w8An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iacMAAADcAAAADwAAAAAAAAAAAAAAAACYAgAAZHJzL2Rv&#10;d25yZXYueG1sUEsFBgAAAAAEAAQA9QAAAIgDAAAAAA==&#10;" path="m8,r7,5l20,12r2,8l25,25r,7l22,40,20,50r-5,7l10,52,5,47,3,40r,-8l,25,3,15,5,7,8,xe" filled="f" strokecolor="#e15520" strokeweight="0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7425" o:spid="_x0000_s1360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0R8QA&#10;AADcAAAADwAAAGRycy9kb3ducmV2LnhtbESPS6vCMBSE94L/IZwL7jT1gUivUUQQXCg+F3d5aI5t&#10;r81JaWKt/nojCC6HmfmGmc4bU4iaKpdbVtDvRSCIE6tzThWcT6vuBITzyBoLy6TgQQ7ms3ZrirG2&#10;dz5QffSpCBB2MSrIvC9jKV2SkUHXsyVx8C62MuiDrFKpK7wHuCnkIIrG0mDOYSHDkpYZJdfjzSjY&#10;n7bnfPf3/F9E13qpzcFdnv2NUp2fZvELwlPjv+FPe60VDIcjeJ8JR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FdEfEAAAA3AAAAA8AAAAAAAAAAAAAAAAAmAIAAGRycy9k&#10;b3ducmV2LnhtbFBLBQYAAAAABAAEAPUAAACJAwAAAAA=&#10;" path="m,73l7,,,73xe" fillcolor="#f3be00" stroked="f">
                  <v:path arrowok="t" o:connecttype="custom" o:connectlocs="0,73;7,0;0,73" o:connectangles="0,0,0"/>
                </v:shape>
                <v:shape id="Freeform 7426" o:spid="_x0000_s1361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GF5MYA&#10;AADcAAAADwAAAGRycy9kb3ducmV2LnhtbESPQUvDQBSE74L/YXlCb2Zjg6nEbkuRWnpSkop4fGSf&#10;STD7Nt3dtsm/dwWhx2FmvmGW69H04kzOd5YVPCQpCOLa6o4bBR+H1/snED4ga+wtk4KJPKxXtzdL&#10;LLS9cEnnKjQiQtgXqKANYSik9HVLBn1iB+LofVtnMETpGqkdXiLc9HKeprk02HFcaHGgl5bqn+pk&#10;FBwXx6+3zTRty52rtuU8y9PP91yp2d24eQYRaAzX8H97rxVk2SP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GF5MYAAADcAAAADwAAAAAAAAAAAAAAAACYAgAAZHJz&#10;L2Rvd25yZXYueG1sUEsFBgAAAAAEAAQA9QAAAIsDAAAAAA==&#10;" path="m,73l7,,,73xe" filled="f" strokecolor="#e15520" strokeweight="0">
                  <v:path arrowok="t" o:connecttype="custom" o:connectlocs="0,73;7,0;0,73" o:connectangles="0,0,0"/>
                </v:shape>
                <v:shape id="Freeform 7427" o:spid="_x0000_s1362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BFsIA&#10;AADcAAAADwAAAGRycy9kb3ducmV2LnhtbESPS4vCMBSF9wP+h3AFd2MyCkWqUYYBoQzMwvf20lzb&#10;Ms1NSVKt/94IA7M8nMfHWW0G24ob+dA41vAxVSCIS2carjQcD9v3BYgQkQ22jknDgwJs1qO3FebG&#10;3XlHt32sRBrhkKOGOsYulzKUNVkMU9cRJ+/qvMWYpK+k8XhP47aVM6UyabHhRKixo6+ayt99bxOk&#10;f/jvU6+y6lqcf87qWMj24rSejIfPJYhIQ/wP/7ULo2E+z+B1Jh0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cUEWwgAAANwAAAAPAAAAAAAAAAAAAAAAAJgCAABkcnMvZG93&#10;bnJldi54bWxQSwUGAAAAAAQABAD1AAAAhwMAAAAA&#10;" path="m17,67l37,,17,67r,l17,67r5,15l22,97r-5,15l10,127,5,120,2,115r,-10l,97,2,90,5,80r5,-8l17,67xe" fillcolor="#f3be00" stroked="f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7428" o:spid="_x0000_s1363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2P0sQA&#10;AADcAAAADwAAAGRycy9kb3ducmV2LnhtbESP3WoCMRSE7wu+QziCdzVrhVZWo6xVQWgR/HmAQ3Lc&#10;LG5Olk3U9e2bguDlMDPfMLNF52pxozZUnhWMhhkIYu1NxaWC03HzPgERIrLB2jMpeFCAxbz3NsPc&#10;+Dvv6XaIpUgQDjkqsDE2uZRBW3IYhr4hTt7Ztw5jkm0pTYv3BHe1/MiyT+mw4rRgsaFvS/pyuDoF&#10;67Iwy9/qUpC2m/V++6N3xWqi1KDfFVMQkbr4Cj/bW6NgPP6C/zPp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Nj9LEAAAA3AAAAA8AAAAAAAAAAAAAAAAAmAIAAGRycy9k&#10;b3ducmV2LnhtbFBLBQYAAAAABAAEAPUAAACJAwAAAAA=&#10;" path="m17,67l37,,17,67r,l17,67r5,15l22,97r-5,15l10,127,5,120,2,115r,-10l,97,2,90,5,80r5,-8l17,67e" filled="f" strokecolor="#e15520" strokeweight="0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7429" o:spid="_x0000_s1364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pnu8IA&#10;AADcAAAADwAAAGRycy9kb3ducmV2LnhtbERPTYvCMBC9C/sfwix4EU3doqzVKCIs6N7UPehtaMa2&#10;2kxKE23rrzeHBY+P971YtaYUD6pdYVnBeBSBIE6tLjhT8Hf8GX6DcB5ZY2mZFHTkYLX86C0w0bbh&#10;PT0OPhMhhF2CCnLvq0RKl+Zk0I1sRRy4i60N+gDrTOoamxBuSvkVRVNpsODQkGNFm5zS2+FuFJzj&#10;kz9v74OTWV+7Z/NbzSa7TivV/2zXcxCeWv8W/7u3WkEch7Xh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me7wgAAANwAAAAPAAAAAAAAAAAAAAAAAJgCAABkcnMvZG93&#10;bnJldi54bWxQSwUGAAAAAAQABAD1AAAAhwMAAAAA&#10;" path="m15,65l30,,15,65r,l15,65r5,15l20,95r-2,17l10,125,5,120,3,112,,105,,97,3,87,5,80r5,-8l15,65xe" fillcolor="#f3be00" stroked="f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7430" o:spid="_x0000_s1365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kzeMQA&#10;AADcAAAADwAAAGRycy9kb3ducmV2LnhtbESPS4vCQBCE74L/YegFbzrxgetmHUVEQTz5PvdmepOw&#10;mZ6QGTXx1zuCsMeiur7qms5rU4gbVS63rKDfi0AQJ1bnnCo4HdfdCQjnkTUWlklBQw7ms3ZrirG2&#10;d97T7eBTESDsYlSQeV/GUrokI4OuZ0vi4P3ayqAPskqlrvAe4KaQgygaS4M5h4YMS1pmlPwdria8&#10;0ewezWV7/Vxs+Kfh06i/wuKsVOejXnyD8FT7/+N3eqMVDIdf8BoTC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JM3jEAAAA3AAAAA8AAAAAAAAAAAAAAAAAmAIAAGRycy9k&#10;b3ducmV2LnhtbFBLBQYAAAAABAAEAPUAAACJAwAAAAA=&#10;" path="m15,65l30,,15,65r,l15,65r5,15l20,95r-2,17l10,125,5,120,3,112,,105,,97,3,87,5,80r5,-8l15,65e" filled="f" strokecolor="#e15520" strokeweight="0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7431" o:spid="_x0000_s1366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izMIA&#10;AADcAAAADwAAAGRycy9kb3ducmV2LnhtbERPPW/CMBDdK/EfrEPqVpxChVCKiaqgShlYGhgYD/ua&#10;RMTnYBuS/vt6qNTx6X1vi8n24kE+dI4VvC4yEMTamY4bBafj58sGRIjIBnvHpOCHAhS72dMWc+NG&#10;/qJHHRuRQjjkqKCNccilDLoli2HhBuLEfTtvMSboG2k8jinc9nKZZWtpsePU0OJAZUv6Wt+tglK7&#10;fnU+HLJqs/bxWF9RX/Y3pZ7n08c7iEhT/Bf/uSujYPWW5qcz6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56LMwgAAANwAAAAPAAAAAAAAAAAAAAAAAJgCAABkcnMvZG93&#10;bnJldi54bWxQSwUGAAAAAAQABAD1AAAAhwMAAAAA&#10;" path="m,65l10,,,65xe" fillcolor="#f3be00" stroked="f">
                  <v:path arrowok="t" o:connecttype="custom" o:connectlocs="0,65;10,0;0,65" o:connectangles="0,0,0"/>
                </v:shape>
                <v:shape id="Freeform 7432" o:spid="_x0000_s1367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0IMUA&#10;AADcAAAADwAAAGRycy9kb3ducmV2LnhtbESPQWvCQBSE74L/YXkFL9Js0kopqWvQQEHpSRva6yP7&#10;TEKzb5Psqsm/7xaEHoeZ+YZZZ6NpxZUG11hWkEQxCOLS6oYrBcXn++MrCOeRNbaWScFEDrLNfLbG&#10;VNsbH+l68pUIEHYpKqi971IpXVmTQRfZjjh4ZzsY9EEOldQD3gLctPIpjl+kwYbDQo0d5TWVP6eL&#10;USAP+ff5UKyWH/EkSU9F/7WreqUWD+P2DYSn0f+H7+29VvC8SuD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XQgxQAAANwAAAAPAAAAAAAAAAAAAAAAAJgCAABkcnMv&#10;ZG93bnJldi54bWxQSwUGAAAAAAQABAD1AAAAigMAAAAA&#10;" path="m,65l10,,,65xe" filled="f" strokecolor="#e15520" strokeweight="0">
                  <v:path arrowok="t" o:connecttype="custom" o:connectlocs="0,65;10,0;0,65" o:connectangles="0,0,0"/>
                </v:shape>
                <v:shape id="Freeform 7433" o:spid="_x0000_s1368" style="position:absolute;left:6695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kFcUA&#10;AADcAAAADwAAAGRycy9kb3ducmV2LnhtbESPQWvCQBSE7wX/w/KE3urGVEKJriKmpb14aOrF2yP7&#10;TILZt2F3m6T99V1B6HGYmW+YzW4ynRjI+dayguUiAUFcWd1yreD09fb0AsIHZI2dZVLwQx5229nD&#10;BnNtR/6koQy1iBD2OSpoQuhzKX3VkEG/sD1x9C7WGQxRulpqh2OEm06mSZJJgy3HhQZ7OjRUXctv&#10;o8ClntrXbDqe36trbX1ZnH5lodTjfNqvQQSawn/43v7QCp5XKdzO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9yQVxQAAANwAAAAPAAAAAAAAAAAAAAAAAJgCAABkcnMv&#10;ZG93bnJldi54bWxQSwUGAAAAAAQABAD1AAAAigMAAAAA&#10;" path="m42,60l79,,42,60xm42,60l37,75,27,87r-7,3l15,92,7,95,,95,,87,2,80,7,75r5,-8l20,62r7,-2l35,57r7,3xe" fillcolor="#f3be00" stroked="f">
                  <v:path arrowok="t" o:connecttype="custom" o:connectlocs="42,60;79,0;42,60;42,60;37,75;27,87;20,90;15,92;7,95;0,95;0,87;2,80;7,75;12,67;20,62;27,60;35,57;42,60" o:connectangles="0,0,0,0,0,0,0,0,0,0,0,0,0,0,0,0,0,0"/>
                  <o:lock v:ext="edit" verticies="t"/>
                </v:shape>
                <v:shape id="Freeform 7434" o:spid="_x0000_s1369" style="position:absolute;left:6737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76rcUA&#10;AADcAAAADwAAAGRycy9kb3ducmV2LnhtbESPT4vCMBTE74LfITzB25r6B5GuUVR00YOC3e5hb4/m&#10;2Rabl9JktX57Iyx4HGbmN8x82ZpK3KhxpWUFw0EEgjizuuRcQfq9+5iBcB5ZY2WZFDzIwXLR7cwx&#10;1vbOZ7olPhcBwi5GBYX3dSylywoy6Aa2Jg7exTYGfZBNLnWD9wA3lRxF0VQaLDksFFjTpqDsmvwZ&#10;BXr6kyZX97tB+8hTtz2Y9fH0pVS/164+QXhq/Tv8395rBePJGF5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vqtxQAAANwAAAAPAAAAAAAAAAAAAAAAAJgCAABkcnMv&#10;ZG93bnJldi54bWxQSwUGAAAAAAQABAD1AAAAigMAAAAA&#10;" path="m,60l37,,,60xe" filled="f" strokecolor="#e15520" strokeweight="0">
                  <v:path arrowok="t" o:connecttype="custom" o:connectlocs="0,60;37,0;0,60" o:connectangles="0,0,0"/>
                </v:shape>
                <v:shape id="Freeform 7435" o:spid="_x0000_s1370" style="position:absolute;left:669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Qvr8gA&#10;AADcAAAADwAAAGRycy9kb3ducmV2LnhtbESP3UrDQBSE74W+w3IK3ojdVINo2m2RqtBWSn9ivT5k&#10;j9lg9mzIrk18+25B8HKYmW+Y6by3tThR6yvHCsajBARx4XTFpYKP/O32EYQPyBprx6TglzzMZ4Or&#10;KWbadbyn0yGUIkLYZ6jAhNBkUvrCkEU/cg1x9L5cazFE2ZZSt9hFuK3lXZI8SIsVxwWDDS0MFd+H&#10;H6tg0+c36adZH99fbZfulut8u3p6Uep62D9PQATqw3/4r73UCu7TFC5n4hGQs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NC+vyAAAANwAAAAPAAAAAAAAAAAAAAAAAJgCAABk&#10;cnMvZG93bnJldi54bWxQSwUGAAAAAAQABAD1AAAAjQMAAAAA&#10;" path="m42,3l37,18,27,30r-7,3l15,35,7,38,,38,,30,2,23,7,18r5,-8l20,5,27,3,35,r7,3xe" filled="f" strokecolor="#e15520" strokeweight="0">
                  <v:path arrowok="t" o:connecttype="custom" o:connectlocs="42,3;37,18;27,30;20,33;15,35;7,38;0,38;0,30;2,23;7,18;12,10;20,5;27,3;35,0;42,3" o:connectangles="0,0,0,0,0,0,0,0,0,0,0,0,0,0,0"/>
                </v:shape>
                <v:shape id="Freeform 7436" o:spid="_x0000_s1371" style="position:absolute;left:6670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khsQA&#10;AADcAAAADwAAAGRycy9kb3ducmV2LnhtbESPQWsCMRSE70L/Q3gFL6LZqhVZzYoIgqWwUNuDx8fm&#10;ubvs5mVJUk3/fVMoeBxm5htmu4umFzdyvrWs4GWWgSCurG65VvD1eZyuQfiArLG3TAp+yMOueBpt&#10;Mdf2zh90O4daJAj7HBU0IQy5lL5qyKCf2YE4eVfrDIYkXS21w3uCm17Os2wlDbacFhoc6NBQ1Z2/&#10;jYKylW/vhzK6srN7j9FzuEwWSo2f434DIlAMj/B/+6QVLJav8HcmHQ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PpIbEAAAA3AAAAA8AAAAAAAAAAAAAAAAAmAIAAGRycy9k&#10;b3ducmV2LnhtbFBLBQYAAAAABAAEAPUAAACJAwAAAAA=&#10;" path="m42,47l89,,42,47xm42,47l37,62,27,72,15,80,,82,,75,2,70,7,62r5,-5l20,52r7,-2l35,47r7,xe" fillcolor="#f3be00" stroked="f">
                  <v:path arrowok="t" o:connecttype="custom" o:connectlocs="42,47;89,0;42,47;42,47;37,62;27,72;15,80;0,82;0,75;2,70;7,62;12,57;20,52;27,50;35,47;42,47" o:connectangles="0,0,0,0,0,0,0,0,0,0,0,0,0,0,0,0"/>
                  <o:lock v:ext="edit" verticies="t"/>
                </v:shape>
                <v:shape id="Freeform 7437" o:spid="_x0000_s1372" style="position:absolute;left:6712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IzsUA&#10;AADcAAAADwAAAGRycy9kb3ducmV2LnhtbESPS2vDMBCE74X+B7GF3mq5SUiLGyUkgUJuoU5831rr&#10;B7FWriU/kl9fFQo5DjPzDbPaTKYRA3WutqzgNYpBEOdW11wqOJ8+X95BOI+ssbFMCq7kYLN+fFhh&#10;ou3IXzSkvhQBwi5BBZX3bSKlyysy6CLbEgevsJ1BH2RXSt3hGOCmkbM4XkqDNYeFClvaV5Rf0t4o&#10;uNn5d/82ZdvZeNplqdXH4udyVOr5adp+gPA0+Xv4v33QCuaLJ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9EjOxQAAANwAAAAPAAAAAAAAAAAAAAAAAJgCAABkcnMv&#10;ZG93bnJldi54bWxQSwUGAAAAAAQABAD1AAAAigMAAAAA&#10;" path="m,47l47,,,47xe" filled="f" strokecolor="#e15520" strokeweight="0">
                  <v:path arrowok="t" o:connecttype="custom" o:connectlocs="0,47;47,0;0,47" o:connectangles="0,0,0"/>
                </v:shape>
                <v:shape id="Freeform 7438" o:spid="_x0000_s1373" style="position:absolute;left:667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7bL8UA&#10;AADcAAAADwAAAGRycy9kb3ducmV2LnhtbESPT2sCMRTE74LfIbyCF9HEP2hZjSItgrdS24LH181z&#10;s3Xzsmyiu+2nbwpCj8PM/IZZbztXiRs1ofSsYTJWIIhzb0ouNLy/7UePIEJENlh5Jg3fFGC76ffW&#10;mBnf8ivdjrEQCcIhQw02xjqTMuSWHIaxr4mTd/aNw5hkU0jTYJvgrpJTpRbSYclpwWJNT5byy/Hq&#10;NJza5cfP8ItV+FwMeWLLi3p+UVoPHrrdCkSkLv6H7+2D0TCbL+HvTD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tsvxQAAANwAAAAPAAAAAAAAAAAAAAAAAJgCAABkcnMv&#10;ZG93bnJldi54bWxQSwUGAAAAAAQABAD1AAAAigMAAAAA&#10;" path="m42,l37,15,27,25,15,33,,35,,28,2,23,7,15r5,-5l20,5,27,3,35,r7,xe" filled="f" strokecolor="#e15520" strokeweight="0">
                  <v:path arrowok="t" o:connecttype="custom" o:connectlocs="42,0;37,15;27,25;15,33;0,35;0,28;2,23;7,15;12,10;20,5;27,3;35,0;42,0" o:connectangles="0,0,0,0,0,0,0,0,0,0,0,0,0"/>
                </v:shape>
                <v:shape id="Freeform 7439" o:spid="_x0000_s1374" style="position:absolute;left:6653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LGMEA&#10;AADcAAAADwAAAGRycy9kb3ducmV2LnhtbERPz2vCMBS+C/4P4Qm7iKauY0hnLEUYTITC3A47Ppq3&#10;tti8lCTa+N+bw2DHj+/3roxmEDdyvresYLPOQBA3VvfcKvj+el9tQfiArHGwTAru5KHcz2c7LLSd&#10;+JNu59CKFMK+QAVdCGMhpW86MujXdiRO3K91BkOCrpXa4ZTCzSCfs+xVGuw5NXQ40qGj5nK+GgV1&#10;L4+nQx1dfbGVx+g5/CxzpZ4WsXoDESiGf/Gf+0MryF/S2nQmHQG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OCxjBAAAA3AAAAA8AAAAAAAAAAAAAAAAAmAIAAGRycy9kb3du&#10;cmV2LnhtbFBLBQYAAAAABAAEAPUAAACGAwAAAAA=&#10;" path="m44,47l89,,44,47xm44,47l37,62,27,72,14,80,,82,,75,4,70,7,62r5,-5l19,52r8,-5l34,47r10,xe" fillcolor="#f3be00" stroked="f">
                  <v:path arrowok="t" o:connecttype="custom" o:connectlocs="44,47;89,0;44,47;44,47;37,62;27,72;14,80;0,82;0,75;4,70;7,62;12,57;19,52;27,47;34,47;44,47" o:connectangles="0,0,0,0,0,0,0,0,0,0,0,0,0,0,0,0"/>
                  <o:lock v:ext="edit" verticies="t"/>
                </v:shape>
                <v:shape id="Freeform 7440" o:spid="_x0000_s1375" style="position:absolute;left:6697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TpMUA&#10;AADcAAAADwAAAGRycy9kb3ducmV2LnhtbESPT2vCQBTE7wW/w/KE3uombREb3YgIpe2l/iueH9ln&#10;kjb7NuyuJvrp3YLgcZiZ3zCzeW8acSLna8sK0lECgriwuuZSwc/u/WkCwgdkjY1lUnAmD/N88DDD&#10;TNuON3TahlJECPsMFVQhtJmUvqjIoB/Zljh6B+sMhihdKbXDLsJNI5+TZCwN1hwXKmxpWVHxtz0a&#10;BZuvj3GarI7arfb+e93tf60MF6Ueh/1iCiJQH+7hW/tTK3h5fYP/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hOkxQAAANwAAAAPAAAAAAAAAAAAAAAAAJgCAABkcnMv&#10;ZG93bnJldi54bWxQSwUGAAAAAAQABAD1AAAAigMAAAAA&#10;" path="m,47l45,,,47xe" filled="f" strokecolor="#1f1a17" strokeweight="0">
                  <v:path arrowok="t" o:connecttype="custom" o:connectlocs="0,47;45,0;0,47" o:connectangles="0,0,0"/>
                </v:shape>
                <v:shape id="Freeform 7441" o:spid="_x0000_s1376" style="position:absolute;left:6653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3JsQA&#10;AADcAAAADwAAAGRycy9kb3ducmV2LnhtbERPy2rCQBTdC/7DcIXudGJLi6SOIgGhC8U0tYvuLpmb&#10;R83cCZkxj359Z1Ho8nDe2/1oGtFT52rLCtarCARxbnXNpYLrx3G5AeE8ssbGMimYyMF+N59tMdZ2&#10;4HfqM1+KEMIuRgWV920spcsrMuhWtiUOXGE7gz7ArpS6wyGEm0Y+RtGLNFhzaKiwpaSi/JbdjYLT&#10;IU2nqP/2VBQ/yefX7TLk50Kph8V4eAXhafT/4j/3m1bw9BzmhzPh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dybEAAAA3AAAAA8AAAAAAAAAAAAAAAAAmAIAAGRycy9k&#10;b3ducmV2LnhtbFBLBQYAAAAABAAEAPUAAACJAwAAAAA=&#10;" path="m44,l37,15,27,25,14,33,,35,,28,4,23,7,15r5,-5l19,5,27,r7,l44,xe" filled="f" strokecolor="#1f1a17" strokeweight="0">
                  <v:path arrowok="t" o:connecttype="custom" o:connectlocs="44,0;37,15;27,25;14,33;0,35;0,28;4,23;7,15;12,10;19,5;27,0;34,0;44,0" o:connectangles="0,0,0,0,0,0,0,0,0,0,0,0,0"/>
                </v:shape>
                <v:shape id="Freeform 7442" o:spid="_x0000_s1377" style="position:absolute;left:6710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8PAMQA&#10;AADcAAAADwAAAGRycy9kb3ducmV2LnhtbESPQWsCMRSE7wX/Q3hCL6LZbVFkNUopFMRT3db7Y/Pc&#10;rG5etknU1V9vCoUeh5n5hlmue9uKC/nQOFaQTzIQxJXTDdcKvr8+xnMQISJrbB2TghsFWK8GT0ss&#10;tLvyji5lrEWCcChQgYmxK6QMlSGLYeI64uQdnLcYk/S11B6vCW5b+ZJlM2mx4bRgsKN3Q9WpPFsF&#10;cutH+7up9f3Hyc98eyw35/ym1POwf1uAiNTH//Bfe6MVvE5z+D2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vDwDEAAAA3AAAAA8AAAAAAAAAAAAAAAAAmAIAAGRycy9k&#10;b3ducmV2LnhtbFBLBQYAAAAABAAEAPUAAACJAwAAAAA=&#10;" path="m42,63l77,,42,63xm42,63l37,80,27,90r-5,5l15,98r-8,2l,100,,93,2,85,7,78r5,-5l20,68r7,-5l34,63r8,xe" fillcolor="#f3be00" stroked="f">
                  <v:path arrowok="t" o:connecttype="custom" o:connectlocs="42,63;77,0;42,63;42,63;37,80;27,90;22,95;15,98;7,100;0,100;0,93;2,85;7,78;12,73;20,68;27,63;34,63;42,63" o:connectangles="0,0,0,0,0,0,0,0,0,0,0,0,0,0,0,0,0,0"/>
                  <o:lock v:ext="edit" verticies="t"/>
                </v:shape>
                <v:shape id="Freeform 7443" o:spid="_x0000_s1378" style="position:absolute;left:6752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AJMYA&#10;AADcAAAADwAAAGRycy9kb3ducmV2LnhtbESPW2sCMRSE3wv9D+EU+lazXuplNUopiL4UvOHzcXPc&#10;LG5Olk26rv56Uyj4OMzMN8xs0dpSNFT7wrGCbicBQZw5XXCu4LBffoxB+ICssXRMCm7kYTF/fZlh&#10;qt2Vt9TsQi4ihH2KCkwIVSqlzwxZ9B1XEUfv7GqLIco6l7rGa4TbUvaSZCgtFhwXDFb0bSi77H6t&#10;gvvgMhqf8r05HmW/maw24XDb/ij1/tZ+TUEEasMz/N9eawX9zx78nY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oAJMYAAADcAAAADwAAAAAAAAAAAAAAAACYAgAAZHJz&#10;L2Rvd25yZXYueG1sUEsFBgAAAAAEAAQA9QAAAIsDAAAAAA==&#10;" path="m,63l35,,,63xe" filled="f" strokecolor="#e15520" strokeweight="0">
                  <v:path arrowok="t" o:connecttype="custom" o:connectlocs="0,63;35,0;0,63" o:connectangles="0,0,0"/>
                </v:shape>
                <v:shape id="Freeform 7444" o:spid="_x0000_s1379" style="position:absolute;left:67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uV8cA&#10;AADcAAAADwAAAGRycy9kb3ducmV2LnhtbESPQWvCQBSE7wX/w/KEXqRuYrCU1FVsqVUQCVULPT6y&#10;r0kw+zZktyb+e1cQehxm5htmtuhNLc7UusqygngcgSDOra64UHA8rJ5eQDiPrLG2TAou5GAxHzzM&#10;MNW24y86730hAoRdigpK75tUSpeXZNCNbUMcvF/bGvRBtoXULXYBbmo5iaJnabDisFBiQ+8l5af9&#10;n1Gwjd/Wq3ibZT8fuOu+P7PRxCQjpR6H/fIVhKfe/4fv7Y1WkEwT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RLlfHAAAA3AAAAA8AAAAAAAAAAAAAAAAAmAIAAGRy&#10;cy9kb3ducmV2LnhtbFBLBQYAAAAABAAEAPUAAACMAwAAAAA=&#10;" path="m42,l37,17,27,27r-5,5l15,35,7,37,,37,,30,2,22,7,15r5,-5l20,5,27,r7,l42,xe" filled="f" strokecolor="#e15520" strokeweight="0">
                  <v:path arrowok="t" o:connecttype="custom" o:connectlocs="42,0;37,17;27,27;22,32;15,35;7,37;0,37;0,30;2,22;7,15;12,10;20,5;27,0;34,0;42,0" o:connectangles="0,0,0,0,0,0,0,0,0,0,0,0,0,0,0"/>
                </v:shape>
                <v:shape id="Freeform 7445" o:spid="_x0000_s1380" style="position:absolute;left:6725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w+u8cA&#10;AADcAAAADwAAAGRycy9kb3ducmV2LnhtbESPT2vCQBTE74V+h+UVvNVN1YqkriKiVfDQ+g/q7Zl9&#10;TYLZt2l2NbGfvisUPA4z8xtmOG5MIS5Uudyygpd2BII4sTrnVMFuO38egHAeWWNhmRRcycF49Pgw&#10;xFjbmtd02fhUBAi7GBVk3pexlC7JyKBr25I4eN+2MuiDrFKpK6wD3BSyE0V9aTDnsJBhSdOMktPm&#10;bBREP8fDcuY+3vPPxa//2vdq2q0mSrWemskbCE+Nv4f/20utoPvag9uZcATk6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8PrvHAAAA3AAAAA8AAAAAAAAAAAAAAAAAmAIAAGRy&#10;cy9kb3ducmV2LnhtbFBLBQYAAAAABAAEAPUAAACMAwAAAAA=&#10;" path="m42,62l84,,42,62xm42,62l34,77,27,87r-8,5l14,94,7,97,,97,,89,2,82,7,74r5,-5l17,64r7,-2l34,59r8,3xe" fillcolor="#f3be00" stroked="f">
                  <v:path arrowok="t" o:connecttype="custom" o:connectlocs="42,62;84,0;42,62;42,62;34,77;27,87;19,92;14,94;7,97;0,97;0,89;2,82;7,74;12,69;17,64;24,62;34,59;42,62" o:connectangles="0,0,0,0,0,0,0,0,0,0,0,0,0,0,0,0,0,0"/>
                  <o:lock v:ext="edit" verticies="t"/>
                </v:shape>
                <v:shape id="Freeform 7446" o:spid="_x0000_s1381" style="position:absolute;left:6767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YNcQA&#10;AADcAAAADwAAAGRycy9kb3ducmV2LnhtbESPzWrDMBCE74W+g9hCbo3U/BGcyKaEBHJJSxJDrou1&#10;sU2tlZHUxH37KlDocZiZb5h1MdhO3MiH1rGGt7ECQVw503KtoTzvXpcgQkQ22DkmDT8UoMifn9aY&#10;GXfnI91OsRYJwiFDDU2MfSZlqBqyGMauJ07e1XmLMUlfS+PxnuC2kxOlFtJiy2mhwZ42DVVfp2+r&#10;4cNtfSlrpS4HyYdN7Lezz0mp9ehleF+BiDTE//Bfe280TOdzeJx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T2DXEAAAA3AAAAA8AAAAAAAAAAAAAAAAAmAIAAGRycy9k&#10;b3ducmV2LnhtbFBLBQYAAAAABAAEAPUAAACJAwAAAAA=&#10;" path="m,62l42,,,62xe" filled="f" strokecolor="#e15520" strokeweight="0">
                  <v:path arrowok="t" o:connecttype="custom" o:connectlocs="0,62;42,0;0,62" o:connectangles="0,0,0"/>
                </v:shape>
                <v:shape id="Freeform 7447" o:spid="_x0000_s1382" style="position:absolute;left:672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CnsgA&#10;AADcAAAADwAAAGRycy9kb3ducmV2LnhtbESPUUsCQRSF34P+w3CDXkJnKxXdHEWsQA0pXfX5snPb&#10;Wdq5s+xM7vbvnSDo8XDO+Q5nOu9sJc7U+NKxgvt+AoI4d7rkQsEhe+2NQfiArLFyTAp+yMN8dn01&#10;xVS7lnd03odCRAj7FBWYEOpUSp8bsuj7riaO3qdrLIYom0LqBtsIt5V8SJKRtFhyXDBY09JQ/rX/&#10;tgq2XXY3OJnN8e3FtoOP1SZ7X0+elbq96RZPIAJ14T/8115pBY/DEfyeiUdAz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c4KeyAAAANwAAAAPAAAAAAAAAAAAAAAAAJgCAABk&#10;cnMvZG93bnJldi54bWxQSwUGAAAAAAQABAD1AAAAjQMAAAAA&#10;" path="m42,3l34,18,27,28r-8,5l14,35,7,38,,38,,30,2,23,7,15r5,-5l17,5,24,3,34,r8,3xe" filled="f" strokecolor="#e15520" strokeweight="0">
                  <v:path arrowok="t" o:connecttype="custom" o:connectlocs="42,3;34,18;27,28;19,33;14,35;7,38;0,38;0,30;2,23;7,15;12,10;17,5;24,3;34,0;42,3" o:connectangles="0,0,0,0,0,0,0,0,0,0,0,0,0,0,0"/>
                </v:shape>
                <v:shape id="Freeform 7448" o:spid="_x0000_s1383" style="position:absolute;left:6737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xIcUA&#10;AADcAAAADwAAAGRycy9kb3ducmV2LnhtbESPQWvCQBSE74L/YXmCN91YNS2pqxRBWry0WvH8yD6z&#10;wezbmN0mqb++Wyj0OMzMN8xq09tKtNT40rGC2TQBQZw7XXKh4PS5mzyB8AFZY+WYFHyTh816OFhh&#10;pl3HB2qPoRARwj5DBSaEOpPS54Ys+qmriaN3cY3FEGVTSN1gF+G2kg9JkkqLJccFgzVtDeXX45dV&#10;sH+/L14XbA7nZVeHS9rePm5lqtR41L88gwjUh//wX/tNK5gvH+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E/EhxQAAANwAAAAPAAAAAAAAAAAAAAAAAJgCAABkcnMv&#10;ZG93bnJldi54bWxQSwUGAAAAAAQABAD1AAAAigMAAAAA&#10;" path="m42,55l80,,42,55xm42,55l37,70,27,82r-5,5l15,90,7,92,,92,,85,2,77,7,70r5,-5l17,60r8,-5l35,55r7,xe" fillcolor="#f3be00" stroked="f">
                  <v:path arrowok="t" o:connecttype="custom" o:connectlocs="42,55;80,0;42,55;42,55;37,70;27,82;22,87;15,90;7,92;0,92;0,85;2,77;7,70;12,65;17,60;25,55;35,55;42,55" o:connectangles="0,0,0,0,0,0,0,0,0,0,0,0,0,0,0,0,0,0"/>
                  <o:lock v:ext="edit" verticies="t"/>
                </v:shape>
                <v:shape id="Freeform 7449" o:spid="_x0000_s1384" style="position:absolute;left:6779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WHsAA&#10;AADcAAAADwAAAGRycy9kb3ducmV2LnhtbERPz2vCMBS+D/wfwhO8zVTnRKpRRBAKelk39Pponk2x&#10;eSlJZut/bw6DHT++35vdYFvxIB8axwpm0wwEceV0w7WCn+/j+wpEiMgaW8ek4EkBdtvR2wZz7Xr+&#10;okcZa5FCOOSowMTY5VKGypDFMHUdceJuzluMCfpaao99CretnGfZUlpsODUY7OhgqLqXv1bBAqM/&#10;H7DvL6Y7Xq7nclGcloVSk/GwX4OINMR/8Z+70Ao+PtPadCYdAb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LWHsAAAADcAAAADwAAAAAAAAAAAAAAAACYAgAAZHJzL2Rvd25y&#10;ZXYueG1sUEsFBgAAAAAEAAQA9QAAAIUDAAAAAA==&#10;" path="m,55l38,,,55xe" filled="f" strokecolor="#e15520" strokeweight="0">
                  <v:path arrowok="t" o:connecttype="custom" o:connectlocs="0,55;38,0;0,55" o:connectangles="0,0,0"/>
                </v:shape>
                <v:shape id="Freeform 7450" o:spid="_x0000_s1385" style="position:absolute;left:6737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kZvccA&#10;AADcAAAADwAAAGRycy9kb3ducmV2LnhtbESPQWvCQBSE74L/YXlCL6KbKBVNXaUttRVEgtpCj4/s&#10;Mwlm34bs1qT/vlsQPA4z8w2zXHemEldqXGlZQTyOQBBnVpecK/g8bUZzEM4ja6wsk4JfcrBe9XtL&#10;TLRt+UDXo89FgLBLUEHhfZ1I6bKCDLqxrYmDd7aNQR9kk0vdYBvgppKTKJpJgyWHhQJrei0ouxx/&#10;jIJd/PKxiXdp+v2G+/brPR1OzHSo1MOge34C4anz9/CtvdUKpo8L+D8Tj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5Gb3HAAAA3AAAAA8AAAAAAAAAAAAAAAAAmAIAAGRy&#10;cy9kb3ducmV2LnhtbFBLBQYAAAAABAAEAPUAAACMAwAAAAA=&#10;" path="m42,l37,15,27,27r-5,5l15,35,7,37,,37,,30,2,22,7,15r5,-5l17,5,25,,35,r7,xe" filled="f" strokecolor="#e15520" strokeweight="0">
                  <v:path arrowok="t" o:connecttype="custom" o:connectlocs="42,0;37,15;27,27;22,32;15,35;7,37;0,37;0,30;2,22;7,15;12,10;17,5;25,0;35,0;42,0" o:connectangles="0,0,0,0,0,0,0,0,0,0,0,0,0,0,0"/>
                </v:shape>
                <v:shape id="Freeform 7451" o:spid="_x0000_s1386" style="position:absolute;left:6752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MncEA&#10;AADcAAAADwAAAGRycy9kb3ducmV2LnhtbERPz2vCMBS+C/sfwhN2kZk6UUbXKHNDFG92g10fyWtT&#10;bF5Kk9XuvzcHwePH97vYjq4VA/Wh8axgMc9AEGtvGq4V/HzvX95AhIhssPVMCv4pwHbzNCkwN/7K&#10;ZxrKWIsUwiFHBTbGLpcyaEsOw9x3xImrfO8wJtjX0vR4TeGula9ZtpYOG04NFjv6tKQv5Z9TYHar&#10;2XDel4evavgdG32y2qNV6nk6fryDiDTGh/juPhoFy3Wan86kIy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KzJ3BAAAA3AAAAA8AAAAAAAAAAAAAAAAAmAIAAGRycy9kb3du&#10;cmV2LnhtbFBLBQYAAAAABAAEAPUAAACGAwAAAAA=&#10;" path="m42,62l74,,42,62xm42,62l37,80,27,89r-5,5l15,97,7,99,,99,2,92r,-7l7,77r5,-5l20,67r7,-2l35,62r7,xe" fillcolor="#f3be00" stroked="f">
                  <v:path arrowok="t" o:connecttype="custom" o:connectlocs="42,62;74,0;42,62;42,62;37,80;27,89;22,94;15,97;7,99;0,99;2,92;2,85;7,77;12,72;20,67;27,65;35,62;42,62" o:connectangles="0,0,0,0,0,0,0,0,0,0,0,0,0,0,0,0,0,0"/>
                  <o:lock v:ext="edit" verticies="t"/>
                </v:shape>
                <v:shape id="Freeform 7452" o:spid="_x0000_s1387" style="position:absolute;left:6794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j3w8UA&#10;AADcAAAADwAAAGRycy9kb3ducmV2LnhtbESPT2sCMRTE70K/Q3iFXqRmbUFkaxSpWHoq+IeeXzfP&#10;TXDzst1EN/rpTaHgcZiZ3zCzRXKNOFMXrGcF41EBgrjy2nKtYL9bP09BhIissfFMCi4UYDF/GMyw&#10;1L7nDZ23sRYZwqFEBSbGtpQyVIYchpFvibN38J3DmGVXS91hn+GukS9FMZEOLecFgy29G6qO25NT&#10;cN1/9Pbb7r7Wl+Hv6nRdpZ90MEo9PablG4hIKd7D/+1PreB1Moa/M/k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6PfDxQAAANwAAAAPAAAAAAAAAAAAAAAAAJgCAABkcnMv&#10;ZG93bnJldi54bWxQSwUGAAAAAAQABAD1AAAAigMAAAAA&#10;" path="m,62l32,,,62xe" filled="f" strokecolor="#e15520" strokeweight="0">
                  <v:path arrowok="t" o:connecttype="custom" o:connectlocs="0,62;32,0;0,62" o:connectangles="0,0,0"/>
                </v:shape>
                <v:shape id="Freeform 7453" o:spid="_x0000_s1388" style="position:absolute;left:6752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FBccYA&#10;AADcAAAADwAAAGRycy9kb3ducmV2LnhtbESPQWvCQBSE70L/w/IKXkQ3iSAluootVQtSQtVCj4/s&#10;MwnNvg3Z1cR/7wqFHoeZ+YZZrHpTiyu1rrKsIJ5EIIhzqysuFJyOm/ELCOeRNdaWScGNHKyWT4MF&#10;ptp2/EXXgy9EgLBLUUHpfZNK6fKSDLqJbYiDd7atQR9kW0jdYhfgppZJFM2kwYrDQokNvZWU/x4u&#10;RsE+ft1t4n2W/bzjZ/e9zUaJmY6UGj736zkIT73/D/+1P7SC6SyBx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FBccYAAADcAAAADwAAAAAAAAAAAAAAAACYAgAAZHJz&#10;L2Rvd25yZXYueG1sUEsFBgAAAAAEAAQA9QAAAIsDAAAAAA==&#10;" path="m42,l37,18,27,27r-5,5l15,35,7,37,,37,2,30r,-7l7,15r5,-5l20,5,27,3,35,r7,xe" filled="f" strokecolor="#e15520" strokeweight="0">
                  <v:path arrowok="t" o:connecttype="custom" o:connectlocs="42,0;37,18;27,27;22,32;15,35;7,37;0,37;2,30;2,23;7,15;12,10;20,5;27,3;35,0;42,0" o:connectangles="0,0,0,0,0,0,0,0,0,0,0,0,0,0,0"/>
                </v:shape>
                <v:shape id="Freeform 7454" o:spid="_x0000_s1389" style="position:absolute;left:6762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x8AcQA&#10;AADcAAAADwAAAGRycy9kb3ducmV2LnhtbESPS2/CMBCE75X4D9ZW4gZOQOKRYhAQIfVaXuclXuKI&#10;eB3FBlJ+fV2pUo+jmflGs1h1thYPan3lWEE6TEAQF05XXCo4HnaDGQgfkDXWjknBN3lYLXtvC8y0&#10;e/IXPfahFBHCPkMFJoQmk9IXhiz6oWuIo3d1rcUQZVtK3eIzwm0tR0kykRYrjgsGG9oaKm77u1WQ&#10;n1/T6ymtX5fbOph5vjmn+WWkVP+9W3+ACNSF//Bf+1MrGE/G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MfAHEAAAA3AAAAA8AAAAAAAAAAAAAAAAAmAIAAGRycy9k&#10;b3ducmV2LnhtbFBLBQYAAAAABAAEAPUAAACJAwAAAAA=&#10;" path="m37,70l64,,37,70xm37,70l32,88r-7,15l20,108r-5,5l7,115,,118,,108r2,-8l5,93r5,-8l15,78r7,-3l30,70r7,xe" fillcolor="#f3be00" stroked="f">
                  <v:path arrowok="t" o:connecttype="custom" o:connectlocs="37,70;64,0;37,70;37,70;32,88;25,103;20,108;15,113;7,115;0,118;0,108;2,100;5,93;10,85;15,78;22,75;30,70;37,70" o:connectangles="0,0,0,0,0,0,0,0,0,0,0,0,0,0,0,0,0,0"/>
                  <o:lock v:ext="edit" verticies="t"/>
                </v:shape>
                <v:shape id="Freeform 7455" o:spid="_x0000_s1390" style="position:absolute;left:6799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DRsUA&#10;AADcAAAADwAAAGRycy9kb3ducmV2LnhtbESPS2vDMBCE74X8B7GB3hq5aRqKYyXkQSBQKNQtyXWx&#10;1g8qrYylOPa/rwqFHIeZ+YbJNoM1oqfON44VPM8SEMSF0w1XCr6/jk9vIHxA1mgck4KRPGzWk4cM&#10;U+1u/El9HioRIexTVFCH0KZS+qImi37mWuLola6zGKLsKqk7vEW4NXKeJEtpseG4UGNL+5qKn/xq&#10;FXyc96U08uSH9/PF7PrrmB9eR6Uep8N2BSLQEO7h//ZJK3hZLu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0NGxQAAANwAAAAPAAAAAAAAAAAAAAAAAJgCAABkcnMv&#10;ZG93bnJldi54bWxQSwUGAAAAAAQABAD1AAAAigMAAAAA&#10;" path="m,70l27,,,70xe" filled="f" strokecolor="#e15520" strokeweight="0">
                  <v:path arrowok="t" o:connecttype="custom" o:connectlocs="0,70;27,0;0,70" o:connectangles="0,0,0"/>
                </v:shape>
                <v:shape id="Freeform 7456" o:spid="_x0000_s1391" style="position:absolute;left:6762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kIMcA&#10;AADcAAAADwAAAGRycy9kb3ducmV2LnhtbESPS2sCQRCE74H8h6ED3uJsDDFh4ygiSDQPgg/w2tnp&#10;7Kzu9Cw7HV3/fUYI5FhU1VfUaNL5Wh2pjVVgA3f9DBRxEWzFpYHtZn77BCoKssU6MBk4U4TJ+Ppq&#10;hLkNJ17RcS2lShCOORpwIk2udSwceYz90BAn7zu0HiXJttS2xVOC+1oPsmyoPVacFhw2NHNUHNY/&#10;3sDX4PFV/Ge9e99v35b77MO9yHJlTO+mmz6DEurkP/zXXlgD98MHuJxJR0C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NpCDHAAAA3AAAAA8AAAAAAAAAAAAAAAAAmAIAAGRy&#10;cy9kb3ducmV2LnhtbFBLBQYAAAAABAAEAPUAAACMAwAAAAA=&#10;" path="m37,l32,18,25,33r-5,5l15,43,7,45,,48,,38,2,30,5,23r5,-8l15,8,22,5,30,r7,xe" filled="f" strokecolor="#e15520" strokeweight="0">
                  <v:path arrowok="t" o:connecttype="custom" o:connectlocs="37,0;32,18;25,33;20,38;15,43;7,45;0,48;0,38;2,30;5,23;10,15;15,8;22,5;30,0;37,0" o:connectangles="0,0,0,0,0,0,0,0,0,0,0,0,0,0,0"/>
                </v:shape>
                <v:shape id="Freeform 7457" o:spid="_x0000_s1392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/KsIA&#10;AADcAAAADwAAAGRycy9kb3ducmV2LnhtbESPQWvCQBSE70L/w/IK3nS3FaJEV5GA1Ktp8fzIPpNg&#10;9m2S3Sbx37uFgsdhZr5hdofJNmKg3teONXwsFQjiwpmaSw0/36fFBoQPyAYbx6ThQR4O+7fZDlPj&#10;Rr7QkIdSRAj7FDVUIbSplL6oyKJfupY4ejfXWwxR9qU0PY4Rbhv5qVQiLdYcFypsKauouOe/VkM2&#10;XvMhvytnj1+brs1Ud1rLTuv5+3Tcggg0hVf4v302GlZJAn9n4hGQ+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j8qwgAAANwAAAAPAAAAAAAAAAAAAAAAAJgCAABkcnMvZG93&#10;bnJldi54bWxQSwUGAAAAAAQABAD1AAAAhwMAAAAA&#10;" path="m5,l15,13r2,15l17,40,12,55,10,50,5,45,2,38,,30,,23,,15,2,8,5,xe" fillcolor="#f3be00" stroked="f">
                  <v:path arrowok="t" o:connecttype="custom" o:connectlocs="5,0;15,13;17,28;17,40;12,55;10,50;5,45;2,38;0,30;0,23;0,15;2,8;5,0" o:connectangles="0,0,0,0,0,0,0,0,0,0,0,0,0"/>
                </v:shape>
                <v:shape id="Freeform 7458" o:spid="_x0000_s1393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gursYA&#10;AADcAAAADwAAAGRycy9kb3ducmV2LnhtbESPQWvCQBSE74X+h+UVetNNWtASXUUKFRVb2ujB4yP7&#10;TILZt+nuqtFf3xWEHoeZ+YYZTzvTiBM5X1tWkPYTEMSF1TWXCrabj94bCB+QNTaWScGFPEwnjw9j&#10;zLQ98w+d8lCKCGGfoYIqhDaT0hcVGfR92xJHb2+dwRClK6V2eI5w08iXJBlIgzXHhQpbeq+oOORH&#10;o8D/Fpf0e8VLtz5+XT/TfaN381Sp56duNgIRqAv/4Xt7oRW8DoZwOxOP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gursYAAADcAAAADwAAAAAAAAAAAAAAAACYAgAAZHJz&#10;L2Rvd25yZXYueG1sUEsFBgAAAAAEAAQA9QAAAIsDAAAAAA==&#10;" path="m5,l15,13r2,15l17,40,12,55,10,50,5,45,2,38,,30,,23,,15,2,8,5,xe" filled="f" strokecolor="#e15520" strokeweight="0">
                  <v:path arrowok="t" o:connecttype="custom" o:connectlocs="5,0;15,13;17,28;17,40;12,55;10,50;5,45;2,38;0,30;0,23;0,15;2,8;5,0" o:connectangles="0,0,0,0,0,0,0,0,0,0,0,0,0"/>
                </v:shape>
                <v:shape id="Freeform 7459" o:spid="_x0000_s1394" style="position:absolute;left:6680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6qkcAA&#10;AADcAAAADwAAAGRycy9kb3ducmV2LnhtbERPy4rCMBTdC/5DuAPuNB0FGTqmZRgQRFz4Wri8Nnea&#10;anJTmqj1781CmOXhvBdl76y4Uxcazwo+JxkI4srrhmsFx8Ny/AUiRGSN1jMpeFKAshgOFphr/+Ad&#10;3fexFimEQ44KTIxtLmWoDDkME98SJ+7Pdw5jgl0tdYePFO6snGbZXDpsODUYbOnXUHXd35yCdURr&#10;t+fT5uhvz6lrDv3lPDNKjT76n28Qkfr4L367V1rBbJ7WpjPpCMj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6qkcAAAADcAAAADwAAAAAAAAAAAAAAAACYAgAAZHJzL2Rvd25y&#10;ZXYueG1sUEsFBgAAAAAEAAQA9QAAAIUDAAAAAA==&#10;" path="m5,70r7,13l17,98r-2,15l10,128,7,123,2,118,,110r,-7l,93,,85,2,78,5,70xm5,70l12,,5,70xe" fillcolor="#f3be00" stroked="f">
                  <v:path arrowok="t" o:connecttype="custom" o:connectlocs="5,70;12,83;17,98;15,113;10,128;7,123;2,118;0,110;0,103;0,93;0,85;2,78;5,70;5,70;12,0;5,70" o:connectangles="0,0,0,0,0,0,0,0,0,0,0,0,0,0,0,0"/>
                  <o:lock v:ext="edit" verticies="t"/>
                </v:shape>
                <v:shape id="Freeform 7460" o:spid="_x0000_s1395" style="position:absolute;left:6680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jS8UA&#10;AADcAAAADwAAAGRycy9kb3ducmV2LnhtbESPQWvCQBSE70L/w/IK3nTTKtamWaW0CIKINObQ4yP7&#10;mg1m34bsNsZ/7wqCx2FmvmGy9WAb0VPna8cKXqYJCOLS6ZorBcVxM1mC8AFZY+OYFFzIw3r1NMow&#10;1e7MP9TnoRIRwj5FBSaENpXSl4Ys+qlriaP35zqLIcqukrrDc4TbRr4myUJarDkuGGzpy1B5yv+t&#10;gu9c18vZvN/9anM4NmYo3g77k1Lj5+HzA0SgITzC9/ZWK5gt3uF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KNLxQAAANwAAAAPAAAAAAAAAAAAAAAAAJgCAABkcnMv&#10;ZG93bnJldi54bWxQSwUGAAAAAAQABAD1AAAAigMAAAAA&#10;" path="m5,r7,13l17,28,15,43,10,58,7,53,2,48,,40,,33,,23,,15,2,8,5,xe" filled="f" strokecolor="#e15520" strokeweight="0">
                  <v:path arrowok="t" o:connecttype="custom" o:connectlocs="5,0;12,13;17,28;15,43;10,58;7,53;2,48;0,40;0,33;0,23;0,15;2,8;5,0" o:connectangles="0,0,0,0,0,0,0,0,0,0,0,0,0"/>
                </v:shape>
                <v:shape id="Freeform 7461" o:spid="_x0000_s1396" style="position:absolute;left:6685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T8sEA&#10;AADcAAAADwAAAGRycy9kb3ducmV2LnhtbERPy4rCMBTdC/MP4Q7MTlMdUKmmRQZGBBG1M4jLS3P7&#10;wOamNFHr35uF4PJw3su0N424UedqywrGowgEcW51zaWC/7/f4RyE88gaG8uk4EEO0uRjsMRY2zsf&#10;6Zb5UoQQdjEqqLxvYyldXpFBN7ItceAK2xn0AXal1B3eQ7hp5CSKptJgzaGhwpZ+Ksov2dUo0I9y&#10;3e8mtL+cDm4/LooNbc9Wqa/PfrUA4an3b/HLvdEKvmdhfjgTjoB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Yk/LBAAAA3AAAAA8AAAAAAAAAAAAAAAAAmAIAAGRycy9kb3du&#10;cmV2LnhtbFBLBQYAAAAABAAEAPUAAACGAwAAAAA=&#10;" path="m,70l7,,,70e" filled="f" strokecolor="#e15520" strokeweight="0">
                  <v:path arrowok="t" o:connecttype="custom" o:connectlocs="0,70;7,0;0,70" o:connectangles="0,0,0"/>
                </v:shape>
                <v:shape id="Freeform 7462" o:spid="_x0000_s1397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5DMcA&#10;AADcAAAADwAAAGRycy9kb3ducmV2LnhtbESPQWvCQBSE7wX/w/IK3pqNFVpJs4oo0lAP0rSX3h7Z&#10;1ySYfRuza0z89a5Q6HGYmW+YdDWYRvTUudqyglkUgyAurK65VPD9tXtagHAeWWNjmRSM5GC1nDyk&#10;mGh74U/qc1+KAGGXoILK+zaR0hUVGXSRbYmD92s7gz7IrpS6w0uAm0Y+x/GLNFhzWKiwpU1FxTE/&#10;GwU/HzI7nBaH8Trs1sdme+7f+71Uavo4rN9AeBr8f/ivnWkF89cZ3M+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RuQzHAAAA3AAAAA8AAAAAAAAAAAAAAAAAmAIAAGRy&#10;cy9kb3ducmV2LnhtbFBLBQYAAAAABAAEAPUAAACMAwAAAAA=&#10;" path="m5,l15,13r5,12l20,40,15,53,10,50,8,43,3,38,,30,,23,,15,3,5,5,xe" fillcolor="#f3be00" stroked="f">
                  <v:path arrowok="t" o:connecttype="custom" o:connectlocs="5,0;15,13;20,25;20,40;15,53;10,50;8,43;3,38;0,30;0,23;0,15;3,5;5,0" o:connectangles="0,0,0,0,0,0,0,0,0,0,0,0,0"/>
                </v:shape>
                <v:shape id="Freeform 7463" o:spid="_x0000_s1398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OXsUA&#10;AADcAAAADwAAAGRycy9kb3ducmV2LnhtbESPW2vCQBSE3wv+h+UIvhTdaOqF6CqlUOprvft2yB6T&#10;YPZsyK4a/fWuUOjjMDPfMLNFY0pxpdoVlhX0exEI4tTqgjMFm/V3dwLCeWSNpWVScCcHi3nrbYaJ&#10;tjf+pevKZyJA2CWoIPe+SqR0aU4GXc9WxME72dqgD7LOpK7xFuCmlIMoGkmDBYeFHCv6yik9ry5G&#10;gfzRH6f4+DgOtwd+36ejXVztjVKddvM5BeGp8f/hv/ZSK4jHA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k5exQAAANwAAAAPAAAAAAAAAAAAAAAAAJgCAABkcnMv&#10;ZG93bnJldi54bWxQSwUGAAAAAAQABAD1AAAAigMAAAAA&#10;" path="m5,l15,13r5,12l20,40,15,53,10,50,8,43,3,38,,30,,23,,15,3,5,5,xe" filled="f" strokecolor="#e15520" strokeweight="0">
                  <v:path arrowok="t" o:connecttype="custom" o:connectlocs="5,0;15,13;20,25;20,40;15,53;10,50;8,43;3,38;0,30;0,23;0,15;3,5;5,0" o:connectangles="0,0,0,0,0,0,0,0,0,0,0,0,0"/>
                </v:shape>
                <v:shape id="Freeform 7464" o:spid="_x0000_s1399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2esYA&#10;AADcAAAADwAAAGRycy9kb3ducmV2LnhtbESPT2sCMRTE7wW/Q3hCL1KzVrBlaxTxD/VSpLYeenvd&#10;vCaLycuyibr99qYg9DjMzG+Y6bzzTpypjXVgBaNhAYK4Crpmo+DzY/PwDCImZI0uMCn4pQjzWe9u&#10;iqUOF36n8z4ZkSEcS1RgU2pKKWNlyWMchoY4ez+h9ZiybI3ULV4y3Dv5WBQT6bHmvGCxoaWl6rg/&#10;eQW7NRcH86Vfd2bw/WYPC7da1U6p+363eAGRqEv/4Vt7qxWMn8bwdyYf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D2esYAAADcAAAADwAAAAAAAAAAAAAAAACYAgAAZHJz&#10;L2Rvd25yZXYueG1sUEsFBgAAAAAEAAQA9QAAAIsDAAAAAA==&#10;" path="m,67l3,,,67xe" fillcolor="#f3be00" stroked="f">
                  <v:path arrowok="t" o:connecttype="custom" o:connectlocs="0,67;3,0;0,67" o:connectangles="0,0,0"/>
                </v:shape>
                <v:shape id="Freeform 7465" o:spid="_x0000_s1400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TWMcA&#10;AADcAAAADwAAAGRycy9kb3ducmV2LnhtbESP3WoCMRSE74W+QzhC7zSrtf6sRtGWlkJbaFfR28Pm&#10;uLt0c7Ikqa5vbwoFL4eZ+YZZrFpTixM5X1lWMOgnIIhzqysuFOy2L70pCB+QNdaWScGFPKyWd50F&#10;ptqe+ZtOWShEhLBPUUEZQpNK6fOSDPq+bYijd7TOYIjSFVI7PEe4qeUwScbSYMVxocSGnkrKf7Jf&#10;oyBMvi5u81i/r/fNjDYfn8PnQ/aq1H23Xc9BBGrDLfzfftMKHiYj+DsTj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aE1jHAAAA3AAAAA8AAAAAAAAAAAAAAAAAmAIAAGRy&#10;cy9kb3ducmV2LnhtbFBLBQYAAAAABAAEAPUAAACMAwAAAAA=&#10;" path="m,67l3,,,67xe" filled="f" strokecolor="#e15520" strokeweight="0">
                  <v:path arrowok="t" o:connecttype="custom" o:connectlocs="0,67;3,0;0,67" o:connectangles="0,0,0"/>
                </v:shape>
                <v:shape id="Freeform 7466" o:spid="_x0000_s1401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q3cYA&#10;AADcAAAADwAAAGRycy9kb3ducmV2LnhtbESPQWsCMRSE74X+h/AEbzWrUlu2RimCWIq2VMXS2+vm&#10;uVlMXpZN1PXfN4LQ4zAz3zDjaeusOFETKs8K+r0MBHHhdcWlgu1m/vAMIkRkjdYzKbhQgOnk/m6M&#10;ufZn/qLTOpYiQTjkqMDEWOdShsKQw9DzNXHy9r5xGJNsSqkbPCe4s3KQZSPpsOK0YLCmmaHisD46&#10;BYPf9+Nytfje/3zKerP7cPZillapbqd9fQERqY3/4Vv7TSsYPj3C9Uw6An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Mq3cYAAADcAAAADwAAAAAAAAAAAAAAAACYAgAAZHJz&#10;L2Rvd25yZXYueG1sUEsFBgAAAAAEAAQA9QAAAIsDAAAAAA==&#10;" path="m5,l15,12r4,15l19,40,17,55,12,50,7,45,2,37,,32,,22,,15,2,7,5,xe" fillcolor="#f3be00" stroked="f">
                  <v:path arrowok="t" o:connecttype="custom" o:connectlocs="5,0;15,12;19,27;19,40;17,55;12,50;7,45;2,37;0,32;0,22;0,15;2,7;5,0" o:connectangles="0,0,0,0,0,0,0,0,0,0,0,0,0"/>
                </v:shape>
                <v:shape id="Freeform 7467" o:spid="_x0000_s1402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4ysMA&#10;AADcAAAADwAAAGRycy9kb3ducmV2LnhtbESP0WoCMRRE34X+Q7iFvkhN3OJatkaxguBrdT/gsrnd&#10;bJvcLJuo2369KRR8HGbmDLPajN6JCw2xC6xhPlMgiJtgOm411Kf98yuImJANusCk4YcibNYPkxVW&#10;Jlz5gy7H1IoM4VihBptSX0kZG0se4yz0xNn7DIPHlOXQSjPgNcO9k4VSpfTYcV6w2NPOUvN9PHsN&#10;U0kHsoti9749K/nb1e7LFXOtnx7H7RuIRGO6h//bB6PhZVnC35l8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p4ysMAAADcAAAADwAAAAAAAAAAAAAAAACYAgAAZHJzL2Rv&#10;d25yZXYueG1sUEsFBgAAAAAEAAQA9QAAAIgDAAAAAA==&#10;" path="m5,l15,12r4,15l19,40,17,55,12,50,7,45,2,37,,32,,22,,15,2,7,5,xe" filled="f" strokecolor="#e15520" strokeweight="0">
                  <v:path arrowok="t" o:connecttype="custom" o:connectlocs="5,0;15,12;19,27;19,40;17,55;12,50;7,45;2,37;0,32;0,22;0,15;2,7;5,0" o:connectangles="0,0,0,0,0,0,0,0,0,0,0,0,0"/>
                </v:shape>
                <v:shape id="Freeform 7468" o:spid="_x0000_s1403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vjsIA&#10;AADcAAAADwAAAGRycy9kb3ducmV2LnhtbESPT4vCMBTE7wv7HcJb8LYmKqh0jSKK4B79A14fzdu2&#10;tnmpTbRdP70RBI/DzPyGmS06W4kbNb5wrGHQVyCIU2cKzjQcD5vvKQgfkA1WjknDP3lYzD8/ZpgY&#10;1/KObvuQiQhhn6CGPIQ6kdKnOVn0fVcTR+/PNRZDlE0mTYNthNtKDpUaS4sFx4Uca1rllJb7q9Ww&#10;OV8u5ZqWd1n631PZbpVvrdK699Utf0AE6sI7/GpvjYbRZAL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++OwgAAANwAAAAPAAAAAAAAAAAAAAAAAJgCAABkcnMvZG93&#10;bnJldi54bWxQSwUGAAAAAAQABAD1AAAAhwMAAAAA&#10;" path="m5,64l,,5,64xe" fillcolor="#f3be00" stroked="f">
                  <v:path arrowok="t" o:connecttype="custom" o:connectlocs="5,64;0,0;5,64" o:connectangles="0,0,0"/>
                </v:shape>
                <v:shape id="Freeform 7469" o:spid="_x0000_s1404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V7774A&#10;AADcAAAADwAAAGRycy9kb3ducmV2LnhtbERPyQrCMBC9C/5DGMGbpiouVKOIIHgR3ECPYzO2xWZS&#10;m6j1781B8Ph4+2xRm0K8qHK5ZQW9bgSCOLE651TB6bjuTEA4j6yxsEwKPuRgMW82Zhhr++Y9vQ4+&#10;FSGEXYwKMu/LWEqXZGTQdW1JHLibrQz6AKtU6grfIdwUsh9FI2kw59CQYUmrjJL74WkUPK7WLLeX&#10;0cCvx9FwsrvezoxSqXarXk5BeKr9X/xzb7SCwTisDWfCEZDz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hFe+++AAAA3AAAAA8AAAAAAAAAAAAAAAAAmAIAAGRycy9kb3ducmV2&#10;LnhtbFBLBQYAAAAABAAEAPUAAACDAwAAAAA=&#10;" path="m5,64l,,5,64xe" filled="f" strokecolor="#e15520" strokeweight="0">
                  <v:path arrowok="t" o:connecttype="custom" o:connectlocs="5,64;0,0;5,64" o:connectangles="0,0,0"/>
                </v:shape>
                <v:shape id="Freeform 7470" o:spid="_x0000_s1405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irW8YA&#10;AADcAAAADwAAAGRycy9kb3ducmV2LnhtbESPQWvCQBSE70L/w/IK3nTTitqm2UgQJQUPpVZKj4/s&#10;azY0+zZkV43/visIHoeZ+YbJVoNtxYl63zhW8DRNQBBXTjdcKzh8bScvIHxA1tg6JgUX8rDKH0YZ&#10;ptqd+ZNO+1CLCGGfogITQpdK6StDFv3UdcTR+3W9xRBlX0vd4znCbSufk2QhLTYcFwx2tDZU/e2P&#10;VkFn5vhTFNXHYVHuyvmyLb839Uyp8eNQvIEINIR7+NZ+1wpmy1e4nolH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irW8YAAADcAAAADwAAAAAAAAAAAAAAAACYAgAAZHJz&#10;L2Rvd25yZXYueG1sUEsFBgAAAAAEAAQA9QAAAIsDAAAAAA==&#10;" path="m2,l12,12r7,12l22,39,19,54,14,49,9,44,5,39,2,32,,24,,15,,7,2,xe" fillcolor="#f3be00" stroked="f">
                  <v:path arrowok="t" o:connecttype="custom" o:connectlocs="2,0;12,12;19,24;22,39;19,54;14,49;9,44;5,39;2,32;0,24;0,15;0,7;2,0" o:connectangles="0,0,0,0,0,0,0,0,0,0,0,0,0"/>
                </v:shape>
                <v:shape id="Freeform 7471" o:spid="_x0000_s1406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E58IA&#10;AADcAAAADwAAAGRycy9kb3ducmV2LnhtbERPz2vCMBS+C/4P4QneNN2EWTujbAPBwy52heHt0by1&#10;Yc1LSaKt/705CB4/vt/b/Wg7cSUfjGMFL8sMBHHttOFGQfVzWOQgQkTW2DkmBTcKsN9NJ1sstBv4&#10;RNcyNiKFcChQQRtjX0gZ6pYshqXriRP357zFmKBvpPY4pHDbydcse5MWDaeGFnv6aqn+Ly9WQX/x&#10;cnXeVJ+37/X69JsP5eFojFLz2fjxDiLSGJ/ih/uoFazyND+dSUd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sTnwgAAANwAAAAPAAAAAAAAAAAAAAAAAJgCAABkcnMvZG93&#10;bnJldi54bWxQSwUGAAAAAAQABAD1AAAAhwMAAAAA&#10;" path="m2,l12,12r7,12l22,39,19,54,14,49,9,44,5,39,2,32,,24,,15,,7,2,xe" filled="f" strokecolor="#e15520" strokeweight="0">
                  <v:path arrowok="t" o:connecttype="custom" o:connectlocs="2,0;12,12;19,24;22,39;19,54;14,49;9,44;5,39;2,32;0,24;0,15;0,7;2,0" o:connectangles="0,0,0,0,0,0,0,0,0,0,0,0,0"/>
                </v:shape>
                <v:shape id="Freeform 7472" o:spid="_x0000_s1407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6nccA&#10;AADcAAAADwAAAGRycy9kb3ducmV2LnhtbESPQWsCMRSE74X+h/AKvRTNbqUiq1FKbcEeenDVg7fH&#10;5nV36eYlJlF3/31TKHgcZuYbZrHqTScu5ENrWUE+zkAQV1a3XCvY7z5GMxAhImvsLJOCgQKslvd3&#10;Cyy0vfKWLmWsRYJwKFBBE6MrpAxVQwbD2Dri5H1bbzAm6WupPV4T3HTyOcum0mDLaaFBR28NVT/l&#10;2Sh4+Vo/6fN28n7My9Pg3eFzkw9OqceH/nUOIlIfb+H/9kYrmMxy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aep3HAAAA3AAAAA8AAAAAAAAAAAAAAAAAmAIAAGRy&#10;cy9kb3ducmV2LnhtbFBLBQYAAAAABAAEAPUAAACMAwAAAAA=&#10;" path="m5,68l,,5,68xe" fillcolor="#f3be00" stroked="f">
                  <v:path arrowok="t" o:connecttype="custom" o:connectlocs="5,68;0,0;5,68" o:connectangles="0,0,0"/>
                </v:shape>
                <v:shape id="Freeform 7473" o:spid="_x0000_s1408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dZjMQA&#10;AADcAAAADwAAAGRycy9kb3ducmV2LnhtbESP3WrCQBSE7wu+w3IE7+pGi0Wjq4gg1PSi+PMAx+wx&#10;Cdk9G7IbjW/vFgq9HGbmG2a16a0Rd2p95VjBZJyAIM6drrhQcDnv3+cgfEDWaByTgid52KwHbytM&#10;tXvwke6nUIgIYZ+igjKEJpXS5yVZ9GPXEEfv5lqLIcq2kLrFR4RbI6dJ8iktVhwXSmxoV1Jenzqr&#10;IGu+92hmWdc9LyY7mGu9+Am1UqNhv12CCNSH//Bf+0sr+JhP4fdMP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WYzEAAAA3AAAAA8AAAAAAAAAAAAAAAAAmAIAAGRycy9k&#10;b3ducmV2LnhtbFBLBQYAAAAABAAEAPUAAACJAwAAAAA=&#10;" path="m5,68l,,5,68xe" filled="f" strokecolor="#e15520" strokeweight="0">
                  <v:path arrowok="t" o:connecttype="custom" o:connectlocs="5,68;0,0;5,68" o:connectangles="0,0,0"/>
                </v:shape>
                <v:shape id="Freeform 7474" o:spid="_x0000_s1409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6N5sYA&#10;AADcAAAADwAAAGRycy9kb3ducmV2LnhtbESPQWvCQBSE70L/w/IKvelGhRLSbKS0WMSDaNKK3h7Z&#10;ZxKafZtmt5r+e1cQehxm5hsmXQymFWfqXWNZwXQSgSAurW64UvBZLMcxCOeRNbaWScEfOVhkD6MU&#10;E20vvKNz7isRIOwSVFB73yVSurImg25iO+LgnWxv0AfZV1L3eAlw08pZFD1Lgw2HhRo7equp/M5/&#10;jQLJP1/rXG+L035/eJ9ujh/xKjJKPT0Ory8gPA3+P3xvr7SCeTyH25lw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6N5sYAAADcAAAADwAAAAAAAAAAAAAAAACYAgAAZHJz&#10;L2Rvd25yZXYueG1sUEsFBgAAAAAEAAQA9QAAAIsDAAAAAA==&#10;" path="m5,l15,12r7,13l25,40,22,52,15,50,10,45,7,37,5,30,2,22,,15,2,7,5,xe" fillcolor="#f3be00" stroked="f">
                  <v:path arrowok="t" o:connecttype="custom" o:connectlocs="5,0;15,12;22,25;25,40;22,52;15,50;10,45;7,37;5,30;2,22;0,15;2,7;5,0" o:connectangles="0,0,0,0,0,0,0,0,0,0,0,0,0"/>
                </v:shape>
                <v:shape id="Freeform 7475" o:spid="_x0000_s1410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PQ8QA&#10;AADcAAAADwAAAGRycy9kb3ducmV2LnhtbESPQWvCQBSE7wX/w/KE3uqmiVRJXUUUqRcP2uL5NftM&#10;YrNvw+5q4r93hYLHYWa+YWaL3jTiSs7XlhW8jxIQxIXVNZcKfr43b1MQPiBrbCyTght5WMwHLzPM&#10;te14T9dDKEWEsM9RQRVCm0vpi4oM+pFtiaN3ss5giNKVUjvsItw0Mk2SD2mw5rhQYUurioq/w8Uo&#10;sOk+w+w8+ep2WXqcuO643vymSr0O++UniEB9eIb/21utIJuO4X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0z0PEAAAA3AAAAA8AAAAAAAAAAAAAAAAAmAIAAGRycy9k&#10;b3ducmV2LnhtbFBLBQYAAAAABAAEAPUAAACJAwAAAAA=&#10;" path="m5,l15,12r7,13l25,40,22,52,15,50,10,45,7,37,5,30,2,22,,15,2,7,5,e" filled="f" strokecolor="#e15520" strokeweight="0">
                  <v:path arrowok="t" o:connecttype="custom" o:connectlocs="5,0;15,12;22,25;25,40;22,52;15,50;10,45;7,37;5,30;2,22;0,15;2,7;5,0" o:connectangles="0,0,0,0,0,0,0,0,0,0,0,0,0"/>
                </v:shape>
                <v:shape id="Freeform 7476" o:spid="_x0000_s1411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39qMUA&#10;AADcAAAADwAAAGRycy9kb3ducmV2LnhtbESP3WrCQBSE7wu+w3IEb0rdqFgkdRNECUgphUbp9SF7&#10;8kOzZ0N2jcnbu4VCL4eZ+YbZp6NpxUC9aywrWC0jEMSF1Q1XCq6X7GUHwnlkja1lUjCRgzSZPe0x&#10;1vbOXzTkvhIBwi5GBbX3XSylK2oy6Ja2Iw5eaXuDPsi+krrHe4CbVq6j6FUabDgs1NjRsabiJ78Z&#10;BdnGbU8fXUlN+T28f+aYTc/TSqnFfDy8gfA0+v/wX/usFWx2W/g9E46AT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f2o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7477" o:spid="_x0000_s1412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6hcQA&#10;AADcAAAADwAAAGRycy9kb3ducmV2LnhtbESPT2vCQBTE7wW/w/IEb3WjgkjqKqVgyc02Ebw+s89s&#10;avZtyG7z59t3C4Ueh5n5DbM/jrYRPXW+dqxgtUxAEJdO11wpuBSn5x0IH5A1No5JwUQejofZ0x5T&#10;7Qb+pD4PlYgQ9ikqMCG0qZS+NGTRL11LHL276yyGKLtK6g6HCLeNXCfJVlqsOS4YbOnNUPnIv62C&#10;6jHVG+5vZvq6frhMF+u7O78rtZiPry8gAo3hP/zXzrSCzW4Lv2fiEZ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luoX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7478" o:spid="_x0000_s1413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t+8IA&#10;AADcAAAADwAAAGRycy9kb3ducmV2LnhtbESP0YrCMBRE34X9h3AXfNNUF1SqUWRZYZ8WrP2A2+ba&#10;Vpub0qQa/34jCD4OM3OG2eyCacWNetdYVjCbJiCIS6sbrhTkp8NkBcJ5ZI2tZVLwIAe77cdog6m2&#10;dz7SLfOViBB2KSqove9SKV1Zk0E3tR1x9M62N+ij7Cupe7xHuGnlPEkW0mDDcaHGjr5rKq/ZYBSc&#10;ZXEthyIMhflbyi5c8ixpfpQaf4b9GoSn4N/hV/tXK/haLeF5Jh4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S37wgAAANwAAAAPAAAAAAAAAAAAAAAAAJgCAABkcnMvZG93&#10;bnJldi54bWxQSwUGAAAAAAQABAD1AAAAhwMAAAAA&#10;" path="m3,r7,5l15,13r5,5l23,25r,8l23,40r-3,8l15,58,10,53,8,48,3,40,,33,,25,,18,,8,3,xe" fillcolor="#f3be00" stroked="f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7479" o:spid="_x0000_s1414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s1JsMA&#10;AADcAAAADwAAAGRycy9kb3ducmV2LnhtbERPy2rCQBTdF/yH4QrdFJ1oqZjoKCIIwa5MfS2vmWsS&#10;zNwJmanGv3cWhS4P5z1fdqYWd2pdZVnBaBiBIM6trrhQsP/ZDKYgnEfWWFsmBU9ysFz03uaYaPvg&#10;Hd0zX4gQwi5BBaX3TSKly0sy6Ia2IQ7c1bYGfYBtIXWLjxBuajmOook0WHFoKLGhdUn5Lfs1Cs6x&#10;fn6ftll6Oe63l49DGmdfaazUe79bzUB46vy/+M+dagWf07A2nA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s1JsMAAADcAAAADwAAAAAAAAAAAAAAAACYAgAAZHJzL2Rv&#10;d25yZXYueG1sUEsFBgAAAAAEAAQA9QAAAIgDAAAAAA==&#10;" path="m3,r7,5l15,13r5,5l23,25r,8l23,40r-3,8l15,58,10,53,8,48,3,40,,33,,25,,18,,8,3,e" filled="f" strokecolor="#e15520" strokeweight="0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7480" o:spid="_x0000_s1415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P9sQA&#10;AADcAAAADwAAAGRycy9kb3ducmV2LnhtbESPQWvCQBSE74X+h+UVequbtCJp6kakonitTcn1kX0m&#10;wezbuLua9N93hYLHYWa+YZaryfTiSs53lhWkswQEcW11x42C8nv7koHwAVljb5kU/JKHVfH4sMRc&#10;25G/6HoIjYgQ9jkqaEMYcil93ZJBP7MDcfSO1hkMUbpGaodjhJtevibJQhrsOC60ONBnS/XpcDEK&#10;9nyuUr0pd25XVludVf04zn+Uen6a1h8gAk3hHv5v77WCt+wdbmfiEZ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MT/bEAAAA3AAAAA8AAAAAAAAAAAAAAAAAmAIAAGRycy9k&#10;b3ducmV2LnhtbFBLBQYAAAAABAAEAPUAAACJAwAAAAA=&#10;" path="m,72l,,,72xe" fillcolor="#f3be00" stroked="f">
                  <v:path arrowok="t" o:connecttype="custom" o:connectlocs="0,72;0,0;0,72" o:connectangles="0,0,0"/>
                </v:shape>
                <v:shape id="Freeform 7481" o:spid="_x0000_s1416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9bNMIA&#10;AADcAAAADwAAAGRycy9kb3ducmV2LnhtbERPyW7CMBC9V+IfrEHiUoEDiC1gEEJCcODQAh8wxJMF&#10;4nGIDUn/vj5U6vHp7atNa0rxptoVlhUMBxEI4sTqgjMF18u+PwfhPLLG0jIp+CEHm3XnY4Wxtg1/&#10;0/vsMxFC2MWoIPe+iqV0SU4G3cBWxIFLbW3QB1hnUtfYhHBTylEUTaXBgkNDjhXtckoe55dRsHh8&#10;3abH5j4bPa+nl5mkn5f0QEr1uu12CcJT6//Ff+6jVjBehP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1s0wgAAANwAAAAPAAAAAAAAAAAAAAAAAJgCAABkcnMvZG93&#10;bnJldi54bWxQSwUGAAAAAAQABAD1AAAAhwMAAAAA&#10;" path="m,72l,,,72xe" filled="f" strokecolor="#e15520" strokeweight="0">
                  <v:path arrowok="t" o:connecttype="custom" o:connectlocs="0,72;0,0;0,72" o:connectangles="0,0,0"/>
                </v:shape>
                <v:shape id="Freeform 7482" o:spid="_x0000_s1417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Fv8QA&#10;AADcAAAADwAAAGRycy9kb3ducmV2LnhtbESPX2vCMBTF3wd+h3AF32bqHMNWo5ShMNjLVkVfL821&#10;LTY3NYm2+/bLYODj4fz5cVabwbTiTs43lhXMpgkI4tLqhisFh/3ueQHCB2SNrWVS8EMeNuvR0woz&#10;bXv+pnsRKhFH2GeooA6hy6T0ZU0G/dR2xNE7W2cwROkqqR32cdy08iVJ3qTBhiOhxo7eayovxc1E&#10;SOjla9scF1+F+0y31zTfnvJKqcl4yJcgAg3hEf5vf2gF83QG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EBb/EAAAA3AAAAA8AAAAAAAAAAAAAAAAAmAIAAGRycy9k&#10;b3ducmV2LnhtbFBLBQYAAAAABAAEAPUAAACJAwAAAAA=&#10;" path="m12,70l25,,12,70r,l12,70r5,15l20,100r-3,15l12,130,7,125,2,117,,110r,-8l,92,2,85,5,77r7,-7xe" fillcolor="#f3be00" stroked="f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7483" o:spid="_x0000_s1418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F/8cA&#10;AADcAAAADwAAAGRycy9kb3ducmV2LnhtbESPQWvCQBSE70L/w/IKvelGhaDRNYSi2EILapXS2yP7&#10;TFKzb0N21dRf7xYKPQ4z8w0zTztTiwu1rrKsYDiIQBDnVldcKNh/rPoTEM4ja6wtk4IfcpAuHnpz&#10;TLS98pYuO1+IAGGXoILS+yaR0uUlGXQD2xAH72hbgz7ItpC6xWuAm1qOoiiWBisOCyU29FxSftqd&#10;jYLD+vXrtjzd9OTtPWvyg443n9+xUk+PXTYD4anz/+G/9otWMJ6O4Pd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3hf/HAAAA3AAAAA8AAAAAAAAAAAAAAAAAmAIAAGRy&#10;cy9kb3ducmV2LnhtbFBLBQYAAAAABAAEAPUAAACMAwAAAAA=&#10;" path="m12,70l25,,12,70r,l12,70r5,15l20,100r-3,15l12,130,7,125,2,117,,110r,-8l,92,2,85,5,77r7,-7e" filled="f" strokecolor="#e15520" strokeweight="0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7484" o:spid="_x0000_s1419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SX8cA&#10;AADcAAAADwAAAGRycy9kb3ducmV2LnhtbESP3WrCQBSE7wu+w3IKvaubaqs2uopICyKIf6GQu0P2&#10;mASzZ0N21bRP7woFL4eZ+YaZzFpTiQs1rrSs4K0bgSDOrC45V5Acvl9HIJxH1lhZJgW/5GA27TxN&#10;MNb2yju67H0uAoRdjAoK7+tYSpcVZNB1bU0cvKNtDPogm1zqBq8BbirZi6KBNFhyWCiwpkVB2Wl/&#10;NgrWX+tk9bc9/Yz0e1rulud0uKEPpV6e2/kYhKfWP8L/7aVW0P/sw/1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x0l/HAAAA3AAAAA8AAAAAAAAAAAAAAAAAmAIAAGRy&#10;cy9kb3ducmV2LnhtbFBLBQYAAAAABAAEAPUAAACMAwAAAAA=&#10;" path="m12,68l20,,12,68r,l12,68r5,15l20,98r-3,15l12,128,8,123,3,115,,108r,-8l,93,3,83,8,75r4,-7xe" fillcolor="#f3be00" stroked="f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7485" o:spid="_x0000_s1420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VN8UA&#10;AADcAAAADwAAAGRycy9kb3ducmV2LnhtbESPQWvCQBSE7wX/w/KEXorZRIu1MRuRgtBb0Xjo8ZF9&#10;zYZk34bsqvHfu4VCj8PMfMMUu8n24kqjbx0ryJIUBHHtdMuNgnN1WGxA+ICssXdMCu7kYVfOngrM&#10;tbvxka6n0IgIYZ+jAhPCkEvpa0MWfeIG4uj9uNFiiHJspB7xFuG2l8s0XUuLLccFgwN9GKq708Uq&#10;eMte7PJenVv8ossq++6O66o3Sj3Pp/0WRKAp/If/2p9awer9FX7PxCMg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NU3xQAAANwAAAAPAAAAAAAAAAAAAAAAAJgCAABkcnMv&#10;ZG93bnJldi54bWxQSwUGAAAAAAQABAD1AAAAigMAAAAA&#10;" path="m12,68l20,,12,68r,l12,68r5,15l20,98r-3,15l12,128,8,123,3,115,,108r,-8l,93,3,83,8,75r4,-7e" filled="f" strokecolor="#e15520" strokeweight="0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7486" o:spid="_x0000_s1421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Rdg8QA&#10;AADcAAAADwAAAGRycy9kb3ducmV2LnhtbESPQWvCQBSE70L/w/IKXqRutKTU6EakINZT0Nj7I/tM&#10;QrJvQ3Zr4r93hUKPw8x8w2y2o2nFjXpXW1awmEcgiAuray4VXPL92ycI55E1tpZJwZ0cbNOXyQYT&#10;bQc+0e3sSxEg7BJUUHnfJVK6oiKDbm474uBdbW/QB9mXUvc4BLhp5TKKPqTBmsNChR19VVQ051+j&#10;4DRqtgcTl01+zWb5j4uz+HJUavo67tYgPI3+P/zX/tYK3lcxPM+EI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kXYPEAAAA3AAAAA8AAAAAAAAAAAAAAAAAmAIAAGRycy9k&#10;b3ducmV2LnhtbFBLBQYAAAAABAAEAPUAAACJAwAAAAA=&#10;" path="m,67l5,,,67xe" fillcolor="#f3be00" stroked="f">
                  <v:path arrowok="t" o:connecttype="custom" o:connectlocs="0,67;5,0;0,67" o:connectangles="0,0,0"/>
                </v:shape>
                <v:shape id="Freeform 7487" o:spid="_x0000_s1422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b+98UA&#10;AADcAAAADwAAAGRycy9kb3ducmV2LnhtbESPQWvCQBSE70L/w/IKvemmCtqmrlJEaQ8imhbPz+xr&#10;kjb7Ns2uZv33riB4HGbmG2Y6D6YWJ2pdZVnB8yABQZxbXXGh4Ptr1X8B4TyyxtoyKTiTg/nsoTfF&#10;VNuOd3TKfCEihF2KCkrvm1RKl5dk0A1sQxy9H9sa9FG2hdQtdhFuajlMkrE0WHFcKLGhRUn5X3Y0&#10;Cva//7xe5km9PS7DpjtMeBU+Rko9PYb3NxCegr+Hb+1PrWD0OobrmXgE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v73xQAAANwAAAAPAAAAAAAAAAAAAAAAAJgCAABkcnMv&#10;ZG93bnJldi54bWxQSwUGAAAAAAQABAD1AAAAigMAAAAA&#10;" path="m,67l5,,,67xe" filled="f" strokecolor="#e15520" strokeweight="0">
                  <v:path arrowok="t" o:connecttype="custom" o:connectlocs="0,67;5,0;0,67" o:connectangles="0,0,0"/>
                </v:shape>
                <v:shape id="Freeform 7488" o:spid="_x0000_s1423" style="position:absolute;left:6387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+BhsMA&#10;AADcAAAADwAAAGRycy9kb3ducmV2LnhtbESPQUsDMRSE74L/ITzBm81Wsdq1aSnCQgUvVkF6e2ye&#10;m6Wbl23ybNN/bwTB4zAz3zCLVfaDOlJMfWAD00kFirgNtufOwMd7c/MIKgmyxSEwGThTgtXy8mKB&#10;tQ0nfqPjVjpVIJxqNOBExlrr1DrymCZhJC7eV4gepcjYaRvxVOB+0LdVNdMeey4LDkd6dtTut9/e&#10;wOsLDvckn5t0Puwax5JnTczGXF/l9RMooSz/4b/2xhq4mz/A75lyBP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+BhsMAAADcAAAADwAAAAAAAAAAAAAAAACYAgAAZHJzL2Rv&#10;d25yZXYueG1sUEsFBgAAAAAEAAQA9QAAAIgDAAAAAA==&#10;" path="m47,22l104,,47,22xm49,22l34,30,24,32,12,30,,25,5,20r5,-3l17,15r5,-3l29,12r8,3l42,17r7,5xe" fillcolor="#f3be00" stroked="f">
                  <v:path arrowok="t" o:connecttype="custom" o:connectlocs="47,22;104,0;47,22;49,22;34,30;24,32;12,30;0,25;5,20;10,17;17,15;22,12;29,12;37,15;42,17;49,22" o:connectangles="0,0,0,0,0,0,0,0,0,0,0,0,0,0,0,0"/>
                  <o:lock v:ext="edit" verticies="t"/>
                </v:shape>
                <v:shape id="Freeform 7489" o:spid="_x0000_s1424" style="position:absolute;left:6434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MPWsIA&#10;AADcAAAADwAAAGRycy9kb3ducmV2LnhtbERPXWvCMBR9H/gfwhX2NtMpDK1G2QaiMhBs3fDx0tw1&#10;Zc1NSbJa//3yMPDxcL5Xm8G2oicfGscKnicZCOLK6YZrBedy+zQHESKyxtYxKbhRgM169LDCXLsr&#10;n6gvYi1SCIccFZgYu1zKUBmyGCauI07ct/MWY4K+ltrjNYXbVk6z7EVabDg1GOzo3VD1U/xaBZfZ&#10;m/zs3e7YL8r6dijN1MuPL6Uex8PrEkSkId7F/+69VjBbpLXpTDo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w9awgAAANwAAAAPAAAAAAAAAAAAAAAAAJgCAABkcnMvZG93&#10;bnJldi54bWxQSwUGAAAAAAQABAD1AAAAhwMAAAAA&#10;" path="m,22l57,,,22xe" filled="f" strokecolor="#e77817" strokeweight="0">
                  <v:path arrowok="t" o:connecttype="custom" o:connectlocs="0,22;57,0;0,22" o:connectangles="0,0,0"/>
                </v:shape>
                <v:shape id="Freeform 7490" o:spid="_x0000_s1425" style="position:absolute;left:6387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X+MYA&#10;AADcAAAADwAAAGRycy9kb3ducmV2LnhtbESPQWvCQBSE7wX/w/KE3uomthWNbkQspS140ajnR/aZ&#10;BLNvQ3ZN0v76bqHgcZiZb5jVejC16Kh1lWUF8SQCQZxbXXGh4Ji9P81BOI+ssbZMCr7JwTodPaww&#10;0bbnPXUHX4gAYZeggtL7JpHS5SUZdBPbEAfvYluDPsi2kLrFPsBNLadRNJMGKw4LJTa0LSm/Hm5G&#10;wdeui6en1+z88/bycdMzu+0pq5R6HA+bJQhPg7+H/9ufWsHzYgF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OX+MYAAADcAAAADwAAAAAAAAAAAAAAAACYAgAAZHJz&#10;L2Rvd25yZXYueG1sUEsFBgAAAAAEAAQA9QAAAIsDAAAAAA==&#10;" path="m49,10l34,18,24,20,12,18,,13,5,8,10,5,17,3,22,r7,l37,3r5,2l49,10e" filled="f" strokecolor="#e77817" strokeweight="0">
                  <v:path arrowok="t" o:connecttype="custom" o:connectlocs="49,10;34,18;24,20;12,18;0,13;5,8;10,5;17,3;22,0;29,0;37,3;42,5;49,10" o:connectangles="0,0,0,0,0,0,0,0,0,0,0,0,0"/>
                </v:shape>
                <v:shape id="Freeform 7491" o:spid="_x0000_s1426" style="position:absolute;left:6352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pImsQA&#10;AADcAAAADwAAAGRycy9kb3ducmV2LnhtbERPTWvCQBC9F/oflin0UnTTWkVSVxFLoa0SMJaeh+w0&#10;CWZnQ3Y0sb++exB6fLzvxWpwjTpTF2rPBh7HCSjiwtuaSwNfh7fRHFQQZIuNZzJwoQCr5e3NAlPr&#10;e97TOZdSxRAOKRqoRNpU61BU5DCMfUscuR/fOZQIu1LbDvsY7hr9lCQz7bDm2FBhS5uKimN+cga2&#10;k9fT9FM2H82ul+zXb7P9d/5gzP3dsH4BJTTIv/jqfrcGnpM4P56JR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aSJrEAAAA3AAAAA8AAAAAAAAAAAAAAAAAmAIAAGRycy9k&#10;b3ducmV2LnhtbFBLBQYAAAAABAAEAPUAAACJAwAAAAA=&#10;" path="m47,8l102,,47,8xm47,8l35,15,22,18,10,15,,10,2,5,10,3,15,r7,l30,r5,l42,5r5,3xe" fillcolor="#f3be00" stroked="f">
                  <v:path arrowok="t" o:connecttype="custom" o:connectlocs="47,8;102,0;47,8;47,8;35,15;22,18;10,15;0,10;2,5;10,3;15,0;22,0;30,0;35,0;42,5;47,8" o:connectangles="0,0,0,0,0,0,0,0,0,0,0,0,0,0,0,0"/>
                  <o:lock v:ext="edit" verticies="t"/>
                </v:shape>
                <v:shape id="Freeform 7492" o:spid="_x0000_s1427" style="position:absolute;left:6399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klDMYA&#10;AADcAAAADwAAAGRycy9kb3ducmV2LnhtbESP3WoCMRSE7wu+QzhC72p221p0NYpuaSkigj8PcNwc&#10;N0s3J0uS6vbtm0Khl8PMfMPMl71txZV8aBwryEcZCOLK6YZrBafj28MERIjIGlvHpOCbAiwXg7s5&#10;FtrdeE/XQ6xFgnAoUIGJsSukDJUhi2HkOuLkXZy3GJP0tdQebwluW/mYZS/SYsNpwWBHpaHq8/Bl&#10;FZTerPPNrtyOn87vr81uu16Np71S98N+NQMRqY//4b/2h1bwnOXweyYd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klDM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7493" o:spid="_x0000_s1428" style="position:absolute;left:6352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XUcEA&#10;AADcAAAADwAAAGRycy9kb3ducmV2LnhtbESPQYvCMBSE78L+h/AEb5pYFnGrUVxhYW9i9bK3R/Ns&#10;i81LaWLN/nsjCB6HmfmGWW+jbcVAvW8ca5jPFAji0pmGKw3n0890CcIHZIOtY9LwTx62m4/RGnPj&#10;7nykoQiVSBD2OWqoQ+hyKX1Zk0U/cx1x8i6utxiS7CtperwnuG1lptRCWmw4LdTY0b6m8lrcrIZ2&#10;MXi+zONAX0sV/5rCHL6zoPVkHHcrEIFieIdf7V+j4VNl8Dy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jF1HBAAAA3AAAAA8AAAAAAAAAAAAAAAAAmAIAAGRycy9kb3du&#10;cmV2LnhtbFBLBQYAAAAABAAEAPUAAACGAwAAAAA=&#10;" path="m47,8l35,15,22,18,10,15,,10,2,5,10,3,15,r7,l30,r5,l42,5r5,3e" filled="f" strokecolor="#e77817" strokeweight="0">
                  <v:path arrowok="t" o:connecttype="custom" o:connectlocs="47,8;35,15;22,18;10,15;0,10;2,5;10,3;15,0;22,0;30,0;35,0;42,5;47,8" o:connectangles="0,0,0,0,0,0,0,0,0,0,0,0,0"/>
                </v:shape>
                <v:shape id="Freeform 7494" o:spid="_x0000_s1429" style="position:absolute;left:6322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jW7ccA&#10;AADcAAAADwAAAGRycy9kb3ducmV2LnhtbESPUWvCQBCE3wv+h2MFX0q9VNsi0VOKpdDWIhhLn5fc&#10;moTm9kJuNam/3hMKfRxm5htmsepdrU7UhsqzgftxAoo497biwsDX/vVuBioIssXaMxn4pQCr5eBm&#10;gan1He/olEmhIoRDigZKkSbVOuQlOQxj3xBH7+BbhxJlW2jbYhfhrtaTJHnSDiuOCyU2tC4p/8mO&#10;zsBm+nJ8/JD1e/3ZyfbsN9vdd3ZrzGjYP89BCfXyH/5rv1kDD8kUrmfiEd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I1u3HAAAA3AAAAA8AAAAAAAAAAAAAAAAAmAIAAGRy&#10;cy9kb3ducmV2LnhtbFBLBQYAAAAABAAEAPUAAACMAwAAAAA=&#10;" path="m47,8l102,,47,8xm47,8l35,15,22,18,10,15,,10,5,5,10,3,15,r7,l30,r5,l42,5r5,3xe" fillcolor="#f3be00" stroked="f">
                  <v:path arrowok="t" o:connecttype="custom" o:connectlocs="47,8;102,0;47,8;47,8;35,15;22,18;10,15;0,10;5,5;10,3;15,0;22,0;30,0;35,0;42,5;47,8" o:connectangles="0,0,0,0,0,0,0,0,0,0,0,0,0,0,0,0"/>
                  <o:lock v:ext="edit" verticies="t"/>
                </v:shape>
              </v:group>
              <v:group id="Group 7495" o:spid="_x0000_s1430" style="position:absolute;left:4197;top:1854;width:2870;height:5499" coordorigin="6322,706" coordsize="452,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<v:shape id="Freeform 7496" o:spid="_x0000_s1431" style="position:absolute;left:6369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D8YA&#10;AADcAAAADwAAAGRycy9kb3ducmV2LnhtbESP0WoCMRRE3wX/IVyhb5q17Za6GkVXWoqIUO0H3G6u&#10;m6WbmyWJuv37plDo4zAzZ5jFqretuJIPjWMF00kGgrhyuuFawcfpZfwMIkRkja1jUvBNAVbL4WCB&#10;hXY3fqfrMdYiQTgUqMDE2BVShsqQxTBxHXHyzs5bjEn6WmqPtwS3rbzPsidpseG0YLCj0lD1dbxY&#10;BaU3m+nuUO7zh8/XbXPYb9b5rFfqbtSv5yAi9fE//Nd+0woesx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IjD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7497" o:spid="_x0000_s1432" style="position:absolute;left:6322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RUsIA&#10;AADcAAAADwAAAGRycy9kb3ducmV2LnhtbESPzWrDMBCE74W+g9hCbrUUU0zqRgltoNBbiJtLb4u1&#10;/qHWyliKrb59FAj0OMzMN8x2H+0gZpp871jDOlMgiGtnem41nL8/nzcgfEA2ODgmDX/kYb97fNhi&#10;adzCJ5qr0IoEYV+ihi6EsZTS1x1Z9JkbiZPXuMliSHJqpZlwSXA7yFypQlrsOS10ONKho/q3ulgN&#10;QzF7btZxpteNij99ZY4fedB69RTf30AEiuE/fG9/GQ0vqoDbmXQE5O4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BFSwgAAANwAAAAPAAAAAAAAAAAAAAAAAJgCAABkcnMvZG93&#10;bnJldi54bWxQSwUGAAAAAAQABAD1AAAAhwMAAAAA&#10;" path="m47,8l35,15,22,18,10,15,,10,5,5,10,3,15,r7,l30,r5,l42,5r5,3e" filled="f" strokecolor="#e77817" strokeweight="0">
                  <v:path arrowok="t" o:connecttype="custom" o:connectlocs="47,8;35,15;22,18;10,15;0,10;5,5;10,3;15,0;22,0;30,0;35,0;42,5;47,8" o:connectangles="0,0,0,0,0,0,0,0,0,0,0,0,0"/>
                </v:shape>
                <v:shape id="Freeform 7498" o:spid="_x0000_s1433" style="position:absolute;left:6416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tIcUA&#10;AADcAAAADwAAAGRycy9kb3ducmV2LnhtbESPQWvCQBSE74X+h+UJvRTdVIrG6CpFFHIS1CAen9ln&#10;Esy+TbNbk/57t1DwOMzMN8xi1Zta3Kl1lWUFH6MIBHFudcWFguy4HcYgnEfWWFsmBb/kYLV8fVlg&#10;om3He7offCEChF2CCkrvm0RKl5dk0I1sQxy8q20N+iDbQuoWuwA3tRxH0UQarDgslNjQuqT8dvgx&#10;Ck6Xc3qO7T7fzmw2/n7f4aaXE6XeBv3XHISn3j/D/+1UK/iMpvB3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a0hxQAAANwAAAAPAAAAAAAAAAAAAAAAAJgCAABkcnMv&#10;ZG93bnJldi54bWxQSwUGAAAAAAQABAD1AAAAigMAAAAA&#10;" path="m50,25l105,,50,25xm50,25l38,30,25,35,13,32,,27,5,22r5,-5l18,15r7,l30,15r8,l45,20r5,5xe" fillcolor="#f3be00" stroked="f">
                  <v:path arrowok="t" o:connecttype="custom" o:connectlocs="50,25;105,0;50,25;50,25;38,30;25,35;13,32;0,27;5,22;10,17;18,15;25,15;30,15;38,15;45,20;50,25" o:connectangles="0,0,0,0,0,0,0,0,0,0,0,0,0,0,0,0"/>
                  <o:lock v:ext="edit" verticies="t"/>
                </v:shape>
                <v:shape id="Freeform 7499" o:spid="_x0000_s1434" style="position:absolute;left:6466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FEOsIA&#10;AADcAAAADwAAAGRycy9kb3ducmV2LnhtbERPPW/CMBDdK/EfrEPqVhwoqlCKExUqBAwdoF26HfGR&#10;RI3vItuF8O/xUKnj0/teloPr1IV8aIUNTCcZKOJKbMu1ga/PzdMCVIjIFjthMnCjAGUxelhibuXK&#10;B7ocY61SCIccDTQx9rnWoWrIYZhIT5y4s3iHMUFfa+vxmsJdp2dZ9qIdtpwaGuxp3VD1c/x1BmS/&#10;k+/3DVbT5/CxWgx+K6fZ1pjH8fD2CirSEP/Ff+6dNTDP0tp0Jh0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UQ6wgAAANwAAAAPAAAAAAAAAAAAAAAAAJgCAABkcnMvZG93&#10;bnJldi54bWxQSwUGAAAAAAQABAD1AAAAhwMAAAAA&#10;" path="m,25l55,,,25xe" filled="f" strokecolor="#e77817" strokeweight="0">
                  <v:path arrowok="t" o:connecttype="custom" o:connectlocs="0,25;55,0;0,25" o:connectangles="0,0,0"/>
                </v:shape>
                <v:shape id="Freeform 7500" o:spid="_x0000_s1435" style="position:absolute;left:641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JUsUA&#10;AADcAAAADwAAAGRycy9kb3ducmV2LnhtbESPT4vCMBTE74LfITxhb5oqi2jXKCKKunjxz6HHt83b&#10;tmvzUpuo3W9vBMHjMDO/YSazxpTiRrUrLCvo9yIQxKnVBWcKTsdVdwTCeWSNpWVS8E8OZtN2a4Kx&#10;tnfe0+3gMxEg7GJUkHtfxVK6NCeDrmcr4uD92tqgD7LOpK7xHuCmlIMoGkqDBYeFHCta5JSeD1ej&#10;wCZ/P8vL6PKdrNZ6nVTpZrvdJUp9dJr5FwhPjX+HX+2NVvAZjeF5Jh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MlSxQAAANwAAAAPAAAAAAAAAAAAAAAAAJgCAABkcnMv&#10;ZG93bnJldi54bWxQSwUGAAAAAAQABAD1AAAAigMAAAAA&#10;" path="m50,10l38,15,25,20,13,17,,12,5,7,10,2,18,r7,l30,r8,l45,5r5,5xe" filled="f" strokecolor="#e77817" strokeweight="0">
                  <v:path arrowok="t" o:connecttype="custom" o:connectlocs="50,10;38,15;25,20;13,17;0,12;5,7;10,2;18,0;25,0;30,0;38,0;45,5;50,10" o:connectangles="0,0,0,0,0,0,0,0,0,0,0,0,0"/>
                </v:shape>
                <v:shape id="Freeform 7501" o:spid="_x0000_s1436" style="position:absolute;left:6446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FoL8A&#10;AADcAAAADwAAAGRycy9kb3ducmV2LnhtbERPy6rCMBDdC/5DGMGdpl6klGoUES+4cGN9rIdmbIvN&#10;pDZRq19vFoLLw3nPl52pxYNaV1lWMBlHIIhzqysuFBwP/6MEhPPIGmvLpOBFDpaLfm+OqbZP3tMj&#10;84UIIexSVFB636RSurwkg25sG+LAXWxr0AfYFlK3+AzhppZ/URRLgxWHhhIbWpeUX7O7UZCdzkV9&#10;enV5TJvN7R2b3UomiVLDQbeagfDU+Z/4695qBdNJmB/Oh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FAWgvwAAANwAAAAPAAAAAAAAAAAAAAAAAJgCAABkcnMvZG93bnJl&#10;di54bWxQSwUGAAAAAAQABAD1AAAAhAMAAAAA&#10;" path="m47,18l107,,47,18xm47,18l35,25,23,28r-13,l,23,5,18r5,-5l15,10r8,l30,10r5,l42,13r5,5xe" fillcolor="#f3be00" stroked="f">
                  <v:path arrowok="t" o:connecttype="custom" o:connectlocs="47,18;107,0;47,18;47,18;35,25;23,28;10,28;0,23;5,18;10,13;15,10;23,10;30,10;35,10;42,13;47,18" o:connectangles="0,0,0,0,0,0,0,0,0,0,0,0,0,0,0,0"/>
                  <o:lock v:ext="edit" verticies="t"/>
                </v:shape>
                <v:shape id="Freeform 7502" o:spid="_x0000_s1437" style="position:absolute;left:6493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1fwMcA&#10;AADcAAAADwAAAGRycy9kb3ducmV2LnhtbESP3WoCMRSE7wt9h3AKvSk1Gy3WrkYRoVIQBH9AL083&#10;x91tNydLEnX79qZQ6OUwM98wk1lnG3EhH2rHGlQvA0FcOFNzqWG/e38egQgR2WDjmDT8UIDZ9P5u&#10;grlxV97QZRtLkSAcctRQxdjmUoaiIouh51ri5J2ctxiT9KU0Hq8JbhvZz7KhtFhzWqiwpUVFxff2&#10;bDUs41K9LvxbdyzVcZB9fq1Xo8OT1o8P3XwMIlIX/8N/7Q+j4UUp+D2Tjo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NX8DHAAAA3AAAAA8AAAAAAAAAAAAAAAAAmAIAAGRy&#10;cy9kb3ducmV2LnhtbFBLBQYAAAAABAAEAPUAAACMAwAAAAA=&#10;" path="m,18l60,,,18xe" filled="f" strokecolor="#e77817" strokeweight="0">
                  <v:path arrowok="t" o:connecttype="custom" o:connectlocs="0,18;60,0;0,18" o:connectangles="0,0,0"/>
                </v:shape>
                <v:shape id="Freeform 7503" o:spid="_x0000_s1438" style="position:absolute;left:6446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u5cIA&#10;AADcAAAADwAAAGRycy9kb3ducmV2LnhtbESPT2sCMRTE7wW/Q3iCt5pVSimrUVRY67H+OXh8JM/s&#10;YvKybKKu394UCj0OM/MbZr7svRN36mITWMFkXIAg1sE0bBWcjtX7F4iYkA26wKTgSRGWi8HbHEsT&#10;Hryn+yFZkSEcS1RQp9SWUkZdk8c4Di1x9i6h85iy7Kw0HT4y3Ds5LYpP6bHhvFBjS5ua9PVw8wr2&#10;39KeHeqtrjb2h47rm6uupNRo2K9mIBL16T/8194ZBR+TKfyey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C7lwgAAANwAAAAPAAAAAAAAAAAAAAAAAJgCAABkcnMvZG93&#10;bnJldi54bWxQSwUGAAAAAAQABAD1AAAAhwMAAAAA&#10;" path="m47,8l35,15,23,18r-13,l,13,5,8,10,3,15,r8,l30,r5,l42,3r5,5xe" filled="f" strokecolor="#e77817" strokeweight="0">
                  <v:path arrowok="t" o:connecttype="custom" o:connectlocs="47,8;35,15;23,18;10,18;0,13;5,8;10,3;15,0;23,0;30,0;35,0;42,3;47,8" o:connectangles="0,0,0,0,0,0,0,0,0,0,0,0,0"/>
                </v:shape>
                <v:shape id="Freeform 7504" o:spid="_x0000_s1439" style="position:absolute;left:6471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frcUA&#10;AADcAAAADwAAAGRycy9kb3ducmV2LnhtbESPQWvCQBSE7wX/w/IEb3VjW1qNriKi4ClQLaK3R/aZ&#10;RLNvw+5q4r/vFgoeh5n5hpktOlOLOzlfWVYwGiYgiHOrKy4U/Ow3r2MQPiBrrC2Tggd5WMx7LzNM&#10;tW35m+67UIgIYZ+igjKEJpXS5yUZ9EPbEEfvbJ3BEKUrpHbYRrip5VuSfEqDFceFEhtalZRfdzej&#10;oD0+xusve8hOdHJZWO8n2WWllRr0u+UURKAuPMP/7a1W8DF6h78z8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F+txQAAANwAAAAPAAAAAAAAAAAAAAAAAJgCAABkcnMv&#10;ZG93bnJldi54bWxQSwUGAAAAAAQABAD1AAAAigMAAAAA&#10;" path="m47,18l102,,47,18xm50,18l37,25,25,28r-12,l,23,5,18r5,-5l17,10,22,8r8,l37,10r5,3l50,18xe" fillcolor="#f3be00" stroked="f">
                  <v:path arrowok="t" o:connecttype="custom" o:connectlocs="47,18;102,0;47,18;50,18;37,25;25,28;13,28;0,23;5,18;10,13;17,10;22,8;30,8;37,10;42,13;50,18" o:connectangles="0,0,0,0,0,0,0,0,0,0,0,0,0,0,0,0"/>
                  <o:lock v:ext="edit" verticies="t"/>
                </v:shape>
                <v:shape id="Freeform 7505" o:spid="_x0000_s1440" style="position:absolute;left:6518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5p5sQA&#10;AADcAAAADwAAAGRycy9kb3ducmV2LnhtbESPQWvCQBSE7wX/w/IKXkrdKFJK6iqJIHgSTHvo8ZF9&#10;yQazb+PuqvHfdwuCx2FmvmFWm9H24ko+dI4VzGcZCOLa6Y5bBT/fu/dPECEia+wdk4I7BdisJy8r&#10;zLW78ZGuVWxFgnDIUYGJccilDLUhi2HmBuLkNc5bjEn6VmqPtwS3vVxk2Ye02HFaMDjQ1lB9qi5W&#10;waEpzbGRh9/idC6KqnRvl9KTUtPXsfgCEWmMz/CjvdcKlvMl/J9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+aebEAAAA3AAAAA8AAAAAAAAAAAAAAAAAmAIAAGRycy9k&#10;b3ducmV2LnhtbFBLBQYAAAAABAAEAPUAAACJAwAAAAA=&#10;" path="m,18l55,,,18xe" filled="f" strokecolor="#e77817" strokeweight="0">
                  <v:path arrowok="t" o:connecttype="custom" o:connectlocs="0,18;55,0;0,18" o:connectangles="0,0,0"/>
                </v:shape>
                <v:shape id="Freeform 7506" o:spid="_x0000_s1441" style="position:absolute;left:647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StMQA&#10;AADcAAAADwAAAGRycy9kb3ducmV2LnhtbESPzWrDMBCE74W+g9hCb42c0hTHjRJCoSXklp9Lb4u1&#10;lpxYK2OptpunjwKBHoeZ+YZZrEbXiJ66UHtWMJ1kIIhLr2s2Co6Hr5ccRIjIGhvPpOCPAqyWjw8L&#10;LLQfeEf9PhqRIBwKVGBjbAspQ2nJYZj4ljh5le8cxiQ7I3WHQ4K7Rr5m2bt0WHNasNjSp6XyvP91&#10;Cvz29OP6tTF5rOhQ2e/5kF/mSj0/jesPEJHG+B++tzdawdt0Brcz6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pkrTEAAAA3AAAAA8AAAAAAAAAAAAAAAAAmAIAAGRycy9k&#10;b3ducmV2LnhtbFBLBQYAAAAABAAEAPUAAACJAwAAAAA=&#10;" path="m50,10l37,17,25,20r-12,l,15,5,10,10,5,17,2,22,r8,l37,2r5,3l50,10e" filled="f" strokecolor="#e77817" strokeweight="0">
                  <v:path arrowok="t" o:connecttype="custom" o:connectlocs="50,10;37,17;25,20;13,20;0,15;5,10;10,5;17,2;22,0;30,0;37,2;42,5;50,10" o:connectangles="0,0,0,0,0,0,0,0,0,0,0,0,0"/>
                </v:shape>
                <v:shape id="Freeform 7507" o:spid="_x0000_s1442" style="position:absolute;left:6503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YUsYA&#10;AADcAAAADwAAAGRycy9kb3ducmV2LnhtbESPQWvCQBSE74X+h+UVequbFImSuoptEYoUROPB3h7Z&#10;ZzaYfRuya4z/visIHoeZ+YaZLQbbiJ46XztWkI4SEMSl0zVXCvbF6m0KwgdkjY1jUnAlD4v589MM&#10;c+0uvKV+FyoRIexzVGBCaHMpfWnIoh+5ljh6R9dZDFF2ldQdXiLcNvI9STJpsea4YLClL0PlaXe2&#10;Cop0PKz76acuzOZ7cvi7Zub3uFbq9WVYfoAINIRH+N7+0QrGaQa3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sYUsYAAADcAAAADwAAAAAAAAAAAAAAAACYAgAAZHJz&#10;L2Rvd25yZXYueG1sUEsFBgAAAAAEAAQA9QAAAIsDAAAAAA==&#10;" path="m48,25l102,,48,25xm48,25l35,32,23,37,10,35,,30,3,25r7,-5l15,18r8,l28,18r7,l43,20r5,5xe" fillcolor="#f3be00" stroked="f">
                  <v:path arrowok="t" o:connecttype="custom" o:connectlocs="48,25;102,0;48,25;48,25;35,32;23,37;10,35;0,30;3,25;10,20;15,18;23,18;28,18;35,18;43,20;48,25" o:connectangles="0,0,0,0,0,0,0,0,0,0,0,0,0,0,0,0"/>
                  <o:lock v:ext="edit" verticies="t"/>
                </v:shape>
                <v:shape id="Freeform 7508" o:spid="_x0000_s1443" style="position:absolute;left:6551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fX1sMA&#10;AADcAAAADwAAAGRycy9kb3ducmV2LnhtbESPQWsCMRSE7wX/Q3iCt5pdEStboxSxYI9uFentsXlu&#10;QjcvyyZ1t/31jSB4HGbmG2a1GVwjrtQF61lBPs1AEFdeW64VHD/fn5cgQkTW2HgmBb8UYLMePa2w&#10;0L7nA13LWIsE4VCgAhNjW0gZKkMOw9S3xMm7+M5hTLKrpe6wT3DXyFmWLaRDy2nBYEtbQ9V3+eMU&#10;1Pnf6Uwfi/7rsmRTWt7u7N4qNRkPb68gIg3xEb6391rBPH+B25l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fX1sMAAADcAAAADwAAAAAAAAAAAAAAAACYAgAAZHJzL2Rv&#10;d25yZXYueG1sUEsFBgAAAAAEAAQA9QAAAIgDAAAAAA==&#10;" path="m,25l54,,,25xe" filled="f" strokecolor="#e77817" strokeweight="0">
                  <v:path arrowok="t" o:connecttype="custom" o:connectlocs="0,25;54,0;0,25" o:connectangles="0,0,0"/>
                </v:shape>
                <v:shape id="Freeform 7509" o:spid="_x0000_s1444" style="position:absolute;left:6503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CetMEA&#10;AADcAAAADwAAAGRycy9kb3ducmV2LnhtbERPy4rCMBTdD/gP4QpuBk19jEg1igiCoBvrLHR3bW4f&#10;2NyUJmr9e7MQXB7Oe7FqTSUe1LjSsoLhIAJBnFpdcq7g/7Ttz0A4j6yxskwKXuRgtez8LDDW9slH&#10;eiQ+FyGEXYwKCu/rWEqXFmTQDWxNHLjMNgZ9gE0udYPPEG4qOYqiqTRYcmgosKZNQektuRsFt/Xl&#10;lJ0P1TUt5XmU7Y80/rv8KtXrtus5CE+t/4o/7p1WMBmGteFMOAJ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QnrTBAAAA3AAAAA8AAAAAAAAAAAAAAAAAmAIAAGRycy9kb3du&#10;cmV2LnhtbFBLBQYAAAAABAAEAPUAAACGAwAAAAA=&#10;" path="m48,7l35,14,23,19,10,17,,12,3,7,10,2,15,r8,l28,r7,l43,2r5,5xe" filled="f" strokecolor="#e77817" strokeweight="0">
                  <v:path arrowok="t" o:connecttype="custom" o:connectlocs="48,7;35,14;23,19;10,17;0,12;3,7;10,2;15,0;23,0;28,0;35,0;43,2;48,7" o:connectangles="0,0,0,0,0,0,0,0,0,0,0,0,0"/>
                </v:shape>
                <v:shape id="Freeform 7510" o:spid="_x0000_s1445" style="position:absolute;left:6526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qcMUA&#10;AADcAAAADwAAAGRycy9kb3ducmV2LnhtbESPQUvDQBSE74L/YXmCt3YTK7GN3RZpFaSnWkvPj+wz&#10;Cc2+TbPPJPrrXUHwOMzMN8xyPbpG9dSF2rOBdJqAIi68rbk0cHx/mcxBBUG22HgmA18UYL26vlpi&#10;bv3Ab9QfpFQRwiFHA5VIm2sdioochqlviaP34TuHEmVXatvhEOGu0XdJkmmHNceFClvaVFScD5/O&#10;wHkvs8v3c3EKlD70GWXDVnZ7Y25vxqdHUEKj/If/2q/WwH26gN8z8Qj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SpwxQAAANwAAAAPAAAAAAAAAAAAAAAAAJgCAABkcnMv&#10;ZG93bnJldi54bWxQSwUGAAAAAAQABAD1AAAAigMAAAAA&#10;" path="m47,38l102,,47,38xm49,38l35,45,22,50,12,53,,50,5,43r5,-5l15,35r7,-2l30,30r7,l42,33r7,5xe" fillcolor="#f3be00" stroked="f">
                  <v:path arrowok="t" o:connecttype="custom" o:connectlocs="47,38;102,0;47,38;49,38;35,45;22,50;12,53;0,50;5,43;10,38;15,35;22,33;30,30;37,30;42,33;49,38" o:connectangles="0,0,0,0,0,0,0,0,0,0,0,0,0,0,0,0"/>
                  <o:lock v:ext="edit" verticies="t"/>
                </v:shape>
                <v:shape id="Freeform 7511" o:spid="_x0000_s1446" style="position:absolute;left:6573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mq8AA&#10;AADcAAAADwAAAGRycy9kb3ducmV2LnhtbERP22rCQBB9L/QflhF8qxsvVImuUkShtFDw8gFDdsxG&#10;s7Mhu5r07zsPQh8P577a9L5WD2pjFdjAeJSBIi6Crbg0cD7t3xagYkK2WAcmA78UYbN+fVlhbkPH&#10;B3ocU6kkhGOOBlxKTa51LBx5jKPQEAt3Ca3HJLAttW2xk3Bf60mWvWuPFUuDw4a2jorb8e4NzLKf&#10;r+/utD9gx+5qm/m0qndTY4aD/mMJKlGf/sVP96cV30Tmyxk5An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Imq8AAAADcAAAADwAAAAAAAAAAAAAAAACYAgAAZHJzL2Rvd25y&#10;ZXYueG1sUEsFBgAAAAAEAAQA9QAAAIUDAAAAAA==&#10;" path="m,38l55,,,38xe" filled="f" strokecolor="#e77817" strokeweight="0">
                  <v:path arrowok="t" o:connecttype="custom" o:connectlocs="0,38;55,0;0,38" o:connectangles="0,0,0"/>
                </v:shape>
                <v:shape id="Freeform 7512" o:spid="_x0000_s1447" style="position:absolute;left:6526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1H8YA&#10;AADcAAAADwAAAGRycy9kb3ducmV2LnhtbESPQWvCQBSE74X+h+UJvdVNQhGJriJSS0GkVEXx9sg+&#10;N9Hs25hdNe2v7xYKPQ4z8w0znna2FjdqfeVYQdpPQBAXTldsFGw3i+chCB+QNdaOScEXeZhOHh/G&#10;mGt350+6rYMREcI+RwVlCE0upS9Ksuj7riGO3tG1FkOUrZG6xXuE21pmSTKQFiuOCyU2NC+pOK+v&#10;VkE4vZnV8vKRvtLQdPtDNtt+74xST71uNgIRqAv/4b/2u1bwkqXweyYe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a1H8YAAADcAAAADwAAAAAAAAAAAAAAAACYAgAAZHJz&#10;L2Rvd25yZXYueG1sUEsFBgAAAAAEAAQA9QAAAIsDAAAAAA==&#10;" path="m49,8l35,15,22,20,12,23,,20,5,13,10,8,15,5,22,3,30,r7,l42,3r7,5xe" filled="f" strokecolor="#e77817" strokeweight="0">
                  <v:path arrowok="t" o:connecttype="custom" o:connectlocs="49,8;35,15;22,20;12,23;0,20;5,13;10,8;15,5;22,3;30,0;37,0;42,3;49,8" o:connectangles="0,0,0,0,0,0,0,0,0,0,0,0,0"/>
                </v:shape>
                <v:shape id="Freeform 7513" o:spid="_x0000_s1448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92sYA&#10;AADcAAAADwAAAGRycy9kb3ducmV2LnhtbESPT2vCQBTE74LfYXmCN7NpKkWiGykFsQcprbaKt0f2&#10;5Y/Nvo3ZrabfvisUPA4z8xtmsexNIy7UudqygocoBkGcW11zqeBzt5rMQDiPrLGxTAp+ycEyGw4W&#10;mGp75Q+6bH0pAoRdigoq79tUSpdXZNBFtiUOXmE7gz7IrpS6w2uAm0YmcfwkDdYcFips6aWi/Hv7&#10;YxTg/v2Q1NOiPb1tjo94tqv1Yfel1HjUP89BeOr9PfzfftUKpkkCt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C92sYAAADcAAAADwAAAAAAAAAAAAAAAACYAgAAZHJz&#10;L2Rvd25yZXYueG1sUEsFBgAAAAAEAAQA9QAAAIsDAAAAAA==&#10;" path="m23,r,13l18,23,10,33,,40,,30,3,18,13,8,23,xe" fillcolor="#f3be00" stroked="f">
                  <v:path arrowok="t" o:connecttype="custom" o:connectlocs="23,0;23,13;18,23;10,33;0,40;0,30;3,18;13,8;23,0" o:connectangles="0,0,0,0,0,0,0,0,0"/>
                </v:shape>
                <v:shape id="Freeform 7514" o:spid="_x0000_s1449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+sOcMA&#10;AADcAAAADwAAAGRycy9kb3ducmV2LnhtbESPQYvCMBSE74L/ITzBi6yprspSjSKCIIuLqAte3zbP&#10;tNi8lCZq/fdmQfA4zMw3zGzR2FLcqPaFYwWDfgKCOHO6YKPg97j++ALhA7LG0jEpeJCHxbzdmmGq&#10;3Z33dDsEIyKEfYoK8hCqVEqf5WTR911FHL2zqy2GKGsjdY33CLelHCbJRFosOC7kWNEqp+xyuFoF&#10;k+/e9u/EY9wabezu9HMe8Uoq1e00yymIQE14h1/tjVYwGn7C/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+sOcMAAADcAAAADwAAAAAAAAAAAAAAAACYAgAAZHJzL2Rv&#10;d25yZXYueG1sUEsFBgAAAAAEAAQA9QAAAIgDAAAAAA==&#10;" path="m23,r,13l18,23,10,33,,40,,30,3,18,13,8,23,xe" filled="f" strokecolor="#e77817" strokeweight="0">
                  <v:path arrowok="t" o:connecttype="custom" o:connectlocs="23,0;23,13;18,23;10,33;0,40;0,30;3,18;13,8;23,0" o:connectangles="0,0,0,0,0,0,0,0,0"/>
                </v:shape>
                <v:shape id="Freeform 7515" o:spid="_x0000_s1450" style="position:absolute;left:6382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N0MYA&#10;AADcAAAADwAAAGRycy9kb3ducmV2LnhtbESPQWvCQBSE74L/YXlCL6VulFja6CpBKKaI0Fqh10f2&#10;mQSzb8PuGtN/3y0UPA4z8w2z2gymFT0531hWMJsmIIhLqxuuFJy+3p5eQPiArLG1TAp+yMNmPR6t&#10;MNP2xp/UH0MlIoR9hgrqELpMSl/WZNBPbUccvbN1BkOUrpLa4S3CTSvnSfIsDTYcF2rsaFtTeTle&#10;jQJ+zBen7j0/JIUrttXH637XfDulHiZDvgQRaAj38H+70ArSeQp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tN0MYAAADcAAAADwAAAAAAAAAAAAAAAACYAgAAZHJz&#10;L2Rvd25yZXYueG1sUEsFBgAAAAAEAAQA9QAAAIsDAAAAAA==&#10;" path="m27,42l24,54,20,64,12,74,,82,2,72,7,59,15,49,27,42xm27,42l67,,27,42xe" fillcolor="#f3be00" stroked="f">
                  <v:path arrowok="t" o:connecttype="custom" o:connectlocs="27,42;24,54;20,64;12,74;0,82;2,72;7,59;15,49;27,42;27,42;67,0;27,42" o:connectangles="0,0,0,0,0,0,0,0,0,0,0,0"/>
                  <o:lock v:ext="edit" verticies="t"/>
                </v:shape>
                <v:shape id="Freeform 7516" o:spid="_x0000_s1451" style="position:absolute;left:6382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Nw8MA&#10;AADcAAAADwAAAGRycy9kb3ducmV2LnhtbESP3WoCMRSE7wt9h3AE7zSrtqWsRqlKxTt/H+C4OW4W&#10;NydLEnXbpzcFoZfDzHzDTGatrcWNfKgcKxj0MxDEhdMVlwqOh+/eJ4gQkTXWjknBDwWYTV9fJphr&#10;d+cd3faxFAnCIUcFJsYmlzIUhiyGvmuIk3d23mJM0pdSe7wnuK3lMMs+pMWK04LBhhaGisv+ahUs&#10;VmX4PSw35rzizfY0ynZzb+ZKdTvt1xhEpDb+h5/ttVbwNnyHvzPpCM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1Nw8MAAADcAAAADwAAAAAAAAAAAAAAAACYAgAAZHJzL2Rv&#10;d25yZXYueG1sUEsFBgAAAAAEAAQA9QAAAIgDAAAAAA==&#10;" path="m27,l24,12,20,22,12,32,,40,2,30,7,17,15,7,27,e" filled="f" strokecolor="#e77817" strokeweight="0">
                  <v:path arrowok="t" o:connecttype="custom" o:connectlocs="27,0;24,12;20,22;12,32;0,40;2,30;7,17;15,7;27,0" o:connectangles="0,0,0,0,0,0,0,0,0"/>
                </v:shape>
                <v:shape id="Freeform 7517" o:spid="_x0000_s1452" style="position:absolute;left:6409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SPsUA&#10;AADcAAAADwAAAGRycy9kb3ducmV2LnhtbESPQUvDQBSE74L/YXkFb3bTIq2N3QQRimK92PZQb4/s&#10;Mwlm36a7zyb++64geBxm5htmXY6uU2cKsfVsYDbNQBFX3rZcGzjsN7f3oKIgW+w8k4EfilAW11dr&#10;zK0f+J3OO6lVgnDM0UAj0udax6ohh3Hqe+LkffrgUJIMtbYBhwR3nZ5n2UI7bDktNNjTU0PV1+7b&#10;GQjLk6y2r757xlN/fPvYLIMMwZibyfj4AEpolP/wX/vFGribL+D3TDoCur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FI+xQAAANwAAAAPAAAAAAAAAAAAAAAAAJgCAABkcnMv&#10;ZG93bnJldi54bWxQSwUGAAAAAAQABAD1AAAAigMAAAAA&#10;" path="m,42l40,,,42e" filled="f" strokecolor="#e77817" strokeweight="0">
                  <v:path arrowok="t" o:connecttype="custom" o:connectlocs="0,42;40,0;0,42" o:connectangles="0,0,0"/>
                </v:shape>
                <v:shape id="Freeform 7518" o:spid="_x0000_s1453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NxZsIA&#10;AADcAAAADwAAAGRycy9kb3ducmV2LnhtbESPwarCMBRE9w/8h3AFd89UES3VKCI+6cKNth9wba5t&#10;sbkpTZ7WvzeC4HKYmTPMatObRtypc7VlBZNxBIK4sLrmUkGe/f3GIJxH1thYJgVPcrBZD35WmGj7&#10;4BPdz74UAcIuQQWV920ipSsqMujGtiUO3tV2Bn2QXSl1h48AN42cRtFcGqw5LFTY0q6i4nb+Nwri&#10;vb3Ec5mf8izLfXHYpkezS5UaDfvtEoSn3n/Dn3aqFcymC3ifC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83FmwgAAANwAAAAPAAAAAAAAAAAAAAAAAJgCAABkcnMvZG93&#10;bnJldi54bWxQSwUGAAAAAAQABAD1AAAAhwMAAAAA&#10;" path="m23,r,13l18,25,10,35,,43,,30,3,18,10,8,23,xe" fillcolor="#f3be00" stroked="f">
                  <v:path arrowok="t" o:connecttype="custom" o:connectlocs="23,0;23,13;18,25;10,35;0,43;0,30;3,18;10,8;23,0" o:connectangles="0,0,0,0,0,0,0,0,0"/>
                </v:shape>
                <v:shape id="Freeform 7519" o:spid="_x0000_s1454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oQ78A&#10;AADcAAAADwAAAGRycy9kb3ducmV2LnhtbERPyWrDMBC9F/IPYgK9NVKMKcWNEkIgpcfYLfQ6WBNb&#10;xBoZS/GSr68OhR4fb98dZteJkYZgPWvYbhQI4toby42G76/zyxuIEJENdp5Jw0IBDvvV0w4L4ycu&#10;aaxiI1IIhwI1tDH2hZShbslh2PieOHFXPziMCQ6NNANOKdx1MlPqVTq0nBpa7OnUUn2r7k6Dt9ZO&#10;tfrIfbmoDH8e5aU8zVo/r+fjO4hIc/wX/7k/jYY8S2vTmXQE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MKhDvwAAANwAAAAPAAAAAAAAAAAAAAAAAJgCAABkcnMvZG93bnJl&#10;di54bWxQSwUGAAAAAAQABAD1AAAAhAMAAAAA&#10;" path="m23,r,13l18,25,10,35,,43,,30,3,18,10,8,23,e" filled="f" strokecolor="#e77817" strokeweight="0">
                  <v:path arrowok="t" o:connecttype="custom" o:connectlocs="23,0;23,13;18,25;10,35;0,43;0,30;3,18;10,8;23,0" o:connectangles="0,0,0,0,0,0,0,0,0"/>
                </v:shape>
                <v:shape id="Freeform 7520" o:spid="_x0000_s1455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AdsYA&#10;AADcAAAADwAAAGRycy9kb3ducmV2LnhtbESPW2vCQBSE34X+h+UUfNNNxUubZhUpmvokaGvp4yF7&#10;cqHZsyG7xvjvu4Lg4zAz3zDJqje16Kh1lWUFL+MIBHFmdcWFgu+v7egVhPPIGmvLpOBKDlbLp0GC&#10;sbYXPlB39IUIEHYxKii9b2IpXVaSQTe2DXHwctsa9EG2hdQtXgLc1HISRXNpsOKwUGJDHyVlf8ez&#10;UfBTnD5xUefp5pzu0+168zvrTjulhs/9+h2Ep94/wvf2TiuYTt7gd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FAdsYAAADcAAAADwAAAAAAAAAAAAAAAACYAgAAZHJz&#10;L2Rvd25yZXYueG1sUEsFBgAAAAAEAAQA9QAAAIsDAAAAAA==&#10;" path="m,44l34,,,44xe" fillcolor="#f3be00" stroked="f">
                  <v:path arrowok="t" o:connecttype="custom" o:connectlocs="0,44;34,0;0,44" o:connectangles="0,0,0"/>
                </v:shape>
                <v:shape id="Freeform 7521" o:spid="_x0000_s1456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fihr8A&#10;AADcAAAADwAAAGRycy9kb3ducmV2LnhtbERPy4rCMBTdD/gP4QruxtTHiFajqCgOzGrUD7g216bY&#10;3JQm2vr3ZiG4PJz3YtXaUjyo9oVjBYN+AoI4c7rgXMH5tP+egvABWWPpmBQ8ycNq2flaYKpdw//0&#10;OIZcxBD2KSowIVSplD4zZNH3XUUcuaurLYYI61zqGpsYbks5TJKJtFhwbDBY0dZQdjverQIZ0D3l&#10;LpnwT/M3u5vNRQ8OF6V63XY9BxGoDR/x2/2rFYxHcX48E4+AX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p+KGvwAAANwAAAAPAAAAAAAAAAAAAAAAAJgCAABkcnMvZG93bnJl&#10;di54bWxQSwUGAAAAAAQABAD1AAAAhAMAAAAA&#10;" path="m,44l34,,,44xe" filled="f" strokecolor="#e77817" strokeweight="0">
                  <v:path arrowok="t" o:connecttype="custom" o:connectlocs="0,44;34,0;0,44" o:connectangles="0,0,0"/>
                </v:shape>
                <v:shape id="Freeform 7522" o:spid="_x0000_s1457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5GMYA&#10;AADcAAAADwAAAGRycy9kb3ducmV2LnhtbESPW2vCQBSE3wv+h+UIfasbLxRJXcVWBEHwElvq4yF7&#10;TILZszG71eivd4WCj8PMfMOMJo0pxZlqV1hW0O1EIIhTqwvOFHzv5m9DEM4jaywtk4IrOZiMWy8j&#10;jLW98JbOic9EgLCLUUHufRVL6dKcDLqOrYiDd7C1QR9knUld4yXATSl7UfQuDRYcFnKs6Cun9Jj8&#10;GQU/t2W6Pv06HES92W2xST73vGqUem030w8Qnhr/DP+3F1rBoN+Fx5lwBOT4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h5GMYAAADcAAAADwAAAAAAAAAAAAAAAACYAgAAZHJz&#10;L2Rvd25yZXYueG1sUEsFBgAAAAAEAAQA9QAAAIsDAAAAAA==&#10;" path="m20,r,12l17,25r-7,7l,40,,30,2,17,10,7,20,xe" fillcolor="#f3be00" stroked="f">
                  <v:path arrowok="t" o:connecttype="custom" o:connectlocs="20,0;20,12;17,25;10,32;0,40;0,30;2,17;10,7;20,0" o:connectangles="0,0,0,0,0,0,0,0,0"/>
                </v:shape>
                <v:shape id="Freeform 7523" o:spid="_x0000_s1458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qpH8UA&#10;AADcAAAADwAAAGRycy9kb3ducmV2LnhtbESPQWvCQBSE70L/w/KEXkQ3VWklukoRhCKCGAWvj+wz&#10;iWbfhuzGpP31XUHwOMzMN8xi1ZlS3Kl2hWUFH6MIBHFqdcGZgtNxM5yBcB5ZY2mZFPySg9XyrbfA&#10;WNuWD3RPfCYChF2MCnLvq1hKl+Zk0I1sRRy8i60N+iDrTOoa2wA3pRxH0ac0WHBYyLGidU7pLWmM&#10;goPbHqfrffJ1/Tvtzlkrm40bNEq997vvOQhPnX+Fn+0frWA6GcPjTD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qkfxQAAANwAAAAPAAAAAAAAAAAAAAAAAJgCAABkcnMv&#10;ZG93bnJldi54bWxQSwUGAAAAAAQABAD1AAAAigMAAAAA&#10;" path="m20,r,12l17,25r-7,7l,40,,30,2,17,10,7,20,e" filled="f" strokecolor="#e77817" strokeweight="0">
                  <v:path arrowok="t" o:connecttype="custom" o:connectlocs="20,0;20,12;17,25;10,32;0,40;0,30;2,17;10,7;20,0" o:connectangles="0,0,0,0,0,0,0,0,0"/>
                </v:shape>
                <v:shape id="Freeform 7524" o:spid="_x0000_s1459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DSMUA&#10;AADcAAAADwAAAGRycy9kb3ducmV2LnhtbESPX2vCMBTF3wd+h3CFvc10KlKqUcbmYA/uwTqYvl2a&#10;a1tsbkKS2frtl8HAx8P58+OsNoPpxJV8aC0reJ5kIIgrq1uuFXwd3p9yECEia+wsk4IbBdisRw8r&#10;LLTteU/XMtYijXAoUEEToyukDFVDBsPEOuLkna03GJP0tdQe+zRuOjnNsoU02HIiNOjotaHqUv6Y&#10;BPH7G27fvp3LF6fL565v5TEvlXocDy9LEJGGeA//tz+0gvls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ENIxQAAANwAAAAPAAAAAAAAAAAAAAAAAJgCAABkcnMv&#10;ZG93bnJldi54bWxQSwUGAAAAAAQABAD1AAAAigMAAAAA&#10;" path="m,45l32,,,45xe" fillcolor="#f3be00" stroked="f">
                  <v:path arrowok="t" o:connecttype="custom" o:connectlocs="0,45;32,0;0,45" o:connectangles="0,0,0"/>
                </v:shape>
                <v:shape id="Freeform 7525" o:spid="_x0000_s1460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04psEA&#10;AADcAAAADwAAAGRycy9kb3ducmV2LnhtbESP2wrCMBBE3wX/Iazgm6ZeEKlGEVEQFMHLByzN2hab&#10;TdtErX9vBMHHYWbOMPNlYwrxpNrllhUM+hEI4sTqnFMF18u2NwXhPLLGwjIpeJOD5aLdmmOs7YtP&#10;9Dz7VAQIuxgVZN6XsZQuycig69uSOHg3Wxv0Qdap1DW+AtwUchhFE2kw57CQYUnrjJL7+WEU7N9V&#10;vps2g5OJqmSlb4fjproflep2mtUMhKfG/8O/9k4rGI/G8D0TjoBc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tOKbBAAAA3AAAAA8AAAAAAAAAAAAAAAAAmAIAAGRycy9kb3du&#10;cmV2LnhtbFBLBQYAAAAABAAEAPUAAACGAwAAAAA=&#10;" path="m,45l32,,,45xe" filled="f" strokecolor="#e77817" strokeweight="0">
                  <v:path arrowok="t" o:connecttype="custom" o:connectlocs="0,45;32,0;0,45" o:connectangles="0,0,0"/>
                </v:shape>
                <v:shape id="Freeform 7526" o:spid="_x0000_s1461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mlMYA&#10;AADcAAAADwAAAGRycy9kb3ducmV2LnhtbESPQWvCQBSE74L/YXlCb3VTa4tGV5FSoehBGsXzY/eZ&#10;xGbfxuwa0/76bqHgcZiZb5j5srOVaKnxpWMFT8MEBLF2puRcwWG/fpyA8AHZYOWYFHyTh+Wi35tj&#10;atyNP6nNQi4ihH2KCooQ6lRKrwuy6IeuJo7eyTUWQ5RNLk2Dtwi3lRwlyau0WHJcKLCmt4L0V3a1&#10;CvSxHE8vfNTvO8mXzebn3G63Z6UeBt1qBiJQF+7h//aHUTB+foG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wmlMYAAADcAAAADwAAAAAAAAAAAAAAAACYAgAAZHJz&#10;L2Rvd25yZXYueG1sUEsFBgAAAAAEAAQA9QAAAIsDAAAAAA==&#10;" path="m18,r2,12l18,24,10,34,3,42,,32,3,20,8,7,18,xe" fillcolor="#f3be00" stroked="f">
                  <v:path arrowok="t" o:connecttype="custom" o:connectlocs="18,0;20,12;18,24;10,34;3,42;0,32;3,20;8,7;18,0" o:connectangles="0,0,0,0,0,0,0,0,0"/>
                </v:shape>
                <v:shape id="Freeform 7527" o:spid="_x0000_s1462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2yusYA&#10;AADcAAAADwAAAGRycy9kb3ducmV2LnhtbESPQWvCQBSE74X+h+UVvIS6iVqR1FVKqFCEglp7f2Zf&#10;k2D2bdjdmvjv3YLQ4zAz3zDL9WBacSHnG8sKsnEKgri0uuFKwfFr87wA4QOyxtYyKbiSh/Xq8WGJ&#10;ubY97+lyCJWIEPY5KqhD6HIpfVmTQT+2HXH0fqwzGKJ0ldQO+wg3rZyk6VwabDgu1NhRUVN5Pvwa&#10;BaeX8y58v2/7IrHTz6za0DHZJkqNnoa3VxCBhvAfvrc/tILZdA5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2yusYAAADcAAAADwAAAAAAAAAAAAAAAACYAgAAZHJz&#10;L2Rvd25yZXYueG1sUEsFBgAAAAAEAAQA9QAAAIsDAAAAAA==&#10;" path="m18,r2,12l18,24,10,34,3,42,,32,3,20,8,7,18,e" filled="f" strokecolor="#e77817" strokeweight="0">
                  <v:path arrowok="t" o:connecttype="custom" o:connectlocs="18,0;20,12;18,24;10,34;3,42;0,32;3,20;8,7;18,0" o:connectangles="0,0,0,0,0,0,0,0,0"/>
                </v:shape>
                <v:shape id="Freeform 7528" o:spid="_x0000_s1463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FydMQA&#10;AADcAAAADwAAAGRycy9kb3ducmV2LnhtbESPQWsCMRSE7wX/Q3hCbzWrLW5ZjSJCaS8F3Rbq8Zm8&#10;7i7dvKxJquu/N4LgcZiZb5j5sretOJIPjWMF41EGglg703Cl4Pvr7ekVRIjIBlvHpOBMAZaLwcMc&#10;C+NOvKVjGSuRIBwKVFDH2BVSBl2TxTByHXHyfp23GJP0lTQeTwluWznJsqm02HBaqLGjdU36r/y3&#10;Cnze6MMm7rTHUu8/D2fe/eTvSj0O+9UMRKQ+3sO39odR8PKcw/VMOgJ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xcnT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7529" o:spid="_x0000_s1464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n4cEA&#10;AADcAAAADwAAAGRycy9kb3ducmV2LnhtbERP22rCQBB9L/gPywh9qxsvSI2uooJQKEK1fsCQHZNo&#10;djZk1yT+fedB6OPh3Feb3lWqpSaUng2MRwko4szbknMDl9/DxyeoEJEtVp7JwJMCbNaDtxWm1nd8&#10;ovYccyUhHFI0UMRYp1qHrCCHYeRrYuGuvnEYBTa5tg12Eu4qPUmSuXZYsjQUWNO+oOx+fjgp2T3d&#10;/Ht742xx2d9mJ/vTHvPOmPdhv12CitTHf/HL/WUNzKayVs7IEd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zp+HBAAAA3AAAAA8AAAAAAAAAAAAAAAAAmAIAAGRycy9kb3du&#10;cmV2LnhtbFBLBQYAAAAABAAEAPUAAACGAwAAAAA=&#10;" path="m,50l32,,,50xe" filled="f" strokecolor="#e77817" strokeweight="0">
                  <v:path arrowok="t" o:connecttype="custom" o:connectlocs="0,50;32,0;0,50" o:connectangles="0,0,0"/>
                </v:shape>
                <v:shape id="Freeform 7530" o:spid="_x0000_s1465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EskcUA&#10;AADcAAAADwAAAGRycy9kb3ducmV2LnhtbESPT2sCMRTE7wW/Q3hCbzVrK0W3ZkWkhaIH0RbPj+R1&#10;/7h5WTfpuvXTG6HgcZiZ3zDzRW9r0VHrS8cKxqMEBLF2puRcwffXx9MUhA/IBmvHpOCPPCyywcMc&#10;U+POvKNuH3IRIexTVFCE0KRSel2QRT9yDXH0flxrMUTZ5tK0eI5wW8vnJHmVFkuOCwU2tCpIH/e/&#10;VoE+lJPZiQ/6fSv5tF5fqm6zqZR6HPbLNxCB+nAP/7c/jYLJyw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SyRxQAAANwAAAAPAAAAAAAAAAAAAAAAAJgCAABkcnMv&#10;ZG93bnJldi54bWxQSwUGAAAAAAQABAD1AAAAigMAAAAA&#10;" path="m18,r2,12l18,25,10,35,3,42,,32,3,20,8,7,18,xe" fillcolor="#f3be00" stroked="f">
                  <v:path arrowok="t" o:connecttype="custom" o:connectlocs="18,0;20,12;18,25;10,35;3,42;0,32;3,20;8,7;18,0" o:connectangles="0,0,0,0,0,0,0,0,0"/>
                </v:shape>
                <v:shape id="Freeform 7531" o:spid="_x0000_s1466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78KMEA&#10;AADcAAAADwAAAGRycy9kb3ducmV2LnhtbERPy4rCMBTdC/MP4Q7MpmjqE+kYZRAFEQStur/T3GmL&#10;zU1pMrb+vVkILg/nvVh1phJ3alxpWcFwEIMgzqwuOVdwOW/7cxDOI2usLJOCBzlYLT96C0y0bflE&#10;99TnIoSwS1BB4X2dSOmyggy6ga2JA/dnG4M+wCaXusE2hJtKjuJ4Jg2WHBoKrGldUHZL/42C3+nt&#10;6K+bfbuO7PgwzLd0ifaRUl+f3c83CE+df4tf7p1WM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e/CjBAAAA3AAAAA8AAAAAAAAAAAAAAAAAmAIAAGRycy9kb3du&#10;cmV2LnhtbFBLBQYAAAAABAAEAPUAAACGAwAAAAA=&#10;" path="m18,r2,12l18,25,10,35,3,42,,32,3,20,8,7,18,e" filled="f" strokecolor="#e77817" strokeweight="0">
                  <v:path arrowok="t" o:connecttype="custom" o:connectlocs="18,0;20,12;18,25;10,35;3,42;0,32;3,20;8,7;18,0" o:connectangles="0,0,0,0,0,0,0,0,0"/>
                </v:shape>
                <v:shape id="Freeform 7532" o:spid="_x0000_s1467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I85sQA&#10;AADcAAAADwAAAGRycy9kb3ducmV2LnhtbESPQWsCMRSE70L/Q3iF3mp2RWpZjUspiL0U2lWox2fy&#10;3F3cvKxJ1PXfN4WCx2FmvmEW5WA7cSEfWscK8nEGglg703KtYLtZPb+CCBHZYOeYFNwoQLl8GC2w&#10;MO7K33SpYi0ShEOBCpoY+0LKoBuyGMauJ07ewXmLMUlfS+PxmuC2k5Mse5EWW04LDfb03pA+Vmer&#10;wM9affqKO+2x0vvP0413P7O1Uk+Pw9scRKQh3sP/7Q+jYDrN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SPOb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7533" o:spid="_x0000_s1468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7I8UA&#10;AADcAAAADwAAAGRycy9kb3ducmV2LnhtbESPwWrDMBBE74H+g9hCL6GRE0woTpRQCgmF5lLHpddF&#10;2lgm1spYiu3+fVQo9DjMzBtmu59cKwbqQ+NZwXKRgSDW3jRcK6jOh+cXECEiG2w9k4IfCrDfPcy2&#10;WBg/8icNZaxFgnAoUIGNsSukDNqSw7DwHXHyLr53GJPsa2l6HBPctXKVZWvpsOG0YLGjN0v6Wt6c&#10;guOtKr91uzbaDvnhdP2gLz/OlXp6nF43ICJN8T/81343CvJ8Bb9n0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HsjxQAAANwAAAAPAAAAAAAAAAAAAAAAAJgCAABkcnMv&#10;ZG93bnJldi54bWxQSwUGAAAAAAQABAD1AAAAigMAAAAA&#10;" path="m,50l32,,,50xe" filled="f" strokecolor="#1f1a17" strokeweight="0">
                  <v:path arrowok="t" o:connecttype="custom" o:connectlocs="0,50;32,0;0,50" o:connectangles="0,0,0"/>
                </v:shape>
                <v:shape id="Freeform 7534" o:spid="_x0000_s1469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ApjsUA&#10;AADcAAAADwAAAGRycy9kb3ducmV2LnhtbESP0WrCQBRE3wv+w3ILvpS6qYZSYjYiglSwD230Ay7Z&#10;a5KavRt2Nxr/3hUKfRxm5gyTr0bTiQs531pW8DZLQBBXVrdcKzgetq8fIHxA1thZJgU38rAqJk85&#10;Ztpe+YcuZahFhLDPUEETQp9J6auGDPqZ7Ymjd7LOYIjS1VI7vEa46eQ8Sd6lwZbjQoM9bRqqzuVg&#10;FIzd4M/z709KyX3tf3fly6baDkpNn8f1EkSgMfyH/9o7rSBNF/A4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ICmOxQAAANwAAAAPAAAAAAAAAAAAAAAAAJgCAABkcnMv&#10;ZG93bnJldi54bWxQSwUGAAAAAAQABAD1AAAAigMAAAAA&#10;" path="m22,r3,7l25,12r,8l22,25,15,35,2,45,,32,2,20,10,10,22,xe" fillcolor="#f3be00" stroked="f">
                  <v:path arrowok="t" o:connecttype="custom" o:connectlocs="22,0;25,7;25,12;25,20;22,25;15,35;2,45;0,32;2,20;10,10;22,0" o:connectangles="0,0,0,0,0,0,0,0,0,0,0"/>
                </v:shape>
                <v:shape id="Freeform 7535" o:spid="_x0000_s1470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7lqsQA&#10;AADcAAAADwAAAGRycy9kb3ducmV2LnhtbESP3WrCQBSE7wu+w3IE7+rGGkWjqxStKIiCPw9wzB6T&#10;aPZsyG41ffuuUOjlMDPfMNN5Y0rxoNoVlhX0uhEI4tTqgjMF59PqfQTCeWSNpWVS8EMO5rPW2xQT&#10;bZ98oMfRZyJA2CWoIPe+SqR0aU4GXddWxMG72tqgD7LOpK7xGeCmlB9RNJQGCw4LOVa0yCm9H7+N&#10;gt3+yw4OWyf3W3MxdLb98fK2VqrTbj4nIDw1/j/8195oBXEcw+tMO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+5arEAAAA3AAAAA8AAAAAAAAAAAAAAAAAmAIAAGRycy9k&#10;b3ducmV2LnhtbFBLBQYAAAAABAAEAPUAAACJAwAAAAA=&#10;" path="m22,r3,7l25,12r,8l22,25,15,35,2,45,,32,2,20,10,10,22,e" filled="f" strokecolor="#e77817" strokeweight="0">
                  <v:path arrowok="t" o:connecttype="custom" o:connectlocs="22,0;25,7;25,12;25,20;22,25;15,35;2,45;0,32;2,20;10,10;22,0" o:connectangles="0,0,0,0,0,0,0,0,0,0,0"/>
                </v:shape>
                <v:shape id="Freeform 7536" o:spid="_x0000_s1471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70MYA&#10;AADcAAAADwAAAGRycy9kb3ducmV2LnhtbESPT2vCQBTE7wW/w/IEb3XjXyR1lRixeOnB6KHHR/Y1&#10;Cc2+Ddk1pvn0bqHQ4zAzv2G2+97UoqPWVZYVzKYRCOLc6ooLBbfr6XUDwnlkjbVlUvBDDva70csW&#10;Y20ffKEu84UIEHYxKii9b2IpXV6SQTe1DXHwvmxr0AfZFlK3+AhwU8t5FK2lwYrDQokNpSXl39nd&#10;KEiuepUM6WZ2PHTvQ/Zhh890cVRqMu6TNxCeev8f/muftYLlcgW/Z8IRkL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i70MYAAADcAAAADwAAAAAAAAAAAAAAAACYAgAAZHJz&#10;L2Rvd25yZXYueG1sUEsFBgAAAAAEAAQA9QAAAIsDAAAAAA==&#10;" path="m,50l37,,,50xe" fillcolor="#f3be00" stroked="f">
                  <v:path arrowok="t" o:connecttype="custom" o:connectlocs="0,50;37,0;0,50" o:connectangles="0,0,0"/>
                </v:shape>
                <v:shape id="Freeform 7537" o:spid="_x0000_s1472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na8MA&#10;AADcAAAADwAAAGRycy9kb3ducmV2LnhtbESP0YrCMBRE34X9h3AXfNN0rUj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sna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7538" o:spid="_x0000_s1473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ZbMYA&#10;AADcAAAADwAAAGRycy9kb3ducmV2LnhtbESP3WrCQBSE74W+w3IK3tVNJWhNs4oIglRqadoi3h2y&#10;Jz+YPRuyW019elcoeDnMzDdMuuhNI07UudqygudRBII4t7rmUsH31/rpBYTzyBoby6Tgjxws5g+D&#10;FBNtz/xJp8yXIkDYJaig8r5NpHR5RQbdyLbEwStsZ9AH2ZVSd3gOcNPIcRRNpMGaw0KFLa0qyo/Z&#10;r1FwmP68N/HF6Qh323o2G8v920eh1PCxX76C8NT7e/i/vdEK4ngK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VZbMYAAADcAAAADwAAAAAAAAAAAAAAAACYAgAAZHJz&#10;L2Rvd25yZXYueG1sUEsFBgAAAAAEAAQA9QAAAIsDAAAAAA==&#10;" path="m30,40l75,,30,40r,l30,40,28,55,20,65,13,75,,82,,75,,70,3,62,8,57r2,-5l18,47r5,-5l30,40xe" fillcolor="#f3be00" stroked="f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7539" o:spid="_x0000_s1474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2CCb4A&#10;AADcAAAADwAAAGRycy9kb3ducmV2LnhtbERPuwrCMBTdBf8hXMFFNLWI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tggm+AAAA3AAAAA8AAAAAAAAAAAAAAAAAmAIAAGRycy9kb3ducmV2&#10;LnhtbFBLBQYAAAAABAAEAPUAAACDAwAAAAA=&#10;" path="m30,40l75,,30,40r,l30,40,28,55,20,65,13,75,,82,,75,,70,3,62,8,57r2,-5l18,47r5,-5l30,40e" filled="f" strokecolor="#e77817" strokeweight="0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7540" o:spid="_x0000_s1475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o5sYA&#10;AADcAAAADwAAAGRycy9kb3ducmV2LnhtbESPQUsDMRSE74L/ITzBi7RZdbG6bVpUENqCtLZeents&#10;npvFzcuSPNv13xtB8DjMzDfMbDH4Th0ppjawgetxAYq4DrblxsD7/mV0DyoJssUuMBn4pgSL+fnZ&#10;DCsbTvxGx500KkM4VWjAifSV1ql25DGNQ0+cvY8QPUqWsdE24inDfadviuJOe2w5Lzjs6dlR/bn7&#10;8gbqYh3l6VU2+6tVGSZ4u9q65cGYy4vhcQpKaJD/8F97aQ2U5QP8nslHQM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So5sYAAADcAAAADwAAAAAAAAAAAAAAAACYAgAAZHJz&#10;L2Rvd25yZXYueG1sUEsFBgAAAAAEAAQA9QAAAIsDAAAAAA==&#10;" path="m33,40l73,,33,40r,l33,40,30,53,23,65,13,73,3,80,,75,3,68,5,63,8,55r5,-5l18,45r7,-2l33,40xe" fillcolor="#f3be00" stroked="f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7541" o:spid="_x0000_s1476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htK8MA&#10;AADcAAAADwAAAGRycy9kb3ducmV2LnhtbERPS2vCQBC+F/oflil4qxuLLZK6iogVoYfi4+Bx2J0m&#10;wexszK4m6a/vHAo9fnzv+bL3tbpTG6vABibjDBSxDa7iwsDp+PE8AxUTssM6MBkYKMJy8fgwx9yF&#10;jvd0P6RCSQjHHA2UKTW51tGW5DGOQ0Ms3HdoPSaBbaFdi52E+1q/ZNmb9lixNJTY0LokezncvJSc&#10;h87G7LLffK5/rrbbVrOv22DM6KlfvYNK1Kd/8Z975wxMX2W+nJEjo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htK8MAAADcAAAADwAAAAAAAAAAAAAAAACYAgAAZHJzL2Rv&#10;d25yZXYueG1sUEsFBgAAAAAEAAQA9QAAAIgDAAAAAA==&#10;" path="m33,40l73,,33,40r,l33,40,30,53,23,65,13,73,3,80,,75,3,68,5,63,8,55r5,-5l18,45r7,-2l33,40e" filled="f" strokecolor="#e77817" strokeweight="0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7542" o:spid="_x0000_s1477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v3MYA&#10;AADcAAAADwAAAGRycy9kb3ducmV2LnhtbESPS2vDMBCE74X8B7GBXkwip6ShOJFDEgj0FppH094W&#10;a/0g1spYqqP++6pQ6HGYmW+Y1TqYVgzUu8aygtk0BUFcWN1wpeB82k9eQDiPrLG1TAq+ycE6Hz2s&#10;MNP2zm80HH0lIoRdhgpq77tMSlfUZNBNbUccvdL2Bn2UfSV1j/cIN618StOFNNhwXKixo11Nxe34&#10;ZRTg5T0czDZpk8+wH8rNh0vktVDqcRw2SxCegv8P/7VftYL58wx+z8Qj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jv3MYAAADcAAAADwAAAAAAAAAAAAAAAACYAgAAZHJz&#10;L2Rvd25yZXYueG1sUEsFBgAAAAAEAAQA9QAAAIsDAAAAAA==&#10;" path="m,42l37,,,42xe" fillcolor="#f3be00" stroked="f">
                  <v:path arrowok="t" o:connecttype="custom" o:connectlocs="0,42;37,0;0,42" o:connectangles="0,0,0"/>
                </v:shape>
                <v:shape id="Freeform 7543" o:spid="_x0000_s1478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c2f8YA&#10;AADcAAAADwAAAGRycy9kb3ducmV2LnhtbESPQUsDMRSE7wX/Q3hCb23WpYquTYsIhfZUWqvi7bl5&#10;3V26eYlJurv21xtB8DjMzDfMfDmYVnTkQ2NZwc00A0FcWt1wpeDwsprcgwgRWWNrmRR8U4Dl4mo0&#10;x0LbnnfU7WMlEoRDgQrqGF0hZShrMhim1hEn72i9wZikr6T22Ce4aWWeZXfSYMNpoUZHzzWVp/3Z&#10;KHg9dL17KGnzkb+d3eWLP7Ptu1dqfD08PYKINMT/8F97rRXMbnP4PZOO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c2f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7544" o:spid="_x0000_s1479" style="position:absolute;left:645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WncYA&#10;AADcAAAADwAAAGRycy9kb3ducmV2LnhtbESPT2sCMRTE7wW/Q3gFbzVba1tZjWIFQeih6Prn+tg8&#10;N8tuXpYk6vbbN4VCj8PM/IaZL3vbihv5UDtW8DzKQBCXTtdcKTgUm6cpiBCRNbaOScE3BVguBg9z&#10;zLW7845u+1iJBOGQowITY5dLGUpDFsPIdcTJuzhvMSbpK6k93hPctnKcZW/SYs1pwWBHa0Nls79a&#10;BUVx/urPx+a0NevPDxy/N6U/HZQaPvarGYhIffwP/7W3WsHk9QV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7WncYAAADcAAAADwAAAAAAAAAAAAAAAACYAgAAZHJz&#10;L2Rvd25yZXYueG1sUEsFBgAAAAAEAAQA9QAAAIsDAAAAAA==&#10;" path="m47,15l104,,47,15xm47,15l34,20,22,23,10,20,,13,5,10,10,5,17,3r8,l30,5r7,l42,10r5,5xe" fillcolor="#f3be00" stroked="f">
                  <v:path arrowok="t" o:connecttype="custom" o:connectlocs="47,15;104,0;47,15;47,15;34,20;22,23;10,20;0,13;5,10;10,5;17,3;25,3;30,5;37,5;42,10;47,15" o:connectangles="0,0,0,0,0,0,0,0,0,0,0,0,0,0,0,0"/>
                  <o:lock v:ext="edit" verticies="t"/>
                </v:shape>
                <v:shape id="Freeform 7545" o:spid="_x0000_s1480" style="position:absolute;left:6501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kzsUA&#10;AADcAAAADwAAAGRycy9kb3ducmV2LnhtbESP3WrCQBSE7wu+w3KE3tWNYotEN0GLthVKwZ8HOGaP&#10;2djs2ZBdY/r2bqHQy2Hmm2EWeW9r0VHrK8cKxqMEBHHhdMWlguNh8zQD4QOyxtoxKfghD3k2eFhg&#10;qt2Nd9TtQyliCfsUFZgQmlRKXxiy6EeuIY7e2bUWQ5RtKXWLt1huazlJkhdpseK4YLChV0PF9/5q&#10;FUw/pZGnt7LbHi7Lzfpdr/TXdaXU47BfzkEE6sN/+I/+0JF7nsLvmXg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mTOxQAAANwAAAAPAAAAAAAAAAAAAAAAAJgCAABkcnMv&#10;ZG93bnJldi54bWxQSwUGAAAAAAQABAD1AAAAigMAAAAA&#10;" path="m,15l57,,,15xe" filled="f" strokecolor="#e77817" strokeweight="0">
                  <v:path arrowok="t" o:connecttype="custom" o:connectlocs="0,15;57,0;0,15" o:connectangles="0,0,0"/>
                </v:shape>
                <v:shape id="Freeform 7546" o:spid="_x0000_s1481" style="position:absolute;left:6454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cO8UA&#10;AADcAAAADwAAAGRycy9kb3ducmV2LnhtbESP3WrCQBSE7wu+w3IEb4JuKlUkuopUhEgvij8PcMge&#10;k2j2bNxdNb59t1Do5TAz3zCLVWca8SDna8sK3kcpCOLC6ppLBafjdjgD4QOyxsYyKXiRh9Wy97bA&#10;TNsn7+lxCKWIEPYZKqhCaDMpfVGRQT+yLXH0ztYZDFG6UmqHzwg3jRyn6VQarDkuVNjSZ0XF9XA3&#10;Cr67XfKS96/b+Jic2vPG5f6S5EoN+t16DiJQF/7Df+1cK/iYTOD3TD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Rw7xQAAANwAAAAPAAAAAAAAAAAAAAAAAJgCAABkcnMv&#10;ZG93bnJldi54bWxQSwUGAAAAAAQABAD1AAAAigMAAAAA&#10;" path="m47,12l34,17,22,20,10,17,,10,5,7,10,2,17,r8,l30,2r7,l42,7r5,5e" filled="f" strokecolor="#e77817" strokeweight="0">
                  <v:path arrowok="t" o:connecttype="custom" o:connectlocs="47,12;34,17;22,20;10,17;0,10;5,7;10,2;17,0;25,0;30,2;37,2;42,7;47,12" o:connectangles="0,0,0,0,0,0,0,0,0,0,0,0,0"/>
                </v:shape>
                <v:shape id="Freeform 7547" o:spid="_x0000_s1482" style="position:absolute;left:6416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zIPMYA&#10;AADcAAAADwAAAGRycy9kb3ducmV2LnhtbESPT2vCQBTE7wW/w/IKXopuGtKg0VWkIAihiH8OHh/Z&#10;ZxKafRuyaxK/fbdQ6HGYmd8w6+1oGtFT52rLCt7nEQjiwuqaSwXXy362AOE8ssbGMil4koPtZvKy&#10;xkzbgU/Un30pAoRdhgoq79tMSldUZNDNbUscvLvtDPogu1LqDocAN42MoyiVBmsOCxW29FlR8X1+&#10;GAX+eCuj/gsXcbI341t6zJftMldq+jruViA8jf4//Nc+aAXJRwq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zIPMYAAADcAAAADwAAAAAAAAAAAAAAAACYAgAAZHJz&#10;L2Rvd25yZXYueG1sUEsFBgAAAAAEAAQA9QAAAIsDAAAAAA==&#10;" path="m48,12r57,-2l48,12xm48,12l35,17r-12,l10,15,,10,5,5,10,2,18,r5,l30,2r8,l43,7r5,5xe" fillcolor="#f3be00" stroked="f">
                  <v:path arrowok="t" o:connecttype="custom" o:connectlocs="48,12;105,10;48,12;48,12;35,17;23,17;10,15;0,10;5,5;10,2;18,0;23,0;30,2;38,2;43,7;48,12" o:connectangles="0,0,0,0,0,0,0,0,0,0,0,0,0,0,0,0"/>
                  <o:lock v:ext="edit" verticies="t"/>
                </v:shape>
                <v:shape id="Freeform 7548" o:spid="_x0000_s1483" style="position:absolute;left:6464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737cQA&#10;AADcAAAADwAAAGRycy9kb3ducmV2LnhtbESPT2vCQBTE74LfYXmF3nQT0RpSVxHBP9emPejtkX1N&#10;QrNvw+4ak2/fFQo9DjPzG2azG0wrenK+sawgnScgiEurG64UfH0eZxkIH5A1tpZJwUgedtvpZIO5&#10;tg/+oL4IlYgQ9jkqqEPocil9WZNBP7cdcfS+rTMYonSV1A4fEW5auUiSN2mw4bhQY0eHmsqf4m4U&#10;rIr+vjBmPN/OaXay17S8uTFT6vVl2L+DCDSE//Bf+6IVLFdreJ6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9+3EAAAA3AAAAA8AAAAAAAAAAAAAAAAAmAIAAGRycy9k&#10;b3ducmV2LnhtbFBLBQYAAAAABAAEAPUAAACJAwAAAAA=&#10;" path="m,2l57,,,2xe" filled="f" strokecolor="#e77817" strokeweight="0">
                  <v:path arrowok="t" o:connecttype="custom" o:connectlocs="0,2;57,0;0,2" o:connectangles="0,0,0"/>
                </v:shape>
                <v:shape id="Freeform 7549" o:spid="_x0000_s1484" style="position:absolute;left:6416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aE3cEA&#10;AADcAAAADwAAAGRycy9kb3ducmV2LnhtbERPTYvCMBC9C/sfwizsTdOKilSjuCvCgotiVbwOzdgW&#10;m0lpYq3/3hwWPD7e93zZmUq01LjSsoJ4EIEgzqwuOVdwOm76UxDOI2usLJOCJzlYLj56c0y0ffCB&#10;2tTnIoSwS1BB4X2dSOmyggy6ga2JA3e1jUEfYJNL3eAjhJtKDqNoIg2WHBoKrOmnoOyW3o2CyzZ1&#10;w/V+137v8B6v6XimPxMr9fXZrWYgPHX+Lf53/2oFo3FYG86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WhN3BAAAA3AAAAA8AAAAAAAAAAAAAAAAAmAIAAGRycy9kb3du&#10;cmV2LnhtbFBLBQYAAAAABAAEAPUAAACGAwAAAAA=&#10;" path="m48,12l35,17r-12,l10,15,,10,5,5,10,2,18,r5,l30,2r8,l43,7r5,5e" filled="f" strokecolor="#e77817" strokeweight="0">
                  <v:path arrowok="t" o:connecttype="custom" o:connectlocs="48,12;35,17;23,17;10,15;0,10;5,5;10,2;18,0;23,0;30,2;38,2;43,7;48,12" o:connectangles="0,0,0,0,0,0,0,0,0,0,0,0,0"/>
                </v:shape>
                <v:shape id="Freeform 7550" o:spid="_x0000_s1485" style="position:absolute;left:638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YIDcYA&#10;AADcAAAADwAAAGRycy9kb3ducmV2LnhtbESPW2vCQBSE3wX/w3KEvtWNWm/RVcRaKEUELyC+HbLH&#10;JJg9G7Nbjf++KxR8HGbmG2Y6r00hblS53LKCTjsCQZxYnXOq4LD/eh+BcB5ZY2GZFDzIwXzWbEwx&#10;1vbOW7rtfCoChF2MCjLvy1hKl2Rk0LVtSRy8s60M+iCrVOoK7wFuCtmNooE0mHNYyLCkZUbJZfdr&#10;FPRX59O6p4+8L326GS7W1+Jz9aPUW6teTEB4qv0r/N/+1go++mN4ng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YIDcYAAADcAAAADwAAAAAAAAAAAAAAAACYAgAAZHJz&#10;L2Rvd25yZXYueG1sUEsFBgAAAAAEAAQA9QAAAIsDAAAAAA==&#10;" path="m50,13r54,-3l50,13xm50,13l35,18r-13,l13,15,,10,5,5,13,3,18,r7,l32,r5,3l45,8r5,5xe" fillcolor="#f3be00" stroked="f">
                  <v:path arrowok="t" o:connecttype="custom" o:connectlocs="50,13;104,10;50,13;50,13;35,18;22,18;13,15;0,10;5,5;13,3;18,0;25,0;32,0;37,3;45,8;50,13" o:connectangles="0,0,0,0,0,0,0,0,0,0,0,0,0,0,0,0"/>
                  <o:lock v:ext="edit" verticies="t"/>
                </v:shape>
                <v:shape id="Freeform 7551" o:spid="_x0000_s1486" style="position:absolute;left:643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DYr8A&#10;AADcAAAADwAAAGRycy9kb3ducmV2LnhtbERPTWvCQBC9C/6HZQredNOii6SuUoSi12o9eBuyYxLM&#10;zobsaqK/vnMQeny879Vm8I26UxfrwBbeZxko4iK4mksLv8fv6RJUTMgOm8Bk4UERNuvxaIW5Cz3/&#10;0P2QSiUhHHO0UKXU5lrHoiKPcRZaYuEuofOYBHaldh32Eu4b/ZFlRnusWRoqbGlbUXE93LyUnNLO&#10;Xc7LpzGn4zVo09e3RW/t5G34+gSVaEj/4pd77yzMjcyXM3IE9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m8NivwAAANwAAAAPAAAAAAAAAAAAAAAAAJgCAABkcnMvZG93bnJl&#10;di54bWxQSwUGAAAAAAQABAD1AAAAhAMAAAAA&#10;" path="m,3l54,,,3xe" filled="f" strokecolor="#e77817" strokeweight="0">
                  <v:path arrowok="t" o:connecttype="custom" o:connectlocs="0,3;54,0;0,3" o:connectangles="0,0,0"/>
                </v:shape>
                <v:shape id="Freeform 7552" o:spid="_x0000_s1487" style="position:absolute;left:6384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8jsMA&#10;AADcAAAADwAAAGRycy9kb3ducmV2LnhtbESP3WqDQBCF7wN5h2UCuYurkoZiXSUECrkJJSYPMHWn&#10;auvOiruNpk/fLRRyeTg/HycvZ9OLG42us6wgiWIQxLXVHTcKrpfXzTMI55E19pZJwZ0clMVykWOm&#10;7cRnulW+EWGEXYYKWu+HTEpXt2TQRXYgDt6HHQ36IMdG6hGnMG56mcbxThrsOBBaHOjQUv1VfZvA&#10;PT5VZ51K+XPF9zdfT/b02Vil1qt5/wLC0+wf4f/2USvY7hL4OxOO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e8jsMAAADcAAAADwAAAAAAAAAAAAAAAACYAgAAZHJzL2Rv&#10;d25yZXYueG1sUEsFBgAAAAAEAAQA9QAAAIgDAAAAAA==&#10;" path="m50,13l35,18r-13,l13,15,,10,5,5,13,3,18,r7,l32,r5,3l45,8r5,5xe" filled="f" strokecolor="#e77817" strokeweight="0">
                  <v:path arrowok="t" o:connecttype="custom" o:connectlocs="50,13;35,18;22,18;13,15;0,10;5,5;13,3;18,0;25,0;32,0;37,3;45,8;50,13" o:connectangles="0,0,0,0,0,0,0,0,0,0,0,0,0"/>
                </v:shape>
                <v:shape id="Freeform 7553" o:spid="_x0000_s1488" style="position:absolute;left:6486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fNLMYA&#10;AADcAAAADwAAAGRycy9kb3ducmV2LnhtbESPT2vCQBTE74V+h+UVeqsb02IlukqJlQZ68t/9mX0m&#10;0ezbkN0msZ/eFQo9DjPzG2a+HEwtOmpdZVnBeBSBIM6trrhQsN+tX6YgnEfWWFsmBVdysFw8Pswx&#10;0bbnDXVbX4gAYZeggtL7JpHS5SUZdCPbEAfvZFuDPsi2kLrFPsBNLeMomkiDFYeFEhtKS8ov2x+j&#10;wK+O+0P91Wfr79dP/f57XaXmcFbq+Wn4mIHwNPj/8F870wreJjHcz4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fNLMYAAADcAAAADwAAAAAAAAAAAAAAAACYAgAAZHJz&#10;L2Rvd25yZXYueG1sUEsFBgAAAAAEAAQA9QAAAIsDAAAAAA==&#10;" path="m47,20l104,,47,20xm47,20l35,25,22,28,10,25,,18,5,13r5,-3l17,8r8,l30,8r7,2l42,15r5,5xe" fillcolor="#f3be00" stroked="f">
                  <v:path arrowok="t" o:connecttype="custom" o:connectlocs="47,20;104,0;47,20;47,20;35,25;22,28;10,25;0,18;5,13;10,10;17,8;25,8;30,8;37,10;42,15;47,20" o:connectangles="0,0,0,0,0,0,0,0,0,0,0,0,0,0,0,0"/>
                  <o:lock v:ext="edit" verticies="t"/>
                </v:shape>
                <v:shape id="Freeform 7554" o:spid="_x0000_s1489" style="position:absolute;left:6533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RHJsYA&#10;AADcAAAADwAAAGRycy9kb3ducmV2LnhtbESPT2vCQBTE70K/w/IK3uqmtcQYXUUKglQq/j14e2Sf&#10;2dDs25Ddavrt3ULB4zAzv2Gm887W4kqtrxwreB0kIIgLpysuFRwPy5cMhA/IGmvHpOCXPMxnT70p&#10;5trdeEfXfShFhLDPUYEJocml9IUhi37gGuLoXVxrMUTZllK3eItwW8u3JEmlxYrjgsGGPgwV3/sf&#10;q2B8/tpmo8PYm5JXi0/MlulmfVKq/9wtJiACdeER/m+vtIL3dAh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RHJsYAAADcAAAADwAAAAAAAAAAAAAAAACYAgAAZHJz&#10;L2Rvd25yZXYueG1sUEsFBgAAAAAEAAQA9QAAAIsDAAAAAA==&#10;" path="m,20l57,,,20xe" filled="f" strokecolor="#e77817" strokeweight="0">
                  <v:path arrowok="t" o:connecttype="custom" o:connectlocs="0,20;57,0;0,20" o:connectangles="0,0,0"/>
                </v:shape>
                <v:shape id="Freeform 7555" o:spid="_x0000_s1490" style="position:absolute;left:6486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DXsMA&#10;AADcAAAADwAAAGRycy9kb3ducmV2LnhtbESPwWrDMBBE74H+g9hCb7HcYkJwIpsQGsg1canJbbG2&#10;thtrZSTVdv++KhR6HGbmDbMvFzOIiZzvLSt4TlIQxI3VPbcK3qrTegvCB2SNg2VS8E0eyuJhtcdc&#10;25kvNF1DKyKEfY4KuhDGXErfdGTQJ3Ykjt6HdQZDlK6V2uEc4WaQL2m6kQZ7jgsdjnTsqLlfv0yk&#10;fL72l1N1G7a14/s5yPepqo1ST4/LYQci0BL+w3/ts1aQbTL4PROP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TDXsMAAADcAAAADwAAAAAAAAAAAAAAAACYAgAAZHJzL2Rv&#10;d25yZXYueG1sUEsFBgAAAAAEAAQA9QAAAIgDAAAAAA==&#10;" path="m47,12l35,17,22,20,10,17,,10,5,5,10,2,17,r8,l30,r7,2l42,7r5,5xe" filled="f" strokecolor="#e77817" strokeweight="0">
                  <v:path arrowok="t" o:connecttype="custom" o:connectlocs="47,12;35,17;22,20;10,17;0,10;5,5;10,2;17,0;25,0;30,0;37,2;42,7;47,12" o:connectangles="0,0,0,0,0,0,0,0,0,0,0,0,0"/>
                </v:shape>
                <v:shape id="Freeform 7556" o:spid="_x0000_s1491" style="position:absolute;left:6516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jMsUA&#10;AADcAAAADwAAAGRycy9kb3ducmV2LnhtbESPzWvCQBTE7wX/h+UJvdWN/QghuopYBemlfh08PrLP&#10;JJh9G3bXmPrXu4VCj8PM/IaZznvTiI6cry0rGI8SEMSF1TWXCo6H9UsGwgdkjY1lUvBDHuazwdMU&#10;c21vvKNuH0oRIexzVFCF0OZS+qIig35kW+Lona0zGKJ0pdQObxFuGvmaJKk0WHNcqLClZUXFZX81&#10;Cjb3r/UpPWbbt+78+W0wS1fGoVLPw34xARGoD//hv/ZGK3hPP+D3TDw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eMyxQAAANwAAAAPAAAAAAAAAAAAAAAAAJgCAABkcnMv&#10;ZG93bnJldi54bWxQSwUGAAAAAAQABAD1AAAAigMAAAAA&#10;" path="m47,12l109,,47,12xm47,12l35,17,22,20,10,17,,10,5,7,10,2r7,l25,r5,2l37,2r5,5l47,12xe" fillcolor="#f3be00" stroked="f">
                  <v:path arrowok="t" o:connecttype="custom" o:connectlocs="47,12;109,0;47,12;47,12;35,17;22,20;10,17;0,10;5,7;10,2;17,2;25,0;30,2;37,2;42,7;47,12" o:connectangles="0,0,0,0,0,0,0,0,0,0,0,0,0,0,0,0"/>
                  <o:lock v:ext="edit" verticies="t"/>
                </v:shape>
                <v:shape id="Freeform 7557" o:spid="_x0000_s1492" style="position:absolute;left:6563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EQfMQA&#10;AADcAAAADwAAAGRycy9kb3ducmV2LnhtbESPQWvCQBSE7wX/w/KE3upGsUGiq4hQKNgctBWvj+wz&#10;iWbfht01if/eLRR6HGbmG2a1GUwjOnK+tqxgOklAEBdW11wq+Pn+eFuA8AFZY2OZFDzIw2Y9ellh&#10;pm3PB+qOoRQRwj5DBVUIbSalLyoy6Ce2JY7exTqDIUpXSu2wj3DTyFmSpNJgzXGhwpZ2FRW3490o&#10;+NI3115n7747HfbnaZ/n8+BypV7Hw3YJItAQ/sN/7U+tYJ6m8HsmH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hEHzEAAAA3AAAAA8AAAAAAAAAAAAAAAAAmAIAAGRycy9k&#10;b3ducmV2LnhtbFBLBQYAAAAABAAEAPUAAACJAwAAAAA=&#10;" path="m,12l62,,,12xe" filled="f" strokecolor="#e77817" strokeweight="0">
                  <v:path arrowok="t" o:connecttype="custom" o:connectlocs="0,12;62,0;0,12" o:connectangles="0,0,0"/>
                </v:shape>
                <v:shape id="Freeform 7558" o:spid="_x0000_s1493" style="position:absolute;left:6516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dKcMA&#10;AADcAAAADwAAAGRycy9kb3ducmV2LnhtbESPQWvCQBSE7wX/w/KE3pqNpViJriJSIdeY0tDbI/tM&#10;otm3YXcb03/vCoUeh5n5htnsJtOLkZzvLCtYJCkI4trqjhsFn+XxZQXCB2SNvWVS8EsedtvZ0wYz&#10;bW9c0HgKjYgQ9hkqaEMYMil93ZJBn9iBOHpn6wyGKF0jtcNbhJtevqbpUhrsOC60ONChpfp6+jGR&#10;cvnoimP53a8qx9c8yK+xrIxSz/NpvwYRaAr/4b92rhW8Ld/hcSYe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ZdKcMAAADcAAAADwAAAAAAAAAAAAAAAACYAgAAZHJzL2Rv&#10;d25yZXYueG1sUEsFBgAAAAAEAAQA9QAAAIgDAAAAAA==&#10;" path="m47,12l35,17,22,20,10,17,,10,5,7,10,2r7,l25,r5,2l37,2r5,5l47,12xe" filled="f" strokecolor="#e77817" strokeweight="0">
                  <v:path arrowok="t" o:connecttype="custom" o:connectlocs="47,12;35,17;22,20;10,17;0,10;5,7;10,2;17,2;25,0;30,2;37,2;42,7;47,12" o:connectangles="0,0,0,0,0,0,0,0,0,0,0,0,0"/>
                </v:shape>
                <v:shape id="Freeform 7559" o:spid="_x0000_s1494" style="position:absolute;left:6543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6F8EA&#10;AADcAAAADwAAAGRycy9kb3ducmV2LnhtbERPz2vCMBS+D/Y/hDfwtqY6KaM2itsYFDxVp+dH8myL&#10;zUtpMtv+9+Yw2PHj+13sJtuJOw2+daxgmaQgiLUzLdcKfk7fr+8gfEA22DkmBTN52G2fnwrMjRu5&#10;ovsx1CKGsM9RQRNCn0vpdUMWfeJ64shd3WAxRDjU0gw4xnDbyVWaZtJiy7GhwZ4+G9K3469VUB6q&#10;aj5/XK56VV7eUv21D2U7KrV4mfYbEIGm8C/+c5dGwTqLa+OZe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DOhfBAAAA3AAAAA8AAAAAAAAAAAAAAAAAmAIAAGRycy9kb3du&#10;cmV2LnhtbFBLBQYAAAAABAAEAPUAAACGAwAAAAA=&#10;" path="m47,13l105,,47,13xm47,13l35,18,23,20,10,18,,10,5,8,10,3,18,r7,l30,r7,3l42,8r5,5xe" fillcolor="#f3be00" stroked="f">
                  <v:path arrowok="t" o:connecttype="custom" o:connectlocs="47,13;105,0;47,13;47,13;35,18;23,20;10,18;0,10;5,8;10,3;18,0;25,0;30,0;37,3;42,8;47,13" o:connectangles="0,0,0,0,0,0,0,0,0,0,0,0,0,0,0,0"/>
                  <o:lock v:ext="edit" verticies="t"/>
                </v:shape>
                <v:shape id="Freeform 7560" o:spid="_x0000_s1495" style="position:absolute;left:6590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XSMMA&#10;AADcAAAADwAAAGRycy9kb3ducmV2LnhtbESPT4vCMBTE74LfITxhb5oqi2g1yqIIXjz4F4/P5tnU&#10;bV5Kk63db79ZEDwOM/MbZr5sbSkaqn3hWMFwkIAgzpwuOFdwOm76ExA+IGssHZOCX/KwXHQ7c0y1&#10;e/KemkPIRYSwT1GBCaFKpfSZIYt+4Cri6N1dbTFEWedS1/iMcFvKUZKMpcWC44LBilaGsu/Dj1Vw&#10;9RPHu+0jvzmzbnan9V5fzkapj177NQMRqA3v8Ku91Qo+x1P4PxOP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gXSMMAAADcAAAADwAAAAAAAAAAAAAAAACYAgAAZHJzL2Rv&#10;d25yZXYueG1sUEsFBgAAAAAEAAQA9QAAAIgDAAAAAA==&#10;" path="m,13l58,,,13xe" filled="f" strokecolor="#e77817" strokeweight="0">
                  <v:path arrowok="t" o:connecttype="custom" o:connectlocs="0,13;58,0;0,13" o:connectangles="0,0,0"/>
                </v:shape>
                <v:shape id="Freeform 7561" o:spid="_x0000_s1496" style="position:absolute;left:6543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TgMMA&#10;AADcAAAADwAAAGRycy9kb3ducmV2LnhtbESPwWrDMAyG74O+g9Fgt9XZKG3J6pRRVui1TVnZTcRa&#10;kiWWg+2m2dtXh8GO4tf/Sd9mO7lejRRi69nAyzwDRVx523Jt4Fzun9egYkK22HsmA78UYVvMHjaY&#10;W3/jI42nVCuBcMzRQJPSkGsdq4YcxrkfiCX79sFhkjHU2ga8Cdz1+jXLltphy3KhwYF2DVXd6eqE&#10;8vPRHvflV7++BO4OSX+O5cUZ8/Q4vb+BSjSl/+W/9sEaWKzkfZEREd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ZTgMMAAADcAAAADwAAAAAAAAAAAAAAAACYAgAAZHJzL2Rv&#10;d25yZXYueG1sUEsFBgAAAAAEAAQA9QAAAIgDAAAAAA==&#10;" path="m47,13l35,18,23,20,10,18,,10,5,8,10,3,18,r7,l30,r7,3l42,8r5,5xe" filled="f" strokecolor="#e77817" strokeweight="0">
                  <v:path arrowok="t" o:connecttype="custom" o:connectlocs="47,13;35,18;23,20;10,18;0,10;5,8;10,3;18,0;25,0;30,0;37,3;42,8;47,13" o:connectangles="0,0,0,0,0,0,0,0,0,0,0,0,0"/>
                </v:shape>
                <v:shape id="Freeform 7562" o:spid="_x0000_s1497" style="position:absolute;left:6575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4AMUA&#10;AADcAAAADwAAAGRycy9kb3ducmV2LnhtbESPQWsCMRSE7wX/Q3iCt5q1SLWrUUSQWgQXtSDeHpvn&#10;7uLmZUmirv/eFAoeh5n5hpnOW1OLGzlfWVYw6CcgiHOrKy4U/B5W72MQPiBrrC2Tggd5mM86b1NM&#10;tb3zjm77UIgIYZ+igjKEJpXS5yUZ9H3bEEfvbJ3BEKUrpHZ4j3BTy48k+ZQGK44LJTa0LCm/7K9G&#10;wc92I222vbjH8Zzx1/fhtMpGJ6V63XYxARGoDa/wf3utFQxHA/g7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ngAxQAAANwAAAAPAAAAAAAAAAAAAAAAAJgCAABkcnMv&#10;ZG93bnJldi54bWxQSwUGAAAAAAQABAD1AAAAigMAAAAA&#10;" path="m48,20l105,,48,20xm48,20l35,28,23,30,10,28,,20,5,15r5,-2l18,10r7,l30,10r8,3l43,15r5,5xe" fillcolor="#f3be00" stroked="f">
                  <v:path arrowok="t" o:connecttype="custom" o:connectlocs="48,20;105,0;48,20;48,20;35,28;23,30;10,28;0,20;5,15;10,13;18,10;25,10;30,10;38,13;43,15;48,20" o:connectangles="0,0,0,0,0,0,0,0,0,0,0,0,0,0,0,0"/>
                  <o:lock v:ext="edit" verticies="t"/>
                </v:shape>
                <v:shape id="Freeform 7563" o:spid="_x0000_s1498" style="position:absolute;left:6623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F0YMUA&#10;AADcAAAADwAAAGRycy9kb3ducmV2LnhtbESPQWvCQBSE7wX/w/KE3upGKRqjq0hBEEWxsT309sg+&#10;s8Hs25Ddavrvu4LgcZiZb5j5srO1uFLrK8cKhoMEBHHhdMWlgq/T+i0F4QOyxtoxKfgjD8tF72WO&#10;mXY3/qRrHkoRIewzVGBCaDIpfWHIoh+4hjh6Z9daDFG2pdQt3iLc1nKUJGNpseK4YLChD0PFJf+1&#10;CqY/+2M6OU29KXmz2mK6Hh9230q99rvVDESgLjzDj/ZGK3ifjOB+Jh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XRgxQAAANwAAAAPAAAAAAAAAAAAAAAAAJgCAABkcnMv&#10;ZG93bnJldi54bWxQSwUGAAAAAAQABAD1AAAAigMAAAAA&#10;" path="m,20l57,,,20xe" filled="f" strokecolor="#e77817" strokeweight="0">
                  <v:path arrowok="t" o:connecttype="custom" o:connectlocs="0,20;57,0;0,20" o:connectangles="0,0,0"/>
                </v:shape>
                <v:shape id="Freeform 7564" o:spid="_x0000_s1499" style="position:absolute;left:6575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T8ccA&#10;AADcAAAADwAAAGRycy9kb3ducmV2LnhtbESPT0sDMRTE70K/Q3iF3mxWK1bXpkVKxfbQQ/+I9vbY&#10;PDfLbl7CJna3374RBI/DzPyGmS1624gztaFyrOBunIEgLpyuuFRwPLzdPoEIEVlj45gUXCjAYj64&#10;mWGuXcc7Ou9jKRKEQ44KTIw+lzIUhiyGsfPEyft2rcWYZFtK3WKX4LaR91n2KC1WnBYMeloaKur9&#10;j1Xg648v/gyrY71cvZvnU7fZ+uak1GjYv76AiNTH//Bfe60VPEwn8HsmH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zE/HHAAAA3AAAAA8AAAAAAAAAAAAAAAAAmAIAAGRy&#10;cy9kb3ducmV2LnhtbFBLBQYAAAAABAAEAPUAAACMAwAAAAA=&#10;" path="m48,10l35,18,23,20,10,18,,10,5,5,10,3,18,r7,l30,r8,3l43,5r5,5xe" filled="f" strokecolor="#e77817" strokeweight="0">
                  <v:path arrowok="t" o:connecttype="custom" o:connectlocs="48,10;35,18;23,20;10,18;0,10;5,5;10,3;18,0;25,0;30,0;38,3;43,5;48,10" o:connectangles="0,0,0,0,0,0,0,0,0,0,0,0,0"/>
                </v:shape>
                <v:shape id="Freeform 7565" o:spid="_x0000_s1500" style="position:absolute;left:6600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3JWcMA&#10;AADcAAAADwAAAGRycy9kb3ducmV2LnhtbESPQWsCMRSE7wX/Q3iCt5pVxMpqFBEW6sm6iuDtsXlu&#10;FpOXZZPq+u+bQqHHYWa+YVab3lnxoC40nhVMxhkI4srrhmsF51PxvgARIrJG65kUvCjAZj14W2Gu&#10;/ZOP9ChjLRKEQ44KTIxtLmWoDDkMY98SJ+/mO4cxya6WusNngjsrp1k2lw4bTgsGW9oZqu7lt1NQ&#10;XLL5vtwdXubriGSxLOThapUaDfvtEkSkPv6H/9qfWsHsYwa/Z9IR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3JWcMAAADcAAAADwAAAAAAAAAAAAAAAACYAgAAZHJzL2Rv&#10;d25yZXYueG1sUEsFBgAAAAAEAAQA9QAAAIgDAAAAAA==&#10;" path="m50,30l107,,50,30xm50,30l38,38,23,43r-10,l,38,5,33r5,-5l18,25r7,-2l33,23r7,l45,25r5,5xe" fillcolor="#f3be00" stroked="f">
                  <v:path arrowok="t" o:connecttype="custom" o:connectlocs="50,30;107,0;50,30;50,30;38,38;23,43;13,43;0,38;5,33;10,28;18,25;25,23;33,23;40,23;45,25;50,30" o:connectangles="0,0,0,0,0,0,0,0,0,0,0,0,0,0,0,0"/>
                  <o:lock v:ext="edit" verticies="t"/>
                </v:shape>
                <v:shape id="Freeform 7566" o:spid="_x0000_s1501" style="position:absolute;left:6650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3MlMIA&#10;AADcAAAADwAAAGRycy9kb3ducmV2LnhtbESP3YrCMBSE7xd8h3AE79a04lqpRhHLsnvrzwMcmmNb&#10;bU5CktXu228WBC+HmfmGWW8H04s7+dBZVpBPMxDEtdUdNwrOp8/3JYgQkTX2lknBLwXYbkZvayy1&#10;ffCB7sfYiAThUKKCNkZXShnqlgyGqXXEybtYbzAm6RupPT4S3PRylmULabDjtNCio31L9e34YxQs&#10;r75wWdV9NXkli8pgv7u5XKnJeNitQEQa4iv8bH9rBfPiA/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XcyUwgAAANwAAAAPAAAAAAAAAAAAAAAAAJgCAABkcnMvZG93&#10;bnJldi54bWxQSwUGAAAAAAQABAD1AAAAhwMAAAAA&#10;" path="m,30l57,,,30xe" filled="f" strokecolor="#e77817" strokeweight="0">
                  <v:path arrowok="t" o:connecttype="custom" o:connectlocs="0,30;57,0;0,30" o:connectangles="0,0,0"/>
                </v:shape>
                <v:shape id="Freeform 7567" o:spid="_x0000_s1502" style="position:absolute;left:6600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pY8QA&#10;AADcAAAADwAAAGRycy9kb3ducmV2LnhtbESPzWrDMBCE74W+g9hCb43cUhLHjRJCoaXklp9Lb4u1&#10;lpxYK2OptpunjwKBHIeZ+YZZrEbXiJ66UHtW8DrJQBCXXtdsFBz2Xy85iBCRNTaeScE/BVgtHx8W&#10;WGg/8Jb6XTQiQTgUqMDG2BZShtKSwzDxLXHyKt85jEl2RuoOhwR3jXzLsql0WHNasNjSp6XytPtz&#10;Cvzm+Ov6tTF5rGhf2e/5kJ/nSj0/jesPEJHGeA/f2j9awftsCtcz6Qj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6WPEAAAA3AAAAA8AAAAAAAAAAAAAAAAAmAIAAGRycy9k&#10;b3ducmV2LnhtbFBLBQYAAAAABAAEAPUAAACJAwAAAAA=&#10;" path="m50,7l38,15,23,20r-10,l,15,5,10,10,5,18,2,25,r8,l40,r5,2l50,7e" filled="f" strokecolor="#e77817" strokeweight="0">
                  <v:path arrowok="t" o:connecttype="custom" o:connectlocs="50,7;38,15;23,20;13,20;0,15;5,10;10,5;18,2;25,0;33,0;40,0;45,2;50,7" o:connectangles="0,0,0,0,0,0,0,0,0,0,0,0,0"/>
                </v:shape>
                <v:shape id="Freeform 7568" o:spid="_x0000_s1503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2J0sEA&#10;AADcAAAADwAAAGRycy9kb3ducmV2LnhtbESP3YrCMBSE7xd8h3AE79ZUKbZWo6gg6KU/D3Bojm2x&#10;OSlJ1Pr2RljYy2FmvmGW69604knON5YVTMYJCOLS6oYrBdfL/jcH4QOyxtYyKXiTh/Vq8LPEQtsX&#10;n+h5DpWIEPYFKqhD6AopfVmTQT+2HXH0btYZDFG6SmqHrwg3rZwmyUwabDgu1NjRrqbyfn4YBSeX&#10;57NrOm+3x+zmp+nuiMm+U2o07DcLEIH68B/+ax+0gjTL4HsmHgG5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idLBAAAA3AAAAA8AAAAAAAAAAAAAAAAAmAIAAGRycy9kb3du&#10;cmV2LnhtbFBLBQYAAAAABAAEAPUAAACGAwAAAAA=&#10;" path="m27,l24,13,19,23,9,33,,38,,28,5,15,14,5,27,xe" fillcolor="#f3be00" stroked="f">
                  <v:path arrowok="t" o:connecttype="custom" o:connectlocs="27,0;24,13;19,23;9,33;0,38;0,28;5,15;14,5;27,0" o:connectangles="0,0,0,0,0,0,0,0,0"/>
                </v:shape>
                <v:shape id="Freeform 7569" o:spid="_x0000_s1504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BMMMA&#10;AADcAAAADwAAAGRycy9kb3ducmV2LnhtbERPTWvCQBC9F/wPywheim5agobUVdpSwUMvJhHxNs1O&#10;k9DsbMiuSfrvu4eCx8f73u4n04qBetdYVvC0ikAQl1Y3XCko8sMyAeE8ssbWMin4JQf73exhi6m2&#10;I59oyHwlQgi7FBXU3neplK6syaBb2Y44cN+2N+gD7CupexxDuGnlcxStpcGGQ0ONHb3XVP5kN6PA&#10;Rx/x+S2/frlhKlweP34yXxKlFvPp9QWEp8nfxf/uo1YQb8LacCYc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eBMMMAAADcAAAADwAAAAAAAAAAAAAAAACYAgAAZHJzL2Rv&#10;d25yZXYueG1sUEsFBgAAAAAEAAQA9QAAAIgDAAAAAA==&#10;" path="m27,l24,13,19,23,9,33,,38,,28,5,15,14,5,27,xe" filled="f" strokecolor="#e77817" strokeweight="0">
                  <v:path arrowok="t" o:connecttype="custom" o:connectlocs="27,0;24,13;19,23;9,33;0,38;0,28;5,15;14,5;27,0" o:connectangles="0,0,0,0,0,0,0,0,0"/>
                </v:shape>
                <v:shape id="Freeform 7570" o:spid="_x0000_s1505" style="position:absolute;left:644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5zsUA&#10;AADcAAAADwAAAGRycy9kb3ducmV2LnhtbESPQWsCMRSE74L/ITyhN812kWq3RhFRUKRCbQ89PjbP&#10;zdLNy5JEXf+9EQoeh5n5hpktOtuIC/lQO1bwOspAEJdO11wp+PneDKcgQkTW2DgmBTcKsJj3ezMs&#10;tLvyF12OsRIJwqFABSbGtpAylIYshpFriZN3ct5iTNJXUnu8JrhtZJ5lb9JizWnBYEsrQ+Xf8WwV&#10;rH033R1OZufPv3u9brb57XOfK/Uy6JYfICJ18Rn+b2+1gvHkHR5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HnOxQAAANwAAAAPAAAAAAAAAAAAAAAAAJgCAABkcnMv&#10;ZG93bnJldi54bWxQSwUGAAAAAAQABAD1AAAAigMAAAAA&#10;" path="m30,37l27,50,22,60,12,70,,75,2,65,7,52,17,42,30,37xm30,37l74,,30,37xe" fillcolor="#f3be00" stroked="f">
                  <v:path arrowok="t" o:connecttype="custom" o:connectlocs="30,37;27,50;22,60;12,70;0,75;2,65;7,52;17,42;30,37;30,37;74,0;30,37" o:connectangles="0,0,0,0,0,0,0,0,0,0,0,0"/>
                  <o:lock v:ext="edit" verticies="t"/>
                </v:shape>
                <v:shape id="Freeform 7571" o:spid="_x0000_s1506" style="position:absolute;left:6449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YosMA&#10;AADcAAAADwAAAGRycy9kb3ducmV2LnhtbERPz2vCMBS+D/Y/hDfYbaarIqUaZQzEibvYbThvj+at&#10;LW1eShJt/e+Xg+Dx4/u9XI+mExdyvrGs4HWSgCAurW64UvD9tXnJQPiArLGzTAqu5GG9enxYYq7t&#10;wAe6FKESMYR9jgrqEPpcSl/WZNBPbE8cuT/rDIYIXSW1wyGGm06mSTKXBhuODTX29F5T2RZno+D3&#10;55y5NkxPezzycTvN0s/Dzij1/DS+LUAEGsNdfHN/aAWzLM6P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OYosMAAADcAAAADwAAAAAAAAAAAAAAAACYAgAAZHJzL2Rv&#10;d25yZXYueG1sUEsFBgAAAAAEAAQA9QAAAIgDAAAAAA==&#10;" path="m30,l27,13,22,23,12,33,,38,2,28,7,15,17,5,30,e" filled="f" strokecolor="#e77817" strokeweight="0">
                  <v:path arrowok="t" o:connecttype="custom" o:connectlocs="30,0;27,13;22,23;12,33;0,38;2,28;7,15;17,5;30,0" o:connectangles="0,0,0,0,0,0,0,0,0"/>
                </v:shape>
                <v:shape id="Freeform 7572" o:spid="_x0000_s1507" style="position:absolute;left:647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LZcUA&#10;AADcAAAADwAAAGRycy9kb3ducmV2LnhtbESPzWrDMBCE74G+g9hCL6WRXdo0OFFCCIT2lJLf82Jt&#10;bGNr5Uiq7bx9VSjkOMzMN8x8OZhGdOR8ZVlBOk5AEOdWV1woOB42L1MQPiBrbCyTght5WC4eRnPM&#10;tO15R90+FCJC2GeooAyhzaT0eUkG/di2xNG7WGcwROkKqR32EW4a+ZokE2mw4rhQYkvrkvJ6/2MU&#10;1OnpfLr1zfbz+8Ndiueuvr5vE6WeHofVDESgIdzD/+0vreBtms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8tlxQAAANwAAAAPAAAAAAAAAAAAAAAAAJgCAABkcnMv&#10;ZG93bnJldi54bWxQSwUGAAAAAAQABAD1AAAAigMAAAAA&#10;" path="m,37l44,,,37xe" filled="f" strokecolor="#e77817" strokeweight="0">
                  <v:path arrowok="t" o:connecttype="custom" o:connectlocs="0,37;44,0;0,37" o:connectangles="0,0,0"/>
                </v:shape>
                <v:shape id="Freeform 7573" o:spid="_x0000_s1508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PI8YA&#10;AADcAAAADwAAAGRycy9kb3ducmV2LnhtbESP0WrCQBRE3wv+w3IFX4rZVEobY1YpBa1oC9X2Ay7Z&#10;axKavRuyq65/7wpCH4eZOcMUi2BacaLeNZYVPCUpCOLS6oYrBb8/y3EGwnlkja1lUnAhB4v54KHA&#10;XNsz7+i095WIEHY5Kqi973IpXVmTQZfYjjh6B9sb9FH2ldQ9niPctHKSpi/SYMNxocaO3msq//ZH&#10;o2ATVh+Xz+/XxyZU07Dd0pdbLadKjYbhbQbCU/D/4Xt7rRU8ZxO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PPI8YAAADcAAAADwAAAAAAAAAAAAAAAACYAgAAZHJz&#10;L2Rvd25yZXYueG1sUEsFBgAAAAAEAAQA9QAAAIsDAAAAAA==&#10;" path="m25,r,12l20,25,10,32,,40,,27,5,17,15,7,25,xe" fillcolor="#f3be00" stroked="f">
                  <v:path arrowok="t" o:connecttype="custom" o:connectlocs="25,0;25,12;20,25;10,32;0,40;0,27;5,17;15,7;25,0" o:connectangles="0,0,0,0,0,0,0,0,0"/>
                </v:shape>
                <v:shape id="Freeform 7574" o:spid="_x0000_s1509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1ch8UA&#10;AADcAAAADwAAAGRycy9kb3ducmV2LnhtbESPS4sCMRCE7wv+h9DCXhbNuD6Q0SiiCF724OPgsZ30&#10;PJhJZ5hEjf/eLCzssaiqr6jlOphGPKhzlWUFo2ECgjizuuJCweW8H8xBOI+ssbFMCl7kYL3qfSwx&#10;1fbJR3qcfCEihF2KCkrv21RKl5Vk0A1tSxy93HYGfZRdIXWHzwg3jfxOkpk0WHFcKLGlbUlZfbob&#10;Bflsd/0K47w+3urpJPnRwU+LoNRnP2wWIDwF/x/+ax+0gsl8DL9n4hGQq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VyHxQAAANwAAAAPAAAAAAAAAAAAAAAAAJgCAABkcnMv&#10;ZG93bnJldi54bWxQSwUGAAAAAAQABAD1AAAAigMAAAAA&#10;" path="m25,r,12l20,25,10,32,,40,,27,5,17,15,7,25,e" filled="f" strokecolor="#e77817" strokeweight="0">
                  <v:path arrowok="t" o:connecttype="custom" o:connectlocs="25,0;25,12;20,25;10,32;0,40;0,27;5,17;15,7;25,0" o:connectangles="0,0,0,0,0,0,0,0,0"/>
                </v:shape>
                <v:shape id="Freeform 7575" o:spid="_x0000_s1510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tusYA&#10;AADcAAAADwAAAGRycy9kb3ducmV2LnhtbESPQUsDMRSE70L/Q3gFbzZru5SybVqkUCvqxa7g9bF5&#10;u9l287ImsV399UYoeBxm5htmtRlsJ87kQ+tYwf0kA0FcOd1yo+C93N0tQISIrLFzTAq+KcBmPbpZ&#10;YaHdhd/ofIiNSBAOBSowMfaFlKEyZDFMXE+cvNp5izFJ30jt8ZLgtpPTLJtLiy2nBYM9bQ1Vp8OX&#10;VfBYT7Oy3P/k5mNWv36++GN8ro9K3Y6HhyWISEP8D1/bT1pBvsjh70w6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NtusYAAADcAAAADwAAAAAAAAAAAAAAAACYAgAAZHJz&#10;L2Rvd25yZXYueG1sUEsFBgAAAAAEAAQA9QAAAIsDAAAAAA==&#10;" path="m,40l42,,,40xe" fillcolor="#f3be00" stroked="f">
                  <v:path arrowok="t" o:connecttype="custom" o:connectlocs="0,40;42,0;0,40" o:connectangles="0,0,0"/>
                </v:shape>
                <v:shape id="Freeform 7576" o:spid="_x0000_s1511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mZsUA&#10;AADcAAAADwAAAGRycy9kb3ducmV2LnhtbESPQWvCQBSE74L/YXmF3nRTW0VS1yC2hd6KWkqPj+wz&#10;G5N9m2bXGPvrXUHwOMzMN8wi620tOmp96VjB0zgBQZw7XXKh4Hv3MZqD8AFZY+2YFJzJQ7YcDhaY&#10;anfiDXXbUIgIYZ+iAhNCk0rpc0MW/dg1xNHbu9ZiiLItpG7xFOG2lpMkmUmLJccFgw2tDeXV9mgV&#10;5OdN1YT3P/O7fn7rfuj4/7XCg1KPD/3qFUSgPtzDt/anVvAyn8L1TD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WiZmxQAAANwAAAAPAAAAAAAAAAAAAAAAAJgCAABkcnMv&#10;ZG93bnJldi54bWxQSwUGAAAAAAQABAD1AAAAigMAAAAA&#10;" path="m,40l42,,,40xe" filled="f" strokecolor="#e77817" strokeweight="0">
                  <v:path arrowok="t" o:connecttype="custom" o:connectlocs="0,40;42,0;0,40" o:connectangles="0,0,0"/>
                </v:shape>
                <v:shape id="Freeform 7577" o:spid="_x0000_s1512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jJIMYA&#10;AADcAAAADwAAAGRycy9kb3ducmV2LnhtbESP3WrCQBSE74W+w3IKvRGzsYiNaVYpgj9oC9X2AQ7Z&#10;0yQ0ezZkV13fvlsQvBxm5humWATTijP1rrGsYJykIIhLqxuuFHx/rUYZCOeRNbaWScGVHCzmD4MC&#10;c20vfKDz0VciQtjlqKD2vsuldGVNBl1iO+Lo/djeoI+yr6Tu8RLhppXPaTqVBhuOCzV2tKyp/D2e&#10;jIJdWG+u758vwyZUs7Df04dbr2ZKPT2Gt1cQnoK/h2/trVYwyab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jJIMYAAADcAAAADwAAAAAAAAAAAAAAAACYAgAAZHJz&#10;L2Rvd25yZXYueG1sUEsFBgAAAAAEAAQA9QAAAIsDAAAAAA==&#10;" path="m25,l22,12,17,25r-7,7l,40,,30,5,17,12,7,25,xe" fillcolor="#f3be00" stroked="f">
                  <v:path arrowok="t" o:connecttype="custom" o:connectlocs="25,0;22,12;17,25;10,32;0,40;0,30;5,17;12,7;25,0" o:connectangles="0,0,0,0,0,0,0,0,0"/>
                </v:shape>
                <v:shape id="Freeform 7578" o:spid="_x0000_s1513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8sgMQA&#10;AADcAAAADwAAAGRycy9kb3ducmV2LnhtbESPT4vCMBTE74LfITzB25oqSy3VKLKLrCfBP0iPz+bZ&#10;FpuX0kTt7qc3woLHYWZ+w8yXnanFnVpXWVYwHkUgiHOrKy4UHA/rjwSE88gaa8uk4JccLBf93hxT&#10;bR+8o/veFyJA2KWooPS+SaV0eUkG3cg2xMG72NagD7ItpG7xEeCmlpMoiqXBisNCiQ19lZRf9zej&#10;IMrs9zZe/02Nzpw9/ZxXySUulBoOutUMhKfOv8P/7Y1W8JlM4X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PLIDEAAAA3AAAAA8AAAAAAAAAAAAAAAAAmAIAAGRycy9k&#10;b3ducmV2LnhtbFBLBQYAAAAABAAEAPUAAACJAwAAAAA=&#10;" path="m25,l22,12,17,25r-7,7l,40,,30,5,17,12,7,25,xe" filled="f" strokecolor="#e77817" strokeweight="0">
                  <v:path arrowok="t" o:connecttype="custom" o:connectlocs="25,0;22,12;17,25;10,32;0,40;0,30;5,17;12,7;25,0" o:connectangles="0,0,0,0,0,0,0,0,0"/>
                </v:shape>
                <v:shape id="Freeform 7579" o:spid="_x0000_s1514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ftsIA&#10;AADcAAAADwAAAGRycy9kb3ducmV2LnhtbERPXWvCMBR9H/gfwhX2NlNlTKnGUgRRNgbaDX29NNe2&#10;mNyUJGr375eHwR4P53tVDNaIO/nQOVYwnWQgiGunO24UfH9tXxYgQkTWaByTgh8KUKxHTyvMtXvw&#10;ke5VbEQK4ZCjgjbGPpcy1C1ZDBPXEyfu4rzFmKBvpPb4SOHWyFmWvUmLHaeGFnvatFRfq5tVsD3P&#10;o7bvlTkdup353JTzgz9+KPU8HsoliEhD/Bf/ufdawesi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+x+2wgAAANwAAAAPAAAAAAAAAAAAAAAAAJgCAABkcnMvZG93&#10;bnJldi54bWxQSwUGAAAAAAQABAD1AAAAhwMAAAAA&#10;" path="m,40l37,,,40xe" fillcolor="#f3be00" stroked="f">
                  <v:path arrowok="t" o:connecttype="custom" o:connectlocs="0,40;37,0;0,40" o:connectangles="0,0,0"/>
                </v:shape>
                <v:shape id="Freeform 7580" o:spid="_x0000_s1515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peMYA&#10;AADcAAAADwAAAGRycy9kb3ducmV2LnhtbESPT2vCQBTE74V+h+UJvdWNUkoaXUVEodhDqfUP3h7Z&#10;ZxKbfRt2t0n67V1B6HGYmd8w03lvatGS85VlBaNhAoI4t7riQsHue/2cgvABWWNtmRT8kYf57PFh&#10;ipm2HX9Ruw2FiBD2GSooQ2gyKX1ekkE/tA1x9M7WGQxRukJqh12Em1qOk+RVGqw4LpTY0LKk/Gf7&#10;axRs3Or40Xe4qS5p+7nk7rA/rQ9KPQ36xQREoD78h+/td63gJX2D25l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PpeMYAAADcAAAADwAAAAAAAAAAAAAAAACYAgAAZHJz&#10;L2Rvd25yZXYueG1sUEsFBgAAAAAEAAQA9QAAAIsDAAAAAA==&#10;" path="m,40l37,,,40xe" filled="f" strokecolor="#e77817" strokeweight="0">
                  <v:path arrowok="t" o:connecttype="custom" o:connectlocs="0,40;37,0;0,40" o:connectangles="0,0,0"/>
                </v:shape>
                <v:shape id="Freeform 7581" o:spid="_x0000_s1516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QfMMA&#10;AADcAAAADwAAAGRycy9kb3ducmV2LnhtbERPz2vCMBS+D/wfwhN2m2mHyFaNIkLn5mEw9eLt0Tzb&#10;avNSk6yt/705DHb8+H4vVoNpREfO15YVpJMEBHFhdc2lguMhf3kD4QOyxsYyKbiTh9Vy9LTATNue&#10;f6jbh1LEEPYZKqhCaDMpfVGRQT+xLXHkztYZDBG6UmqHfQw3jXxNkpk0WHNsqLClTUXFdf9rFBTr&#10;73x7yy/p7Rp4aNKv0+7DnJR6Hg/rOYhAQ/gX/7k/tYLpe5wfz8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AQfMMAAADcAAAADwAAAAAAAAAAAAAAAACYAgAAZHJzL2Rv&#10;d25yZXYueG1sUEsFBgAAAAAEAAQA9QAAAIgDAAAAAA==&#10;" path="m22,r,12l19,25,12,35,2,42,,30,5,17,12,7,22,xe" fillcolor="#f3be00" stroked="f">
                  <v:path arrowok="t" o:connecttype="custom" o:connectlocs="22,0;22,12;19,25;12,35;2,42;0,30;5,17;12,7;22,0" o:connectangles="0,0,0,0,0,0,0,0,0"/>
                </v:shape>
                <v:shape id="Freeform 7582" o:spid="_x0000_s1517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P98QA&#10;AADcAAAADwAAAGRycy9kb3ducmV2LnhtbESP0WrCQBRE3wX/YbmCb7qJFLWpq6hF6EspRj/gkr1m&#10;g9m7Ibua6Nd3hUIfh5k5w6w2va3FnVpfOVaQThMQxIXTFZcKzqfDZAnCB2SNtWNS8CAPm/VwsMJM&#10;u46PdM9DKSKEfYYKTAhNJqUvDFn0U9cQR+/iWoshyraUusUuwm0tZ0kylxYrjgsGG9obKq75zSqw&#10;t6fJufv8SZ8n+y2Ph0W13C2UGo/67QeIQH34D/+1v7SCt/cUXm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1z/fEAAAA3AAAAA8AAAAAAAAAAAAAAAAAmAIAAGRycy9k&#10;b3ducmV2LnhtbFBLBQYAAAAABAAEAPUAAACJAwAAAAA=&#10;" path="m22,r,12l19,25,12,35,2,42,,30,5,17,12,7,22,e" filled="f" strokecolor="#e77817" strokeweight="0">
                  <v:path arrowok="t" o:connecttype="custom" o:connectlocs="22,0;22,12;19,25;12,35;2,42;0,30;5,17;12,7;22,0" o:connectangles="0,0,0,0,0,0,0,0,0"/>
                </v:shape>
                <v:shape id="Freeform 7583" o:spid="_x0000_s1518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k6cMA&#10;AADcAAAADwAAAGRycy9kb3ducmV2LnhtbESP3YrCMBSE74V9h3CEvRFN/XerURZFVPZqqw9waM62&#10;dZuT0kStb28EwcthvplhFqvGlOJKtSssK+j3IhDEqdUFZwpOx213BsJ5ZI2lZVJwJwer5UdrgbG2&#10;N/6la+IzEUrYxagg976KpXRpTgZdz1bEwfuztUEfZJ1JXeMtlJtSDqJoIg0WHBZyrGidU/qfXIyC&#10;oT/vksB15Hl4+Jkm4/6u2JRKfbab7zkIT41/w6/0XisYfQ3geSYc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Pk6cMAAADcAAAADwAAAAAAAAAAAAAAAACYAgAAZHJzL2Rv&#10;d25yZXYueG1sUEsFBgAAAAAEAAQA9QAAAIgDAAAAAA==&#10;" path="m,45l37,,,45xe" fillcolor="#f3be00" stroked="f">
                  <v:path arrowok="t" o:connecttype="custom" o:connectlocs="0,45;37,0;0,45" o:connectangles="0,0,0"/>
                </v:shape>
                <v:shape id="Freeform 7584" o:spid="_x0000_s1519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jrMQA&#10;AADcAAAADwAAAGRycy9kb3ducmV2LnhtbESPQWvCQBSE7wX/w/IEL0U3aiiauoooQq7VWvH2yD6T&#10;pdm3IbvG+O+7hUKPw8x8w6w2va1FR603jhVMJwkI4sJpw6WCz9NhvADhA7LG2jEpeJKHzXrwssJM&#10;uwd/UHcMpYgQ9hkqqEJoMil9UZFFP3ENcfRurrUYomxLqVt8RLit5SxJ3qRFw3GhwoZ2FRXfx7tV&#10;cL2dbGLOy9R2r/m5qPf55cukSo2G/fYdRKA+/If/2rlWkC7n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146zEAAAA3AAAAA8AAAAAAAAAAAAAAAAAmAIAAGRycy9k&#10;b3ducmV2LnhtbFBLBQYAAAAABAAEAPUAAACJAwAAAAA=&#10;" path="m,45l37,,,45xe" filled="f" strokecolor="#e77817" strokeweight="0">
                  <v:path arrowok="t" o:connecttype="custom" o:connectlocs="0,45;37,0;0,45" o:connectangles="0,0,0"/>
                </v:shape>
                <v:shape id="Freeform 7585" o:spid="_x0000_s1520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6YvcUA&#10;AADcAAAADwAAAGRycy9kb3ducmV2LnhtbESPQWvCQBSE7wX/w/KEXopuLCHE6CpSEQqlB20PHh/Z&#10;ZxLMvg3ZVxP767uFQo/DzHzDrLeja9WN+tB4NrCYJ6CIS28brgx8fhxmOaggyBZbz2TgTgG2m8nD&#10;GgvrBz7S7SSVihAOBRqoRbpC61DW5DDMfUccvYvvHUqUfaVtj0OEu1Y/J0mmHTYcF2rs6KWm8nr6&#10;cgau2dsgxydZ7PV7e//OfH5OKTfmcTruVqCERvkP/7VfrYF0mcLvmXgE9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3pi9xQAAANwAAAAPAAAAAAAAAAAAAAAAAJgCAABkcnMv&#10;ZG93bnJldi54bWxQSwUGAAAAAAQABAD1AAAAigMAAAAA&#10;" path="m22,r,15l17,25,12,35,2,43,,33,5,20,12,8,22,xe" fillcolor="#f3be00" stroked="f">
                  <v:path arrowok="t" o:connecttype="custom" o:connectlocs="22,0;22,15;17,25;12,35;2,43;0,33;5,20;12,8;22,0" o:connectangles="0,0,0,0,0,0,0,0,0"/>
                </v:shape>
                <v:shape id="Freeform 7586" o:spid="_x0000_s1521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vFcMA&#10;AADcAAAADwAAAGRycy9kb3ducmV2LnhtbESPQYvCMBSE7wv+h/CEva2p4kqtRpGisAcva/sDHs2z&#10;rTYvtYm1/nuzsOBxmJlvmPV2MI3oqXO1ZQXTSQSCuLC65lJBnh2+YhDOI2tsLJOCJznYbkYfa0y0&#10;ffAv9SdfigBhl6CCyvs2kdIVFRl0E9sSB+9sO4M+yK6UusNHgJtGzqJoIQ3WHBYqbCmtqLie7kaB&#10;u+XpHmOfZibP72c6xpdn75T6HA+7FQhPg3+H/9s/WsF8+Q1/Z8IR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8vFcMAAADcAAAADwAAAAAAAAAAAAAAAACYAgAAZHJzL2Rv&#10;d25yZXYueG1sUEsFBgAAAAAEAAQA9QAAAIgDAAAAAA==&#10;" path="m22,r,15l17,25,12,35,2,43,,33,5,20,12,8,22,e" filled="f" strokecolor="#e77817" strokeweight="0">
                  <v:path arrowok="t" o:connecttype="custom" o:connectlocs="22,0;22,15;17,25;12,35;2,43;0,33;5,20;12,8;22,0" o:connectangles="0,0,0,0,0,0,0,0,0"/>
                </v:shape>
                <v:shape id="Freeform 7587" o:spid="_x0000_s1522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ABcYA&#10;AADcAAAADwAAAGRycy9kb3ducmV2LnhtbESPQWvCQBSE70L/w/IK3symRkSjq7SCxUsPaikeH7vP&#10;JG32bZrdxrS/3i0IHoeZ+YZZrntbi45aXzlW8JSkIIi1MxUXCt6P29EMhA/IBmvHpOCXPKxXD4Ml&#10;5sZdeE/dIRQiQtjnqKAMocml9Lokiz5xDXH0zq61GKJsC2lavES4reU4TafSYsVxocSGNiXpr8OP&#10;VfCmm9mr7D7/io8sezl96zrT461Sw8f+eQEiUB/u4Vt7ZxRM5lP4P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HABcYAAADcAAAADwAAAAAAAAAAAAAAAACYAgAAZHJz&#10;L2Rvd25yZXYueG1sUEsFBgAAAAAEAAQA9QAAAIsDAAAAAA==&#10;" path="m,44l38,,,44xe" fillcolor="#f3be00" stroked="f">
                  <v:path arrowok="t" o:connecttype="custom" o:connectlocs="0,44;38,0;0,44" o:connectangles="0,0,0"/>
                </v:shape>
                <v:shape id="Freeform 7588" o:spid="_x0000_s1523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5zI8YA&#10;AADcAAAADwAAAGRycy9kb3ducmV2LnhtbESP3WoCMRSE74W+QziF3ohmleLPahQRhSIF6SqCd4fN&#10;cXdxc7JuUo1v3xQKvRxm5htmvgymFndqXWVZwaCfgCDOra64UHA8bHsTEM4ja6wtk4InOVguXjpz&#10;TLV98BfdM1+ICGGXooLS+yaV0uUlGXR92xBH72Jbgz7KtpC6xUeEm1oOk2QkDVYcF0psaF1Sfs2+&#10;jYLxebjrdvX+drhSFk56lXxuw0apt9ewmoHwFPx/+K/9oRW8T8f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5zI8YAAADcAAAADwAAAAAAAAAAAAAAAACYAgAAZHJz&#10;L2Rvd25yZXYueG1sUEsFBgAAAAAEAAQA9QAAAIsDAAAAAA==&#10;" path="m,44l38,,,44xe" filled="f" strokecolor="#e77817" strokeweight="0">
                  <v:path arrowok="t" o:connecttype="custom" o:connectlocs="0,44;38,0;0,44" o:connectangles="0,0,0"/>
                </v:shape>
                <v:shape id="Freeform 7589" o:spid="_x0000_s1524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7Bb0A&#10;AADcAAAADwAAAGRycy9kb3ducmV2LnhtbERPSwrCMBDdC94hjOBOU0VEq1FEEEQQ/C26HJqxrTaT&#10;0sRab28WgsvH+y/XrSlFQ7UrLCsYDSMQxKnVBWcKbtfdYAbCeWSNpWVS8CEH61W3s8RY2zefqbn4&#10;TIQQdjEqyL2vYildmpNBN7QVceDutjboA6wzqWt8h3BTynEUTaXBgkNDjhVtc0qfl5dRcDjK++OV&#10;nPQWb6OmGvtDlCSoVL/XbhYgPLX+L/6591rBZB7WhjPhCM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sD7Bb0AAADcAAAADwAAAAAAAAAAAAAAAACYAgAAZHJzL2Rvd25yZXYu&#10;eG1sUEsFBgAAAAAEAAQA9QAAAIIDAAAAAA==&#10;" path="m25,r2,7l27,12r,7l25,24,15,34,,39,,29,5,17,15,7,25,xe" fillcolor="#f3be00" stroked="f">
                  <v:path arrowok="t" o:connecttype="custom" o:connectlocs="25,0;27,7;27,12;27,19;25,24;15,34;0,39;0,29;5,17;15,7;25,0" o:connectangles="0,0,0,0,0,0,0,0,0,0,0"/>
                </v:shape>
                <v:shape id="Freeform 7590" o:spid="_x0000_s1525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FzWMcA&#10;AADcAAAADwAAAGRycy9kb3ducmV2LnhtbESPT2vCQBTE74V+h+UVvNVNShGNrqG28c9BUqqFXh/Z&#10;1yQ0+zbNrhq/vSsIHoeZ+Q0zS3vTiCN1rrasIB5GIIgLq2suFXzvl89jEM4ja2wsk4IzOUjnjw8z&#10;TLQ98Rcdd74UAcIuQQWV920ipSsqMuiGtiUO3q/tDPogu1LqDk8Bbhr5EkUjabDmsFBhS+8VFX+7&#10;g1HwuVjgT/aRZ3H+n6/WWbnNaz1WavDUv01BeOr9PXxrb7SC18kErmfC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hc1jHAAAA3AAAAA8AAAAAAAAAAAAAAAAAmAIAAGRy&#10;cy9kb3ducmV2LnhtbFBLBQYAAAAABAAEAPUAAACMAwAAAAA=&#10;" path="m25,r2,7l27,12r,7l25,24,15,34,,39,,29,5,17,15,7,25,e" filled="f" strokecolor="#e77817" strokeweight="0">
                  <v:path arrowok="t" o:connecttype="custom" o:connectlocs="25,0;27,7;27,12;27,19;25,24;15,34;0,39;0,29;5,17;15,7;25,0" o:connectangles="0,0,0,0,0,0,0,0,0,0,0"/>
                </v:shape>
                <v:shape id="Freeform 7591" o:spid="_x0000_s1526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Ll3MMA&#10;AADcAAAADwAAAGRycy9kb3ducmV2LnhtbERPy2rCQBTdC/7DcIVupM5Eaimpo4hSSMGND6rLS+aa&#10;hGbuhMw0Sf/eWQguD+e9XA+2Fh21vnKsIZkpEMS5MxUXGs6nr9cPED4gG6wdk4Z/8rBejUdLTI3r&#10;+UDdMRQihrBPUUMZQpNK6fOSLPqZa4gjd3OtxRBhW0jTYh/DbS3nSr1LixXHhhIb2paU/x7/rIa+&#10;UbdpMn+77n/O2a67ZP57l+Rav0yGzSeIQEN4ih/uzGhYqDg/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Ll3MMAAADcAAAADwAAAAAAAAAAAAAAAACYAgAAZHJzL2Rv&#10;d25yZXYueG1sUEsFBgAAAAAEAAQA9QAAAIgDAAAAAA==&#10;" path="m,48l42,,,48xe" fillcolor="#f3be00" stroked="f">
                  <v:path arrowok="t" o:connecttype="custom" o:connectlocs="0,48;42,0;0,48" o:connectangles="0,0,0"/>
                </v:shape>
                <v:shape id="Freeform 7592" o:spid="_x0000_s1527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c2dcQA&#10;AADcAAAADwAAAGRycy9kb3ducmV2LnhtbESPS2sCQRCE74H8h6EDucUZAz7YOEoIEQS9+Dh47Oy0&#10;u4M7PctOq5t/7wQCHouq+oqaLfrQqCt1yUe2MBwYUMRldJ4rC4f98m0KKgmywyYyWfilBIv589MM&#10;CxdvvKXrTiqVIZwKtFCLtIXWqawpYBrEljh7p9gFlCy7SrsObxkeGv1uzFgH9JwXamzpq6byvLsE&#10;C5PzMpwm3z/TYzz4jVkfRfzFWfv60n9+gBLq5RH+b6+chZEZwt+ZfAT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XNnXEAAAA3AAAAA8AAAAAAAAAAAAAAAAAmAIAAGRycy9k&#10;b3ducmV2LnhtbFBLBQYAAAAABAAEAPUAAACJAwAAAAA=&#10;" path="m,48l42,,,48xe" filled="f" strokecolor="#e77817" strokeweight="0">
                  <v:path arrowok="t" o:connecttype="custom" o:connectlocs="0,48;42,0;0,48" o:connectangles="0,0,0"/>
                </v:shape>
                <v:shape id="Freeform 7593" o:spid="_x0000_s1528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AMfsUA&#10;AADcAAAADwAAAGRycy9kb3ducmV2LnhtbESPS2vCQBSF90L/w3AL7uokVqukGaUUBIUW62Pj7jZz&#10;mwQzd4bMGNN/3xEKLg/n8XHyZW8a0VHra8sK0lECgriwuuZSwfGwepqD8AFZY2OZFPySh+XiYZBj&#10;pu2Vd9TtQyniCPsMFVQhuExKX1Rk0I+sI47ej20NhijbUuoWr3HcNHKcJC/SYM2RUKGj94qK8/5i&#10;Ivdz0j3P3GZ70uePzhW0Wn99p0oNH/u3VxCB+nAP/7fXWsE0GcPt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4Ax+xQAAANwAAAAPAAAAAAAAAAAAAAAAAJgCAABkcnMv&#10;ZG93bnJldi54bWxQSwUGAAAAAAQABAD1AAAAigMAAAAA&#10;" path="m35,37l84,,35,37r,l35,37,30,50,22,60,12,67,,72,,67,2,62,5,55r5,-5l15,45r7,-5l27,37r8,xe" fillcolor="#f3be00" stroked="f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7594" o:spid="_x0000_s1529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jwMUA&#10;AADcAAAADwAAAGRycy9kb3ducmV2LnhtbESPQWsCMRSE74X+h/AKXoomrVV0NUopKPZi6erF2yN5&#10;7i5uXpZN1PXfG6HQ4zAz3zDzZedqcaE2VJ41vA0UCGLjbcWFhv1u1Z+ACBHZYu2ZNNwowHLx/DTH&#10;zPor/9Ilj4VIEA4ZaihjbDIpgynJYRj4hjh5R986jEm2hbQtXhPc1fJdqbF0WHFaKLGhr5LMKT87&#10;Deuf0e6g8Dyc0kfux8W32b6ujNa9l+5zBiJSF//Df+2N1TBSQ3icS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qPAxQAAANwAAAAPAAAAAAAAAAAAAAAAAJgCAABkcnMv&#10;ZG93bnJldi54bWxQSwUGAAAAAAQABAD1AAAAigMAAAAA&#10;" path="m35,37l84,,35,37r,l35,37,30,50,22,60,12,67,,72,,67,2,62,5,55r5,-5l15,45r7,-5l27,37r8,e" filled="f" strokecolor="#e77817" strokeweight="0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7595" o:spid="_x0000_s1530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ZWbcQA&#10;AADcAAAADwAAAGRycy9kb3ducmV2LnhtbESPQWvCQBSE70L/w/IK3nTTYq1EVylFxVttLNTjI/ua&#10;hGbfhuyLif++WxA8DjPzDbPaDK5WF2pD5dnA0zQBRZx7W3Fh4Ou0myxABUG2WHsmA1cKsFk/jFaY&#10;Wt/zJ10yKVSEcEjRQCnSpFqHvCSHYeob4uj9+NahRNkW2rbYR7ir9XOSzLXDiuNCiQ29l5T/Zp0z&#10;UJ8OvL9+9P3iKH6Q3bb7Pr92xowfh7clKKFB7uFb+2ANvCQz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WVm3EAAAA3AAAAA8AAAAAAAAAAAAAAAAAmAIAAGRycy9k&#10;b3ducmV2LnhtbFBLBQYAAAAABAAEAPUAAACJAwAAAAA=&#10;" path="m35,38l80,,35,38r,l35,38,30,50,22,60r-9,8l,75,,68,3,63,5,58r5,-8l15,45r7,-2l27,40r8,-2xe" fillcolor="#f3be00" stroked="f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7596" o:spid="_x0000_s1531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uVMQA&#10;AADcAAAADwAAAGRycy9kb3ducmV2LnhtbESP0WrCQBRE3wv+w3IF3+puxBSJrqJiwZciVT/gmr0m&#10;0ezdkN3G+PduodDHYWbOMItVb2vRUesrxxqSsQJBnDtTcaHhfPp8n4HwAdlg7Zg0PMnDajl4W2Bm&#10;3IO/qTuGQkQI+ww1lCE0mZQ+L8miH7uGOHpX11oMUbaFNC0+ItzWcqLUh7RYcVwosaFtSfn9+GM1&#10;TLvE8UU909u2OO/WX5tDsqsPWo+G/XoOIlAf/sN/7b3RkKoUfs/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3LlTEAAAA3AAAAA8AAAAAAAAAAAAAAAAAmAIAAGRycy9k&#10;b3ducmV2LnhtbFBLBQYAAAAABAAEAPUAAACJAwAAAAA=&#10;" path="m35,38l80,,35,38r,l35,38,30,50,22,60r-9,8l,75,,68,3,63,5,58r5,-8l15,45r7,-2l27,40r8,-2e" filled="f" strokecolor="#e77817" strokeweight="0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7597" o:spid="_x0000_s1532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Oa78MA&#10;AADcAAAADwAAAGRycy9kb3ducmV2LnhtbESPwWrDMBBE74X8g9hAb7WUQt3gWgklJeCDL3XyAYu1&#10;sU2tlWopjvP3VaHQ4zAzb5hyv9hRzDSFwbGGTaZAELfODNxpOJ+OT1sQISIbHB2ThjsF2O9WDyUW&#10;xt34k+YmdiJBOBSooY/RF1KGtieLIXOeOHkXN1mMSU6dNBPeEtyO8lmpXFocOC306OnQU/vVXK2G&#10;MG9el2/VycrbWOdV++Hz+qT143p5fwMRaYn/4b92ZTS8qBx+z6Qj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Oa78MAAADcAAAADwAAAAAAAAAAAAAAAACYAgAAZHJzL2Rv&#10;d25yZXYueG1sUEsFBgAAAAAEAAQA9QAAAIgDAAAAAA==&#10;" path="m,37l42,,,37xe" fillcolor="#f3be00" stroked="f">
                  <v:path arrowok="t" o:connecttype="custom" o:connectlocs="0,37;42,0;0,37" o:connectangles="0,0,0"/>
                </v:shape>
                <v:shape id="Freeform 7598" o:spid="_x0000_s1533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9vcYA&#10;AADcAAAADwAAAGRycy9kb3ducmV2LnhtbESPQWvCQBSE74X+h+UJvTUbpZqSukqxFEJ6MkqKt9fs&#10;Mwlm34bsqum/7xYEj8PMfMMs16PpxIUG11pWMI1iEMSV1S3XCva7z+dXEM4ja+wsk4JfcrBePT4s&#10;MdX2ylu6FL4WAcIuRQWN930qpasaMugi2xMH72gHgz7IoZZ6wGuAm07O4nghDbYcFhrsadNQdSrO&#10;RsHxJ0++D5lffNTV6eXrQGWbZ6VST5Px/Q2Ep9Hfw7d2phXM4wT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M9vcYAAADcAAAADwAAAAAAAAAAAAAAAACYAgAAZHJz&#10;L2Rvd25yZXYueG1sUEsFBgAAAAAEAAQA9QAAAIsDAAAAAA==&#10;" path="m,37l42,,,37xe" filled="f" strokecolor="#e77817" strokeweight="0">
                  <v:path arrowok="t" o:connecttype="custom" o:connectlocs="0,37;42,0;0,37" o:connectangles="0,0,0"/>
                </v:shape>
                <v:shape id="Freeform 7599" o:spid="_x0000_s1534" style="position:absolute;left:6431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QiXb0A&#10;AADcAAAADwAAAGRycy9kb3ducmV2LnhtbERPy4rCMBTdC/5DuMLsNFEYKdUoIsi49AWzvdNcm2Jz&#10;U5uMtn9vFoLLw3kv152rxYPaUHnWMJ0oEMSFNxWXGi7n3TgDESKywdozaegpwHo1HCwxN/7JR3qc&#10;YilSCIccNdgYm1zKUFhyGCa+IU7c1bcOY4JtKU2LzxTuajlTai4dVpwaLDa0tVTcTv9OQ1lnf/fe&#10;GINze+hnmfxllf1o/TXqNgsQkbr4Eb/de6PhW6W16Uw6AnL1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0QiXb0AAADcAAAADwAAAAAAAAAAAAAAAACYAgAAZHJzL2Rvd25yZXYu&#10;eG1sUEsFBgAAAAAEAAQA9QAAAIIDAAAAAA==&#10;" path="m48,22l105,,48,22xm48,22l35,30,23,32,13,30,,25,5,20r5,-3l18,15r5,-3l30,12r8,3l43,17r5,5xe" fillcolor="#f3be00" stroked="f">
                  <v:path arrowok="t" o:connecttype="custom" o:connectlocs="48,22;105,0;48,22;48,22;35,30;23,32;13,30;0,25;5,20;10,17;18,15;23,12;30,12;38,15;43,17;48,22" o:connectangles="0,0,0,0,0,0,0,0,0,0,0,0,0,0,0,0"/>
                  <o:lock v:ext="edit" verticies="t"/>
                </v:shape>
                <v:shape id="Freeform 7600" o:spid="_x0000_s1535" style="position:absolute;left:6479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79vsUA&#10;AADcAAAADwAAAGRycy9kb3ducmV2LnhtbESPQWsCMRSE74L/IbyCN81Waalbo7SF0oog1G3F42Pz&#10;ulncvCxJuq7/3ggFj8PMfMMsVr1tREc+1I4V3E8yEMSl0zVXCr6L9/ETiBCRNTaOScGZAqyWw8EC&#10;c+1O/EXdLlYiQTjkqMDE2OZShtKQxTBxLXHyfp23GJP0ldQeTwluGznNskdpsea0YLClN0Plcfdn&#10;FRxmr/Kncx/bbl5U53Vhpl5u9kqN7vqXZxCR+ngL/7c/tYKHbA7XM+k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Tv2+xQAAANwAAAAPAAAAAAAAAAAAAAAAAJgCAABkcnMv&#10;ZG93bnJldi54bWxQSwUGAAAAAAQABAD1AAAAigMAAAAA&#10;" path="m,22l57,,,22xe" filled="f" strokecolor="#e77817" strokeweight="0">
                  <v:path arrowok="t" o:connecttype="custom" o:connectlocs="0,22;57,0;0,22" o:connectangles="0,0,0"/>
                </v:shape>
                <v:shape id="Freeform 7601" o:spid="_x0000_s1536" style="position:absolute;left:6431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9nu8MA&#10;AADcAAAADwAAAGRycy9kb3ducmV2LnhtbERPz2vCMBS+D/wfwhvsNlOFjVmNMkTRHTzMKZu3R/Ns&#10;SpuX0ERb/3tzEHb8+H7PFr1txJXaUDlWMBpmIIgLpysuFRx+1q8fIEJE1tg4JgU3CrCYD55mmGvX&#10;8Tdd97EUKYRDjgpMjD6XMhSGLIah88SJO7vWYkywLaVusUvhtpHjLHuXFitODQY9LQ0V9f5iFfj6&#10;+Me/YXWol6uNmZy6r51vTkq9PPefUxCR+vgvfri3WsHbKM1PZ9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9nu8MAAADcAAAADwAAAAAAAAAAAAAAAACYAgAAZHJzL2Rv&#10;d25yZXYueG1sUEsFBgAAAAAEAAQA9QAAAIgDAAAAAA==&#10;" path="m48,10l35,18,23,20,13,18,,13,5,8,10,5,18,3,23,r7,l38,3r5,2l48,10xe" filled="f" strokecolor="#e77817" strokeweight="0">
                  <v:path arrowok="t" o:connecttype="custom" o:connectlocs="48,10;35,18;23,20;13,18;0,13;5,8;10,5;18,3;23,0;30,0;38,3;43,5;48,10" o:connectangles="0,0,0,0,0,0,0,0,0,0,0,0,0"/>
                </v:shape>
                <v:shape id="Freeform 7602" o:spid="_x0000_s1537" style="position:absolute;left:6397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4e7MUA&#10;AADcAAAADwAAAGRycy9kb3ducmV2LnhtbESPT4vCMBTE78J+h/AWvGlawT9bjSKLot60K4K3Z/O2&#10;LTYvpYna/fYbQfA4zMxvmNmiNZW4U+NKywrifgSCOLO65FzB8Wfdm4BwHlljZZkU/JGDxfyjM8NE&#10;2wcf6J76XAQIuwQVFN7XiZQuK8ig69uaOHi/tjHog2xyqRt8BLip5CCKRtJgyWGhwJq+C8qu6c0o&#10;2ExO49EwPuyOu2W7/jrvL3RdjZXqfrbLKQhPrX+HX+2tVjCMY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h7sxQAAANwAAAAPAAAAAAAAAAAAAAAAAJgCAABkcnMv&#10;ZG93bnJldi54bWxQSwUGAAAAAAQABAD1AAAAigMAAAAA&#10;" path="m47,8l101,,47,8xm47,8l34,15,22,18,9,15,,10,2,5,9,3,14,r8,l29,r5,l42,3r5,5xe" fillcolor="#f3be00" stroked="f">
                  <v:path arrowok="t" o:connecttype="custom" o:connectlocs="47,8;101,0;47,8;47,8;34,15;22,18;9,15;0,10;2,5;9,3;14,0;22,0;29,0;34,0;42,3;47,8" o:connectangles="0,0,0,0,0,0,0,0,0,0,0,0,0,0,0,0"/>
                  <o:lock v:ext="edit" verticies="t"/>
                </v:shape>
                <v:shape id="Freeform 7603" o:spid="_x0000_s1538" style="position:absolute;left:644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TB7cYA&#10;AADcAAAADwAAAGRycy9kb3ducmV2LnhtbESPUUvDMBSF3wX/Q7jCXmRLW9GNbtkQx8AhDKz7AZfm&#10;ru1sbkIS185fbwTBx8M55zuc1WY0vbiQD51lBfksA0FcW91xo+D4sZsuQISIrLG3TAquFGCzvr1Z&#10;YantwO90qWIjEoRDiQraGF0pZahbMhhm1hEn72S9wZikb6T2OCS46WWRZU/SYMdpoUVHLy3Vn9WX&#10;UeAO87nxxdnvH962wwG/91V+75Sa3I3PSxCRxvgf/mu/agWPeQG/Z9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TB7cYAAADcAAAADwAAAAAAAAAAAAAAAACYAgAAZHJz&#10;L2Rvd25yZXYueG1sUEsFBgAAAAAEAAQA9QAAAIsDAAAAAA==&#10;" path="m,8l54,,,8xe" filled="f" strokecolor="#e77817" strokeweight="0">
                  <v:path arrowok="t" o:connecttype="custom" o:connectlocs="0,8;54,0;0,8" o:connectangles="0,0,0"/>
                </v:shape>
                <v:shape id="Freeform 7604" o:spid="_x0000_s1539" style="position:absolute;left:6397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GE48IA&#10;AADcAAAADwAAAGRycy9kb3ducmV2LnhtbESPT2sCMRTE7wW/Q3gFbzVrxSJbo1Rha4/+O3h8JK/Z&#10;xeRl2URdv30jCD0OM/MbZr7svRNX6mITWMF4VIAg1sE0bBUcD9XbDERMyAZdYFJwpwjLxeBljqUJ&#10;N97RdZ+syBCOJSqoU2pLKaOuyWMchZY4e7+h85iy7Kw0Hd4y3Dv5XhQf0mPDeaHGltY16fP+4hXs&#10;NtKeHOpvXa3tlg6ri6vOpNTwtf/6BJGoT//hZ/vHKJiOJ/A4k4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0YTjwgAAANwAAAAPAAAAAAAAAAAAAAAAAJgCAABkcnMvZG93&#10;bnJldi54bWxQSwUGAAAAAAQABAD1AAAAhwMAAAAA&#10;" path="m47,8l34,15,22,18,9,15,,10,2,5,9,3,14,r8,l29,r5,l42,3r5,5xe" filled="f" strokecolor="#e77817" strokeweight="0">
                  <v:path arrowok="t" o:connecttype="custom" o:connectlocs="47,8;34,15;22,18;9,15;0,10;2,5;9,3;14,0;22,0;29,0;34,0;42,3;47,8" o:connectangles="0,0,0,0,0,0,0,0,0,0,0,0,0"/>
                </v:shape>
                <v:shape id="Freeform 7605" o:spid="_x0000_s1540" style="position:absolute;left:6367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nX2ccA&#10;AADcAAAADwAAAGRycy9kb3ducmV2LnhtbESPUWvCQBCE3wv9D8cKfSl6sdYiqacUS6GtRTBKn5fc&#10;moTm9kJuNbG/vicUfBxm5htmvuxdrU7UhsqzgfEoAUWce1txYWC/exvOQAVBtlh7JgNnCrBc3N7M&#10;MbW+4y2dMilUhHBI0UAp0qRah7wkh2HkG+LoHXzrUKJsC21b7CLc1fohSZ60w4rjQokNrUrKf7Kj&#10;M7CevB6nn7L6qL862fz69Wb7nd0bczfoX55BCfVyDf+3362B6fgRLmfiEd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Z19nHAAAA3AAAAA8AAAAAAAAAAAAAAAAAmAIAAGRy&#10;cy9kb3ducmV2LnhtbFBLBQYAAAAABAAEAPUAAACMAwAAAAA=&#10;" path="m47,8l102,,47,8xm47,8l35,15,22,18,10,15,,10,5,5,10,3,15,r7,l30,r5,l42,3r5,5xe" fillcolor="#f3be00" stroked="f">
                  <v:path arrowok="t" o:connecttype="custom" o:connectlocs="47,8;102,0;47,8;47,8;35,15;22,18;10,15;0,10;5,5;10,3;15,0;22,0;30,0;35,0;42,3;47,8" o:connectangles="0,0,0,0,0,0,0,0,0,0,0,0,0,0,0,0"/>
                  <o:lock v:ext="edit" verticies="t"/>
                </v:shape>
                <v:shape id="Freeform 7606" o:spid="_x0000_s1541" style="position:absolute;left:6414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T8YA&#10;AADcAAAADwAAAGRycy9kb3ducmV2LnhtbESPUWvCMBSF3wf7D+EO9jbTblRcZxTtcMgQYeoPuGvu&#10;mrLmpiRRu39vBoKPh3POdzjT+WA7cSIfWscK8lEGgrh2uuVGwWG/epqACBFZY+eYFPxRgPns/m6K&#10;pXZn/qLTLjYiQTiUqMDE2JdShtqQxTByPXHyfpy3GJP0jdQezwluO/mcZWNpseW0YLCnylD9uzta&#10;BZU3y/xzW22Kl++P93a7WS6K10Gpx4dh8QYi0hBv4Wt7rRUUeQH/Z9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T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7607" o:spid="_x0000_s1542" style="position:absolute;left:6367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Yne8IA&#10;AADcAAAADwAAAGRycy9kb3ducmV2LnhtbESPQWsCMRSE74L/IbxCb5pVqJTVKK2w6rG6Hjw+ktfs&#10;YvKybKJu/30jFHocZuYbZrUZvBN36mMbWMFsWoAg1sG0bBWc62ryDiImZIMuMCn4oQib9Xi0wtKE&#10;Bx/pfkpWZAjHEhU0KXWllFE35DFOQ0ecve/Qe0xZ9laaHh8Z7p2cF8VCemw5LzTY0bYhfT3dvILj&#10;XtqLQ73T1dZ+Uf15c9WVlHp9GT6WIBIN6T/81z4YBW+zBTzP5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id7wgAAANwAAAAPAAAAAAAAAAAAAAAAAJgCAABkcnMvZG93&#10;bnJldi54bWxQSwUGAAAAAAQABAD1AAAAhwMAAAAA&#10;" path="m47,8l35,15,22,18,10,15,,10,5,5,10,3,15,r7,l30,r5,l42,3r5,5xe" filled="f" strokecolor="#e77817" strokeweight="0">
                  <v:path arrowok="t" o:connecttype="custom" o:connectlocs="47,8;35,15;22,18;10,15;0,10;5,5;10,3;15,0;22,0;30,0;35,0;42,3;47,8" o:connectangles="0,0,0,0,0,0,0,0,0,0,0,0,0"/>
                </v:shape>
                <v:shape id="Freeform 7608" o:spid="_x0000_s1543" style="position:absolute;left:6461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Wa/MQA&#10;AADcAAAADwAAAGRycy9kb3ducmV2LnhtbESPQWvCQBSE74L/YXmCN90oVCV1FRULCj1oWtoeH9nX&#10;JDT7NuyuMf77riB4HGbmG2a57kwtWnK+sqxgMk5AEOdWV1wo+Px4Gy1A+ICssbZMCm7kYb3q95aY&#10;anvlM7VZKESEsE9RQRlCk0rp85IM+rFtiKP3a53BEKUrpHZ4jXBTy2mSzKTBiuNCiQ3tSsr/sotR&#10;0J7e91/Hky7y7Tf/uEvN02PLSg0H3eYVRKAuPMOP9kEreJnM4X4mH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mvzEAAAA3AAAAA8AAAAAAAAAAAAAAAAAmAIAAGRycy9k&#10;b3ducmV2LnhtbFBLBQYAAAAABAAEAPUAAACJAwAAAAA=&#10;" path="m47,25l105,,47,25xm50,25l37,33,25,38,13,35,,30,5,25r5,-5l18,18r7,l30,18r7,l42,23r8,2xe" fillcolor="#f3be00" stroked="f">
                  <v:path arrowok="t" o:connecttype="custom" o:connectlocs="47,25;105,0;47,25;50,25;37,33;25,38;13,35;0,30;5,25;10,20;18,18;25,18;30,18;37,18;42,23;50,25" o:connectangles="0,0,0,0,0,0,0,0,0,0,0,0,0,0,0,0"/>
                  <o:lock v:ext="edit" verticies="t"/>
                </v:shape>
                <v:shape id="Freeform 7609" o:spid="_x0000_s1544" style="position:absolute;left:6508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rTcIA&#10;AADcAAAADwAAAGRycy9kb3ducmV2LnhtbERPTWsCMRC9F/ofwhS8SM0qamU1yiKIHixYK3odNtPN&#10;0s1kSaKu/94cCj0+3vdi1dlG3MiH2rGC4SADQVw6XXOl4PS9eZ+BCBFZY+OYFDwowGr5+rLAXLs7&#10;f9HtGCuRQjjkqMDE2OZShtKQxTBwLXHifpy3GBP0ldQe7yncNnKUZVNpsebUYLCltaHy93i1Copi&#10;etB+0//Y0/ZsPi/1uIkzp1TvrSvmICJ18V/8595pBZNhWpvOp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CtNwgAAANwAAAAPAAAAAAAAAAAAAAAAAJgCAABkcnMvZG93&#10;bnJldi54bWxQSwUGAAAAAAQABAD1AAAAhwMAAAAA&#10;" path="m,25l58,,,25xe" filled="f" strokecolor="#e77817" strokeweight="0">
                  <v:path arrowok="t" o:connecttype="custom" o:connectlocs="0,25;58,0;0,25" o:connectangles="0,0,0"/>
                </v:shape>
                <v:shape id="Freeform 7610" o:spid="_x0000_s1545" style="position:absolute;left:646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WXLMQA&#10;AADcAAAADwAAAGRycy9kb3ducmV2LnhtbESPwWrDMBBE74X+g9hAbo2cQoPtRgmh0FJya9JLb4u1&#10;ltxYK2OptpOvrwKBHIeZecOst5NrxUB9aDwrWC4yEMSV1w0bBd/H96ccRIjIGlvPpOBMAbabx4c1&#10;ltqP/EXDIRqRIBxKVGBj7EopQ2XJYVj4jjh5te8dxiR7I3WPY4K7Vj5n2Uo6bDgtWOzozVJ1Ovw5&#10;BX7/++OGnTF5rOlY249izC+FUvPZtHsFEWmK9/Ct/akVvCwLuJ5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FlyzEAAAA3AAAAA8AAAAAAAAAAAAAAAAAmAIAAGRycy9k&#10;b3ducmV2LnhtbFBLBQYAAAAABAAEAPUAAACJAwAAAAA=&#10;" path="m50,7l37,15,25,20,13,17,,12,5,7,10,2,18,r7,l30,r7,l42,5r8,2e" filled="f" strokecolor="#e77817" strokeweight="0">
                  <v:path arrowok="t" o:connecttype="custom" o:connectlocs="50,7;37,15;25,20;13,17;0,12;5,7;10,2;18,0;25,0;30,0;37,0;42,5;50,7" o:connectangles="0,0,0,0,0,0,0,0,0,0,0,0,0"/>
                </v:shape>
                <v:shape id="Freeform 7611" o:spid="_x0000_s1546" style="position:absolute;left:6491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NPsQA&#10;AADcAAAADwAAAGRycy9kb3ducmV2LnhtbERPTWvCQBC9F/wPywi9FLNRaG1jVpEGqfWSVAt6HLJj&#10;EszOhuxW03/fPRQ8Pt53uhpMK67Uu8aygmkUgyAurW64UvB92ExeQTiPrLG1TAp+ycFqOXpIMdH2&#10;xl903ftKhBB2CSqove8SKV1Zk0EX2Y44cGfbG/QB9pXUPd5CuGnlLI5fpMGGQ0ONHb3XVF72P0bB&#10;Z1lsj/M8y09vT8fsY1NglrudUo/jYb0A4Wnwd/G/e6sVPM/C/HA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WjT7EAAAA3AAAAA8AAAAAAAAAAAAAAAAAmAIAAGRycy9k&#10;b3ducmV2LnhtbFBLBQYAAAAABAAEAPUAAACJAwAAAAA=&#10;" path="m47,20l107,,47,20xm47,20l35,27,22,30r-12,l,25,5,20r5,-5l15,12r7,l30,12r5,l42,15r5,5xe" fillcolor="#f3be00" stroked="f">
                  <v:path arrowok="t" o:connecttype="custom" o:connectlocs="47,20;107,0;47,20;47,20;35,27;22,30;10,30;0,25;5,20;10,15;15,12;22,12;30,12;35,12;42,15;47,20" o:connectangles="0,0,0,0,0,0,0,0,0,0,0,0,0,0,0,0"/>
                  <o:lock v:ext="edit" verticies="t"/>
                </v:shape>
                <v:shape id="Freeform 7612" o:spid="_x0000_s1547" style="position:absolute;left:6538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hzMQA&#10;AADcAAAADwAAAGRycy9kb3ducmV2LnhtbESPzWrDMBCE74G8g9hAb4n8Q4NxophQWuixtQ3pcWtt&#10;bGNrZSw1cd++KhR6HGbmG+ZYLGYUN5pdb1lBvItAEDdW99wqqKuXbQbCeWSNo2VS8E0OitN6dcRc&#10;2zu/0630rQgQdjkq6Lyfcild05FBt7MTcfCudjbog5xbqWe8B7gZZRJFe2mw57DQ4URPHTVD+WUU&#10;JHWVDdfnatiPVn5e6CN9a+pUqYfNcj6A8LT4//Bf+1UreExi+D0TjoA8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FIczEAAAA3A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7613" o:spid="_x0000_s1548" style="position:absolute;left:6491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ErMIA&#10;AADcAAAADwAAAGRycy9kb3ducmV2LnhtbESPzWrDMBCE74W8g9hAb7VsQ0PiRDFJoNBbiZtLbou1&#10;/iHWyliKo759VQj0OMzMN8yuDGYQM02ut6wgS1IQxLXVPbcKLt8fb2sQziNrHCyTgh9yUO4XLzss&#10;tH3wmebKtyJC2BWooPN+LKR0dUcGXWJH4ug1djLoo5xaqSd8RLgZZJ6mK2mw57jQ4UinjupbdTcK&#10;htXsuMnCTJt1Gq59pb+OuVfqdRkOWxCegv8PP9ufWsF7nsPf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0SswgAAANwAAAAPAAAAAAAAAAAAAAAAAJgCAABkcnMvZG93&#10;bnJldi54bWxQSwUGAAAAAAQABAD1AAAAhwMAAAAA&#10;" path="m47,8l35,15,22,18r-12,l,13,5,8,10,3,15,r7,l30,r5,l42,3r5,5e" filled="f" strokecolor="#e77817" strokeweight="0">
                  <v:path arrowok="t" o:connecttype="custom" o:connectlocs="47,8;35,15;22,18;10,18;0,13;5,8;10,3;15,0;22,0;30,0;35,0;42,3;47,8" o:connectangles="0,0,0,0,0,0,0,0,0,0,0,0,0"/>
                </v:shape>
                <v:shape id="Freeform 7614" o:spid="_x0000_s1549" style="position:absolute;left:6516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ajcUA&#10;AADcAAAADwAAAGRycy9kb3ducmV2LnhtbESPT2vCQBTE7wW/w/IEb3Wj0qrRVUQs9BTwD6XeHtnX&#10;JDX7NuyuJn77rlDwOMzMb5jlujO1uJHzlWUFo2ECgji3uuJCwen48ToD4QOyxtoyKbiTh/Wq97LE&#10;VNuW93Q7hEJECPsUFZQhNKmUPi/JoB/ahjh6P9YZDFG6QmqHbYSbWo6T5F0arDgulNjQtqT8crga&#10;Be33fbab2q/sTGeXhd1xnv1utVKDfrdZgAjUhWf4v/2pFbyNJ/A4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ZqNxQAAANwAAAAPAAAAAAAAAAAAAAAAAJgCAABkcnMv&#10;ZG93bnJldi54bWxQSwUGAAAAAAQABAD1AAAAigMAAAAA&#10;" path="m47,18l102,,47,18xm47,18l35,25,25,28r-13,l,23,5,18r5,-5l17,10,22,8r8,l37,10r5,3l47,18xe" fillcolor="#f3be00" stroked="f">
                  <v:path arrowok="t" o:connecttype="custom" o:connectlocs="47,18;102,0;47,18;47,18;35,25;25,28;12,28;0,23;5,18;10,13;17,10;22,8;30,8;37,10;42,13;47,18" o:connectangles="0,0,0,0,0,0,0,0,0,0,0,0,0,0,0,0"/>
                  <o:lock v:ext="edit" verticies="t"/>
                </v:shape>
                <v:shape id="Freeform 7615" o:spid="_x0000_s1550" style="position:absolute;left:6563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sxsUA&#10;AADcAAAADwAAAGRycy9kb3ducmV2LnhtbESPwWrDMBBE74H+g9hAL6GWG9JSnCjBLhR6CsTJocfF&#10;Wlsm1sqVlMT9+6hQ6HGYmTfMZjfZQVzJh96xgucsB0HcON1zp+B0/Hh6AxEissbBMSn4oQC77cNs&#10;g4V2Nz7QtY6dSBAOBSowMY6FlKExZDFkbiROXuu8xZik76T2eEtwO8hlnr9Kiz2nBYMjvRtqzvXF&#10;Kti3lTm0cv9Vnr/Lsq7c4lJ5UupxPpVrEJGm+B/+a39qBS/LFfyeSUd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6zGxQAAANwAAAAPAAAAAAAAAAAAAAAAAJgCAABkcnMv&#10;ZG93bnJldi54bWxQSwUGAAAAAAQABAD1AAAAigMAAAAA&#10;" path="m,18l55,,,18xe" filled="f" strokecolor="#e77817" strokeweight="0">
                  <v:path arrowok="t" o:connecttype="custom" o:connectlocs="0,18;55,0;0,18" o:connectangles="0,0,0"/>
                </v:shape>
                <v:shape id="Freeform 7616" o:spid="_x0000_s1551" style="position:absolute;left:6516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Zg28UA&#10;AADcAAAADwAAAGRycy9kb3ducmV2LnhtbESP0WrCQBRE3wv+w3IFX0LdNGAp0VXEIqT4IFU/4JK9&#10;JtHs3bi7avz7riD0cZiZM8xs0ZtW3Mj5xrKCj3EKgri0uuFKwWG/fv8C4QOyxtYyKXiQh8V88DbD&#10;XNs7/9JtFyoRIexzVFCH0OVS+rImg35sO+LoHa0zGKJ0ldQO7xFuWpml6ac02HBcqLGjVU3leXc1&#10;Crb9T/KQ180l2yeH7vjtCn9KCqVGw345BRGoD//hV7vQCibZBJ5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mDbxQAAANwAAAAPAAAAAAAAAAAAAAAAAJgCAABkcnMv&#10;ZG93bnJldi54bWxQSwUGAAAAAAQABAD1AAAAigMAAAAA&#10;" path="m47,10l35,17,25,20r-13,l,15,5,10,10,5,17,2,22,r8,l37,2r5,3l47,10e" filled="f" strokecolor="#e77817" strokeweight="0">
                  <v:path arrowok="t" o:connecttype="custom" o:connectlocs="47,10;35,17;25,20;12,20;0,15;5,10;10,5;17,2;22,0;30,0;37,2;42,5;47,10" o:connectangles="0,0,0,0,0,0,0,0,0,0,0,0,0"/>
                </v:shape>
                <v:shape id="Freeform 7617" o:spid="_x0000_s1552" style="position:absolute;left:6546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dcscA&#10;AADcAAAADwAAAGRycy9kb3ducmV2LnhtbESPT2vCQBTE7wW/w/IKvTUbxaYSXcU/FIoUpMaD3h7Z&#10;ZzY0+zZktzF++26h0OMwM79hFqvBNqKnzteOFYyTFARx6XTNlYJT8fY8A+EDssbGMSm4k4fVcvSw&#10;wFy7G39SfwyViBD2OSowIbS5lL40ZNEnriWO3tV1FkOUXSV1h7cIt42cpGkmLdYcFwy2tDVUfh2/&#10;rYJiPB32/WyjC3PYvZ4v98x8XPdKPT0O6zmIQEP4D/+137WCl0kGv2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G3XLHAAAA3AAAAA8AAAAAAAAAAAAAAAAAmAIAAGRy&#10;cy9kb3ducmV2LnhtbFBLBQYAAAAABAAEAPUAAACMAwAAAAA=&#10;" path="m49,25l102,,49,25xm49,25l37,32,24,37,12,35,,30,5,25r5,-5l17,17r7,l29,17r8,l44,20r5,5xe" fillcolor="#f3be00" stroked="f">
                  <v:path arrowok="t" o:connecttype="custom" o:connectlocs="49,25;102,0;49,25;49,25;37,32;24,37;12,35;0,30;5,25;10,20;17,17;24,17;29,17;37,17;44,20;49,25" o:connectangles="0,0,0,0,0,0,0,0,0,0,0,0,0,0,0,0"/>
                  <o:lock v:ext="edit" verticies="t"/>
                </v:shape>
                <v:shape id="Freeform 7618" o:spid="_x0000_s1553" style="position:absolute;left:6595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+e5MQA&#10;AADcAAAADwAAAGRycy9kb3ducmV2LnhtbESPT2sCMRTE7wW/Q3hCbzWr+I/VKCIUvPTQrajHx+a5&#10;G928bJOo229vCoUeh5n5DbNcd7YRd/LBOFYwHGQgiEunDVcK9l/vb3MQISJrbByTgh8KsF71XpaY&#10;a/fgT7oXsRIJwiFHBXWMbS5lKGuyGAauJU7e2XmLMUlfSe3xkeC2kaMsm0qLhtNCjS1tayqvxc0q&#10;yD6Kiz/uiu0xmMNYTr9PN9ONlXrtd5sFiEhd/A//tXdawWQ0g98z6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fnuTEAAAA3AAAAA8AAAAAAAAAAAAAAAAAmAIAAGRycy9k&#10;b3ducmV2LnhtbFBLBQYAAAAABAAEAPUAAACJAwAAAAA=&#10;" path="m,25l53,,,25xe" filled="f" strokecolor="#e77817" strokeweight="0">
                  <v:path arrowok="t" o:connecttype="custom" o:connectlocs="0,25;53,0;0,25" o:connectangles="0,0,0"/>
                </v:shape>
                <v:shape id="Freeform 7619" o:spid="_x0000_s1554" style="position:absolute;left:6546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s5fMEA&#10;AADcAAAADwAAAGRycy9kb3ducmV2LnhtbERPTYvCMBC9C/sfwix409SiItUoi8uighetu+ehGduy&#10;zaQ0sa3+enMQPD7e92rTm0q01LjSsoLJOAJBnFldcq7gkv6MFiCcR9ZYWSYFd3KwWX8MVpho2/GJ&#10;2rPPRQhhl6CCwvs6kdJlBRl0Y1sTB+5qG4M+wCaXusEuhJtKxlE0lwZLDg0F1rQtKPs/34yCw7Gd&#10;xL+z9O/xPd3d9NxuO0pLpYaf/dcShKfev8Uv914rmMVhbTg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rOXzBAAAA3AAAAA8AAAAAAAAAAAAAAAAAmAIAAGRycy9kb3du&#10;cmV2LnhtbFBLBQYAAAAABAAEAPUAAACGAwAAAAA=&#10;" path="m49,8l37,15,24,20,12,18,,13,5,8,10,3,17,r7,l29,r8,l44,3r5,5e" filled="f" strokecolor="#e77817" strokeweight="0">
                  <v:path arrowok="t" o:connecttype="custom" o:connectlocs="49,8;37,15;24,20;12,18;0,13;5,8;10,3;17,0;24,0;29,0;37,0;44,3;49,8" o:connectangles="0,0,0,0,0,0,0,0,0,0,0,0,0"/>
                </v:shape>
                <v:shape id="Freeform 7620" o:spid="_x0000_s1555" style="position:absolute;left:657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7JFsUA&#10;AADcAAAADwAAAGRycy9kb3ducmV2LnhtbESPQWvCQBSE7wX/w/KE3urGgMVGV5FgoRZ6qKkHb4/s&#10;MxvMvg27WxP/fbdQ6HGYmW+Y9Xa0nbiRD61jBfNZBoK4drrlRsFX9fq0BBEissbOMSm4U4DtZvKw&#10;xkK7gT/pdoyNSBAOBSowMfaFlKE2ZDHMXE+cvIvzFmOSvpHa45DgtpN5lj1Liy2nBYM9lYbq6/Hb&#10;KjgfhtxV5SIPp49DubybrHr3e6Uep+NuBSLSGP/Df+03rWCRv8DvmX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skWxQAAANwAAAAPAAAAAAAAAAAAAAAAAJgCAABkcnMv&#10;ZG93bnJldi54bWxQSwUGAAAAAAQABAD1AAAAigMAAAAA&#10;" path="m48,35l102,,48,35xm48,35l35,45,23,50,13,52,,47,5,42r5,-5l15,35r8,-3l30,30r8,l43,32r5,3xe" fillcolor="#f3be00" stroked="f">
                  <v:path arrowok="t" o:connecttype="custom" o:connectlocs="48,35;102,0;48,35;48,35;35,45;23,50;13,52;0,47;5,42;10,37;15,35;23,32;30,30;38,30;43,32;48,35" o:connectangles="0,0,0,0,0,0,0,0,0,0,0,0,0,0,0,0"/>
                  <o:lock v:ext="edit" verticies="t"/>
                </v:shape>
                <v:shape id="Freeform 7621" o:spid="_x0000_s1556" style="position:absolute;left:6618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7/FcAA&#10;AADcAAAADwAAAGRycy9kb3ducmV2LnhtbERP3WrCMBS+H+wdwhl4MzSt20SrUUQoeLnpHuDQHJti&#10;c1KS9Me3NxeDXX58/7vDZFsxkA+NYwX5IgNBXDndcK3g91rO1yBCRNbYOiYFDwpw2L++7LDQbuQf&#10;Gi6xFimEQ4EKTIxdIWWoDFkMC9cRJ+7mvMWYoK+l9jimcNvKZZatpMWGU4PBjk6Gqvultwpu36X9&#10;7PXaN6v3s5m41mVebpSavU3HLYhIU/wX/7nPWsHXR5qfzqQjIP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67/FcAAAADcAAAADwAAAAAAAAAAAAAAAACYAgAAZHJzL2Rvd25y&#10;ZXYueG1sUEsFBgAAAAAEAAQA9QAAAIUDAAAAAA==&#10;" path="m,35l54,,,35xe" filled="f" strokecolor="#e77817" strokeweight="0">
                  <v:path arrowok="t" o:connecttype="custom" o:connectlocs="0,35;54,0;0,35" o:connectangles="0,0,0"/>
                </v:shape>
                <v:shape id="Freeform 7622" o:spid="_x0000_s1557" style="position:absolute;left:6570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H+AcUA&#10;AADcAAAADwAAAGRycy9kb3ducmV2LnhtbESPzWrDMBCE74W8g9hAb7XslpTEiWJCwbgl9BDHD7BY&#10;6x9irVxLTdy3rwKFHoeZ+YbZZbMZxJUm11tWkEQxCOLa6p5bBdU5f1qDcB5Z42CZFPyQg2y/eNhh&#10;qu2NT3QtfSsChF2KCjrvx1RKV3dk0EV2JA5eYyeDPsiplXrCW4CbQT7H8as02HNY6HCkt47qS/lt&#10;FHwVWGzG/qP4dCXnq2NTtTKvlHpczoctCE+z/w//td+1gtVLAvcz4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f4BxQAAANwAAAAPAAAAAAAAAAAAAAAAAJgCAABkcnMv&#10;ZG93bnJldi54bWxQSwUGAAAAAAQABAD1AAAAigMAAAAA&#10;" path="m48,5l35,15,23,20,13,22,,17,5,12,10,7,15,5,23,2,30,r8,l43,2r5,3e" filled="f" strokecolor="#e77817" strokeweight="0">
                  <v:path arrowok="t" o:connecttype="custom" o:connectlocs="48,5;35,15;23,20;13,22;0,17;5,12;10,7;15,5;23,2;30,0;38,0;43,2;48,5" o:connectangles="0,0,0,0,0,0,0,0,0,0,0,0,0"/>
                </v:shape>
                <v:shape id="Freeform 7623" o:spid="_x0000_s1558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0JWcYA&#10;AADcAAAADwAAAGRycy9kb3ducmV2LnhtbESP3WrCQBSE7wu+w3IKvSm6qUWt0U0oBa34A631AQ7Z&#10;0ySYPRuyW13fvisIXg4z8w0zz4NpxIk6V1tW8DJIQBAXVtdcKjj8LPpvIJxH1thYJgUXcpBnvYc5&#10;ptqe+ZtOe1+KCGGXooLK+zaV0hUVGXQD2xJH79d2Bn2UXSl1h+cIN40cJslYGqw5LlTY0kdFxXH/&#10;ZxSsw/Lzsv2aPNehnIbNhnZuuZgq9fQY3mcgPAV/D9/aK61g9DqE65l4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0JWcYAAADcAAAADwAAAAAAAAAAAAAAAACYAgAAZHJz&#10;L2Rvd25yZXYueG1sUEsFBgAAAAAEAAQA9QAAAIsDAAAAAA==&#10;" path="m25,r,13l20,23,12,33,2,40,,30,5,18,15,8,25,xe" fillcolor="#f3be00" stroked="f">
                  <v:path arrowok="t" o:connecttype="custom" o:connectlocs="25,0;25,13;20,23;12,33;2,40;0,30;5,18;15,8;25,0" o:connectangles="0,0,0,0,0,0,0,0,0"/>
                </v:shape>
                <v:shape id="Freeform 7624" o:spid="_x0000_s1559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s+cQA&#10;AADcAAAADwAAAGRycy9kb3ducmV2LnhtbESPQYvCMBSE7wv+h/AEb9tUxSrVKKLIehLWFfH4bJ5t&#10;sXkpTdSuv94IC3scZuYbZrZoTSXu1LjSsoJ+FIMgzqwuOVdw+Nl8TkA4j6yxskwKfsnBYt75mGGq&#10;7YO/6b73uQgQdikqKLyvUyldVpBBF9maOHgX2xj0QTa51A0+AtxUchDHiTRYclgosKZVQdl1fzMK&#10;4pNd75LNc2z0ydnj13k5uSS5Ur1uu5yC8NT6//Bfe6sVjIZD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q7PnEAAAA3AAAAA8AAAAAAAAAAAAAAAAAmAIAAGRycy9k&#10;b3ducmV2LnhtbFBLBQYAAAAABAAEAPUAAACJAwAAAAA=&#10;" path="m25,r,13l20,23,12,33,2,40,,30,5,18,15,8,25,xe" filled="f" strokecolor="#e77817" strokeweight="0">
                  <v:path arrowok="t" o:connecttype="custom" o:connectlocs="25,0;25,13;20,23;12,33;2,40;0,30;5,18;15,8;25,0" o:connectangles="0,0,0,0,0,0,0,0,0"/>
                </v:shape>
                <v:shape id="Freeform 7625" o:spid="_x0000_s1560" style="position:absolute;left:6426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pFv8cA&#10;AADcAAAADwAAAGRycy9kb3ducmV2LnhtbESPT08CMRTE7yZ8h+aZeJMuyL8sFGKMJms8gMCB42P7&#10;3F3cvjZthdVPb01IPE5m5jeZxaozrTiTD41lBYN+BoK4tLrhSsF+93I/AxEissbWMin4pgCrZe9m&#10;gbm2F36n8zZWIkE45KigjtHlUoayJoOhbx1x8j6sNxiT9JXUHi8Jblo5zLKJNNhwWqjR0VNN5ef2&#10;yygYutfnUVG+tQM+btxpfZgW+x+v1N1t9zgHEamL/+Fru9AKxg8j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6Rb/HAAAA3AAAAA8AAAAAAAAAAAAAAAAAmAIAAGRy&#10;cy9kb3ducmV2LnhtbFBLBQYAAAAABAAEAPUAAACMAwAAAAA=&#10;" path="m28,43l25,55,20,65,13,75,,83,,73,8,60,15,50,28,43xm28,43l67,,28,43xe" fillcolor="#f3be00" stroked="f">
                  <v:path arrowok="t" o:connecttype="custom" o:connectlocs="28,43;25,55;20,65;13,75;0,83;0,73;8,60;15,50;28,43;28,43;67,0;28,43" o:connectangles="0,0,0,0,0,0,0,0,0,0,0,0"/>
                  <o:lock v:ext="edit" verticies="t"/>
                </v:shape>
                <v:shape id="Freeform 7626" o:spid="_x0000_s1561" style="position:absolute;left:6426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2eYsUA&#10;AADcAAAADwAAAGRycy9kb3ducmV2LnhtbESPQWsCMRSE70L/Q3gFb5pVscpqlFIq9FAKVUGPj80z&#10;u+2+l2WT6uqvbwoFj8PMfMMs1x3X6kxtqLwYGA0zUCSFt5U4A/vdZjAHFSKKxdoLGbhSgPXqobfE&#10;3PqLfNJ5G51KEAk5GihjbHKtQ1ESYxj6hiR5J98yxiRbp22LlwTnWo+z7EkzVpIWSmzopaTie/vD&#10;Bo6H255n181rfePR+H3mPth9kTH9x+55ASpSF+/h//abNTCdTOHvTDo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Z5ixQAAANwAAAAPAAAAAAAAAAAAAAAAAJgCAABkcnMv&#10;ZG93bnJldi54bWxQSwUGAAAAAAQABAD1AAAAigMAAAAA&#10;" path="m28,l25,12,20,22,13,32,,40,,30,8,17,15,7,28,e" filled="f" strokecolor="#e77817" strokeweight="0">
                  <v:path arrowok="t" o:connecttype="custom" o:connectlocs="28,0;25,12;20,22;13,32;0,40;0,30;8,17;15,7;28,0" o:connectangles="0,0,0,0,0,0,0,0,0"/>
                </v:shape>
                <v:shape id="Freeform 7627" o:spid="_x0000_s1562" style="position:absolute;left:6454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8CsUA&#10;AADcAAAADwAAAGRycy9kb3ducmV2LnhtbESPT2vCQBTE74LfYXlCb7rRokjqJlRLoR48mP45v2af&#10;SWj2bdzdavLt3ULB4zAzv2E2eW9acSHnG8sK5rMEBHFpdcOVgo/31+kahA/IGlvLpGAgD3k2Hm0w&#10;1fbKR7oUoRIRwj5FBXUIXSqlL2sy6Ge2I47eyTqDIUpXSe3wGuGmlYskWUmDDceFGjva1VT+FL9G&#10;gdufupfPYeu+2kMiz+ti+N4eG6UeJv3zE4hAfbiH/9tvWsHycQV/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bwKxQAAANwAAAAPAAAAAAAAAAAAAAAAAJgCAABkcnMv&#10;ZG93bnJldi54bWxQSwUGAAAAAAQABAD1AAAAigMAAAAA&#10;" path="m,43l39,,,43e" filled="f" strokecolor="#e77817" strokeweight="0">
                  <v:path arrowok="t" o:connecttype="custom" o:connectlocs="0,43;39,0;0,43" o:connectangles="0,0,0"/>
                </v:shape>
                <v:shape id="Freeform 7628" o:spid="_x0000_s1563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WbcYA&#10;AADcAAAADwAAAGRycy9kb3ducmV2LnhtbESPT2vCQBTE74V+h+UVehHd2D8xRFcpLQWheNB68PjI&#10;PpNg9m3IvprYT98VhB6HmfkNs1gNrlFn6kLt2cB0koAiLrytuTSw//4cZ6CCIFtsPJOBCwVYLe/v&#10;Fphb3/OWzjspVYRwyNFAJdLmWoeiIodh4lvi6B1951Ci7EptO+wj3DX6KUlS7bDmuFBhS+8VFafd&#10;jzNwSr962Y5k+qE3zeU39dnhhTJjHh+GtzkooUH+w7f22hp4fZ7B9Uw8An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tWbcYAAADcAAAADwAAAAAAAAAAAAAAAACYAgAAZHJz&#10;L2Rvd25yZXYueG1sUEsFBgAAAAAEAAQA9QAAAIsDAAAAAA==&#10;" path="m22,r,13l17,25r-7,8l,43,,30,3,18,10,8,22,xe" fillcolor="#f3be00" stroked="f">
                  <v:path arrowok="t" o:connecttype="custom" o:connectlocs="22,0;22,13;17,25;10,33;0,43;0,30;3,18;10,8;22,0" o:connectangles="0,0,0,0,0,0,0,0,0"/>
                </v:shape>
                <v:shape id="Freeform 7629" o:spid="_x0000_s1564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4TcMA&#10;AADcAAAADwAAAGRycy9kb3ducmV2LnhtbERPTU/CQBC9k/AfNkPiTbYqEK0shGgaIHqhaLxOumNb&#10;6c7W7grl3zMHE44v73u+7F2jjtSF2rOBu3ECirjwtubSwMc+u30EFSKyxcYzGThTgOViOJhjav2J&#10;d3TMY6kkhEOKBqoY21TrUFTkMIx9Syzct+8cRoFdqW2HJwl3jb5Pkpl2WLM0VNjSS0XFIf9zBqZZ&#10;/rQ92E//s39bvWbnydfve7s25mbUr55BRerjVfzv3ljxPchaOSNH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d4TcMAAADcAAAADwAAAAAAAAAAAAAAAACYAgAAZHJzL2Rv&#10;d25yZXYueG1sUEsFBgAAAAAEAAQA9QAAAIgDAAAAAA==&#10;" path="m22,r,13l17,25r-7,8l,43,,30,3,18,10,8,22,xe" filled="f" strokecolor="#e77817" strokeweight="0">
                  <v:path arrowok="t" o:connecttype="custom" o:connectlocs="22,0;22,13;17,25;10,33;0,43;0,30;3,18;10,8;22,0" o:connectangles="0,0,0,0,0,0,0,0,0"/>
                </v:shape>
                <v:shape id="Freeform 7630" o:spid="_x0000_s1565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mU8YA&#10;AADcAAAADwAAAGRycy9kb3ducmV2LnhtbESPW2sCMRSE34X+h3AKfavZKopuzUoRFJU+eEP6eNic&#10;vbSbkyVJ1+2/bwoFH4eZ+YZZLHvTiI6cry0reBkmIIhzq2suFVzO6+cZCB+QNTaWScEPeVhmD4MF&#10;ptre+EjdKZQiQtinqKAKoU2l9HlFBv3QtsTRK6wzGKJ0pdQObxFuGjlKkqk0WHNcqLClVUX51+nb&#10;KPhwn9P3btNMNmgxOVyL/Xa32yv19Ni/vYII1Id7+L+91Qom4zn8nY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FmU8YAAADcAAAADwAAAAAAAAAAAAAAAACYAgAAZHJz&#10;L2Rvd25yZXYueG1sUEsFBgAAAAAEAAQA9QAAAIsDAAAAAA==&#10;" path="m,44l35,,,44xe" fillcolor="#f3be00" stroked="f">
                  <v:path arrowok="t" o:connecttype="custom" o:connectlocs="0,44;35,0;0,44" o:connectangles="0,0,0"/>
                </v:shape>
                <v:shape id="Freeform 7631" o:spid="_x0000_s1566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cr5cMA&#10;AADcAAAADwAAAGRycy9kb3ducmV2LnhtbERPy2rCQBTdF/yH4QrdFJ0YqpTUUURS6KaQRim6u2Ru&#10;k2DmTshMHv17ZyF0eTjv7X4yjRioc7VlBatlBIK4sLrmUsH59LF4A+E8ssbGMin4Iwf73expi4m2&#10;I3/TkPtShBB2CSqovG8TKV1RkUG3tC1x4H5tZ9AH2JVSdziGcNPIOIo20mDNoaHClo4VFbe8Nwqu&#10;9ut6yOPsZ3V5WfeRTccY00yp5/l0eAfhafL/4of7UytYv4b54Uw4An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cr5cMAAADcAAAADwAAAAAAAAAAAAAAAACYAgAAZHJzL2Rv&#10;d25yZXYueG1sUEsFBgAAAAAEAAQA9QAAAIgDAAAAAA==&#10;" path="m,44l35,,,44xe" filled="f" strokecolor="#e77817" strokeweight="0">
                  <v:path arrowok="t" o:connecttype="custom" o:connectlocs="0,44;35,0;0,44" o:connectangles="0,0,0"/>
                </v:shape>
                <v:shape id="Freeform 7632" o:spid="_x0000_s1567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8F+MYA&#10;AADcAAAADwAAAGRycy9kb3ducmV2LnhtbESPQWvCQBSE70L/w/IKvelGsVKim1AtBUGoNlX0+Mg+&#10;k9Ds2zS7auqv7wpCj8PMfMPM0s7U4kytqywrGA4iEMS51RUXCrZf7/0XEM4ja6wtk4JfcpAmD70Z&#10;xtpe+JPOmS9EgLCLUUHpfRNL6fKSDLqBbYiDd7StQR9kW0jd4iXATS1HUTSRBisOCyU2tCgp/85O&#10;RsHuusrXP3uH42j0dl1usvmBPzqlnh671ykIT53/D9/bS63geTyE25lwBG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8F+MYAAADcAAAADwAAAAAAAAAAAAAAAACYAgAAZHJz&#10;L2Rvd25yZXYueG1sUEsFBgAAAAAEAAQA9QAAAIsDAAAAAA==&#10;" path="m20,r,12l18,25r-8,7l,40,,30,3,17,10,7,20,xe" fillcolor="#f3be00" stroked="f">
                  <v:path arrowok="t" o:connecttype="custom" o:connectlocs="20,0;20,12;18,25;10,32;0,40;0,30;3,17;10,7;20,0" o:connectangles="0,0,0,0,0,0,0,0,0"/>
                </v:shape>
                <v:shape id="Freeform 7633" o:spid="_x0000_s1568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ffsMA&#10;AADcAAAADwAAAGRycy9kb3ducmV2LnhtbESPQWvCQBSE7wX/w/IEb/UlUotGV5FKUXqrFrw+s88k&#10;mH2bZleN/74rCD0OM/MNM192tlZXbn3lREM6TECx5M5UUmj42X++TkD5QGKodsIa7uxhuei9zCkz&#10;7ibffN2FQkWI+Iw0lCE0GaLPS7bkh65hid7JtZZClG2BpqVbhNsaR0nyjpYqiQslNfxRcn7eXayG&#10;fTo9GLwf0f5+5cfJND1tzBq1HvS71QxU4C78h5/trdEwfhvB40w8Arj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affsMAAADcAAAADwAAAAAAAAAAAAAAAACYAgAAZHJzL2Rv&#10;d25yZXYueG1sUEsFBgAAAAAEAAQA9QAAAIgDAAAAAA==&#10;" path="m20,r,12l18,25r-8,7l,40,,30,3,17,10,7,20,xe" filled="f" strokecolor="#e77817" strokeweight="0">
                  <v:path arrowok="t" o:connecttype="custom" o:connectlocs="20,0;20,12;18,25;10,32;0,40;0,30;3,17;10,7;20,0" o:connectangles="0,0,0,0,0,0,0,0,0"/>
                </v:shape>
                <v:shape id="Freeform 7634" o:spid="_x0000_s1569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QmJsYA&#10;AADcAAAADwAAAGRycy9kb3ducmV2LnhtbESPQWvCQBSE74X+h+UJvdWNrVpNs5ESVEovovXg8ZF9&#10;JqHZtzG7jdFf7xaEHoeZ+YZJFr2pRUetqywrGA0jEMS51RUXCvbfq+cZCOeRNdaWScGFHCzSx4cE&#10;Y23PvKVu5wsRIOxiVFB638RSurwkg25oG+LgHW1r0AfZFlK3eA5wU8uXKJpKgxWHhRIbykrKf3a/&#10;RsHX28quT5usm3vJs8P4tLxOs6VST4P+4x2Ep97/h+/tT61gMn6Fv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QmJsYAAADcAAAADwAAAAAAAAAAAAAAAACYAgAAZHJz&#10;L2Rvd25yZXYueG1sUEsFBgAAAAAEAAQA9QAAAIsDAAAAAA==&#10;" path="m,45l33,,,45xe" fillcolor="#f3be00" stroked="f">
                  <v:path arrowok="t" o:connecttype="custom" o:connectlocs="0,45;33,0;0,45" o:connectangles="0,0,0"/>
                </v:shape>
                <v:shape id="Freeform 7635" o:spid="_x0000_s1570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kxfscA&#10;AADcAAAADwAAAGRycy9kb3ducmV2LnhtbESP3WrCQBSE7wt9h+UUvNNN619NXaUKWi1UqAr28pA9&#10;TYLZsyG7JvHt3YLQy2FmvmGm89YUoqbK5ZYVPPciEMSJ1TmnCo6HVfcVhPPIGgvLpOBKDuazx4cp&#10;xto2/E313qciQNjFqCDzvoyldElGBl3PlsTB+7WVQR9klUpdYRPgppAvUTSSBnMOCxmWtMwoOe8v&#10;RsF2vGjM+rw7lR+LL9sfYv35M6mV6jy1728gPLX+P3xvb7SC4WAAf2fC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JMX7HAAAA3AAAAA8AAAAAAAAAAAAAAAAAmAIAAGRy&#10;cy9kb3ducmV2LnhtbFBLBQYAAAAABAAEAPUAAACMAwAAAAA=&#10;" path="m,45l33,,,45xe" filled="f" strokecolor="#e77817" strokeweight="0">
                  <v:path arrowok="t" o:connecttype="custom" o:connectlocs="0,45;33,0;0,45" o:connectangles="0,0,0"/>
                </v:shape>
                <v:shape id="Freeform 7636" o:spid="_x0000_s1571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JjsYA&#10;AADcAAAADwAAAGRycy9kb3ducmV2LnhtbESPQWvCQBSE74L/YXmFXkQ3LVokdROkxeJJ0BQht0f2&#10;maTNvt1mtxr/vVsoeBxm5htmlQ+mE2fqfWtZwdMsAUFcWd1yreCz2EyXIHxA1thZJgVX8pBn49EK&#10;U20vvKfzIdQiQtinqKAJwaVS+qohg35mHXH0TrY3GKLsa6l7vES46eRzkrxIgy3HhQYdvTVUfR9+&#10;TaR8lLtrXRbuVB7dZHP8+Ur29K7U48OwfgURaAj38H97qxUs5gv4OxOP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OJjsYAAADcAAAADwAAAAAAAAAAAAAAAACYAgAAZHJz&#10;L2Rvd25yZXYueG1sUEsFBgAAAAAEAAQA9QAAAIsDAAAAAA==&#10;" path="m18,r2,13l18,25,10,35,3,43,,33,3,20,8,8,18,xe" fillcolor="#f3be00" stroked="f">
                  <v:path arrowok="t" o:connecttype="custom" o:connectlocs="18,0;20,13;18,25;10,35;3,43;0,33;3,20;8,8;18,0" o:connectangles="0,0,0,0,0,0,0,0,0"/>
                </v:shape>
                <v:shape id="Freeform 7637" o:spid="_x0000_s1572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0BsUA&#10;AADcAAAADwAAAGRycy9kb3ducmV2LnhtbESPT2sCMRTE74LfITyhN81aVMrWKFYRlF7810Nvr5tn&#10;dnXzsiSpbr99UxB6HGbmN8x03tpa3MiHyrGC4SADQVw4XbFRcDqu+y8gQkTWWDsmBT8UYD7rdqaY&#10;a3fnPd0O0YgE4ZCjgjLGJpcyFCVZDAPXECfv7LzFmKQ3Unu8J7it5XOWTaTFitNCiQ0tSyquh2+r&#10;wC8/zOV9fPY+fq0M7d4+V1vZKPXUaxevICK18T/8aG+0gvFoAn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HQGxQAAANwAAAAPAAAAAAAAAAAAAAAAAJgCAABkcnMv&#10;ZG93bnJldi54bWxQSwUGAAAAAAQABAD1AAAAigMAAAAA&#10;" path="m18,r2,13l18,25,10,35,3,43,,33,3,20,8,8,18,xe" filled="f" strokecolor="#e77817" strokeweight="0">
                  <v:path arrowok="t" o:connecttype="custom" o:connectlocs="18,0;20,13;18,25;10,35;3,43;0,33;3,20;8,8;18,0" o:connectangles="0,0,0,0,0,0,0,0,0"/>
                </v:shape>
                <v:shape id="Freeform 7638" o:spid="_x0000_s1573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D0sYA&#10;AADcAAAADwAAAGRycy9kb3ducmV2LnhtbESP3WrCQBSE7wXfYTmF3ohuLP6RZiMiLbSlYDTS60P2&#10;NAlmz4bsNsa37xaEXg4z8w2TbAfTiJ46V1tWMJ9FIIgLq2suFZzz1+kGhPPIGhvLpOBGDrbpeJRg&#10;rO2Vj9SffCkChF2MCirv21hKV1Rk0M1sSxy8b9sZ9EF2pdQdXgPcNPIpilbSYM1hocKW9hUVl9OP&#10;UbA/LCYmP+Rf0fCR3bLP996+UK/U48OwewbhafD/4Xv7TStYLtb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qD0sYAAADcAAAADwAAAAAAAAAAAAAAAACYAgAAZHJz&#10;L2Rvd25yZXYueG1sUEsFBgAAAAAEAAQA9QAAAIsDAAAAAA==&#10;" path="m,49l32,,,49xe" fillcolor="#f3be00" stroked="f">
                  <v:path arrowok="t" o:connecttype="custom" o:connectlocs="0,49;32,0;0,49" o:connectangles="0,0,0"/>
                </v:shape>
                <v:shape id="Freeform 7639" o:spid="_x0000_s1574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NXMEA&#10;AADcAAAADwAAAGRycy9kb3ducmV2LnhtbERPW2vCMBR+H+w/hDPwbSaz25BqlHkDXybYjT0fmmNT&#10;bE5KE2v998uD4OPHd58vB9eInrpQe9bwNlYgiEtvaq40/P7sXqcgQkQ22HgmDTcKsFw8P80xN/7K&#10;R+qLWIkUwiFHDTbGNpcylJYchrFviRN38p3DmGBXSdPhNYW7Rk6U+pQOa04NFltaWyrPxcVp2Ng/&#10;ue8PfPvOtkFlp2m9ylSh9ehl+JqBiDTEh/ju3hsNH+9pbTqTjo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qzVzBAAAA3AAAAA8AAAAAAAAAAAAAAAAAmAIAAGRycy9kb3du&#10;cmV2LnhtbFBLBQYAAAAABAAEAPUAAACGAwAAAAA=&#10;" path="m,49l32,,,49xe" filled="f" strokecolor="#e77817" strokeweight="0">
                  <v:path arrowok="t" o:connecttype="custom" o:connectlocs="0,49;32,0;0,49" o:connectangles="0,0,0"/>
                </v:shape>
                <v:shape id="Freeform 7640" o:spid="_x0000_s1575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ZQccUA&#10;AADcAAAADwAAAGRycy9kb3ducmV2LnhtbESPT2sCMRTE70K/Q3gFb5ptUalbs1JKhaIH0RbPj+R1&#10;/3Tzsm7SdfXTG0HocZiZ3zCLZW9r0VHrS8cKnsYJCGLtTMm5gu+v1egFhA/IBmvHpOBMHpbZw2CB&#10;qXEn3lG3D7mIEPYpKihCaFIpvS7Ioh+7hjh6P661GKJsc2laPEW4reVzksykxZLjQoENvRekf/d/&#10;VoE+lJP5kQ/6Yyv5uF5fqm6zqZQaPvZvryAC9eE/fG9/GgXTyR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lBxxQAAANwAAAAPAAAAAAAAAAAAAAAAAJgCAABkcnMv&#10;ZG93bnJldi54bWxQSwUGAAAAAAQABAD1AAAAigMAAAAA&#10;" path="m17,r3,12l17,24,10,34,3,42,,32,3,19,8,7,17,xe" fillcolor="#f3be00" stroked="f">
                  <v:path arrowok="t" o:connecttype="custom" o:connectlocs="17,0;20,12;17,24;10,34;3,42;0,32;3,19;8,7;17,0" o:connectangles="0,0,0,0,0,0,0,0,0"/>
                </v:shape>
                <v:shape id="Freeform 7641" o:spid="_x0000_s1576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ZlaMEA&#10;AADcAAAADwAAAGRycy9kb3ducmV2LnhtbERPTYvCMBC9C/sfwix4KWuqS2XpGkVEQQRBq97HZrYt&#10;NpPSRNv99+YgeHy879miN7V4UOsqywrGoxgEcW51xYWC82nz9QPCeWSNtWVS8E8OFvOPwQxTbTs+&#10;0iPzhQgh7FJUUHrfpFK6vCSDbmQb4sD92dagD7AtpG6xC+GmlpM4nkqDFYeGEhtalZTfsrtRcE1u&#10;B39Z77pVZL/342JD52gXKTX87Je/IDz1/i1+ubdaQZKE+eFMOA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mZWjBAAAA3AAAAA8AAAAAAAAAAAAAAAAAmAIAAGRycy9kb3du&#10;cmV2LnhtbFBLBQYAAAAABAAEAPUAAACGAwAAAAA=&#10;" path="m17,r3,12l17,24,10,34,3,42,,32,3,19,8,7,17,e" filled="f" strokecolor="#e77817" strokeweight="0">
                  <v:path arrowok="t" o:connecttype="custom" o:connectlocs="17,0;20,12;17,24;10,34;3,42;0,32;3,19;8,7;17,0" o:connectangles="0,0,0,0,0,0,0,0,0"/>
                </v:shape>
                <v:shape id="Freeform 7642" o:spid="_x0000_s1577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E6cQA&#10;AADcAAAADwAAAGRycy9kb3ducmV2LnhtbESPQWsCMRSE74X+h/AKvdXsSi1lNUoptJTqpWsPHh+b&#10;5ya4eVmS6K7/3giCx2FmvmEWq9F14kQhWs8KykkBgrjx2nKr4H/79fIOIiZkjZ1nUnCmCKvl48MC&#10;K+0H/qNTnVqRIRwrVGBS6ispY2PIYZz4njh7ex8cpixDK3XAIcNdJ6dF8SYdWs4LBnv6NNQc6qNT&#10;UOvBHsPa/Nqi/y7TZvc6PW+9Us9P48ccRKIx3cO39o9WMJuVcD2Tj4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lhOnEAAAA3AAAAA8AAAAAAAAAAAAAAAAAmAIAAGRycy9k&#10;b3ducmV2LnhtbFBLBQYAAAAABAAEAPUAAACJAwAAAAA=&#10;" path="m,50l33,,,50xe" fillcolor="#f3be00" stroked="f">
                  <v:path arrowok="t" o:connecttype="custom" o:connectlocs="0,50;33,0;0,50" o:connectangles="0,0,0"/>
                </v:shape>
                <v:shape id="Freeform 7643" o:spid="_x0000_s1578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br8cA&#10;AADcAAAADwAAAGRycy9kb3ducmV2LnhtbESPT2vCQBTE7wW/w/IEL6VuFFIkupFqW+ipULVCbq/Z&#10;lz+YfRuya4x++m5B6HGYmd8wq/VgGtFT52rLCmbTCARxbnXNpYLD/v1pAcJ5ZI2NZVJwJQfrdPSw&#10;wkTbC39Rv/OlCBB2CSqovG8TKV1ekUE3tS1x8ArbGfRBdqXUHV4C3DRyHkXP0mDNYaHClrYV5afd&#10;2Si46eIn/vx+u56y13yWbW7HHh+NUpPx8LIE4Wnw/+F7+0MriOM5/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Y26/HAAAA3AAAAA8AAAAAAAAAAAAAAAAAmAIAAGRy&#10;cy9kb3ducmV2LnhtbFBLBQYAAAAABAAEAPUAAACMAwAAAAA=&#10;" path="m,50l33,,,50xe" filled="f" strokecolor="#e77817" strokeweight="0">
                  <v:path arrowok="t" o:connecttype="custom" o:connectlocs="0,50;33,0;0,50" o:connectangles="0,0,0"/>
                </v:shape>
                <v:shape id="Freeform 7644" o:spid="_x0000_s1579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1UsYA&#10;AADcAAAADwAAAGRycy9kb3ducmV2LnhtbESPQU/CQBSE7yb8h80j8SZbMAhWFkJAoyeIRRO9PbqP&#10;bqH7tumubf33romJx8nMfJNZrHpbiZYaXzpWMB4lIIhzp0suFLwdnm7mIHxA1lg5JgXf5GG1HFwt&#10;MNWu41dqs1CICGGfogITQp1K6XNDFv3I1cTRO7nGYoiyKaRusItwW8lJktxJiyXHBYM1bQzll+zL&#10;KrDtnvPt+8fzvTnvTsfHz45nWaHU9bBfP4AI1If/8F/7RSuYTm/h90w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N1UsYAAADcAAAADwAAAAAAAAAAAAAAAACYAgAAZHJz&#10;L2Rvd25yZXYueG1sUEsFBgAAAAAEAAQA9QAAAIsDAAAAAA==&#10;" path="m23,r2,7l25,12r,8l23,25,15,35,,44,,32,3,20,10,10,23,xe" fillcolor="#f3be00" stroked="f">
                  <v:path arrowok="t" o:connecttype="custom" o:connectlocs="23,0;25,7;25,12;25,20;23,25;15,35;0,44;0,32;3,20;10,10;23,0" o:connectangles="0,0,0,0,0,0,0,0,0,0,0"/>
                </v:shape>
                <v:shape id="Freeform 7645" o:spid="_x0000_s1580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aLFcIA&#10;AADcAAAADwAAAGRycy9kb3ducmV2LnhtbESPT4vCMBTE74LfIbwFL6KpshXpNhURBG/iP7w+mrdt&#10;2ealJFG7++nNguBxmJnfMPmqN624k/ONZQWzaQKCuLS64UrB+bSdLEH4gKyxtUwKfsnDqhgOcsy0&#10;ffCB7sdQiQhhn6GCOoQuk9KXNRn0U9sRR+/bOoMhSldJ7fAR4aaV8yRZSIMNx4UaO9rUVP4cb0aB&#10;2dPcXdPN4eSvnF78jc5/bqzU6KNff4EI1Id3+NXeaQVp+gn/Z+IRk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5osVwgAAANwAAAAPAAAAAAAAAAAAAAAAAJgCAABkcnMvZG93&#10;bnJldi54bWxQSwUGAAAAAAQABAD1AAAAhwMAAAAA&#10;" path="m23,r2,7l25,12r,8l23,25,15,35,,44,,32,3,20,10,10,23,e" filled="f" strokecolor="#e77817" strokeweight="0">
                  <v:path arrowok="t" o:connecttype="custom" o:connectlocs="23,0;25,7;25,12;25,20;23,25;15,35;0,44;0,32;3,20;10,10;23,0" o:connectangles="0,0,0,0,0,0,0,0,0,0,0"/>
                </v:shape>
                <v:shape id="Freeform 7646" o:spid="_x0000_s1581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ikMUA&#10;AADcAAAADwAAAGRycy9kb3ducmV2LnhtbESPQWvCQBSE7wX/w/IEb3WjkiLRVWKk0ksPjR48PrLP&#10;JJh9G7LbGPPru4VCj8PMfMNs94NpRE+dqy0rWMwjEMSF1TWXCi7n99c1COeRNTaWScGTHOx3k5ct&#10;Jto++Iv63JciQNglqKDyvk2kdEVFBt3ctsTBu9nOoA+yK6Xu8BHgppHLKHqTBmsOCxW2lFVU3PNv&#10;oyA96zgds/XieOhPY/5px2u2Oio1mw7pBoSnwf+H/9ofWkEcx/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CKQxQAAANwAAAAPAAAAAAAAAAAAAAAAAJgCAABkcnMv&#10;ZG93bnJldi54bWxQSwUGAAAAAAQABAD1AAAAigMAAAAA&#10;" path="m,50l37,,,50xe" fillcolor="#f3be00" stroked="f">
                  <v:path arrowok="t" o:connecttype="custom" o:connectlocs="0,50;37,0;0,50" o:connectangles="0,0,0"/>
                </v:shape>
                <v:shape id="Freeform 7647" o:spid="_x0000_s1582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+K8MA&#10;AADcAAAADwAAAGRycy9kb3ducmV2LnhtbESP0YrCMBRE34X9h3AXfNN0LUr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+K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7648" o:spid="_x0000_s1583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3ALMYA&#10;AADcAAAADwAAAGRycy9kb3ducmV2LnhtbESP3WoCMRSE7wXfIRzBO81WtOrWrEihUJQq1ZbSu8Pm&#10;7A9uTpZNqqtPbwShl8PMfMMslq2pxIkaV1pW8DSMQBCnVpecK/g6vA1mIJxH1lhZJgUXcrBMup0F&#10;xtqe+ZNOe5+LAGEXo4LC+zqW0qUFGXRDWxMHL7ONQR9kk0vd4DnATSVHUfQsDZYcFgqs6bWg9Lj/&#10;Mwp+p98f1fjqdITbTTmfj+TPepcp1e+1qxcQnlr/H36037WCyWQK9zPhCMj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3ALMYAAADcAAAADwAAAAAAAAAAAAAAAACYAgAAZHJz&#10;L2Rvd25yZXYueG1sUEsFBgAAAAAEAAQA9QAAAIsDAAAAAA==&#10;" path="m30,40l75,,30,40r,l30,40,27,55,20,65,12,75,,82,,75,,70,3,62,5,57r5,-5l17,47r5,-5l30,40xe" fillcolor="#f3be00" stroked="f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7649" o:spid="_x0000_s1584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bSb4A&#10;AADcAAAADwAAAGRycy9kb3ducmV2LnhtbERPuwrCMBTdBf8hXMFFNLWg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jVG0m+AAAA3AAAAA8AAAAAAAAAAAAAAAAAmAIAAGRycy9kb3ducmV2&#10;LnhtbFBLBQYAAAAABAAEAPUAAACDAwAAAAA=&#10;" path="m30,40l75,,30,40r,l30,40,27,55,20,65,12,75,,82,,75,,70,3,62,5,57r5,-5l17,47r5,-5l30,40e" filled="f" strokecolor="#e77817" strokeweight="0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7650" o:spid="_x0000_s1585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388UA&#10;AADcAAAADwAAAGRycy9kb3ducmV2LnhtbESP0WrCQBRE3wv+w3IFX0rd2DbSRleRitLmzSQfcJu9&#10;JsHs3ZBdTfr3bqHQx2FmzjDr7WhacaPeNZYVLOYRCOLS6oYrBUV+eHoD4TyyxtYyKfghB9vN5GGN&#10;ibYDn+iW+UoECLsEFdTed4mUrqzJoJvbjjh4Z9sb9EH2ldQ9DgFuWvkcRUtpsOGwUGNHHzWVl+xq&#10;FDxyRnuT5un3S/76ddaXqoiOO6Vm03G3AuFp9P/hv/anVhDH7/B7Jh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7fzxQAAANwAAAAPAAAAAAAAAAAAAAAAAJgCAABkcnMv&#10;ZG93bnJldi54bWxQSwUGAAAAAAQABAD1AAAAigMAAAAA&#10;" path="m33,40l72,,33,40r,l33,40,30,53,23,65,13,73,,80,,75,3,68,5,63,8,55r5,-5l18,45r7,-2l33,40xe" fillcolor="#f3be00" stroked="f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7651" o:spid="_x0000_s1586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J98MA&#10;AADcAAAADwAAAGRycy9kb3ducmV2LnhtbERPz2vCMBS+C/sfwht402SOVelMyyjIPMjAuoHHZ/PW&#10;dmteShO1+++Xg+Dx4/u9zkfbiQsNvnWs4WmuQBBXzrRca/g8bGYrED4gG+wck4Y/8pBnD5M1psZd&#10;eU+XMtQihrBPUUMTQp9K6auGLPq564kj9+0GiyHCoZZmwGsMt51cKJVIiy3HhgZ7Khqqfsuz1dAm&#10;xU+ylEf+OJzev57NsVQ7VWg9fRzfXkEEGsNdfHNvjYaXJM6PZ+IR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tJ98MAAADcAAAADwAAAAAAAAAAAAAAAACYAgAAZHJzL2Rv&#10;d25yZXYueG1sUEsFBgAAAAAEAAQA9QAAAIgDAAAAAA==&#10;" path="m33,40l72,,33,40r,l33,40,30,53,23,65,13,73,,80,,75,3,68,5,63,8,55r5,-5l18,45r7,-2l33,40e" filled="f" strokecolor="#e77817" strokeweight="0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7652" o:spid="_x0000_s1587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q/MUA&#10;AADcAAAADwAAAGRycy9kb3ducmV2LnhtbESPQWvCQBSE74L/YXlCL6HZWFAkdRNUEHor2tbq7ZF9&#10;JqHZtyG7jdt/3y0UPA4z8w2zLoPpxEiDay0rmKcZCOLK6pZrBe9v+8cVCOeRNXaWScEPOSiL6WSN&#10;ubY3PtB49LWIEHY5Kmi873MpXdWQQZfanjh6VzsY9FEOtdQD3iLcdPIpy5bSYMtxocGedg1VX8dv&#10;owA/TuHVbJMuuYT9eN2cXSI/K6UeZmHzDMJT8Pfwf/tFK1gs5/B3Jh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Sr8xQAAANwAAAAPAAAAAAAAAAAAAAAAAJgCAABkcnMv&#10;ZG93bnJldi54bWxQSwUGAAAAAAQABAD1AAAAigMAAAAA&#10;" path="m,42l37,,,42xe" fillcolor="#f3be00" stroked="f">
                  <v:path arrowok="t" o:connecttype="custom" o:connectlocs="0,42;37,0;0,42" o:connectangles="0,0,0"/>
                </v:shape>
                <v:shape id="Freeform 7653" o:spid="_x0000_s1588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rzX8YA&#10;AADcAAAADwAAAGRycy9kb3ducmV2LnhtbESPT0sDMRTE70K/Q3gFbzbrgkXXpkUKhXoS+0fx9tw8&#10;dxc3L2mS7q799E2h4HGYmd8ws8VgWtGRD41lBfeTDARxaXXDlYLddnX3CCJEZI2tZVLwRwEW89HN&#10;DAtte36nbhMrkSAcClRQx+gKKUNZk8EwsY44eT/WG4xJ+kpqj32Cm1bmWTaVBhtOCzU6WtZU/m6O&#10;RsF+1/XuqaTXr/zj6E4H/s7ePr1St+Ph5RlEpCH+h6/ttVbwMM3hciYdAT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rzX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7654" o:spid="_x0000_s1589" style="position:absolute;left:6732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O8UA&#10;AADcAAAADwAAAGRycy9kb3ducmV2LnhtbESPW2sCMRSE3wv+h3CEvtWs9YKsG8VWBKFPXhAfj5uz&#10;F9ycbJNU1/76plDo4zAz3zDZsjONuJHztWUFw0ECgji3uuZSwfGweZmB8AFZY2OZFDzIw3LRe8ow&#10;1fbOO7rtQykihH2KCqoQ2lRKn1dk0A9sSxy9wjqDIUpXSu3wHuGmka9JMpUGa44LFbb0XlF+3X+Z&#10;SHFybN6C+R4fi8O2XX9ePk5np9Rzv1vNQQTqwn/4r73VCibTE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fg7xQAAANwAAAAPAAAAAAAAAAAAAAAAAJgCAABkcnMv&#10;ZG93bnJldi54bWxQSwUGAAAAAAQABAD1AAAAigMAAAAA&#10;" path="m22,75l17,r5,75xm22,75r3,17l25,107r-3,8l17,120r-5,5l7,132,3,125,,115r,-8l,100,3,92,7,85r5,-8l22,75xe" fillcolor="#f3be00" stroked="f">
                  <v:path arrowok="t" o:connecttype="custom" o:connectlocs="22,75;17,0;22,75;22,75;25,92;25,107;22,115;17,120;12,125;7,132;3,125;0,115;0,107;0,100;3,92;7,85;12,77;22,75" o:connectangles="0,0,0,0,0,0,0,0,0,0,0,0,0,0,0,0,0,0"/>
                  <o:lock v:ext="edit" verticies="t"/>
                </v:shape>
                <v:shape id="Freeform 7655" o:spid="_x0000_s1590" style="position:absolute;left:6749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5FsYA&#10;AADcAAAADwAAAGRycy9kb3ducmV2LnhtbESPQWvCQBSE74L/YXmCN90oVmrqJrSiIEgP2lo8PrKv&#10;SWj2bZJdTfrvu4LQ4zAz3zDrtDeVuFHrSssKZtMIBHFmdcm5gs+P3eQZhPPIGivLpOCXHKTJcLDG&#10;WNuOj3Q7+VwECLsYFRTe17GULivIoJvamjh437Y16INsc6lb7ALcVHIeRUtpsOSwUGBNm4Kyn9PV&#10;KJjvZ4fo8nZpSuqqr3Ozao7v20ap8ah/fQHhqff/4Ud7rxU8LRdwPxOOgE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K5FsYAAADcAAAADwAAAAAAAAAAAAAAAACYAgAAZHJz&#10;L2Rvd25yZXYueG1sUEsFBgAAAAAEAAQA9QAAAIsDAAAAAA==&#10;" path="m5,75l,,5,75xe" filled="f" strokecolor="#e15520" strokeweight="0">
                  <v:path arrowok="t" o:connecttype="custom" o:connectlocs="5,75;0,0;5,75" o:connectangles="0,0,0"/>
                </v:shape>
                <v:shape id="Freeform 7656" o:spid="_x0000_s1591" style="position:absolute;left:6732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GecUA&#10;AADcAAAADwAAAGRycy9kb3ducmV2LnhtbESPzWrDMBCE74W8g9hAb40cg0PiRjFNS6HH5oekx621&#10;sYytlbFUx337qhDIcZiZb5h1MdpWDNT72rGC+SwBQVw6XXOl4Hh4f1qC8AFZY+uYFPySh2IzeVhj&#10;rt2VdzTsQyUihH2OCkwIXS6lLw1Z9DPXEUfv4nqLIcq+krrHa4TbVqZJspAWa44LBjt6NVQ2+x+r&#10;4HRcOTq8yUv6tfr8Ltvz1qTNTqnH6fjyDCLQGO7hW/tDK8gWG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28Z5xQAAANwAAAAPAAAAAAAAAAAAAAAAAJgCAABkcnMv&#10;ZG93bnJldi54bWxQSwUGAAAAAAQABAD1AAAAigMAAAAA&#10;" path="m22,r3,17l25,32r-3,8l17,45r-5,5l7,57,3,50,,40,,32,,25,3,17,7,10,12,2,22,e" filled="f" strokecolor="#e15520" strokeweight="0">
                  <v:path arrowok="t" o:connecttype="custom" o:connectlocs="22,0;25,17;25,32;22,40;17,45;12,50;7,57;3,50;0,40;0,32;0,25;3,17;7,10;12,2;22,0" o:connectangles="0,0,0,0,0,0,0,0,0,0,0,0,0,0,0"/>
                </v:shape>
                <v:shape id="Freeform 7657" o:spid="_x0000_s1592" style="position:absolute;left:673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O708MA&#10;AADcAAAADwAAAGRycy9kb3ducmV2LnhtbESPQWvCQBSE7wX/w/IEb3VjsEGiq4hQEXsoNeL5kX1m&#10;g9m3IbtN4r/vFgo9DjPzDbPZjbYRPXW+dqxgMU9AEJdO11wpuBbvrysQPiBrbByTgid52G0nLxvM&#10;tRv4i/pLqESEsM9RgQmhzaX0pSGLfu5a4ujdXWcxRNlVUnc4RLhtZJokmbRYc1ww2NLBUPm4fFsF&#10;hUmXLvsoez73Axaf9TG9LY9Kzabjfg0i0Bj+w3/tk1bwlmX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O708MAAADcAAAADwAAAAAAAAAAAAAAAACYAgAAZHJzL2Rv&#10;d25yZXYueG1sUEsFBgAAAAAEAAQA9QAAAIgDAAAAAA==&#10;" path="m19,67l32,,19,67xm19,67r5,15l22,100r-3,5l17,112r-5,5l4,122,2,117,,107r,-7l,92,2,85,7,77r5,-7l19,67xe" fillcolor="#f3be00" stroked="f">
                  <v:path arrowok="t" o:connecttype="custom" o:connectlocs="19,67;32,0;19,67;19,67;24,82;22,100;19,105;17,112;12,117;4,122;2,117;0,107;0,100;0,92;2,85;7,77;12,70;19,67" o:connectangles="0,0,0,0,0,0,0,0,0,0,0,0,0,0,0,0,0,0"/>
                  <o:lock v:ext="edit" verticies="t"/>
                </v:shape>
                <v:shape id="Freeform 7658" o:spid="_x0000_s1593" style="position:absolute;left:6754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YX8YA&#10;AADcAAAADwAAAGRycy9kb3ducmV2LnhtbESPQWsCMRSE7wX/Q3hCL6VmFbrKapRWsPRS6mop9PbY&#10;PDerm5clibr9902h4HGYmW+Yxaq3rbiQD41jBeNRBoK4crrhWsHnfvM4AxEissbWMSn4oQCr5eBu&#10;gYV2Vy7psou1SBAOBSowMXaFlKEyZDGMXEecvIPzFmOSvpba4zXBbSsnWZZLiw2nBYMdrQ1Vp93Z&#10;KvCvR84ePs4v382s3JZ7Y+N7/qXU/bB/noOI1Mdb+L/9phU85V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JYX8YAAADcAAAADwAAAAAAAAAAAAAAAACYAgAAZHJz&#10;L2Rvd25yZXYueG1sUEsFBgAAAAAEAAQA9QAAAIsDAAAAAA==&#10;" path="m,67l13,,,67xe" filled="f" strokecolor="#e15520" strokeweight="0">
                  <v:path arrowok="t" o:connecttype="custom" o:connectlocs="0,67;13,0;0,67" o:connectangles="0,0,0"/>
                </v:shape>
                <v:shape id="Freeform 7659" o:spid="_x0000_s1594" style="position:absolute;left:6735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t2MMA&#10;AADcAAAADwAAAGRycy9kb3ducmV2LnhtbERPz2vCMBS+D/wfwhO8zXRliuuMIjpBEESdF2+P5q2t&#10;a15KErX1rzeHwY4f3+/pvDW1uJHzlWUFb8MEBHFudcWFgtP3+nUCwgdkjbVlUtCRh/ms9zLFTNs7&#10;H+h2DIWIIewzVFCG0GRS+rwkg35oG+LI/VhnMEToCqkd3mO4qWWaJGNpsOLYUGJDy5Ly3+PVKLhc&#10;HukW3z+qXbcfpavHedutvpxSg367+AQRqA3/4j/3RisYjePaeCYe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ft2MMAAADcAAAADwAAAAAAAAAAAAAAAACYAgAAZHJzL2Rv&#10;d25yZXYueG1sUEsFBgAAAAAEAAQA9QAAAIgDAAAAAA==&#10;" path="m19,r5,15l22,33r-3,5l17,45r-5,5l4,55,2,50,,40,,33,,25,2,18,7,10,12,3,19,e" filled="f" strokecolor="#e15520" strokeweight="0">
                  <v:path arrowok="t" o:connecttype="custom" o:connectlocs="19,0;24,15;22,33;19,38;17,45;12,50;4,55;2,50;0,40;0,33;0,25;2,18;7,10;12,3;19,0" o:connectangles="0,0,0,0,0,0,0,0,0,0,0,0,0,0,0"/>
                </v:shape>
                <v:shape id="Freeform 7660" o:spid="_x0000_s1595" style="position:absolute;left:6739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2gMQA&#10;AADcAAAADwAAAGRycy9kb3ducmV2LnhtbESPQWvCQBSE70L/w/IKvUjdKLi00VWKUvSiYFro9Zl9&#10;TYLZtyG7mvjvXUHwOMx8M8x82dtaXKj1lWMN41ECgjh3puJCw+/P9/sHCB+QDdaOScOVPCwXL4M5&#10;psZ1fKBLFgoRS9inqKEMoUml9HlJFv3INcTR+3etxRBlW0jTYhfLbS0nSaKkxYrjQokNrUrKT9nZ&#10;apiuT2sVDt3f1OT7zWp4VPVuorR+e+2/ZiAC9eEZftBbEzn1Cf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i9oDEAAAA3AAAAA8AAAAAAAAAAAAAAAAAmAIAAGRycy9k&#10;b3ducmV2LnhtbFBLBQYAAAAABAAEAPUAAACJAwAAAAA=&#10;" path="m23,67l35,,23,67xm23,67r2,15l25,100r-2,5l18,112r-5,5l8,122,3,117r,-7l,100,3,92,5,85r5,-8l15,70r8,-3xe" fillcolor="#f3be00" stroked="f">
                  <v:path arrowok="t" o:connecttype="custom" o:connectlocs="23,67;35,0;23,67;23,67;25,82;25,100;23,105;18,112;13,117;8,122;3,117;3,110;0,100;3,92;5,85;10,77;15,70;23,67" o:connectangles="0,0,0,0,0,0,0,0,0,0,0,0,0,0,0,0,0,0"/>
                  <o:lock v:ext="edit" verticies="t"/>
                </v:shape>
                <v:shape id="Freeform 7661" o:spid="_x0000_s1596" style="position:absolute;left:6762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/asMA&#10;AADcAAAADwAAAGRycy9kb3ducmV2LnhtbERPy2oCMRTdF/oP4Ra6qxmrVhmNIq2iG6GOD1xeJteZ&#10;weRmnESd/n2zKHR5OO/JrLVG3KnxlWMF3U4Cgjh3uuJCwX63fBuB8AFZo3FMCn7Iw2z6/DTBVLsH&#10;b+mehULEEPYpKihDqFMpfV6SRd9xNXHkzq6xGCJsCqkbfMRwa+R7knxIixXHhhJr+iwpv2Q3q8C1&#10;12yht/XR9A691ffXadnfXI1Sry/tfAwiUBv+xX/utVYwGMb58Uw8An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D/asMAAADcAAAADwAAAAAAAAAAAAAAAACYAgAAZHJzL2Rv&#10;d25yZXYueG1sUEsFBgAAAAAEAAQA9QAAAIgDAAAAAA==&#10;" path="m,67l12,,,67xe" filled="f" strokecolor="#e15520" strokeweight="0">
                  <v:path arrowok="t" o:connecttype="custom" o:connectlocs="0,67;12,0;0,67" o:connectangles="0,0,0"/>
                </v:shape>
                <v:shape id="Freeform 7662" o:spid="_x0000_s1597" style="position:absolute;left:6739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P5n8UA&#10;AADcAAAADwAAAGRycy9kb3ducmV2LnhtbESPQWvCQBSE74L/YXmCt7qJ2Cqpq4ggWiyUxlLo7ZF9&#10;JsHs2yW7avz3rlDwOMzMN8x82ZlGXKj1tWUF6SgBQVxYXXOp4OeweZmB8AFZY2OZFNzIw3LR780x&#10;0/bK33TJQykihH2GCqoQXCalLyoy6EfWEUfvaFuDIcq2lLrFa4SbRo6T5E0arDkuVOhoXVFxys9G&#10;we8s+ftIy8l558ZuX39amW6/pFLDQbd6BxGoC8/wf3unFbxOU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0/mfxQAAANwAAAAPAAAAAAAAAAAAAAAAAJgCAABkcnMv&#10;ZG93bnJldi54bWxQSwUGAAAAAAQABAD1AAAAigMAAAAA&#10;" path="m23,r2,15l25,33r-2,5l18,45r-5,5l8,55,3,50r,-7l,33,3,25,5,18r5,-8l15,3,23,xe" filled="f" strokecolor="#e15520" strokeweight="0">
                  <v:path arrowok="t" o:connecttype="custom" o:connectlocs="23,0;25,15;25,33;23,38;18,45;13,50;8,55;3,50;3,43;0,33;3,25;5,18;10,10;15,3;23,0" o:connectangles="0,0,0,0,0,0,0,0,0,0,0,0,0,0,0"/>
                </v:shape>
                <v:shape id="Freeform 7663" o:spid="_x0000_s1598" style="position:absolute;left:6720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NIsYA&#10;AADcAAAADwAAAGRycy9kb3ducmV2LnhtbESPW2vCQBSE3wX/w3IKfaubBrQlukrxUgUvUPXFt0P2&#10;NIlmz4bsGuO/dwsFH4eZ+YYZTVpTioZqV1hW8N6LQBCnVhecKTgeFm+fIJxH1lhaJgV3cjAZdzsj&#10;TLS98Q81e5+JAGGXoILc+yqR0qU5GXQ9WxEH79fWBn2QdSZ1jbcAN6WMo2ggDRYcFnKsaJpTetlf&#10;jYLTtlj483oZZzv6bq7VbjOfzZxSry/t1xCEp9Y/w//tlVbQ/4jh70w4An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jNIsYAAADcAAAADwAAAAAAAAAAAAAAAACYAgAAZHJz&#10;L2Rvd25yZXYueG1sUEsFBgAAAAAEAAQA9QAAAIsDAAAAAA==&#10;" path="m22,74l15,r7,74xm22,74r5,18l24,107r-2,7l19,119r-4,8l7,132,5,124,2,117,,107,2,99,5,92r5,-8l15,77r7,-3xe" fillcolor="#f3be00" stroked="f">
                  <v:path arrowok="t" o:connecttype="custom" o:connectlocs="22,74;15,0;22,74;22,74;27,92;24,107;22,114;19,119;15,127;7,132;5,124;2,117;0,107;2,99;5,92;10,84;15,77;22,74" o:connectangles="0,0,0,0,0,0,0,0,0,0,0,0,0,0,0,0,0,0"/>
                  <o:lock v:ext="edit" verticies="t"/>
                </v:shape>
                <v:shape id="Freeform 7664" o:spid="_x0000_s1599" style="position:absolute;left:6735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nXsUA&#10;AADcAAAADwAAAGRycy9kb3ducmV2LnhtbESPQWsCMRSE70L/Q3gFb5qti62sRqmtghcRrXp+bl43&#10;Szcvyybq+u+NUPA4zMw3zGTW2kpcqPGlYwVv/QQEce50yYWC/c+yNwLhA7LGyjEpuJGH2fSlM8FM&#10;uytv6bILhYgQ9hkqMCHUmZQ+N2TR911NHL1f11gMUTaF1A1eI9xWcpAk79JiyXHBYE1fhvK/3dkq&#10;WK23fjgyt818v6i+z6djWh44Var72n6OQQRqwzP8315pBcOPFB5n4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GdexQAAANwAAAAPAAAAAAAAAAAAAAAAAJgCAABkcnMv&#10;ZG93bnJldi54bWxQSwUGAAAAAAQABAD1AAAAigMAAAAA&#10;" path="m7,74l,,7,74xe" filled="f" strokecolor="#e15520" strokeweight="0">
                  <v:path arrowok="t" o:connecttype="custom" o:connectlocs="7,74;0,0;7,74" o:connectangles="0,0,0"/>
                </v:shape>
                <v:shape id="Freeform 7665" o:spid="_x0000_s1600" style="position:absolute;left:6720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Z3eccA&#10;AADcAAAADwAAAGRycy9kb3ducmV2LnhtbESPW0sDMRSE3wX/QziCbzbb4qVsm5bSUhWE4vbm62Fz&#10;TJZuTpZN3K7+eiMIfRxm5htmOu9dLTpqQ+VZwXCQgSAuva7YKNjv1ndjECEia6w9k4JvCjCfXV9N&#10;Mdf+zAV122hEgnDIUYGNscmlDKUlh2HgG+LkffrWYUyyNVK3eE5wV8tRlj1KhxWnBYsNLS2Vp+2X&#10;U1CY/fuL/RiaxZs/PI+648+m4JVStzf9YgIiUh8v4f/2q1bw8HQPf2fS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2d3nHAAAA3AAAAA8AAAAAAAAAAAAAAAAAmAIAAGRy&#10;cy9kb3ducmV2LnhtbFBLBQYAAAAABAAEAPUAAACMAwAAAAA=&#10;" path="m22,r5,18l24,33r-2,7l19,45r-4,8l7,58,5,50,2,43,,33,2,25,5,18r5,-8l15,3,22,e" filled="f" strokecolor="#e15520" strokeweight="0">
                  <v:path arrowok="t" o:connecttype="custom" o:connectlocs="22,0;27,18;24,33;22,40;19,45;15,53;7,58;5,50;2,43;0,33;2,25;5,18;10,10;15,3;22,0" o:connectangles="0,0,0,0,0,0,0,0,0,0,0,0,0,0,0"/>
                </v:shape>
                <v:shape id="Freeform 7666" o:spid="_x0000_s1601" style="position:absolute;left:6710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YC8UA&#10;AADcAAAADwAAAGRycy9kb3ducmV2LnhtbESPQWvCQBSE70L/w/IKvenGgrVEV1FpIQcpaEQ9PrLP&#10;JJp9G3a3Gv99VxB6HGbmG2Y670wjruR8bVnBcJCAIC6srrlUsMu/+58gfEDW2FgmBXfyMJ+99KaY&#10;anvjDV23oRQRwj5FBVUIbSqlLyoy6Ae2JY7eyTqDIUpXSu3wFuGmke9J8iEN1hwXKmxpVVFx2f4a&#10;BZvh2Czz4/2Ym/05c5leH36+1kq9vXaLCYhAXfgPP9uZVjAaj+Bx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8dgLxQAAANwAAAAPAAAAAAAAAAAAAAAAAJgCAABkcnMv&#10;ZG93bnJldi54bWxQSwUGAAAAAAQABAD1AAAAigMAAAAA&#10;" path="m22,78l22,r,78xm22,78r5,17l25,110r-3,7l20,122r-5,8l7,135,2,127,,120,,110r2,-8l5,95,7,88r8,-8l22,78xe" fillcolor="#f3be00" stroked="f">
                  <v:path arrowok="t" o:connecttype="custom" o:connectlocs="22,78;22,0;22,78;22,78;27,95;25,110;22,117;20,122;15,130;7,135;2,127;0,120;0,110;2,102;5,95;7,88;15,80;22,78" o:connectangles="0,0,0,0,0,0,0,0,0,0,0,0,0,0,0,0,0,0"/>
                  <o:lock v:ext="edit" verticies="t"/>
                </v:shape>
                <v:shape id="Freeform 7667" o:spid="_x0000_s1602" style="position:absolute;left:6732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jo8cA&#10;AADcAAAADwAAAGRycy9kb3ducmV2LnhtbESPQWvCQBSE7wX/w/KEXkrdWDGV6CpasXgL2h7a22v2&#10;mQSzb9PsGqO/3i0IPQ4z8w0zW3SmEi01rrSsYDiIQBBnVpecK/j82DxPQDiPrLGyTAou5GAx7z3M&#10;MNH2zDtq9z4XAcIuQQWF93UipcsKMugGtiYO3sE2Bn2QTS51g+cAN5V8iaJYGiw5LBRY01tB2XF/&#10;MgquP7/p6ittR5P4sv1OKTZP72uj1GO/W05BeOr8f/je3moF49cY/s6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5I6PHAAAA3AAAAA8AAAAAAAAAAAAAAAAAmAIAAGRy&#10;cy9kb3ducmV2LnhtbFBLBQYAAAAABAAEAPUAAACMAwAAAAA=&#10;" path="m,78l,,,78xe" filled="f" strokecolor="#e15520" strokeweight="0">
                  <v:path arrowok="t" o:connecttype="custom" o:connectlocs="0,78;0,0;0,78" o:connectangles="0,0,0"/>
                </v:shape>
                <v:shape id="Freeform 7668" o:spid="_x0000_s1603" style="position:absolute;left:6710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HacMA&#10;AADcAAAADwAAAGRycy9kb3ducmV2LnhtbESPQYvCMBSE74L/ITxhb5oq7SrVKCJ08bAXddfzo3k2&#10;xealNFHrvzcLwh6HmfmGWW1624g7db52rGA6SUAQl07XXCn4ORXjBQgfkDU2jknBkzxs1sPBCnPt&#10;Hnyg+zFUIkLY56jAhNDmUvrSkEU/cS1x9C6usxii7CqpO3xEuG3kLEk+pcWa44LBlnaGyuvxZhVU&#10;37MynIvMfbVFunva3zQzRarUx6jfLkEE6sN/+N3eawXZfA5/Z+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+HacMAAADcAAAADwAAAAAAAAAAAAAAAACYAgAAZHJzL2Rv&#10;d25yZXYueG1sUEsFBgAAAAAEAAQA9QAAAIgDAAAAAA==&#10;" path="m22,r5,17l25,32r-3,7l20,44r-5,8l7,57,2,49,,42,,32,2,24,5,17,7,10,15,2,22,e" filled="f" strokecolor="#e15520" strokeweight="0">
                  <v:path arrowok="t" o:connecttype="custom" o:connectlocs="22,0;27,17;25,32;22,39;20,44;15,52;7,57;2,49;0,42;0,32;2,24;5,17;7,10;15,2;22,0" o:connectangles="0,0,0,0,0,0,0,0,0,0,0,0,0,0,0"/>
                </v:shape>
                <v:shape id="Freeform 7669" o:spid="_x0000_s1604" style="position:absolute;left:6702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sTMIA&#10;AADcAAAADwAAAGRycy9kb3ducmV2LnhtbERPyWrDMBC9B/oPYgq9xbIbmiZuFFMChlydhSa3qTW1&#10;TK2RsRTH/fvqUOjx8fZNMdlOjDT41rGCLElBENdOt9woOB3L+QqED8gaO8ek4Ic8FNuH2QZz7e5c&#10;0XgIjYgh7HNUYELocyl9bciiT1xPHLkvN1gMEQ6N1APeY7jt5HOaLqXFlmODwZ52hurvw80q2Gfr&#10;Y3aplouyDPXiY7pW5+bTKPX0OL2/gQg0hX/xn3uvFby8xrXxTD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dKxMwgAAANwAAAAPAAAAAAAAAAAAAAAAAJgCAABkcnMvZG93&#10;bnJldi54bWxQSwUGAAAAAAQABAD1AAAAhwMAAAAA&#10;" path="m20,70l20,r,70xm20,70r5,18l25,103r-2,7l18,118r-5,5l8,127,3,120,,113r,-8l,98,3,88,8,80r5,-5l20,70xe" fillcolor="#f3be00" stroked="f">
                  <v:path arrowok="t" o:connecttype="custom" o:connectlocs="20,70;20,0;20,70;20,70;25,88;25,103;23,110;18,118;13,123;8,127;3,120;0,113;0,105;0,98;3,88;8,80;13,75;20,70" o:connectangles="0,0,0,0,0,0,0,0,0,0,0,0,0,0,0,0,0,0"/>
                  <o:lock v:ext="edit" verticies="t"/>
                </v:shape>
                <v:shape id="Freeform 7670" o:spid="_x0000_s1605" style="position:absolute;left:6722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Cbc8UA&#10;AADcAAAADwAAAGRycy9kb3ducmV2LnhtbESPQWvCQBSE7wX/w/IEb3XT1hpNXaWUFoM304LXZ/Y1&#10;G5p9G7NrjP/eLRR6HGbmG2a1GWwjeup87VjBwzQBQVw6XXOl4Ovz434BwgdkjY1jUnAlD5v16G6F&#10;mXYX3lNfhEpECPsMFZgQ2kxKXxqy6KeuJY7et+sshii7SuoOLxFuG/mYJHNpsea4YLClN0PlT3G2&#10;CmanU77dNen7kyn6/GDS4pjrWqnJeHh9ARFoCP/hv3auFTynS/g9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JtzxQAAANwAAAAPAAAAAAAAAAAAAAAAAJgCAABkcnMv&#10;ZG93bnJldi54bWxQSwUGAAAAAAQABAD1AAAAigMAAAAA&#10;" path="m,70l,,,70xe" filled="f" strokecolor="#e15520" strokeweight="0">
                  <v:path arrowok="t" o:connecttype="custom" o:connectlocs="0,70;0,0;0,70" o:connectangles="0,0,0"/>
                </v:shape>
                <v:shape id="Freeform 7671" o:spid="_x0000_s1606" style="position:absolute;left:6702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DG8IA&#10;AADcAAAADwAAAGRycy9kb3ducmV2LnhtbERPz2vCMBS+D/Y/hDfYbaYrTGo1yjYZ7LhacTs+m2dT&#10;bF5KE9vuvzcHwePH93u1mWwrBup941jB6ywBQVw53XCtYF9+vWQgfEDW2DomBf/kYbN+fFhhrt3I&#10;BQ27UIsYwj5HBSaELpfSV4Ys+pnriCN3cr3FEGFfS93jGMNtK9MkmUuLDccGgx19GqrOu4tVcNgv&#10;HJVbeUr/Fj/Hqv39MOm5UOr5aXpfggg0hbv45v7WCt6yOD+eiUdA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IMbwgAAANwAAAAPAAAAAAAAAAAAAAAAAJgCAABkcnMvZG93&#10;bnJldi54bWxQSwUGAAAAAAQABAD1AAAAhwMAAAAA&#10;" path="m20,r5,18l25,33r-2,7l18,48r-5,5l8,57,3,50,,43,,35,,28,3,18,8,10,13,5,20,e" filled="f" strokecolor="#e15520" strokeweight="0">
                  <v:path arrowok="t" o:connecttype="custom" o:connectlocs="20,0;25,18;25,33;23,40;18,48;13,53;8,57;3,50;0,43;0,35;0,28;3,18;8,10;13,5;20,0" o:connectangles="0,0,0,0,0,0,0,0,0,0,0,0,0,0,0"/>
                </v:shape>
                <v:shape id="Freeform 7672" o:spid="_x0000_s1607" style="position:absolute;left:6690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ppmMYA&#10;AADcAAAADwAAAGRycy9kb3ducmV2LnhtbESPT2sCMRTE74V+h/AKvdXEgltZjSJC0UNpqS2Ct+fm&#10;7R/cvKxJdLffvikUPA4z8xtmvhxsK67kQ+NYw3ikQBAXzjRcafj+en2agggR2WDrmDT8UIDl4v5u&#10;jrlxPX/SdRcrkSAcctRQx9jlUoaiJoth5Dri5JXOW4xJ+koaj32C21Y+K5VJiw2nhRo7WtdUnHYX&#10;q2H98nbINmVpS/X+0alz5i/7/qj148OwmoGINMRb+L+9NRom0zH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ppmMYAAADcAAAADwAAAAAAAAAAAAAAAACYAgAAZHJz&#10;L2Rvd25yZXYueG1sUEsFBgAAAAAEAAQA9QAAAIsDAAAAAA==&#10;" path="m22,73l10,,22,73xm22,73r3,17l25,105r-3,8l20,118r-5,7l7,130,5,123,2,115,,108,,98,2,90,7,83r8,-5l22,73xe" fillcolor="#f3be00" stroked="f">
                  <v:path arrowok="t" o:connecttype="custom" o:connectlocs="22,73;10,0;22,73;22,73;25,90;25,105;22,113;20,118;15,125;7,130;5,123;2,115;0,108;0,98;2,90;7,83;15,78;22,73" o:connectangles="0,0,0,0,0,0,0,0,0,0,0,0,0,0,0,0,0,0"/>
                  <o:lock v:ext="edit" verticies="t"/>
                </v:shape>
                <v:shape id="Freeform 7673" o:spid="_x0000_s1608" style="position:absolute;left:670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kgMMA&#10;AADcAAAADwAAAGRycy9kb3ducmV2LnhtbESPUWvCMBSF34X9h3AHvmm6gkM60yIbijgQVmXPd81d&#10;U9bchCZq/ffLQNjj4ZzvHM6qGm0vLjSEzrGCp3kGgrhxuuNWwem4mS1BhIissXdMCm4UoCofJiss&#10;tLvyB13q2IpUwqFABSZGX0gZGkMWw9x54uR9u8FiTHJopR7wmsptL/Mse5YWO04LBj29Gmp+6rNV&#10;sPDmkK/r3m+/Pt+yyPv97d2jUtPHcf0CItIY/8N3eqcTt8zh70w6ArL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kgMMAAADcAAAADwAAAAAAAAAAAAAAAACYAgAAZHJzL2Rv&#10;d25yZXYueG1sUEsFBgAAAAAEAAQA9QAAAIgDAAAAAA==&#10;" path="m12,73l,,12,73xe" filled="f" strokecolor="#e15520" strokeweight="0">
                  <v:path arrowok="t" o:connecttype="custom" o:connectlocs="12,73;0,0;12,73" o:connectangles="0,0,0"/>
                </v:shape>
                <v:shape id="Freeform 7674" o:spid="_x0000_s1609" style="position:absolute;left:6690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dbMQA&#10;AADcAAAADwAAAGRycy9kb3ducmV2LnhtbESPT4vCMBTE74LfITzBm6ZWdtGuUdwVwaP/cPf4tnk2&#10;xealNFG7394sCB6HmfkNM1u0thI3anzpWMFomIAgzp0uuVBwPKwHExA+IGusHJOCP/KwmHc7M8y0&#10;u/OObvtQiAhhn6ECE0KdSelzQxb90NXE0Tu7xmKIsimkbvAe4baSaZK8S4slxwWDNX0Zyi/7q1Vw&#10;Ok4dHVbynP5Mt7959f1p0stOqX6vXX6ACNSGV/jZ3mgFb5Mx/J+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yHWzEAAAA3AAAAA8AAAAAAAAAAAAAAAAAmAIAAGRycy9k&#10;b3ducmV2LnhtbFBLBQYAAAAABAAEAPUAAACJAwAAAAA=&#10;" path="m22,r3,17l25,32r-3,8l20,45r-5,7l7,57,5,50,2,42,,35,,25,2,17,7,10,15,5,22,e" filled="f" strokecolor="#e15520" strokeweight="0">
                  <v:path arrowok="t" o:connecttype="custom" o:connectlocs="22,0;25,17;25,32;22,40;20,45;15,52;7,57;5,50;2,42;0,35;0,25;2,17;7,10;15,5;22,0" o:connectangles="0,0,0,0,0,0,0,0,0,0,0,0,0,0,0"/>
                </v:shape>
                <v:shape id="Freeform 7675" o:spid="_x0000_s1610" style="position:absolute;left:6670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ptsQA&#10;AADcAAAADwAAAGRycy9kb3ducmV2LnhtbESPQWsCMRSE7wX/Q3iCF6nZWtvq1ihSKHjoRVvw+tg8&#10;N6HJy5Kkuv77RhA8DjPzDbNc996JE8VkAyt4mlQgiJugLbcKfr4/H+cgUkbW6AKTggslWK8GD0us&#10;dTjzjk773IoC4VSjApNzV0uZGkMe0yR0xMU7hugxFxlbqSOeC9w7Oa2qV+nRclkw2NGHoeZ3/+cV&#10;uOPYz6aLWI0P7sLm6+3ZLuxBqdGw37yDyNTne/jW3moFL/MZXM+U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8abbEAAAA3AAAAA8AAAAAAAAAAAAAAAAAmAIAAGRycy9k&#10;b3ducmV2LnhtbFBLBQYAAAAABAAEAPUAAACJAwAAAAA=&#10;" path="m22,77l,,22,77xm22,77r5,18l30,112r,8l27,127r-5,5l17,140r-5,-8l10,122,7,115r,-10l7,97r3,-7l15,82r7,-5xe" fillcolor="#f3be00" stroked="f">
                  <v:path arrowok="t" o:connecttype="custom" o:connectlocs="22,77;0,0;22,77;22,77;27,95;30,112;30,120;27,127;22,132;17,140;12,132;10,122;7,115;7,105;7,97;10,90;15,82;22,77" o:connectangles="0,0,0,0,0,0,0,0,0,0,0,0,0,0,0,0,0,0"/>
                  <o:lock v:ext="edit" verticies="t"/>
                </v:shape>
                <v:shape id="Freeform 7676" o:spid="_x0000_s1611" style="position:absolute;left:66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4VcMA&#10;AADcAAAADwAAAGRycy9kb3ducmV2LnhtbESPQWvCQBSE7wX/w/KE3urGghKiq8SAEHpr4qG9PbLP&#10;JCb7NmS3Mf333YLgcZiZb5j9cTa9mGh0rWUF61UEgriyuuVawaU8v8UgnEfW2FsmBb/k4HhYvOwx&#10;0fbOnzQVvhYBwi5BBY33QyKlqxoy6FZ2IA7e1Y4GfZBjLfWI9wA3vXyPoq002HJYaHCgrKGqK36M&#10;gu9TkWb01dn29lGWeV3FJrdOqdflnO5AeJr9M/xo51rBJt7A/5lwBO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X4VcMAAADcAAAADwAAAAAAAAAAAAAAAACYAgAAZHJzL2Rv&#10;d25yZXYueG1sUEsFBgAAAAAEAAQA9QAAAIgDAAAAAA==&#10;" path="m22,77l,,22,77xe" filled="f" strokecolor="#e15520" strokeweight="0">
                  <v:path arrowok="t" o:connecttype="custom" o:connectlocs="22,77;0,0;22,77" o:connectangles="0,0,0"/>
                </v:shape>
                <v:shape id="Freeform 7677" o:spid="_x0000_s1612" style="position:absolute;left:6677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deMMA&#10;AADcAAAADwAAAGRycy9kb3ducmV2LnhtbESPUWvCMBSF34X9h3CFvWmiw1I7o4jg2JtU/QGX5q7t&#10;1txkTab13y+C4OPhnPMdzmoz2E5cqA+tYw2zqQJBXDnTcq3hfNpPchAhIhvsHJOGGwXYrF9GKyyM&#10;u3JJl2OsRYJwKFBDE6MvpAxVQxbD1Hni5H253mJMsq+l6fGa4LaTc6UyabHltNCgp11D1c/xz2pY&#10;frzl5JUqD3W2DaG8LX73317r1/GwfQcRaYjP8KP9aTQs8gzuZ9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AdeMMAAADcAAAADwAAAAAAAAAAAAAAAACYAgAAZHJzL2Rv&#10;d25yZXYueG1sUEsFBgAAAAAEAAQA9QAAAIgDAAAAAA==&#10;" path="m15,r5,18l23,35r,8l20,50r-5,5l10,63,5,55,3,45,,38,,28,,20,3,13,8,5,15,e" filled="f" strokecolor="#e15520" strokeweight="0">
                  <v:path arrowok="t" o:connecttype="custom" o:connectlocs="15,0;20,18;23,35;23,43;20,50;15,55;10,63;5,55;3,45;0,38;0,28;0,20;3,13;8,5;15,0" o:connectangles="0,0,0,0,0,0,0,0,0,0,0,0,0,0,0"/>
                </v:shape>
                <v:shape id="Freeform 7678" o:spid="_x0000_s1613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I4nsYA&#10;AADcAAAADwAAAGRycy9kb3ducmV2LnhtbESPzWrDMBCE74W8g9hAbo2cQtzEjRKCoaEUcmh+XHxb&#10;rK1taq2Mpdru20eFQo7DzHzDbHajaURPnastK1jMIxDEhdU1lwou59fHFQjnkTU2lknBLznYbScP&#10;G0y0HfiD+pMvRYCwS1BB5X2bSOmKigy6uW2Jg/dlO4M+yK6UusMhwE0jn6IolgZrDgsVtpRWVHyf&#10;fowCU6ybKM6H42eap8uM9eH6zplSs+m4fwHhafT38H/7TStYrp7h70w4AnJ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I4nsYAAADcAAAADwAAAAAAAAAAAAAAAACYAgAAZHJz&#10;L2Rvd25yZXYueG1sUEsFBgAAAAAEAAQA9QAAAIsDAAAAAA==&#10;" path="m,l15,7,28,17r7,13l40,45,35,42,28,40,20,35,15,30,10,25,5,17,3,10,,xe" fillcolor="#f3be00" stroked="f">
                  <v:path arrowok="t" o:connecttype="custom" o:connectlocs="0,0;15,7;28,17;35,30;40,45;35,42;28,40;20,35;15,30;10,25;5,17;3,10;0,0" o:connectangles="0,0,0,0,0,0,0,0,0,0,0,0,0"/>
                </v:shape>
                <v:shape id="Freeform 7679" o:spid="_x0000_s1614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i5MIA&#10;AADcAAAADwAAAGRycy9kb3ducmV2LnhtbERPTWsCMRC9F/wPYQQvUrMtVGQ1itgWPJRC3eJ5TMbN&#10;4mayJKm7+uubQ6HHx/tebQbXiiuF2HhW8DQrQBBrbxquFXxX748LEDEhG2w9k4IbRdisRw8rLI3v&#10;+Yuuh1SLHMKxRAU2pa6UMmpLDuPMd8SZO/vgMGUYamkC9jnctfK5KObSYcO5wWJHO0v6cvhxCqb8&#10;Gt4qXen7yR6r6fGz/vDzXqnJeNguQSQa0r/4z703Cl4WeW0+k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qLkwgAAANwAAAAPAAAAAAAAAAAAAAAAAJgCAABkcnMvZG93&#10;bnJldi54bWxQSwUGAAAAAAQABAD1AAAAhwMAAAAA&#10;" path="m,l15,7,28,17r7,13l40,45,35,42,28,40,20,35,15,30,10,25,5,17,3,10,,e" filled="f" strokecolor="#e15520" strokeweight="0">
                  <v:path arrowok="t" o:connecttype="custom" o:connectlocs="0,0;15,7;28,17;35,30;40,45;35,42;28,40;20,35;15,30;10,25;5,17;3,10;0,0" o:connectangles="0,0,0,0,0,0,0,0,0,0,0,0,0"/>
                </v:shape>
                <v:shape id="Freeform 7680" o:spid="_x0000_s1615" style="position:absolute;left:6662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6RR8UA&#10;AADcAAAADwAAAGRycy9kb3ducmV2LnhtbESPQWvCQBSE7wX/w/KE3upGaSVGVxFB2ko9NApen9ln&#10;sph9G7Jbk/rru4VCj8PMfMMsVr2txY1abxwrGI8SEMSF04ZLBcfD9ikF4QOyxtoxKfgmD6vl4GGB&#10;mXYdf9ItD6WIEPYZKqhCaDIpfVGRRT9yDXH0Lq61GKJsS6lb7CLc1nKSJFNp0XBcqLChTUXFNf+y&#10;Cvb5++T5xI7vu+KIcno2249Xo9TjsF/PQQTqw3/4r/2mFbykM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pFHxQAAANwAAAAPAAAAAAAAAAAAAAAAAJgCAABkcnMv&#10;ZG93bnJldi54bWxQSwUGAAAAAAQABAD1AAAAigMAAAAA&#10;" path="m35,63r15,7l63,80r7,13l75,110r-7,-2l63,105r-8,-5l50,95,45,88,40,80,38,70,35,63xm35,63l,,35,63xe" fillcolor="#f3be00" stroked="f">
                  <v:path arrowok="t" o:connecttype="custom" o:connectlocs="35,63;50,70;63,80;70,93;75,110;68,108;63,105;55,100;50,95;45,88;40,80;38,70;35,63;35,63;0,0;35,63" o:connectangles="0,0,0,0,0,0,0,0,0,0,0,0,0,0,0,0"/>
                  <o:lock v:ext="edit" verticies="t"/>
                </v:shape>
                <v:shape id="Freeform 7681" o:spid="_x0000_s1616" style="position:absolute;left:6697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R3sAA&#10;AADcAAAADwAAAGRycy9kb3ducmV2LnhtbERPTYvCMBC9L/gfwgje1kTRVatRRBA8LILugtehGdti&#10;M6lJtPXfbw7CHh/ve7XpbC2e5EPlWMNoqEAQ585UXGj4/dl/zkGEiGywdkwaXhRgs+59rDAzruUT&#10;Pc+xECmEQ4YayhibTMqQl2QxDF1DnLir8xZjgr6QxmObwm0tx0p9SYsVp4YSG9qVlN/OD6tBntow&#10;vqjvmT1OLrOHcujl8a71oN9tlyAidfFf/HYfjIbpIs1PZ9IR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MR3sAAAADcAAAADwAAAAAAAAAAAAAAAACYAgAAZHJzL2Rvd25y&#10;ZXYueG1sUEsFBgAAAAAEAAQA9QAAAIUDAAAAAA==&#10;" path="m,l15,7,28,17r7,13l40,47,33,45,28,42,20,37,15,32,10,25,5,17,3,7,,xe" filled="f" strokecolor="#e15520" strokeweight="0">
                  <v:path arrowok="t" o:connecttype="custom" o:connectlocs="0,0;15,7;28,17;35,30;40,47;33,45;28,42;20,37;15,32;10,25;5,17;3,7;0,0" o:connectangles="0,0,0,0,0,0,0,0,0,0,0,0,0"/>
                </v:shape>
                <v:shape id="Freeform 7682" o:spid="_x0000_s1617" style="position:absolute;left:6662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008YA&#10;AADcAAAADwAAAGRycy9kb3ducmV2LnhtbESPT2sCMRTE7wW/Q3hCbzWroG1Xo/iHgkU8uJaen8nr&#10;ZunmZd1E3X57Uyj0OMzMb5jZonO1uFIbKs8KhoMMBLH2puJSwcfx7ekFRIjIBmvPpOCHAizmvYcZ&#10;5sbf+EDXIpYiQTjkqMDG2ORSBm3JYRj4hjh5X751GJNsS2lavCW4q+UoyybSYcVpwWJDa0v6u7g4&#10;Bbp4Pu21fd/ujs25+ixXmzC5bJR67HfLKYhIXfwP/7W3RsH4dQi/Z9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y008YAAADcAAAADwAAAAAAAAAAAAAAAACYAgAAZHJz&#10;L2Rvd25yZXYueG1sUEsFBgAAAAAEAAQA9QAAAIsDAAAAAA==&#10;" path="m35,63l,,35,63e" filled="f" strokecolor="#e15520" strokeweight="0">
                  <v:path arrowok="t" o:connecttype="custom" o:connectlocs="35,63;0,0;35,63" o:connectangles="0,0,0"/>
                </v:shape>
                <v:shape id="Freeform 7683" o:spid="_x0000_s1618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JFccA&#10;AADcAAAADwAAAGRycy9kb3ducmV2LnhtbESPQUsDMRSE7wX/Q3hCb23WrYquTYsI1qJe7ApeH5u3&#10;m62blzVJ221/fSMIHoeZ+YaZLwfbiT350DpWcDXNQBBXTrfcKPgsnyd3IEJE1tg5JgVHCrBcXIzm&#10;WGh34A/ab2IjEoRDgQpMjH0hZagMWQxT1xMnr3beYkzSN1J7PCS47WSeZbfSYstpwWBPT4aq783O&#10;KljVeVaWL6dr8zWr33/e/Da+1lulxpfD4wOISEP8D/+111rBzX0Ov2fSEZC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uyRXHAAAA3AAAAA8AAAAAAAAAAAAAAAAAmAIAAGRy&#10;cy9kb3ducmV2LnhtbFBLBQYAAAAABAAEAPUAAACMAwAAAAA=&#10;" path="m,l15,5,27,15r8,10l42,40r-7,l27,38,20,33,15,28,7,23,5,15,,8,,xe" fillcolor="#f3be00" stroked="f">
                  <v:path arrowok="t" o:connecttype="custom" o:connectlocs="0,0;15,5;27,15;35,25;42,40;35,40;27,38;20,33;15,28;7,23;5,15;0,8;0,0" o:connectangles="0,0,0,0,0,0,0,0,0,0,0,0,0"/>
                </v:shape>
                <v:shape id="Freeform 7684" o:spid="_x0000_s1619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oYcYA&#10;AADcAAAADwAAAGRycy9kb3ducmV2LnhtbESPQWvCQBSE74L/YXmCF6mbttrW6CpFKOhJtKXa2yP7&#10;TGKzb0N2jcm/dwXB4zAz3zCzRWMKUVPlcssKnocRCOLE6pxTBT/fX08fIJxH1lhYJgUtOVjMu50Z&#10;xtpeeEv1zqciQNjFqCDzvoyldElGBt3QlsTBO9rKoA+ySqWu8BLgppAvUfQmDeYcFjIsaZlR8r87&#10;GwXLgz9t2tbsNUWj3/f1oP5Lxhul+r3mcwrCU+Mf4Xt7pRWMJ69wOx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roYcYAAADcAAAADwAAAAAAAAAAAAAAAACYAgAAZHJz&#10;L2Rvd25yZXYueG1sUEsFBgAAAAAEAAQA9QAAAIsDAAAAAA==&#10;" path="m,l15,5,27,15r8,10l42,40r-7,l27,38,20,33,15,28,7,23,5,15,,8,,e" filled="f" strokecolor="#e15520" strokeweight="0">
                  <v:path arrowok="t" o:connecttype="custom" o:connectlocs="0,0;15,5;27,15;35,25;42,40;35,40;27,38;20,33;15,28;7,23;5,15;0,8;0,0" o:connectangles="0,0,0,0,0,0,0,0,0,0,0,0,0"/>
                </v:shape>
                <v:shape id="Freeform 7685" o:spid="_x0000_s1620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Xc4scA&#10;AADcAAAADwAAAGRycy9kb3ducmV2LnhtbESPS2vCQBSF94X+h+EW3BSdVFsfqaNIoNDaja+Nu0vm&#10;mqTN3Ikzo4n/vlModHk4j48zX3amFldyvrKs4GmQgCDOra64UHDYv/WnIHxA1lhbJgU38rBc3N/N&#10;MdW25S1dd6EQcYR9igrKEJpUSp+XZNAPbEMcvZN1BkOUrpDaYRvHTS2HSTKWBiuOhBIbykrKv3cX&#10;E7lf2Sc/Xjbn0fFjlLVufZtlk0qp3kO3egURqAv/4b/2u1bwMnuG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l3OLHAAAA3AAAAA8AAAAAAAAAAAAAAAAAmAIAAGRy&#10;cy9kb3ducmV2LnhtbFBLBQYAAAAABAAEAPUAAACMAwAAAAA=&#10;" path="m40,59l,,40,59xe" fillcolor="#f3be00" stroked="f">
                  <v:path arrowok="t" o:connecttype="custom" o:connectlocs="40,59;0,0;40,59" o:connectangles="0,0,0"/>
                </v:shape>
                <v:shape id="Freeform 7686" o:spid="_x0000_s1621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/S68UA&#10;AADcAAAADwAAAGRycy9kb3ducmV2LnhtbESPQWsCMRSE74X+h/AKXkpNXFmpW6NIscWrayk9PjbP&#10;3cXNy5qkuv33jSB4HGbmG2axGmwnzuRD61jDZKxAEFfOtFxr+Np/vLyCCBHZYOeYNPxRgNXy8WGB&#10;hXEX3tG5jLVIEA4Famhi7AspQ9WQxTB2PXHyDs5bjEn6WhqPlwS3ncyUmkmLLaeFBnt6b6g6lr9W&#10;g8qe1z+7+fTTf2cRD9PTcYvDRuvR07B+AxFpiPfwrb01GvJ5Dtcz6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LrxQAAANwAAAAPAAAAAAAAAAAAAAAAAJgCAABkcnMv&#10;ZG93bnJldi54bWxQSwUGAAAAAAQABAD1AAAAigMAAAAA&#10;" path="m40,59l,,40,59xe" filled="f" strokecolor="#e15520" strokeweight="0">
                  <v:path arrowok="t" o:connecttype="custom" o:connectlocs="40,59;0,0;40,59" o:connectangles="0,0,0"/>
                </v:shape>
                <v:shape id="Freeform 7687" o:spid="_x0000_s1622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ZEsYA&#10;AADcAAAADwAAAGRycy9kb3ducmV2LnhtbESPQWvCQBSE7wX/w/IEb3WjVq2pq5SWioJQGj3Y2yP7&#10;mgSzb8Pu1sR/3y0IHoeZb4ZZrjtTiws5X1lWMBomIIhzqysuFBwPH4/PIHxA1lhbJgVX8rBe9R6W&#10;mGrb8hddslCIWMI+RQVlCE0qpc9LMuiHtiGO3o91BkOUrpDaYRvLTS3HSTKTBiuOCyU29FZSfs5+&#10;jYLpSC7a7x1vTtPjZ3Z6b+ZPk71TatDvXl9ABOrCPXyjtzpyixn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LZEsYAAADcAAAADwAAAAAAAAAAAAAAAACYAgAAZHJz&#10;L2Rvd25yZXYueG1sUEsFBgAAAAAEAAQA9QAAAIsDAAAAAA==&#10;" path="m,l15,5r13,8l38,25r5,12l38,37,30,35,23,32,15,27,10,23,5,15,3,8,,xe" fillcolor="#f3be00" stroked="f">
                  <v:path arrowok="t" o:connecttype="custom" o:connectlocs="0,0;15,5;28,13;38,25;43,37;38,37;30,35;23,32;15,27;10,23;5,15;3,8;0,0" o:connectangles="0,0,0,0,0,0,0,0,0,0,0,0,0"/>
                </v:shape>
                <v:shape id="Freeform 7688" o:spid="_x0000_s1623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HK8MA&#10;AADcAAAADwAAAGRycy9kb3ducmV2LnhtbESPQYvCMBSE74L/ITxhb5q6sFqrUZZdBD3aevH2aJ5t&#10;bfNSmmyt/34jCB6HmfmG2ewG04ieOldZVjCfRSCIc6srLhScs/00BuE8ssbGMil4kIPddjzaYKLt&#10;nU/Up74QAcIuQQWl920ipctLMuhmtiUO3tV2Bn2QXSF1h/cAN438jKKFNFhxWCixpZ+S8jr9Mwqu&#10;y6Otb4d5n2J98b+POLvsOVPqYzJ8r0F4Gvw7/GoftIKv1RKeZ8IR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sHK8MAAADcAAAADwAAAAAAAAAAAAAAAACYAgAAZHJzL2Rv&#10;d25yZXYueG1sUEsFBgAAAAAEAAQA9QAAAIgDAAAAAA==&#10;" path="m,l15,5r13,8l38,25r5,12l38,37,30,35,23,32,15,27,10,23,5,15,3,8,,xe" filled="f" strokecolor="#e15520" strokeweight="0">
                  <v:path arrowok="t" o:connecttype="custom" o:connectlocs="0,0;15,5;28,13;38,25;43,37;38,37;30,35;23,32;15,27;10,23;5,15;3,8;0,0" o:connectangles="0,0,0,0,0,0,0,0,0,0,0,0,0"/>
                </v:shape>
                <v:shape id="Freeform 7689" o:spid="_x0000_s1624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p68AA&#10;AADcAAAADwAAAGRycy9kb3ducmV2LnhtbERPTWsCMRC9F/wPYYTealZBqVujFEHwJq5V6G3YTDeL&#10;m8maRE3/vTkIHh/ve7FKthM38qF1rGA8KkAQ10633Cj4OWw+PkGEiKyxc0wK/inAajl4W2Cp3Z33&#10;dKtiI3IIhxIVmBj7UspQG7IYRq4nztyf8xZjhr6R2uM9h9tOTopiJi22nBsM9rQ2VJ+rq1VwvujJ&#10;Lu3ag06Vmfnr8fdUbKdKvQ/T9xeISCm+xE/3ViuYzvPafCYfAb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Qp68AAAADcAAAADwAAAAAAAAAAAAAAAACYAgAAZHJzL2Rvd25y&#10;ZXYueG1sUEsFBgAAAAAEAAQA9QAAAIUDAAAAAA==&#10;" path="m42,52l,,42,52xe" fillcolor="#f3be00" stroked="f">
                  <v:path arrowok="t" o:connecttype="custom" o:connectlocs="42,52;0,0;42,52" o:connectangles="0,0,0"/>
                </v:shape>
                <v:shape id="Freeform 7690" o:spid="_x0000_s1625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YV8YA&#10;AADcAAAADwAAAGRycy9kb3ducmV2LnhtbESPX2vCQBDE34V+h2MLfdNLhZYaPUUUQWix9Q/o45Jb&#10;k9jcXshtNfrpvUKhj8PM/IYZTVpXqTM1ofRs4LmXgCLOvC05N7DbLrpvoIIgW6w8k4ErBZiMHzoj&#10;TK2/8JrOG8lVhHBI0UAhUqdah6wgh6Hna+LoHX3jUKJscm0bvES4q3Q/SV61w5LjQoE1zQrKvjc/&#10;zsDsa7VfBXk/yL5a3Oa308fnkjJjnh7b6RCUUCv/4b/20hp4GQzg90w8Anp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KYV8YAAADcAAAADwAAAAAAAAAAAAAAAACYAgAAZHJz&#10;L2Rvd25yZXYueG1sUEsFBgAAAAAEAAQA9QAAAIsDAAAAAA==&#10;" path="m42,52l,,42,52xe" filled="f" strokecolor="#e15520" strokeweight="0">
                  <v:path arrowok="t" o:connecttype="custom" o:connectlocs="42,52;0,0;42,52" o:connectangles="0,0,0"/>
                </v:shape>
                <v:shape id="Freeform 7691" o:spid="_x0000_s1626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1yUMMA&#10;AADcAAAADwAAAGRycy9kb3ducmV2LnhtbERPTYvCMBC9C/sfwizsTVMVVKpRVkVYFhaxFfE4NGNb&#10;t5nUJmr99+YgeHy879miNZW4UeNKywr6vQgEcWZ1ybmCfbrpTkA4j6yxskwKHuRgMf/ozDDW9s47&#10;uiU+FyGEXYwKCu/rWEqXFWTQ9WxNHLiTbQz6AJtc6gbvIdxUchBFI2mw5NBQYE2rgrL/5GoUXHfb&#10;3+GxP14/Dsv2b3nO0stlkCr19dl+T0F4av1b/HL/aAWjKMwPZ8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1yUMMAAADcAAAADwAAAAAAAAAAAAAAAACYAgAAZHJzL2Rv&#10;d25yZXYueG1sUEsFBgAAAAAEAAQA9QAAAIgDAAAAAA==&#10;" path="m,l17,2r13,8l40,22r7,13l40,35r-8,l25,30,17,25,12,20,5,15,2,7,,xe" fillcolor="#f3be00" stroked="f">
                  <v:path arrowok="t" o:connecttype="custom" o:connectlocs="0,0;17,2;30,10;40,22;47,35;40,35;32,35;25,30;17,25;12,20;5,15;2,7;0,0" o:connectangles="0,0,0,0,0,0,0,0,0,0,0,0,0"/>
                </v:shape>
                <v:shape id="Freeform 7692" o:spid="_x0000_s1627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+UucQA&#10;AADcAAAADwAAAGRycy9kb3ducmV2LnhtbESPzWrDMBCE74W8g9hAb42UgkNxo4TS1KTX/GF8W6yN&#10;bWqtHEtxnLePCoUeh5n5hlmuR9uKgXrfONYwnykQxKUzDVcajofs5Q2ED8gGW8ek4U4e1qvJ0xJT&#10;4268o2EfKhEh7FPUUIfQpVL6siaLfuY64uidXW8xRNlX0vR4i3DbylelFtJiw3Ghxo4+ayp/9ler&#10;4YBfl7xQSZ4kp1272Z5Mdi6C1s/T8eMdRKAx/If/2t9Gw0LN4fd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vlLnEAAAA3AAAAA8AAAAAAAAAAAAAAAAAmAIAAGRycy9k&#10;b3ducmV2LnhtbFBLBQYAAAAABAAEAPUAAACJAwAAAAA=&#10;" path="m,l17,2r13,8l40,22r7,13l40,35r-8,l25,30,17,25,12,20,5,15,2,7,,e" filled="f" strokecolor="#e15520" strokeweight="0">
                  <v:path arrowok="t" o:connecttype="custom" o:connectlocs="0,0;17,2;30,10;40,22;47,35;40,35;32,35;25,30;17,25;12,20;5,15;2,7;0,0" o:connectangles="0,0,0,0,0,0,0,0,0,0,0,0,0"/>
                </v:shape>
                <v:shape id="Freeform 7693" o:spid="_x0000_s1628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Zy7MMA&#10;AADcAAAADwAAAGRycy9kb3ducmV2LnhtbESPzWrDMBCE74G+g9hAbokUH0xxogQn0NJAL03yAIu1&#10;tUytlbHkn759FSjkOMzMN8z+OLtWjNSHxrOG7UaBIK68abjWcL+9rV9BhIhssPVMGn4pwPHwsthj&#10;YfzEXzReYy0ShEOBGmyMXSFlqCw5DBvfESfv2/cOY5J9LU2PU4K7VmZK5dJhw2nBYkdnS9XPdXAa&#10;/Kks37vMqmGbD3iR43T+vJRar5ZzuQMRaY7P8H/7w2jIVQaPM+kI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Zy7MMAAADcAAAADwAAAAAAAAAAAAAAAACYAgAAZHJzL2Rv&#10;d25yZXYueG1sUEsFBgAAAAAEAAQA9QAAAIgDAAAAAA==&#10;" path="m47,58l,,47,58xe" fillcolor="#f3be00" stroked="f">
                  <v:path arrowok="t" o:connecttype="custom" o:connectlocs="47,58;0,0;47,58" o:connectangles="0,0,0"/>
                </v:shape>
                <v:shape id="Freeform 7694" o:spid="_x0000_s1629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+eXcQA&#10;AADcAAAADwAAAGRycy9kb3ducmV2LnhtbESPQWvCQBSE7wX/w/KEXqRuWjFodJXSqujNRvH8yD6T&#10;YPZtyG40/ntXEHocZuYbZr7sTCWu1LjSsoLPYQSCOLO65FzB8bD+mIBwHlljZZkU3MnBctF7m2Oi&#10;7Y3/6Jr6XAQIuwQVFN7XiZQuK8igG9qaOHhn2xj0QTa51A3eAtxU8iuKYmmw5LBQYE0/BWWXtDUK&#10;dvdpm/6uNniJ9ziatNVpPJAbpd773fcMhKfO/4df7a1WEEcj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Pnl3EAAAA3AAAAA8AAAAAAAAAAAAAAAAAmAIAAGRycy9k&#10;b3ducmV2LnhtbFBLBQYAAAAABAAEAPUAAACJAwAAAAA=&#10;" path="m47,58l,,47,58xe" filled="f" strokecolor="#e15520" strokeweight="0">
                  <v:path arrowok="t" o:connecttype="custom" o:connectlocs="47,58;0,0;47,58" o:connectangles="0,0,0"/>
                </v:shape>
                <v:shape id="Freeform 7695" o:spid="_x0000_s1630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JKsQA&#10;AADcAAAADwAAAGRycy9kb3ducmV2LnhtbESPQWvCQBSE74X+h+UVvBTdKBKS1FWCIIilhxq9P7Kv&#10;2WD2bciuGv99Vyj0OMzMN8xqM9pO3GjwrWMF81kCgrh2uuVGwanaTTMQPiBr7ByTggd52KxfX1ZY&#10;aHfnb7odQyMihH2BCkwIfSGlrw1Z9DPXE0fvxw0WQ5RDI/WA9wi3nVwkSSotthwXDPa0NVRfjler&#10;4OvT51eTVfx+rrJDbvIybS+lUpO3sfwAEWgM/+G/9l4rSJMlPM/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YiSrEAAAA3AAAAA8AAAAAAAAAAAAAAAAAmAIAAGRycy9k&#10;b3ducmV2LnhtbFBLBQYAAAAABAAEAPUAAACJAwAAAAA=&#10;" path="m,l17,5r13,8l40,23r7,15l40,38,32,35,25,33,20,28,12,23,8,15,3,8,,xe" fillcolor="#f3be00" stroked="f">
                  <v:path arrowok="t" o:connecttype="custom" o:connectlocs="0,0;17,5;30,13;40,23;47,38;40,38;32,35;25,33;20,28;12,23;8,15;3,8;0,0" o:connectangles="0,0,0,0,0,0,0,0,0,0,0,0,0"/>
                </v:shape>
              </v:group>
              <v:group id="Group 7696" o:spid="_x0000_s1631" style="position:absolute;left:4400;top:457;width:3239;height:6610" coordorigin="6354,486" coordsize="510,1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<v:shape id="Freeform 7697" o:spid="_x0000_s1632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gj8QA&#10;AADcAAAADwAAAGRycy9kb3ducmV2LnhtbESPQWsCMRSE74X+h/AKvRRNWnCpq1FEKLRHV4V6e2ye&#10;u6ublzWJuv57IxR6HGbmG2Y6720rLuRD41jD+1CBIC6dabjSsFl/DT5BhIhssHVMGm4UYD57fppi&#10;btyVV3QpYiUShEOOGuoYu1zKUNZkMQxdR5y8vfMWY5K+ksbjNcFtKz+UyqTFhtNCjR0tayqPxdlq&#10;2J52b4fl+ndsPYZddlbNqPi5af360i8mICL18T/81/42GjKVweNMO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RYI/EAAAA3AAAAA8AAAAAAAAAAAAAAAAAmAIAAGRycy9k&#10;b3ducmV2LnhtbFBLBQYAAAAABAAEAPUAAACJAwAAAAA=&#10;" path="m,l17,5r13,8l40,23r7,15l40,38,32,35,25,33,20,28,12,23,8,15,3,8,,xe" filled="f" strokecolor="#e15520" strokeweight="0">
                  <v:path arrowok="t" o:connecttype="custom" o:connectlocs="0,0;17,5;30,13;40,23;47,38;40,38;32,35;25,33;20,28;12,23;8,15;3,8;0,0" o:connectangles="0,0,0,0,0,0,0,0,0,0,0,0,0"/>
                </v:shape>
                <v:shape id="Freeform 7698" o:spid="_x0000_s1633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AyMUA&#10;AADcAAAADwAAAGRycy9kb3ducmV2LnhtbESPT2vCQBTE7wW/w/IKXoruKq2G1E1QQeix8Q/t8ZF9&#10;TUKzb2N21fTbdwsFj8PM/IZZ5YNtxZV63zjWMJsqEMSlMw1XGo6H3SQB4QOywdYxafghD3k2elhh&#10;atyNC7ruQyUihH2KGuoQulRKX9Zk0U9dRxy9L9dbDFH2lTQ93iLctnKu1EJabDgu1NjRtqbye3+x&#10;GopyfU7U53KTfBTt87s60csFn7QePw7rVxCBhnAP/7ffjIaFWsL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UDIxQAAANwAAAAPAAAAAAAAAAAAAAAAAJgCAABkcnMv&#10;ZG93bnJldi54bWxQSwUGAAAAAAQABAD1AAAAigMAAAAA&#10;" path="m47,55l,,47,55xe" fillcolor="#f3be00" stroked="f">
                  <v:path arrowok="t" o:connecttype="custom" o:connectlocs="47,55;0,0;47,55" o:connectangles="0,0,0"/>
                </v:shape>
                <v:shape id="Freeform 7699" o:spid="_x0000_s1634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A7sIA&#10;AADcAAAADwAAAGRycy9kb3ducmV2LnhtbERPz2vCMBS+D/Y/hDfwMjSZBzdqU9kcA51eVsXzo3mm&#10;xealNJlW/3pzGOz48f3OF4NrxZn60HjW8DJRIIgrbxq2Gva7r/EbiBCRDbaeScOVAiyKx4ccM+Mv&#10;/EPnMlqRQjhkqKGOscukDFVNDsPEd8SJO/reYUywt9L0eEnhrpVTpWbSYcOpocaOljVVp/LXabCH&#10;783nK175RusPtlu1f15ulNajp+F9DiLSEP/Ff+6V0TBTaW06k46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2IDuwgAAANwAAAAPAAAAAAAAAAAAAAAAAJgCAABkcnMvZG93&#10;bnJldi54bWxQSwUGAAAAAAQABAD1AAAAhwMAAAAA&#10;" path="m47,55l,,47,55xe" filled="f" strokecolor="#e15520" strokeweight="0">
                  <v:path arrowok="t" o:connecttype="custom" o:connectlocs="47,55;0,0;47,55" o:connectangles="0,0,0"/>
                </v:shape>
                <v:shape id="Freeform 7700" o:spid="_x0000_s1635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8u8AA&#10;AADcAAAADwAAAGRycy9kb3ducmV2LnhtbESPzQrCMBCE74LvEFbwpqkeRKtRRBTEn4M/D7A2a1ts&#10;NqWJtb69EQSPw8x8w8wWjSlETZXLLSsY9CMQxInVOacKrpdNbwzCeWSNhWVS8CYHi3m7NcNY2xef&#10;qD77VAQIuxgVZN6XsZQuycig69uSOHh3Wxn0QVap1BW+AtwUchhFI2kw57CQYUmrjJLH+WkU1DUd&#10;jLvZI8pkvcfHcbcqDzulup1mOQXhqfH/8K+91QpG0QS+Z8IR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/m8u8AAAADcAAAADwAAAAAAAAAAAAAAAACYAgAAZHJzL2Rvd25y&#10;ZXYueG1sUEsFBgAAAAAEAAQA9QAAAIUDAAAAAA==&#10;" path="m,l10,r7,2l24,5r5,5l34,15r5,7l42,30r2,10l39,40,32,37,24,35,17,30,12,22,5,15,2,7,,xe" fillcolor="#f3be00" stroked="f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7701" o:spid="_x0000_s1636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r5gcAA&#10;AADcAAAADwAAAGRycy9kb3ducmV2LnhtbERPTYvCMBC9C/6HMII3TdVdkWoUkRX0tNh68Dg0Y1ts&#10;JiXJ1vrvNwfB4+N9b3a9aURHzteWFcymCQjiwuqaSwXX/DhZgfABWWNjmRS8yMNuOxxsMNX2yRfq&#10;slCKGMI+RQVVCG0qpS8qMuintiWO3N06gyFCV0rt8BnDTSPnSbKUBmuODRW2dKioeGR/RsH3uZv/&#10;nH5viy93yfPz9XFoG86UGo/6/RpEoD58xG/3SStYzuL8eCYe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r5gcAAAADcAAAADwAAAAAAAAAAAAAAAACYAgAAZHJzL2Rvd25y&#10;ZXYueG1sUEsFBgAAAAAEAAQA9QAAAIUDAAAAAA==&#10;" path="m,l10,r7,2l24,5r5,5l34,15r5,7l42,30r2,10l39,40,32,37,24,35,17,30,12,22,5,15,2,7,,e" filled="f" strokecolor="#e15520" strokeweight="0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7702" o:spid="_x0000_s1637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6acQA&#10;AADcAAAADwAAAGRycy9kb3ducmV2LnhtbESPQWvCQBSE70L/w/IK3nSTFEOJrtIKQqR4UHvw+Mw+&#10;k7TZtyG7Nem/dwXB4zAz3zCL1WAacaXO1ZYVxNMIBHFhdc2lgu/jZvIOwnlkjY1lUvBPDlbLl9EC&#10;M2173tP14EsRIOwyVFB532ZSuqIig25qW+LgXWxn0AfZlVJ32Ae4aWQSRak0WHNYqLCldUXF7+HP&#10;KDj+SPrsk7fTbvuVD+c4yVOaWaXGr8PHHISnwT/Dj3auFaRxDPcz4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GOmnEAAAA3AAAAA8AAAAAAAAAAAAAAAAAmAIAAGRycy9k&#10;b3ducmV2LnhtbFBLBQYAAAAABAAEAPUAAACJAwAAAAA=&#10;" path="m48,63l,,48,63xe" fillcolor="#f3be00" stroked="f">
                  <v:path arrowok="t" o:connecttype="custom" o:connectlocs="48,63;0,0;48,63" o:connectangles="0,0,0"/>
                </v:shape>
                <v:shape id="Freeform 7703" o:spid="_x0000_s1638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gB8QA&#10;AADcAAAADwAAAGRycy9kb3ducmV2LnhtbESPQWvCQBSE74L/YXmCN7OJgi3RVaQQ6KEHTVvo8SX7&#10;TILZtyG7TeK/d4VCj8PMfMPsj5NpxUC9aywrSKIYBHFpdcOVgq/PbPUKwnlkja1lUnAnB8fDfLbH&#10;VNuRLzTkvhIBwi5FBbX3XSqlK2sy6CLbEQfvanuDPsi+krrHMcBNK9dxvJUGGw4LNXb0VlN5y3+N&#10;AqqG7CxvHxe7Qc6Tn1PRfb8USi0X02kHwtPk/8N/7XetYJus4XkmHAF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8oAfEAAAA3AAAAA8AAAAAAAAAAAAAAAAAmAIAAGRycy9k&#10;b3ducmV2LnhtbFBLBQYAAAAABAAEAPUAAACJAwAAAAA=&#10;" path="m48,63l,,48,63xe" filled="f" strokecolor="#e15520" strokeweight="0">
                  <v:path arrowok="t" o:connecttype="custom" o:connectlocs="48,63;0,0;48,63" o:connectangles="0,0,0"/>
                </v:shape>
                <v:shape id="Freeform 7704" o:spid="_x0000_s1639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1vM8YA&#10;AADcAAAADwAAAGRycy9kb3ducmV2LnhtbESPX2vCQBDE3wv9DscWfKt3sSJt9JSiFAQp1D/Q+rbk&#10;tkkwtxdyq8Zv3ysU+jjMzG+Y2aL3jbpQF+vAFrKhAUVcBFdzaeGwf3t8BhUF2WETmCzcKMJifn83&#10;w9yFK2/pspNSJQjHHC1UIm2udSwq8hiHoSVO3nfoPEqSXaldh9cE940eGTPRHmtOCxW2tKyoOO3O&#10;3sLJ7FdHHteZ2XyM2q/3zxcJB7F28NC/TkEJ9fIf/muvnYVJ9gS/Z9IR0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1vM8YAAADcAAAADwAAAAAAAAAAAAAAAACYAgAAZHJz&#10;L2Rvd25yZXYueG1sUEsFBgAAAAAEAAQA9QAAAIsDAAAAAA==&#10;" path="m32,67l,,32,67r,l32,67r15,8l57,87r8,15l69,120r-7,-3l55,115r-8,-8l42,102,37,95,35,85,32,77r,-10xe" fillcolor="#f3be00" stroked="f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7705" o:spid="_x0000_s1640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6acEA&#10;AADcAAAADwAAAGRycy9kb3ducmV2LnhtbESPzarCMBSE94LvEI5wdzatSJFqFBHrdesPrg/NsS02&#10;J6WJtvftbwTB5TAz3zCrzWAa8aLO1ZYVJFEMgriwuuZSwfWSTxcgnEfW2FgmBX/kYLMej1aYadvz&#10;iV5nX4oAYZehgsr7NpPSFRUZdJFtiYN3t51BH2RXSt1hH+CmkbM4TqXBmsNChS3tKioe56dR0J5y&#10;nm+Tx+9eH/wz7W95OjOJUj+TYbsE4Wnw3/CnfdQK0mQO7zPhCM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4umnBAAAA3AAAAA8AAAAAAAAAAAAAAAAAmAIAAGRycy9kb3du&#10;cmV2LnhtbFBLBQYAAAAABAAEAPUAAACGAwAAAAA=&#10;" path="m32,67l,,32,67r,l32,67r15,8l57,87r8,15l69,120r-7,-3l55,115r-8,-8l42,102,37,95,35,85,32,77r,-10e" filled="f" strokecolor="#e15520" strokeweight="0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7706" o:spid="_x0000_s1641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4K7sMA&#10;AADcAAAADwAAAGRycy9kb3ducmV2LnhtbESPwWrDMBBE74X8g9hAb41sh4bgRgl1oKXXOG16Xayt&#10;bWytjKTYzt9XhUKOw8y8YXaH2fRiJOdbywrSVQKCuLK65VrB5/ntaQvCB2SNvWVScCMPh/3iYYe5&#10;thOfaCxDLSKEfY4KmhCGXEpfNWTQr+xAHL0f6wyGKF0ttcMpwk0vsyTZSIMtx4UGBzo2VHXl1Sjo&#10;1l/h9l0M7bqTp4svygwn967U43J+fQERaA738H/7QyvYpM/wdyYe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4K7sMAAADcAAAADwAAAAAAAAAAAAAAAACYAgAAZHJzL2Rv&#10;d25yZXYueG1sUEsFBgAAAAAEAAQA9QAAAIgDAAAAAA==&#10;" path="m35,62l,,35,62r,l35,62r15,8l60,82r7,15l72,112r-7,l58,107r-8,-5l45,95,40,87,35,80r,-10l35,62xe" fillcolor="#f3be00" stroked="f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7707" o:spid="_x0000_s1642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SIMMA&#10;AADcAAAADwAAAGRycy9kb3ducmV2LnhtbESPzWrDMBCE74W8g9hAb43sUkxxo4QQ0p9j47b4ulhb&#10;y1RaGUuR3bevCoUeh5n5htnuF2dFoikMnhWUmwIEcef1wL2C97fHm3sQISJrtJ5JwTcF2O9WV1us&#10;tZ/5TKmJvcgQDjUqMDGOtZShM+QwbPxInL1PPzmMWU691BPOGe6svC2KSjocOC8YHOloqPtqLk7B&#10;c5vatrybkz2bdOIne3z9uDRKXa+XwwOISEv8D/+1X7SCqqzg90w+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xSIMMAAADcAAAADwAAAAAAAAAAAAAAAACYAgAAZHJzL2Rv&#10;d25yZXYueG1sUEsFBgAAAAAEAAQA9QAAAIgDAAAAAA==&#10;" path="m35,62l,,35,62r,l35,62r15,8l60,82r7,15l72,112r-7,l58,107r-8,-5l45,95,40,87,35,80r,-10l35,62e" filled="f" strokecolor="#e15520" strokeweight="0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7708" o:spid="_x0000_s1643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2g/cEA&#10;AADcAAAADwAAAGRycy9kb3ducmV2LnhtbESPQYvCMBSE7wv+h/AEb9u0e9C1GkUEWT2J0R/waJ5t&#10;sXkpTWzrvzcLC3scZuYbZr0dbSN66nztWEGWpCCIC2dqLhXcrofPbxA+IBtsHJOCF3nYbiYfa8yN&#10;G/hCvQ6liBD2OSqoQmhzKX1RkUWfuJY4enfXWQxRdqU0HQ4Rbhv5laZzabHmuFBhS/uKiod+WgXn&#10;ZXHpgx5eVGZt9tNobU9YKzWbjrsViEBj+A//tY9GwTxbwO+Ze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9oP3BAAAA3AAAAA8AAAAAAAAAAAAAAAAAmAIAAGRycy9kb3du&#10;cmV2LnhtbFBLBQYAAAAABAAEAPUAAACGAwAAAAA=&#10;" path="m37,57l,,37,57xe" fillcolor="#f3be00" stroked="f">
                  <v:path arrowok="t" o:connecttype="custom" o:connectlocs="37,57;0,0;37,57" o:connectangles="0,0,0"/>
                </v:shape>
                <v:shape id="Freeform 7709" o:spid="_x0000_s1644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6dcQA&#10;AADcAAAADwAAAGRycy9kb3ducmV2LnhtbERPy4rCMBTdC/5DuMJsZEydhWjHKI4oPhai9QGzuzR3&#10;2jLNTWmi1r83C8Hl4bzH08aU4ka1Kywr6PciEMSp1QVnCk7H5ecQhPPIGkvLpOBBDqaTdmuMsbZ3&#10;PtAt8ZkIIexiVJB7X8VSujQng65nK+LA/dnaoA+wzqSu8R7CTSm/omggDRYcGnKsaJ5T+p9cjYKZ&#10;G3VXi93pxwyvv/t0czxfttFSqY9OM/sG4anxb/HLvdYKBv2wNpwJR0B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gOnXEAAAA3AAAAA8AAAAAAAAAAAAAAAAAmAIAAGRycy9k&#10;b3ducmV2LnhtbFBLBQYAAAAABAAEAPUAAACJAwAAAAA=&#10;" path="m37,57l,,37,57xe" filled="f" strokecolor="#e15520" strokeweight="0">
                  <v:path arrowok="t" o:connecttype="custom" o:connectlocs="37,57;0,0;37,57" o:connectangles="0,0,0"/>
                </v:shape>
                <v:shape id="Freeform 7710" o:spid="_x0000_s1645" style="position:absolute;left:6804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Ki8MA&#10;AADcAAAADwAAAGRycy9kb3ducmV2LnhtbESPT4vCMBTE7wv7HcJb2NuaWpaiXaOIqHha/7LnR/Ns&#10;i81LSWKt334jCB6HmfkNM5n1phEdOV9bVjAcJCCIC6trLhWcjquvEQgfkDU2lknBnTzMpu9vE8y1&#10;vfGeukMoRYSwz1FBFUKbS+mLigz6gW2Jo3e2zmCI0pVSO7xFuGlkmiSZNFhzXKiwpUVFxeVwNQp2&#10;+25rls13/3dfZXruN+lv6tZKfX708x8QgfrwCj/bG60gG47hcSYeAT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3Ki8MAAADcAAAADwAAAAAAAAAAAAAAAACYAgAAZHJzL2Rv&#10;d25yZXYueG1sUEsFBgAAAAAEAAQA9QAAAIgDAAAAAA==&#10;" path="m25,69l27,,25,69xm25,69r2,18l25,102r-5,7l17,114r-7,5l5,122,3,117,,107,,99,3,92,5,84r5,-5l17,74r8,-5xe" fillcolor="#f3be00" stroked="f">
                  <v:path arrowok="t" o:connecttype="custom" o:connectlocs="25,69;27,0;25,69;25,69;27,87;25,102;20,109;17,114;10,119;5,122;3,117;0,107;0,99;3,92;5,84;10,79;17,74;25,69" o:connectangles="0,0,0,0,0,0,0,0,0,0,0,0,0,0,0,0,0,0"/>
                  <o:lock v:ext="edit" verticies="t"/>
                </v:shape>
                <v:shape id="Freeform 7711" o:spid="_x0000_s1646" style="position:absolute;left:6829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CBsMAA&#10;AADcAAAADwAAAGRycy9kb3ducmV2LnhtbERPTYvCMBC9C/6HMMLeNFW0SDWKCIV1D4LdBa9jM7bV&#10;ZlKarK3/3hwEj4/3vd72phYPal1lWcF0EoEgzq2uuFDw95uOlyCcR9ZYWyYFT3Kw3QwHa0y07fhE&#10;j8wXIoSwS1BB6X2TSOnykgy6iW2IA3e1rUEfYFtI3WIXwk0tZ1EUS4MVh4YSG9qXlN+zf6MAD313&#10;s4snpcdLkcb1TzY/Y6XU16jfrUB46v1H/HZ/awXxLMwPZ8IRkJ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CBsMAAAADcAAAADwAAAAAAAAAAAAAAAACYAgAAZHJzL2Rvd25y&#10;ZXYueG1sUEsFBgAAAAAEAAQA9QAAAIUDAAAAAA==&#10;" path="m,69l2,,,69xe" filled="f" strokecolor="#e15520" strokeweight="0">
                  <v:path arrowok="t" o:connecttype="custom" o:connectlocs="0,69;2,0;0,69" o:connectangles="0,0,0"/>
                </v:shape>
                <v:shape id="Freeform 7712" o:spid="_x0000_s1647" style="position:absolute;left:6804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BAT8YA&#10;AADcAAAADwAAAGRycy9kb3ducmV2LnhtbESPS2vCQBSF94X+h+EWumsmShGJjiIVwVJcmPrA3SVz&#10;TYZm7qSZaYz++k5B6PJwHh9nOu9tLTpqvXGsYJCkIIgLpw2XCnafq5cxCB+QNdaOScGVPMxnjw9T&#10;zLS78Ja6PJQijrDPUEEVQpNJ6YuKLPrENcTRO7vWYoiyLaVu8RLHbS2HaTqSFg1HQoUNvVVUfOU/&#10;NkLk6eN93X0fctOb435zXb5u8abU81O/mIAI1If/8L291gpGwwH8nY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BAT8YAAADcAAAADwAAAAAAAAAAAAAAAACYAgAAZHJz&#10;L2Rvd25yZXYueG1sUEsFBgAAAAAEAAQA9QAAAIsDAAAAAA==&#10;" path="m25,r2,18l25,33r-5,7l17,45r-7,5l5,53,3,48,,38,,30,3,23,5,15r5,-5l17,5,25,e" filled="f" strokecolor="#e15520" strokeweight="0">
                  <v:path arrowok="t" o:connecttype="custom" o:connectlocs="25,0;27,18;25,33;20,40;17,45;10,50;5,53;3,48;0,38;0,30;3,23;5,15;10,10;17,5;25,0" o:connectangles="0,0,0,0,0,0,0,0,0,0,0,0,0,0,0"/>
                </v:shape>
                <v:shape id="Freeform 7713" o:spid="_x0000_s1648" style="position:absolute;left:6802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0WO8UA&#10;AADcAAAADwAAAGRycy9kb3ducmV2LnhtbESPQWvCQBSE7wX/w/IEb3VjaKVEV1FBKDnVWMXjI/tM&#10;YrJvY3bV9N93CwWPw8x8w8yXvWnEnTpXWVYwGUcgiHOrKy4UfO+3rx8gnEfW2FgmBT/kYLkYvMwx&#10;0fbBO7pnvhABwi5BBaX3bSKly0sy6Ma2JQ7e2XYGfZBdIXWHjwA3jYyjaCoNVhwWSmxpU1JeZzej&#10;IDuc9l/1un5Pr7u3uDi66yXdpEqNhv1qBsJT75/h//anVjCNY/g7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TRY7xQAAANwAAAAPAAAAAAAAAAAAAAAAAJgCAABkcnMv&#10;ZG93bnJldi54bWxQSwUGAAAAAAQABAD1AAAAigMAAAAA&#10;" path="m24,65l42,,24,65xm24,62r,18l22,95r-7,12l2,115,,110r,-8l,92,2,85,5,77r5,-5l17,67r7,-5xe" fillcolor="#f3be00" stroked="f">
                  <v:path arrowok="t" o:connecttype="custom" o:connectlocs="24,65;42,0;24,65;24,62;24,80;22,95;15,107;2,115;0,110;0,102;0,92;2,85;5,77;10,72;17,67;24,62" o:connectangles="0,0,0,0,0,0,0,0,0,0,0,0,0,0,0,0"/>
                  <o:lock v:ext="edit" verticies="t"/>
                </v:shape>
                <v:shape id="Freeform 7714" o:spid="_x0000_s1649" style="position:absolute;left:6826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jCsQA&#10;AADcAAAADwAAAGRycy9kb3ducmV2LnhtbESPQWvCQBSE74L/YXlCL6IbtQRJ3QRRWuyxWun1kX3J&#10;ps2+Ddmtif++Wyj0OMzMN8yuGG0rbtT7xrGC1TIBQVw63XCt4P3yvNiC8AFZY+uYFNzJQ5FPJzvM&#10;tBv4jW7nUIsIYZ+hAhNCl0npS0MW/dJ1xNGrXG8xRNnXUvc4RLht5TpJUmmx4bhgsKODofLr/G0V&#10;hOpjfjUrfn3Z7jfV5XE4dhI/lXqYjfsnEIHG8B/+a5+0gnS9gd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3owrEAAAA3AAAAA8AAAAAAAAAAAAAAAAAmAIAAGRycy9k&#10;b3ducmV2LnhtbFBLBQYAAAAABAAEAPUAAACJAwAAAAA=&#10;" path="m,65l18,,,65xe" filled="f" strokecolor="#e15520" strokeweight="0">
                  <v:path arrowok="t" o:connecttype="custom" o:connectlocs="0,65;18,0;0,65" o:connectangles="0,0,0"/>
                </v:shape>
                <v:shape id="Freeform 7715" o:spid="_x0000_s1650" style="position:absolute;left:6802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SscMA&#10;AADcAAAADwAAAGRycy9kb3ducmV2LnhtbESPT4vCMBTE7wt+h/AEb2uq7opUo7grsqJe/Ht+NM+2&#10;2LyUJmr77Y2w4HGYmd8wk1ltCnGnyuWWFfS6EQjixOqcUwXHw/JzBMJ5ZI2FZVLQkIPZtPUxwVjb&#10;B+/ovvepCBB2MSrIvC9jKV2SkUHXtSVx8C62MuiDrFKpK3wEuClkP4qG0mDOYSHDkn4zSq77m1Hw&#10;N9gkaKKf87L51ovt+uR0k26V6rTr+RiEp9q/w//tlVYw7H/B60w4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eSscMAAADcAAAADwAAAAAAAAAAAAAAAACYAgAAZHJzL2Rv&#10;d25yZXYueG1sUEsFBgAAAAAEAAQA9QAAAIgDAAAAAA==&#10;" path="m24,r,18l22,33,15,45,2,53,,48,,40,,30,2,23,5,15r5,-5l17,5,24,xe" filled="f" strokecolor="#e15520" strokeweight="0">
                  <v:path arrowok="t" o:connecttype="custom" o:connectlocs="24,0;24,18;22,33;15,45;2,53;0,48;0,40;0,30;2,23;5,15;10,10;17,5;24,0" o:connectangles="0,0,0,0,0,0,0,0,0,0,0,0,0"/>
                </v:shape>
                <v:shape id="Freeform 7716" o:spid="_x0000_s1651" style="position:absolute;left:6804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OT8UA&#10;AADcAAAADwAAAGRycy9kb3ducmV2LnhtbESPQWvCQBSE74X+h+UJvdWNoYpEV7GCIDnVWMXjI/tM&#10;YrJvY3ar8d+7hUKPw8x8w8yXvWnEjTpXWVYwGkYgiHOrKy4UfO8371MQziNrbCyTggc5WC5eX+aY&#10;aHvnHd0yX4gAYZeggtL7NpHS5SUZdEPbEgfvbDuDPsiukLrDe4CbRsZRNJEGKw4LJba0Limvsx+j&#10;IDuc9l/1Zz1Or7uPuDi66yVdp0q9DfrVDISn3v+H/9pbrWASj+H3TD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I5PxQAAANwAAAAPAAAAAAAAAAAAAAAAAJgCAABkcnMv&#10;ZG93bnJldi54bWxQSwUGAAAAAAQABAD1AAAAigMAAAAA&#10;" path="m25,62l42,,25,62xm25,62r,15l22,92r-7,13l3,115,,107r,-7l,92,3,85,5,77r5,-7l17,65r8,-3xe" fillcolor="#f3be00" stroked="f">
                  <v:path arrowok="t" o:connecttype="custom" o:connectlocs="25,62;42,0;25,62;25,62;25,77;22,92;15,105;3,115;0,107;0,100;0,92;3,85;5,77;10,70;17,65;25,62" o:connectangles="0,0,0,0,0,0,0,0,0,0,0,0,0,0,0,0"/>
                  <o:lock v:ext="edit" verticies="t"/>
                </v:shape>
                <v:shape id="Freeform 7717" o:spid="_x0000_s1652" style="position:absolute;left:6829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g+8YA&#10;AADcAAAADwAAAGRycy9kb3ducmV2LnhtbESPQWsCMRSE7wX/Q3hCbzXrti66NYqKBemhRdtDj4/N&#10;c7O4eVmSqOu/N4VCj8PMfMPMl71txYV8aBwrGI8yEMSV0w3XCr6/3p6mIEJE1tg6JgU3CrBcDB7m&#10;WGp35T1dDrEWCcKhRAUmxq6UMlSGLIaR64iTd3TeYkzS11J7vCa4bWWeZYW02HBaMNjRxlB1Opyt&#10;go/s9LmdrSfrvjWT2ftzvvMvzY9Sj8N+9QoiUh//w3/tnVZQ5AX8nk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dg+8YAAADcAAAADwAAAAAAAAAAAAAAAACYAgAAZHJz&#10;L2Rvd25yZXYueG1sUEsFBgAAAAAEAAQA9QAAAIsDAAAAAA==&#10;" path="m,62l17,,,62xe" filled="f" strokecolor="#e15520" strokeweight="0">
                  <v:path arrowok="t" o:connecttype="custom" o:connectlocs="0,62;17,0;0,62" o:connectangles="0,0,0"/>
                </v:shape>
                <v:shape id="Freeform 7718" o:spid="_x0000_s1653" style="position:absolute;left:6804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16MMQA&#10;AADcAAAADwAAAGRycy9kb3ducmV2LnhtbESPQYvCMBSE78L+h/CEvWlqUdetRlksgnizuoe9PZpn&#10;W2xeShNr998bQfA4zMw3zGrTm1p01LrKsoLJOAJBnFtdcaHgfNqNFiCcR9ZYWyYF/+Rgs/4YrDDR&#10;9s5H6jJfiABhl6CC0vsmkdLlJRl0Y9sQB+9iW4M+yLaQusV7gJtaxlE0lwYrDgslNrQtKb9mN6Og&#10;3nW337/p1aZpkZ9n8UEvUvmt1Oew/1mC8NT7d/jV3msF8/gL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dejDEAAAA3AAAAA8AAAAAAAAAAAAAAAAAmAIAAGRycy9k&#10;b3ducmV2LnhtbFBLBQYAAAAABAAEAPUAAACJAwAAAAA=&#10;" path="m25,r,15l22,30,15,43,3,53,,45,,38,,30,3,23,5,15,10,8,17,3,25,xe" filled="f" strokecolor="#e15520" strokeweight="0">
                  <v:path arrowok="t" o:connecttype="custom" o:connectlocs="25,0;25,15;22,30;15,43;3,53;0,45;0,38;0,30;3,23;5,15;10,8;17,3;25,0" o:connectangles="0,0,0,0,0,0,0,0,0,0,0,0,0"/>
                </v:shape>
                <v:shape id="Freeform 7719" o:spid="_x0000_s1654" style="position:absolute;left:6799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f0AsMA&#10;AADcAAAADwAAAGRycy9kb3ducmV2LnhtbERPz2vCMBS+D/wfwhN2m6nC1HVGkdHBdhGsu+z21ry1&#10;xealJqlt/euXw8Djx/d7sxtMI67kfG1ZwXyWgCAurK65VPB1en9ag/ABWWNjmRSM5GG3nTxsMNW2&#10;5yNd81CKGMI+RQVVCG0qpS8qMuhntiWO3K91BkOErpTaYR/DTSMXSbKUBmuODRW29FZRcc47o+D7&#10;wodVhpfnl8Pts7uNpcvy+Y9Sj9Nh/woi0BDu4n/3h1awXMS18U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f0AsMAAADcAAAADwAAAAAAAAAAAAAAAACYAgAAZHJzL2Rv&#10;d25yZXYueG1sUEsFBgAAAAAEAAQA9QAAAIgDAAAAAA==&#10;" path="m25,70l22,r3,70xm25,70r,17l22,102r-2,5l15,112r-5,5l5,122,,114r,-7l,99,3,92,5,85r5,-8l15,72,25,70xe" fillcolor="#f3be00" stroked="f">
                  <v:path arrowok="t" o:connecttype="custom" o:connectlocs="25,70;22,0;25,70;25,70;25,87;22,102;20,107;15,112;10,117;5,122;0,114;0,107;0,99;3,92;5,85;10,77;15,72;25,70" o:connectangles="0,0,0,0,0,0,0,0,0,0,0,0,0,0,0,0,0,0"/>
                  <o:lock v:ext="edit" verticies="t"/>
                </v:shape>
                <v:shape id="Freeform 7720" o:spid="_x0000_s1655" style="position:absolute;left:6821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MZ8MA&#10;AADcAAAADwAAAGRycy9kb3ducmV2LnhtbESPQWvCQBSE7wX/w/IKvdVNPARNXSVUisZbbdHrI/ua&#10;BLNvw+7WJP++Kwg9DjPzDbPejqYTN3K+tawgnScgiCurW64VfH99vC5B+ICssbNMCibysN3MntaY&#10;azvwJ91OoRYRwj5HBU0IfS6lrxoy6Oe2J47ej3UGQ5SultrhEOGmk4skyaTBluNCgz29N1RdT79G&#10;wRUvWW/K1XTcuTI77+2QpFgo9fI8Fm8gAo3hP/xoH7SCbLGC+5l4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MZ8MAAADcAAAADwAAAAAAAAAAAAAAAACYAgAAZHJzL2Rv&#10;d25yZXYueG1sUEsFBgAAAAAEAAQA9QAAAIgDAAAAAA==&#10;" path="m3,70l,,3,70xe" filled="f" strokecolor="#e15520" strokeweight="0">
                  <v:path arrowok="t" o:connecttype="custom" o:connectlocs="3,70;0,0;3,70" o:connectangles="0,0,0"/>
                </v:shape>
                <v:shape id="Freeform 7721" o:spid="_x0000_s1656" style="position:absolute;left:6799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jI8IA&#10;AADcAAAADwAAAGRycy9kb3ducmV2LnhtbERPPWvDMBDdA/0P4grdYrk2xMWNEkpDaJcMTornq3W1&#10;3VonIymx+++jIZDx8b7X29kM4kLO95YVPCcpCOLG6p5bBV+n/fIFhA/IGgfLpOCfPGw3D4s1ltpO&#10;XNHlGFoRQ9iXqKALYSyl9E1HBn1iR+LI/VhnMEToWqkdTjHcDDJL05U02HNs6HCk946av+PZKLBZ&#10;lWP+W3xMhzyrCzfVu/13ptTT4/z2CiLQHO7im/tTK1jlcX48E4+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3qMjwgAAANwAAAAPAAAAAAAAAAAAAAAAAJgCAABkcnMvZG93&#10;bnJldi54bWxQSwUGAAAAAAQABAD1AAAAhwMAAAAA&#10;" path="m25,r,17l22,32r-2,5l15,42r-5,5l5,52,,44,,37,,29,3,22,5,15,10,7,15,2,25,e" filled="f" strokecolor="#e15520" strokeweight="0">
                  <v:path arrowok="t" o:connecttype="custom" o:connectlocs="25,0;25,17;22,32;20,37;15,42;10,47;5,52;0,44;0,37;0,29;3,22;5,15;10,7;15,2;25,0" o:connectangles="0,0,0,0,0,0,0,0,0,0,0,0,0,0,0"/>
                </v:shape>
                <v:shape id="Freeform 7722" o:spid="_x0000_s1657" style="position:absolute;left:6792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SnosUA&#10;AADcAAAADwAAAGRycy9kb3ducmV2LnhtbESPQWvCQBSE7wX/w/KE3upmLYSSuoZQEDyIoC3t9TX7&#10;TGJ334bsqqm/vlsQPA4z8w2zKEdnxZmG0HnWoGYZCOLam44bDR/vq6cXECEiG7SeScMvBSiXk4cF&#10;FsZfeEfnfWxEgnAoUEMbY19IGeqWHIaZ74mTd/CDw5jk0Egz4CXBnZXzLMulw47TQos9vbVU/+xP&#10;ToO1X9VWNXFz2lyvn7uQq+9jr7R+nI7VK4hIY7yHb+210ZA/K/g/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KeixQAAANwAAAAPAAAAAAAAAAAAAAAAAJgCAABkcnMv&#10;ZG93bnJldi54bWxQSwUGAAAAAAQABAD1AAAAigMAAAAA&#10;" path="m25,73l32,,25,73xm25,73r2,17l25,105r-3,5l17,118r-5,5l5,125,2,120,,110r,-7l2,95,7,88r5,-5l17,78r8,-5xe" fillcolor="#f3be00" stroked="f">
                  <v:path arrowok="t" o:connecttype="custom" o:connectlocs="25,73;32,0;25,73;25,73;27,90;25,105;22,110;17,118;12,123;5,125;2,120;0,110;0,103;2,95;7,88;12,83;17,78;25,73" o:connectangles="0,0,0,0,0,0,0,0,0,0,0,0,0,0,0,0,0,0"/>
                  <o:lock v:ext="edit" verticies="t"/>
                </v:shape>
                <v:shape id="Freeform 7723" o:spid="_x0000_s1658" style="position:absolute;left:6817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+FMUA&#10;AADcAAAADwAAAGRycy9kb3ducmV2LnhtbESPQWvCQBSE74X+h+UVvNVNI6QluooUK54sSYt4fGSf&#10;SWj2bdxdNfn3bqHQ4zAz3zCL1WA6cSXnW8sKXqYJCOLK6pZrBd9fH89vIHxA1thZJgUjeVgtHx8W&#10;mGt744KuZahFhLDPUUETQp9L6auGDPqp7Ymjd7LOYIjS1VI7vEW46WSaJJk02HJcaLCn94aqn/Ji&#10;FJxfz8f9ehw3xdaVmyKdZcnhM1Nq8jSs5yACDeE//NfeaQXZLIXf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r4UxQAAANwAAAAPAAAAAAAAAAAAAAAAAJgCAABkcnMv&#10;ZG93bnJldi54bWxQSwUGAAAAAAQABAD1AAAAigMAAAAA&#10;" path="m,73l7,,,73xe" filled="f" strokecolor="#e15520" strokeweight="0">
                  <v:path arrowok="t" o:connecttype="custom" o:connectlocs="0,73;7,0;0,73" o:connectangles="0,0,0"/>
                </v:shape>
                <v:shape id="Freeform 7724" o:spid="_x0000_s1659" style="position:absolute;left:6792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MnysYA&#10;AADcAAAADwAAAGRycy9kb3ducmV2LnhtbESP0WrCQBRE3wX/YblC33TThkqNrqIVoSoUEvsBl+w1&#10;G5q9m2ZXTfv13YLQx2FmzjCLVW8bcaXO144VPE4SEMSl0zVXCj5Ou/ELCB+QNTaOScE3eVgth4MF&#10;ZtrdOKdrESoRIewzVGBCaDMpfWnIop+4ljh6Z9dZDFF2ldQd3iLcNvIpSabSYs1xwWBLr4bKz+Ji&#10;FfSnvcm3s/eg0+ftz+yw3xy/qlyph1G/noMI1If/8L39phVM0xT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MnysYAAADcAAAADwAAAAAAAAAAAAAAAACYAgAAZHJz&#10;L2Rvd25yZXYueG1sUEsFBgAAAAAEAAQA9QAAAIsDAAAAAA==&#10;" path="m25,r2,17l25,32r-3,5l17,45r-5,5l5,52,2,47,,37,,30,2,22,7,15r5,-5l17,5,25,e" filled="f" strokecolor="#e15520" strokeweight="0">
                  <v:path arrowok="t" o:connecttype="custom" o:connectlocs="25,0;27,17;25,32;22,37;17,45;12,50;5,52;2,47;0,37;0,30;2,22;7,15;12,10;17,5;25,0" o:connectangles="0,0,0,0,0,0,0,0,0,0,0,0,0,0,0"/>
                </v:shape>
                <v:shape id="Freeform 7725" o:spid="_x0000_s1660" style="position:absolute;left:6789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8ysMQA&#10;AADcAAAADwAAAGRycy9kb3ducmV2LnhtbESPQWvCQBSE7wX/w/KE3upmUwmSuoq0CL14qBXi8ZF9&#10;TYK7b0N2jem/dwtCj8PMfMOst5OzYqQhdJ41qEUGgrj2puNGw+l7/7ICESKyQeuZNPxSgO1m9rTG&#10;0vgbf9F4jI1IEA4lamhj7EspQ92Sw7DwPXHyfvzgMCY5NNIMeEtwZ2WeZYV02HFaaLGn95bqy/Hq&#10;NFR8Hmu1Ux/FSR0qsjav1CXX+nk+7d5ARJrif/jR/jQaitcl/J1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/MrDEAAAA3AAAAA8AAAAAAAAAAAAAAAAAmAIAAGRycy9k&#10;b3ducmV2LnhtbFBLBQYAAAAABAAEAPUAAACJAwAAAAA=&#10;" path="m23,65l30,,23,65xm23,65r2,17l23,97r-3,5l15,110r-5,5l5,117,,112r,-7l,95,,87,5,80,8,75r7,-5l23,65xe" fillcolor="#f3be00" stroked="f">
                  <v:path arrowok="t" o:connecttype="custom" o:connectlocs="23,65;30,0;23,65;23,65;25,82;23,97;20,102;15,110;10,115;5,117;0,112;0,105;0,95;0,87;5,80;8,75;15,70;23,65" o:connectangles="0,0,0,0,0,0,0,0,0,0,0,0,0,0,0,0,0,0"/>
                  <o:lock v:ext="edit" verticies="t"/>
                </v:shape>
                <v:shape id="Freeform 7726" o:spid="_x0000_s1661" style="position:absolute;left:6812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iMzsYA&#10;AADcAAAADwAAAGRycy9kb3ducmV2LnhtbESPT2sCMRTE74V+h/CE3mqiVllWo0hB2ksF/4DX5+a5&#10;Wd28rJuo22/fFAo9DjPzG2a26Fwt7tSGyrOGQV+BIC68qbjUsN+tXjMQISIbrD2Thm8KsJg/P80w&#10;N/7BG7pvYykShEOOGmyMTS5lKCw5DH3fECfv5FuHMcm2lKbFR4K7Wg6VmkiHFacFiw29Wyou25vT&#10;cPw42bXKbl+jw2F5zVbny/ptp7R+6XXLKYhIXfwP/7U/jYbJaAy/Z9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iMzsYAAADcAAAADwAAAAAAAAAAAAAAAACYAgAAZHJz&#10;L2Rvd25yZXYueG1sUEsFBgAAAAAEAAQA9QAAAIsDAAAAAA==&#10;" path="m,65l7,,,65xe" filled="f" strokecolor="#e15520" strokeweight="0">
                  <v:path arrowok="t" o:connecttype="custom" o:connectlocs="0,65;7,0;0,65" o:connectangles="0,0,0"/>
                </v:shape>
                <v:shape id="Freeform 7727" o:spid="_x0000_s1662" style="position:absolute;left:6789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ezMUA&#10;AADcAAAADwAAAGRycy9kb3ducmV2LnhtbESPQWvCQBSE74L/YXlCb7oxgViia5CWYC89aIvn1+wz&#10;SZt9G3ZXk/77bqHQ4zAz3zC7cjK9uJPznWUF61UCgri2uuNGwftbtXwE4QOyxt4yKfgmD+V+Ptth&#10;oe3IJ7qfQyMihH2BCtoQhkJKX7dk0K/sQBy9q3UGQ5SukdrhGOGml2mS5NJgx3GhxYGeWqq/zjej&#10;wKanDLPPzXF8zdLLxo2X5+ojVephMR22IAJN4T/8137RCvIsh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57MxQAAANwAAAAPAAAAAAAAAAAAAAAAAJgCAABkcnMv&#10;ZG93bnJldi54bWxQSwUGAAAAAAQABAD1AAAAigMAAAAA&#10;" path="m23,r2,17l23,32r-3,5l15,45r-5,5l5,52,,47,,40,,30,,22,5,15,8,10,15,5,23,e" filled="f" strokecolor="#e15520" strokeweight="0">
                  <v:path arrowok="t" o:connecttype="custom" o:connectlocs="23,0;25,17;23,32;20,37;15,45;10,50;5,52;0,47;0,40;0,30;0,22;5,15;8,10;15,5;23,0" o:connectangles="0,0,0,0,0,0,0,0,0,0,0,0,0,0,0"/>
                </v:shape>
                <v:shape id="Freeform 7728" o:spid="_x0000_s1663" style="position:absolute;left:6782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S6dMYA&#10;AADcAAAADwAAAGRycy9kb3ducmV2LnhtbESPQWvCQBSE7wX/w/IEb3WjFZXoKioULXhoowe9PbPP&#10;JJh9G7KrSf+9KxR6HGbmG2a+bE0pHlS7wrKCQT8CQZxaXXCm4Hj4fJ+CcB5ZY2mZFPySg+Wi8zbH&#10;WNuGf+iR+EwECLsYFeTeV7GULs3JoOvbijh4V1sb9EHWmdQ1NgFuSjmMorE0WHBYyLGiTU7pLbkb&#10;BefjffN92o+GzbZcZ5evdbFPBolSvW67moHw1Pr/8F97pxWMPybwOhOOgF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S6dMYAAADcAAAADwAAAAAAAAAAAAAAAACYAgAAZHJz&#10;L2Rvd25yZXYueG1sUEsFBgAAAAAEAAQA9QAAAIsDAAAAAA==&#10;" path="m25,70l20,r5,70xm25,70r2,18l25,103r-3,7l17,115r-5,5l5,125,2,118,,110r,-7l2,93,5,85r5,-5l17,75r8,-5xe" fillcolor="#f3be00" stroked="f">
                  <v:path arrowok="t" o:connecttype="custom" o:connectlocs="25,70;20,0;25,70;25,70;27,88;25,103;22,110;17,115;12,120;5,125;2,118;0,110;0,103;2,93;5,85;10,80;17,75;25,70" o:connectangles="0,0,0,0,0,0,0,0,0,0,0,0,0,0,0,0,0,0"/>
                  <o:lock v:ext="edit" verticies="t"/>
                </v:shape>
                <v:shape id="Freeform 7729" o:spid="_x0000_s1664" style="position:absolute;left:6802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kN28EA&#10;AADcAAAADwAAAGRycy9kb3ducmV2LnhtbERPTWsCMRC9C/6HMEJvmtUWkdUosiItFA9VL96GzbhZ&#10;3UzWJOr23zcHocfH+16sOtuIB/lQO1YwHmUgiEuna64UHA/b4QxEiMgaG8ek4JcCrJb93gJz7Z78&#10;Q499rEQK4ZCjAhNjm0sZSkMWw8i1xIk7O28xJugrqT0+U7ht5CTLptJizanBYEuFofK6v1sFfnf6&#10;PhTt54ftsq25FGOzudVGqbdBt56DiNTFf/HL/aUVTN/T2nQmHQ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pDdvBAAAA3AAAAA8AAAAAAAAAAAAAAAAAmAIAAGRycy9kb3du&#10;cmV2LnhtbFBLBQYAAAAABAAEAPUAAACGAwAAAAA=&#10;" path="m5,70l,,5,70xe" filled="f" strokecolor="#e15520" strokeweight="0">
                  <v:path arrowok="t" o:connecttype="custom" o:connectlocs="5,70;0,0;5,70" o:connectangles="0,0,0"/>
                </v:shape>
                <v:shape id="Freeform 7730" o:spid="_x0000_s1665" style="position:absolute;left:6782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6iMYA&#10;AADcAAAADwAAAGRycy9kb3ducmV2LnhtbESPT2vCQBTE7wW/w/IEL1I32hLamI34h5ZCL2qK50f2&#10;mQSzb2N2jem37xYKPQ4z8xsmXQ2mET11rrasYD6LQBAXVtdcKvjK3x5fQDiPrLGxTAq+ycEqGz2k&#10;mGh75wP1R1+KAGGXoILK+zaR0hUVGXQz2xIH72w7gz7IrpS6w3uAm0YuoiiWBmsOCxW2tK2ouBxv&#10;RgFO837/WTuXX3fT+HkTn1DP35WajIf1EoSnwf+H/9ofWkH89Aq/Z8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O6iMYAAADcAAAADwAAAAAAAAAAAAAAAACYAgAAZHJz&#10;L2Rvd25yZXYueG1sUEsFBgAAAAAEAAQA9QAAAIsDAAAAAA==&#10;" path="m25,r2,18l25,33r-3,7l17,45r-5,5l5,55,2,48,,40,,33,2,23,5,15r5,-5l17,5,25,e" filled="f" strokecolor="#e15520" strokeweight="0">
                  <v:path arrowok="t" o:connecttype="custom" o:connectlocs="25,0;27,18;25,33;22,40;17,45;12,50;5,55;2,48;0,40;0,33;2,23;5,15;10,10;17,5;25,0" o:connectangles="0,0,0,0,0,0,0,0,0,0,0,0,0,0,0"/>
                </v:shape>
                <v:shape id="Freeform 7731" o:spid="_x0000_s1666" style="position:absolute;left:6774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GmcEA&#10;AADcAAAADwAAAGRycy9kb3ducmV2LnhtbERPz2vCMBS+D/wfwhO8zVQdop1RRBGcssPq2Pmtebal&#10;zUtJolb/enMY7Pjx/V6sOtOIKzlfWVYwGiYgiHOrKy4UfJ92rzMQPiBrbCyTgjt5WC17LwtMtb3x&#10;F12zUIgYwj5FBWUIbSqlz0sy6Ie2JY7c2TqDIUJXSO3wFsNNI8dJMpUGK44NJba0KSmvs4tR8FGz&#10;OSIefufb+8n8TGo3fnw6pQb9bv0OIlAX/sV/7r1WMH2L8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2hpnBAAAA3AAAAA8AAAAAAAAAAAAAAAAAmAIAAGRycy9kb3du&#10;cmV2LnhtbFBLBQYAAAAABAAEAPUAAACGAwAAAAA=&#10;" path="m18,77l5,,18,77xm18,75r2,20l20,110r,7l15,122r-2,8l8,135,3,127,,117r,-7l,102,,92,5,85r5,-5l18,75xe" fillcolor="#f3be00" stroked="f">
                  <v:path arrowok="t" o:connecttype="custom" o:connectlocs="18,77;5,0;18,77;18,75;20,95;20,110;20,117;15,122;13,130;8,135;3,127;0,117;0,110;0,102;0,92;5,85;10,80;18,75" o:connectangles="0,0,0,0,0,0,0,0,0,0,0,0,0,0,0,0,0,0"/>
                  <o:lock v:ext="edit" verticies="t"/>
                </v:shape>
                <v:shape id="Freeform 7732" o:spid="_x0000_s1667" style="position:absolute;left:6779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s4cQA&#10;AADcAAAADwAAAGRycy9kb3ducmV2LnhtbESP3UoDMRSE7wXfIRyhd21SkUXWpsUfrCJCsRW8PWyO&#10;m203J0uStunbN0LBy2FmvmFmi+x6caAQO88aphMFgrjxpuNWw/fmdXwPIiZkg71n0nCiCIv59dUM&#10;a+OP/EWHdWpFgXCsUYNNaailjI0lh3HiB+Li/frgMBUZWmkCHgvc9fJWqUo67LgsWBzo2VKzW++d&#10;BloqFT7Nx0+u3IsNq6dtXr5ttB7d5McHEIly+g9f2u9GQ3U3hb8z5Qj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PLOHEAAAA3AAAAA8AAAAAAAAAAAAAAAAAmAIAAGRycy9k&#10;b3ducmV2LnhtbFBLBQYAAAAABAAEAPUAAACJAwAAAAA=&#10;" path="m13,77l,,13,77xe" filled="f" strokecolor="#e15520" strokeweight="0">
                  <v:path arrowok="t" o:connecttype="custom" o:connectlocs="13,77;0,0;13,77" o:connectangles="0,0,0"/>
                </v:shape>
                <v:shape id="Freeform 7733" o:spid="_x0000_s1668" style="position:absolute;left:6774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91scA&#10;AADcAAAADwAAAGRycy9kb3ducmV2LnhtbESPQWvCQBSE7wX/w/IEL1I3jTVIdBUpCrbgQS3Y3h7Z&#10;ZxLMvg27q8Z/3y0Uehxm5htmvuxMI27kfG1ZwcsoAUFcWF1zqeDzuHmegvABWWNjmRQ8yMNy0Xua&#10;Y67tnfd0O4RSRAj7HBVUIbS5lL6oyKAf2ZY4emfrDIYoXSm1w3uEm0amSZJJgzXHhQpbequouByu&#10;RsFw8p6uT9/Terz7yk4u7T7WwyZTatDvVjMQgbrwH/5rb7WC7DWF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DvdbHAAAA3AAAAA8AAAAAAAAAAAAAAAAAmAIAAGRy&#10;cy9kb3ducmV2LnhtbFBLBQYAAAAABAAEAPUAAACMAwAAAAA=&#10;" path="m18,r2,20l20,35r,7l15,47r-2,8l8,60,3,52,,42,,35,,27,,17,5,10,10,5,18,e" filled="f" strokecolor="#e15520" strokeweight="0">
                  <v:path arrowok="t" o:connecttype="custom" o:connectlocs="18,0;20,20;20,35;20,42;15,47;13,55;8,60;3,52;0,42;0,35;0,27;0,17;5,10;10,5;18,0" o:connectangles="0,0,0,0,0,0,0,0,0,0,0,0,0,0,0"/>
                </v:shape>
                <v:shape id="Freeform 7734" o:spid="_x0000_s1669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gVMEA&#10;AADcAAAADwAAAGRycy9kb3ducmV2LnhtbESP3YrCMBSE7wXfIRzBO039wZ9qFFlc8HbVBzg2x7ba&#10;nJQkW+s+vVkQvBxm5htmvW1NJRpyvrSsYDRMQBBnVpecKzifvgcLED4ga6wsk4Inedhuup01pto+&#10;+IeaY8hFhLBPUUERQp1K6bOCDPqhrYmjd7XOYIjS5VI7fES4qeQ4SWbSYMlxocCavgrK7sdfo+DS&#10;7r0+G+MONCb7N782t/lSKtXvtbsViEBt+ITf7YNWMJtO4P9MP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MoFTBAAAA3AAAAA8AAAAAAAAAAAAAAAAAmAIAAGRycy9kb3du&#10;cmV2LnhtbFBLBQYAAAAABAAEAPUAAACGAwAAAAA=&#10;" path="m,l15,7,25,17r7,13l35,45,30,42,22,40,17,35,12,30,7,22,2,15,2,7,,xe" fillcolor="#f3be00" stroked="f">
                  <v:path arrowok="t" o:connecttype="custom" o:connectlocs="0,0;15,7;25,17;32,30;35,45;30,42;22,40;17,35;12,30;7,22;2,15;2,7;0,0" o:connectangles="0,0,0,0,0,0,0,0,0,0,0,0,0"/>
                </v:shape>
                <v:shape id="Freeform 7735" o:spid="_x0000_s1670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y/9MQA&#10;AADcAAAADwAAAGRycy9kb3ducmV2LnhtbESP3YrCMBSE74V9h3AW9k7TFRHpNhVxFUUR8YfFy0Nz&#10;bIvNSWmyWt/eCIKXw8x8wyTj1lTiSo0rLSv47kUgiDOrS84VHA/z7giE88gaK8uk4E4OxulHJ8FY&#10;2xvv6Lr3uQgQdjEqKLyvYyldVpBB17M1cfDOtjHog2xyqRu8BbipZD+KhtJgyWGhwJqmBWWX/b9R&#10;YI70t9nOVqxZtov17+FkJtulUl+f7eQHhKfWv8Ov9lIrGA4G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8v/TEAAAA3AAAAA8AAAAAAAAAAAAAAAAAmAIAAGRycy9k&#10;b3ducmV2LnhtbFBLBQYAAAAABAAEAPUAAACJAwAAAAA=&#10;" path="m,l15,7,25,17r7,13l35,45,30,42,22,40,17,35,12,30,7,22,2,15,2,7,,xe" filled="f" strokecolor="#e15520" strokeweight="0">
                  <v:path arrowok="t" o:connecttype="custom" o:connectlocs="0,0;15,7;25,17;32,30;35,45;30,42;22,40;17,35;12,30;7,22;2,15;2,7;0,0" o:connectangles="0,0,0,0,0,0,0,0,0,0,0,0,0"/>
                </v:shape>
                <v:shape id="Freeform 7736" o:spid="_x0000_s1671" style="position:absolute;left:6747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5wrsIA&#10;AADcAAAADwAAAGRycy9kb3ducmV2LnhtbESPwW7CMBBE70j8g7VIvYENKihNMQhBET1S6Ads420S&#10;Ea8j2yXh7zFSJY6jmXmjWa5724gr+VA71jCdKBDEhTM1lxq+z/txBiJEZIONY9JwowDr1XCwxNy4&#10;jr/oeoqlSBAOOWqoYmxzKUNRkcUwcS1x8n6dtxiT9KU0HrsEt42cKbWQFmtOCxW2tK2ouJz+rAZ/&#10;PhzUh59h9kO0c932OH9TpdYvo37zDiJSH5/h//an0bB4ncPjTDoC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TnCuwgAAANwAAAAPAAAAAAAAAAAAAAAAAJgCAABkcnMvZG93&#10;bnJldi54bWxQSwUGAAAAAAQABAD1AAAAhwMAAAAA&#10;" path="m27,62r13,8l50,82r7,13l60,110r-5,l47,105r-5,-5l37,95,32,87,30,80,27,70r,-8xm27,62l,,27,62xe" fillcolor="#f3be00" stroked="f">
                  <v:path arrowok="t" o:connecttype="custom" o:connectlocs="27,62;40,70;50,82;57,95;60,110;55,110;47,105;42,100;37,95;32,87;30,80;27,70;27,62;27,62;0,0;27,62" o:connectangles="0,0,0,0,0,0,0,0,0,0,0,0,0,0,0,0"/>
                  <o:lock v:ext="edit" verticies="t"/>
                </v:shape>
                <v:shape id="Freeform 7737" o:spid="_x0000_s1672" style="position:absolute;left:6774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XZ4sYA&#10;AADcAAAADwAAAGRycy9kb3ducmV2LnhtbESPQWvCQBSE74X+h+UJXopuTEvQNJtQA6KUXqqCPT6y&#10;zySYfRuyq6b/vlso9DjMNzNMVoymEzcaXGtZwWIegSCurG65VnA8bGZLEM4ja+wsk4JvclDkjw8Z&#10;ptre+ZNue1+LUMIuRQWN930qpasaMujmticO3tkOBn2QQy31gPdQbjoZR1EiDbYcFhrsqWyouuyv&#10;RsHqfbk7rJ+vm7J8+gpgvK3PHyelppPx7RWEp9H/w3/pnVaQvCTweyYc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XZ4sYAAADcAAAADwAAAAAAAAAAAAAAAACYAgAAZHJz&#10;L2Rvd25yZXYueG1sUEsFBgAAAAAEAAQA9QAAAIsDAAAAAA==&#10;" path="m,l13,8,23,20r7,13l33,48r-5,l20,43,15,38,10,33,5,25,3,18,,8,,e" filled="f" strokecolor="#e15520" strokeweight="0">
                  <v:path arrowok="t" o:connecttype="custom" o:connectlocs="0,0;13,8;23,20;30,33;33,48;28,48;20,43;15,38;10,33;5,25;3,18;0,8;0,0" o:connectangles="0,0,0,0,0,0,0,0,0,0,0,0,0"/>
                </v:shape>
                <v:shape id="Freeform 7738" o:spid="_x0000_s1673" style="position:absolute;left:6747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VeucMA&#10;AADcAAAADwAAAGRycy9kb3ducmV2LnhtbESP3WoCMRSE7wt9h3AKvdOkYlVWoyyCUtCCv/fHzelm&#10;cXOybFLdvn1TEHo5zMw3zGzRuVrcqA2VZw1vfQWCuPCm4lLD6bjqTUCEiGyw9kwafijAYv78NMPM&#10;+Dvv6XaIpUgQDhlqsDE2mZShsOQw9H1DnLwv3zqMSbalNC3eE9zVcqDUSDqsOC1YbGhpqbgevp2G&#10;s3vP1XbniVW9vX5e8s1wbTdav750+RREpC7+hx/tD6NhNBzD35l0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VeucMAAADcAAAADwAAAAAAAAAAAAAAAACYAgAAZHJzL2Rv&#10;d25yZXYueG1sUEsFBgAAAAAEAAQA9QAAAIgDAAAAAA==&#10;" path="m27,62l,,27,62e" filled="f" strokecolor="#e15520" strokeweight="0">
                  <v:path arrowok="t" o:connecttype="custom" o:connectlocs="27,62;0,0;27,62" o:connectangles="0,0,0"/>
                </v:shape>
                <v:shape id="Freeform 7739" o:spid="_x0000_s1674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AG8AA&#10;AADcAAAADwAAAGRycy9kb3ducmV2LnhtbERPy4rCMBTdC/MP4Q6409QiIh2jOAPCzNLHwu6uzZ2m&#10;2NyUJmr0681CcHk478Uq2lZcqfeNYwWTcQaCuHK64VrBYb8ZzUH4gKyxdUwK7uRhtfwYLLDQ7sZb&#10;uu5CLVII+wIVmBC6QkpfGbLox64jTty/6y2GBPta6h5vKdy2Ms+ymbTYcGow2NGPoeq8u1gFp+iP&#10;33+T8lFmtszzfXTbuXFKDT/j+gtEoBje4pf7VyuYTdPa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kAG8AAAADcAAAADwAAAAAAAAAAAAAAAACYAgAAZHJzL2Rvd25y&#10;ZXYueG1sUEsFBgAAAAAEAAQA9QAAAIUDAAAAAA==&#10;" path="m,l13,7r12,8l33,27r2,15l28,39,23,37,15,34,10,27,5,22,3,15,,7,,xe" fillcolor="#f3be00" stroked="f">
                  <v:path arrowok="t" o:connecttype="custom" o:connectlocs="0,0;13,7;25,15;33,27;35,42;28,39;23,37;15,34;10,27;5,22;3,15;0,7;0,0" o:connectangles="0,0,0,0,0,0,0,0,0,0,0,0,0"/>
                </v:shape>
                <v:shape id="Freeform 7740" o:spid="_x0000_s1675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Q6HsQA&#10;AADcAAAADwAAAGRycy9kb3ducmV2LnhtbESPQUvDQBSE70L/w/IK3uxGkVJjt0UDBaGnRkW8PbKv&#10;2dDd92J2beK/7wqCx2FmvmHW2yl4daYhdsIGbhcFKOJGbMetgbfX3c0KVEzIFr0wGfihCNvN7GqN&#10;pZWRD3SuU6syhGOJBlxKfal1bBwFjAvpibN3lCFgynJotR1wzPDg9V1RLHXAjvOCw54qR82p/g4G&#10;PvauKT7fpX7er8avylY78eKNuZ5PT4+gEk3pP/zXfrEGlvcP8HsmHwG9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UOh7EAAAA3AAAAA8AAAAAAAAAAAAAAAAAmAIAAGRycy9k&#10;b3ducmV2LnhtbFBLBQYAAAAABAAEAPUAAACJAwAAAAA=&#10;" path="m,l13,7r12,8l33,27r2,15l28,39,23,37,15,34,10,27,5,22,3,15,,7,,e" filled="f" strokecolor="#e15520" strokeweight="0">
                  <v:path arrowok="t" o:connecttype="custom" o:connectlocs="0,0;13,7;25,15;33,27;35,42;28,39;23,37;15,34;10,27;5,22;3,15;0,7;0,0" o:connectangles="0,0,0,0,0,0,0,0,0,0,0,0,0"/>
                </v:shape>
                <v:shape id="Freeform 7741" o:spid="_x0000_s1676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6WIsEA&#10;AADcAAAADwAAAGRycy9kb3ducmV2LnhtbERPy2oCMRTdF/oP4Rbc1YxCfYxGKU4Fod047QdcJtfJ&#10;4ORmmkSNf28WhS4P573eJtuLK/nQOVYwGRcgiBunO24V/HzvXxcgQkTW2DsmBXcKsN08P62x1O7G&#10;R7rWsRU5hEOJCkyMQyllaAxZDGM3EGfu5LzFmKFvpfZ4y+G2l9OimEmLHecGgwPtDDXn+mIVfKX0&#10;8TmfT4z2Vbc//va7alnVSo1e0vsKRKQU/8V/7oNWMHvL8/OZfAT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+liLBAAAA3AAAAA8AAAAAAAAAAAAAAAAAmAIAAGRycy9kb3du&#10;cmV2LnhtbFBLBQYAAAAABAAEAPUAAACGAwAAAAA=&#10;" path="m32,60l,,32,60xe" fillcolor="#f3be00" stroked="f">
                  <v:path arrowok="t" o:connecttype="custom" o:connectlocs="32,60;0,0;32,60" o:connectangles="0,0,0"/>
                </v:shape>
                <v:shape id="Freeform 7742" o:spid="_x0000_s1677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MU9cMA&#10;AADcAAAADwAAAGRycy9kb3ducmV2LnhtbESPT4vCMBTE7wt+h/AEb2tawT9Uo4igeJPVgnp7NM+2&#10;2LzUJGr3228WFvY4zMxvmMWqM414kfO1ZQXpMAFBXFhdc6kgP20/ZyB8QNbYWCYF3+Rhtex9LDDT&#10;9s1f9DqGUkQI+wwVVCG0mZS+qMigH9qWOHo36wyGKF0ptcN3hJtGjpJkIg3WHBcqbGlTUXE/Po2C&#10;NV9ym7vDND0bs3ucy+tzHFqlBv1uPQcRqAv/4b/2XiuYjFP4PROP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MU9cMAAADcAAAADwAAAAAAAAAAAAAAAACYAgAAZHJzL2Rv&#10;d25yZXYueG1sUEsFBgAAAAAEAAQA9QAAAIgDAAAAAA==&#10;" path="m32,60l,,32,60xe" filled="f" strokecolor="#e15520" strokeweight="0">
                  <v:path arrowok="t" o:connecttype="custom" o:connectlocs="32,60;0,0;32,60" o:connectangles="0,0,0"/>
                </v:shape>
                <v:shape id="Freeform 7743" o:spid="_x0000_s1678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+TcIA&#10;AADcAAAADwAAAGRycy9kb3ducmV2LnhtbESPQYvCMBSE78L+h/AW9iKarqAs1SilsOAeW3XPz+bZ&#10;FpuX0sS2/nsjCB6HmfmG2exG04ieOldbVvA9j0AQF1bXXCo4Hn5nPyCcR9bYWCYFd3Kw235MNhhr&#10;O3BGfe5LESDsYlRQed/GUrqiIoNublvi4F1sZ9AH2ZVSdzgEuGnkIopW0mDNYaHCltKKimt+MwqS&#10;rB/6jHKZ/E3P6dnqU5v+N0p9fY7JGoSn0b/Dr/ZeK1gtF/A8E4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kr5NwgAAANwAAAAPAAAAAAAAAAAAAAAAAJgCAABkcnMvZG93&#10;bnJldi54bWxQSwUGAAAAAAQABAD1AAAAhwMAAAAA&#10;" path="m,l15,8r10,7l32,28r5,15l30,40,22,38,17,35,12,28,7,23,2,15,,8,,xe" fillcolor="#f3be00" stroked="f">
                  <v:path arrowok="t" o:connecttype="custom" o:connectlocs="0,0;15,8;25,15;32,28;37,43;30,40;22,38;17,35;12,28;7,23;2,15;0,8;0,0" o:connectangles="0,0,0,0,0,0,0,0,0,0,0,0,0"/>
                </v:shape>
                <v:shape id="Freeform 7744" o:spid="_x0000_s1679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D8cQA&#10;AADcAAAADwAAAGRycy9kb3ducmV2LnhtbESPzWoCQRCE70LeYehAbjoTgxJWR9GQgOQUNyHnZqf3&#10;h93pWXZaXd8+Iwg5FlX1FbXejr5TZxpiE9jC88yAIi6Ca7iy8PP9MX0FFQXZYReYLFwpwnbzMFlj&#10;5sKFj3TOpVIJwjFDC7VIn2kdi5o8xlnoiZNXhsGjJDlU2g14SXDf6bkxS+2x4bRQY09vNRVtfvIW&#10;9r/m0F6L8qtc+GOUfdV+yrux9ulx3K1ACY3yH763D87CcvECtzPpCO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qA/HEAAAA3AAAAA8AAAAAAAAAAAAAAAAAmAIAAGRycy9k&#10;b3ducmV2LnhtbFBLBQYAAAAABAAEAPUAAACJAwAAAAA=&#10;" path="m,l15,8r10,7l32,28r5,15l30,40,22,38,17,35,12,28,7,23,2,15,,8,,xe" filled="f" strokecolor="#e15520" strokeweight="0">
                  <v:path arrowok="t" o:connecttype="custom" o:connectlocs="0,0;15,8;25,15;32,28;37,43;30,40;22,38;17,35;12,28;7,23;2,15;0,8;0,0" o:connectangles="0,0,0,0,0,0,0,0,0,0,0,0,0"/>
                </v:shape>
                <v:shape id="Freeform 7745" o:spid="_x0000_s1680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16m8YA&#10;AADcAAAADwAAAGRycy9kb3ducmV2LnhtbESPQWvCQBSE74X+h+UVequbFGtDmk0oiqAeCmrp+Zl9&#10;JsHs25Bdk/jv3UKhx2FmvmGyYjKtGKh3jWUF8SwCQVxa3XCl4Pu4fklAOI+ssbVMCm7koMgfHzJM&#10;tR15T8PBVyJA2KWooPa+S6V0ZU0G3cx2xME7296gD7KvpO5xDHDTytcoWkiDDYeFGjta1lReDlej&#10;gHbbzfJE25+v8hQn69U8eb8dE6Wen6bPDxCeJv8f/mtvtILF2xx+z4Qj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16m8YAAADcAAAADwAAAAAAAAAAAAAAAACYAgAAZHJz&#10;L2Rvd25yZXYueG1sUEsFBgAAAAAEAAQA9QAAAIsDAAAAAA==&#10;" path="m35,55l,,35,55xe" fillcolor="#f3be00" stroked="f">
                  <v:path arrowok="t" o:connecttype="custom" o:connectlocs="35,55;0,0;35,55" o:connectangles="0,0,0"/>
                </v:shape>
                <v:shape id="Freeform 7746" o:spid="_x0000_s1681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drMQA&#10;AADcAAAADwAAAGRycy9kb3ducmV2LnhtbESPT4vCMBTE78J+h/AW9qbpCi1uNYosiF48+Oewx2fz&#10;bKPNS2midv30RhA8DjPzG2Yy62wtrtR641jB9yABQVw4bbhUsN8t+iMQPiBrrB2Tgn/yMJt+9CaY&#10;a3fjDV23oRQRwj5HBVUITS6lLyqy6AeuIY7e0bUWQ5RtKXWLtwi3tRwmSSYtGo4LFTb0W1Fx3l6s&#10;gvXILo1JD+fscvj548bftdYnpb4+u/kYRKAuvMOv9koryNIUnm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aXazEAAAA3AAAAA8AAAAAAAAAAAAAAAAAmAIAAGRycy9k&#10;b3ducmV2LnhtbFBLBQYAAAAABAAEAPUAAACJAwAAAAA=&#10;" path="m35,55l,,35,55xe" filled="f" strokecolor="#e15520" strokeweight="0">
                  <v:path arrowok="t" o:connecttype="custom" o:connectlocs="35,55;0,0;35,55" o:connectangles="0,0,0"/>
                </v:shape>
                <v:shape id="Freeform 7747" o:spid="_x0000_s1682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U8MYA&#10;AADcAAAADwAAAGRycy9kb3ducmV2LnhtbESPQUsDMRSE74L/ITzBm81a20W2TYsUtEW92BW8PjZv&#10;N9tuXrZJ2q7+eiMUPA4z8w0zXw62EyfyoXWs4H6UgSCunG65UfBZPt89gggRWWPnmBR8U4Dl4vpq&#10;joV2Z/6g0zY2IkE4FKjAxNgXUobKkMUwcj1x8mrnLcYkfSO1x3OC206OsyyXFltOCwZ7Whmq9tuj&#10;VfBSj7OyXP9MzNdD/X5487v4Wu+Uur0ZnmYgIg3xP3xpb7SCfJrD35l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kU8MYAAADcAAAADwAAAAAAAAAAAAAAAACYAgAAZHJz&#10;L2Rvd25yZXYueG1sUEsFBgAAAAAEAAQA9QAAAIsDAAAAAA==&#10;" path="m,l15,5,27,15,37,25r5,15l35,40,27,37,22,32,15,27,10,22,5,15,2,7,,xe" fillcolor="#f3be00" stroked="f">
                  <v:path arrowok="t" o:connecttype="custom" o:connectlocs="0,0;15,5;27,15;37,25;42,40;35,40;27,37;22,32;15,27;10,22;5,15;2,7;0,0" o:connectangles="0,0,0,0,0,0,0,0,0,0,0,0,0"/>
                </v:shape>
                <v:shape id="Freeform 7748" o:spid="_x0000_s1683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ak8cYA&#10;AADcAAAADwAAAGRycy9kb3ducmV2LnhtbESPQWvCQBSE74L/YXkFb7qpYtqmrhIERXpS20qPj+xr&#10;kpp9G7Nrkv77bkHwOMzMN8xi1ZtKtNS40rKCx0kEgjizuuRcwcf7ZvwMwnlkjZVlUvBLDlbL4WCB&#10;ibYdH6g9+lwECLsEFRTe14mULivIoJvYmjh437Yx6INscqkb7ALcVHIaRbE0WHJYKLCmdUHZ+Xg1&#10;CtL1y5batH3rLvuveHaJTz/686TU6KFPX0F46v09fGvvtIJ4/gT/Z8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ak8cYAAADcAAAADwAAAAAAAAAAAAAAAACYAgAAZHJz&#10;L2Rvd25yZXYueG1sUEsFBgAAAAAEAAQA9QAAAIsDAAAAAA==&#10;" path="m,l15,5,27,15,37,25r5,15l35,40,27,37,22,32,15,27,10,22,5,15,2,7,,xe" filled="f" strokecolor="#e15520" strokeweight="0">
                  <v:path arrowok="t" o:connecttype="custom" o:connectlocs="0,0;15,5;27,15;37,25;42,40;35,40;27,37;22,32;15,27;10,22;5,15;2,7;0,0" o:connectangles="0,0,0,0,0,0,0,0,0,0,0,0,0"/>
                </v:shape>
                <v:shape id="Freeform 7749" o:spid="_x0000_s1684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YCMEA&#10;AADcAAAADwAAAGRycy9kb3ducmV2LnhtbERPy4rCMBTdC/MP4Q64kTGd+kA6RhkEwaVWhVlem9uH&#10;09yUJtr692YhuDyc93Ldm1rcqXWVZQXf4wgEcWZ1xYWC03H7tQDhPLLG2jIpeJCD9epjsMRE244P&#10;dE99IUIIuwQVlN43iZQuK8mgG9uGOHC5bQ36ANtC6ha7EG5qGUfRXBqsODSU2NCmpOw/vRkFf/nk&#10;7Au5jfPuUp2m8f46mqVXpYaf/e8PCE+9f4tf7p1WMJ+FteFMO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BmAjBAAAA3AAAAA8AAAAAAAAAAAAAAAAAmAIAAGRycy9kb3du&#10;cmV2LnhtbFBLBQYAAAAABAAEAPUAAACGAwAAAAA=&#10;" path="m37,58l,,37,58xe" fillcolor="#f3be00" stroked="f">
                  <v:path arrowok="t" o:connecttype="custom" o:connectlocs="37,58;0,0;37,58" o:connectangles="0,0,0"/>
                </v:shape>
                <v:shape id="Freeform 7750" o:spid="_x0000_s1685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HvMUA&#10;AADcAAAADwAAAGRycy9kb3ducmV2LnhtbESPUWvCQBCE3wv+h2OFvtWLRYNGTwlCqRT60NQfsObW&#10;JJrbi3dXE/+9Vyj0cZidb3bW28G04kbON5YVTCcJCOLS6oYrBYfvt5cFCB+QNbaWScGdPGw3o6c1&#10;Ztr2/EW3IlQiQthnqKAOocuk9GVNBv3EdsTRO1lnMETpKqkd9hFuWvmaJKk02HBsqLGjXU3lpfgx&#10;8Y3zZ753XTHzqb/c3/PjNe9nH0o9j4d8BSLQEP6P/9J7rSCdL+F3TCS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4e8xQAAANwAAAAPAAAAAAAAAAAAAAAAAJgCAABkcnMv&#10;ZG93bnJldi54bWxQSwUGAAAAAAQABAD1AAAAigMAAAAA&#10;" path="m37,58l,,37,58xe" filled="f" strokecolor="#e15520" strokeweight="0">
                  <v:path arrowok="t" o:connecttype="custom" o:connectlocs="37,58;0,0;37,58" o:connectangles="0,0,0"/>
                </v:shape>
                <v:shape id="Freeform 7751" o:spid="_x0000_s1686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j3L8A&#10;AADcAAAADwAAAGRycy9kb3ducmV2LnhtbERPvW7CMBDekfoO1lXqBg4MLgoYhFpVypAF0gc42dck&#10;anw2sRvC29cDEuOn739/nN0gJhpj71nDelWAIDbe9txq+G6+llsQMSFbHDyThjtFOB5eFnssrb/x&#10;maZLakUO4Viihi6lUEoZTUcO48oH4sz9+NFhynBspR3xlsPdIDdFoaTDnnNDh4E+OjK/lz+nIU7r&#10;9/latLIKLtWqMp9B1Y3Wb6/zaQci0Zye4oe7shqUyvPzmXwE5OE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3CPcvwAAANwAAAAPAAAAAAAAAAAAAAAAAJgCAABkcnMvZG93bnJl&#10;di54bWxQSwUGAAAAAAQABAD1AAAAhAMAAAAA&#10;" path="m,l17,5,27,15,37,25r5,12l35,37,27,35,22,32,15,27,10,22,5,15,2,7,,xe" fillcolor="#f3be00" stroked="f">
                  <v:path arrowok="t" o:connecttype="custom" o:connectlocs="0,0;17,5;27,15;37,25;42,37;35,37;27,35;22,32;15,27;10,22;5,15;2,7;0,0" o:connectangles="0,0,0,0,0,0,0,0,0,0,0,0,0"/>
                </v:shape>
                <v:shape id="Freeform 7752" o:spid="_x0000_s1687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18gsYA&#10;AADcAAAADwAAAGRycy9kb3ducmV2LnhtbESPQWvCQBSE70L/w/KEXqRuohAkdRVbahVEQtWCx0f2&#10;mYRm34bs1qT/3i0IHoeZ+YaZL3tTiyu1rrKsIB5HIIhzqysuFJyO65cZCOeRNdaWScEfOVgungZz&#10;TLXt+IuuB1+IAGGXooLS+yaV0uUlGXRj2xAH72Jbgz7ItpC6xS7ATS0nUZRIgxWHhRIbei8p/zn8&#10;GgW7+G2zjndZdv7Afff9mY0mZjpS6nnYr15BeOr9I3xvb7WCJInh/0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18gsYAAADcAAAADwAAAAAAAAAAAAAAAACYAgAAZHJz&#10;L2Rvd25yZXYueG1sUEsFBgAAAAAEAAQA9QAAAIsDAAAAAA==&#10;" path="m,l17,5,27,15,37,25r5,12l35,37,27,35,22,32,15,27,10,22,5,15,2,7,,xe" filled="f" strokecolor="#e15520" strokeweight="0">
                  <v:path arrowok="t" o:connecttype="custom" o:connectlocs="0,0;17,5;27,15;37,25;42,37;35,37;27,35;22,32;15,27;10,22;5,15;2,7;0,0" o:connectangles="0,0,0,0,0,0,0,0,0,0,0,0,0"/>
                </v:shape>
                <v:shape id="Freeform 7753" o:spid="_x0000_s1688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ENccA&#10;AADcAAAADwAAAGRycy9kb3ducmV2LnhtbESPQWvCQBSE74X+h+UVvJS6qWCQ6Cq2IojtocaK10f2&#10;mYRm38bdVVN/fVcoeBxm5htmMutMI87kfG1ZwWs/AUFcWF1zqeB7u3wZgfABWWNjmRT8kofZ9PFh&#10;gpm2F97QOQ+liBD2GSqoQmgzKX1RkUHfty1x9A7WGQxRulJqh5cIN40cJEkqDdYcFyps6b2i4ic/&#10;GQWfrl0s17t9frXr4/Nw/vE2+gobpXpP3XwMIlAX7uH/9korSNMB3M7EI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eBDXHAAAA3AAAAA8AAAAAAAAAAAAAAAAAmAIAAGRy&#10;cy9kb3ducmV2LnhtbFBLBQYAAAAABAAEAPUAAACMAwAAAAA=&#10;" path="m39,58l,,39,58xe" fillcolor="#f3be00" stroked="f">
                  <v:path arrowok="t" o:connecttype="custom" o:connectlocs="39,58;0,0;39,58" o:connectangles="0,0,0"/>
                </v:shape>
                <v:shape id="Freeform 7754" o:spid="_x0000_s1689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vicMA&#10;AADcAAAADwAAAGRycy9kb3ducmV2LnhtbESPQWsCMRSE7wX/Q3hCbzWxhaWsRlHBYqFQugp6fGye&#10;2cXNy7KJmv77plDocZiZb5j5MrlO3GgIrWcN04kCQVx707LVcNhvn15BhIhssPNMGr4pwHIxephj&#10;afydv+hWRSsyhEOJGpoY+1LKUDfkMEx8T5y9sx8cxiwHK82A9wx3nXxWqpAOW84LDfa0aai+VFen&#10;QaXjR7VJcs2WDX12707Z05vWj+O0moGIlOJ/+K+9MxqK4gV+z+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XvicMAAADcAAAADwAAAAAAAAAAAAAAAACYAgAAZHJzL2Rv&#10;d25yZXYueG1sUEsFBgAAAAAEAAQA9QAAAIgDAAAAAA==&#10;" path="m39,58l,,39,58xe" filled="f" strokecolor="#e15520" strokeweight="0">
                  <v:path arrowok="t" o:connecttype="custom" o:connectlocs="39,58;0,0;39,58" o:connectangles="0,0,0"/>
                </v:shape>
                <v:shape id="Freeform 7755" o:spid="_x0000_s1690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TZMIA&#10;AADcAAAADwAAAGRycy9kb3ducmV2LnhtbESPy2rDMBBF94X+g5hCdrWcEkxwooQQUyfbPDbZDdbU&#10;NrVGrqXayt9HhUKWl/s43PU2mE6MNLjWsoJ5koIgrqxuuVZwvXy+L0E4j6yxs0wK7uRgu3l9WWOu&#10;7cQnGs++FnGEXY4KGu/7XEpXNWTQJbYnjt6XHQz6KIda6gGnOG46+ZGmmTTYciQ02NO+oer7/Gsi&#10;RJbLMi1MKHp/O/y0+9Nc7oJSs7ewW4HwFPwz/N8+agVZtoC/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BNkwgAAANwAAAAPAAAAAAAAAAAAAAAAAJgCAABkcnMvZG93&#10;bnJldi54bWxQSwUGAAAAAAQABAD1AAAAhwMAAAAA&#10;" path="m,l7,,17,3r5,5l27,13r5,5l34,25r3,8l39,43r-7,l27,40,19,35,14,30,9,23,4,15,2,8,,xe" fillcolor="#f3be00" stroked="f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7756" o:spid="_x0000_s1691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qrcQA&#10;AADcAAAADwAAAGRycy9kb3ducmV2LnhtbESPQWvCQBSE74L/YXlCb7qxYJTUVYq0Ug8KSRRyfGRf&#10;k9Ds25Ddavz3bqHgcZiZb5j1djCtuFLvGssK5rMIBHFpdcOVgnP+OV2BcB5ZY2uZFNzJwXYzHq0x&#10;0fbGKV0zX4kAYZeggtr7LpHSlTUZdDPbEQfv2/YGfZB9JXWPtwA3rXyNolgabDgs1NjRrqbyJ/s1&#10;CopcfxzoctIFc4HHdpnuszRV6mUyvL+B8DT4Z/i//aUVxPEC/s6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bqq3EAAAA3AAAAA8AAAAAAAAAAAAAAAAAmAIAAGRycy9k&#10;b3ducmV2LnhtbFBLBQYAAAAABAAEAPUAAACJAwAAAAA=&#10;" path="m,l7,,17,3r5,5l27,13r5,5l34,25r3,8l39,43r-7,l27,40,19,35,14,30,9,23,4,15,2,8,,e" filled="f" strokecolor="#e15520" strokeweight="0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7757" o:spid="_x0000_s1692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hxMQA&#10;AADcAAAADwAAAGRycy9kb3ducmV2LnhtbESPQWuDQBSE74X8h+UFcmtWPUhqswkmjaRQeojtD3i4&#10;rypx34q7VfPvu4FAj8PMfMNs97PpxEiDay0riNcRCOLK6pZrBd9fxfMGhPPIGjvLpOBGDva7xdMW&#10;M20nvtBY+loECLsMFTTe95mUrmrIoFvbnjh4P3Yw6IMcaqkHnALcdDKJolQabDksNNjTsaHqWv4a&#10;BW9u82GtO+VdXibnl+tncSjjWKnVcs5fQXia/X/40X7XCtI0hfuZc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MocTEAAAA3AAAAA8AAAAAAAAAAAAAAAAAmAIAAGRycy9k&#10;b3ducmV2LnhtbFBLBQYAAAAABAAEAPUAAACJAwAAAAA=&#10;" path="m38,65l,,38,65xe" fillcolor="#f3be00" stroked="f">
                  <v:path arrowok="t" o:connecttype="custom" o:connectlocs="38,65;0,0;38,65" o:connectangles="0,0,0"/>
                </v:shape>
                <v:shape id="Freeform 7758" o:spid="_x0000_s1693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wBSMUA&#10;AADcAAAADwAAAGRycy9kb3ducmV2LnhtbESP3WrCQBSE7wt9h+UUelc3sSVKdBNU0JaCF/48wCF7&#10;TGKyZ0N2jenbdwsFL4eZ+YZZ5qNpxUC9qy0riCcRCOLC6ppLBefT9m0Ownlkja1lUvBDDvLs+WmJ&#10;qbZ3PtBw9KUIEHYpKqi871IpXVGRQTexHXHwLrY36IPsS6l7vAe4aeU0ihJpsOawUGFHm4qK5ngz&#10;Cm6b9n2/a+iq4+3nt1zv5XT3MSj1+jKuFiA8jf4R/m9/aQVJMoO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AFIxQAAANwAAAAPAAAAAAAAAAAAAAAAAJgCAABkcnMv&#10;ZG93bnJldi54bWxQSwUGAAAAAAQABAD1AAAAigMAAAAA&#10;" path="m38,65l,,38,65xe" filled="f" strokecolor="#e15520" strokeweight="0">
                  <v:path arrowok="t" o:connecttype="custom" o:connectlocs="38,65;0,0;38,65" o:connectangles="0,0,0"/>
                </v:shape>
                <v:shape id="Freeform 7759" o:spid="_x0000_s1694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OsTcMA&#10;AADcAAAADwAAAGRycy9kb3ducmV2LnhtbERPy2oCMRTdF/oP4RbciGa0MMholNL6KuLCx6LLS3Ln&#10;gZObYRJ17Nc3C6HLw3nPFp2txY1aXzlWMBomIIi1MxUXCs6n1WACwgdkg7VjUvAgD4v568sMM+Pu&#10;fKDbMRQihrDPUEEZQpNJ6XVJFv3QNcSRy11rMUTYFtK0eI/htpbjJEmlxYpjQ4kNfZakL8erVZC/&#10;p99bu8/7S335fXzt1v5nc9BK9d66jymIQF34Fz/dW6MgTePaeCYe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OsTcMAAADcAAAADwAAAAAAAAAAAAAAAACYAgAAZHJzL2Rv&#10;d25yZXYueG1sUEsFBgAAAAAEAAQA9QAAAIgDAAAAAA==&#10;" path="m25,67l,,25,67r,l25,64,37,74r8,13l52,102r,17l47,117r-7,-5l35,107,30,99,25,92,22,84r,-10l25,67xe" fillcolor="#f3be00" stroked="f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7760" o:spid="_x0000_s1695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TvsQA&#10;AADcAAAADwAAAGRycy9kb3ducmV2LnhtbESP3YrCMBSE7wXfIRxhb0TTVShajSK7iCIo+IPXh+bY&#10;ljYnpcnW7tubhQUvh5n5hlmuO1OJlhpXWFbwOY5AEKdWF5wpuF23oxkI55E1VpZJwS85WK/6vSUm&#10;2j75TO3FZyJA2CWoIPe+TqR0aU4G3djWxMF72MagD7LJpG7wGeCmkpMoiqXBgsNCjjV95ZSWlx+j&#10;4NEei0gPv0+7eznt7lTupD+wUh+DbrMA4anz7/B/e68VxPEc/s6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Yk77EAAAA3AAAAA8AAAAAAAAAAAAAAAAAmAIAAGRycy9k&#10;b3ducmV2LnhtbFBLBQYAAAAABAAEAPUAAACJAwAAAAA=&#10;" path="m25,67l,,25,67r,l25,64,37,74r8,13l52,102r,17l47,117r-7,-5l35,107,30,99,25,92,22,84r,-10l25,67e" filled="f" strokecolor="#e15520" strokeweight="0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7761" o:spid="_x0000_s1696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oBcIA&#10;AADcAAAADwAAAGRycy9kb3ducmV2LnhtbERPTWvCQBC9F/oflil4qxs9aImuIhWhpS1FDYK3ITtm&#10;Q7OzMbNq+u+7h4LHx/ueL3vfqCt1Ugc2MBpmoIjLYGuuDBT7zfMLKInIFpvAZOCXBJaLx4c55jbc&#10;eEvXXaxUCmHJ0YCLsc21ltKRRxmGljhxp9B5jAl2lbYd3lK4b/Q4yybaY82pwWFLr47Kn93FG1gf&#10;iqnIeVt8hU/6eB/J0ZXfrTGDp341AxWpj3fxv/vNGphM0/x0Jh0Bv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6GgFwgAAANwAAAAPAAAAAAAAAAAAAAAAAJgCAABkcnMvZG93&#10;bnJldi54bWxQSwUGAAAAAAQABAD1AAAAhwMAAAAA&#10;" path="m25,62l,,25,62r,l25,62,38,72,48,85r5,15l55,115r-5,-3l43,107r-5,-5l33,95,28,87,25,80r,-10l25,62xe" fillcolor="#f3be00" stroked="f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7762" o:spid="_x0000_s1697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EFQMQA&#10;AADcAAAADwAAAGRycy9kb3ducmV2LnhtbESP0WoCMRRE3wv+Q7iCbzVrpSqrUUQR+1Aorn7AZXPd&#10;Xd3crEmq6d83hYKPw8ycYRaraFpxJ+cbywpGwwwEcWl1w5WC03H3OgPhA7LG1jIp+CEPq2XvZYG5&#10;tg8+0L0IlUgQ9jkqqEPocil9WZNBP7QdcfLO1hkMSbpKaoePBDetfMuyiTTYcFqosaNNTeW1+DYK&#10;Ljpm+3i6uW10XfG1Pc7ex7dPpQb9uJ6DCBTDM/zf/tAKJtMR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hBUDEAAAA3AAAAA8AAAAAAAAAAAAAAAAAmAIAAGRycy9k&#10;b3ducmV2LnhtbFBLBQYAAAAABAAEAPUAAACJAwAAAAA=&#10;" path="m25,62l,,25,62r,l25,62,38,72,48,85r5,15l55,115r-5,-3l43,107r-5,-5l33,95,28,87,25,80r,-10l25,62e" filled="f" strokecolor="#e15520" strokeweight="0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7763" o:spid="_x0000_s1698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DQS8MA&#10;AADcAAAADwAAAGRycy9kb3ducmV2LnhtbESPQWuDQBSE74H8h+UFepFkNRRTTFZJSgulN429P9xX&#10;lbpvxd1G+++7hUKOw8x8w5yKxQziRpPrLStIdjEI4sbqnlsF9fV1+wTCeWSNg2VS8EMOiny9OmGm&#10;7cwl3SrfigBhl6GCzvsxk9I1HRl0OzsSB+/TTgZ9kFMr9YRzgJtB7uM4lQZ7DgsdjvTcUfNVfRsF&#10;tn5pk48yukQzP5bvc5KMBgelHjbL+QjC0+Lv4f/2m1aQHvbwdyYc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DQS8MAAADcAAAADwAAAAAAAAAAAAAAAACYAgAAZHJzL2Rv&#10;d25yZXYueG1sUEsFBgAAAAAEAAQA9QAAAIgDAAAAAA==&#10;" path="m28,60l,,28,60xe" fillcolor="#f3be00" stroked="f">
                  <v:path arrowok="t" o:connecttype="custom" o:connectlocs="28,60;0,0;28,60" o:connectangles="0,0,0"/>
                </v:shape>
                <v:shape id="Freeform 7764" o:spid="_x0000_s1699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LJ8MA&#10;AADcAAAADwAAAGRycy9kb3ducmV2LnhtbESP0YrCMBRE34X9h3AX9k1TXbDSNYqIyj4pVj/g2txt&#10;S5ub0sTa9euNIPg4zMwZZr7sTS06al1pWcF4FIEgzqwuOVdwPm2HMxDOI2usLZOCf3KwXHwM5pho&#10;e+MjdanPRYCwS1BB4X2TSOmyggy6kW2Ig/dnW4M+yDaXusVbgJtaTqJoKg2WHBYKbGhdUFalV6NA&#10;V5dstdfjXYz6cN9sr1EXnyulvj771Q8IT71/h1/tX61gGn/D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OLJ8MAAADcAAAADwAAAAAAAAAAAAAAAACYAgAAZHJzL2Rv&#10;d25yZXYueG1sUEsFBgAAAAAEAAQA9QAAAIgDAAAAAA==&#10;" path="m28,60l,,28,60xe" filled="f" strokecolor="#e15520" strokeweight="0">
                  <v:path arrowok="t" o:connecttype="custom" o:connectlocs="28,60;0,0;28,60" o:connectangles="0,0,0"/>
                </v:shape>
                <v:shape id="Freeform 7765" o:spid="_x0000_s1700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EVsUA&#10;AADcAAAADwAAAGRycy9kb3ducmV2LnhtbESPQWvCQBSE70L/w/IKvemmtsSSukoJTZuDoI16f2Sf&#10;SWj2bchuY/z3XUHwOMzMN8xyPZpWDNS7xrKC51kEgri0uuFKwWGfTd9AOI+ssbVMCi7kYL16mCwx&#10;0fbMPzQUvhIBwi5BBbX3XSKlK2sy6Ga2Iw7eyfYGfZB9JXWP5wA3rZxHUSwNNhwWauworan8Lf6M&#10;gvT0Nezo+9DlO/uyOeJnsc3mF6WeHsePdxCeRn8P39q5VhAvXuF6Jh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0RW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7766" o:spid="_x0000_s1701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WU8UA&#10;AADcAAAADwAAAGRycy9kb3ducmV2LnhtbESPQWvCQBSE70L/w/IK3nRTUVNiNlLE0EJPtUKvj+wz&#10;iWbfht1Vk/76bqHQ4zAz3zD5djCduJHzrWUFT/MEBHFldcu1guNnOXsG4QOyxs4yKRjJw7Z4mOSY&#10;aXvnD7odQi0ihH2GCpoQ+kxKXzVk0M9tTxy9k3UGQ5SultrhPcJNJxdJspYGW44LDfa0a6i6HK5G&#10;AV7H5fi9WO2P7y4526/XMi1Dp9T0cXjZgAg0hP/wX/tNK1inK/g9E4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NZT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7767" o:spid="_x0000_s1702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0W6MUA&#10;AADcAAAADwAAAGRycy9kb3ducmV2LnhtbESPQWvCQBSE74L/YXmCN90k0Cipa1BBqJeCtgePr9nX&#10;bGr2bciumvbXdwsFj8PMfMOsysG24ka9bxwrSOcJCOLK6YZrBe9v+9kShA/IGlvHpOCbPJTr8WiF&#10;hXZ3PtLtFGoRIewLVGBC6AopfWXIop+7jjh6n663GKLsa6l7vEe4bWWWJLm02HBcMNjRzlB1OV2t&#10;An/Os+318FEfN0+ve+e3P6nJvpSaTobNM4hAQ3iE/9svWkG+yO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Rbo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7768" o:spid="_x0000_s1703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YgcUA&#10;AADcAAAADwAAAGRycy9kb3ducmV2LnhtbESPQWvCQBSE74L/YXlCL1I3DVQldRURBPEgxNaDt0f2&#10;mQR334bsNkn99W6h0OMwM98wq81gjeio9bVjBW+zBARx4XTNpYKvz/3rEoQPyBqNY1LwQx426/Fo&#10;hZl2PefUnUMpIoR9hgqqEJpMSl9UZNHPXEMcvZtrLYYo21LqFvsIt0amSTKXFmuOCxU2tKuouJ+/&#10;rQIcbtOTLuXx0bybi7+micmvd6VeJsP2A0SgIfyH/9oHrWC+WMDvmXgE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hiB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7769" o:spid="_x0000_s1704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e9sIA&#10;AADcAAAADwAAAGRycy9kb3ducmV2LnhtbERPS2rDMBDdB3IHMYHuEjktpIkT2ZjSlha6iZMDDNbE&#10;NrZGjqX609NXi0KXj/c/pZNpxUC9qy0r2G4iEMSF1TWXCq6Xt/UehPPIGlvLpGAmB2myXJww1nbk&#10;Mw25L0UIYRejgsr7LpbSFRUZdBvbEQfuZnuDPsC+lLrHMYSbVj5G0U4arDk0VNjRS0VFk38bBcP9&#10;ndxllq/R1+H2045lk30+NUo9rKbsCMLT5P/Ff+4PrWD3HNaGM+EIyO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Zd72wgAAANwAAAAPAAAAAAAAAAAAAAAAAJgCAABkcnMvZG93&#10;bnJldi54bWxQSwUGAAAAAAQABAD1AAAAhw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7770" o:spid="_x0000_s1705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ynMUA&#10;AADcAAAADwAAAGRycy9kb3ducmV2LnhtbESPS4vCQBCE74L/YWjBm07WQ1yzjiKKD2RBfFz21mTa&#10;JGymJ2RGE/+9Iwgei6r6iprOW1OKO9WusKzgaxiBIE6tLjhTcDmvB98gnEfWWFomBQ9yMJ91O1NM&#10;tG34SPeTz0SAsEtQQe59lUjp0pwMuqGtiIN3tbVBH2SdSV1jE+CmlKMoiqXBgsNCjhUtc0r/Tzej&#10;oNi20Wbyly0Oj0Nz5XQX739Xe6X6vXbxA8JT6z/hd3unFcTjC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bKcxQAAANwAAAAPAAAAAAAAAAAAAAAAAJgCAABkcnMv&#10;ZG93bnJldi54bWxQSwUGAAAAAAQABAD1AAAAig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7771" o:spid="_x0000_s1706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srMEA&#10;AADcAAAADwAAAGRycy9kb3ducmV2LnhtbERPz2uDMBS+F/o/hFfYrcYOVsQZpRTGBm6HtT3s+DBP&#10;Y2texGTV/ffLYbDjx/e7qBY7iDtNvnesYJekIIgbp3vuFFzOL9sMhA/IGgfHpOCHPFTlelVgrt3M&#10;n3Q/hU7EEPY5KjAhjLmUvjFk0SduJI5c6yaLIcKpk3rCOYbbQT6m6V5a7Dk2GBzpaKi5nb6tgrbb&#10;mfc+q/GV9Ae216cGv2qv1MNmOTyDCLSEf/Gf+00r2GdxfjwTj4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qLKzBAAAA3AAAAA8AAAAAAAAAAAAAAAAAmAIAAGRycy9kb3du&#10;cmV2LnhtbFBLBQYAAAAABAAEAPUAAACGAwAAAAA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7772" o:spid="_x0000_s1707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2q8AA&#10;AADcAAAADwAAAGRycy9kb3ducmV2LnhtbESPzQrCMBCE74LvEFbwpqkeRKpRpEXoSfDn4HHbrG2x&#10;2ZQman17Iwgeh5n5hllve9OIJ3WutqxgNo1AEBdW11wquJz3kyUI55E1NpZJwZscbDfDwRpjbV98&#10;pOfJlyJA2MWooPK+jaV0RUUG3dS2xMG72c6gD7Irpe7wFeCmkfMoWkiDNYeFCltKKirup4dRcE0O&#10;edq80zrtz7Y45Fn2SBKr1HjU71YgPPX+H/61M61gsZzB90w4AnLz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e2q8AAAADcAAAADwAAAAAAAAAAAAAAAACYAgAAZHJzL2Rvd25y&#10;ZXYueG1sUEsFBgAAAAAEAAQA9QAAAIUDAAAAAA=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7773" o:spid="_x0000_s1708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SnccA&#10;AADcAAAADwAAAGRycy9kb3ducmV2LnhtbESPX2vCMBTF3wW/Q7iCL2Omc6Or1ShjIIy9DHUb7O3a&#10;XNtuzU2XZLV++0UQfDycPz/OYtWbRnTkfG1Zwd0kAUFcWF1zqeB9t77NQPiArLGxTApO5GG1HA4W&#10;mGt75A1121CKOMI+RwVVCG0upS8qMugntiWO3sE6gyFKV0rt8BjHTSOnSZJKgzVHQoUtPVdU/Gz/&#10;TIR81Y8z/Ohev+/dw/701vzefJapUuNR/zQHEagP1/Cl/aIVpNkUzmfi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BUp3HAAAA3AAAAA8AAAAAAAAAAAAAAAAAmAIAAGRy&#10;cy9kb3ducmV2LnhtbFBLBQYAAAAABAAEAPUAAACMAwAAAAA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7774" o:spid="_x0000_s1709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bngcMA&#10;AADcAAAADwAAAGRycy9kb3ducmV2LnhtbESPUWvCMBSF3wf+h3CFva2pE6TURhHFIWMw5oS9Xppr&#10;E2xuSpPW7t8vg8EeD+ec73Cq7eRaMVIfrGcFiywHQVx7bblRcPk8PhUgQkTW2HomBd8UYLuZPVRY&#10;an/nDxrPsREJwqFEBSbGrpQy1IYchsx3xMm7+t5hTLJvpO7xnuCulc95vpIOLacFgx3tDdW38+AU&#10;8GC+mt1rtC/4bmW3uBT6oN+UepxPuzWISFP8D/+1T1rBqljC75l0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bngcMAAADcAAAADwAAAAAAAAAAAAAAAACYAgAAZHJzL2Rv&#10;d25yZXYueG1sUEsFBgAAAAAEAAQA9QAAAIgDAAAAAA=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7775" o:spid="_x0000_s1710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JSsYA&#10;AADcAAAADwAAAGRycy9kb3ducmV2LnhtbESPQWvCQBSE70L/w/IKvRTd2KpI6irSIkhR0Sj0+sg+&#10;k2j2bciuJv57Vyh4HGbmG2Yya00prlS7wrKCfi8CQZxaXXCm4LBfdMcgnEfWWFomBTdyMJu+dCYY&#10;a9vwjq6Jz0SAsItRQe59FUvp0pwMup6tiIN3tLVBH2SdSV1jE+CmlB9RNJIGCw4LOVb0nVN6Ti5G&#10;wWZ9zH7Xl9PftnnXP371WbR2mCj19trOv0B4av0z/N9eagWj8QA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0JSsYAAADcAAAADwAAAAAAAAAAAAAAAACYAgAAZHJz&#10;L2Rvd25yZXYueG1sUEsFBgAAAAAEAAQA9QAAAIsDAAAAAA==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7776" o:spid="_x0000_s1711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vdcUA&#10;AADcAAAADwAAAGRycy9kb3ducmV2LnhtbESPQWvCQBSE74X+h+UVequbCopNXaUWxB68uPbQ4yP7&#10;mqTJvo3ZVxP/vSsUehxm5htmuR59q87UxzqwgedJBoq4CK7m0sDncfu0ABUF2WEbmAxcKMJ6dX+3&#10;xNyFgQ90tlKqBOGYo4FKpMu1jkVFHuMkdMTJ+w69R0myL7XrcUhw3+ppls21x5rTQoUdvVdUNPbX&#10;J8rXvtg3zfbFtj+n3bCxUtupGPP4ML69ghIa5T/81/5wBuaLGdz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+91xQAAANwAAAAPAAAAAAAAAAAAAAAAAJgCAABkcnMv&#10;ZG93bnJldi54bWxQSwUGAAAAAAQABAD1AAAAigMAAAAA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7777" o:spid="_x0000_s1712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3tMsQA&#10;AADcAAAADwAAAGRycy9kb3ducmV2LnhtbESPT2sCMRTE7wW/Q3iCt5pV7CKrUUQQCsVS/xw8PjfP&#10;3cXNS9hEjd/eFAo9DjPzG2a+jKYVd+p8Y1nBaJiBIC6tbrhScDxs3qcgfEDW2FomBU/ysFz03uZY&#10;aPvgHd33oRIJwr5ABXUIrpDSlzUZ9EPriJN3sZ3BkGRXSd3hI8FNK8dZlkuDDaeFGh2tayqv+5tR&#10;MDk9q+/NKLqvuNrGs6P48XPbKTXox9UMRKAY/sN/7U+tIJ/m8HsmHQG5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N7TLEAAAA3AAAAA8AAAAAAAAAAAAAAAAAmAIAAGRycy9k&#10;b3ducmV2LnhtbFBLBQYAAAAABAAEAPUAAACJAwAAAAA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7778" o:spid="_x0000_s1713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SW8MA&#10;AADcAAAADwAAAGRycy9kb3ducmV2LnhtbESP0WoCMRRE34X+Q7hC39ysPljZGkUL0oIVdO0HXDfX&#10;zeLmZkmibv++KQg+DjNzhpkve9uKG/nQOFYwznIQxJXTDdcKfo6b0QxEiMgaW8ek4JcCLBcvgzkW&#10;2t35QLcy1iJBOBSowMTYFVKGypDFkLmOOHln5y3GJH0ttcd7gttWTvJ8Ki02nBYMdvRhqLqUV6uA&#10;V1tttp/rXTk++XUMbf19tXulXof96h1EpD4+w4/2l1Ywnb3B/5l0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ZSW8MAAADcAAAADwAAAAAAAAAAAAAAAACYAgAAZHJzL2Rv&#10;d25yZXYueG1sUEsFBgAAAAAEAAQA9QAAAIgDAAAAAA=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7779" o:spid="_x0000_s1714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S4sEA&#10;AADcAAAADwAAAGRycy9kb3ducmV2LnhtbERPzWoCMRC+F3yHMIK3mtWDyGqUUlAsaEvVBxiS6Wbr&#10;ZrJs0uzq0zeHQo8f3/96O7hGJOpC7VnBbFqAINbe1FwpuF52z0sQISIbbDyTgjsF2G5GT2ssje/5&#10;k9I5ViKHcChRgY2xLaUM2pLDMPUtcea+fOcwZthV0nTY53DXyHlRLKTDmnODxZZeLenb+ccp2N/S&#10;+7dN6UhDf3rTfv6h7w+p1GQ8vKxARBriv/jPfTAKFsu8Np/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4UuLBAAAA3AAAAA8AAAAAAAAAAAAAAAAAmAIAAGRycy9kb3du&#10;cmV2LnhtbFBLBQYAAAAABAAEAPUAAACGAwAAAAA=&#10;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7780" o:spid="_x0000_s1715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+OYcQA&#10;AADcAAAADwAAAGRycy9kb3ducmV2LnhtbESPQWsCMRSE7wX/Q3iCt5q1oLirUURa2EMv1R7q7bl5&#10;bhY3L0uSutt/3wiCx2Hmm2HW28G24kY+NI4VzKYZCOLK6YZrBd/Hj9cliBCRNbaOScEfBdhuRi9r&#10;LLTr+Ytuh1iLVMKhQAUmxq6QMlSGLIap64iTd3HeYkzS11J77FO5beVbli2kxYbTgsGO9oaq6+HX&#10;KliUM/157vW8Cnlj/Hv5c8qvpVKT8bBbgYg0xGf4QZc6ccsc7mfS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/jmHEAAAA3AAAAA8AAAAAAAAAAAAAAAAAmAIAAGRycy9k&#10;b3ducmV2LnhtbFBLBQYAAAAABAAEAPUAAACJAwAAAAA=&#10;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7781" o:spid="_x0000_s171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ixLwA&#10;AADcAAAADwAAAGRycy9kb3ducmV2LnhtbERPSwrCMBDdC94hjOBO0wqKVqOoILjzS8Hd0IxtsZmU&#10;Jmq9vVkILh/vv1i1phIvalxpWUE8jEAQZ1aXnCu4XnaDKQjnkTVWlknBhxyslt3OAhNt33yi19nn&#10;IoSwS1BB4X2dSOmyggy6oa2JA3e3jUEfYJNL3eA7hJtKjqJoIg2WHBoKrGlbUPY4P40CPpYppeOp&#10;PmT+trFxvD8abZXq99r1HISn1v/FP/deK5jMwvxwJhwB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x4GLEvAAAANwAAAAPAAAAAAAAAAAAAAAAAJgCAABkcnMvZG93bnJldi54&#10;bWxQSwUGAAAAAAQABAD1AAAAgQMAAAAA&#10;" path="m,222r3,-2l5,220r3,l10,222r-5,l,222xm110,5r,-5l110,5r,xe" fillcolor="#e15520" stroked="f">
                  <v:path arrowok="t" o:connecttype="custom" o:connectlocs="0,222;3,220;5,220;8,220;10,222;5,222;0,222;110,5;110,0;110,5;110,5" o:connectangles="0,0,0,0,0,0,0,0,0,0,0"/>
                  <o:lock v:ext="edit" verticies="t"/>
                </v:shape>
                <v:shape id="Freeform 7782" o:spid="_x0000_s1717" style="position:absolute;left:6757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c28YA&#10;AADcAAAADwAAAGRycy9kb3ducmV2LnhtbESPQWvCQBSE74X+h+UVvOkmFaVN3YhUBQ+C1PbQ3h7Z&#10;12Sb7NuQXWP8964g9DjMzDfMYjnYRvTUeeNYQTpJQBAXThsuFXx9bscvIHxA1tg4JgUX8rDMHx8W&#10;mGl35g/qj6EUEcI+QwVVCG0mpS8qsugnriWO3q/rLIYou1LqDs8Rbhv5nCRzadFwXKiwpfeKivp4&#10;sgo2p1X9s95O93/mu6hrs28OPEuVGj0NqzcQgYbwH763d1rB/DWF25l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pc28YAAADcAAAADwAAAAAAAAAAAAAAAACYAgAAZHJz&#10;L2Rvd25yZXYueG1sUEsFBgAAAAAEAAQA9QAAAIsDAAAAAA==&#10;" path="m107,r,l104,5r3,l107,xm,217r2,2l7,219r5,-2l7,217,5,214,,217xe" fillcolor="#e15820" stroked="f">
                  <v:path arrowok="t" o:connecttype="custom" o:connectlocs="107,0;107,0;104,5;107,5;107,0;0,217;2,219;7,219;12,217;7,217;5,214;0,217" o:connectangles="0,0,0,0,0,0,0,0,0,0,0,0"/>
                  <o:lock v:ext="edit" verticies="t"/>
                </v:shape>
                <v:shape id="Freeform 7783" o:spid="_x0000_s1718" style="position:absolute;left:6759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KRcUA&#10;AADcAAAADwAAAGRycy9kb3ducmV2LnhtbESPzWrCQBSF9wXfYbhCd3XSLGKTOkoRpCWg0Ch0e8lc&#10;k2jmTshMk7RP7xQKLg/n5+OsNpNpxUC9aywreF5EIIhLqxuuFJyOu6cXEM4ja2wtk4IfcrBZzx5W&#10;mGk78icNha9EGGGXoYLa+y6T0pU1GXQL2xEH72x7gz7IvpK6xzGMm1bGUZRIgw0HQo0dbWsqr8W3&#10;Cdz3k/+NistUtnK/zL/OhzyNSanH+fT2CsLT5O/h//aHVpCkMfydC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QpFxQAAANwAAAAPAAAAAAAAAAAAAAAAAJgCAABkcnMv&#10;ZG93bnJldi54bWxQSwUGAAAAAAQABAD1AAAAigMAAAAA&#10;" path="m105,r,l102,5r3,l105,xm,215r3,l5,217r5,-2l15,215r-5,-3l5,210r-2,2l,215xe" fillcolor="#e25b20" stroked="f">
                  <v:path arrowok="t" o:connecttype="custom" o:connectlocs="105,0;105,0;102,5;105,5;105,0;0,215;3,215;5,217;10,215;15,215;10,212;5,210;3,212;0,215" o:connectangles="0,0,0,0,0,0,0,0,0,0,0,0,0,0"/>
                  <o:lock v:ext="edit" verticies="t"/>
                </v:shape>
                <v:shape id="Freeform 7784" o:spid="_x0000_s1719" style="position:absolute;left:6762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RgMcA&#10;AADcAAAADwAAAGRycy9kb3ducmV2LnhtbESPT2vCQBTE74V+h+UVeim6aQpRo6sUwdKT1D8HvT2z&#10;zySYfRt3V43fvlsoeBxm5jfMZNaZRlzJ+dqygvd+AoK4sLrmUsF2s+gNQfiArLGxTAru5GE2fX6a&#10;YK7tjVd0XYdSRAj7HBVUIbS5lL6oyKDv25Y4ekfrDIYoXSm1w1uEm0amSZJJgzXHhQpbmldUnNYX&#10;o2CQJfsvuXPN4rAfvXXp8pz+XDKlXl+6zzGIQF14hP/b31pBNvqAvzPx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ykYDHAAAA3AAAAA8AAAAAAAAAAAAAAAAAmAIAAGRy&#10;cy9kb3ducmV2LnhtbFBLBQYAAAAABAAEAPUAAACMAwAAAAA=&#10;" path="m102,l99,r,5l102,5r,-5xm,209r2,3l7,212r5,l20,212r-8,-3l2,207r,l,209xe" fillcolor="#e25e20" stroked="f">
                  <v:path arrowok="t" o:connecttype="custom" o:connectlocs="102,0;99,0;99,5;102,5;102,0;0,209;2,212;7,212;12,212;20,212;12,209;2,207;2,207;0,209" o:connectangles="0,0,0,0,0,0,0,0,0,0,0,0,0,0"/>
                  <o:lock v:ext="edit" verticies="t"/>
                </v:shape>
                <v:shape id="Freeform 7785" o:spid="_x0000_s1720" style="position:absolute;left:6764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TXAcMA&#10;AADcAAAADwAAAGRycy9kb3ducmV2LnhtbESPQWsCMRSE74L/ITyhN83aqujWKFJpET2ppefH5nU3&#10;mLxsN6mu/94IgsdhZr5h5svWWXGmJhjPCoaDDARx4bXhUsH38bM/BREiskbrmRRcKcBy0e3MMdf+&#10;wns6H2IpEoRDjgqqGOtcylBU5DAMfE2cvF/fOIxJNqXUDV4S3Fn5mmUT6dBwWqiwpo+KitPh3yl4&#10;+1r/7ewOjf3Zjo2th+uZs0elXnrt6h1EpDY+w4/2RiuYzEZwP5OO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TXAcMAAADcAAAADwAAAAAAAAAAAAAAAACYAgAAZHJzL2Rv&#10;d25yZXYueG1sUEsFBgAAAAAEAAQA9QAAAIgDAAAAAA==&#10;" path="m100,l97,r,5l97,5r3,l100,xm,205r5,2l10,210r8,l25,207,13,205,3,202,,205r,xe" fillcolor="#e36121" stroked="f">
                  <v:path arrowok="t" o:connecttype="custom" o:connectlocs="100,0;97,0;97,5;97,5;100,5;100,0;0,205;5,207;10,210;18,210;25,207;13,205;3,202;0,205;0,205" o:connectangles="0,0,0,0,0,0,0,0,0,0,0,0,0,0,0"/>
                  <o:lock v:ext="edit" verticies="t"/>
                </v:shape>
                <v:shape id="Freeform 7786" o:spid="_x0000_s1721" style="position:absolute;left:6764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EasUA&#10;AADcAAAADwAAAGRycy9kb3ducmV2LnhtbESPQWvCQBSE7wX/w/KE3uqmgUqNrqG0FHOtFfX4zD6T&#10;YPZt2F1jzK/vFgo9DjPzDbPKB9OKnpxvLCt4niUgiEurG64U7L4/n15B+ICssbVMCu7kIV9PHlaY&#10;aXvjL+q3oRIRwj5DBXUIXSalL2sy6Ge2I47e2TqDIUpXSe3wFuGmlWmSzKXBhuNCjR2911Retlej&#10;oNv0p/H6Ufh9OpwWo5UHdz9ulHqcDm9LEIGG8B/+axdawXzxA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kRqxQAAANwAAAAPAAAAAAAAAAAAAAAAAJgCAABkcnMv&#10;ZG93bnJldi54bWxQSwUGAAAAAAQABAD1AAAAigMAAAAA&#10;" path="m100,l97,r,5l97,5r3,2l100,xm,202r10,2l18,207r7,-3l33,204,18,202,5,197r-2,2l,202xe" fillcolor="#e36421" stroked="f">
                  <v:path arrowok="t" o:connecttype="custom" o:connectlocs="100,0;97,0;97,5;97,5;100,7;100,0;0,202;10,204;18,207;25,204;33,204;18,202;5,197;3,199;0,202" o:connectangles="0,0,0,0,0,0,0,0,0,0,0,0,0,0,0"/>
                  <o:lock v:ext="edit" verticies="t"/>
                </v:shape>
                <v:shape id="Freeform 7787" o:spid="_x0000_s1722" style="position:absolute;left:6767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KVcQA&#10;AADcAAAADwAAAGRycy9kb3ducmV2LnhtbESPwWrDMBBE74X+g9hAb43shprEtRzaQKC0uST1ByzW&#10;xjaxVkZSHPvvq0Ihx2Fm3jDFdjK9GMn5zrKCdJmAIK6t7rhRUP3sn9cgfEDW2FsmBTN52JaPDwXm&#10;2t74SOMpNCJC2OeooA1hyKX0dUsG/dIOxNE7W2cwROkaqR3eItz08iVJMmmw47jQ4kC7lurL6WoU&#10;rA7V/KrPMuXvMd04U33MX2FS6mkxvb+BCDSFe/i//akVZJsM/s7EI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uilXEAAAA3AAAAA8AAAAAAAAAAAAAAAAAmAIAAGRycy9k&#10;b3ducmV2LnhtbFBLBQYAAAAABAAEAPUAAACJAwAAAAA=&#10;" path="m97,l94,r,l92,5r2,l97,8,97,xm,197r10,3l22,202r8,l40,200,20,197,5,193r-3,2l,197xe" fillcolor="#e46721" stroked="f">
                  <v:path arrowok="t" o:connecttype="custom" o:connectlocs="97,0;94,0;94,0;92,5;94,5;97,8;97,0;0,197;10,200;22,202;30,202;40,200;20,197;5,193;2,195;0,197" o:connectangles="0,0,0,0,0,0,0,0,0,0,0,0,0,0,0,0"/>
                  <o:lock v:ext="edit" verticies="t"/>
                </v:shape>
                <v:shape id="Freeform 7788" o:spid="_x0000_s1723" style="position:absolute;left:6769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e848IA&#10;AADcAAAADwAAAGRycy9kb3ducmV2LnhtbESPT4vCMBTE74LfITxhL6LpLqx/qlFEEHpbrCIeH82z&#10;LTYvpcna+O3NwoLHYWZ+w6y3wTTiQZ2rLSv4nCYgiAuray4VnE+HyQKE88gaG8uk4EkOtpvhYI2p&#10;tj0f6ZH7UkQIuxQVVN63qZSuqMigm9qWOHo32xn0UXal1B32EW4a+ZUkM2mw5rhQYUv7iop7/msU&#10;RFpxHI+Tq3X5JXz/9FmoZabUxyjsViA8Bf8O/7czrWC2nMPfmXg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7zjwgAAANwAAAAPAAAAAAAAAAAAAAAAAJgCAABkcnMvZG93&#10;bnJldi54bWxQSwUGAAAAAAQABAD1AAAAhwMAAAAA&#10;" path="m95,2l92,r,l90,5r2,l95,7r,-5xm,192r13,5l28,199r7,-2l45,194r-2,l40,194r-17,l3,190r,l,192xe" fillcolor="#e46a21" stroked="f">
                  <v:path arrowok="t" o:connecttype="custom" o:connectlocs="95,2;92,0;92,0;90,5;92,5;95,7;95,2;0,192;13,197;28,199;35,197;45,194;43,194;40,194;23,194;3,190;3,190;0,192" o:connectangles="0,0,0,0,0,0,0,0,0,0,0,0,0,0,0,0,0,0"/>
                  <o:lock v:ext="edit" verticies="t"/>
                </v:shape>
                <v:shape id="Freeform 7789" o:spid="_x0000_s1724" style="position:absolute;left:6772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h88EA&#10;AADcAAAADwAAAGRycy9kb3ducmV2LnhtbERPTYvCMBC9C/6HMII3TRUUtxpFFhZE8FAVV29DM7bV&#10;ZlKaVOu/NwfB4+N9L1atKcWDaldYVjAaRiCIU6sLzhQcD3+DGQjnkTWWlknBixyslt3OAmNtn5zQ&#10;Y+8zEULYxagg976KpXRpTgbd0FbEgbva2qAPsM6krvEZwk0px1E0lQYLDg05VvSbU3rfN0bBKUkm&#10;5ybZ3S/2f7bDZr29na+oVL/XrucgPLX+K/64N1rB9CesDWfCE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jIfPBAAAA3AAAAA8AAAAAAAAAAAAAAAAAmAIAAGRycy9kb3du&#10;cmV2LnhtbFBLBQYAAAAABAAEAPUAAACGAwAAAAA=&#10;" path="m92,3l89,,87,r,5l89,8r,l92,3xm,188r15,4l35,195r7,-3l49,190r-7,l37,190r-17,l2,185,,188r,xe" fillcolor="#e56d21" stroked="f">
                  <v:path arrowok="t" o:connecttype="custom" o:connectlocs="92,3;89,0;87,0;87,5;89,8;89,8;92,3;0,188;15,192;35,195;42,192;49,190;42,190;37,190;20,190;2,185;0,188;0,188" o:connectangles="0,0,0,0,0,0,0,0,0,0,0,0,0,0,0,0,0,0"/>
                  <o:lock v:ext="edit" verticies="t"/>
                </v:shape>
                <v:shape id="Freeform 7790" o:spid="_x0000_s1725" style="position:absolute;left:6772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o+GsQA&#10;AADcAAAADwAAAGRycy9kb3ducmV2LnhtbESP3YrCMBSE74V9h3AWvNPURfypRpGWhRVE0HXvD82x&#10;LTYnpYlt9+2NIHg5zMw3zHrbm0q01LjSsoLJOAJBnFldcq7g8vs9WoBwHlljZZkU/JOD7eZjsMZY&#10;245P1J59LgKEXYwKCu/rWEqXFWTQjW1NHLyrbQz6IJtc6ga7ADeV/IqimTRYclgosKakoOx2vhsF&#10;8/5uzfHPLNL9tEt3p0vSpodEqeFnv1uB8NT7d/jV/tEKZs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KPhrEAAAA3AAAAA8AAAAAAAAAAAAAAAAAmAIAAGRycy9k&#10;b3ducmV2LnhtbFBLBQYAAAAABAAEAPUAAACJAwAAAAA=&#10;" path="m92,2l89,,87,r,5l89,7r,l92,2xm,185r20,4l37,189r3,l42,189r5,-2l52,185r,l45,185r-8,l20,185,5,180r-3,2l,185xe" fillcolor="#e57121" stroked="f">
                  <v:path arrowok="t" o:connecttype="custom" o:connectlocs="92,2;89,0;87,0;87,5;89,7;89,7;92,2;0,185;20,189;37,189;40,189;42,189;47,187;52,185;52,185;45,185;37,185;20,185;5,180;2,182;0,185" o:connectangles="0,0,0,0,0,0,0,0,0,0,0,0,0,0,0,0,0,0,0,0,0"/>
                  <o:lock v:ext="edit" verticies="t"/>
                </v:shape>
                <v:shape id="Freeform 7791" o:spid="_x0000_s1726" style="position:absolute;left:6774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desIA&#10;AADcAAAADwAAAGRycy9kb3ducmV2LnhtbERPvW7CMBDeK/EO1iGxVGCHoa0CJgpUUTt0KeUBDvtI&#10;QuJzFLuQvn09VOr46fvfFpPrxY3G0HrWkK0UCGLjbcu1htNXtXwBESKyxd4zafihAMVu9rDF3Po7&#10;f9LtGGuRQjjkqKGJccilDKYhh2HlB+LEXfzoMCY41tKOeE/hrpdrpZ6kw5ZTQ4MDHRoy3fHbadif&#10;u+uVH7EKZngrVXv6eK0yo/ViPpUbEJGm+C/+c79bDc8qzU9n0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116wgAAANwAAAAPAAAAAAAAAAAAAAAAAJgCAABkcnMvZG93&#10;bnJldi54bWxQSwUGAAAAAAQABAD1AAAAhwMAAAAA&#10;" path="m87,3r,l85,,82,5r3,3l87,8r,-5xm,180r18,5l35,185r5,l47,185r,l50,183r2,l52,180r-7,l35,180r-15,l5,175r-2,3l,180xe" fillcolor="#e57422" stroked="f">
                  <v:path arrowok="t" o:connecttype="custom" o:connectlocs="87,3;87,3;85,0;82,5;85,8;87,8;87,3;0,180;18,185;35,185;40,185;47,185;47,185;50,183;52,183;52,180;45,180;35,180;20,180;5,175;3,178;0,180" o:connectangles="0,0,0,0,0,0,0,0,0,0,0,0,0,0,0,0,0,0,0,0,0,0"/>
                  <o:lock v:ext="edit" verticies="t"/>
                </v:shape>
                <v:shape id="Freeform 7792" o:spid="_x0000_s1727" style="position:absolute;left:6777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od8MA&#10;AADcAAAADwAAAGRycy9kb3ducmV2LnhtbESPUWvCQBCE3wv+h2OFvtWLLdgSPSVYCi3aB60/YMmt&#10;yWF2L82dGv+9Jwg+DjPzDTNb9NyoE3XBeTEwHmWgSEpvnVQGdn9fLx+gQkSx2HghAxcKsJgPnmaY&#10;W3+WDZ22sVIJIiFHA3WMba51KGtiDCPfkiRv7zvGmGRXadvhOcG50a9ZNtGMTtJCjS0tayoP2yMb&#10;KHrH7dv680g/m9Vv+N9z4ZCNeR72xRRUpD4+wvf2tzXwno3hdiYdAT2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Dod8MAAADcAAAADwAAAAAAAAAAAAAAAACYAgAAZHJzL2Rv&#10;d25yZXYueG1sUEsFBgAAAAAEAAQA9QAAAIgDAAAAAA==&#10;" path="m84,2r,l82,,79,5r3,2l84,10r,-8xm,175r15,5l32,180r8,l47,180r2,-3l52,172r-10,3l32,175r-15,l5,170r-3,2l,175xe" fillcolor="#e67723" stroked="f">
                  <v:path arrowok="t" o:connecttype="custom" o:connectlocs="84,2;84,2;82,0;79,5;82,7;84,10;84,2;0,175;15,180;32,180;40,180;47,180;49,177;52,172;42,175;32,175;17,175;5,170;2,172;0,175" o:connectangles="0,0,0,0,0,0,0,0,0,0,0,0,0,0,0,0,0,0,0,0"/>
                  <o:lock v:ext="edit" verticies="t"/>
                </v:shape>
                <v:shape id="Freeform 7793" o:spid="_x0000_s1728" style="position:absolute;left:6779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rx8cA&#10;AADcAAAADwAAAGRycy9kb3ducmV2LnhtbESPQWvCQBSE7wX/w/IEL6VuzKFpU1cRacFTrdYeentk&#10;Xzeh2bcxuybRX98VhB6HmfmGmS8HW4uOWl85VjCbJiCIC6crNgoOn28PTyB8QNZYOyYFZ/KwXIzu&#10;5phr1/OOun0wIkLY56igDKHJpfRFSRb91DXE0ftxrcUQZWukbrGPcFvLNEkepcWK40KJDa1LKn73&#10;J6vg/Wtz2N2bbfbhjs13+nzpX7POKDUZD6sXEIGG8B++tTdaQZakcD0Tj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Ka8fHAAAA3AAAAA8AAAAAAAAAAAAAAAAAmAIAAGRy&#10;cy9kb3ducmV2LnhtbFBLBQYAAAAABAAEAPUAAACMAwAAAAA=&#10;" path="m82,3r-2,l77,r,5l80,8r2,2l82,3xm,170r15,5l30,175r10,l47,175r3,-5l52,168r-12,2l30,170r-12,l3,168r,l,170xe" fillcolor="#e67924" stroked="f">
                  <v:path arrowok="t" o:connecttype="custom" o:connectlocs="82,3;80,3;77,0;77,5;80,8;82,10;82,3;0,170;15,175;30,175;40,175;47,175;50,170;52,168;40,170;30,170;18,170;3,168;3,168;0,170" o:connectangles="0,0,0,0,0,0,0,0,0,0,0,0,0,0,0,0,0,0,0,0"/>
                  <o:lock v:ext="edit" verticies="t"/>
                </v:shape>
                <v:shape id="Freeform 7794" o:spid="_x0000_s1729" style="position:absolute;left:6782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incUA&#10;AADcAAAADwAAAGRycy9kb3ducmV2LnhtbESPT2sCMRTE70K/Q3gFL6LZKlRZzUqrFLxUMIrn5+bt&#10;H7p5WTepbr99Uyh4HGbmN8xq3dtG3KjztWMFL5MEBHHuTM2lgtPxY7wA4QOywcYxKfghD+vsabDC&#10;1Lg7H+imQykihH2KCqoQ2lRKn1dk0U9cSxy9wnUWQ5RdKU2H9wi3jZwmyau0WHNcqLClTUX5l/62&#10;Ct7158xzYQ/73UZfw2W7t/o8Umr43L8tQQTqwyP8394ZBfNkB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6KdxQAAANwAAAAPAAAAAAAAAAAAAAAAAJgCAABkcnMv&#10;ZG93bnJldi54bWxQSwUGAAAAAAQABAD1AAAAigMAAAAA&#10;" path="m79,5l77,2,74,r,5l77,7r2,3l79,5xm,165r12,5l27,170r10,l47,167r2,-2l49,162r-10,3l27,165r-12,l2,162,,165r,xe" fillcolor="#e77c25" stroked="f">
                  <v:path arrowok="t" o:connecttype="custom" o:connectlocs="79,5;77,2;74,0;74,5;77,7;79,10;79,5;0,165;12,170;27,170;37,170;47,167;49,165;49,162;39,165;27,165;15,165;2,162;0,165;0,165" o:connectangles="0,0,0,0,0,0,0,0,0,0,0,0,0,0,0,0,0,0,0,0"/>
                  <o:lock v:ext="edit" verticies="t"/>
                </v:shape>
                <v:shape id="Freeform 7795" o:spid="_x0000_s1730" style="position:absolute;left:6782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K4QcMA&#10;AADcAAAADwAAAGRycy9kb3ducmV2LnhtbESP0YrCMBRE34X9h3CFfdNUEZWuUUQouvuiVT/g0txt&#10;i81NSbK1/v1GEHwcZuYMs9r0phEdOV9bVjAZJyCIC6trLhVcL9loCcIHZI2NZVLwIA+b9cdgham2&#10;d86pO4dSRAj7FBVUIbSplL6oyKAf25Y4er/WGQxRulJqh/cIN42cJslcGqw5LlTY0q6i4nb+MwqW&#10;p2l+7PcZ7bqHnJfuJ7t8zzKlPof99gtEoD68w6/2QStYJDN4no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K4QcMAAADcAAAADwAAAAAAAAAAAAAAAACYAgAAZHJzL2Rv&#10;d25yZXYueG1sUEsFBgAAAAAEAAQA9QAAAIgDAAAAAA==&#10;" path="m79,5l77,3,74,r,5l77,8r2,2l79,5xm,163r15,2l27,165r10,l49,163r,-3l52,158r-13,2l27,160r-12,l5,158r-3,2l,163xe" fillcolor="#e77f26" stroked="f">
                  <v:path arrowok="t" o:connecttype="custom" o:connectlocs="79,5;77,3;74,0;74,5;77,8;79,10;79,5;0,163;15,165;27,165;37,165;49,163;49,160;52,158;39,160;27,160;15,160;5,158;2,160;0,163" o:connectangles="0,0,0,0,0,0,0,0,0,0,0,0,0,0,0,0,0,0,0,0"/>
                  <o:lock v:ext="edit" verticies="t"/>
                </v:shape>
                <v:shape id="Freeform 7796" o:spid="_x0000_s1731" style="position:absolute;left:6784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gPRsEA&#10;AADcAAAADwAAAGRycy9kb3ducmV2LnhtbESP3arCMBCE7w/4DmEF746pij9Uo4igeCGC1QdYmrUt&#10;NpvSxFp9eiMIXg4z8w2zWLWmFA3VrrCsYNCPQBCnVhecKbict/8zEM4jaywtk4InOVgtO38LjLV9&#10;8ImaxGciQNjFqCD3voqldGlOBl3fVsTBu9raoA+yzqSu8RHgppTDKJpIgwWHhRwr2uSU3pK7UWCS&#10;ZjCWo9f0jrzhw84e2+x1VKrXbddzEJ5a/wt/23utYBqN4XMmHA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YD0bBAAAA3AAAAA8AAAAAAAAAAAAAAAAAmAIAAGRycy9kb3du&#10;cmV2LnhtbFBLBQYAAAAABAAEAPUAAACGAwAAAAA=&#10;" path="m77,5l75,2,72,,70,5r5,2l77,12r,-7xm,157r13,3l25,160r12,l47,157r3,-2l52,152r-12,3l25,155r-10,l5,152r-2,3l,157xe" fillcolor="#e88227" stroked="f">
                  <v:path arrowok="t" o:connecttype="custom" o:connectlocs="77,5;75,2;72,0;70,5;75,7;77,12;77,5;0,157;13,160;25,160;37,160;47,157;50,155;52,152;40,155;25,155;15,155;5,152;3,155;0,157" o:connectangles="0,0,0,0,0,0,0,0,0,0,0,0,0,0,0,0,0,0,0,0"/>
                  <o:lock v:ext="edit" verticies="t"/>
                </v:shape>
                <v:shape id="Freeform 7797" o:spid="_x0000_s1732" style="position:absolute;left:6787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zJMUA&#10;AADcAAAADwAAAGRycy9kb3ducmV2LnhtbESPzW7CMBCE75V4B2sr9Vac9gAlYKIKqRK5NfwcuC32&#10;kkSN10lsQnh7XKlSj6OZ+UazykbbiIF6XztW8DZNQBBrZ2ouFRz2X68fIHxANtg4JgV38pCtJ08r&#10;TI27cUHDLpQiQtinqKAKoU2l9Loii37qWuLoXVxvMUTZl9L0eItw28j3JJlJizXHhQpb2lSkf3ZX&#10;q6A47cvmmHfh+9Cd61M+N60uFkq9PI+fSxCBxvAf/mtvjYJ5MoPfM/E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7MkxQAAANwAAAAPAAAAAAAAAAAAAAAAAJgCAABkcnMv&#10;ZG93bnJldi54bWxQSwUGAAAAAAQABAD1AAAAigMAAAAA&#10;" path="m74,5l72,3,69,,67,5r5,5l74,13r,-8xm,153r10,2l22,155r12,l47,153r2,-3l49,145r-12,5l22,150r-10,l2,148r,2l,153xe" fillcolor="#e88527" stroked="f">
                  <v:path arrowok="t" o:connecttype="custom" o:connectlocs="74,5;72,3;69,0;67,5;72,10;74,13;74,5;0,153;10,155;22,155;34,155;47,153;49,150;49,145;37,150;22,150;12,150;2,148;2,150;0,153" o:connectangles="0,0,0,0,0,0,0,0,0,0,0,0,0,0,0,0,0,0,0,0"/>
                  <o:lock v:ext="edit" verticies="t"/>
                </v:shape>
                <v:shape id="Freeform 7798" o:spid="_x0000_s1733" style="position:absolute;left:6789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YS08QA&#10;AADcAAAADwAAAGRycy9kb3ducmV2LnhtbESPwWrDMBBE74X8g9hALiWR7UJdnCghBAz1sW56X6yN&#10;5dZaGUt1nHx9VSj0OMzMG2Z3mG0vJhp951hBuklAEDdOd9wqOL+X6xcQPiBr7B2Tght5OOwXDzss&#10;tLvyG011aEWEsC9QgQlhKKT0jSGLfuMG4uhd3GgxRDm2Uo94jXDbyyxJnqXFjuOCwYFOhpqv+tsq&#10;yKp736ZP50vzmH+67FaWpho+lFot5+MWRKA5/If/2q9aQZ7k8HsmHg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2EtPEAAAA3AAAAA8AAAAAAAAAAAAAAAAAmAIAAGRycy9k&#10;b3ducmV2LnhtbFBLBQYAAAAABAAEAPUAAACJAwAAAAA=&#10;" path="m72,7l70,2,65,r,5l70,10r2,2l72,7xm,147r10,3l20,150r15,l47,147r,-5l50,140r-15,5l20,145r-7,l3,142,,145r,2xe" fillcolor="#e98929" stroked="f">
                  <v:path arrowok="t" o:connecttype="custom" o:connectlocs="72,7;70,2;65,0;65,5;70,10;72,12;72,7;0,147;10,150;20,150;35,150;47,147;47,142;50,140;35,145;20,145;13,145;3,142;0,145;0,147" o:connectangles="0,0,0,0,0,0,0,0,0,0,0,0,0,0,0,0,0,0,0,0"/>
                  <o:lock v:ext="edit" verticies="t"/>
                </v:shape>
                <v:shape id="Freeform 7799" o:spid="_x0000_s1734" style="position:absolute;left:6789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XGa8IA&#10;AADcAAAADwAAAGRycy9kb3ducmV2LnhtbERPyWrDMBC9F/IPYgK91XJyaF3HSggBk0BpoXE/YGKN&#10;F2KNjKV4+fvqUOjx8fbsMJtOjDS41rKCTRSDIC6tbrlW8FPkLwkI55E1dpZJwUIODvvVU4apthN/&#10;03j1tQgh7FJU0Hjfp1K6siGDLrI9ceAqOxj0AQ611ANOIdx0chvHr9Jgy6GhwZ5ODZX368MoqO6f&#10;+XjOTXW6vbdJN43Fx/JVKPW8no87EJ5m/y/+c1+0grc4rA1nw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1cZrwgAAANwAAAAPAAAAAAAAAAAAAAAAAJgCAABkcnMvZG93&#10;bnJldi54bWxQSwUGAAAAAAQABAD1AAAAhwMAAAAA&#10;" path="m72,8l70,5,65,r,5l70,10r2,3l72,8xm,143r10,2l20,145r15,l47,140r3,-2l52,135r-15,5l20,140r-7,l5,140r-2,l,143xe" fillcolor="#e98c2a" stroked="f">
                  <v:path arrowok="t" o:connecttype="custom" o:connectlocs="72,8;70,5;65,0;65,5;70,10;72,13;72,8;0,143;10,145;20,145;35,145;47,140;50,138;52,135;37,140;20,140;13,140;5,140;3,140;0,143" o:connectangles="0,0,0,0,0,0,0,0,0,0,0,0,0,0,0,0,0,0,0,0"/>
                  <o:lock v:ext="edit" verticies="t"/>
                </v:shape>
                <v:shape id="Freeform 7800" o:spid="_x0000_s1735" style="position:absolute;left:6792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mdKsYA&#10;AADcAAAADwAAAGRycy9kb3ducmV2LnhtbESPQWvCQBSE7wX/w/IKvYhubKHV1FVCi9WbmGrB2yP7&#10;mixm34bsauK/dwtCj8PMfMPMl72txYVabxwrmIwTEMSF04ZLBfvv1WgKwgdkjbVjUnAlD8vF4GGO&#10;qXYd7+iSh1JECPsUFVQhNKmUvqjIoh+7hjh6v661GKJsS6lb7CLc1vI5SV6lRcNxocKGPioqTvnZ&#10;KjjO8Msc+1O2HR66dfZj88+X2ij19Nhn7yAC9eE/fG9vtIK3ZAZ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mdKsYAAADcAAAADwAAAAAAAAAAAAAAAACYAgAAZHJz&#10;L2Rvd25yZXYueG1sUEsFBgAAAAAEAAQA9QAAAIsDAAAAAA==&#10;" path="m69,7l67,5,62,,59,7r5,3l69,15r,-8xm,137r10,3l17,140r15,l47,135r2,-3l49,127r-15,5l17,135r-7,l5,135r-3,2l,137xe" fillcolor="#ea8f2b" stroked="f">
                  <v:path arrowok="t" o:connecttype="custom" o:connectlocs="69,7;67,5;62,0;59,7;64,10;69,15;69,7;0,137;10,140;17,140;32,140;47,135;49,132;49,127;34,132;17,135;10,135;5,135;2,137;0,137" o:connectangles="0,0,0,0,0,0,0,0,0,0,0,0,0,0,0,0,0,0,0,0"/>
                  <o:lock v:ext="edit" verticies="t"/>
                </v:shape>
                <v:shape id="Freeform 7801" o:spid="_x0000_s1736" style="position:absolute;left:6794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WKEcIA&#10;AADcAAAADwAAAGRycy9kb3ducmV2LnhtbESPTYvCQAyG7wv+hyGCt3Xqgh9URxGhstdWDx5DJ7bF&#10;TqZ2ZrXrr98cFjyGN++TJ5vd4Fr1oD40ng3Mpgko4tLbhisD51P2uQIVIrLF1jMZ+KUAu+3oY4Op&#10;9U/O6VHESgmEQ4oG6hi7VOtQ1uQwTH1HLNnV9w6jjH2lbY9PgbtWfyXJQjtsWC7U2NGhpvJW/DjR&#10;ONriOCfbXPbnPNznXfbKY2bMZDzs16AiDfG9/N/+tgaWM9GXZ4QA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YoRwgAAANwAAAAPAAAAAAAAAAAAAAAAAJgCAABkcnMvZG93&#10;bnJldi54bWxQSwUGAAAAAAQABAD1AAAAhwMAAAAA&#10;" path="m67,8l65,5,60,,57,8r5,2l67,15r,-7xm,135r8,l15,135r17,l47,130r,-5l50,123r-18,5l15,130r-5,l3,130r,3l,135xe" fillcolor="#eb922b" stroked="f">
                  <v:path arrowok="t" o:connecttype="custom" o:connectlocs="67,8;65,5;60,0;57,8;62,10;67,15;67,8;0,135;8,135;15,135;32,135;47,130;47,125;50,123;32,128;15,130;10,130;3,130;3,133;0,135" o:connectangles="0,0,0,0,0,0,0,0,0,0,0,0,0,0,0,0,0,0,0,0"/>
                  <o:lock v:ext="edit" verticies="t"/>
                </v:shape>
                <v:shape id="Freeform 7802" o:spid="_x0000_s1737" style="position:absolute;left:6797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M9MYA&#10;AADcAAAADwAAAGRycy9kb3ducmV2LnhtbESPQWvCQBSE70L/w/IKvekmpdEYXaW0CvUi1gpen9ln&#10;Esy+DdlV0/76riB4HGbmG2Y670wtLtS6yrKCeBCBIM6trrhQsPtZ9lMQziNrrC2Tgl9yMJ899aaY&#10;aXvlb7psfSEChF2GCkrvm0xKl5dk0A1sQxy8o20N+iDbQuoWrwFuavkaRUNpsOKwUGJDHyXlp+3Z&#10;KEgPm/EmSQ/JW8Kr8996vzD7z5NSL8/d+wSEp84/wvf2l1YwimO4nQ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aM9MYAAADcAAAADwAAAAAAAAAAAAAAAACYAgAAZHJz&#10;L2Rvd25yZXYueG1sUEsFBgAAAAAEAAQA9QAAAIsDAAAAAA==&#10;" path="m64,8l59,3,54,r,5l59,10r5,5l64,10r,-2xm,128r5,l12,128r17,-3l44,120r3,-2l49,113r-10,5l32,120r-10,3l12,123r-5,l2,123,,125r,3xe" fillcolor="#eb952b" stroked="f">
                  <v:path arrowok="t" o:connecttype="custom" o:connectlocs="64,8;59,3;54,0;54,5;59,10;64,15;64,10;64,8;0,128;5,128;12,128;29,125;44,120;47,118;49,113;39,118;32,120;22,123;12,123;7,123;2,123;0,125;0,128" o:connectangles="0,0,0,0,0,0,0,0,0,0,0,0,0,0,0,0,0,0,0,0,0,0,0"/>
                  <o:lock v:ext="edit" verticies="t"/>
                </v:shape>
                <v:shape id="Freeform 7803" o:spid="_x0000_s1738" style="position:absolute;left:6797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830MMA&#10;AADcAAAADwAAAGRycy9kb3ducmV2LnhtbESP3YrCMBCF7xd8hzCCd2uqC65Uo1hhURERfx5gbMa2&#10;2ExKE2t9eyMseHk4Px9nOm9NKRqqXWFZwaAfgSBOrS44U3A+/X2PQTiPrLG0TAqe5GA+63xNMdb2&#10;wQdqjj4TYYRdjApy76tYSpfmZND1bUUcvKutDfog60zqGh9h3JRyGEUjabDgQMixomVO6e14N4G7&#10;uK4av9kl++Ryb3+KXbJdnQ5K9brtYgLCU+s/4f/2Wiv4HQzhfSYc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830MMAAADcAAAADwAAAAAAAAAAAAAAAACYAgAAZHJzL2Rv&#10;d25yZXYueG1sUEsFBgAAAAAEAAQA9QAAAIgDAAAAAA==&#10;" path="m64,7l59,2,54,r,5l59,10r5,5l64,12r,-5xm,122r7,l12,122r17,-2l47,115r2,-5l49,105r-7,7l32,115r-10,2l12,117r-5,l5,117r-3,3l,122xe" fillcolor="#ec982a" stroked="f">
                  <v:path arrowok="t" o:connecttype="custom" o:connectlocs="64,7;59,2;54,0;54,5;59,10;64,15;64,12;64,7;0,122;7,122;12,122;29,120;47,115;49,110;49,105;42,112;32,115;22,117;12,117;7,117;5,117;2,120;0,122" o:connectangles="0,0,0,0,0,0,0,0,0,0,0,0,0,0,0,0,0,0,0,0,0,0,0"/>
                  <o:lock v:ext="edit" verticies="t"/>
                </v:shape>
                <v:shape id="Freeform 7804" o:spid="_x0000_s1739" style="position:absolute;left:6799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+ncQA&#10;AADcAAAADwAAAGRycy9kb3ducmV2LnhtbESPT2sCMRTE7wW/Q3iCt5pVS5XVKGIRXHoQ/4DXx+a5&#10;G9y8LEmq2376plDwOMzMb5jFqrONuJMPxrGC0TADQVw6bbhScD5tX2cgQkTW2DgmBd8UYLXsvSww&#10;1+7BB7ofYyUShEOOCuoY21zKUNZkMQxdS5y8q/MWY5K+ktrjI8FtI8dZ9i4tGk4LNba0qam8Hb+s&#10;go/99PZZ/BRmbIrr22XfavYuKjXod+s5iEhdfIb/2zutYDqawN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8/p3EAAAA3AAAAA8AAAAAAAAAAAAAAAAAmAIAAGRycy9k&#10;b3ducmV2LnhtbFBLBQYAAAAABAAEAPUAAACJAwAAAAA=&#10;" path="m62,10l57,5,52,,50,5r7,5l62,18r,-5l62,10xm,118r5,l10,118r10,l30,115r7,-2l47,108r,-5l50,100r-10,5l32,110r-10,3l10,113r-2,l3,113r,2l,118xe" fillcolor="#ec9b29" stroked="f">
                  <v:path arrowok="t" o:connecttype="custom" o:connectlocs="62,10;57,5;52,0;50,5;57,10;62,18;62,13;62,10;0,118;5,118;10,118;20,118;30,115;37,113;47,108;47,103;50,100;40,105;32,110;22,113;10,113;8,113;3,113;3,115;0,118" o:connectangles="0,0,0,0,0,0,0,0,0,0,0,0,0,0,0,0,0,0,0,0,0,0,0,0,0"/>
                  <o:lock v:ext="edit" verticies="t"/>
                </v:shape>
                <v:shape id="Freeform 7805" o:spid="_x0000_s1740" style="position:absolute;left:6802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8+HsUA&#10;AADcAAAADwAAAGRycy9kb3ducmV2LnhtbESP3WrCQBSE7wXfYTlC73RjkSqpqwRBKpQK/lBvD9lj&#10;EsyeDbtrjH36riB4OczMN8x82ZlatOR8ZVnBeJSAIM6trrhQcDyshzMQPiBrrC2Tgjt5WC76vTmm&#10;2t54R+0+FCJC2KeooAyhSaX0eUkG/cg2xNE7W2cwROkKqR3eItzU8j1JPqTBiuNCiQ2tSsov+6tR&#10;gNfZ6evnz+1+s9M927b6e1uHqVJvgy77BBGoC6/ws73RCqbjCTzO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z4exQAAANwAAAAPAAAAAAAAAAAAAAAAAJgCAABkcnMv&#10;ZG93bnJldi54bWxQSwUGAAAAAAQABAD1AAAAigMAAAAA&#10;" path="m59,10l54,5,49,,47,2r,3l54,12r5,8l59,15r,-5xm,112r2,l7,112r10,l27,110r10,-3l44,100r3,-3l47,92r-8,8l29,105r-10,2l7,107r-2,l2,107,,110r,2xe" fillcolor="#ed9e27" stroked="f">
                  <v:path arrowok="t" o:connecttype="custom" o:connectlocs="59,10;54,5;49,0;47,2;47,5;54,12;59,20;59,15;59,10;0,112;2,112;7,112;17,112;27,110;37,107;44,100;47,97;47,92;39,100;29,105;19,107;7,107;5,107;2,107;0,110;0,112" o:connectangles="0,0,0,0,0,0,0,0,0,0,0,0,0,0,0,0,0,0,0,0,0,0,0,0,0,0"/>
                  <o:lock v:ext="edit" verticies="t"/>
                </v:shape>
                <v:shape id="Freeform 7806" o:spid="_x0000_s1741" style="position:absolute;left:6802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azIcMA&#10;AADcAAAADwAAAGRycy9kb3ducmV2LnhtbESP0YrCMBRE3wX/IVzBtzVVXJVqFFlW2QdZbPUDrs21&#10;LTY3pYm1/r1ZWPBxmJkzzGrTmUq01LjSsoLxKAJBnFldcq7gfNp9LEA4j6yxskwKnuRgs+73Vhhr&#10;++CE2tTnIkDYxaig8L6OpXRZQQbdyNbEwbvaxqAPssmlbvAR4KaSkyiaSYMlh4UCa/oqKLuld6PA&#10;J4lNZq2pMdpfbsfp73c7OZyVGg667RKEp86/w//tH61gPv6Ev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azIcMAAADcAAAADwAAAAAAAAAAAAAAAACYAgAAZHJzL2Rv&#10;d25yZXYueG1sUEsFBgAAAAAEAAQA9QAAAIgDAAAAAA==&#10;" path="m59,13l54,5,47,r,3l47,5r7,8l59,23r,-5l59,13xm,108r5,l7,108r12,l29,105r8,-5l47,95r,-5l49,85r-7,8l32,98r-13,5l7,103r-2,l5,103r-3,2l,108xe" fillcolor="#eda223" stroked="f">
                  <v:path arrowok="t" o:connecttype="custom" o:connectlocs="59,13;54,5;47,0;47,3;47,5;54,13;59,23;59,18;59,13;0,108;5,108;7,108;19,108;29,105;37,100;47,95;47,90;49,85;42,93;32,98;19,103;7,103;5,103;5,103;2,105;0,108" o:connectangles="0,0,0,0,0,0,0,0,0,0,0,0,0,0,0,0,0,0,0,0,0,0,0,0,0,0"/>
                  <o:lock v:ext="edit" verticies="t"/>
                </v:shape>
                <v:shape id="Freeform 7807" o:spid="_x0000_s1742" style="position:absolute;left:6804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dncUA&#10;AADcAAAADwAAAGRycy9kb3ducmV2LnhtbESPQYvCMBSE74L/ITzBm6Z6qFKNogsLHlbRrof19mie&#10;bbF5KU3WdvfXG0HwOMzMN8xy3ZlK3KlxpWUFk3EEgjizuuRcwfn7czQH4TyyxsoyKfgjB+tVv7fE&#10;RNuWT3RPfS4ChF2CCgrv60RKlxVk0I1tTRy8q20M+iCbXOoG2wA3lZxGUSwNlhwWCqzpo6Dslv4a&#10;Bf+X89c2Ldt5F//oi9ngsT3sj0oNB91mAcJT59/hV3unFcwmMTzPh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V2dxQAAANwAAAAPAAAAAAAAAAAAAAAAAJgCAABkcnMv&#10;ZG93bnJldi54bWxQSwUGAAAAAAQABAD1AAAAigMAAAAA&#10;" path="m57,15l52,7,45,r,2l45,5r7,10l57,25r,-5l57,15xm,102r3,l5,102r12,l27,100,37,95r8,-8l47,82r3,-5l40,85,30,92,17,97,5,97r,l3,97r,3l,102xe" fillcolor="#eea520" stroked="f">
                  <v:path arrowok="t" o:connecttype="custom" o:connectlocs="57,15;52,7;45,0;45,2;45,5;52,15;57,25;57,20;57,15;0,102;3,102;5,102;17,102;27,100;37,95;45,87;47,82;50,77;40,85;30,92;17,97;5,97;5,97;3,97;3,100;0,102" o:connectangles="0,0,0,0,0,0,0,0,0,0,0,0,0,0,0,0,0,0,0,0,0,0,0,0,0,0"/>
                  <o:lock v:ext="edit" verticies="t"/>
                </v:shape>
                <v:shape id="Freeform 7808" o:spid="_x0000_s1743" style="position:absolute;left:6807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A68UA&#10;AADcAAAADwAAAGRycy9kb3ducmV2LnhtbESPT4vCMBTE7wt+h/AEL6JpPWyXahTxH+JFVr14ezTP&#10;ttq8lCbW7rc3Cwt7HGbmN8xs0ZlKtNS40rKCeByBIM6sLjlXcDlvR18gnEfWWFkmBT/kYDHvfcww&#10;1fbF39SefC4ChF2KCgrv61RKlxVk0I1tTRy8m20M+iCbXOoGXwFuKjmJok9psOSwUGBNq4Kyx+lp&#10;FFxxd2iPt/jpzptHtk8u95KHa6UG/W45BeGp8//hv/ZeK0jiBH7PhCMg5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wDrxQAAANwAAAAPAAAAAAAAAAAAAAAAAJgCAABkcnMv&#10;ZG93bnJldi54bWxQSwUGAAAAAAQABAD1AAAAigMAAAAA&#10;" path="m54,18l49,8,42,r,3l39,5,49,18r3,12l54,23r,-5xm,98r,l2,98r12,l27,93,37,88r7,-8l47,73r,-5l39,78,29,85,17,93,2,93,,95r,3xe" fillcolor="#eea91a" stroked="f">
                  <v:path arrowok="t" o:connecttype="custom" o:connectlocs="54,18;49,8;42,0;42,3;39,5;49,18;52,30;54,23;54,18;0,98;0,98;2,98;14,98;27,93;37,88;44,80;47,73;47,68;39,78;29,85;17,93;2,93;0,95;0,98" o:connectangles="0,0,0,0,0,0,0,0,0,0,0,0,0,0,0,0,0,0,0,0,0,0,0,0"/>
                  <o:lock v:ext="edit" verticies="t"/>
                </v:shape>
                <v:shape id="Freeform 7809" o:spid="_x0000_s1744" style="position:absolute;left:6807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FMMEA&#10;AADcAAAADwAAAGRycy9kb3ducmV2LnhtbERPTWvCQBC9F/oflin0UurGHqqkriJFwZNQFbxOsmM2&#10;NjsbsquJ/945CB4f73u2GHyjrtTFOrCB8SgDRVwGW3Nl4LBff05BxYRssQlMBm4UYTF/fZlhbkPP&#10;f3TdpUpJCMccDbiU2lzrWDryGEehJRbuFDqPSWBXadthL+G+0V9Z9q091iwNDlv6dVT+7y5eevvi&#10;Y3neHo6XotiuXTGUR1pFY97fhuUPqERDeoof7o01MBnLWjkjR0DP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1RTDBAAAA3AAAAA8AAAAAAAAAAAAAAAAAmAIAAGRycy9kb3du&#10;cmV2LnhtbFBLBQYAAAAABAAEAPUAAACGAwAAAAA=&#10;" path="m54,20l49,10,42,,39,2r,3l44,12r5,8l52,30r,10l52,40r,-10l54,20xm,92r2,l2,92r12,l27,87,37,80,47,72,49,62r,-10l44,65,34,77r-7,5l19,85r-7,2l5,87,2,90,,92xe" fillcolor="#efac12" stroked="f">
                  <v:path arrowok="t" o:connecttype="custom" o:connectlocs="54,20;49,10;42,0;39,2;39,5;44,12;49,20;52,30;52,40;52,40;52,30;54,20;0,92;2,92;2,92;14,92;27,87;37,80;47,72;49,62;49,52;44,65;34,77;27,82;19,85;12,87;5,87;2,90;0,92" o:connectangles="0,0,0,0,0,0,0,0,0,0,0,0,0,0,0,0,0,0,0,0,0,0,0,0,0,0,0,0,0"/>
                  <o:lock v:ext="edit" verticies="t"/>
                </v:shape>
                <v:shape id="Freeform 7810" o:spid="_x0000_s1745" style="position:absolute;left:6809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/g8UA&#10;AADcAAAADwAAAGRycy9kb3ducmV2LnhtbESPS2/CMBCE70j9D9ZW4gYOHHikGJQiAb3xaKVeV/E2&#10;jhqv09iQlF+PkZA4jmbmG81i1dlKXKjxpWMFo2ECgjh3uuRCwdfnZjAD4QOyxsoxKfgnD6vlS2+B&#10;qXYtH+lyCoWIEPYpKjAh1KmUPjdk0Q9dTRy9H9dYDFE2hdQNthFuKzlOkom0WHJcMFjT2lD+ezpb&#10;BZn+m7bjw/v1+M3b/c5sMl/Ig1L91y57AxGoC8/wo/2hFUxHc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f+DxQAAANwAAAAPAAAAAAAAAAAAAAAAAJgCAABkcnMv&#10;ZG93bnJldi54bWxQSwUGAAAAAAQABAD1AAAAigMAAAAA&#10;" path="m50,25l47,13,37,r,3l37,8r5,5l45,20r2,8l47,38r,7l45,55r-5,8l35,68r-8,7l20,80r-8,3l5,83,3,85,,88r15,l27,80,37,73,45,63,50,43r,-18xe" fillcolor="#efaf04" stroked="f">
                  <v:path arrowok="t" o:connecttype="custom" o:connectlocs="50,25;47,13;37,0;37,3;37,8;42,13;45,20;47,28;47,38;47,45;45,55;40,63;35,68;27,75;20,80;12,83;5,83;3,85;0,88;15,88;27,80;37,73;45,63;50,43;50,25" o:connectangles="0,0,0,0,0,0,0,0,0,0,0,0,0,0,0,0,0,0,0,0,0,0,0,0,0"/>
                </v:shape>
                <v:shape id="Freeform 7811" o:spid="_x0000_s1746" style="position:absolute;left:6812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TAsQA&#10;AADcAAAADwAAAGRycy9kb3ducmV2LnhtbERPy2oCMRTdF/oP4Rbc1YwubB2NMrT0gdBSH4jL6+Q6&#10;GTq5mSbpOP69WRS6PJz3fNnbRnTkQ+1YwWiYgSAuna65UrDbvtw/gggRWWPjmBRcKMBycXszx1y7&#10;M6+p28RKpBAOOSowMba5lKE0ZDEMXUucuJPzFmOCvpLa4zmF20aOs2wiLdacGgy29GSo/N78WgVv&#10;H+YwvRSrVzx+dvyzN4Wvnr+UGtz1xQxEpD7+i//c71rBwzjNT2fSEZ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3EwLEAAAA3AAAAA8AAAAAAAAAAAAAAAAAmAIAAGRycy9k&#10;b3ducmV2LnhtbFBLBQYAAAAABAAEAPUAAACJAwAAAAA=&#10;" path="m47,35r,-10l44,15,39,7,34,r,5l32,7r7,13l42,35r,7l39,50r-5,7l29,62r-5,8l17,72,9,77r-7,l2,80,,82r7,l14,80r8,-3l29,72,39,60,44,47r3,-7l47,35r,xe" fillcolor="#f0b200" stroked="f">
                  <v:path arrowok="t" o:connecttype="custom" o:connectlocs="47,35;47,25;44,15;39,7;34,0;34,5;32,7;39,20;42,35;42,42;39,50;34,57;29,62;24,70;17,72;9,77;2,77;2,80;0,82;7,82;14,80;22,77;29,72;39,60;44,47;47,40;47,35;47,35" o:connectangles="0,0,0,0,0,0,0,0,0,0,0,0,0,0,0,0,0,0,0,0,0,0,0,0,0,0,0,0"/>
                </v:shape>
                <v:shape id="Freeform 7812" o:spid="_x0000_s1747" style="position:absolute;left:6814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we8QA&#10;AADcAAAADwAAAGRycy9kb3ducmV2LnhtbESPQWsCMRSE74X+h/AKXopm1aJlNYoIQkEoVAWvj83r&#10;bnDzsiRxN+2vbwqFHoeZ+YZZb5NtRU8+GMcKppMCBHHltOFaweV8GL+CCBFZY+uYFHxRgO3m8WGN&#10;pXYDf1B/irXIEA4lKmhi7EopQ9WQxTBxHXH2Pp23GLP0tdQehwy3rZwVxUJaNJwXGuxo31B1O92t&#10;grOf+10y31c0fahejum5iMO7UqOntFuBiJTif/iv/aYVLGdT+D2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uMHvEAAAA3AAAAA8AAAAAAAAAAAAAAAAAmAIAAGRycy9k&#10;b3ducmV2LnhtbFBLBQYAAAAABAAEAPUAAACJAwAAAAA=&#10;" path="m42,30r,-10l40,12,37,5,32,,30,2r,3l35,15r2,15l37,37r-2,5l32,50r-5,7l22,62r-7,3l10,67,3,70,,72r,3l7,75r8,-3l22,67r8,-7l35,55r5,-8l42,37r,-7xe" fillcolor="#f1b600" stroked="f">
                  <v:path arrowok="t" o:connecttype="custom" o:connectlocs="42,30;42,20;40,12;37,5;32,0;30,2;30,5;35,15;37,30;37,37;35,42;32,50;27,57;22,62;15,65;10,67;3,70;0,72;0,75;7,75;15,72;22,67;30,60;35,55;40,47;42,37;42,30" o:connectangles="0,0,0,0,0,0,0,0,0,0,0,0,0,0,0,0,0,0,0,0,0,0,0,0,0,0,0"/>
                </v:shape>
                <v:shape id="Freeform 7813" o:spid="_x0000_s1748" style="position:absolute;left:6814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On8QA&#10;AADcAAAADwAAAGRycy9kb3ducmV2LnhtbESPQWvCQBSE74L/YXmCt7oxBy3RNYhQ2lO1tojHZ/aZ&#10;LMm+TbNbTf59t1DwOMzMN8w6720jbtR541jBfJaAIC6cNlwq+Pp8eXoG4QOyxsYxKRjIQ74Zj9aY&#10;aXfnD7odQykihH2GCqoQ2kxKX1Rk0c9cSxy9q+sshii7UuoO7xFuG5kmyUJaNBwXKmxpV1FRH3+s&#10;gld5CLv9Rc/Nfvh29el9SM/WKDWd9NsViEB9eIT/229awTJN4e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cDp/EAAAA3AAAAA8AAAAAAAAAAAAAAAAAmAIAAGRycy9k&#10;b3ducmV2LnhtbFBLBQYAAAAABAAEAPUAAACJAwAAAAA=&#10;" path="m40,28l37,13,30,r,3l30,5r2,10l35,28,32,40,25,53r-8,7l5,65,3,68,,70r7,l15,65r7,-2l27,55r5,-5l37,43r3,-8l40,28xe" fillcolor="#f2ba00" stroked="f">
                  <v:path arrowok="t" o:connecttype="custom" o:connectlocs="40,28;37,13;30,0;30,3;30,5;32,15;35,28;32,40;25,53;17,60;5,65;3,68;0,70;7,70;15,65;22,63;27,55;32,50;37,43;40,35;40,28" o:connectangles="0,0,0,0,0,0,0,0,0,0,0,0,0,0,0,0,0,0,0,0,0"/>
                </v:shape>
                <v:shape id="Freeform 7814" o:spid="_x0000_s1749" style="position:absolute;left:6817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9gcQA&#10;AADcAAAADwAAAGRycy9kb3ducmV2LnhtbESPQUsDMRSE74L/ITyhN5s1BSvbpkVF0V4E20Kvj83r&#10;7tbNy5LE3fTfm0LB4zAz3zDLdbKdGMiH1rGGh2kBgrhypuVaw373fv8EIkRkg51j0nCmAOvV7c0S&#10;S+NG/qZhG2uRIRxK1NDE2JdShqohi2HqeuLsHZ23GLP0tTQexwy3nVRF8SgttpwXGuzptaHqZ/tr&#10;NajNy2Zen+KX9ePbQSU1fKSz1Hpyl54XICKl+B++tj+NhrmaweV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PYHEAAAA3AAAAA8AAAAAAAAAAAAAAAAAmAIAAGRycy9k&#10;b3ducmV2LnhtbFBLBQYAAAAABAAEAPUAAACJAwAAAAA=&#10;" path="m34,25l32,10,27,r,2l24,7r5,8l29,25,27,35,22,47r-8,8l2,60r,2l,65,7,62r5,-2l19,57r5,-5l29,45r3,-8l34,32r,-7xe" fillcolor="#f3bf00" stroked="f">
                  <v:path arrowok="t" o:connecttype="custom" o:connectlocs="34,25;32,10;27,0;27,2;24,7;29,15;29,25;27,35;22,47;14,55;2,60;2,62;0,65;7,62;12,60;19,57;24,52;29,45;32,37;34,32;34,25" o:connectangles="0,0,0,0,0,0,0,0,0,0,0,0,0,0,0,0,0,0,0,0,0"/>
                </v:shape>
                <v:shape id="Freeform 7815" o:spid="_x0000_s1750" style="position:absolute;left:6819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PqsMA&#10;AADcAAAADwAAAGRycy9kb3ducmV2LnhtbESPQYvCMBSE7wv7H8ITvCyaWmRXqlEWQRAUZHW9P5tn&#10;U2xeShNr/fdGEDwOM/MNM1t0thItNb50rGA0TEAQ506XXCj4P6wGExA+IGusHJOCO3lYzD8/Zphp&#10;d+M/avehEBHCPkMFJoQ6k9Lnhiz6oauJo3d2jcUQZVNI3eAtwm0l0yT5lhZLjgsGa1oayi/7q1Vw&#10;2fhtOrGnr3UrDe50V62S+1Gpfq/7nYII1IV3+NVeawU/6Ri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uPqsMAAADcAAAADwAAAAAAAAAAAAAAAACYAgAAZHJzL2Rv&#10;d25yZXYueG1sUEsFBgAAAAAEAAQA9QAAAIgDAAAAAA==&#10;" path="m30,23l27,10,25,,22,5r,3l25,15r,8l22,33,17,43r-5,7l2,55,,58r,2l12,55r8,-7l27,35,30,23xe" fillcolor="#f5c300" stroked="f">
                  <v:path arrowok="t" o:connecttype="custom" o:connectlocs="30,23;27,10;25,0;22,5;22,8;25,15;25,23;22,33;17,43;12,50;2,55;0,58;0,60;12,55;20,48;27,35;30,23" o:connectangles="0,0,0,0,0,0,0,0,0,0,0,0,0,0,0,0,0"/>
                </v:shape>
                <v:shape id="Freeform 7816" o:spid="_x0000_s1751" style="position:absolute;left:6819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FWR8UA&#10;AADcAAAADwAAAGRycy9kb3ducmV2LnhtbESPwWrDMBBE74X8g9hAb42c0CbBtRLcQqGXHmrnktti&#10;bS071spYimP/fVUo5DjMzBsmO062EyMNvnGsYL1KQBBXTjdcKziVH097ED4ga+wck4KZPBwPi4cM&#10;U+1u/E1jEWoRIexTVGBC6FMpfWXIol+5njh6P26wGKIcaqkHvEW47eQmSbbSYsNxwWBP74aqS3G1&#10;Cuw+L/Pnc/tlsLgW7fg2a5vMSj0up/wVRKAp3MP/7U+tYLd5gb8z8Qj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sVZHxQAAANwAAAAPAAAAAAAAAAAAAAAAAJgCAABkcnMv&#10;ZG93bnJldi54bWxQSwUGAAAAAAQABAD1AAAAigMAAAAA&#10;" path="m27,18l27,8,22,r,3l20,5r2,5l22,18r,7l17,33r-5,7l5,45,2,48,,53,12,48r8,-8l25,28,27,18xe" fillcolor="#f5c700" stroked="f">
                  <v:path arrowok="t" o:connecttype="custom" o:connectlocs="27,18;27,8;22,0;22,3;20,5;22,10;22,18;22,25;17,33;12,40;5,45;2,48;0,53;12,48;20,40;25,28;27,18" o:connectangles="0,0,0,0,0,0,0,0,0,0,0,0,0,0,0,0,0"/>
                </v:shape>
                <v:shape id="Freeform 7817" o:spid="_x0000_s1752" style="position:absolute;left:6821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g/sMA&#10;AADcAAAADwAAAGRycy9kb3ducmV2LnhtbESPQWsCMRSE7wX/Q3hCbzXbPWjZGsUqQk+F2tJeH8lz&#10;s7p5CZvo7v77piB4HGbmG2a5HlwrrtTFxrOC51kBglh703Ct4Ptr//QCIiZkg61nUjBShPVq8rDE&#10;yvieP+l6SLXIEI4VKrAphUrKqC05jDMfiLN39J3DlGVXS9Nhn+GulWVRzKXDhvOCxUBbS/p8uDgF&#10;v299uftxp7AodauD5fFDx1Gpx+mweQWRaEj38K39bhQsyjn8n8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jg/sMAAADcAAAADwAAAAAAAAAAAAAAAACYAgAAZHJzL2Rv&#10;d25yZXYueG1sUEsFBgAAAAAEAAQA9QAAAIgDAAAAAA==&#10;" path="m23,15r,-8l20,,18,2r,5l18,10r,5l18,22r-3,5l10,35,5,40,3,42,,47,10,42r5,-7l20,25,23,15xe" fillcolor="#f6cb00" stroked="f">
                  <v:path arrowok="t" o:connecttype="custom" o:connectlocs="23,15;23,7;20,0;18,2;18,7;18,10;18,15;18,22;15,27;10,35;5,40;3,42;0,47;10,42;15,35;20,25;23,15" o:connectangles="0,0,0,0,0,0,0,0,0,0,0,0,0,0,0,0,0"/>
                </v:shape>
                <v:shape id="Freeform 7818" o:spid="_x0000_s1753" style="position:absolute;left:6824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UkXccA&#10;AADcAAAADwAAAGRycy9kb3ducmV2LnhtbESP3WrCQBSE74W+w3IEb4puKm1TUldpleJPe6PJAxyy&#10;xyRt9mzMrhrf3hUKXg4z8w0zmXWmFidqXWVZwdMoAkGcW11xoSBLv4ZvIJxH1lhbJgUXcjCbPvQm&#10;mGh75i2ddr4QAcIuQQWl900ipctLMuhGtiEO3t62Bn2QbSF1i+cAN7UcR9GrNFhxWCixoXlJ+d/u&#10;aBSsN99+tTz8fKbZ8sUt9IYfn39ZqUG/+3gH4anz9/B/e6UVxOMYbmfC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lJF3HAAAA3AAAAA8AAAAAAAAAAAAAAAAAmAIAAGRy&#10;cy9kb3ducmV2LnhtbFBLBQYAAAAABAAEAPUAAACMAwAAAAA=&#10;" path="m17,13r,-8l15,r,5l12,10r,3l10,23,5,33,2,35,,40,7,35r5,-7l17,20r,-7xe" fillcolor="#f7cf00" stroked="f">
                  <v:path arrowok="t" o:connecttype="custom" o:connectlocs="17,13;17,5;15,0;15,5;12,10;12,13;10,23;5,33;2,35;0,40;7,35;12,28;17,20;17,13" o:connectangles="0,0,0,0,0,0,0,0,0,0,0,0,0,0"/>
                </v:shape>
                <v:shape id="Freeform 7819" o:spid="_x0000_s1754" style="position:absolute;left:6826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Q88EA&#10;AADcAAAADwAAAGRycy9kb3ducmV2LnhtbERPO2/CMBDekfofrENiIw4MpE0xCFVUZOjStEu3U3x5&#10;qPY5iq8Q/n09VOr46Xvvj7N36kpTHAIb2GQ5KOIm2IE7A58fr+tHUFGQLbrAZOBOEY6Hh8UeSxtu&#10;/E7XWjqVQjiWaKAXGUutY9OTx5iFkThxbZg8SoJTp+2EtxTund7m+U57HDg19DjSS0/Nd/3jDbjN&#10;pToXbxzkydVj255DIV+VMavlfHoGJTTLv/jPXVkDxTatTWfSEd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q0PPBAAAA3AAAAA8AAAAAAAAAAAAAAAAAmAIAAGRycy9kb3du&#10;cmV2LnhtbFBLBQYAAAAABAAEAPUAAACGAwAAAAA=&#10;" path="m13,8r,-5l13,,5,15,,33,5,28r5,-8l13,15r,-7xe" fillcolor="#f7d200" stroked="f">
                  <v:path arrowok="t" o:connecttype="custom" o:connectlocs="13,8;13,3;13,0;5,15;0,33;5,28;10,20;13,15;13,8" o:connectangles="0,0,0,0,0,0,0,0,0"/>
                </v:shape>
                <v:shape id="Freeform 7820" o:spid="_x0000_s1755" style="position:absolute;left:6829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UGUcEA&#10;AADcAAAADwAAAGRycy9kb3ducmV2LnhtbESPzYrCMBSF98K8Q7gD7jQdF6NWo8hAZWZZdeHy0lyb&#10;YnNTkmjr25sBweXh/Hyc9XawrbiTD41jBV/TDARx5XTDtYLTsZgsQISIrLF1TAoeFGC7+RitMdeu&#10;55Luh1iLNMIhRwUmxi6XMlSGLIap64iTd3HeYkzS11J77NO4beUsy76lxYYTwWBHP4aq6+FmE9cW&#10;rjz3zrRZ/bf3Z1s+inmp1Phz2K1ARBriO/xq/2oF89kS/s+k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1BlHBAAAA3AAAAA8AAAAAAAAAAAAAAAAAmAIAAGRycy9kb3du&#10;cmV2LnhtbFBLBQYAAAAABAAEAPUAAACGAwAAAAA=&#10;" path="m7,3l7,,2,10,,23,5,13,7,3xe" fillcolor="#f7d400" stroked="f">
                  <v:path arrowok="t" o:connecttype="custom" o:connectlocs="7,3;7,0;2,10;0,23;5,13;7,3" o:connectangles="0,0,0,0,0,0"/>
                </v:shape>
                <v:shape id="Freeform 7821" o:spid="_x0000_s175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6rzL4A&#10;AADcAAAADwAAAGRycy9kb3ducmV2LnhtbERPuwrCMBTdBf8hXMFFNK2KSjWKCKKDiy9wvDTXttjc&#10;lCZq/XszCI6H816sGlOKF9WusKwgHkQgiFOrC84UXM7b/gyE88gaS8uk4EMOVst2a4GJtm8+0uvk&#10;MxFC2CWoIPe+SqR0aU4G3cBWxIG729qgD7DOpK7xHcJNKYdRNJEGCw4NOVa0ySl9nJ5GgdvH1+Mh&#10;pbh32/k7j914Vt2sUt1Os56D8NT4v/jn3msF01GYH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+eq8y+AAAA3AAAAA8AAAAAAAAAAAAAAAAAmAIAAGRycy9kb3ducmV2&#10;LnhtbFBLBQYAAAAABAAEAPUAAACDAwAAAAA=&#10;" path="m,222l28,198,48,173,65,150,77,125,87,98,95,70r7,-32l110,r-3,58l105,110r-3,25l95,158,85,183,70,208r-17,7l35,217r-17,3l,222xe" filled="f" strokecolor="#e15520" strokeweight="0">
                  <v:path arrowok="t" o:connecttype="custom" o:connectlocs="0,222;28,198;48,173;65,150;77,125;87,98;95,70;102,38;110,0;107,58;105,110;102,135;95,158;85,183;70,208;53,215;35,217;18,220;0,222" o:connectangles="0,0,0,0,0,0,0,0,0,0,0,0,0,0,0,0,0,0,0"/>
                </v:shape>
                <v:shape id="Freeform 7822" o:spid="_x0000_s1757" style="position:absolute;left:6630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XFsUA&#10;AADcAAAADwAAAGRycy9kb3ducmV2LnhtbESPQWvCQBSE7wX/w/KE3ppNFKykbkJpEXuolETx/Mi+&#10;ZkOzb0N21fTfdwuCx2FmvmE25WR7caHRd44VZEkKgrhxuuNWwfGwfVqD8AFZY++YFPySh7KYPWww&#10;1+7KFV3q0IoIYZ+jAhPCkEvpG0MWfeIG4uh9u9FiiHJspR7xGuG2l4s0XUmLHccFgwO9GWp+6rNV&#10;sJMnv6q7yp+affW1f8/69tNslXqcT68vIAJN4R6+tT+0gudlBv9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0lcWxQAAANwAAAAPAAAAAAAAAAAAAAAAAJgCAABkcnMv&#10;ZG93bnJldi54bWxQSwUGAAAAAAQABAD1AAAAigMAAAAA&#10;" path="m3,5l,,3,5r,xe" fillcolor="#e15520" stroked="f">
                  <v:path arrowok="t" o:connecttype="custom" o:connectlocs="3,5;0,0;3,5;3,5" o:connectangles="0,0,0,0"/>
                </v:shape>
                <v:shape id="Freeform 7823" o:spid="_x0000_s1758" style="position:absolute;left:6633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k68UA&#10;AADcAAAADwAAAGRycy9kb3ducmV2LnhtbESP3WoCMRSE74W+QzgF72q2FqrdGqU/KEqvan2Aw+a4&#10;Wbo5SZN0d/XpG6Hg5TAz3zCL1WBb0VGIjWMF95MCBHHldMO1gsPX+m4OIiZkja1jUnCiCKvlzWiB&#10;pXY9f1K3T7XIEI4lKjAp+VLKWBmyGCfOE2fv6ILFlGWopQ7YZ7ht5bQoHqXFhvOCQU9vhqrv/a9V&#10;8HN4ej9uw+vMnOebvrF+150/vFLj2+HlGUSiIV3D/+2tVjB7mMLlTD4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+TrxQAAANwAAAAPAAAAAAAAAAAAAAAAAJgCAABkcnMv&#10;ZG93bnJldi54bWxQSwUGAAAAAAQABAD1AAAAigMAAAAA&#10;" path="m,l,,2,5r,l,xe" fillcolor="#e15820" stroked="f">
                  <v:path arrowok="t" o:connecttype="custom" o:connectlocs="0,0;0,0;2,5;2,5;0,0" o:connectangles="0,0,0,0,0"/>
                </v:shape>
                <v:shape id="Freeform 7824" o:spid="_x0000_s1759" style="position:absolute;left:6633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t18YA&#10;AADcAAAADwAAAGRycy9kb3ducmV2LnhtbESPQWvCQBSE74L/YXkFb7qpgpbUVaTSKqK0tVLw9sg+&#10;k9js25hdTfz3riD0OMzMN8x42phCXKhyuWUFz70IBHFidc6pgt3Pe/cFhPPIGgvLpOBKDqaTdmuM&#10;sbY1f9Nl61MRIOxiVJB5X8ZSuiQjg65nS+LgHWxl0AdZpVJXWAe4KWQ/iobSYM5hIcOS3jJK/rZn&#10;o2D+YT/3i9Nik+7qlcSv37U9HJ1Snadm9grCU+P/w4/2UisYDQZwPxOO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Ot18YAAADcAAAADwAAAAAAAAAAAAAAAACYAgAAZHJz&#10;L2Rvd25yZXYueG1sUEsFBgAAAAAEAAQA9QAAAIsDAAAAAA==&#10;" path="m,l,,2,5,5,2,,xm49,219r,-2l52,217r-3,2xe" fillcolor="#e25b20" stroked="f">
                  <v:path arrowok="t" o:connecttype="custom" o:connectlocs="0,0;0,0;2,5;5,2;0,0;49,219;49,217;52,217;49,219" o:connectangles="0,0,0,0,0,0,0,0,0"/>
                  <o:lock v:ext="edit" verticies="t"/>
                </v:shape>
                <v:shape id="Freeform 7825" o:spid="_x0000_s1760" style="position:absolute;left:663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j9scUA&#10;AADcAAAADwAAAGRycy9kb3ducmV2LnhtbESPzWoCQRCE74LvMHQglxBnoxJl4yiSIOQWs4rnZqfd&#10;n+z0rNsTXd8+IwQ8FlX1FbVY9a5RZ+qk8mzgZZSAIs69rbgwsN9tnuegJCBbbDyTgSsJrJbDwQJT&#10;6y/8TecsFCpCWFI0UIbQplpLXpJDGfmWOHpH3zkMUXaFth1eItw1epwkr9phxXGhxJbeS8p/sl9n&#10;QCqZPbWH8an+ks1pezx8TOd1bczjQ79+AxWoD/fwf/vTGphNpnA7E4+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P2xxQAAANwAAAAPAAAAAAAAAAAAAAAAAJgCAABkcnMv&#10;ZG93bnJldi54bWxQSwUGAAAAAAQABAD1AAAAigMAAAAA&#10;" path="m,l,,3,3r,l,xm47,217r,-5l50,212r2,l50,215r-3,2xe" fillcolor="#e25e20" stroked="f">
                  <v:path arrowok="t" o:connecttype="custom" o:connectlocs="0,0;0,0;3,3;3,3;0,0;47,217;47,212;50,212;52,212;50,215;47,217" o:connectangles="0,0,0,0,0,0,0,0,0,0,0"/>
                  <o:lock v:ext="edit" verticies="t"/>
                </v:shape>
                <v:shape id="Freeform 7826" o:spid="_x0000_s1761" style="position:absolute;left:6635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oWMQA&#10;AADcAAAADwAAAGRycy9kb3ducmV2LnhtbESPS0/DMBCE70j9D9ZW6o06baGPtG6FghAcoY/7Kt4m&#10;UeN1sE1q+usxEhLH0cx8o9nsomlFT843lhVMxhkI4tLqhisFx8PL/RKED8gaW8uk4Js87LaDuw3m&#10;2l75g/p9qESCsM9RQR1Cl0vpy5oM+rHtiJN3ts5gSNJVUju8Jrhp5TTL5tJgw2mhxo6KmsrL/sso&#10;cKtYlFiE51V1++Tba+xP7w9npUbD+LQGESiG//Bf+00rWMwe4f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86FjEAAAA3AAAAA8AAAAAAAAAAAAAAAAAmAIAAGRycy9k&#10;b3ducmV2LnhtbFBLBQYAAAAABAAEAPUAAACJAwAAAAA=&#10;" path="m3,l,3,3,5r2,l3,xm47,215r3,l52,212r3,-2l52,210r-5,l47,215xe" fillcolor="#e36121" stroked="f">
                  <v:path arrowok="t" o:connecttype="custom" o:connectlocs="3,0;0,3;3,5;5,5;3,0;47,215;50,215;52,212;55,210;52,210;47,210;47,215" o:connectangles="0,0,0,0,0,0,0,0,0,0,0,0"/>
                  <o:lock v:ext="edit" verticies="t"/>
                </v:shape>
                <v:shape id="Freeform 7827" o:spid="_x0000_s1762" style="position:absolute;left:6638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86McA&#10;AADcAAAADwAAAGRycy9kb3ducmV2LnhtbESPT2sCMRTE7wW/Q3hCL6LZWtGyGqUIpe3Bvy30+tg8&#10;dxc3L3GTuqufvhGEHoeZ+Q0zW7SmEmeqfWlZwdMgAUGcWV1yruD7663/AsIHZI2VZVJwIQ+Leedh&#10;hqm2De/ovA+5iBD2KSooQnCplD4ryKAfWEccvYOtDYYo61zqGpsIN5UcJslYGiw5LhToaFlQdtz/&#10;GgXV++pz26xH7vKzPMjTsHd1m9NVqcdu+zoFEagN/+F7+0MrmDyP4XYmH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aPOjHAAAA3AAAAA8AAAAAAAAAAAAAAAAAmAIAAGRy&#10;cy9kb3ducmV2LnhtbFBLBQYAAAAABAAEAPUAAACMAwAAAAA=&#10;" path="m,l,,2,5r,l5,5,,xm44,209r3,l49,209r3,-2l52,204r-3,l47,204r-3,5xe" fillcolor="#e36421" stroked="f">
                  <v:path arrowok="t" o:connecttype="custom" o:connectlocs="0,0;0,0;2,5;2,5;5,5;0,0;44,209;47,209;49,209;52,207;52,204;49,204;47,204;44,209" o:connectangles="0,0,0,0,0,0,0,0,0,0,0,0,0,0"/>
                  <o:lock v:ext="edit" verticies="t"/>
                </v:shape>
                <v:shape id="Freeform 7828" o:spid="_x0000_s1763" style="position:absolute;left:6638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9TUsYA&#10;AADcAAAADwAAAGRycy9kb3ducmV2LnhtbESPQWvCQBSE74L/YXlCL1I3VtCSukqpBDwoYtLi9ZF9&#10;TdJm34bdNab/visUehxm5htmvR1MK3pyvrGsYD5LQBCXVjdcKXgvssdnED4ga2wtk4If8rDdjEdr&#10;TLW98Zn6PFQiQtinqKAOoUul9GVNBv3MdsTR+7TOYIjSVVI7vEW4aeVTkiylwYbjQo0dvdVUfudX&#10;oyDJDkW4HHaFm/aXr+PpnOX94kOph8nw+gIi0BD+w3/tvVawWqzgfiYe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9TUsYAAADcAAAADwAAAAAAAAAAAAAAAACYAgAAZHJz&#10;L2Rvd25yZXYueG1sUEsFBgAAAAAEAAQA9QAAAIsDAAAAAA==&#10;" path="m2,l,,2,5r3,l5,5,2,xm44,205r5,l52,205r2,-3l54,200r-2,l47,200r-3,5xe" fillcolor="#e46821" stroked="f">
                  <v:path arrowok="t" o:connecttype="custom" o:connectlocs="2,0;0,0;2,5;5,5;5,5;2,0;44,205;49,205;52,205;54,202;54,200;52,200;47,200;44,205" o:connectangles="0,0,0,0,0,0,0,0,0,0,0,0,0,0"/>
                  <o:lock v:ext="edit" verticies="t"/>
                </v:shape>
                <v:shape id="Freeform 7829" o:spid="_x0000_s1764" style="position:absolute;left:6640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CW8IA&#10;AADcAAAADwAAAGRycy9kb3ducmV2LnhtbERPXWvCMBR9H/gfwhX2pqkbTOkaZToGMibSat8vzbXp&#10;1tyUJrP135uHwR4P5zvbjLYVV+p941jBYp6AIK6cbrhWcD59zFYgfEDW2DomBTfysFlPHjJMtRs4&#10;p2sRahFD2KeowITQpVL6ypBFP3cdceQurrcYIuxrqXscYrht5VOSvEiLDccGgx3tDFU/xa9VwLvl&#10;ZXssv/aH5vxe5EP56b8NKvU4Hd9eQQQaw7/4z73XCpbPcW0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4JbwgAAANwAAAAPAAAAAAAAAAAAAAAAAJgCAABkcnMvZG93&#10;bnJldi54bWxQSwUGAAAAAAQABAD1AAAAhwMAAAAA&#10;" path="m3,l,,,,3,5r,l5,5,3,xm45,199r2,l50,199r5,-2l57,194r-7,l45,194r,5xe" fillcolor="#e46b21" stroked="f">
                  <v:path arrowok="t" o:connecttype="custom" o:connectlocs="3,0;0,0;0,0;3,5;3,5;5,5;3,0;45,199;47,199;50,199;55,197;57,194;50,194;45,194;45,199" o:connectangles="0,0,0,0,0,0,0,0,0,0,0,0,0,0,0"/>
                  <o:lock v:ext="edit" verticies="t"/>
                </v:shape>
                <v:shape id="Freeform 7830" o:spid="_x0000_s1765" style="position:absolute;left:6640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VrRMYA&#10;AADcAAAADwAAAGRycy9kb3ducmV2LnhtbESPW2vCQBSE34X+h+UUfNONF7ykriItLb6JUfH1mD1N&#10;gtmzMbvG2F/fFQp9HGbmG2axak0pGqpdYVnBoB+BIE6tLjhTcNh/9mYgnEfWWFomBQ9ysFq+dBYY&#10;a3vnHTWJz0SAsItRQe59FUvp0pwMur6tiIP3bWuDPsg6k7rGe4CbUg6jaCINFhwWcqzoPaf0ktyM&#10;gi0255+P88401+M0uW6+xrdTYZXqvrbrNxCeWv8f/mtvtILpaA7P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VrRMYAAADcAAAADwAAAAAAAAAAAAAAAACYAgAAZHJz&#10;L2Rvd25yZXYueG1sUEsFBgAAAAAEAAQA9QAAAIsDAAAAAA==&#10;" path="m3,r,l,,3,5r2,l8,3,3,xm45,195r5,l52,195r5,-3l60,187r-8,3l45,190r,5xe" fillcolor="#e56e21" stroked="f">
                  <v:path arrowok="t" o:connecttype="custom" o:connectlocs="3,0;3,0;0,0;3,5;5,5;8,3;3,0;45,195;50,195;52,195;57,192;60,187;52,190;45,190;45,195" o:connectangles="0,0,0,0,0,0,0,0,0,0,0,0,0,0,0"/>
                  <o:lock v:ext="edit" verticies="t"/>
                </v:shape>
                <v:shape id="Freeform 7831" o:spid="_x0000_s1766" style="position:absolute;left:6643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JocEA&#10;AADcAAAADwAAAGRycy9kb3ducmV2LnhtbERPTYvCMBC9L+x/CLPgbU0VcaUaRUSl9CJbhb3ONmNb&#10;bCa1ibX+e3MQPD7e92LVm1p01LrKsoLRMAJBnFtdcaHgdNx9z0A4j6yxtkwKHuRgtfz8WGCs7Z1/&#10;qct8IUIIuxgVlN43sZQuL8mgG9qGOHBn2xr0AbaF1C3eQ7ip5TiKptJgxaGhxIY2JeWX7GYUdFmy&#10;Pcrr5JGc0sP+z+zT879MlRp89es5CE+9f4tf7kQr+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bSaHBAAAA3AAAAA8AAAAAAAAAAAAAAAAAmAIAAGRycy9kb3du&#10;cmV2LnhtbFBLBQYAAAAABAAEAPUAAACGAwAAAAA=&#10;" path="m2,l,,,,2,5,2,2r3,l2,xm42,189r5,l54,189r3,-5l59,182r-10,2l42,184r,5xe" fillcolor="#e57121" stroked="f">
                  <v:path arrowok="t" o:connecttype="custom" o:connectlocs="2,0;0,0;0,0;2,5;2,2;5,2;2,0;42,189;47,189;54,189;57,184;59,182;49,184;42,184;42,189" o:connectangles="0,0,0,0,0,0,0,0,0,0,0,0,0,0,0"/>
                  <o:lock v:ext="edit" verticies="t"/>
                </v:shape>
                <v:shape id="Freeform 7832" o:spid="_x0000_s1767" style="position:absolute;left:6643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U7sQA&#10;AADcAAAADwAAAGRycy9kb3ducmV2LnhtbESPUWvCMBSF3wf7D+EO9jbTlqqjGmUUBgMfRN0PuDTX&#10;tqy5CUlWu/16Iwg+Hs453+Gst5MZxEg+9JYV5LMMBHFjdc+tgu/T59s7iBCRNQ6WScEfBdhunp/W&#10;WGl74QONx9iKBOFQoYIuRldJGZqODIaZdcTJO1tvMCbpW6k9XhLcDLLIsoU02HNa6NBR3VHzc/w1&#10;Curdwu9LN/fulI/8vyyLketCqdeX6WMFItIUH+F7+0srWJY53M6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7FO7EAAAA3AAAAA8AAAAAAAAAAAAAAAAAmAIAAGRycy9k&#10;b3ducmV2LnhtbFBLBQYAAAAABAAEAPUAAACJAwAAAAA=&#10;" path="m5,l2,2,,2,2,7,5,5r2,l5,xm42,187r7,l57,184r2,-2l62,179r-10,3l42,182r,2l42,187xe" fillcolor="#e57422" stroked="f">
                  <v:path arrowok="t" o:connecttype="custom" o:connectlocs="5,0;2,2;0,2;2,7;5,5;7,5;5,0;42,187;49,187;57,184;59,182;62,179;52,182;42,182;42,184;42,187" o:connectangles="0,0,0,0,0,0,0,0,0,0,0,0,0,0,0,0"/>
                  <o:lock v:ext="edit" verticies="t"/>
                </v:shape>
                <v:shape id="Freeform 7833" o:spid="_x0000_s1768" style="position:absolute;left:664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EZD8MA&#10;AADcAAAADwAAAGRycy9kb3ducmV2LnhtbESPT4vCMBTE7wt+h/AEb2tq8R/VKCK7oKfF6t7fNs+m&#10;2LyUJmr99mZB8DjMzG+Y5bqztbhR6yvHCkbDBARx4XTFpYLT8ftzDsIHZI21Y1LwIA/rVe9jiZl2&#10;dz7QLQ+liBD2GSowITSZlL4wZNEPXUMcvbNrLYYo21LqFu8RbmuZJslUWqw4LhhsaGuouORXq2D3&#10;k/7u/76KyTUhHp/nk0M+mhqlBv1uswARqAvv8Ku90wpm4xT+z8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EZD8MAAADcAAAADwAAAAAAAAAAAAAAAACYAgAAZHJzL2Rv&#10;d25yZXYueG1sUEsFBgAAAAAEAAQA9QAAAIgDAAAAAA==&#10;" path="m3,l,,,3,3,5r2,l8,5,3,xm40,182r7,l57,180r3,-3l62,172r-10,5l40,177r,5xe" fillcolor="#e67824" stroked="f">
                  <v:path arrowok="t" o:connecttype="custom" o:connectlocs="3,0;0,0;0,3;3,5;5,5;8,5;3,0;40,182;47,182;57,180;60,177;62,172;52,177;40,177;40,182" o:connectangles="0,0,0,0,0,0,0,0,0,0,0,0,0,0,0"/>
                  <o:lock v:ext="edit" verticies="t"/>
                </v:shape>
                <v:shape id="Freeform 7834" o:spid="_x0000_s1769" style="position:absolute;left:6645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ZccUA&#10;AADcAAAADwAAAGRycy9kb3ducmV2LnhtbESPQWsCMRSE7wX/Q3iCt5qopZatUbRV2F4EV2mvj81z&#10;s7h5WTZRt/++KRR6HGbmG2ax6l0jbtSF2rOGyViBIC69qbnScDruHl9AhIhssPFMGr4pwGo5eFhg&#10;ZvydD3QrYiUShEOGGmyMbSZlKC05DGPfEifv7DuHMcmukqbDe4K7Rk6VepYOa04LFlt6s1ReiqvT&#10;MMvbfTFxGzvP7XbzqT6+3k+KtR4N+/UriEh9/A//tXOjYf40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JlxxQAAANwAAAAPAAAAAAAAAAAAAAAAAJgCAABkcnMv&#10;ZG93bnJldi54bWxQSwUGAAAAAAQABAD1AAAAigMAAAAA&#10;" path="m5,l3,,,2,3,5r2,l8,5,5,xm40,177r10,l60,174r2,-5l65,167r-13,2l40,172r,2l40,177xe" fillcolor="#e67a24" stroked="f">
                  <v:path arrowok="t" o:connecttype="custom" o:connectlocs="5,0;3,0;0,2;3,5;5,5;8,5;5,0;40,177;50,177;60,174;62,169;65,167;52,169;40,172;40,174;40,177" o:connectangles="0,0,0,0,0,0,0,0,0,0,0,0,0,0,0,0"/>
                  <o:lock v:ext="edit" verticies="t"/>
                </v:shape>
                <v:shape id="Freeform 7835" o:spid="_x0000_s1770" style="position:absolute;left:6648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G1MMA&#10;AADcAAAADwAAAGRycy9kb3ducmV2LnhtbESPT2vCQBTE74LfYXmF3nRTG/8QXUUKhXoqRr0/ss9s&#10;MPs2ZrdJ/PZuodDjMDO/YTa7wdaio9ZXjhW8TRMQxIXTFZcKzqfPyQqED8gaa8ek4EEedtvxaIOZ&#10;dj0fqctDKSKEfYYKTAhNJqUvDFn0U9cQR+/qWoshyraUusU+wm0tZ0mykBYrjgsGG/owVNzyH6vg&#10;8O36+/tjOTfptSFfnrtL6qVSry/Dfg0i0BD+w3/tL61gmabweyY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HG1MMAAADcAAAADwAAAAAAAAAAAAAAAACYAgAAZHJzL2Rv&#10;d25yZXYueG1sUEsFBgAAAAAEAAQA9QAAAIgDAAAAAA==&#10;" path="m5,l2,,,,2,5r3,l7,5,5,xm37,172r12,l59,167r3,-2l64,160r-12,5l37,167r,3l37,172xe" fillcolor="#e77d25" stroked="f">
                  <v:path arrowok="t" o:connecttype="custom" o:connectlocs="5,0;2,0;0,0;2,5;5,5;7,5;5,0;37,172;49,172;59,167;62,165;64,160;52,165;37,167;37,170;37,172" o:connectangles="0,0,0,0,0,0,0,0,0,0,0,0,0,0,0,0"/>
                  <o:lock v:ext="edit" verticies="t"/>
                </v:shape>
                <v:shape id="Freeform 7836" o:spid="_x0000_s1771" style="position:absolute;left:6648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TWMcA&#10;AADcAAAADwAAAGRycy9kb3ducmV2LnhtbESP3WrCQBSE7wu+w3IK3pmNxZ+SuopVQoQGoanQ20P2&#10;NAnNng3ZVWOfvlsQejnMzDfMajOYVlyod41lBdMoBkFcWt1wpeD0kU6eQTiPrLG1TApu5GCzHj2s&#10;MNH2yu90KXwlAoRdggpq77tESlfWZNBFtiMO3pftDfog+0rqHq8Bblr5FMcLabDhsFBjR7uayu/i&#10;bBSYn7fXQ9ZNT59Zum/S4+DKfJYrNX4cti8gPA3+P3xvH7SC5WwO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cU1jHAAAA3AAAAA8AAAAAAAAAAAAAAAAAmAIAAGRy&#10;cy9kb3ducmV2LnhtbFBLBQYAAAAABAAEAPUAAACMAwAAAAA=&#10;" path="m5,l2,,,,2,2r,3l5,5,9,2,5,xm37,167r12,-3l62,162r2,-5l64,154r-12,5l37,162r,2l37,167xe" fillcolor="#e78026" stroked="f">
                  <v:path arrowok="t" o:connecttype="custom" o:connectlocs="5,0;2,0;0,0;2,2;2,5;5,5;9,2;5,0;37,167;49,164;62,162;64,157;64,154;52,159;37,162;37,164;37,167" o:connectangles="0,0,0,0,0,0,0,0,0,0,0,0,0,0,0,0,0"/>
                  <o:lock v:ext="edit" verticies="t"/>
                </v:shape>
                <v:shape id="Freeform 7837" o:spid="_x0000_s1772" style="position:absolute;left:6650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m0sUA&#10;AADcAAAADwAAAGRycy9kb3ducmV2LnhtbESP0WoCMRRE3wv9h3ALfdNsbVFZjaItgvZFXP2A6+a6&#10;WZrcbDepu/17UxD6OMzMGWa+7J0VV2pD7VnByzADQVx6XXOl4HTcDKYgQkTWaD2Tgl8KsFw8Pswx&#10;177jA12LWIkE4ZCjAhNjk0sZSkMOw9A3xMm7+NZhTLKtpG6xS3Bn5SjLxtJhzWnBYEPvhsqv4scp&#10;WHVbU1zizn5+nDf7b3swx9dyrdTzU7+agYjUx//wvb3VCiZvY/g7k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8ibSxQAAANwAAAAPAAAAAAAAAAAAAAAAAJgCAABkcnMv&#10;ZG93bnJldi54bWxQSwUGAAAAAAQABAD1AAAAigMAAAAA&#10;" path="m5,l3,,,,3,5r2,l7,3,5,xm35,162r15,-2l62,155r,-3l65,147r-13,8l37,157r-2,3l35,162xe" fillcolor="#e88327" stroked="f">
                  <v:path arrowok="t" o:connecttype="custom" o:connectlocs="5,0;3,0;0,0;3,5;5,5;7,3;5,0;35,162;50,160;62,155;62,152;65,147;52,155;37,157;35,160;35,162" o:connectangles="0,0,0,0,0,0,0,0,0,0,0,0,0,0,0,0"/>
                  <o:lock v:ext="edit" verticies="t"/>
                </v:shape>
                <v:shape id="Freeform 7838" o:spid="_x0000_s1773" style="position:absolute;left:6650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lT8MA&#10;AADcAAAADwAAAGRycy9kb3ducmV2LnhtbESPUWvCMBSF3wf+h3CFvc1UGeuoTUXF4YZPq/6AS3NN&#10;i81NSTKt+/XLYLDHwznnO5xyNdpeXMmHzrGC+SwDQdw43bFRcDq+Pb2CCBFZY++YFNwpwKqaPJRY&#10;aHfjT7rW0YgE4VCggjbGoZAyNC1ZDDM3ECfv7LzFmKQ3Unu8Jbjt5SLLXqTFjtNCiwNtW2ou9ZdV&#10;4Dff0ZuLyc0u28vDgU8fmnZKPU7H9RJEpDH+h//a71pB/pzD75l0BGT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clT8MAAADcAAAADwAAAAAAAAAAAAAAAACYAgAAZHJzL2Rv&#10;d25yZXYueG1sUEsFBgAAAAAEAAQA9QAAAIgDAAAAAA==&#10;" path="m7,l3,3,,3,3,8,5,5r5,l7,xm35,160r15,-3l62,152r3,-5l67,142,52,152r-15,3l37,157r-2,3xe" fillcolor="#e88728" stroked="f">
                  <v:path arrowok="t" o:connecttype="custom" o:connectlocs="7,0;3,3;0,3;3,8;5,5;10,5;7,0;35,160;50,157;62,152;65,147;67,142;52,152;37,155;37,157;35,160" o:connectangles="0,0,0,0,0,0,0,0,0,0,0,0,0,0,0,0"/>
                  <o:lock v:ext="edit" verticies="t"/>
                </v:shape>
                <v:shape id="Freeform 7839" o:spid="_x0000_s1774" style="position:absolute;left:6653;top:559;width:64;height:154;visibility:visible;mso-wrap-style:square;v-text-anchor:top" coordsize="64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jscIA&#10;AADcAAAADwAAAGRycy9kb3ducmV2LnhtbERPz2vCMBS+D/wfwhN2GZpubCrVKOvGcNdWe+jt0Tyb&#10;YvNSmlS7/345DHb8+H7vDpPtxI0G3zpW8LxMQBDXTrfcKDifvhYbED4ga+wck4If8nDYzx52mGp3&#10;55xuRWhEDGGfogITQp9K6WtDFv3S9cSRu7jBYohwaKQe8B7DbSdfkmQlLbYcGwz29GGovhajVVAe&#10;T8fP9s1UdbmWWV6N5qnBTKnH+fS+BRFoCv/iP/e3VrB+jWvj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4KOxwgAAANwAAAAPAAAAAAAAAAAAAAAAAJgCAABkcnMvZG93&#10;bnJldi54bWxQSwUGAAAAAAQABAD1AAAAhwMAAAAA&#10;" path="m4,l2,2,,2,,7,4,5r5,l4,xm34,154r15,-2l62,144r2,-2l64,137r,l49,144r-15,5l34,152r,2xe" fillcolor="#e98a29" stroked="f">
                  <v:path arrowok="t" o:connecttype="custom" o:connectlocs="4,0;2,2;0,2;0,7;4,5;9,5;4,0;34,154;49,152;62,144;64,142;64,137;64,137;49,144;34,149;34,152;34,154" o:connectangles="0,0,0,0,0,0,0,0,0,0,0,0,0,0,0,0,0"/>
                  <o:lock v:ext="edit" verticies="t"/>
                </v:shape>
                <v:shape id="Freeform 7840" o:spid="_x0000_s1775" style="position:absolute;left:6653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O/CsYA&#10;AADcAAAADwAAAGRycy9kb3ducmV2LnhtbESPQUvDQBSE70L/w/IKXsRulFht7LaItpiriVCPj+xr&#10;Nph9G7Nrk/77bqHQ4zAz3zDL9WhbcaDeN44VPMwSEMSV0w3XCr7L7f0LCB+QNbaOScGRPKxXk5sl&#10;ZtoN/EWHItQiQthnqMCE0GVS+sqQRT9zHXH09q63GKLsa6l7HCLctvIxSebSYsNxwWBH74aq3+Lf&#10;KvjcyOHpI81NW+Tlz+Zvvruz6U6p2+n49goi0Biu4Us71wqe0wWcz8QjIF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O/CsYAAADcAAAADwAAAAAAAAAAAAAAAACYAgAAZHJz&#10;L2Rvd25yZXYueG1sUEsFBgAAAAAEAAQA9QAAAIsDAAAAAA==&#10;" path="m7,l2,,,3,2,8,7,5r2,l9,3,7,xm34,150r15,-3l64,137r,l64,135r,l64,132r-15,8l34,145r,2l34,150xe" fillcolor="#ea8d2a" stroked="f">
                  <v:path arrowok="t" o:connecttype="custom" o:connectlocs="7,0;2,0;0,3;2,8;7,5;9,5;9,3;7,0;34,150;49,147;64,137;64,137;64,135;64,135;64,132;49,140;34,145;34,147;34,150" o:connectangles="0,0,0,0,0,0,0,0,0,0,0,0,0,0,0,0,0,0,0"/>
                  <o:lock v:ext="edit" verticies="t"/>
                </v:shape>
                <v:shape id="Freeform 7841" o:spid="_x0000_s1776" style="position:absolute;left:6653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KQMIA&#10;AADcAAAADwAAAGRycy9kb3ducmV2LnhtbERPTYvCMBC9C/6HMIKXZU1V1LUaRQuih92D7uJ5aMa2&#10;2kxKE7X6681hwePjfc+XjSnFjWpXWFbQ70UgiFOrC84U/P1uPr9AOI+ssbRMCh7kYLlot+YYa3vn&#10;Pd0OPhMhhF2MCnLvq1hKl+Zk0PVsRRy4k60N+gDrTOoa7yHclHIQRWNpsODQkGNFSU7p5XA1Cory&#10;mXyfZYI/05U7TtYfQz6lW6W6nWY1A+Gp8W/xv3unFUxGYX44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wpAwgAAANwAAAAPAAAAAAAAAAAAAAAAAJgCAABkcnMvZG93&#10;bnJldi54bWxQSwUGAAAAAAQABAD1AAAAhwMAAAAA&#10;" path="m9,l4,,,2,2,5r,2l7,5r5,l9,2,9,xm34,144r15,-5l64,132r,-3l64,127r-15,7l34,139r,3l34,144xe" fillcolor="#ea902b" stroked="f">
                  <v:path arrowok="t" o:connecttype="custom" o:connectlocs="9,0;4,0;0,2;2,5;2,7;7,5;12,5;9,2;9,0;34,144;49,139;64,132;64,129;64,127;49,134;34,139;34,142;34,144" o:connectangles="0,0,0,0,0,0,0,0,0,0,0,0,0,0,0,0,0,0"/>
                  <o:lock v:ext="edit" verticies="t"/>
                </v:shape>
                <v:shape id="Freeform 7842" o:spid="_x0000_s1777" style="position:absolute;left:665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d7xcUA&#10;AADcAAAADwAAAGRycy9kb3ducmV2LnhtbESPQWsCMRSE74X+h/AKvdXsCq2yGqUULN5KrYt6e26e&#10;u4ublzVJNf33Rih4HGbmG2Y6j6YTZ3K+tawgH2QgiCurW64VrH8WL2MQPiBr7CyTgj/yMJ89Pkyx&#10;0PbC33RehVokCPsCFTQh9IWUvmrIoB/Ynjh5B+sMhiRdLbXDS4KbTg6z7E0abDktNNjTR0PVcfVr&#10;FLjROj8Nt5vFLsbTcvv1WZp9LJV6forvExCBYriH/9tLrWD0msPtTDo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3vFxQAAANwAAAAPAAAAAAAAAAAAAAAAAJgCAABkcnMv&#10;ZG93bnJldi54bWxQSwUGAAAAAAQABAD1AAAAigMAAAAA&#10;" path="m7,l5,,,3,,5r2,l7,5r5,l7,xm32,140r15,-5l62,127r,-2l62,122r-15,8l32,135r,2l32,140xe" fillcolor="#eb932b" stroked="f">
                  <v:path arrowok="t" o:connecttype="custom" o:connectlocs="7,0;5,0;0,3;0,5;2,5;7,5;12,5;7,0;32,140;47,135;62,127;62,125;62,122;47,130;32,135;32,137;32,140" o:connectangles="0,0,0,0,0,0,0,0,0,0,0,0,0,0,0,0,0"/>
                  <o:lock v:ext="edit" verticies="t"/>
                </v:shape>
                <v:shape id="Freeform 7843" o:spid="_x0000_s1778" style="position:absolute;left:665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8ufMIA&#10;AADcAAAADwAAAGRycy9kb3ducmV2LnhtbESPS6vCMBSE94L/IRzBnU0t+KAa5XLhgivBB7g9NMe2&#10;tDnpbWKt/nojCC6HmfmGWW97U4uOWldaVjCNYhDEmdUl5wrOp7/JEoTzyBpry6TgQQ62m+Fgjam2&#10;dz5Qd/S5CBB2KSoovG9SKV1WkEEX2YY4eFfbGvRBtrnULd4D3NQyieO5NFhyWCiwod+Csup4M4FS&#10;dfvb9amTSv5f/C4+uHk1zZQaj/qfFQhPvf+GP+2dVrCYJfA+E4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y58wgAAANwAAAAPAAAAAAAAAAAAAAAAAJgCAABkcnMvZG93&#10;bnJldi54bWxQSwUGAAAAAAQABAD1AAAAhwMAAAAA&#10;" path="m10,l5,,,2r2,l2,5r5,l12,5r,-3l10,xm32,134r15,-5l62,122r,-3l62,114,47,124r-15,5l32,132r,2xe" fillcolor="#eb962a" stroked="f">
                  <v:path arrowok="t" o:connecttype="custom" o:connectlocs="10,0;5,0;0,2;2,2;2,5;7,5;12,5;12,2;10,0;32,134;47,129;62,122;62,119;62,114;47,124;32,129;32,132;32,134" o:connectangles="0,0,0,0,0,0,0,0,0,0,0,0,0,0,0,0,0,0"/>
                  <o:lock v:ext="edit" verticies="t"/>
                </v:shape>
                <v:shape id="Freeform 7844" o:spid="_x0000_s1779" style="position:absolute;left:6657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IEsUA&#10;AADcAAAADwAAAGRycy9kb3ducmV2LnhtbESPQWvCQBSE7wX/w/IEb3XTFNuQugYRAnoRTT14fGRf&#10;k9Ts25DdmvjvXUHocZiZb5hlNppWXKl3jWUFb/MIBHFpdcOVgtN3/pqAcB5ZY2uZFNzIQbaavCwx&#10;1XbgI10LX4kAYZeigtr7LpXSlTUZdHPbEQfvx/YGfZB9JXWPQ4CbVsZR9CENNhwWauxoU1N5Kf6M&#10;guK3OctDvruNR7aXZL/dyThZKDWbjusvEJ5G/x9+trdawefiHR5nw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QgSxQAAANwAAAAPAAAAAAAAAAAAAAAAAJgCAABkcnMv&#10;ZG93bnJldi54bWxQSwUGAAAAAAQABAD1AAAAigMAAAAA&#10;" path="m10,l5,,,,,3,3,5r5,l13,5,10,3,10,xm30,130r15,-5l60,117r,-5l60,110,45,120r-15,5l30,127r,3xe" fillcolor="#ec9a2a" stroked="f">
                  <v:path arrowok="t" o:connecttype="custom" o:connectlocs="10,0;5,0;0,0;0,3;3,5;8,5;13,5;10,3;10,0;30,130;45,125;60,117;60,112;60,110;45,120;30,125;30,127;30,130" o:connectangles="0,0,0,0,0,0,0,0,0,0,0,0,0,0,0,0,0,0"/>
                  <o:lock v:ext="edit" verticies="t"/>
                </v:shape>
                <v:shape id="Freeform 7845" o:spid="_x0000_s1780" style="position:absolute;left:6657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/Zh8UA&#10;AADcAAAADwAAAGRycy9kb3ducmV2LnhtbESPzWoCQRCE7wHfYWjBS9DZSBJldZQgRswhB38eoNlp&#10;dxZ3etadVjdvnxECORZV9RU1X3a+VjdqYxXYwMsoA0VcBFtxaeB4+BxOQUVBtlgHJgM/FGG56D3N&#10;Mbfhzju67aVUCcIxRwNOpMm1joUjj3EUGuLknULrUZJsS21bvCe4r/U4y961x4rTgsOGVo6K8/7q&#10;DWxOrvFf7vkiuyDH9UZPv8O4MGbQ7z5moIQ6+Q//tbfWwOTtFR5n0hH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39mHxQAAANwAAAAPAAAAAAAAAAAAAAAAAJgCAABkcnMv&#10;ZG93bnJldi54bWxQSwUGAAAAAAQABAD1AAAAigMAAAAA&#10;" path="m10,l5,,,,3,2r,3l8,5r7,l13,2,10,xm30,124r15,-5l60,109r,-2l58,104,45,114r-15,5l30,122r,2xe" fillcolor="#ec9d28" stroked="f">
                  <v:path arrowok="t" o:connecttype="custom" o:connectlocs="10,0;5,0;0,0;3,2;3,5;8,5;15,5;13,2;10,0;30,124;45,119;60,109;60,107;58,104;45,114;30,119;30,122;30,124" o:connectangles="0,0,0,0,0,0,0,0,0,0,0,0,0,0,0,0,0,0"/>
                  <o:lock v:ext="edit" verticies="t"/>
                </v:shape>
                <v:shape id="Freeform 7846" o:spid="_x0000_s1781" style="position:absolute;left:6660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eXcYA&#10;AADcAAAADwAAAGRycy9kb3ducmV2LnhtbESPX0vDQBDE3wt+h2OFvhS7sVL/xF5LKS220Ber9HnJ&#10;rUkwtxfvrkn89p4g+DjMzG+YxWqwjerYh9qJhttpBoqlcKaWUsP72+7mEVSIJIYaJ6zhmwOsllej&#10;BeXG9fLK3SmWKkEk5KShirHNEUNRsaUwdS1L8j6ctxST9CUaT32C2wZnWXaPlmpJCxW1vKm4+Dxd&#10;rIZ+8mKezsft3aH7Ejy2OPFnvGg9vh7Wz6AiD/E//NfeGw0P8zn8nklHA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reXcYAAADcAAAADwAAAAAAAAAAAAAAAACYAgAAZHJz&#10;L2Rvd25yZXYueG1sUEsFBgAAAAAEAAQA9QAAAIsDAAAAAA==&#10;" path="m10,l5,,,,,3,2,5r5,l12,3r,l10,xm27,120r15,-5l57,105r-2,-3l55,100,42,110r-15,5l27,117r,3xe" fillcolor="#eda025" stroked="f">
                  <v:path arrowok="t" o:connecttype="custom" o:connectlocs="10,0;5,0;0,0;0,3;2,5;7,5;12,3;12,3;10,0;27,120;42,115;57,105;55,102;55,100;42,110;27,115;27,117;27,120" o:connectangles="0,0,0,0,0,0,0,0,0,0,0,0,0,0,0,0,0,0"/>
                  <o:lock v:ext="edit" verticies="t"/>
                </v:shape>
                <v:shape id="Freeform 7847" o:spid="_x0000_s1782" style="position:absolute;left:6660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mQcUA&#10;AADcAAAADwAAAGRycy9kb3ducmV2LnhtbESP3WoCMRSE7wXfIRzBu5ptaVW2RhFFa0HBnz7AYXO6&#10;WXZzsiRRt2/fFApeDjPzDTNbdLYRN/KhcqzgeZSBIC6crrhU8HXZPE1BhIissXFMCn4owGLe780w&#10;1+7OJ7qdYykShEOOCkyMbS5lKAxZDCPXEifv23mLMUlfSu3xnuC2kS9ZNpYWK04LBltaGSrq89Uq&#10;oIvfHut6sllvD/tPXdrdx9q8KjUcdMt3EJG6+Aj/t3daweRtDH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OZBxQAAANwAAAAPAAAAAAAAAAAAAAAAAJgCAABkcnMv&#10;ZG93bnJldi54bWxQSwUGAAAAAAQABAD1AAAAigMAAAAA&#10;" path="m12,l5,,,,2,2r,3l7,5,15,2r,l12,r,xm27,114r15,-5l55,99r,-2l55,94,42,104r-15,5l27,112r,2xe" fillcolor="#eda322" stroked="f">
                  <v:path arrowok="t" o:connecttype="custom" o:connectlocs="12,0;5,0;0,0;2,2;2,5;7,5;15,2;15,2;12,0;12,0;27,114;42,109;55,99;55,97;55,94;42,104;27,109;27,112;27,114" o:connectangles="0,0,0,0,0,0,0,0,0,0,0,0,0,0,0,0,0,0,0"/>
                  <o:lock v:ext="edit" verticies="t"/>
                </v:shape>
                <v:shape id="Freeform 7848" o:spid="_x0000_s1783" style="position:absolute;left:6662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sGMQA&#10;AADcAAAADwAAAGRycy9kb3ducmV2LnhtbESPQUsDMRSE74L/ITzBm81qqWvXpkWKxepBsC09PzbP&#10;JLh5WZK43f57Iwgeh5n5hlmsRt+JgWJygRXcTioQxG3Qjo2Cw35z8wAiZWSNXWBScKYEq+XlxQIb&#10;HU78QcMuG1EgnBpUYHPuGylTa8ljmoSeuHifIXrMRUYjdcRTgftO3lXVvfTouCxY7Gltqf3afXsF&#10;ydmXuK2m5vl9OryZ43rj5q+dUtdX49MjiExj/g//tbdaQT2r4fdMOQ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cbBjEAAAA3AAAAA8AAAAAAAAAAAAAAAAAmAIAAGRycy9k&#10;b3ducmV2LnhtbFBLBQYAAAAABAAEAPUAAACJAwAAAAA=&#10;" path="m10,l5,2,,2,,5,,7r8,l13,5r,l15,5,13,2,10,xm25,112r15,-5l53,97r,-3l53,92,40,102r-15,5l25,109r,3xe" fillcolor="#eea61e" stroked="f">
                  <v:path arrowok="t" o:connecttype="custom" o:connectlocs="10,0;5,2;0,2;0,5;0,7;8,7;13,5;13,5;15,5;13,2;10,0;25,112;40,107;53,97;53,94;53,92;40,102;25,107;25,109;25,112" o:connectangles="0,0,0,0,0,0,0,0,0,0,0,0,0,0,0,0,0,0,0,0"/>
                  <o:lock v:ext="edit" verticies="t"/>
                </v:shape>
                <v:shape id="Freeform 7849" o:spid="_x0000_s1784" style="position:absolute;left:6662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8OhMMA&#10;AADcAAAADwAAAGRycy9kb3ducmV2LnhtbERPu2rDMBTdA/0HcQtdQiO3kAduZGMakpRsTrt0u1i3&#10;sql15Vpy7Px9NBQyHs57m0+2FRfqfeNYwcsiAUFcOd2wUfD1uX/egPABWWPrmBRcyUOePcy2mGo3&#10;ckmXczAihrBPUUEdQpdK6auaLPqF64gj9+N6iyHC3kjd4xjDbStfk2QlLTYcG2rs6L2m6vc8WAWH&#10;Yv49jPKI7m+3OZxMNy9KMyj19DgVbyACTeEu/nd/aAXrZVwbz8Qj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8OhMMAAADcAAAADwAAAAAAAAAAAAAAAACYAgAAZHJzL2Rv&#10;d25yZXYueG1sUEsFBgAAAAAEAAQA9QAAAIgDAAAAAA==&#10;" path="m13,r,l5,3,,3,,5,3,8r5,l13,5r2,l15,5r,-2l13,xm25,107r15,-5l53,92r,-2l50,85r-5,7l40,97r-7,3l25,102r,3l25,107xe" fillcolor="#efab15" stroked="f">
                  <v:path arrowok="t" o:connecttype="custom" o:connectlocs="13,0;13,0;5,3;0,3;0,5;3,8;8,8;13,5;15,5;15,5;15,3;13,0;25,107;40,102;53,92;53,90;50,85;45,92;40,97;33,100;25,102;25,105;25,107" o:connectangles="0,0,0,0,0,0,0,0,0,0,0,0,0,0,0,0,0,0,0,0,0,0,0"/>
                  <o:lock v:ext="edit" verticies="t"/>
                </v:shape>
                <v:shape id="Freeform 7850" o:spid="_x0000_s1785" style="position:absolute;left:6662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/K9cUA&#10;AADcAAAADwAAAGRycy9kb3ducmV2LnhtbESPT2uDQBTE74F+h+UVekvWFlKrySaIUFvwlD/Q64v7&#10;ohL3rbhbtd++WyjkOMzMb5jtfjadGGlwrWUFz6sIBHFldcu1gvPpffkGwnlkjZ1lUvBDDva7h8UW&#10;U20nPtB49LUIEHYpKmi871MpXdWQQbeyPXHwrnYw6IMcaqkHnALcdPIlil6lwZbDQoM95Q1Vt+O3&#10;UZDFWBZxOV3i80eZFF+m7ZN1rtTT45xtQHia/T383/7UCuJ1An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8r1xQAAANwAAAAPAAAAAAAAAAAAAAAAAJgCAABkcnMv&#10;ZG93bnJldi54bWxQSwUGAAAAAAQABAD1AAAAigMAAAAA&#10;" path="m15,l13,r,l8,2,,2,3,5r,2l8,5r5,l15,5r3,2l15,2,15,xm25,102l40,97,53,87,50,82r,-2l45,87r-5,5l33,94r-8,3l25,99r,3xe" fillcolor="#efae09" stroked="f">
                  <v:path arrowok="t" o:connecttype="custom" o:connectlocs="15,0;13,0;13,0;8,2;0,2;3,5;3,7;8,5;13,5;15,5;18,7;15,2;15,0;25,102;40,97;53,87;50,82;50,80;45,87;40,92;33,94;25,97;25,99;25,102" o:connectangles="0,0,0,0,0,0,0,0,0,0,0,0,0,0,0,0,0,0,0,0,0,0,0,0"/>
                  <o:lock v:ext="edit" verticies="t"/>
                </v:shape>
                <v:shape id="Freeform 7851" o:spid="_x0000_s1786" style="position:absolute;left:6665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ClsAA&#10;AADcAAAADwAAAGRycy9kb3ducmV2LnhtbERPy4rCMBTdC/5DuII7TceFjh1TEcVBEQZ8fMCd5vbB&#10;NDelydj492YhuDyc92odTCPu1LnasoKPaQKCOLe65lLB7bqffIJwHlljY5kUPMjBOhsOVphq2/OZ&#10;7hdfihjCLkUFlfdtKqXLKzLoprYljlxhO4M+wq6UusM+hptGzpJkLg3WHBsqbGlbUf53+TcKbH9E&#10;vVnufoKf/Z5O4fZd9Huj1HgUNl8gPAX/Fr/cB61gMY/z45l4BG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VClsAAAADcAAAADwAAAAAAAAAAAAAAAACYAgAAZHJzL2Rvd25y&#10;ZXYueG1sUEsFBgAAAAAEAAQA9QAAAIUDAAAAAA==&#10;" path="m12,r,l10,,5,3,,3,,5,2,8,5,5r5,l12,5r5,3l15,5,12,xm22,97r8,-2l37,92r5,-5l47,80r,-2l47,75r-5,5l35,85r-5,5l22,92r,3l22,97xe" fillcolor="#f0b100" stroked="f">
                  <v:path arrowok="t" o:connecttype="custom" o:connectlocs="12,0;12,0;10,0;5,3;0,3;0,5;2,8;5,5;10,5;12,5;17,8;15,5;12,0;22,97;30,95;37,92;42,87;47,80;47,78;47,75;42,80;35,85;30,90;22,92;22,95;22,97" o:connectangles="0,0,0,0,0,0,0,0,0,0,0,0,0,0,0,0,0,0,0,0,0,0,0,0,0,0"/>
                  <o:lock v:ext="edit" verticies="t"/>
                </v:shape>
                <v:shape id="Freeform 7852" o:spid="_x0000_s1787" style="position:absolute;left:6665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0MMYA&#10;AADcAAAADwAAAGRycy9kb3ducmV2LnhtbESPT2vCQBTE74V+h+UJXorupmAq0VVCqaAXoekf8Paa&#10;fSbB7NuQXTX99l2h4HGYmd8wy/VgW3Gh3jeONSRTBYK4dKbhSsPnx2YyB+EDssHWMWn4JQ/r1ePD&#10;EjPjrvxOlyJUIkLYZ6ihDqHLpPRlTRb91HXE0Tu63mKIsq+k6fEa4baVz0ql0mLDcaHGjl5rKk/F&#10;2WrYpLu0nH2pg+Kf77fDLN/nRfKk9Xg05AsQgYZwD/+3t0bDS5rA7U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0MMYAAADcAAAADwAAAAAAAAAAAAAAAACYAgAAZHJz&#10;L2Rvd25yZXYueG1sUEsFBgAAAAAEAAQA9QAAAIsDAAAAAA==&#10;" path="m15,2l12,,10,,5,,,2,2,5r,2l5,5r5,l15,5r2,2l17,5,15,2xm22,92r8,-3l37,87r5,-5l47,75r,-3l45,70r-5,5l35,79r-5,5l22,87r,2l22,92xe" fillcolor="#f0b500" stroked="f">
                  <v:path arrowok="t" o:connecttype="custom" o:connectlocs="15,2;12,0;10,0;5,0;0,2;2,5;2,7;5,5;10,5;15,5;17,7;17,5;15,2;22,92;30,89;37,87;42,82;47,75;47,72;45,70;40,75;35,79;30,84;22,87;22,89;22,92" o:connectangles="0,0,0,0,0,0,0,0,0,0,0,0,0,0,0,0,0,0,0,0,0,0,0,0,0,0"/>
                  <o:lock v:ext="edit" verticies="t"/>
                </v:shape>
                <v:shape id="Freeform 7853" o:spid="_x0000_s1788" style="position:absolute;left:6667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OmsYA&#10;AADcAAAADwAAAGRycy9kb3ducmV2LnhtbESP3WrCQBSE74W+w3IKvdNNBbVEN0GkhUAp0lTw9pg9&#10;+bHZsyG7aurTu0LBy2FmvmFW6WBacabeNZYVvE4iEMSF1Q1XCnY/H+M3EM4ja2wtk4I/cpAmT6MV&#10;xtpe+JvOua9EgLCLUUHtfRdL6YqaDLqJ7YiDV9reoA+yr6Tu8RLgppXTKJpLgw2HhRo72tRU/OYn&#10;o8Auuq/Z5/7Kx/LQ7NflNs+y941SL8/DegnC0+Af4f92phUs5lO4nwlH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dOmsYAAADcAAAADwAAAAAAAAAAAAAAAACYAgAAZHJz&#10;L2Rvd25yZXYueG1sUEsFBgAAAAAEAAQA9QAAAIsDAAAAAA==&#10;" path="m15,3l10,,8,,3,,,3,,5,,8,5,5r3,l13,8r5,l15,5r,-2xm20,87r8,-2l33,80r7,-5l45,70,43,68r,-5l38,70r-5,5l28,80r-8,2l20,85r,2xe" fillcolor="#f2b900" stroked="f">
                  <v:path arrowok="t" o:connecttype="custom" o:connectlocs="15,3;10,0;8,0;3,0;0,3;0,5;0,8;5,5;8,5;13,8;18,8;15,5;15,3;20,87;28,85;33,80;40,75;45,70;43,68;43,63;38,70;33,75;28,80;20,82;20,85;20,87" o:connectangles="0,0,0,0,0,0,0,0,0,0,0,0,0,0,0,0,0,0,0,0,0,0,0,0,0,0"/>
                  <o:lock v:ext="edit" verticies="t"/>
                </v:shape>
                <v:shape id="Freeform 7854" o:spid="_x0000_s1789" style="position:absolute;left:6667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lsMA&#10;AADcAAAADwAAAGRycy9kb3ducmV2LnhtbESPQYvCMBSE7wv+h/CEva2pCm6pRhFFkMWLreL10Tzb&#10;YvNSmrTWf79ZEPY4zMw3zGozmFr01LrKsoLpJAJBnFtdcaHgkh2+YhDOI2usLZOCFznYrEcfK0y0&#10;ffKZ+tQXIkDYJaig9L5JpHR5SQbdxDbEwbvb1qAPsi2kbvEZ4KaWsyhaSIMVh4USG9qVlD/SzijI&#10;6Brf9tvZT/rquhNm8f3UZb1Sn+NhuwThafD/4Xf7qBV8L+bwdyYc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lsMAAADcAAAADwAAAAAAAAAAAAAAAACYAgAAZHJzL2Rv&#10;d25yZXYueG1sUEsFBgAAAAAEAAQA9QAAAIgDAAAAAA==&#10;" path="m15,2l13,,8,,3,,,2,,5r3,l5,5r3,l13,7r7,l18,5,15,2xm20,82r8,-3l33,74r5,-4l43,65r,-5l40,57r-2,8l33,70r-8,4l20,77r,2l20,82xe" fillcolor="#f3be00" stroked="f">
                  <v:path arrowok="t" o:connecttype="custom" o:connectlocs="15,2;13,0;8,0;3,0;0,2;0,5;3,5;5,5;8,5;13,7;20,7;18,5;15,2;20,82;28,79;33,74;38,70;43,65;43,60;40,57;38,65;33,70;25,74;20,77;20,79;20,82" o:connectangles="0,0,0,0,0,0,0,0,0,0,0,0,0,0,0,0,0,0,0,0,0,0,0,0,0,0"/>
                  <o:lock v:ext="edit" verticies="t"/>
                </v:shape>
                <v:shape id="Freeform 7855" o:spid="_x0000_s1790" style="position:absolute;left:6667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O3CsUA&#10;AADcAAAADwAAAGRycy9kb3ducmV2LnhtbESPQWvCQBSE7wX/w/IEb83GVqOkWUUKBQ9SqO2lt9fs&#10;M0mTfRuyq1n/vVsoeBxm5hum2AbTiQsNrrGsYJ6kIIhLqxuuFHx9vj2uQTiPrLGzTAqu5GC7mTwU&#10;mGs78gddjr4SEcIuRwW1930upStrMugS2xNH72QHgz7KoZJ6wDHCTSef0jSTBhuOCzX29FpT2R7P&#10;RkG7PB9G+/7zbPtfjYtVtQz79Fup2TTsXkB4Cv4e/m/vtYJVtoC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7cKxQAAANwAAAAPAAAAAAAAAAAAAAAAAJgCAABkcnMv&#10;ZG93bnJldi54bWxQSwUGAAAAAAQABAD1AAAAigMAAAAA&#10;" path="m18,3r-5,l8,,5,,,3r3,l3,5r2,l8,5r7,3l23,10,20,5,18,3xm20,77r8,-2l33,70r5,-5l43,58,40,55r,-5l38,58r-5,7l25,70r-7,2l20,75r,2xe" fillcolor="#f4c200" stroked="f">
                  <v:path arrowok="t" o:connecttype="custom" o:connectlocs="18,3;13,3;8,0;5,0;0,3;3,3;3,5;5,5;8,5;15,8;23,10;20,5;18,3;20,77;28,75;33,70;38,65;43,58;40,55;40,50;38,58;33,65;25,70;18,72;20,75;20,77" o:connectangles="0,0,0,0,0,0,0,0,0,0,0,0,0,0,0,0,0,0,0,0,0,0,0,0,0,0"/>
                  <o:lock v:ext="edit" verticies="t"/>
                </v:shape>
                <v:shape id="Freeform 7856" o:spid="_x0000_s1791" style="position:absolute;left:6670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0m8QA&#10;AADcAAAADwAAAGRycy9kb3ducmV2LnhtbESPT2sCMRTE74V+h/AEbzVrtf5ZjSKCtIdeqgWvj+S5&#10;Wdy8bJNUt376plDwOMzMb5jlunONuFCItWcFw0EBglh7U3Ol4POwe5qBiAnZYOOZFPxQhPXq8WGJ&#10;pfFX/qDLPlUiQziWqMCm1JZSRm3JYRz4ljh7Jx8cpixDJU3Aa4a7Rj4XxUQ6rDkvWGxpa0mf999O&#10;AQX7Oh4d+cs4v5nfjNbTQ/OuVL/XbRYgEnXpHv5vvxkF08kL/J3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9JvEAAAA3AAAAA8AAAAAAAAAAAAAAAAAmAIAAGRycy9k&#10;b3ducmV2LnhtbFBLBQYAAAAABAAEAPUAAACJAwAAAAA=&#10;" path="m17,2r-7,l5,,2,,,,,2,2,5r,l5,5r7,2l20,10r,-3l17,2xm17,72r5,-3l30,65r5,-5l37,52r,-5l35,45r-3,7l30,57r-8,8l15,67r,2l17,72xe" fillcolor="#f5c600" stroked="f">
                  <v:path arrowok="t" o:connecttype="custom" o:connectlocs="17,2;10,2;5,0;2,0;0,0;0,2;2,5;2,5;5,5;12,7;20,10;20,7;17,2;17,72;22,69;30,65;35,60;37,52;37,47;35,45;32,52;30,57;22,65;15,67;15,69;17,72" o:connectangles="0,0,0,0,0,0,0,0,0,0,0,0,0,0,0,0,0,0,0,0,0,0,0,0,0,0"/>
                  <o:lock v:ext="edit" verticies="t"/>
                </v:shape>
                <v:shape id="Freeform 7857" o:spid="_x0000_s1792" style="position:absolute;left:6670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tssMA&#10;AADcAAAADwAAAGRycy9kb3ducmV2LnhtbESPQWsCMRSE70L/Q3hCL6KJQtOyGkUqBa+rPfT42Dx3&#10;FzcvSxLdbX99Uyh4HGbmG2azG10n7hRi69nAcqFAEFfetlwb+Dx/zN9AxIRssfNMBr4pwm77NNlg&#10;Yf3AJd1PqRYZwrFAA01KfSFlrBpyGBe+J87exQeHKctQSxtwyHDXyZVSWjpsOS802NN7Q9X1dHMG&#10;tOr1vlyVh59BHcPX7EXe2vJizPN03K9BJBrTI/zfPloDr1rD35l8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xtssMAAADcAAAADwAAAAAAAAAAAAAAAACYAgAAZHJzL2Rv&#10;d25yZXYueG1sUEsFBgAAAAAEAAQA9QAAAIgDAAAAAA==&#10;" path="m20,5l12,3,5,,2,,,,2,3r,2l2,5r3,l15,8r7,5l20,8r,-3xm15,67r7,-2l30,60r5,-7l37,45,35,40r,-2l32,45r-5,8l22,58r-7,5l15,65r,2xe" fillcolor="#f6ca00" stroked="f">
                  <v:path arrowok="t" o:connecttype="custom" o:connectlocs="20,5;12,3;5,0;2,0;0,0;2,3;2,5;2,5;5,5;15,8;22,13;20,8;20,5;15,67;22,65;30,60;35,53;37,45;35,40;35,38;32,45;27,53;22,58;15,63;15,65;15,67" o:connectangles="0,0,0,0,0,0,0,0,0,0,0,0,0,0,0,0,0,0,0,0,0,0,0,0,0,0"/>
                  <o:lock v:ext="edit" verticies="t"/>
                </v:shape>
                <v:shape id="Freeform 7858" o:spid="_x0000_s1793" style="position:absolute;left:6672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jFrMYA&#10;AADcAAAADwAAAGRycy9kb3ducmV2LnhtbESPQWvCQBSE74L/YXmF3nSjB2PSbERsBXusloK3R/Y1&#10;Cc2+jbtbE/vru4WCx2FmvmGKzWg6cSXnW8sKFvMEBHFldcu1gvfTfrYG4QOyxs4yKbiRh005nRSY&#10;azvwG12PoRYRwj5HBU0IfS6lrxoy6Oe2J47ep3UGQ5SultrhEOGmk8skWUmDLceFBnvaNVR9Hb+N&#10;guWz2378LF6zffdyDpfLkI3nNFPq8WHcPoEINIZ7+L990ArSVQp/Z+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jFrMYAAADcAAAADwAAAAAAAAAAAAAAAACYAgAAZHJz&#10;L2Rvd25yZXYueG1sUEsFBgAAAAAEAAQA9QAAAIsDAAAAAA==&#10;" path="m18,5l10,2,3,,,,,,,2,,5r3,l3,5r7,2l15,10r5,2l25,20,23,12,18,5xm13,62r7,-2l28,52r2,-5l33,40,30,32,28,25r2,5l30,32r-2,8l25,47r-5,5l13,57r,3l13,62xe" fillcolor="#f7cd00" stroked="f">
                  <v:path arrowok="t" o:connecttype="custom" o:connectlocs="18,5;10,2;3,0;0,0;0,0;0,2;0,5;3,5;3,5;10,7;15,10;20,12;25,20;23,12;18,5;13,62;20,60;28,52;30,47;33,40;30,32;28,25;30,30;30,32;28,40;25,47;20,52;13,57;13,60;13,62" o:connectangles="0,0,0,0,0,0,0,0,0,0,0,0,0,0,0,0,0,0,0,0,0,0,0,0,0,0,0,0,0,0"/>
                  <o:lock v:ext="edit" verticies="t"/>
                </v:shape>
                <v:shape id="Freeform 7859" o:spid="_x0000_s1794" style="position:absolute;left:6672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gKr0A&#10;AADcAAAADwAAAGRycy9kb3ducmV2LnhtbERPvQrCMBDeBd8hnOAimipSpRpFBNHFQSvOR3O2xeZS&#10;mmjr25tBcPz4/tfbzlTiTY0rLSuYTiIQxJnVJecKbulhvAThPLLGyjIp+JCD7abfW2OibcsXel99&#10;LkIIuwQVFN7XiZQuK8igm9iaOHAP2xj0ATa51A22IdxUchZFsTRYcmgosKZ9Qdnz+jIKzu2cRvM2&#10;SvdZfD9Nj1zVo/Sg1HDQ7VYgPHX+L/65T1rBIg5rw5lwBOTm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/SgKr0AAADcAAAADwAAAAAAAAAAAAAAAACYAgAAZHJzL2Rvd25yZXYu&#10;eG1sUEsFBgAAAAAEAAQA9QAAAIIDAAAAAA==&#10;" path="m20,8l13,3,3,,,,,,,3,3,5r,l13,8r7,5l25,20r3,10l25,38r-2,5l18,50r-5,3l13,55r,3l20,53r5,-5l30,40r3,-7l28,20,20,8xe" fillcolor="#f8d100" stroked="f">
                  <v:path arrowok="t" o:connecttype="custom" o:connectlocs="20,8;13,3;3,0;0,0;0,0;0,3;3,5;3,5;13,8;20,13;25,20;28,30;25,38;23,43;18,50;13,53;13,55;13,58;20,53;25,48;30,40;33,33;28,20;20,8" o:connectangles="0,0,0,0,0,0,0,0,0,0,0,0,0,0,0,0,0,0,0,0,0,0,0,0"/>
                </v:shape>
                <v:shape id="Freeform 7860" o:spid="_x0000_s1795" style="position:absolute;left:6672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YQ8UA&#10;AADcAAAADwAAAGRycy9kb3ducmV2LnhtbESPzWoCMRSF9wXfIVyhG6mZdjFOR6OUQqGLFqzTRZeX&#10;yTUzmNwMSapjn74RBJeH8/NxVpvRWXGkEHvPCh7nBQji1uuejYLv5u2hAhETskbrmRScKcJmPblb&#10;Ya39ib/ouEtG5BGONSroUhpqKWPbkcM49wNx9vY+OExZBiN1wFMed1Y+FUUpHfacCR0O9NpRe9j9&#10;ugyZhcO5/Glmptn+fdpFqKz5qJS6n44vSxCJxnQLX9vvWsGifIbLmXw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phDxQAAANwAAAAPAAAAAAAAAAAAAAAAAJgCAABkcnMv&#10;ZG93bnJldi54bWxQSwUGAAAAAAQABAD1AAAAigMAAAAA&#10;" path="m30,27r,-2l28,20r,-3l25,15,20,7,15,5,10,2,3,r,l,,3,2r,3l10,7r8,5l23,20r2,7l23,35r-3,5l18,45r-5,2l13,50r,2l20,47r5,-5l28,35r2,-8xe" fillcolor="#f7d400" stroked="f">
                  <v:path arrowok="t" o:connecttype="custom" o:connectlocs="30,27;30,25;28,20;28,17;25,15;20,7;15,5;10,2;3,0;3,0;0,0;3,2;3,5;10,7;18,12;23,20;25,27;23,35;20,40;18,45;13,47;13,50;13,52;20,47;25,42;28,35;30,27" o:connectangles="0,0,0,0,0,0,0,0,0,0,0,0,0,0,0,0,0,0,0,0,0,0,0,0,0,0,0"/>
                </v:shape>
                <v:shape id="Freeform 7861" o:spid="_x0000_s1796" style="position:absolute;left:6675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CfsQA&#10;AADcAAAADwAAAGRycy9kb3ducmV2LnhtbERPTWsCMRC9F/wPYQpepGYrWMvWKFIUPOhhrQd7m26m&#10;m6WbyZpEXf315iD0+Hjf03lnG3EmH2rHCl6HGQji0umaKwX7r9XLO4gQkTU2jknBlQLMZ72nKeba&#10;Xbig8y5WIoVwyFGBibHNpQylIYth6FrixP06bzEm6CupPV5SuG3kKMvepMWaU4PBlj4NlX+7k1Vw&#10;/D6ZTf1z88V4EAbLsojd7bBVqv/cLT5AROriv/jhXmsFk0man86k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Mgn7EAAAA3AAAAA8AAAAAAAAAAAAAAAAAmAIAAGRycy9k&#10;b3ducmV2LnhtbFBLBQYAAAAABAAEAPUAAACJAwAAAAA=&#10;" path="m25,25l22,15,17,8,10,3,,,,,,3,,5,7,8r8,5l17,18r3,7l17,30r,5l12,40r-2,3l10,45r,3l15,45r5,-7l22,33r3,-8xe" fillcolor="#f6d700" stroked="f">
                  <v:path arrowok="t" o:connecttype="custom" o:connectlocs="25,25;22,15;17,8;10,3;0,0;0,0;0,3;0,5;7,8;15,13;17,18;20,25;17,30;17,35;12,40;10,43;10,45;10,48;15,45;20,38;22,33;25,25" o:connectangles="0,0,0,0,0,0,0,0,0,0,0,0,0,0,0,0,0,0,0,0,0,0"/>
                </v:shape>
                <v:shape id="Freeform 7862" o:spid="_x0000_s1797" style="position:absolute;left:667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Uw8YA&#10;AADcAAAADwAAAGRycy9kb3ducmV2LnhtbESPT2vCQBTE70K/w/KEXkQ3sZBIdJUiLUQKhfrn4O2R&#10;fSbB7NuQ3Sbx23cLhR6HmfkNs9mNphE9da62rCBeRCCIC6trLhWcT+/zFQjnkTU2lknBgxzstk+T&#10;DWbaDvxF/dGXIkDYZaig8r7NpHRFRQbdwrbEwbvZzqAPsiul7nAIcNPIZRQl0mDNYaHClvYVFffj&#10;t1Fw+pS9vyzfWspnyT3+2B9eerwq9TwdX9cgPI3+P/zXzrWCNI3h90w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nUw8YAAADcAAAADwAAAAAAAAAAAAAAAACYAgAAZHJz&#10;L2Rvd25yZXYueG1sUEsFBgAAAAAEAAQA9QAAAIsDAAAAAA==&#10;" path="m22,22l20,15,15,7,7,2,,,,2,2,5,7,7r5,5l15,17r2,5l15,30r-5,7l10,40r,2l15,40r2,-5l20,30r2,-8xe" fillcolor="#f5d900" stroked="f">
                  <v:path arrowok="t" o:connecttype="custom" o:connectlocs="22,22;20,15;15,7;7,2;0,0;0,2;2,5;7,7;12,12;15,17;17,22;15,30;10,37;10,40;10,42;15,40;17,35;20,30;22,22" o:connectangles="0,0,0,0,0,0,0,0,0,0,0,0,0,0,0,0,0,0,0"/>
                </v:shape>
                <v:shape id="Freeform 7863" o:spid="_x0000_s1798" style="position:absolute;left:6675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iVbsA&#10;AADcAAAADwAAAGRycy9kb3ducmV2LnhtbERPSwrCMBDdC94hjOBOU12oVKOIILj0i7gbmrEtNpOS&#10;RK2e3giCy/fnzRaNqcSDnC8tKxj0ExDEmdUl5wqOh3VvAsIHZI2VZVLwIg+Lebs1w1TbJ+/osQ+5&#10;iCXsU1RQhFCnUvqsIIO+b2viqF2tMxgidLnUDp+x3FRymCQjabDkuFBgTauCstv+bhRc37Q1VXZZ&#10;1RypA79OZ7ddK9XtNMspiEBN+Jt/6Y1WMB4P4XsmHgE5/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IGolW7AAAA3AAAAA8AAAAAAAAAAAAAAAAAmAIAAGRycy9kb3ducmV2Lnht&#10;bFBLBQYAAAAABAAEAPUAAACAAwAAAAA=&#10;" path="m20,20l17,13,15,8,7,3,,,2,3r,2l7,8r3,2l12,15r3,5l12,28,7,33r3,2l10,38r2,-3l17,30r,-5l20,20xe" fillcolor="#f4db00" stroked="f">
                  <v:path arrowok="t" o:connecttype="custom" o:connectlocs="20,20;17,13;15,8;7,3;0,0;2,3;2,5;7,8;10,10;12,15;15,20;12,28;7,33;10,35;10,38;12,35;17,30;17,25;20,20" o:connectangles="0,0,0,0,0,0,0,0,0,0,0,0,0,0,0,0,0,0,0"/>
                </v:shape>
                <v:shape id="Freeform 7864" o:spid="_x0000_s1799" style="position:absolute;left:6677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J9MIA&#10;AADcAAAADwAAAGRycy9kb3ducmV2LnhtbESPQWvCQBSE7wX/w/KE3pqNVpqaugYJFjxarffH7jMJ&#10;zb4N2dWk/fVdQfA4zMw3zKoYbSuu1PvGsYJZkoIg1s40XCn4Pn6+vIPwAdlg65gU/JKHYj15WmFu&#10;3MBfdD2ESkQI+xwV1CF0uZRe12TRJ64jjt7Z9RZDlH0lTY9DhNtWztP0TVpsOC7U2FFZk/45XKyC&#10;bkg1NUtd4vh3Ou1nCxy2BpV6no6bDxCBxvAI39s7oyDLXuF2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wn0wgAAANwAAAAPAAAAAAAAAAAAAAAAAJgCAABkcnMvZG93&#10;bnJldi54bWxQSwUGAAAAAAQABAD1AAAAhwMAAAAA&#10;" path="m15,17l13,12,10,7,5,2,,,,2,,5r8,5l10,17,8,22,5,27r,3l8,32r5,-7l15,17xe" fillcolor="#f4dd00" stroked="f">
                  <v:path arrowok="t" o:connecttype="custom" o:connectlocs="15,17;13,12;10,7;5,2;0,0;0,2;0,5;8,10;10,17;8,22;5,27;5,30;8,32;13,25;15,17" o:connectangles="0,0,0,0,0,0,0,0,0,0,0,0,0,0,0"/>
                </v:shape>
                <v:shape id="Freeform 7865" o:spid="_x0000_s1800" style="position:absolute;left:6677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cE8cA&#10;AADcAAAADwAAAGRycy9kb3ducmV2LnhtbESPW2vCQBSE3wv+h+UIfSl10wsmxKwigtCXWrxBHw/Z&#10;k4tmz6bZrUZ/fbcg+DjMzDdMNutNI07UudqygpdRBII4t7rmUsFuu3xOQDiPrLGxTAou5GA2HTxk&#10;mGp75jWdNr4UAcIuRQWV920qpcsrMuhGtiUOXmE7gz7IrpS6w3OAm0a+RtFYGqw5LFTY0qKi/Lj5&#10;NQry789rsoqf9PhafK0Ol/3P2z5BpR6H/XwCwlPv7+Fb+0MriON3+D8Tj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hHBPHAAAA3AAAAA8AAAAAAAAAAAAAAAAAmAIAAGRy&#10;cy9kb3ducmV2LnhtbFBLBQYAAAAABAAEAPUAAACMAwAAAAA=&#10;" path="m13,15l10,10,8,5,5,3,,,,3,3,8r2,2l8,15r,3l5,20r,5l5,28r5,-5l13,15xe" fillcolor="#f3e000" stroked="f">
                  <v:path arrowok="t" o:connecttype="custom" o:connectlocs="13,15;10,10;8,5;5,3;0,0;0,3;3,8;5,10;8,15;8,18;5,20;5,25;5,28;10,23;13,15" o:connectangles="0,0,0,0,0,0,0,0,0,0,0,0,0,0,0"/>
                </v:shape>
                <v:shape id="Freeform 7866" o:spid="_x0000_s1801" style="position:absolute;left:6677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CQsYA&#10;AADcAAAADwAAAGRycy9kb3ducmV2LnhtbESPQWvCQBSE7wX/w/KE3urGgklIXaWIlVJowajg8ZF9&#10;zYZm34bsqsm/7xYKHoeZ+YZZrgfbiiv1vnGsYD5LQBBXTjdcKzge3p5yED4ga2wdk4KRPKxXk4cl&#10;FtrdeE/XMtQiQtgXqMCE0BVS+sqQRT9zHXH0vl1vMUTZ11L3eItw28rnJEmlxYbjgsGONoaqn/Ji&#10;FbhDGxb59vPrY2dNlp7rzem8H5V6nA6vLyACDeEe/m+/awVZtoC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TCQsYAAADcAAAADwAAAAAAAAAAAAAAAACYAgAAZHJz&#10;L2Rvd25yZXYueG1sUEsFBgAAAAAEAAQA9QAAAIsDAAAAAA==&#10;" path="m10,12l8,5,,,3,5r,2l5,10r,2l5,15r,l5,17r,5l8,17r2,-5xe" fillcolor="#f3e200" stroked="f">
                  <v:path arrowok="t" o:connecttype="custom" o:connectlocs="10,12;8,5;0,0;3,5;3,7;5,10;5,12;5,15;5,15;5,17;5,22;8,17;10,12" o:connectangles="0,0,0,0,0,0,0,0,0,0,0,0,0"/>
                </v:shape>
                <v:shape id="Freeform 7867" o:spid="_x0000_s1802" style="position:absolute;left:6680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spMsUA&#10;AADcAAAADwAAAGRycy9kb3ducmV2LnhtbESPS4sCMRCE74L/IfSCN82ssOqORlEXHxcRH5e9NZN2&#10;MjjpDJOos/9+Iwgei6r6iprMGluKO9W+cKzgs5eAIM6cLjhXcD6tuiMQPiBrLB2Tgj/yMJu2WxNM&#10;tXvwge7HkIsIYZ+iAhNClUrpM0MWfc9VxNG7uNpiiLLOpa7xEeG2lP0kGUiLBccFgxUtDWXX480q&#10;GH1VOvtdX879/fdhd/ox+01YSKU6H818DCJQE97hV3urFQyHA3ieiUd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ykyxQAAANwAAAAPAAAAAAAAAAAAAAAAAJgCAABkcnMv&#10;ZG93bnJldi54bWxQSwUGAAAAAAQABAD1AAAAigMAAAAA&#10;" path="m5,7l2,2,,,,7r2,5l5,10,5,7xe" fillcolor="#f3e400" stroked="f">
                  <v:path arrowok="t" o:connecttype="custom" o:connectlocs="5,7;2,2;0,0;0,7;2,12;5,10;5,7" o:connectangles="0,0,0,0,0,0,0"/>
                </v:shape>
                <v:shape id="Freeform 7868" o:spid="_x0000_s1803" style="position:absolute;left:66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p5ccA&#10;AADcAAAADwAAAGRycy9kb3ducmV2LnhtbESPQWvCQBSE74X+h+UVvDUbAzU2ukqpFLSooC0Vb4/s&#10;MwnNvk2zq8Z/7xYEj8PMfMOMp52pxYlaV1lW0I9iEMS51RUXCr6/Pp6HIJxH1lhbJgUXcjCdPD6M&#10;MdP2zBs6bX0hAoRdhgpK75tMSpeXZNBFtiEO3sG2Bn2QbSF1i+cAN7VM4nggDVYcFkps6L2k/Hd7&#10;NArM4mWwe13vZ6vFT8KHzewvGS4/leo9dW8jEJ46fw/f2nOtIE1T+D8Tjo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r6eXHAAAA3AAAAA8AAAAAAAAAAAAAAAAAmAIAAGRy&#10;cy9kb3ducmV2LnhtbFBLBQYAAAAABAAEAPUAAACMAwAAAAA=&#10;" path="m2,5l2,3,,,,5,2,8r,l2,5xe" fillcolor="#f2e500" stroked="f">
                  <v:path arrowok="t" o:connecttype="custom" o:connectlocs="2,5;2,3;0,0;0,5;2,8;2,8;2,5" o:connectangles="0,0,0,0,0,0,0"/>
                </v:shape>
                <v:shape id="Freeform 7869" o:spid="_x0000_s1804" style="position:absolute;left:6630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AocIA&#10;AADcAAAADwAAAGRycy9kb3ducmV2LnhtbERPyWrDMBC9B/oPYgq9JXJyaIIb2ZhAoaTQ0Dgh9DZY&#10;U9vUGhlJXvr31aGQ4+Pt+3w2nRjJ+daygvUqAUFcWd1yreBSvi53IHxA1thZJgW/5CHPHhZ7TLWd&#10;+JPGc6hFDGGfooImhD6V0lcNGfQr2xNH7ts6gyFCV0vtcIrhppObJHmWBluODQ32dGio+jkPRkE5&#10;HN/JFXK8fiG6j1Mx3lielHp6nIsXEIHmcBf/u9+0gu02ro1n4hG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osChwgAAANwAAAAPAAAAAAAAAAAAAAAAAJgCAABkcnMvZG93&#10;bnJldi54bWxQSwUGAAAAAAQABAD1AAAAhwMAAAAA&#10;" path="m52,224r5,-32l57,162,55,135,50,110,42,85,32,57,18,30,,,32,42,57,80r13,20l77,122r8,25l87,172r-7,17l72,202,62,212,52,224e" filled="f" strokecolor="#e15520" strokeweight="0">
                  <v:path arrowok="t" o:connecttype="custom" o:connectlocs="52,224;57,192;57,162;55,135;50,110;42,85;32,57;18,30;0,0;32,42;57,80;70,100;77,122;85,147;87,172;80,189;72,202;62,212;52,224" o:connectangles="0,0,0,0,0,0,0,0,0,0,0,0,0,0,0,0,0,0,0"/>
                </v:shape>
                <v:shape id="Freeform 7870" o:spid="_x0000_s1805" style="position:absolute;left:6799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i0MMA&#10;AADcAAAADwAAAGRycy9kb3ducmV2LnhtbESPQYvCMBSE74L/ITzBm6Z60N1qFFFkPShLu+L50Tyb&#10;YvNSmqx2//1GEDwOM/MNs1x3thZ3an3lWMFknIAgLpyuuFRw/tmPPkD4gKyxdkwK/sjDetXvLTHV&#10;7sEZ3fNQighhn6ICE0KTSukLQxb92DXE0bu61mKIsi2lbvER4baW0ySZSYsVxwWDDW0NFbf81yr4&#10;khc/y6vMX4pT9n3aTeryaPZKDQfdZgEiUBfe4Vf7oBXM55/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7i0MMAAADcAAAADwAAAAAAAAAAAAAAAACYAgAAZHJzL2Rv&#10;d25yZXYueG1sUEsFBgAAAAAEAAQA9QAAAIgDAAAAAA==&#10;" path="m,3r,l3,r,3l,5,,3xe" fillcolor="#e15520" stroked="f">
                  <v:path arrowok="t" o:connecttype="custom" o:connectlocs="0,3;0,3;3,0;3,3;0,5;0,3" o:connectangles="0,0,0,0,0,0"/>
                </v:shape>
                <v:shape id="Freeform 7871" o:spid="_x0000_s1806" style="position:absolute;left:6797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5JsMA&#10;AADcAAAADwAAAGRycy9kb3ducmV2LnhtbERPy2rCQBTdC/2H4Rbc6aRdaEidBBELpYi0WsHlJXPz&#10;0MydNDMm8e87i4LLw3mvstE0oqfO1ZYVvMwjEMS51TWXCn6O77MYhPPIGhvLpOBODrL0abLCRNuB&#10;v6k/+FKEEHYJKqi8bxMpXV6RQTe3LXHgCtsZ9AF2pdQdDiHcNPI1ihbSYM2hocKWNhXl18PNKNh9&#10;ni5fJ97uz3fCoYi3/fH3Uig1fR7XbyA8jf4h/nd/aAXLOMwPZ8IR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Q5JsMAAADcAAAADwAAAAAAAAAAAAAAAACYAgAAZHJzL2Rv&#10;d25yZXYueG1sUEsFBgAAAAAEAAQA9QAAAIgDAAAAAA==&#10;" path="m5,l2,,,2,,5,2,2,5,xe" fillcolor="#e15720" stroked="f">
                  <v:path arrowok="t" o:connecttype="custom" o:connectlocs="5,0;2,0;0,2;0,5;2,2;5,0" o:connectangles="0,0,0,0,0,0"/>
                </v:shape>
                <v:shape id="Freeform 7872" o:spid="_x0000_s1807" style="position:absolute;left:6794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tsMMA&#10;AADcAAAADwAAAGRycy9kb3ducmV2LnhtbESPQYvCMBSE78L+h/AWvGlaEZWuURZl0YsHo5e9PZpn&#10;W2xeuk3W1n9vBMHjMDPfMMt1b2txo9ZXjhWk4wQEce5MxYWC8+lntADhA7LB2jEpuJOH9epjsMTM&#10;uI6PdNOhEBHCPkMFZQhNJqXPS7Lox64hjt7FtRZDlG0hTYtdhNtaTpJkJi1WHBdKbGhTUn7V/1ZB&#10;2Fnzu+/0Zvande+3iUt3h6lSw8/++wtEoD68w6/23iiYL1J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vtsMMAAADcAAAADwAAAAAAAAAAAAAAAACYAgAAZHJzL2Rv&#10;d25yZXYueG1sUEsFBgAAAAAEAAQA9QAAAIgDAAAAAA==&#10;" path="m5,2l5,,,5r3,l3,7,3,5,5,2xe" fillcolor="#e25a20" stroked="f">
                  <v:path arrowok="t" o:connecttype="custom" o:connectlocs="5,2;5,0;0,5;3,5;3,7;3,5;5,2" o:connectangles="0,0,0,0,0,0,0"/>
                </v:shape>
                <v:shape id="Freeform 7873" o:spid="_x0000_s1808" style="position:absolute;left:6563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zdZcAA&#10;AADcAAAADwAAAGRycy9kb3ducmV2LnhtbESPQYvCMBSE7wv+h/AEb5quwlq6RlkExatV74/m2YZN&#10;Xtomav33RljY4zAz3zCrzeCsuFMfjGcFn7MMBHHlteFawfm0m+YgQkTWaD2TgicF2KxHHysstH/w&#10;ke5lrEWCcChQQRNjW0gZqoYchplviZN39b3DmGRfS93jI8GdlfMs+5IODaeFBlvaNlT9ljenwO5t&#10;Ji/m0N06k5f5ouNd3bFSk/Hw8w0i0hD/w3/tg1awzOfwPpOO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zdZcAAAADcAAAADwAAAAAAAAAAAAAAAACYAgAAZHJzL2Rvd25y&#10;ZXYueG1sUEsFBgAAAAAEAAQA9QAAAIUDAAAAAA==&#10;" path="m234,3r,-3l229,3r2,2l231,8r3,-3l234,3xm,110r,l,110r,xe" fillcolor="#e25d20" stroked="f">
                  <v:path arrowok="t" o:connecttype="custom" o:connectlocs="234,3;234,0;229,3;231,5;231,8;234,5;234,3;0,110;0,110;0,110;0,110" o:connectangles="0,0,0,0,0,0,0,0,0,0,0"/>
                  <o:lock v:ext="edit" verticies="t"/>
                </v:shape>
                <v:shape id="Freeform 7874" o:spid="_x0000_s1809" style="position:absolute;left:6563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RPOMUA&#10;AADcAAAADwAAAGRycy9kb3ducmV2LnhtbESP0WrCQBRE34X+w3ILfdNNW7SSukqpBBQf1LUfcJu9&#10;JsHs3ZBdNfr1riD4OMzMGWYy62wtTtT6yrGC90ECgjh3puJCwd8u649B+IBssHZMCi7kYTZ96U0w&#10;Ne7MWzrpUIgIYZ+igjKEJpXS5yVZ9APXEEdv71qLIcq2kKbFc4TbWn4kyUharDgulNjQb0n5QR+t&#10;glW93B8yPcz+L1rvrt362mzkXKm31+7nG0SgLjzDj/bCKPgaf8L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E84xQAAANwAAAAPAAAAAAAAAAAAAAAAAJgCAABkcnMv&#10;ZG93bnJldi54bWxQSwUGAAAAAAQABAD1AAAAigMAAAAA&#10;" path="m234,2r,-2l231,r-2,2l229,5r2,2l231,5r3,-3xm,107r3,l3,107r,2l3,109,,107xe" fillcolor="#e35f20" stroked="f">
                  <v:path arrowok="t" o:connecttype="custom" o:connectlocs="234,2;234,0;231,0;229,2;229,5;231,7;231,5;234,2;0,107;3,107;3,107;3,109;3,109;0,107" o:connectangles="0,0,0,0,0,0,0,0,0,0,0,0,0,0"/>
                  <o:lock v:ext="edit" verticies="t"/>
                </v:shape>
                <v:shape id="Freeform 7875" o:spid="_x0000_s1810" style="position:absolute;left:6563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bzj8UA&#10;AADcAAAADwAAAGRycy9kb3ducmV2LnhtbESPQWsCMRSE74L/ITyhN81axC5boxSLIPVQupbS42Pz&#10;TNZuXpZNdNd/3xQKHoeZ+YZZbQbXiCt1ofasYD7LQBBXXtdsFHwed9McRIjIGhvPpOBGATbr8WiF&#10;hfY9f9C1jEYkCIcCFdgY20LKUFlyGGa+JU7eyXcOY5KdkbrDPsFdIx+zbCkd1pwWLLa0tVT9lBen&#10;4P1Q6vK7f327mX1c2CO73py/lHqYDC/PICIN8R7+b++1gqd8AX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vOPxQAAANwAAAAPAAAAAAAAAAAAAAAAAJgCAABkcnMv&#10;ZG93bnJldi54bWxQSwUGAAAAAAQABAD1AAAAigMAAAAA&#10;" path="m231,5r,-3l229,r-3,5l229,7r,3l231,7r,-2xm,107r,l3,109r4,3l5,109r,-2l,107xe" fillcolor="#e36221" stroked="f">
                  <v:path arrowok="t" o:connecttype="custom" o:connectlocs="231,5;231,2;229,0;226,5;229,7;229,10;231,7;231,5;0,107;0,107;3,109;7,112;5,109;5,107;0,107" o:connectangles="0,0,0,0,0,0,0,0,0,0,0,0,0,0,0"/>
                  <o:lock v:ext="edit" verticies="t"/>
                </v:shape>
                <v:shape id="Freeform 7876" o:spid="_x0000_s1811" style="position:absolute;left:6566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Xx8MA&#10;AADcAAAADwAAAGRycy9kb3ducmV2LnhtbESPQWsCMRSE7wX/Q3iCt5q11CqrUaxQ0IvQVe+PzTNZ&#10;3bwsm+hu/30jFHocZuYbZrnuXS0e1IbKs4LJOANBXHpdsVFwOn69zkGEiKyx9kwKfijAejV4WWKu&#10;fcff9CiiEQnCIUcFNsYmlzKUlhyGsW+Ik3fxrcOYZGukbrFLcFfLtyz7kA4rTgsWG9paKm/F3Sl4&#10;D59T2lfd3Zyba2Fn5rDfOlJqNOw3CxCR+vgf/mvvtILZfArPM+k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XXx8MAAADcAAAADwAAAAAAAAAAAAAAAACYAgAAZHJzL2Rv&#10;d25yZXYueG1sUEsFBgAAAAAEAAQA9QAAAIgDAAAAAA==&#10;" path="m228,5l226,3r,-3l221,3r2,2l223,10r3,-2l228,5xm,105r,2l4,110r3,l7,107,4,105r-4,xe" fillcolor="#e46521" stroked="f">
                  <v:path arrowok="t" o:connecttype="custom" o:connectlocs="228,5;226,3;226,0;221,3;223,5;223,10;226,8;228,5;0,105;0,107;4,110;7,110;7,107;4,105;0,105" o:connectangles="0,0,0,0,0,0,0,0,0,0,0,0,0,0,0"/>
                  <o:lock v:ext="edit" verticies="t"/>
                </v:shape>
                <v:shape id="Freeform 7877" o:spid="_x0000_s1812" style="position:absolute;left:6568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vdcMA&#10;AADcAAAADwAAAGRycy9kb3ducmV2LnhtbESPQWsCMRSE74X+h/AKvdWkHuyyNYoWbHsqqN37Y/Pc&#10;XU1eliSu23/fCILHYWa+YebL0VkxUIidZw2vEwWCuPam40bD737zUoCICdmg9Uwa/ijCcvH4MMfS&#10;+AtvadilRmQIxxI1tCn1pZSxbslhnPieOHsHHxymLEMjTcBLhjsrp0rNpMOO80KLPX20VJ92Z6dB&#10;BVPZfvN5pGOhqoMd1uPXz1rr56dx9Q4i0Zju4Vv722h4K2ZwPZ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dvdcMAAADcAAAADwAAAAAAAAAAAAAAAACYAgAAZHJzL2Rv&#10;d25yZXYueG1sUEsFBgAAAAAEAAQA9QAAAIgDAAAAAA==&#10;" path="m224,5r,-3l221,r-5,2l219,5r2,5l221,7r3,-2xm,102r,2l2,107r3,l10,109,7,104,5,99,,102xe" fillcolor="#e46821" stroked="f">
                  <v:path arrowok="t" o:connecttype="custom" o:connectlocs="224,5;224,2;221,0;216,2;219,5;221,10;221,7;224,5;0,102;0,104;2,107;5,107;10,109;7,104;5,99;0,102" o:connectangles="0,0,0,0,0,0,0,0,0,0,0,0,0,0,0,0"/>
                  <o:lock v:ext="edit" verticies="t"/>
                </v:shape>
                <v:shape id="Freeform 7878" o:spid="_x0000_s1813" style="position:absolute;left:6570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C4cMA&#10;AADcAAAADwAAAGRycy9kb3ducmV2LnhtbESPQYvCMBSE74L/ITzBm6ausEo1iogLgqdWRbw9mmdb&#10;bF5qE2v3328WBI/DzHzDLNedqURLjSstK5iMIxDEmdUl5wpOx5/RHITzyBory6TglxysV/3eEmNt&#10;X5xQm/pcBAi7GBUU3texlC4ryKAb25o4eDfbGPRBNrnUDb4C3FTyK4q+pcGSw0KBNW0Lyu7p0yh4&#10;VCdKHrskjQ6XZNoeD/VNn69KDQfdZgHCU+c/4Xd7rxXM5jP4Px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XC4cMAAADcAAAADwAAAAAAAAAAAAAAAACYAgAAZHJzL2Rv&#10;d25yZXYueG1sUEsFBgAAAAAEAAQA9QAAAIgDAAAAAA==&#10;" path="m219,7r,-5l217,r-3,2l214,5r,2l217,12r2,-2l219,7xm,102r3,2l3,107r5,2l10,112,8,104,5,99,,102xe" fillcolor="#e46a21" stroked="f">
                  <v:path arrowok="t" o:connecttype="custom" o:connectlocs="219,7;219,2;217,0;214,2;214,5;214,7;217,12;219,10;219,7;0,102;3,104;3,107;8,109;10,112;8,104;5,99;0,102" o:connectangles="0,0,0,0,0,0,0,0,0,0,0,0,0,0,0,0,0"/>
                  <o:lock v:ext="edit" verticies="t"/>
                </v:shape>
                <v:shape id="Freeform 7879" o:spid="_x0000_s1814" style="position:absolute;left:65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jn8IA&#10;AADcAAAADwAAAGRycy9kb3ducmV2LnhtbERPz2vCMBS+C/4P4Qm7iKZ60NoZZQykuziwm54fzVtT&#10;bF5KE223v94cBh4/vt/b/WAbcafO144VLOYJCOLS6ZorBd9fh1kKwgdkjY1jUvBLHva78WiLmXY9&#10;n+hehErEEPYZKjAhtJmUvjRk0c9dSxy5H9dZDBF2ldQd9jHcNnKZJCtpsebYYLCld0PltbhZBTlf&#10;b58beSzOh/5P52l+mh4vRqmXyfD2CiLQEJ7if/eHVrBO49p4Jh4B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2OfwgAAANwAAAAPAAAAAAAAAAAAAAAAAJgCAABkcnMvZG93&#10;bnJldi54bWxQSwUGAAAAAAQABAD1AAAAhwMAAAAA&#10;" path="m216,8l214,3,211,r-2,3l211,8r3,5l214,10r2,-2xm,97r2,5l5,107r2,3l12,112,7,105,5,97,,97xe" fillcolor="#e56d21" stroked="f">
                  <v:path arrowok="t" o:connecttype="custom" o:connectlocs="216,8;214,3;211,0;209,3;211,8;214,13;214,10;216,8;0,97;2,102;5,107;7,110;12,112;7,105;5,97;0,97" o:connectangles="0,0,0,0,0,0,0,0,0,0,0,0,0,0,0,0"/>
                  <o:lock v:ext="edit" verticies="t"/>
                </v:shape>
                <v:shape id="Freeform 7880" o:spid="_x0000_s1815" style="position:absolute;left:65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cY8cA&#10;AADcAAAADwAAAGRycy9kb3ducmV2LnhtbESPT2vCQBTE7wW/w/KEXopu2oJ/opsggUIvPdRW0dsz&#10;+8wGs29DdqPx23cLhR6HmfkNs84H24grdb52rOB5moAgLp2uuVLw/fU2WYDwAVlj45gU3MlDno0e&#10;1phqd+NPum5DJSKEfYoKTAhtKqUvDVn0U9cSR+/sOoshyq6SusNbhNtGviTJTFqsOS4YbKkwVF62&#10;vVXgZx+n3VNx329Cf8Djqx/2RW+UehwPmxWIQEP4D/+137WC+WIJv2fiEZ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8HGPHAAAA3AAAAA8AAAAAAAAAAAAAAAAAmAIAAGRy&#10;cy9kb3ducmV2LnhtbFBLBQYAAAAABAAEAPUAAACMAwAAAAA=&#10;" path="m212,7l209,2r,-2l207,r-3,2l207,7r2,5l212,10r,-3xm,94r3,5l5,107r5,2l13,112,8,102,5,94,,94xe" fillcolor="#e57021" stroked="f">
                  <v:path arrowok="t" o:connecttype="custom" o:connectlocs="212,7;209,2;209,0;207,0;204,2;207,7;209,12;212,10;212,7;0,94;3,99;5,107;10,109;13,112;8,102;5,94;0,94" o:connectangles="0,0,0,0,0,0,0,0,0,0,0,0,0,0,0,0,0"/>
                  <o:lock v:ext="edit" verticies="t"/>
                </v:shape>
                <v:shape id="Freeform 7881" o:spid="_x0000_s1816" style="position:absolute;left:6578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gJ8EA&#10;AADcAAAADwAAAGRycy9kb3ducmV2LnhtbERPy4rCMBTdC/5DuIIb0XQEq9MxiggjxYXiY/aX5k5b&#10;bG5KE2v9e7MQXB7Oe7nuTCVaalxpWcHXJAJBnFldcq7gevkdL0A4j6yxskwKnuRgver3lpho++AT&#10;tWefixDCLkEFhfd1IqXLCjLoJrYmDty/bQz6AJtc6gYfIdxUchpFsTRYcmgosKZtQdntfDcK4ni2&#10;vfPfwezj7HgZzXdpG11TpYaDbvMDwlPnP+K3O9UK5t9hfjgTj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q4CfBAAAA3AAAAA8AAAAAAAAAAAAAAAAAmAIAAGRycy9kb3du&#10;cmV2LnhtbFBLBQYAAAAABAAEAPUAAACGAwAAAAA=&#10;" path="m209,10l206,5,204,r-3,2l199,2r2,5l204,12r2,l209,10xm,94r2,8l7,109r3,3l15,114,10,104,5,92,,94xe" fillcolor="#e57322" stroked="f">
                  <v:path arrowok="t" o:connecttype="custom" o:connectlocs="209,10;206,5;204,0;201,2;199,2;201,7;204,12;206,12;209,10;0,94;2,102;7,109;10,112;15,114;10,104;5,92;0,94" o:connectangles="0,0,0,0,0,0,0,0,0,0,0,0,0,0,0,0,0"/>
                  <o:lock v:ext="edit" verticies="t"/>
                </v:shape>
                <v:shape id="Freeform 7882" o:spid="_x0000_s1817" style="position:absolute;left:6580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mS8cA&#10;AADcAAAADwAAAGRycy9kb3ducmV2LnhtbESPT2sCMRTE7wW/Q3hCL0WzlqXarVFEtKgXW/sHj8/N&#10;c3dx87IkUddv3xQKPQ4z8xtmPG1NLS7kfGVZwaCfgCDOra64UPD5seyNQPiArLG2TApu5GE66dyN&#10;MdP2yu902YVCRAj7DBWUITSZlD4vyaDv24Y4ekfrDIYoXSG1w2uEm1o+JsmTNFhxXCixoXlJ+Wl3&#10;NgoWr2/0nabr5MutNofTPN0/bPO9UvfddvYCIlAb/sN/7ZVWMHwewO+ZeATk5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ZJkvHAAAA3AAAAA8AAAAAAAAAAAAAAAAAmAIAAGRy&#10;cy9kb3ducmV2LnhtbFBLBQYAAAAABAAEAPUAAACMAwAAAAA=&#10;" path="m204,10l202,5,199,r-2,3l199,8r3,5l202,10r2,xm,92r3,8l8,110r5,2l18,115,10,102,5,90,,92xe" fillcolor="#e67523" stroked="f">
                  <v:path arrowok="t" o:connecttype="custom" o:connectlocs="204,10;202,5;199,0;197,3;199,8;202,13;202,10;204,10;0,92;3,100;8,110;13,112;18,115;10,102;5,90;0,92" o:connectangles="0,0,0,0,0,0,0,0,0,0,0,0,0,0,0,0"/>
                  <o:lock v:ext="edit" verticies="t"/>
                </v:shape>
                <v:shape id="Freeform 7883" o:spid="_x0000_s1818" style="position:absolute;left:6583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VdcUA&#10;AADcAAAADwAAAGRycy9kb3ducmV2LnhtbESPT4vCMBTE74LfITzBi2i6Iv6pRpGFgpcFdUXw9mie&#10;bbF5qU2s3W9vBGGPw8z8hlltWlOKhmpXWFbwNYpAEKdWF5wpOP0mwzkI55E1lpZJwR852Ky7nRXG&#10;2j75QM3RZyJA2MWoIPe+iqV0aU4G3chWxMG72tqgD7LOpK7xGeCmlOMomkqDBYeFHCv6zim9HR9G&#10;weO8vw725eCQ3H5cMWnulyaZXZTq99rtEoSn1v+HP+2dVjBbjOF9JhwBuX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dV1xQAAANwAAAAPAAAAAAAAAAAAAAAAAJgCAABkcnMv&#10;ZG93bnJldi54bWxQSwUGAAAAAAQABAD1AAAAigMAAAAA&#10;" path="m199,10l196,5,194,r,3l191,5r3,5l196,15r3,-2l199,10xm,90r5,12l10,112r5,3l20,117,10,102,5,90,,90xe" fillcolor="#e67824" stroked="f">
                  <v:path arrowok="t" o:connecttype="custom" o:connectlocs="199,10;196,5;194,0;194,3;191,5;194,10;196,15;199,13;199,10;0,90;5,102;10,112;15,115;20,117;10,102;5,90;0,90" o:connectangles="0,0,0,0,0,0,0,0,0,0,0,0,0,0,0,0,0"/>
                  <o:lock v:ext="edit" verticies="t"/>
                </v:shape>
                <v:shape id="Freeform 7884" o:spid="_x0000_s1819" style="position:absolute;left:6585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6i8QA&#10;AADcAAAADwAAAGRycy9kb3ducmV2LnhtbESPQYvCMBSE74L/ITxhb5rqort2jaKCUFEWrAteH82z&#10;Ldu8lCZq/fdGEDwOM/MNM1u0phJXalxpWcFwEIEgzqwuOVfwd9z0v0E4j6yxskwK7uRgMe92Zhhr&#10;e+MDXVOfiwBhF6OCwvs6ltJlBRl0A1sTB+9sG4M+yCaXusFbgJtKjqJoIg2WHBYKrGldUPafXoyC&#10;duvdJTmfxkc93g33m+SQRr8rpT567fIHhKfWv8OvdqIVfE0/4X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OovEAAAA3AAAAA8AAAAAAAAAAAAAAAAAmAIAAGRycy9k&#10;b3ducmV2LnhtbFBLBQYAAAAABAAEAPUAAACJAwAAAAA=&#10;" path="m197,10l194,5,192,r-5,2l189,10r3,5l194,12r3,-2xm,87l5,99r8,13l18,114r5,l13,102,5,87,,87xe" fillcolor="#e67a24" stroked="f">
                  <v:path arrowok="t" o:connecttype="custom" o:connectlocs="197,10;194,5;192,0;187,2;189,10;192,15;194,12;197,10;0,87;5,99;13,112;18,114;23,114;13,102;5,87;0,87" o:connectangles="0,0,0,0,0,0,0,0,0,0,0,0,0,0,0,0"/>
                  <o:lock v:ext="edit" verticies="t"/>
                </v:shape>
                <v:shape id="Freeform 7885" o:spid="_x0000_s1820" style="position:absolute;left:6588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fpMUA&#10;AADcAAAADwAAAGRycy9kb3ducmV2LnhtbESP0WrCQBRE34X+w3KFvoS6W5VWU1eR0EJfTGniB1yy&#10;t0kwezdkV03/3i0IfRxm5gyz2Y22ExcafOtYw/NMgSCunGm51nAsP55WIHxANtg5Jg2/5GG3fZhs&#10;MDXuyt90KUItIoR9ihqaEPpUSl81ZNHPXE8cvR83WAxRDrU0A14j3HZyrtSLtNhyXGiwp6yh6lSc&#10;rYa8z94XZbE65DJJpPuqjdpnQevH6bh/AxFoDP/he/vTaHhdL+HvTDwCc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J+kxQAAANwAAAAPAAAAAAAAAAAAAAAAAJgCAABkcnMv&#10;ZG93bnJldi54bWxQSwUGAAAAAAQABAD1AAAAigMAAAAA&#10;" path="m191,10l189,5,186,r-2,l181,3r3,7l186,15r3,-2l191,10xm,85l5,97r10,15l20,112r5,3l12,100,5,82,,85xe" fillcolor="#e77c25" stroked="f">
                  <v:path arrowok="t" o:connecttype="custom" o:connectlocs="191,10;189,5;186,0;184,0;181,3;184,10;186,15;189,13;191,10;0,85;5,97;15,112;20,112;25,115;12,100;5,82;0,85" o:connectangles="0,0,0,0,0,0,0,0,0,0,0,0,0,0,0,0,0"/>
                  <o:lock v:ext="edit" verticies="t"/>
                </v:shape>
                <v:shape id="Freeform 7886" o:spid="_x0000_s1821" style="position:absolute;left:6590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ZBcIA&#10;AADcAAAADwAAAGRycy9kb3ducmV2LnhtbESPzWrDMBCE74W8g9hAb42cQtPaiRJKIEmv+aHnxdrY&#10;JtLKSIqtvn1VCPQ4zMw3zGqTrBED+dA5VjCfFSCIa6c7bhRczruXDxAhIms0jknBDwXYrCdPK6y0&#10;G/lIwyk2IkM4VKigjbGvpAx1SxbDzPXE2bs6bzFm6RupPY4Zbo18LYqFtNhxXmixp21L9e10twqG&#10;crszpjx8D8c0HlLwl/2cbko9T9PnEkSkFP/Dj/aXVvBevsHfmXw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7JkFwgAAANwAAAAPAAAAAAAAAAAAAAAAAJgCAABkcnMvZG93&#10;bnJldi54bWxQSwUGAAAAAAQABAD1AAAAhwMAAAAA&#10;" path="m187,13l184,8,182,r-3,3l177,5r5,5l184,18r,-3l187,13xm,85r8,15l18,112r5,3l28,117,13,100,5,82,,85xe" fillcolor="#e77f26" stroked="f">
                  <v:path arrowok="t" o:connecttype="custom" o:connectlocs="187,13;184,8;182,0;179,3;177,5;182,10;184,18;184,15;187,13;0,85;8,100;18,112;23,115;28,117;13,100;5,82;0,85" o:connectangles="0,0,0,0,0,0,0,0,0,0,0,0,0,0,0,0,0"/>
                  <o:lock v:ext="edit" verticies="t"/>
                </v:shape>
                <v:shape id="Freeform 7887" o:spid="_x0000_s1822" style="position:absolute;left:6593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El4sUA&#10;AADcAAAADwAAAGRycy9kb3ducmV2LnhtbESPQWvCQBSE70L/w/IK3symUqJJs0opCAVB0Up7fc2+&#10;JsHs25Bdk9hf3xWEHoeZ+YbJ16NpRE+dqy0reIpiEMSF1TWXCk4fm9kShPPIGhvLpOBKDtarh0mO&#10;mbYDH6g/+lIECLsMFVTet5mUrqjIoItsSxy8H9sZ9EF2pdQdDgFuGjmP40QarDksVNjSW0XF+Xgx&#10;Cs6a/OX5y7pC6t9tnzaL3ef+W6np4/j6AsLT6P/D9/a7VrBIE7id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SXixQAAANwAAAAPAAAAAAAAAAAAAAAAAJgCAABkcnMv&#10;ZG93bnJldi54bWxQSwUGAAAAAAQABAD1AAAAigMAAAAA&#10;" path="m181,12l179,7,176,r-2,2l174,2r2,8l179,17r2,-2l181,12xm,79l7,97r13,15l25,114r5,l22,107,15,99,7,89,5,79,,79xe" fillcolor="#e88227" stroked="f">
                  <v:path arrowok="t" o:connecttype="custom" o:connectlocs="181,12;179,7;176,0;174,2;174,2;176,10;179,17;181,15;181,12;0,79;7,97;20,112;25,114;30,114;22,107;15,99;7,89;5,79;0,79" o:connectangles="0,0,0,0,0,0,0,0,0,0,0,0,0,0,0,0,0,0,0"/>
                  <o:lock v:ext="edit" verticies="t"/>
                </v:shape>
                <v:shape id="Freeform 7888" o:spid="_x0000_s1823" style="position:absolute;left:6595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xKlMQA&#10;AADcAAAADwAAAGRycy9kb3ducmV2LnhtbESPT2vCQBTE7wW/w/KE3upGBa2pq2hxQegpVjy/Zl+T&#10;0OzbkN3mz7fvFgSPw8z8htnuB1uLjlpfOVYwnyUgiHNnKi4UXD/1yysIH5AN1o5JwUge9rvJ0xZT&#10;43rOqLuEQkQI+xQVlCE0qZQ+L8min7mGOHrfrrUYomwLaVrsI9zWcpEkK2mx4rhQYkPvJeU/l1+r&#10;4HbowofWo87yr36RHZfXUfuTUs/T4fAGItAQHuF7+2wUrDdr+D8Tj4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SpTEAAAA3AAAAA8AAAAAAAAAAAAAAAAAmAIAAGRycy9k&#10;b3ducmV2LnhtbFBLBQYAAAAABAAEAPUAAACJAwAAAAA=&#10;" path="m179,13l177,5,172,r,l169,3r3,7l174,18r3,-3l179,13xm,77l8,95r15,17l28,112r5,l23,105,15,97,10,87,3,77,,77xe" fillcolor="#e88527" stroked="f">
                  <v:path arrowok="t" o:connecttype="custom" o:connectlocs="179,13;177,5;172,0;172,0;169,3;172,10;174,18;177,15;179,13;0,77;8,95;23,112;28,112;33,112;23,105;15,97;10,87;3,77;0,77" o:connectangles="0,0,0,0,0,0,0,0,0,0,0,0,0,0,0,0,0,0,0"/>
                  <o:lock v:ext="edit" verticies="t"/>
                </v:shape>
                <v:shape id="Freeform 7889" o:spid="_x0000_s1824" style="position:absolute;left:6598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xE08IA&#10;AADcAAAADwAAAGRycy9kb3ducmV2LnhtbERPz2vCMBS+C/4P4Qm7aepgU6tRZDoYMg/rBK+P5tkU&#10;m5faxLb7781h4PHj+73a9LYSLTW+dKxgOklAEOdOl1woOP1+jucgfEDWWDkmBX/kYbMeDlaYatfx&#10;D7VZKEQMYZ+iAhNCnUrpc0MW/cTVxJG7uMZiiLAppG6wi+G2kq9J8i4tlhwbDNb0YSi/ZnerYP+2&#10;61pfZPfZ0W3n5vtwPt72Z6VeRv12CSJQH57if/eXVjBbxLXxTDw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ETTwgAAANwAAAAPAAAAAAAAAAAAAAAAAJgCAABkcnMvZG93&#10;bnJldi54bWxQSwUGAAAAAAQABAD1AAAAhwMAAAAA&#10;" path="m174,15l171,8,169,r-3,3l164,3r2,10l169,20r2,-2l174,15xm,77l2,87r8,10l17,105r8,7l27,112r3,l32,112,22,105,15,95,10,87,2,75,,77xe" fillcolor="#e88728" stroked="f">
                  <v:path arrowok="t" o:connecttype="custom" o:connectlocs="174,15;171,8;169,0;166,3;164,3;166,13;169,20;171,18;174,15;0,77;2,87;10,97;17,105;25,112;27,112;30,112;32,112;22,105;15,95;10,87;2,75;0,77" o:connectangles="0,0,0,0,0,0,0,0,0,0,0,0,0,0,0,0,0,0,0,0,0,0"/>
                  <o:lock v:ext="edit" verticies="t"/>
                </v:shape>
                <v:shape id="Freeform 7890" o:spid="_x0000_s1825" style="position:absolute;left:6598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QFsYA&#10;AADcAAAADwAAAGRycy9kb3ducmV2LnhtbESPQWvCQBSE7wX/w/KE3upuhdYmuooKrQVPtaJ4e2Sf&#10;SWr2bcyuMf77bkHocZiZb5jJrLOVaKnxpWMNzwMFgjhzpuRcw/b7/ekNhA/IBivHpOFGHmbT3sME&#10;U+Ou/EXtJuQiQtinqKEIoU6l9FlBFv3A1cTRO7rGYoiyyaVp8BrhtpJDpV6lxZLjQoE1LQvKTpuL&#10;1UCrdZLvFofFXJ3Pt/XL/tR+/CitH/vdfAwiUBf+w/f2p9EwShL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iQFsYAAADcAAAADwAAAAAAAAAAAAAAAACYAgAAZHJz&#10;L2Rvd25yZXYueG1sUEsFBgAAAAAEAAQA9QAAAIsDAAAAAA==&#10;" path="m171,15l169,7,166,r-2,l161,2r5,8l169,20r,-3l171,15xm,74l7,84r5,10l20,102r10,7l30,109r2,l35,109,25,102,17,92,12,82,5,72,,74xe" fillcolor="#e98a29" stroked="f">
                  <v:path arrowok="t" o:connecttype="custom" o:connectlocs="171,15;169,7;166,0;164,0;161,2;166,10;169,20;169,17;171,15;0,74;7,84;12,94;20,102;30,109;30,109;32,109;35,109;25,102;17,92;12,82;5,72;0,74" o:connectangles="0,0,0,0,0,0,0,0,0,0,0,0,0,0,0,0,0,0,0,0,0,0"/>
                  <o:lock v:ext="edit" verticies="t"/>
                </v:shape>
                <v:shape id="Freeform 7891" o:spid="_x0000_s1826" style="position:absolute;left:6600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ADsEA&#10;AADcAAAADwAAAGRycy9kb3ducmV2LnhtbERPy4rCMBTdC/MP4Q64EU1HwZaOUWRAHAQXVsHtpbl9&#10;MM1NbaKtfz9ZCC4P573aDKYRD+pcbVnB1ywCQZxbXXOp4HLeTRMQziNrbCyTgic52Kw/RitMte35&#10;RI/MlyKEsEtRQeV9m0rp8ooMupltiQNX2M6gD7Arpe6wD+GmkfMoWkqDNYeGClv6qSj/y+5GwaFY&#10;mDgv+qvZZ5NTEj99f9sflRp/DttvEJ4G/xa/3L9aQRKF+eFMO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VQA7BAAAA3AAAAA8AAAAAAAAAAAAAAAAAmAIAAGRycy9kb3du&#10;cmV2LnhtbFBLBQYAAAAABAAEAPUAAACGAwAAAAA=&#10;" path="m167,17r-3,-7l162,r-3,2l157,5r5,7l164,22r3,-2l167,17xm,72l8,84r5,8l20,102r10,7l33,109r2,-2l28,99,18,92,13,82,5,72,,72xe" fillcolor="#ea8d2a" stroked="f">
                  <v:path arrowok="t" o:connecttype="custom" o:connectlocs="167,17;164,10;162,0;159,2;157,5;162,12;164,22;167,20;167,17;0,72;8,84;13,92;20,102;30,109;33,109;35,107;28,99;18,92;13,82;5,72;0,72" o:connectangles="0,0,0,0,0,0,0,0,0,0,0,0,0,0,0,0,0,0,0,0,0"/>
                  <o:lock v:ext="edit" verticies="t"/>
                </v:shape>
                <v:shape id="Freeform 7892" o:spid="_x0000_s1827" style="position:absolute;left:6603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+LpMQA&#10;AADcAAAADwAAAGRycy9kb3ducmV2LnhtbESP32rCMBTG7wXfIZzB7jSpA6mdUaYwtqvBqg9w1hzb&#10;bs1JbbK27unNQPDy4/vz41tvR9uInjpfO9aQzBUI4sKZmksNx8PrLAXhA7LBxjFpuJCH7WY6WWNm&#10;3MCf1OehFHGEfYYaqhDaTEpfVGTRz11LHL2T6yyGKLtSmg6HOG4buVBqKS3WHAkVtrSvqPjJf22E&#10;fJ9VuT8NfZJ+meKy+3j6W+VvWj8+jC/PIAKN4R6+td+NhlQl8H8mHgG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fi6TEAAAA3AAAAA8AAAAAAAAAAAAAAAAAmAIAAGRycy9k&#10;b3ducmV2LnhtbFBLBQYAAAAABAAEAPUAAACJAwAAAAA=&#10;" path="m164,18l161,8,156,r-2,3l154,3r2,10l159,23r2,-3l164,18xm,70l7,80r5,10l20,100r10,7l32,105r3,l27,97,17,90,12,80,5,67,,70xe" fillcolor="#ea902b" stroked="f">
                  <v:path arrowok="t" o:connecttype="custom" o:connectlocs="164,18;161,8;156,0;154,3;154,3;156,13;159,23;161,20;164,18;0,70;7,80;12,90;20,100;30,107;32,105;35,105;27,97;17,90;12,80;5,67;0,70" o:connectangles="0,0,0,0,0,0,0,0,0,0,0,0,0,0,0,0,0,0,0,0,0"/>
                  <o:lock v:ext="edit" verticies="t"/>
                </v:shape>
                <v:shape id="Freeform 7893" o:spid="_x0000_s1828" style="position:absolute;left:6605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er8YA&#10;AADcAAAADwAAAGRycy9kb3ducmV2LnhtbESPT2sCMRTE7wW/Q3hCbzXbPYhdjVIKoh4q/kPo7bF5&#10;Zlc3L8sm6uqnN0LB4zAzv2FGk9ZW4kKNLx0r+OwlIIhzp0s2Cnbb6ccAhA/IGivHpOBGHibjztsI&#10;M+2uvKbLJhgRIewzVFCEUGdS+rwgi77nauLoHVxjMUTZGKkbvEa4rWSaJH1pseS4UGBNPwXlp83Z&#10;Krhru1pOf49mfTLp4bg47/++Zlap9277PQQRqA2v8H97rhUMkhSeZ+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Ber8YAAADcAAAADwAAAAAAAAAAAAAAAACYAgAAZHJz&#10;L2Rvd25yZXYueG1sUEsFBgAAAAAEAAQA9QAAAIsDAAAAAA==&#10;" path="m159,17l157,7,152,r,l149,2r3,10l154,22r3,-2l159,17xm,67l8,77r5,10l23,94r7,8l33,102r5,-3l28,94,18,84,13,74,5,64,,67xe" fillcolor="#eb922b" stroked="f">
                  <v:path arrowok="t" o:connecttype="custom" o:connectlocs="159,17;157,7;152,0;152,0;149,2;152,12;154,22;157,20;159,17;0,67;8,77;13,87;23,94;30,102;33,102;38,99;28,94;18,84;13,74;5,64;0,67" o:connectangles="0,0,0,0,0,0,0,0,0,0,0,0,0,0,0,0,0,0,0,0,0"/>
                  <o:lock v:ext="edit" verticies="t"/>
                </v:shape>
                <v:shape id="Freeform 7894" o:spid="_x0000_s1829" style="position:absolute;left:6608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zusQA&#10;AADcAAAADwAAAGRycy9kb3ducmV2LnhtbESPQWvCQBSE7wX/w/IEb7pRaZXUVUQUchK0Ra/P7Gs2&#10;bfZtyK4m9te7BaHHYWa+YRarzlbiRo0vHSsYjxIQxLnTJRcKPj92wzkIH5A1Vo5JwZ08rJa9lwWm&#10;2rV8oNsxFCJC2KeowIRQp1L63JBFP3I1cfS+XGMxRNkUUjfYRrit5CRJ3qTFkuOCwZo2hvKf49Uq&#10;+N2bq8u60/b1LE+XrP2erc32otSg363fQQTqwn/42c60gnkyhb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M7rEAAAA3AAAAA8AAAAAAAAAAAAAAAAAmAIAAGRycy9k&#10;b3ducmV2LnhtbFBLBQYAAAAABAAEAPUAAACJAwAAAAA=&#10;" path="m154,20l151,10,149,r-3,2l144,2r2,10l149,25r2,-3l154,20xm,64l7,77r5,10l22,94r8,8l35,99r2,l27,92,17,84,12,74,5,64,,64xe" fillcolor="#eb952b" stroked="f">
                  <v:path arrowok="t" o:connecttype="custom" o:connectlocs="154,20;151,10;149,0;146,2;144,2;146,12;149,25;151,22;154,20;0,64;7,77;12,87;22,94;30,102;35,99;37,99;27,92;17,84;12,74;5,64;0,64" o:connectangles="0,0,0,0,0,0,0,0,0,0,0,0,0,0,0,0,0,0,0,0,0"/>
                  <o:lock v:ext="edit" verticies="t"/>
                </v:shape>
                <v:shape id="Freeform 7895" o:spid="_x0000_s1830" style="position:absolute;left:6610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9qvsUA&#10;AADcAAAADwAAAGRycy9kb3ducmV2LnhtbESPQWvCQBSE7wX/w/KE3upupIqkrhJEwUsPjT20t0f2&#10;maTNvo3ZNUn/fVcQPA4z8w2z3o62ET11vnasIZkpEMSFMzWXGj5Ph5cVCB+QDTaOScMfedhuJk9r&#10;TI0b+IP6PJQiQtinqKEKoU2l9EVFFv3MtcTRO7vOYoiyK6XpcIhw28i5Uktpsea4UGFLu4qK3/xq&#10;NSzz8etnz0NyeU9O/ff8nC0SlWn9PB2zNxCBxvAI39tHo2GlXuF2Jh4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2q+xQAAANwAAAAPAAAAAAAAAAAAAAAAAJgCAABkcnMv&#10;ZG93bnJldi54bWxQSwUGAAAAAAQABAD1AAAAigMAAAAA&#10;" path="m149,20l147,10,144,r-2,l139,3r5,10l144,25r3,-2l149,20xm,62l8,72r5,10l23,92r10,5l35,97r3,l28,90,18,82,13,72,5,62,,62xe" fillcolor="#ec982a" stroked="f">
                  <v:path arrowok="t" o:connecttype="custom" o:connectlocs="149,20;147,10;144,0;142,0;139,3;144,13;144,25;147,23;149,20;0,62;8,72;13,82;23,92;33,97;35,97;38,97;28,90;18,82;13,72;5,62;0,62" o:connectangles="0,0,0,0,0,0,0,0,0,0,0,0,0,0,0,0,0,0,0,0,0"/>
                  <o:lock v:ext="edit" verticies="t"/>
                </v:shape>
                <v:shape id="Freeform 7896" o:spid="_x0000_s1831" style="position:absolute;left:6613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OtrcYA&#10;AADcAAAADwAAAGRycy9kb3ducmV2LnhtbESP0WrCQBRE3wv+w3IF3+puhdoQXaUKLSp9sLYfcM1e&#10;k2j2bppdY/x7VxD6OMzMGWY672wlWmp86VjDy1CBIM6cKTnX8Pvz8ZyA8AHZYOWYNFzJw3zWe5pi&#10;atyFv6ndhVxECPsUNRQh1KmUPivIoh+6mjh6B9dYDFE2uTQNXiLcVnKk1FhaLDkuFFjTsqDstDtb&#10;Ddl6K09/+/2mUu3ounj7TI7bw5fWg373PgERqAv/4Ud7ZTQk6hX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OtrcYAAADcAAAADwAAAAAAAAAAAAAAAACYAgAAZHJz&#10;L2Rvd25yZXYueG1sUEsFBgAAAAAEAAQA9QAAAIsDAAAAAA==&#10;" path="m144,23l141,10,139,r-3,3l134,3r5,12l141,28r,-3l144,23xm,62l7,72r5,10l22,90r10,7l35,97r2,-2l27,90,20,80,10,72,5,60,,62xe" fillcolor="#ec9b29" stroked="f">
                  <v:path arrowok="t" o:connecttype="custom" o:connectlocs="144,23;141,10;139,0;136,3;134,3;139,15;141,28;141,25;144,23;0,62;7,72;12,82;22,90;32,97;35,97;37,95;27,90;20,80;10,72;5,60;0,62" o:connectangles="0,0,0,0,0,0,0,0,0,0,0,0,0,0,0,0,0,0,0,0,0"/>
                  <o:lock v:ext="edit" verticies="t"/>
                </v:shape>
              </v:group>
              <v:group id="Group 7897" o:spid="_x0000_s1832" style="position:absolute;left:4400;top:1377;width:3093;height:5830" coordorigin="6354,631" coordsize="487,9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<v:shape id="Freeform 7898" o:spid="_x0000_s1833" style="position:absolute;left:6615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dVcUA&#10;AADcAAAADwAAAGRycy9kb3ducmV2LnhtbESPT2vCQBTE7wW/w/KE3urGUqJGV5G0BS8e1Bw8PrKv&#10;SWj27ZLd/Om37xYKHoeZ+Q2zO0ymFQN1vrGsYLlIQBCXVjdcKShuny9rED4ga2wtk4If8nDYz552&#10;mGk78oWGa6hEhLDPUEEdgsuk9GVNBv3COuLofdnOYIiyq6TucIxw08rXJEmlwYbjQo2O8prK72tv&#10;FJw/uLiHzdt771yxaS+rlE55qtTzfDpuQQSawiP83z5pBetkBX9n4hG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F1VxQAAANwAAAAPAAAAAAAAAAAAAAAAAJgCAABkcnMv&#10;ZG93bnJldi54bWxQSwUGAAAAAAQABAD1AAAAigMAAAAA&#10;" path="m139,22r,-12l134,r-2,l129,2r5,13l137,27r2,-2l139,22xm,59l8,69r5,10l23,87r10,7l35,92r5,l28,84,20,77,10,67,5,57,,59xe" fillcolor="#ec9d28" stroked="f">
                  <v:path arrowok="t" o:connecttype="custom" o:connectlocs="139,22;139,10;134,0;132,0;129,2;134,15;137,27;139,25;139,22;0,59;8,69;13,79;23,87;33,94;35,92;40,92;28,84;20,77;10,67;5,57;0,59" o:connectangles="0,0,0,0,0,0,0,0,0,0,0,0,0,0,0,0,0,0,0,0,0"/>
                  <o:lock v:ext="edit" verticies="t"/>
                </v:shape>
                <v:shape id="Freeform 7899" o:spid="_x0000_s1834" style="position:absolute;left:661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QnucEA&#10;AADcAAAADwAAAGRycy9kb3ducmV2LnhtbERPTYvCMBC9C/6HMIIX0VRZqlajiKy6p4WtgtehGdvS&#10;ZlKabK3/fnMQ9vh439t9b2rRUetKywrmswgEcWZ1ybmC2/U0XYFwHlljbZkUvMjBfjccbDHR9sk/&#10;1KU+FyGEXYIKCu+bREqXFWTQzWxDHLiHbQ36ANtc6hafIdzUchFFsTRYcmgosKFjQVmV/hoFfn1c&#10;Vh/z7h7Hl+8FplSdJ+tPpcaj/rAB4an3/+K3+0srWEVhbTgTjo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EJ7nBAAAA3AAAAA8AAAAAAAAAAAAAAAAAmAIAAGRycy9kb3du&#10;cmV2LnhtbFBLBQYAAAAABAAEAPUAAACGAwAAAAA=&#10;" path="m136,25l134,12,129,r-3,2l126,5r3,10l131,30r,l134,27r2,-2xm,57l5,69r10,8l22,87r10,5l37,92r2,-3l27,84,20,77,12,67,5,57,,57xe" fillcolor="#eda025" stroked="f">
                  <v:path arrowok="t" o:connecttype="custom" o:connectlocs="136,25;134,12;129,0;126,2;126,5;129,15;131,30;131,30;134,27;136,25;0,57;5,69;15,77;22,87;32,92;37,92;39,89;27,84;20,77;12,67;5,57;0,57" o:connectangles="0,0,0,0,0,0,0,0,0,0,0,0,0,0,0,0,0,0,0,0,0,0"/>
                  <o:lock v:ext="edit" verticies="t"/>
                </v:shape>
                <v:shape id="Freeform 7900" o:spid="_x0000_s1835" style="position:absolute;left:662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xk8QA&#10;AADcAAAADwAAAGRycy9kb3ducmV2LnhtbESPwWrDMBBE74H+g9hAL6GRkkNInCghbWkp9BS7H7BY&#10;a8uJtTKWart/XxUKOQ4z84Y5nCbXioH60HjWsFoqEMSlNw3XGr6Kt6ctiBCRDbaeScMPBTgdH2YH&#10;zIwf+UJDHmuRIBwy1GBj7DIpQ2nJYVj6jjh5le8dxiT7WpoexwR3rVwrtZEOG04LFjt6sVTe8m+n&#10;oVCf11BMa7/I31evGzaVOT9XWj/Op/MeRKQp3sP/7Q+jYat28HcmHQF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csZPEAAAA3AAAAA8AAAAAAAAAAAAAAAAAmAIAAGRycy9k&#10;b3ducmV2LnhtbFBLBQYAAAAABAAEAPUAAACJAwAAAAA=&#10;" path="m132,25l129,13,124,r,3l122,3r2,12l127,28r,l127,30r2,-2l132,25xm,55l5,65,15,75r8,7l35,90r2,-3l40,87,30,80,20,72,13,65,5,55,,55xe" fillcolor="#eda322" stroked="f">
                  <v:path arrowok="t" o:connecttype="custom" o:connectlocs="132,25;129,13;124,0;124,3;122,3;124,15;127,28;127,28;127,30;129,28;132,25;0,55;5,65;15,75;23,82;35,90;37,87;40,87;30,80;20,72;13,65;5,55;0,55" o:connectangles="0,0,0,0,0,0,0,0,0,0,0,0,0,0,0,0,0,0,0,0,0,0,0"/>
                  <o:lock v:ext="edit" verticies="t"/>
                </v:shape>
                <v:shape id="Freeform 7901" o:spid="_x0000_s1836" style="position:absolute;left:662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mmcIA&#10;AADcAAAADwAAAGRycy9kb3ducmV2LnhtbERPy4rCMBTdC/MP4Q64kTHRRZGOUaTDgLhQfGxmd2nu&#10;NGWam9JkavXrzUJweTjv5XpwjeipC7VnDbOpAkFcelNzpeFy/v5YgAgR2WDjmTTcKMB69TZaYm78&#10;lY/Un2IlUgiHHDXYGNtcylBachimviVO3K/vHMYEu0qaDq8p3DVyrlQmHdacGiy2VFgq/07/ToP6&#10;4Tbrvw5ZgRt1t8VuP7GHvdbj92HzCSLSEF/ip3trNCxmaX46k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iaZwgAAANwAAAAPAAAAAAAAAAAAAAAAAJgCAABkcnMvZG93&#10;bnJldi54bWxQSwUGAAAAAAQABAD1AAAAhwMAAAAA&#10;" path="m126,25l124,10,121,r-2,l116,2r3,10l121,25r,2l121,30r3,-3l126,25r,xm,52l7,62r8,10l22,79r12,5l37,84r2,-2l30,77,20,69,12,62,5,50,,52xe" fillcolor="#eea520" stroked="f">
                  <v:path arrowok="t" o:connecttype="custom" o:connectlocs="126,25;124,10;121,0;119,0;116,2;119,12;121,25;121,27;121,30;124,27;126,25;126,25;0,52;7,62;15,72;22,79;34,84;37,84;39,82;30,77;20,69;12,62;5,50;0,52" o:connectangles="0,0,0,0,0,0,0,0,0,0,0,0,0,0,0,0,0,0,0,0,0,0,0,0"/>
                  <o:lock v:ext="edit" verticies="t"/>
                </v:shape>
                <v:shape id="Freeform 7902" o:spid="_x0000_s1837" style="position:absolute;left:662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t/MYA&#10;AADcAAAADwAAAGRycy9kb3ducmV2LnhtbESPS2vDMBCE74X8B7GB3hrZpbTBiRJCoCGXQJvHIbeN&#10;tX4Qa+VIsuP211eFQo/DzHzDzJeDaURPzteWFaSTBARxbnXNpYLj4f1pCsIHZI2NZVLwRR6Wi9HD&#10;HDNt7/xJ/T6UIkLYZ6igCqHNpPR5RQb9xLbE0SusMxiidKXUDu8Rbhr5nCSv0mDNcaHCltYV5dd9&#10;ZxScX9ymuHXmUrx9mF13Wofvvtwp9TgeVjMQgYbwH/5rb7WCaZrC75l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t/MYAAADcAAAADwAAAAAAAAAAAAAAAACYAgAAZHJz&#10;L2Rvd25yZXYueG1sUEsFBgAAAAAEAAQA9QAAAIsDAAAAAA==&#10;" path="m122,25l119,12,117,r-3,2l112,2r2,10l117,25r,2l114,32r5,-2l122,27r,-2l122,25xm,52l8,62r7,7l25,77r10,7l37,82r5,-3l30,77,20,69,13,59,5,50,,52xe" fillcolor="#eea91a" stroked="f">
                  <v:path arrowok="t" o:connecttype="custom" o:connectlocs="122,25;119,12;117,0;114,2;112,2;114,12;117,25;117,27;114,32;119,30;122,27;122,25;122,25;0,52;8,62;15,69;25,77;35,84;37,82;42,79;30,77;20,69;13,59;5,50;0,52" o:connectangles="0,0,0,0,0,0,0,0,0,0,0,0,0,0,0,0,0,0,0,0,0,0,0,0,0"/>
                  <o:lock v:ext="edit" verticies="t"/>
                </v:shape>
                <v:shape id="Freeform 7903" o:spid="_x0000_s1838" style="position:absolute;left:662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qPcYA&#10;AADcAAAADwAAAGRycy9kb3ducmV2LnhtbESPQWvCQBSE74L/YXlCL6FuVJCQukoRxB4q0qQ99Paa&#10;fc2GZt+G7BrTf+8KhR6HmfmG2exG24qBet84VrCYpyCIK6cbrhW8l4fHDIQPyBpbx6TglzzsttPJ&#10;BnPtrvxGQxFqESHsc1RgQuhyKX1lyKKfu444et+utxii7Gupe7xGuG3lMk3X0mLDccFgR3tD1U9x&#10;sQqSwqw+k2FIytXXsTx/aP2apSelHmbj8xOIQGP4D/+1X7SCbLGE+5l4BOT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aqPcYAAADcAAAADwAAAAAAAAAAAAAAAACYAgAAZHJz&#10;L2Rvd25yZXYueG1sUEsFBgAAAAAEAAQA9QAAAIsDAAAAAA==&#10;" path="m116,23l114,10,111,r-2,l107,3r2,10l111,23r,5l109,33r2,-3l116,28r,-3l116,23xm,48l7,60r8,7l25,75r9,5l39,77r3,l29,72,20,65,12,57,5,48r-3,l,48xe" fillcolor="#efac12" stroked="f">
                  <v:path arrowok="t" o:connecttype="custom" o:connectlocs="116,23;114,10;111,0;109,0;107,3;109,13;111,23;111,28;109,33;111,30;116,28;116,25;116,23;0,48;7,60;15,67;25,75;34,80;39,77;42,77;29,72;20,65;12,57;5,48;2,48;0,48" o:connectangles="0,0,0,0,0,0,0,0,0,0,0,0,0,0,0,0,0,0,0,0,0,0,0,0,0,0"/>
                  <o:lock v:ext="edit" verticies="t"/>
                </v:shape>
                <v:shape id="Freeform 7904" o:spid="_x0000_s1839" style="position:absolute;left:663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8zKMQA&#10;AADcAAAADwAAAGRycy9kb3ducmV2LnhtbESPQYvCMBSE74L/ITzBm6bugmjXtIiLsHiwqHvw+Gje&#10;tmWbl9pEW/+9EQSPw8x8w6zS3tTiRq2rLCuYTSMQxLnVFRcKfk/byQKE88gaa8uk4E4O0mQ4WGGs&#10;bccHuh19IQKEXYwKSu+bWEqXl2TQTW1DHLw/2xr0QbaF1C12AW5q+RFFc2mw4rBQYkObkvL/49Uo&#10;kJt9n+HhvM++8+6SnXfzYil3So1H/foLhKfev8Ov9o9WsJh9wvNMOAIy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PMyjEAAAA3AAAAA8AAAAAAAAAAAAAAAAAmAIAAGRycy9k&#10;b3ducmV2LnhtbFBLBQYAAAAABAAEAPUAAACJAwAAAAA=&#10;" path="m112,23l109,10,107,r-2,3l102,3r3,10l107,23r,5l105,35r2,-2l109,30r3,-5l112,23xm,48r8,9l15,67r10,8l37,77r3,l45,75,32,72,20,65,13,57,5,45,,48xe" fillcolor="#efaf04" stroked="f">
                  <v:path arrowok="t" o:connecttype="custom" o:connectlocs="112,23;109,10;107,0;105,3;102,3;105,13;107,23;107,28;105,35;107,33;109,30;112,25;112,23;0,48;8,57;15,67;25,75;37,77;40,77;45,75;32,72;20,65;13,57;5,45;0,48" o:connectangles="0,0,0,0,0,0,0,0,0,0,0,0,0,0,0,0,0,0,0,0,0,0,0,0,0"/>
                  <o:lock v:ext="edit" verticies="t"/>
                </v:shape>
                <v:shape id="Freeform 7905" o:spid="_x0000_s1840" style="position:absolute;left:663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lt58cA&#10;AADcAAAADwAAAGRycy9kb3ducmV2LnhtbESPQWvCQBSE74L/YXmF3nSjSCvRVSQoSC+tNrR6e2Sf&#10;SWj2bcxuTfTXu0Khx2FmvmHmy85U4kKNKy0rGA0jEMSZ1SXnCtLPzWAKwnlkjZVlUnAlB8tFvzfH&#10;WNuWd3TZ+1wECLsYFRTe17GULivIoBvamjh4J9sY9EE2udQNtgFuKjmOohdpsOSwUGBNSUHZz/7X&#10;KFh9VW+JvL5vk/XhNU1vu4/z8btV6vmpW81AeOr8f/ivvdUKpqMJPM6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5befHAAAA3AAAAA8AAAAAAAAAAAAAAAAAmAIAAGRy&#10;cy9kb3ducmV2LnhtbFBLBQYAAAAABAAEAPUAAACMAwAAAAA=&#10;" path="m106,20l104,10,102,,99,r,2l99,10r3,10l99,27r,8l102,32r2,-2l106,25r,-5xm,45r7,9l15,62r9,7l37,74r5,-2l44,69,32,67,22,62,12,52,5,42,,45xe" fillcolor="#f0b100" stroked="f">
                  <v:path arrowok="t" o:connecttype="custom" o:connectlocs="106,20;104,10;102,0;99,0;99,2;99,10;102,20;99,27;99,35;102,32;104,30;106,25;106,20;0,45;7,54;15,62;24,69;37,74;42,72;44,69;32,67;22,62;12,52;5,42;0,45" o:connectangles="0,0,0,0,0,0,0,0,0,0,0,0,0,0,0,0,0,0,0,0,0,0,0,0,0"/>
                  <o:lock v:ext="edit" verticies="t"/>
                </v:shape>
                <v:shape id="Freeform 7906" o:spid="_x0000_s1841" style="position:absolute;left:663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fM8QA&#10;AADcAAAADwAAAGRycy9kb3ducmV2LnhtbESPX2vCQBDE3wv9DscWfKsXlYpEL6FWSktBitYHH5fc&#10;5g/mdkPuqum37wmCj8PM/IZZ5YNr1Zl63wgbmIwTUMSF2IYrA4ef9+cFKB+QLbbCZOCPPOTZ48MK&#10;UysX3tF5HyoVIexTNFCH0KVa+6Imh34sHXH0Sukdhij7StseLxHuWj1Nkrl22HBcqLGjt5qK0/7X&#10;GfBYfjgRlHU3O5a7r7XebspvY0ZPw+sSVKAh3MO39qc1sJi8wPVMPAI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LnzPEAAAA3AAAAA8AAAAAAAAAAAAAAAAAmAIAAGRycy9k&#10;b3ducmV2LnhtbFBLBQYAAAAABAAEAPUAAACJAwAAAAA=&#10;" path="m102,20l100,10,97,r,2l95,2r,8l97,20,95,30,92,40r5,-5l100,32r2,-7l102,20xm,42l8,54r7,8l27,69r13,3l42,69r5,-2l47,67r-12,l22,59,13,52,5,42,,42xe" fillcolor="#f0b500" stroked="f">
                  <v:path arrowok="t" o:connecttype="custom" o:connectlocs="102,20;100,10;97,0;97,2;95,2;95,10;97,20;95,30;92,40;97,35;100,32;102,25;102,20;0,42;8,54;15,62;27,69;40,72;42,69;47,67;47,67;35,67;22,59;13,52;5,42;0,42" o:connectangles="0,0,0,0,0,0,0,0,0,0,0,0,0,0,0,0,0,0,0,0,0,0,0,0,0,0"/>
                  <o:lock v:ext="edit" verticies="t"/>
                </v:shape>
                <v:shape id="Freeform 7907" o:spid="_x0000_s1842" style="position:absolute;left:6638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TRcMA&#10;AADcAAAADwAAAGRycy9kb3ducmV2LnhtbESPQYvCMBSE74L/ITxhb5rqoSvVKCrdxR61Xrw9mmdb&#10;bF5qE2v3328WFjwOM/MNs94OphE9da62rGA+i0AQF1bXXCq45F/TJQjnkTU2lknBDznYbsajNSba&#10;vvhE/dmXIkDYJaig8r5NpHRFRQbdzLbEwbvZzqAPsiul7vAV4KaRiyiKpcGaw0KFLR0qKu7np1GQ&#10;cSOz8hin/WH3mX8/0v01zfZKfUyG3QqEp8G/w//to1awnMfwdyYc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xTRcMAAADcAAAADwAAAAAAAAAAAAAAAACYAgAAZHJzL2Rv&#10;d25yZXYueG1sUEsFBgAAAAAEAAQA9QAAAIgDAAAAAA==&#10;" path="m97,18l94,8,94,,92,,89,3r3,7l92,18,89,30,84,40r5,-2l94,33r,-8l97,18xm,40l7,50,17,60r10,5l39,67r5,-2l49,62r-2,l44,62r-12,l19,57,12,50,5,40,,40xe" fillcolor="#f2b900" stroked="f">
                  <v:path arrowok="t" o:connecttype="custom" o:connectlocs="97,18;94,8;94,0;92,0;89,3;92,10;92,18;89,30;84,40;89,38;94,33;94,25;97,18;0,40;7,50;17,60;27,65;39,67;44,65;49,62;47,62;44,62;32,62;19,57;12,50;5,40;0,40" o:connectangles="0,0,0,0,0,0,0,0,0,0,0,0,0,0,0,0,0,0,0,0,0,0,0,0,0,0,0"/>
                  <o:lock v:ext="edit" verticies="t"/>
                </v:shape>
                <v:shape id="Freeform 7908" o:spid="_x0000_s1843" style="position:absolute;left:664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y/XcQA&#10;AADcAAAADwAAAGRycy9kb3ducmV2LnhtbESPT2vCQBTE7wW/w/KE3uomhfonuoqIgrfSJAePz+wz&#10;CWbfht1tjN++Wyj0OMzMb5jNbjSdGMj51rKCdJaAIK6sbrlWUBantyUIH5A1dpZJwZM87LaTlw1m&#10;2j74i4Y81CJC2GeooAmhz6T0VUMG/cz2xNG7WWcwROlqqR0+Itx08j1J5tJgy3GhwZ4ODVX3/Nso&#10;KPZ1GRYfRXkZrulnPrflKnFHpV6n434NItAY/sN/7bNWsEwX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Mv13EAAAA3AAAAA8AAAAAAAAAAAAAAAAAmAIAAGRycy9k&#10;b3ducmV2LnhtbFBLBQYAAAAABAAEAPUAAACJAwAAAAA=&#10;" path="m92,18l90,8,90,,87,3r-2,l87,10r,8l87,25r-2,8l80,38r-3,7l82,40r5,-2l90,28,92,18xm,40l8,50r9,7l30,65r12,l42,65r8,-3l55,60r-5,l42,60r-12,l20,55,10,47,5,38,,40xe" fillcolor="#f3bd00" stroked="f">
                  <v:path arrowok="t" o:connecttype="custom" o:connectlocs="92,18;90,8;90,0;87,3;85,3;87,10;87,18;87,25;85,33;80,38;77,45;82,40;87,38;90,28;92,18;0,40;8,50;17,57;30,65;42,65;42,65;50,62;55,60;50,60;42,60;30,60;20,55;10,47;5,38;0,40" o:connectangles="0,0,0,0,0,0,0,0,0,0,0,0,0,0,0,0,0,0,0,0,0,0,0,0,0,0,0,0,0,0"/>
                  <o:lock v:ext="edit" verticies="t"/>
                </v:shape>
                <v:shape id="Freeform 7909" o:spid="_x0000_s1844" style="position:absolute;left:6643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PV8EA&#10;AADcAAAADwAAAGRycy9kb3ducmV2LnhtbERPTYvCMBC9C/sfwix401QPWqpRxGVBFkGtInscmtk2&#10;2ExKk7X135uD4PHxvpfr3tbiTq03jhVMxgkI4sJpw6WCy/l7lILwAVlj7ZgUPMjDevUxWGKmXccn&#10;uuehFDGEfYYKqhCaTEpfVGTRj11DHLk/11oMEbal1C12MdzWcpokM2nRcGyosKFtRcUt/7cKzkbS&#10;ldLDvMt/vx7H/Jb8mP1FqeFnv1mACNSHt/jl3mkF6SSujWfi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Sj1fBAAAA3AAAAA8AAAAAAAAAAAAAAAAAmAIAAGRycy9kb3du&#10;cmV2LnhtbFBLBQYAAAAABAAEAPUAAACGAwAAAAA=&#10;" path="m87,15r,-8l84,,82,,79,2r3,5l82,15r-3,7l79,30r-5,7l69,42r-7,7l57,52,47,54r-8,l29,54,19,49,10,42,5,35r-3,l,37,7,47r7,7l27,59r12,l42,59r2,l64,49,79,37,84,27,87,15xe" fillcolor="#f3bf00" stroked="f">
                  <v:path arrowok="t" o:connecttype="custom" o:connectlocs="87,15;87,7;84,0;82,0;79,2;82,7;82,15;79,22;79,30;74,37;69,42;62,49;57,52;47,54;39,54;29,54;19,49;10,42;5,35;2,35;0,37;7,47;14,54;27,59;39,59;42,59;44,59;64,49;79,37;84,27;87,15" o:connectangles="0,0,0,0,0,0,0,0,0,0,0,0,0,0,0,0,0,0,0,0,0,0,0,0,0,0,0,0,0,0,0"/>
                </v:shape>
                <v:shape id="Freeform 7910" o:spid="_x0000_s1845" style="position:absolute;left:664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n0b8A&#10;AADcAAAADwAAAGRycy9kb3ducmV2LnhtbESPT4vCMBDF7wt+hzDC3ta0e3C1GkWFBfFm1fvYjG2x&#10;mZRm1O63N8KCx8fv/eHNl71r1J26UHs2kI4SUMSFtzWXBo6H368JqCDIFhvPZOCPAiwXg485ZtY/&#10;eE/3XEoVSzhkaKASaTOtQ1GRwzDyLXFkF985lCi7UtsOH7HcNfo7ScbaYc1xocKWNhUV1/zmDJzZ&#10;rX8kkvWu9reSLmku/mTM57BfzUAJ9fI2/6e31sAkncLrTDwCe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iGfRvwAAANwAAAAPAAAAAAAAAAAAAAAAAJgCAABkcnMvZG93bnJl&#10;di54bWxQSwUGAAAAAAQABAD1AAAAhAMAAAAA&#10;" path="m82,15r,-8l80,,77,2r-2,l77,7r,8l77,22r-2,8l70,35r-5,7l60,47r-8,2l45,52r-8,l27,52,17,47,10,42,5,35,,35r5,9l15,52r10,5l37,57r8,l50,57,60,49,72,42r3,-7l80,30r2,-8l82,15xe" fillcolor="#f5c300" stroked="f">
                  <v:path arrowok="t" o:connecttype="custom" o:connectlocs="82,15;82,7;80,0;77,2;75,2;77,7;77,15;77,22;75,30;70,35;65,42;60,47;52,49;45,52;37,52;27,52;17,47;10,42;5,35;0,35;5,44;15,52;25,57;37,57;45,57;50,57;60,49;72,42;75,35;80,30;82,22;82,15" o:connectangles="0,0,0,0,0,0,0,0,0,0,0,0,0,0,0,0,0,0,0,0,0,0,0,0,0,0,0,0,0,0,0,0"/>
                </v:shape>
                <v:shape id="Freeform 7911" o:spid="_x0000_s1846" style="position:absolute;left:6648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Qf4sIA&#10;AADcAAAADwAAAGRycy9kb3ducmV2LnhtbERPTWsCMRC9C/6HMIIX0WxFi2yNokKhh1aoCtXbsJlu&#10;lm4mSxLd9d83B8Hj430v152txY18qBwreJlkIIgLpysuFZyO7+MFiBCRNdaOScGdAqxX/d4Sc+1a&#10;/qbbIZYihXDIUYGJscmlDIUhi2HiGuLE/TpvMSboS6k9tinc1nKaZa/SYsWpwWBDO0PF3+FqFYx+&#10;sna7u5xPM4v7T+++5uYcLkoNB93mDUSkLj7FD/eHVrCYpvnpTDo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B/iwgAAANwAAAAPAAAAAAAAAAAAAAAAAJgCAABkcnMvZG93&#10;bnJldi54bWxQSwUGAAAAAAQABAD1AAAAhwMAAAAA&#10;" path="m77,13r,-8l74,,72,,69,3r3,5l72,13r,7l69,25r-5,8l62,38r-8,4l49,45r-7,2l34,47r-10,l17,42,9,38,2,30,,33r5,7l14,47r10,5l34,52r8,l52,50r5,-3l64,40r5,-5l74,28r,-8l77,13xe" fillcolor="#f5c700" stroked="f">
                  <v:path arrowok="t" o:connecttype="custom" o:connectlocs="77,13;77,5;74,0;72,0;69,3;72,8;72,13;72,20;69,25;64,33;62,38;54,42;49,45;42,47;34,47;24,47;17,42;9,38;2,30;0,33;5,40;14,47;24,52;34,52;42,52;52,50;57,47;64,40;69,35;74,28;74,20;77,13" o:connectangles="0,0,0,0,0,0,0,0,0,0,0,0,0,0,0,0,0,0,0,0,0,0,0,0,0,0,0,0,0,0,0,0"/>
                </v:shape>
                <v:shape id="Freeform 7912" o:spid="_x0000_s1847" style="position:absolute;left:665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4zcYA&#10;AADcAAAADwAAAGRycy9kb3ducmV2LnhtbESPzWrCQBSF9wXfYbiCm9JMEkqVmFFEKAiuYkVc3mau&#10;SdrMnZiZatKn7xQKXR7Oz8fJ14NpxY1611hWkEQxCOLS6oYrBce316cFCOeRNbaWScFIDtaryUOO&#10;mbZ3Luh28JUII+wyVFB732VSurImgy6yHXHwLrY36IPsK6l7vIdx08o0jl+kwYYDocaOtjWVn4cv&#10;EyDuu/s4Pe7fr6fz6K5J+pzOi51Ss+mwWYLwNPj/8F97pxUs0gR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i4zcYAAADcAAAADwAAAAAAAAAAAAAAAACYAgAAZHJz&#10;L2Rvd25yZXYueG1sUEsFBgAAAAAEAAQA9QAAAIsDAAAAAA==&#10;" path="m72,13r,-8l70,,67,3r-2,l67,8r,5l67,18r-2,7l62,30r-5,5l52,40r-7,2l40,45r-8,l25,45,15,42,10,38,3,30,,33r5,7l12,45r10,5l32,50r8,l47,47r8,-2l60,40r5,-7l70,28r2,-8l72,13xe" fillcolor="#f6cb00" stroked="f">
                  <v:path arrowok="t" o:connecttype="custom" o:connectlocs="72,13;72,5;70,0;67,3;65,3;67,8;67,13;67,18;65,25;62,30;57,35;52,40;45,42;40,45;32,45;25,45;15,42;10,38;3,30;0,33;5,40;12,45;22,50;32,50;40,50;47,47;55,45;60,40;65,33;70,28;72,20;72,13" o:connectangles="0,0,0,0,0,0,0,0,0,0,0,0,0,0,0,0,0,0,0,0,0,0,0,0,0,0,0,0,0,0,0,0"/>
                </v:shape>
                <v:shape id="Freeform 7913" o:spid="_x0000_s1848" style="position:absolute;left:6650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DNcMA&#10;AADcAAAADwAAAGRycy9kb3ducmV2LnhtbESPT2vCQBTE7wW/w/IEb3Vj0BJSVxFB8CSY9pLba/aZ&#10;RLNvQ3bzx2/vFgo9DjPzG2a7n0wjBupcbVnBahmBIC6srrlU8P11ek9AOI+ssbFMCp7kYL+bvW0x&#10;1XbkKw2ZL0WAsEtRQeV9m0rpiooMuqVtiYN3s51BH2RXSt3hGOCmkXEUfUiDNYeFCls6VlQ8st4o&#10;uGsp1/lmY5ufPO+vyaogvCRKLebT4ROEp8n/h//aZ60giWP4PROOgN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BDNcMAAADcAAAADwAAAAAAAAAAAAAAAACYAgAAZHJzL2Rv&#10;d25yZXYueG1sUEsFBgAAAAAEAAQA9QAAAIgDAAAAAA==&#10;" path="m70,10r,-5l67,,65,r,2l65,5r,5l62,22,55,32,45,37,32,39r-7,l17,37,10,32,5,27r-2,l,27r7,8l15,39r7,5l32,44r8,l47,42r5,-3l60,35r2,-5l67,22r3,-5l70,10xe" fillcolor="#f7cd00" stroked="f">
                  <v:path arrowok="t" o:connecttype="custom" o:connectlocs="70,10;70,5;67,0;65,0;65,2;65,5;65,10;62,22;55,32;45,37;32,39;25,39;17,37;10,32;5,27;3,27;0,27;7,35;15,39;22,44;32,44;40,44;47,42;52,39;60,35;62,30;67,22;70,17;70,10" o:connectangles="0,0,0,0,0,0,0,0,0,0,0,0,0,0,0,0,0,0,0,0,0,0,0,0,0,0,0,0,0"/>
                </v:shape>
                <v:shape id="Freeform 7914" o:spid="_x0000_s1849" style="position:absolute;left:6653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xBcIA&#10;AADcAAAADwAAAGRycy9kb3ducmV2LnhtbESP0YrCMBRE3wX/IVzBN01VWLQaRVcE92XB6gdcmmtb&#10;bW66SbTdv98sCD4OM3OGWW06U4snOV9ZVjAZJyCIc6srLhRczofRHIQPyBpry6Tglzxs1v3eClNt&#10;Wz7RMwuFiBD2KSooQ2hSKX1ekkE/tg1x9K7WGQxRukJqh22Em1pOk+RDGqw4LpTY0GdJ+T17GAX7&#10;rN3Vt2P3szfo8Htx+trm1Cg1HHTbJYhAXXiHX+2jVjCfzuD/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tbEFwgAAANwAAAAPAAAAAAAAAAAAAAAAAJgCAABkcnMvZG93&#10;bnJldi54bWxQSwUGAAAAAAQABAD1AAAAhwMAAAAA&#10;" path="m64,10r,-5l62,r,2l59,2r,3l59,10,57,20,49,30r-7,7l29,37r-7,l17,35,9,30,4,25,2,27,,27r7,8l12,39r10,3l29,42r8,l42,39r7,-2l54,32r5,-5l62,22r2,-7l64,10xe" fillcolor="#f8d100" stroked="f">
                  <v:path arrowok="t" o:connecttype="custom" o:connectlocs="64,10;64,5;62,0;62,2;59,2;59,5;59,10;57,20;49,30;42,37;29,37;22,37;17,35;9,30;4,25;2,27;0,27;7,35;12,39;22,42;29,42;37,42;42,39;49,37;54,32;59,27;62,22;64,15;64,10" o:connectangles="0,0,0,0,0,0,0,0,0,0,0,0,0,0,0,0,0,0,0,0,0,0,0,0,0,0,0,0,0"/>
                </v:shape>
                <v:shape id="Freeform 7915" o:spid="_x0000_s1850" style="position:absolute;left:6655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6H3sYA&#10;AADcAAAADwAAAGRycy9kb3ducmV2LnhtbESPQWvCQBSE7wX/w/KEXkQ3FWklukoRCiKU1tSLt0f2&#10;NQndfZtmnyb++26h0OMwM98w6+3gnbpSF5vABh5mGSjiMtiGKwOnj5fpElQUZIsuMBm4UYTtZnS3&#10;xtyGno90LaRSCcIxRwO1SJtrHcuaPMZZaImT9xk6j5JkV2nbYZ/g3ul5lj1qjw2nhRpb2tVUfhUX&#10;b0D682HhBvd6OUyevif74iZv7ztj7sfD8wqU0CD/4b/23hpYzhfweyYd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6H3sYAAADcAAAADwAAAAAAAAAAAAAAAACYAgAAZHJz&#10;L2Rvd25yZXYueG1sUEsFBgAAAAAEAAQA9QAAAIsDAAAAAA==&#10;" path="m60,8r,-5l60,,57,,55,3r,2l55,8,52,18r-5,7l37,33r-10,l20,33,15,30,10,28,5,23,,25r5,5l12,35r8,2l27,37,40,35,50,30,57,20,60,8xe" fillcolor="#f7d400" stroked="f">
                  <v:path arrowok="t" o:connecttype="custom" o:connectlocs="60,8;60,3;60,0;57,0;55,3;55,5;55,8;52,18;47,25;37,33;27,33;20,33;15,30;10,28;5,23;0,25;5,30;12,35;20,37;27,37;40,35;50,30;57,20;60,8" o:connectangles="0,0,0,0,0,0,0,0,0,0,0,0,0,0,0,0,0,0,0,0,0,0,0,0"/>
                </v:shape>
                <v:shape id="Freeform 7916" o:spid="_x0000_s1851" style="position:absolute;left:6657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4ssMA&#10;AADcAAAADwAAAGRycy9kb3ducmV2LnhtbESP3YrCMBSE7xd8h3AE79ZUqYtUo4igiCz4i9eH5tgW&#10;m5OSRFvffrOwsJfDzHzDzJedqcWLnK8sKxgNExDEudUVFwqul83nFIQPyBpry6TgTR6Wi97HHDNt&#10;Wz7R6xwKESHsM1RQhtBkUvq8JIN+aBvi6N2tMxiidIXUDtsIN7UcJ8mXNFhxXCixoXVJ+eP8NApC&#10;ejA7fZhcUve83dLv/fG4da1Sg363moEI1IX/8F97pxVMxxP4PROP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4ssMAAADcAAAADwAAAAAAAAAAAAAAAACYAgAAZHJzL2Rv&#10;d25yZXYueG1sUEsFBgAAAAAEAAQA9QAAAIgDAAAAAA==&#10;" path="m55,8r,-5l55,,53,3r-3,l50,5r,3l48,18r-5,7l35,30,25,33,20,30,15,28,10,25,5,23r-2,l,23r5,5l13,33r5,2l25,35r13,l45,28,53,18,55,8xe" fillcolor="#f6d500" stroked="f">
                  <v:path arrowok="t" o:connecttype="custom" o:connectlocs="55,8;55,3;55,0;53,3;50,3;50,5;50,8;48,18;43,25;35,30;25,33;20,30;15,28;10,25;5,23;3,23;0,23;5,28;13,33;18,35;25,35;38,35;45,28;53,18;55,8" o:connectangles="0,0,0,0,0,0,0,0,0,0,0,0,0,0,0,0,0,0,0,0,0,0,0,0,0"/>
                </v:shape>
                <v:shape id="Freeform 7917" o:spid="_x0000_s1852" style="position:absolute;left:6660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AF8YA&#10;AADcAAAADwAAAGRycy9kb3ducmV2LnhtbESPQWvCQBSE7wX/w/KEXoruVtBKdBOkIBTqodpeentk&#10;Xzeh2bcxu9Hk33eFgsdhZr5htsXgGnGhLtSeNTzPFQji0puarYavz/1sDSJEZIONZ9IwUoAinzxs&#10;MTP+yke6nKIVCcIhQw1VjG0mZSgrchjmviVO3o/vHMYkOytNh9cEd41cKLWSDmtOCxW29FpR+Xvq&#10;nYaP8/J9+N7349i4qF6eDnapeqv143TYbUBEGuI9/N9+MxrWixXczq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CAF8YAAADcAAAADwAAAAAAAAAAAAAAAACYAgAAZHJz&#10;L2Rvd25yZXYueG1sUEsFBgAAAAAEAAQA9QAAAIsDAAAAAA==&#10;" path="m50,5r,-3l50,,47,,45,2r,l45,5r-3,7l37,20r-5,5l22,27,12,25,5,17,,20r5,5l10,27r5,3l22,30r10,l42,22r5,-7l50,5xe" fillcolor="#f6d700" stroked="f">
                  <v:path arrowok="t" o:connecttype="custom" o:connectlocs="50,5;50,2;50,0;47,0;45,2;45,2;45,5;42,12;37,20;32,25;22,27;12,25;5,17;0,20;5,25;10,27;15,30;22,30;32,30;42,22;47,15;50,5" o:connectangles="0,0,0,0,0,0,0,0,0,0,0,0,0,0,0,0,0,0,0,0,0,0"/>
                </v:shape>
                <v:shape id="Freeform 7918" o:spid="_x0000_s1853" style="position:absolute;left:6662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IVMMA&#10;AADcAAAADwAAAGRycy9kb3ducmV2LnhtbESP0WrCQBRE3wv+w3IF3+rGKFWjq4hQENuXWj/gkr1m&#10;Y7J3Q3Zr4t+7BcHHYWbOMOttb2txo9aXjhVMxgkI4tzpkgsF59/P9wUIH5A11o5JwZ08bDeDtzVm&#10;2nX8Q7dTKESEsM9QgQmhyaT0uSGLfuwa4uhdXGsxRNkWUrfYRbitZZokH9JiyXHBYEN7Q3l1+rMK&#10;0nTKh7lZ3nvbfR+PVTW7Jl9OqdGw361ABOrDK/xsH7SCRTqH/zPx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aIVMMAAADcAAAADwAAAAAAAAAAAAAAAACYAgAAZHJzL2Rv&#10;d25yZXYueG1sUEsFBgAAAAAEAAQA9QAAAIgDAAAAAA==&#10;" path="m45,5r,-3l45,,43,2r-3,l40,2r,3l38,12r-3,5l28,22r-8,3l13,22,5,17r-2,l,20r5,2l10,25r5,2l20,30,30,27r8,-5l43,15,45,5xe" fillcolor="#f5da00" stroked="f">
                  <v:path arrowok="t" o:connecttype="custom" o:connectlocs="45,5;45,2;45,0;43,2;40,2;40,2;40,5;38,12;35,17;28,22;20,25;13,22;5,17;3,17;0,20;5,22;10,25;15,27;20,30;30,27;38,22;43,15;45,5" o:connectangles="0,0,0,0,0,0,0,0,0,0,0,0,0,0,0,0,0,0,0,0,0,0,0"/>
                </v:shape>
                <v:shape id="Freeform 7919" o:spid="_x0000_s1854" style="position:absolute;left:6665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ShLcEA&#10;AADcAAAADwAAAGRycy9kb3ducmV2LnhtbERPy4rCMBTdC/MP4Q7MzqbjYqjVKCIOKLjxsZjlneba&#10;Fpub0MS2+vVmIbg8nPd8OZhGdNT62rKC7yQFQVxYXXOp4Hz6HWcgfEDW2FgmBXfysFx8jOaYa9vz&#10;gbpjKEUMYZ+jgioEl0vpi4oM+sQ64shdbGswRNiWUrfYx3DTyEma/kiDNceGCh2tKyqux5tRcNl1&#10;wTz+nbv3f7eN3Uwf2d6elPr6HFYzEIGG8Ba/3FutIJvE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UoS3BAAAA3AAAAA8AAAAAAAAAAAAAAAAAmAIAAGRycy9kb3du&#10;cmV2LnhtbFBLBQYAAAAABAAEAPUAAACGAwAAAAA=&#10;" path="m40,3l40,r,l37,,35,3r,l32,8r-2,7l25,18r-8,2l10,18,5,15r-3,l,15r7,8l17,25,27,23r5,-5l37,10,40,3xe" fillcolor="#f4dc00" stroked="f">
                  <v:path arrowok="t" o:connecttype="custom" o:connectlocs="40,3;40,0;40,0;37,0;35,3;35,3;32,8;30,15;25,18;17,20;10,18;5,15;2,15;0,15;7,23;17,25;27,23;32,18;37,10;40,3" o:connectangles="0,0,0,0,0,0,0,0,0,0,0,0,0,0,0,0,0,0,0,0"/>
                </v:shape>
                <v:shape id="Freeform 7920" o:spid="_x0000_s1855" style="position:absolute;left:6667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oB8YA&#10;AADcAAAADwAAAGRycy9kb3ducmV2LnhtbESPT2vCQBTE7wW/w/IEb81GD5LGrCLSohRa/1TE4yP7&#10;TILZtyG7TdJ++m6h0OMw85thstVgatFR6yrLCqZRDII4t7riQsH54+UxAeE8ssbaMin4Iger5egh&#10;w1Tbno/UnXwhQgm7FBWU3jeplC4vyaCLbEMcvJttDfog20LqFvtQbmo5i+O5NFhxWCixoU1J+f30&#10;aRQkr5cG9/u7xmP+/Xw9vHfbt6JTajIe1gsQngb/H/6jdzpwsyf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CoB8YAAADcAAAADwAAAAAAAAAAAAAAAACYAgAAZHJz&#10;L2Rvd25yZXYueG1sUEsFBgAAAAAEAAQA9QAAAIsDAAAAAA==&#10;" path="m35,3l35,r,l33,3r-3,l28,8r-3,5l20,15r-5,3l10,15,5,13,3,15,,15r8,5l15,23r8,-3l30,15r3,-5l35,3xe" fillcolor="#f4dd00" stroked="f">
                  <v:path arrowok="t" o:connecttype="custom" o:connectlocs="35,3;35,0;35,0;33,3;30,3;28,8;25,13;20,15;15,18;10,15;5,13;3,15;0,15;8,20;15,23;23,20;30,15;33,10;35,3" o:connectangles="0,0,0,0,0,0,0,0,0,0,0,0,0,0,0,0,0,0,0"/>
                </v:shape>
                <v:shape id="Freeform 7921" o:spid="_x0000_s1856" style="position:absolute;left:6670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idcMA&#10;AADcAAAADwAAAGRycy9kb3ducmV2LnhtbERPy2rCQBTdF/oPwy10VyemKiE6igS03QUfKO6umdsk&#10;NHMnZEYT/76zKLg8nPdiNZhG3KlztWUF41EEgriwuuZSwfGw+UhAOI+ssbFMCh7kYLV8fVlgqm3P&#10;O7rvfSlCCLsUFVTet6mUrqjIoBvZljhwP7Yz6APsSqk77EO4aWQcRTNpsObQUGFLWUXF7/5mFGzc&#10;9pJcr7FOsml+yscn+3W+TZR6fxvWcxCeBv8U/7u/tYLkM8wPZ8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CidcMAAADcAAAADwAAAAAAAAAAAAAAAACYAgAAZHJzL2Rv&#10;d25yZXYueG1sUEsFBgAAAAAEAAQA9QAAAIgDAAAAAA==&#10;" path="m30,r,l27,,25,,22,5,20,7r-3,3l12,12,10,10r-5,l2,10,,12r5,3l12,17r8,-2l25,12,27,5,30,xe" fillcolor="#f4df00" stroked="f">
                  <v:path arrowok="t" o:connecttype="custom" o:connectlocs="30,0;30,0;27,0;25,0;22,5;20,7;17,10;12,12;10,10;5,10;2,10;0,12;5,15;12,17;20,15;25,12;27,5;30,0" o:connectangles="0,0,0,0,0,0,0,0,0,0,0,0,0,0,0,0,0,0"/>
                </v:shape>
                <v:shape id="Freeform 7922" o:spid="_x0000_s1857" style="position:absolute;left:6672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n1BsYA&#10;AADcAAAADwAAAGRycy9kb3ducmV2LnhtbESPT2sCMRTE7wW/Q3hCL6JZqxRZjSJKbU9K/QMeH5vn&#10;7urmZUmiu/32TUHocZiZ3zCzRWsq8SDnS8sKhoMEBHFmdcm5guPhoz8B4QOyxsoyKfghD4t552WG&#10;qbYNf9NjH3IRIexTVFCEUKdS+qwgg35ga+LoXawzGKJ0udQOmwg3lXxLkndpsOS4UGBNq4Ky2/5u&#10;FNzGu8/NKd9sm+tuPT67O/OhN1LqtdsupyACteE//Gx/aQWT0RD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n1BsYAAADcAAAADwAAAAAAAAAAAAAAAACYAgAAZHJz&#10;L2Rvd25yZXYueG1sUEsFBgAAAAAEAAQA9QAAAIsDAAAAAA==&#10;" path="m,10r5,2l10,15r5,-3l20,10,23,5,25,,23,2r-3,l15,7r-5,3l8,10,8,7,3,10,,10xe" fillcolor="#f3e100" stroked="f">
                  <v:path arrowok="t" o:connecttype="custom" o:connectlocs="0,10;5,12;10,15;15,12;20,10;23,5;25,0;23,2;20,2;15,7;10,10;8,10;8,7;3,10;0,10" o:connectangles="0,0,0,0,0,0,0,0,0,0,0,0,0,0,0"/>
                </v:shape>
                <v:shape id="Freeform 7923" o:spid="_x0000_s1858" style="position:absolute;left:6675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K8l8UA&#10;AADcAAAADwAAAGRycy9kb3ducmV2LnhtbESPW2sCMRSE3wv+h3AE32rWlaqsRhFREUrxis+HzdmL&#10;bk6WTdTtv28KhT4OM/MNM1u0phJPalxpWcGgH4EgTq0uOVdwOW/eJyCcR9ZYWSYF3+RgMe+8zTDR&#10;9sVHep58LgKEXYIKCu/rREqXFmTQ9W1NHLzMNgZ9kE0udYOvADeVjKNoJA2WHBYKrGlVUHo/PYyC&#10;7EKxX13X269bu8zGh/39Y/S5VqrXbZdTEJ5a/x/+a++0gskwht8z4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ryXxQAAANwAAAAPAAAAAAAAAAAAAAAAAJgCAABkcnMv&#10;ZG93bnJldi54bWxQSwUGAAAAAAQABAD1AAAAigMAAAAA&#10;" path="m,10r5,l7,12r5,-2l15,7,17,5,20,,17,2,12,5r-2,l7,7r,l5,7,,10xe" fillcolor="#f3e300" stroked="f">
                  <v:path arrowok="t" o:connecttype="custom" o:connectlocs="0,10;5,10;7,12;12,10;15,7;17,5;20,0;17,2;12,5;10,5;7,7;7,7;5,7;0,10" o:connectangles="0,0,0,0,0,0,0,0,0,0,0,0,0,0"/>
                </v:shape>
                <v:shape id="Freeform 7924" o:spid="_x0000_s1859" style="position:absolute;left:668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lhMYA&#10;AADcAAAADwAAAGRycy9kb3ducmV2LnhtbESPQWsCMRSE74X+h/AKvRTNVqHIapRaqJXequJen5vn&#10;Zm3yst2k67a/vhEKHoeZ+YaZLXpnRUdtqD0reBxmIIhLr2uuFOy2r4MJiBCRNVrPpOCHAizmtzcz&#10;zLU/8wd1m1iJBOGQowITY5NLGUpDDsPQN8TJO/rWYUyyraRu8ZzgzspRlj1JhzWnBYMNvRgqPzff&#10;TsGhMKv3t5Nc2+K0L6x5WP5+dUul7u/65ymISH28hv/ba61gMh7D5Uw6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6lhMYAAADcAAAADwAAAAAAAAAAAAAAAACYAgAAZHJz&#10;L2Rvd25yZXYueG1sUEsFBgAAAAAEAAQA9QAAAIsDAAAAAA==&#10;" path="m,5l,8r2,l7,5,12,,5,3,,5xe" fillcolor="#f3e400" stroked="f">
                  <v:path arrowok="t" o:connecttype="custom" o:connectlocs="0,5;0,8;2,8;7,5;12,0;5,3;0,5" o:connectangles="0,0,0,0,0,0,0"/>
                </v:shape>
                <v:shape id="Freeform 7925" o:spid="_x0000_s1860" style="position:absolute;left:6682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KyPsQA&#10;AADcAAAADwAAAGRycy9kb3ducmV2LnhtbESPQWvCQBSE7wX/w/IEb3WjFpHUVarQYhUEo70/ss9s&#10;aPZtyK4m9dd3BcHjMDPfMPNlZytxpcaXjhWMhgkI4tzpkgsFp+Pn6wyED8gaK8ek4I88LBe9lzmm&#10;2rV8oGsWChEh7FNUYEKoUyl9bsiiH7qaOHpn11gMUTaF1A22EW4rOU6SqbRYclwwWNPaUP6bXayC&#10;H3Nrt/Z4xttutTf198VlX7uNUoN+9/EOIlAXnuFHe6MVzCZvcD8Tj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isj7EAAAA3AAAAA8AAAAAAAAAAAAAAAAAmAIAAGRycy9k&#10;b3ducmV2LnhtbFBLBQYAAAAABAAEAPUAAACJAwAAAAA=&#10;" path="m,2r,l3,,5,,3,,,2xe" fillcolor="#f2e600" stroked="f">
                  <v:path arrowok="t" o:connecttype="custom" o:connectlocs="0,2;0,2;3,0;5,0;3,0;0,2" o:connectangles="0,0,0,0,0,0"/>
                </v:shape>
                <v:shape id="Freeform 7926" o:spid="_x0000_s1861" style="position:absolute;left:6563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g8u8QA&#10;AADcAAAADwAAAGRycy9kb3ducmV2LnhtbESPT4vCMBTE7wt+h/AEb2tqZbVUo8iCIHva9Q94fDTP&#10;tpi8lCbb1m+/EYQ9DjPzG2a9HawRHbW+dqxgNk1AEBdO11wqOJ/27xkIH5A1Gsek4EEetpvR2xpz&#10;7Xr+oe4YShEh7HNUUIXQ5FL6oiKLfuoa4ujdXGsxRNmWUrfYR7g1Mk2ShbRYc1yosKHPior78dcq&#10;SB9L6757vbh0lGXp1cy+7uai1GQ87FYgAg3hP/xqH7SCbP4BzzPx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PLvEAAAA3AAAAA8AAAAAAAAAAAAAAAAAmAIAAGRycy9k&#10;b3ducmV2LnhtbFBLBQYAAAAABAAEAPUAAACJAwAAAAA=&#10;" path="m,115l37,105,70,98,99,88,129,75,157,63,181,45,211,25,239,,224,25,206,48,189,68,169,88r-22,17l122,120,94,132,65,142,45,140,30,132,15,122,,115e" filled="f" strokecolor="#e77817" strokeweight="0">
                  <v:path arrowok="t" o:connecttype="custom" o:connectlocs="0,115;37,105;70,98;99,88;129,75;157,63;181,45;211,25;239,0;224,25;206,48;189,68;169,88;147,105;122,120;94,132;65,142;45,140;30,132;15,122;0,115" o:connectangles="0,0,0,0,0,0,0,0,0,0,0,0,0,0,0,0,0,0,0,0,0"/>
                </v:shape>
                <v:shape id="Freeform 7927" o:spid="_x0000_s1862" style="position:absolute;left:6630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9bNMMA&#10;AADcAAAADwAAAGRycy9kb3ducmV2LnhtbESPQYvCMBSE78L+h/AWvGnqLhSpRll2EfegSKt4fjTP&#10;pti8lCZq/fdGEDwOM/MNM1/2thFX6nztWMFknIAgLp2uuVJw2K9GUxA+IGtsHJOCO3lYLj4Gc8y0&#10;u3FO1yJUIkLYZ6jAhNBmUvrSkEU/di1x9E6usxii7CqpO7xFuG3kV5Kk0mLNccFgS7+GynNxsQrW&#10;8ujTos79sdzmu+3fpKk2ZqXU8LP/mYEI1Id3+NX+1wqm3y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9bNMMAAADcAAAADwAAAAAAAAAAAAAAAACYAgAAZHJzL2Rv&#10;d25yZXYueG1sUEsFBgAAAAAEAAQA9QAAAIgDAAAAAA==&#10;" path="m3,5l,,3,3r,2l3,5xe" fillcolor="#e15520" stroked="f">
                  <v:path arrowok="t" o:connecttype="custom" o:connectlocs="3,5;0,0;3,3;3,5;3,5" o:connectangles="0,0,0,0,0"/>
                </v:shape>
                <v:rect id="Rectangle 7928" o:spid="_x0000_s1863" style="position:absolute;left:6633;top:876;width:1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NysQA&#10;AADcAAAADwAAAGRycy9kb3ducmV2LnhtbESPQWvCQBSE74X+h+UVeqsbFWxIXUVCC4XqoSp4fWRf&#10;s8Hs2zT71PTfdwXB4zAz3zDz5eBbdaY+NoENjEcZKOIq2IZrA/vdx0sOKgqyxTYwGfijCMvF48Mc&#10;Cxsu/E3nrdQqQTgWaMCJdIXWsXLkMY5CR5y8n9B7lCT7WtseLwnuWz3Jspn22HBacNhR6ag6bk/e&#10;wKR9P+j1pvyN4y+X16dpKZk0xjw/Das3UEKD3MO39qc1kE9f4XomHQG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lDcrEAAAA3AAAAA8AAAAAAAAAAAAAAAAAmAIAAGRycy9k&#10;b3ducmV2LnhtbFBLBQYAAAAABAAEAPUAAACJAwAAAAA=&#10;" fillcolor="#e15820" stroked="f"/>
                <v:shape id="Freeform 7929" o:spid="_x0000_s1864" style="position:absolute;left:6633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bHcIA&#10;AADcAAAADwAAAGRycy9kb3ducmV2LnhtbERPy2oCMRTdF/yHcIVuimampSKjUUSxdOHGB7q9JtfJ&#10;4ORmmEQd/75ZCF0ezns671wt7tSGyrOCfJiBINbeVFwqOOzXgzGIEJEN1p5JwZMCzGe9tykWxj94&#10;S/ddLEUK4VCgAhtjU0gZtCWHYegb4sRdfOswJtiW0rT4SOGulp9ZNpIOK04NFhtaWtLX3c0p0Kcf&#10;0stz/nEJq2O++T5v5XNklXrvd4sJiEhd/Be/3L9GwfgrrU1n0hG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5ZsdwgAAANwAAAAPAAAAAAAAAAAAAAAAAJgCAABkcnMvZG93&#10;bnJldi54bWxQSwUGAAAAAAQABAD1AAAAhwMAAAAA&#10;" path="m,l,,,5r2,l,xe" fillcolor="#e25c20" stroked="f">
                  <v:path arrowok="t" o:connecttype="custom" o:connectlocs="0,0;0,0;0,5;2,5;0,0" o:connectangles="0,0,0,0,0"/>
                </v:shape>
                <v:shape id="Freeform 7930" o:spid="_x0000_s1865" style="position:absolute;left:6633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PS8UA&#10;AADcAAAADwAAAGRycy9kb3ducmV2LnhtbESPQWvCQBSE74L/YXkFb7pphZJGV7GC2NKCmgpeX7Ov&#10;yWL2bciuGv+9KxQ8DjPzDTOdd7YWZ2q9cazgeZSAIC6cNlwq2P+shikIH5A11o5JwZU8zGf93hQz&#10;7S68o3MeShEh7DNUUIXQZFL6oiKLfuQa4uj9udZiiLItpW7xEuG2li9J8iotGo4LFTa0rKg45ier&#10;YLPIP1f798P2d3n9Wu9MnXprvpUaPHWLCYhAXXiE/9sfWkE6foP7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5s9LxQAAANwAAAAPAAAAAAAAAAAAAAAAAJgCAABkcnMv&#10;ZG93bnJldi54bWxQSwUGAAAAAAQABAD1AAAAigMAAAAA&#10;" path="m,l,,,5r2,l,xe" fillcolor="#e35f20" stroked="f">
                  <v:path arrowok="t" o:connecttype="custom" o:connectlocs="0,0;0,0;0,5;2,5;0,0" o:connectangles="0,0,0,0,0"/>
                </v:shape>
                <v:shape id="Freeform 7931" o:spid="_x0000_s1866" style="position:absolute;left:6633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yDsIA&#10;AADcAAAADwAAAGRycy9kb3ducmV2LnhtbERPW2vCMBR+F/Yfwhn4pumcDKlGGQNhgyKt2xi+HZrT&#10;C2tOSpK19d+bB2GPH999d5hMJwZyvrWs4GmZgCAurW65VvD1eVxsQPiArLGzTAqu5OGwf5jtMNV2&#10;5IKGc6hFDGGfooImhD6V0pcNGfRL2xNHrrLOYIjQ1VI7HGO46eQqSV6kwZZjQ4M9vTVU/p7/jIJE&#10;V9mYuULm+Xd14o/TD60vz0rNH6fXLYhAU/gX393vWsFmHefHM/EIyP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7IOwgAAANwAAAAPAAAAAAAAAAAAAAAAAJgCAABkcnMvZG93&#10;bnJldi54bWxQSwUGAAAAAAQABAD1AAAAhwMAAAAA&#10;" path="m2,l,,,5r2,l2,5,2,xm54,175r,l67,175r10,-5l64,172r-10,3xe" fillcolor="#e36321" stroked="f">
                  <v:path arrowok="t" o:connecttype="custom" o:connectlocs="2,0;0,0;0,5;2,5;2,5;2,0;54,175;54,175;67,175;77,170;64,172;54,175" o:connectangles="0,0,0,0,0,0,0,0,0,0,0,0"/>
                  <o:lock v:ext="edit" verticies="t"/>
                </v:shape>
                <v:shape id="Freeform 7932" o:spid="_x0000_s1867" style="position:absolute;left:6633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m2cUA&#10;AADcAAAADwAAAGRycy9kb3ducmV2LnhtbESPQWvCQBSE74L/YXmCFzEbRWqIriJCpdBemgji7ZF9&#10;JsHs25DdJum/7xYKPQ4z8w2zP46mET11rrasYBXFIIgLq2suFVzz12UCwnlkjY1lUvBNDo6H6WSP&#10;qbYDf1Kf+VIECLsUFVTet6mUrqjIoItsSxy8h+0M+iC7UuoOhwA3jVzH8Ys0WHNYqLClc0XFM/sy&#10;Ctbxc9uP948kW+SX4T333LrNTan5bDztQHga/X/4r/2mFSSbF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9SbZxQAAANwAAAAPAAAAAAAAAAAAAAAAAJgCAABkcnMv&#10;ZG93bnJldi54bWxQSwUGAAAAAAQABAD1AAAAigMAAAAA&#10;" path="m2,l,,2,5r,l5,5,2,xm102,154r-3,l99,154r-2,l99,154r3,xm52,169r2,l54,172r10,l72,169r5,-2l84,162r-15,5l52,169xe" fillcolor="#e46721" stroked="f">
                  <v:path arrowok="t" o:connecttype="custom" o:connectlocs="2,0;0,0;2,5;2,5;5,5;2,0;102,154;99,154;99,154;97,154;99,154;102,154;52,169;54,169;54,172;64,172;72,169;77,167;84,162;69,167;52,169" o:connectangles="0,0,0,0,0,0,0,0,0,0,0,0,0,0,0,0,0,0,0,0,0"/>
                  <o:lock v:ext="edit" verticies="t"/>
                </v:shape>
                <v:shape id="Freeform 7933" o:spid="_x0000_s1868" style="position:absolute;left:6633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+13cMA&#10;AADcAAAADwAAAGRycy9kb3ducmV2LnhtbESPT2vCQBTE7wW/w/IEL6VulCqSukoQSr0V/1y8PbLP&#10;JJh9G3afGr+9KxR6HGbmN8xy3btW3SjExrOByTgDRVx623Bl4Hj4/liAioJssfVMBh4UYb0avC0x&#10;t/7OO7rtpVIJwjFHA7VIl2sdy5ocxrHviJN39sGhJBkqbQPeE9y1epplc+2w4bRQY0ebmsrL/uoM&#10;hPPxXWYnwkv/+1MUk20pFUZjRsO++AIl1Mt/+K+9tQYWn1N4nUlHQK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+13cMAAADcAAAADwAAAAAAAAAAAAAAAACYAgAAZHJzL2Rv&#10;d25yZXYueG1sUEsFBgAAAAAEAAQA9QAAAIgDAAAAAA==&#10;" path="m2,r,l,,2,8,2,5r3,l2,xm54,170r10,-3l77,165r10,-8l102,152r-3,-2l97,150r-10,5l74,160r-10,2l49,165r3,2l54,170xe" fillcolor="#e46a21" stroked="f">
                  <v:path arrowok="t" o:connecttype="custom" o:connectlocs="2,0;2,0;0,0;2,8;2,5;5,5;2,0;54,170;64,167;77,165;87,157;102,152;99,150;97,150;87,155;74,160;64,162;49,165;52,167;54,170" o:connectangles="0,0,0,0,0,0,0,0,0,0,0,0,0,0,0,0,0,0,0,0"/>
                  <o:lock v:ext="edit" verticies="t"/>
                </v:shape>
                <v:shape id="Freeform 7934" o:spid="_x0000_s1869" style="position:absolute;left:6635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78cUA&#10;AADcAAAADwAAAGRycy9kb3ducmV2LnhtbESPT2sCMRTE7wW/Q3hCbzVra1tZjVIEQVp68M9Bb4/N&#10;M1l287IkUbff3hQKPQ4z8xtmvuxdK64UYu1ZwXhUgCCuvK7ZKDjs109TEDEha2w9k4IfirBcDB7m&#10;WGp/4y1dd8mIDOFYogKbUldKGStLDuPId8TZO/vgMGUZjNQBbxnuWvlcFG/SYc15wWJHK0tVs7s4&#10;Bc0+HpvPgOZk3zfmi76L18vpoNTjsP+YgUjUp//wX3ujFUwnL/B7Jh8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vvxxQAAANwAAAAPAAAAAAAAAAAAAAAAAJgCAABkcnMv&#10;ZG93bnJldi54bWxQSwUGAAAAAAQABAD1AAAAigMAAAAA&#10;" path="m3,l,,,,,7,3,5r,l3,xm50,164r17,-2l82,157r5,-5l95,149r2,l97,149r-2,-2l95,144r-13,8l72,154r-12,3l47,159r,l45,159r2,3l50,164xe" fillcolor="#e56e21" stroked="f">
                  <v:path arrowok="t" o:connecttype="custom" o:connectlocs="3,0;0,0;0,0;0,7;3,5;3,5;3,0;50,164;67,162;82,157;87,152;95,149;97,149;97,149;95,147;95,144;82,152;72,154;60,157;47,159;47,159;45,159;47,162;50,164" o:connectangles="0,0,0,0,0,0,0,0,0,0,0,0,0,0,0,0,0,0,0,0,0,0,0,0"/>
                  <o:lock v:ext="edit" verticies="t"/>
                </v:shape>
                <v:shape id="Freeform 7935" o:spid="_x0000_s1870" style="position:absolute;left:6635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/GsQA&#10;AADcAAAADwAAAGRycy9kb3ducmV2LnhtbESPQWvCQBSE74X+h+UVequbipQQXUWEgqfSxqLt7Zl9&#10;JsHdtyH7NOm/7xaEHoeZ+YZZrEbv1JX62AY28DzJQBFXwbZcG/jcvT7loKIgW3SBycAPRVgt7+8W&#10;WNgw8AddS6lVgnAs0EAj0hVax6ohj3ESOuLknULvUZLsa217HBLcOz3NshftseW00GBHm4aqc3nx&#10;BvZWym86DPHLHe0huPzybuXNmMeHcT0HJTTKf/jW3loD+WwGf2fSEd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/PxrEAAAA3AAAAA8AAAAAAAAAAAAAAAAAmAIAAGRycy9k&#10;b3ducmV2LnhtbFBLBQYAAAAABAAEAPUAAACJAwAAAAA=&#10;" path="m3,l,,,3,,8,3,5r2,l3,xm47,160r15,-3l72,155r13,-5l95,145r,-3l92,142r-10,5l70,150r-10,2l47,155r-2,l45,155r,2l47,160xe" fillcolor="#e57222" stroked="f">
                  <v:path arrowok="t" o:connecttype="custom" o:connectlocs="3,0;0,0;0,3;0,8;3,5;5,5;3,0;47,160;62,157;72,155;85,150;95,145;95,142;92,142;82,147;70,150;60,152;47,155;45,155;45,155;45,157;47,160" o:connectangles="0,0,0,0,0,0,0,0,0,0,0,0,0,0,0,0,0,0,0,0,0,0"/>
                  <o:lock v:ext="edit" verticies="t"/>
                </v:shape>
                <v:shape id="Freeform 7936" o:spid="_x0000_s1871" style="position:absolute;left:6635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fEDsUA&#10;AADcAAAADwAAAGRycy9kb3ducmV2LnhtbESPQWvCQBSE70L/w/KE3nRjWyVGV5HSQhEvaoUeH9ln&#10;Nph9G7KrSf31riB4HGbmG2a+7GwlLtT40rGC0TABQZw7XXKh4Hf/PUhB+ICssXJMCv7Jw3Lx0ptj&#10;pl3LW7rsQiEihH2GCkwIdSalzw1Z9ENXE0fv6BqLIcqmkLrBNsJtJd+SZCItlhwXDNb0aSg/7c42&#10;Ug7X9r1Nz5up/PsaT/bmMF2tR0q99rvVDESgLjzDj/aPVpB+jO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8QOxQAAANwAAAAPAAAAAAAAAAAAAAAAAJgCAABkcnMv&#10;ZG93bnJldi54bWxQSwUGAAAAAAQABAD1AAAAigMAAAAA&#10;" path="m3,r,l,2,,7,3,5r2,l3,xm45,154r2,l47,154r13,-2l72,149r10,-2l95,139r-3,l90,137r-10,5l70,147r-10,2l47,149r-2,l42,149r3,3l45,154xe" fillcolor="#e67523" stroked="f">
                  <v:path arrowok="t" o:connecttype="custom" o:connectlocs="3,0;3,0;0,2;0,7;3,5;5,5;3,0;45,154;47,154;47,154;60,152;72,149;82,147;95,139;92,139;90,137;80,142;70,147;60,149;47,149;45,149;42,149;45,152;45,154" o:connectangles="0,0,0,0,0,0,0,0,0,0,0,0,0,0,0,0,0,0,0,0,0,0,0,0"/>
                  <o:lock v:ext="edit" verticies="t"/>
                </v:shape>
                <v:shape id="Freeform 7937" o:spid="_x0000_s1872" style="position:absolute;left:66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QY8YA&#10;AADcAAAADwAAAGRycy9kb3ducmV2LnhtbESPQWvCQBSE74X+h+UVepG6MdYgqauIpSAWBFORHh/Z&#10;1yQ0+zZkt2b9964g9DjMzDfMYhVMK87Uu8aygsk4AUFcWt1wpeD49fEyB+E8ssbWMim4kIPV8vFh&#10;gbm2Ax/oXPhKRAi7HBXU3ne5lK6syaAb2444ej+2N+ij7Cupexwi3LQyTZJMGmw4LtTY0aam8rf4&#10;MwrCqL1MdulQ7t9n2yzI79M0/TRKPT+F9RsIT8H/h+/trVYwf83gdiYe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qQY8YAAADcAAAADwAAAAAAAAAAAAAAAACYAgAAZHJz&#10;L2Rvd25yZXYueG1sUEsFBgAAAAAEAAQA9QAAAIsDAAAAAA==&#10;" path="m5,l3,,,3,,8,3,5r2,l5,xm45,150r,l47,150r13,-3l70,145r12,-3l92,137r-2,-2l87,135r-10,2l67,142r-10,3l47,145r-2,l40,145r2,2l45,150xe" fillcolor="#e67824" stroked="f">
                  <v:path arrowok="t" o:connecttype="custom" o:connectlocs="5,0;3,0;0,3;0,8;3,5;5,5;5,0;45,150;45,150;47,150;60,147;70,145;82,142;92,137;90,135;87,135;77,137;67,142;57,145;47,145;45,145;40,145;42,147;45,150" o:connectangles="0,0,0,0,0,0,0,0,0,0,0,0,0,0,0,0,0,0,0,0,0,0,0,0"/>
                  <o:lock v:ext="edit" verticies="t"/>
                </v:shape>
                <v:shape id="Freeform 7938" o:spid="_x0000_s1873" style="position:absolute;left:6635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HDtscA&#10;AADcAAAADwAAAGRycy9kb3ducmV2LnhtbESPQWvCQBSE70L/w/KE3nSjSJWYjZTSiofSamzB3h7Z&#10;ZxKSfRuyq0n/fbcgeBxm5hsm2QymEVfqXGVZwWwagSDOra64UPB1fJusQDiPrLGxTAp+ycEmfRgl&#10;GGvb84GumS9EgLCLUUHpfRtL6fKSDLqpbYmDd7adQR9kV0jdYR/gppHzKHqSBisOCyW29FJSXmcX&#10;o4AuP6/VTn/0+/38vT7V7ed2+X1W6nE8PK9BeBr8PXxr77SC1WIJ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Bw7bHAAAA3AAAAA8AAAAAAAAAAAAAAAAAmAIAAGRy&#10;cy9kb3ducmV2LnhtbFBLBQYAAAAABAAEAPUAAACMAwAAAAA=&#10;" path="m5,l3,,,2,3,7,5,5r3,l5,xm42,144r3,l47,144r13,l70,142r10,-5l90,132r-3,l85,129r-18,8l47,139r-5,l37,139r3,3l42,144xe" fillcolor="#e77c25" stroked="f">
                  <v:path arrowok="t" o:connecttype="custom" o:connectlocs="5,0;3,0;0,2;3,7;5,5;8,5;5,0;42,144;45,144;47,144;60,144;70,142;80,137;90,132;87,132;85,129;67,137;47,139;42,139;37,139;40,142;42,144" o:connectangles="0,0,0,0,0,0,0,0,0,0,0,0,0,0,0,0,0,0,0,0,0,0"/>
                  <o:lock v:ext="edit" verticies="t"/>
                </v:shape>
                <v:shape id="Freeform 7939" o:spid="_x0000_s1874" style="position:absolute;left:6635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kVL0A&#10;AADcAAAADwAAAGRycy9kb3ducmV2LnhtbERPSwrCMBDdC94hjOBOU0VEqlGqIiiCYPUAQzO2xWZS&#10;mqjt7c1CcPl4/9WmNZV4U+NKywom4wgEcWZ1ybmC++0wWoBwHlljZZkUdORgs+73Vhhr++ErvVOf&#10;ixDCLkYFhfd1LKXLCjLoxrYmDtzDNgZ9gE0udYOfEG4qOY2iuTRYcmgosKZdQdkzfRkFTs+j9DS1&#10;+zw5Xy+X87aj1qRKDQdtsgThqfV/8c991AoWs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gjkVL0AAADcAAAADwAAAAAAAAAAAAAAAACYAgAAZHJzL2Rvd25yZXYu&#10;eG1sUEsFBgAAAAAEAAQA9QAAAIIDAAAAAA==&#10;" path="m5,l3,,,3,3,8,5,5r3,l5,xm40,140r5,l47,140r10,l67,137r10,-5l87,130r-2,-3l82,125r-17,7l47,135r-5,l37,132r,5l40,140xe" fillcolor="#e77f26" stroked="f">
                  <v:path arrowok="t" o:connecttype="custom" o:connectlocs="5,0;3,0;0,3;3,8;5,5;8,5;5,0;40,140;45,140;47,140;57,140;67,137;77,132;87,130;85,127;82,125;65,132;47,135;42,135;37,132;37,137;40,140" o:connectangles="0,0,0,0,0,0,0,0,0,0,0,0,0,0,0,0,0,0,0,0,0,0"/>
                  <o:lock v:ext="edit" verticies="t"/>
                </v:shape>
                <v:shape id="Freeform 7940" o:spid="_x0000_s1875" style="position:absolute;left:6638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ctN8EA&#10;AADcAAAADwAAAGRycy9kb3ducmV2LnhtbESPy4rCMBSG9wO+QziCuzH1gmOrUWQGUdyNCm6PzelF&#10;m5PSRK1vb4SBWX78N/75sjWVuFPjSssKBv0IBHFqdcm5guNh/TkF4TyyxsoyKXiSg+Wi8zHHRNsH&#10;/9J973MRStglqKDwvk6kdGlBBl3f1sRBy2xj0AdscqkbfIRyU8lhFE2kwZLDQoE1fReUXvc3o2B3&#10;xp94ZDd08tVp/LXKAu0uSvW67WoGwlPr/81/6a1WMB3H8D4Tj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3LTfBAAAA3AAAAA8AAAAAAAAAAAAAAAAAmAIAAGRycy9kb3du&#10;cmV2LnhtbFBLBQYAAAAABAAEAPUAAACGAwAAAAA=&#10;" path="m5,l2,,,2,,7r2,l5,5,5,xm34,134r5,l44,134r20,-2l82,124r-3,-2l77,122r-15,5l44,129r-5,l32,127r2,2l34,134xe" fillcolor="#e88327" stroked="f">
                  <v:path arrowok="t" o:connecttype="custom" o:connectlocs="5,0;2,0;0,2;0,7;2,7;5,5;5,0;34,134;39,134;44,134;64,132;82,124;79,122;77,122;62,127;44,129;39,129;32,127;34,129;34,134" o:connectangles="0,0,0,0,0,0,0,0,0,0,0,0,0,0,0,0,0,0,0,0"/>
                  <o:lock v:ext="edit" verticies="t"/>
                </v:shape>
                <v:shape id="Freeform 7941" o:spid="_x0000_s1876" style="position:absolute;left:6638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5aMMIA&#10;AADcAAAADwAAAGRycy9kb3ducmV2LnhtbERPy2rCQBTdF/yH4Qru6kSxRaJjCGLBTUur0fUlc/PQ&#10;zJ0wMzXp33cWhS4P573NRtOJBznfWlawmCcgiEurW64VFOe35zUIH5A1dpZJwQ95yHaTpy2m2g78&#10;RY9TqEUMYZ+igiaEPpXSlw0Z9HPbE0euss5giNDVUjscYrjp5DJJXqXBlmNDgz3tGyrvp2+jIL/5&#10;92Phrq4qqsOw+ri0S/zcKzWbjvkGRKAx/Iv/3EetYP0S58cz8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lowwgAAANwAAAAPAAAAAAAAAAAAAAAAAJgCAABkcnMvZG93&#10;bnJldi54bWxQSwUGAAAAAAQABAD1AAAAhwMAAAAA&#10;" path="m5,l2,,,3r,7l2,8,5,5,5,xm34,127r5,3l44,130r18,-3l79,120r-2,l74,117r-15,5l44,125r-7,l29,122r3,3l34,127xe" fillcolor="#e88728" stroked="f">
                  <v:path arrowok="t" o:connecttype="custom" o:connectlocs="5,0;2,0;0,3;0,10;2,8;5,5;5,0;34,127;39,130;44,130;62,127;79,120;77,120;74,117;59,122;44,125;37,125;29,122;32,125;34,127" o:connectangles="0,0,0,0,0,0,0,0,0,0,0,0,0,0,0,0,0,0,0,0"/>
                  <o:lock v:ext="edit" verticies="t"/>
                </v:shape>
                <v:shape id="Freeform 7942" o:spid="_x0000_s1877" style="position:absolute;left:6638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M4MUA&#10;AADcAAAADwAAAGRycy9kb3ducmV2LnhtbESPQUsDMRSE74L/ITzBm81uwVrWpkWEgmihdC2Ct8fm&#10;mSxuXpYkdrf99U1B6HGYmW+YxWp0nThQiK1nBeWkAEHceN2yUbD/XD/MQcSErLHzTAqOFGG1vL1Z&#10;YKX9wDs61MmIDOFYoQKbUl9JGRtLDuPE98TZ+/HBYcoyGKkDDhnuOjktipl02HJesNjTq6Xmt/5z&#10;Ckz4rr92crCb9+K0P5r+42lbBqXu78aXZxCJxnQN/7fftIL5YwmXM/kIy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szgxQAAANwAAAAPAAAAAAAAAAAAAAAAAJgCAABkcnMv&#10;ZG93bnJldi54bWxQSwUGAAAAAAQABAD1AAAAigMAAAAA&#10;" path="m5,l2,2,,2,,9,5,7,7,5,5,xm32,122r7,2l44,124r18,-2l77,117r-3,-3l72,112r-13,5l44,119r-7,l29,117r,2l32,122xe" fillcolor="#e98a29" stroked="f">
                  <v:path arrowok="t" o:connecttype="custom" o:connectlocs="5,0;2,2;0,2;0,9;5,7;7,5;5,0;32,122;39,124;44,124;62,122;77,117;74,114;72,112;59,117;44,119;37,119;29,117;29,119;32,122" o:connectangles="0,0,0,0,0,0,0,0,0,0,0,0,0,0,0,0,0,0,0,0"/>
                  <o:lock v:ext="edit" verticies="t"/>
                </v:shape>
                <v:shape id="Freeform 7943" o:spid="_x0000_s1878" style="position:absolute;left:6638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pHsQA&#10;AADcAAAADwAAAGRycy9kb3ducmV2LnhtbESPQWvCQBSE7wX/w/KE3uqmwbYhdRWRCD21NKb3R/Y1&#10;Cc2+Dbsbjf56tyB4HGbmG2a1mUwvjuR8Z1nB8yIBQVxb3XGjoDrsnzIQPiBr7C2TgjN52KxnDyvM&#10;tT3xNx3L0IgIYZ+jgjaEIZfS1y0Z9As7EEfv1zqDIUrXSO3wFOGml2mSvEqDHceFFgfatVT/laNR&#10;MLqvn6a47LKsOLtq+xY+lz2OSj3Op+07iEBTuIdv7Q+tIHtJ4f9MPAJ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RKR7EAAAA3AAAAA8AAAAAAAAAAAAAAAAAmAIAAGRycy9k&#10;b3ducmV2LnhtbFBLBQYAAAAABAAEAPUAAACJAwAAAAA=&#10;" path="m5,l2,3,,5r2,5l5,7,7,5,5,xm29,117r8,3l44,120r15,-3l74,112r-2,-2l69,110r-12,2l44,115r-7,l27,112r2,3l29,117xe" fillcolor="#ea8e2b" stroked="f">
                  <v:path arrowok="t" o:connecttype="custom" o:connectlocs="5,0;2,3;0,5;2,10;5,7;7,5;5,0;29,117;37,120;44,120;59,117;74,112;72,110;69,110;57,112;44,115;37,115;27,112;29,115;29,117" o:connectangles="0,0,0,0,0,0,0,0,0,0,0,0,0,0,0,0,0,0,0,0"/>
                  <o:lock v:ext="edit" verticies="t"/>
                </v:shape>
                <v:shape id="Freeform 7944" o:spid="_x0000_s1879" style="position:absolute;left:6638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KBMQA&#10;AADcAAAADwAAAGRycy9kb3ducmV2LnhtbESPT4vCMBTE7wt+h/AEL6Lp6ipSjSIL/oHdy6qIx0fz&#10;bIvNS2nSWr+9EYQ9DjPzG2axak0hGqpcblnB5zACQZxYnXOq4HTcDGYgnEfWWFgmBQ9ysFp2PhYY&#10;a3vnP2oOPhUBwi5GBZn3ZSylSzIy6Ia2JA7e1VYGfZBVKnWF9wA3hRxF0VQazDksZFjSd0bJ7VAb&#10;BTm7n19fRzvs16Px9sxfTXq9KNXrtus5CE+t/w+/23utYDYZw+t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5CgTEAAAA3AAAAA8AAAAAAAAAAAAAAAAAmAIAAGRycy9k&#10;b3ducmV2LnhtbFBLBQYAAAAABAAEAPUAAACJAwAAAAA=&#10;" path="m7,l5,2,,4,2,9,5,7,7,4,7,xm29,112r8,2l44,114r15,-2l72,107r-3,l67,104r-10,3l44,109r-10,l24,107r3,2l29,112xe" fillcolor="#eb912b" stroked="f">
                  <v:path arrowok="t" o:connecttype="custom" o:connectlocs="7,0;5,2;0,4;2,9;5,7;7,4;7,0;29,112;37,114;44,114;59,112;72,107;69,107;67,104;57,107;44,109;34,109;24,107;27,109;29,112" o:connectangles="0,0,0,0,0,0,0,0,0,0,0,0,0,0,0,0,0,0,0,0"/>
                  <o:lock v:ext="edit" verticies="t"/>
                </v:shape>
                <v:shape id="Freeform 7945" o:spid="_x0000_s1880" style="position:absolute;left:6640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I8MQA&#10;AADcAAAADwAAAGRycy9kb3ducmV2LnhtbESPQWvCQBSE7wX/w/IEb82mWm2IrhICgUJPjUKvj+wz&#10;Cd19G7Krpv31XUHocZiZb5jdYbJGXGn0vWMFL0kKgrhxuudWwelYPWcgfEDWaByTgh/ycNjPnnaY&#10;a3fjT7rWoRURwj5HBV0IQy6lbzqy6BM3EEfv7EaLIcqxlXrEW4RbI5dpupEWe44LHQ5UdtR81xer&#10;wCyHt7Io+sJ68/X7kWUrqtYrpRbzqdiCCDSF//Cj/a4VZOtXuJ+JR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pSPDEAAAA3AAAAA8AAAAAAAAAAAAAAAAAmAIAAGRycy9k&#10;b3ducmV2LnhtbFBLBQYAAAAABAAEAPUAAACJAwAAAAA=&#10;" path="m5,l3,2,,5r,7l3,7,8,5,5,xm25,107r10,3l42,110r13,-3l67,105r-2,-3l65,100r-10,5l42,105,32,102,22,100r,5l25,107xe" fillcolor="#eb952b" stroked="f">
                  <v:path arrowok="t" o:connecttype="custom" o:connectlocs="5,0;3,2;0,5;0,12;3,7;8,5;5,0;25,107;35,110;42,110;55,107;67,105;65,102;65,100;55,105;42,105;32,102;22,100;22,105;25,107" o:connectangles="0,0,0,0,0,0,0,0,0,0,0,0,0,0,0,0,0,0,0,0"/>
                  <o:lock v:ext="edit" verticies="t"/>
                </v:shape>
                <v:shape id="Freeform 7946" o:spid="_x0000_s1881" style="position:absolute;left:6640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MI8YA&#10;AADcAAAADwAAAGRycy9kb3ducmV2LnhtbESPQWvCQBSE7wX/w/KE3urGQEpIXaUUbKWnaOvB2yP7&#10;mgSzb8PuapL++m5B8DjMzDfMajOaTlzJ+dayguUiAUFcWd1yreD7a/uUg/ABWWNnmRRM5GGznj2s&#10;sNB24D1dD6EWEcK+QAVNCH0hpa8aMugXtieO3o91BkOUrpba4RDhppNpkjxLgy3HhQZ7emuoOh8u&#10;RoEuP993STr9fjh9ri75aTwO5V6px/n4+gIi0Bju4Vt7pxXkWQb/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mMI8YAAADcAAAADwAAAAAAAAAAAAAAAACYAgAAZHJz&#10;L2Rvd25yZXYueG1sUEsFBgAAAAAEAAQA9QAAAIsDAAAAAA==&#10;" path="m5,l3,3,,5r,8l5,8,8,5,5,xm22,103r10,2l42,105r13,-2l65,100r,-2l62,98r-10,2l42,100,32,98,20,95r2,3l22,103xe" fillcolor="#ec992a" stroked="f">
                  <v:path arrowok="t" o:connecttype="custom" o:connectlocs="5,0;3,3;0,5;0,13;5,8;8,5;5,0;22,103;32,105;42,105;55,103;65,100;65,98;62,98;52,100;42,100;32,98;20,95;22,98;22,103" o:connectangles="0,0,0,0,0,0,0,0,0,0,0,0,0,0,0,0,0,0,0,0"/>
                  <o:lock v:ext="edit" verticies="t"/>
                </v:shape>
                <v:shape id="Freeform 7947" o:spid="_x0000_s1882" style="position:absolute;left:6640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3wocUA&#10;AADcAAAADwAAAGRycy9kb3ducmV2LnhtbESPQWvCQBSE74X+h+UVems2FQ0hdRUbEKQ3rYLH1+wz&#10;Ce6+DdmNRn+9Wyj0OMzMN8x8OVojLtT71rGC9yQFQVw53XKtYP+9fstB+ICs0TgmBTfysFw8P82x&#10;0O7KW7rsQi0ihH2BCpoQukJKXzVk0SeuI47eyfUWQ5R9LXWP1wi3Rk7SNJMWW44LDXZUNlSdd4NV&#10;UN73+HnSs2H7c/s6dMepWZ0zo9Try7j6ABFoDP/hv/ZGK8hnGfyei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fChxQAAANwAAAAPAAAAAAAAAAAAAAAAAJgCAABkcnMv&#10;ZG93bnJldi54bWxQSwUGAAAAAAQABAD1AAAAigMAAAAA&#10;" path="m8,l3,2,,7r,5l5,7,8,5,8,xm22,95r10,2l42,100r13,l65,95r-3,l60,92r-8,3l42,95,30,92,20,90r,2l22,95xe" fillcolor="#ec9c29" stroked="f">
                  <v:path arrowok="t" o:connecttype="custom" o:connectlocs="8,0;3,2;0,7;0,12;5,7;8,5;8,0;22,95;32,97;42,100;55,100;65,95;62,95;60,92;52,95;42,95;30,92;20,90;20,92;22,95" o:connectangles="0,0,0,0,0,0,0,0,0,0,0,0,0,0,0,0,0,0,0,0"/>
                  <o:lock v:ext="edit" verticies="t"/>
                </v:shape>
                <v:shape id="Freeform 7948" o:spid="_x0000_s1883" style="position:absolute;left:664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IesYA&#10;AADcAAAADwAAAGRycy9kb3ducmV2LnhtbESPW2vCQBSE3wX/w3KEvohuWtoo0Y1IsVKwCl7w+ZA9&#10;uWD2bMxuNf33XaHQx2FmvmHmi87U4katqywreB5HIIgzqysuFJyOH6MpCOeRNdaWScEPOVik/d4c&#10;E23vvKfbwRciQNglqKD0vkmkdFlJBt3YNsTBy21r0AfZFlK3eA9wU8uXKIqlwYrDQokNvZeUXQ7f&#10;RsFrHp91tFmf3HplGx9/DeV1u1PqadAtZyA8df4//Nf+1AqmbxN4nA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BIesYAAADcAAAADwAAAAAAAAAAAAAAAACYAgAAZHJz&#10;L2Rvd25yZXYueG1sUEsFBgAAAAAEAAQA9QAAAIsDAAAAAA==&#10;" path="m8,l5,3,,8r3,7l5,10,10,5,8,xm20,90r12,3l42,95r10,l62,93,60,90,57,88r-7,2l42,90,30,88,17,83r3,5l20,90xe" fillcolor="#eda025" stroked="f">
                  <v:path arrowok="t" o:connecttype="custom" o:connectlocs="8,0;5,3;0,8;3,15;5,10;10,5;8,0;20,90;32,93;42,95;52,95;62,93;60,90;57,88;50,90;42,90;30,88;17,83;20,88;20,90" o:connectangles="0,0,0,0,0,0,0,0,0,0,0,0,0,0,0,0,0,0,0,0"/>
                  <o:lock v:ext="edit" verticies="t"/>
                </v:shape>
                <v:shape id="Freeform 7949" o:spid="_x0000_s1884" style="position:absolute;left:6640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UHBMIA&#10;AADcAAAADwAAAGRycy9kb3ducmV2LnhtbERPTWvCQBC9C/0PyxR6M5taFEldRYRQoRerxfM0O02W&#10;ZmdDdoypv757KHh8vO/VZvStGqiPLrCB5ywHRVwF67g28Hkqp0tQUZAttoHJwC9F2KwfJissbLjy&#10;Bw1HqVUK4ViggUakK7SOVUMeYxY64sR9h96jJNjX2vZ4TeG+1bM8X2iPjlNDgx3tGqp+jhdvQN4u&#10;MpQvX27mzu/nwzbe9uXuZszT47h9BSU0yl38795bA8t5WpvOpCO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QcEwgAAANwAAAAPAAAAAAAAAAAAAAAAAJgCAABkcnMvZG93&#10;bnJldi54bWxQSwUGAAAAAAQABAD1AAAAhwMAAAAA&#10;" path="m8,l5,2,,7r3,5l3,15,5,10,10,5,8,xm20,85r10,2l42,90r10,l60,87,57,85,55,82r-5,3l42,85,30,82,17,77r,3l20,85xe" fillcolor="#eea421" stroked="f">
                  <v:path arrowok="t" o:connecttype="custom" o:connectlocs="8,0;5,2;0,7;3,12;3,15;5,10;10,5;8,0;20,85;30,87;42,90;52,90;60,87;57,85;55,82;50,85;42,85;30,82;17,77;17,80;20,85" o:connectangles="0,0,0,0,0,0,0,0,0,0,0,0,0,0,0,0,0,0,0,0,0"/>
                  <o:lock v:ext="edit" verticies="t"/>
                </v:shape>
                <v:shape id="Freeform 7950" o:spid="_x0000_s1885" style="position:absolute;left:6643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vZsQA&#10;AADcAAAADwAAAGRycy9kb3ducmV2LnhtbESPUWvCMBSF3wf+h3CFvQxNVlC0M4pMhD0N7PYDrs21&#10;KWtuahNr/feLIPh4OOd8h7PaDK4RPXWh9qzhfapAEJfe1Fxp+P3ZTxYgQkQ22HgmDTcKsFmPXlaY&#10;G3/lA/VFrESCcMhRg42xzaUMpSWHYepb4uSdfOcwJtlV0nR4TXDXyEypuXRYc1qw2NKnpfKvuDgN&#10;6nj5LjJ1fMN+F08ze8vOB5Np/Toeth8gIg3xGX60v4yGxWwJ9zPp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7r2bEAAAA3AAAAA8AAAAAAAAAAAAAAAAAmAIAAGRycy9k&#10;b3ducmV2LnhtbFBLBQYAAAAABAAEAPUAAACJAwAAAAA=&#10;" path="m7,l2,5,,10r,3l,18,5,10,10,5,7,xm14,78r13,5l39,85r8,l54,83,52,80,49,78r-5,2l39,80r-7,l24,78,17,75,12,70r2,5l14,78xe" fillcolor="#eea81d" stroked="f">
                  <v:path arrowok="t" o:connecttype="custom" o:connectlocs="7,0;2,5;0,10;0,13;0,18;5,10;10,5;7,0;14,78;27,83;39,85;47,85;54,83;52,80;49,78;44,80;39,80;32,80;24,78;17,75;12,70;14,75;14,78" o:connectangles="0,0,0,0,0,0,0,0,0,0,0,0,0,0,0,0,0,0,0,0,0,0,0"/>
                  <o:lock v:ext="edit" verticies="t"/>
                </v:shape>
                <v:shape id="Freeform 7951" o:spid="_x0000_s1886" style="position:absolute;left:6643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l8sEA&#10;AADcAAAADwAAAGRycy9kb3ducmV2LnhtbERPW2vCMBR+H/gfwhH2NtMJFu2MIhVB2F684POhOWvK&#10;mpOSxLbbr18eBB8/vvt6O9pW9ORD41jB+ywDQVw53XCt4Ho5vC1BhIissXVMCn4pwHYzeVljod3A&#10;J+rPsRYphEOBCkyMXSFlqAxZDDPXESfu23mLMUFfS+1xSOG2lfMsy6XFhlODwY5KQ9XP+W4VDKvb&#10;xZl96U/Z38Lg7qvJ+89SqdfpuPsAEWmMT/HDfdQKlnman86k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xJfLBAAAA3AAAAA8AAAAAAAAAAAAAAAAAmAIAAGRycy9kb3du&#10;cmV2LnhtbFBLBQYAAAAABAAEAPUAAACGAwAAAAA=&#10;" path="m7,l2,5,,10r,5l,20,5,12,10,5r,-3l7,xm14,72r13,5l39,80r8,l52,77,49,75r,l44,75r-5,l32,75,24,72,17,67,10,62r2,5l14,72xe" fillcolor="#efac12" stroked="f">
                  <v:path arrowok="t" o:connecttype="custom" o:connectlocs="7,0;2,5;0,10;0,15;0,20;5,12;10,5;10,2;7,0;14,72;27,77;39,80;47,80;52,77;49,75;49,75;44,75;39,75;32,75;24,72;17,67;10,62;12,67;14,72" o:connectangles="0,0,0,0,0,0,0,0,0,0,0,0,0,0,0,0,0,0,0,0,0,0,0,0"/>
                  <o:lock v:ext="edit" verticies="t"/>
                </v:shape>
                <v:shape id="Freeform 7952" o:spid="_x0000_s1887" style="position:absolute;left:6643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D38UA&#10;AADcAAAADwAAAGRycy9kb3ducmV2LnhtbESPQYvCMBSE7wv7H8Jb8LamKhapRtkVBAVB7XrZ26N5&#10;ttXmpTRRq7/eCILHYWa+YSaz1lTiQo0rLSvodSMQxJnVJecK9n+L7xEI55E1VpZJwY0czKafHxNM&#10;tL3yji6pz0WAsEtQQeF9nUjpsoIMuq6tiYN3sI1BH2STS93gNcBNJftRFEuDJYeFAmuaF5Sd0rNR&#10;cN+Wdx7G68F5sFqsfjf/t/3wmCrV+Wp/xiA8tf4dfrWXWsEo7sHzTDg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IPfxQAAANwAAAAPAAAAAAAAAAAAAAAAAJgCAABkcnMv&#10;ZG93bnJldi54bWxQSwUGAAAAAAQABAD1AAAAigMAAAAA&#10;" path="m10,l5,5,,13r,5l2,23,5,13,10,5r,-2l10,xm12,65r5,5l24,73r8,2l39,75r5,l49,73r-2,l47,70r-5,l39,70r-7,l22,65,14,60,10,55r,5l12,65xe" fillcolor="#efb000" stroked="f">
                  <v:path arrowok="t" o:connecttype="custom" o:connectlocs="10,0;5,5;0,13;0,18;2,23;5,13;10,5;10,3;10,0;12,65;17,70;24,73;32,75;39,75;44,75;49,73;47,73;47,70;42,70;39,70;32,70;22,65;14,60;10,55;10,60;12,65" o:connectangles="0,0,0,0,0,0,0,0,0,0,0,0,0,0,0,0,0,0,0,0,0,0,0,0,0,0"/>
                  <o:lock v:ext="edit" verticies="t"/>
                </v:shape>
                <v:shape id="Freeform 7953" o:spid="_x0000_s1888" style="position:absolute;left:6643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LqsYA&#10;AADcAAAADwAAAGRycy9kb3ducmV2LnhtbESPQWvCQBSE7wX/w/KEXoLZGIqkqavYguCptFGKx0f2&#10;NQlm34bs1iT++m6h4HGYmW+Y9XY0rbhS7xrLCpZxAoK4tLrhSsHpuF9kIJxH1thaJgUTOdhuZg9r&#10;zLUd+JOuha9EgLDLUUHtfZdL6cqaDLrYdsTB+7a9QR9kX0nd4xDgppVpkqykwYbDQo0dvdVUXoof&#10;o6AbPtzr+TYto6ih533x9P5VDZFSj/Nx9wLC0+jv4f/2QSvIVin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JLqsYAAADcAAAADwAAAAAAAAAAAAAAAACYAgAAZHJz&#10;L2Rvd25yZXYueG1sUEsFBgAAAAAEAAQA9QAAAIsDAAAAAA==&#10;" path="m10,l5,7,,15r2,7l2,27r,l5,15,12,5,10,2,10,xm10,57r7,5l24,67r8,3l39,70r5,l49,70,47,67,44,65r-2,l39,65,29,62,19,60,12,52,7,42r3,8l10,57xe" fillcolor="#f0b300" stroked="f">
                  <v:path arrowok="t" o:connecttype="custom" o:connectlocs="10,0;5,7;0,15;2,22;2,27;2,27;5,15;12,5;10,2;10,0;10,57;17,62;24,67;32,70;39,70;44,70;49,70;47,67;44,65;42,65;39,65;29,62;19,60;12,52;7,42;10,50;10,57" o:connectangles="0,0,0,0,0,0,0,0,0,0,0,0,0,0,0,0,0,0,0,0,0,0,0,0,0,0,0"/>
                  <o:lock v:ext="edit" verticies="t"/>
                </v:shape>
                <v:shape id="Freeform 7954" o:spid="_x0000_s1889" style="position:absolute;left:6645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PYbMIA&#10;AADcAAAADwAAAGRycy9kb3ducmV2LnhtbESPzYoCMRCE7wu+Q2hhb2vGFUVGo4iwoOzJnwdoknZm&#10;cNIZkuhEn36zIHgsquorarlOthV38qFxrGA8KkAQa2carhScTz9fcxAhIhtsHZOCBwVYrwYfSyyN&#10;6/lA92OsRIZwKFFBHWNXShl0TRbDyHXE2bs4bzFm6StpPPYZblv5XRQzabHhvFBjR9ua9PV4swp0&#10;mx6b6f53O3H6ma79uJN+P1Xqc5g2CxCRUnyHX+2dUTCfTeD/TD4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09hswgAAANwAAAAPAAAAAAAAAAAAAAAAAJgCAABkcnMvZG93&#10;bnJldi54bWxQSwUGAAAAAAQABAD1AAAAhwMAAAAA&#10;" path="m8,l3,8,,18,3,33,8,50r4,5l20,60r10,5l37,65r3,l45,65,42,63,40,60r,l37,60r-7,l25,58,20,55,12,50,10,45,8,40,5,33,3,25,5,15,10,5r,-2l8,xe" fillcolor="#f2b900" stroked="f">
                  <v:path arrowok="t" o:connecttype="custom" o:connectlocs="8,0;3,8;0,18;3,33;8,50;12,55;20,60;30,65;37,65;40,65;45,65;42,63;40,60;40,60;37,60;30,60;25,58;20,55;12,50;10,45;8,40;5,33;3,25;5,15;10,5;10,3;8,0" o:connectangles="0,0,0,0,0,0,0,0,0,0,0,0,0,0,0,0,0,0,0,0,0,0,0,0,0,0,0"/>
                </v:shape>
                <v:shape id="Freeform 7955" o:spid="_x0000_s1890" style="position:absolute;left:664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lG8UA&#10;AADcAAAADwAAAGRycy9kb3ducmV2LnhtbESPzWrDMBCE74W+g9hCb43cUBzjWDZpgqGHXpKWnrfW&#10;+odYK2Mptvv2VSCQ4zA73+xkxWJ6MdHoOssKXlcRCOLK6o4bBd9f5UsCwnlkjb1lUvBHDor88SHD&#10;VNuZjzSdfCMChF2KClrvh1RKV7Vk0K3sQBy82o4GfZBjI/WIc4CbXq6jKJYGOw4NLQ60b6k6ny4m&#10;vFHLPR5w/fm+uxwPc1xu5p/kV6nnp2W3BeFp8ffjW/pDK0jiN7iOCQS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SUbxQAAANwAAAAPAAAAAAAAAAAAAAAAAJgCAABkcnMv&#10;ZG93bnJldi54bWxQSwUGAAAAAAQABAD1AAAAigMAAAAA&#10;" path="m10,l3,10,,22r,l3,30r2,7l10,47r7,8l27,57r10,3l40,60r2,l40,57,37,55r,l25,52,15,45,8,35,5,22,8,12,10,5r,-3l10,xe" fillcolor="#f3be00" stroked="f">
                  <v:path arrowok="t" o:connecttype="custom" o:connectlocs="10,0;3,10;0,22;0,22;3,30;5,37;10,47;17,55;27,57;37,60;40,60;42,60;40,57;37,55;37,55;25,52;15,45;8,35;5,22;8,12;10,5;10,2;10,0" o:connectangles="0,0,0,0,0,0,0,0,0,0,0,0,0,0,0,0,0,0,0,0,0,0,0"/>
                </v:shape>
                <v:shape id="Freeform 7956" o:spid="_x0000_s1891" style="position:absolute;left:6648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m6cIA&#10;AADcAAAADwAAAGRycy9kb3ducmV2LnhtbESPzYoCMRCE7wu+Q2hhb2tGRZHRKKKIi3vy5wGaSTsz&#10;mO4Mk6izb78RhD0WVfUVtVh17NSD2lB7MTAcZKBICm9rKQ1czruvGagQUSw6L2TglwKslr2PBebW&#10;P+VIj1MsVYJIyNFAFWOTax2KihjDwDckybv6ljEm2ZbatvhMcHZ6lGVTzVhLWqiwoU1Fxe10ZwMN&#10;Hjs+nP3wsvtxBzee8Dbs2ZjPfreeg4rUxf/wu/1tDcymE3idSUdA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mbpwgAAANwAAAAPAAAAAAAAAAAAAAAAAJgCAABkcnMvZG93&#10;bnJldi54bWxQSwUGAAAAAAQABAD1AAAAhwMAAAAA&#10;" path="m7,l2,10,,20r2,8l5,35r2,5l9,45r8,5l22,53r5,2l34,55r3,l37,55,34,53r,-3l22,48,14,40,7,33,5,20,7,13,9,5,7,3,7,xe" fillcolor="#f4c200" stroked="f">
                  <v:path arrowok="t" o:connecttype="custom" o:connectlocs="7,0;2,10;0,20;2,28;5,35;7,40;9,45;17,50;22,53;27,55;34,55;37,55;37,55;34,53;34,50;22,48;14,40;7,33;5,20;7,13;9,5;7,3;7,0" o:connectangles="0,0,0,0,0,0,0,0,0,0,0,0,0,0,0,0,0,0,0,0,0,0,0"/>
                </v:shape>
                <v:shape id="Freeform 7957" o:spid="_x0000_s1892" style="position:absolute;left:665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7AW8QA&#10;AADcAAAADwAAAGRycy9kb3ducmV2LnhtbESPQWvCQBSE74L/YXmCN93YQ5DUVUpFEIoUYy69PbKv&#10;2dDs27i7xvTfdwuCx2FmvmE2u9F2YiAfWscKVssMBHHtdMuNgupyWKxBhIissXNMCn4pwG47nWyw&#10;0O7OZxrK2IgE4VCgAhNjX0gZakMWw9L1xMn7dt5iTNI3Unu8J7jt5EuW5dJiy2nBYE/vhuqf8mYV&#10;3Px4aU6D25cVraqvj09zLYezUvPZ+PYKItIYn+FH+6gVrPMc/s+kI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OwFvEAAAA3AAAAA8AAAAAAAAAAAAAAAAAmAIAAGRycy9k&#10;b3ducmV2LnhtbFBLBQYAAAAABAAEAPUAAACJAwAAAAA=&#10;" path="m5,l3,7,,17,3,30r7,10l20,47r12,3l32,50,30,47r,-2l20,42,12,35,7,27,5,17,7,12,7,7,7,2,5,xe" fillcolor="#f5c700" stroked="f">
                  <v:path arrowok="t" o:connecttype="custom" o:connectlocs="5,0;3,7;0,17;3,30;10,40;20,47;32,50;32,50;30,47;30,45;20,42;12,35;7,27;5,17;7,12;7,7;7,2;5,0" o:connectangles="0,0,0,0,0,0,0,0,0,0,0,0,0,0,0,0,0,0"/>
                </v:shape>
                <v:shape id="Freeform 7958" o:spid="_x0000_s1893" style="position:absolute;left:6653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aycUA&#10;AADcAAAADwAAAGRycy9kb3ducmV2LnhtbESPQWvCQBSE74L/YXmCN93YQ5ToKqLW1pJL1YPHR/aZ&#10;xGTfhuxW47/vCoUeh5n5hlmsOlOLO7WutKxgMo5AEGdWl5wrOJ/eRzMQziNrrC2Tgic5WC37vQUm&#10;2j74m+5Hn4sAYZeggsL7JpHSZQUZdGPbEAfvaluDPsg2l7rFR4CbWr5FUSwNlhwWCmxoU1BWHX+M&#10;grjZptX09rHb+8tXnp6j9HmonFLDQbeeg/DU+f/wX/tTK5jFU3i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NrJxQAAANwAAAAPAAAAAAAAAAAAAAAAAJgCAABkcnMv&#10;ZG93bnJldi54bWxQSwUGAAAAAAQABAD1AAAAigMAAAAA&#10;" path="m4,l2,8,,15,2,28r7,7l17,43r12,2l27,43,24,40,17,35,12,30,7,23,4,15,7,10,7,8,4,5,4,xe" fillcolor="#f6cb00" stroked="f">
                  <v:path arrowok="t" o:connecttype="custom" o:connectlocs="4,0;2,8;0,15;2,28;9,35;17,43;29,45;27,43;24,40;17,35;12,30;7,23;4,15;7,10;7,8;4,5;4,0" o:connectangles="0,0,0,0,0,0,0,0,0,0,0,0,0,0,0,0,0"/>
                </v:shape>
                <v:shape id="Freeform 7959" o:spid="_x0000_s1894" style="position:absolute;left:6655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NYsIA&#10;AADcAAAADwAAAGRycy9kb3ducmV2LnhtbERPTYvCMBC9C/sfwix407R7KNI1iiiyghfbFbzONmNb&#10;bSalibb6681B2OPjfc+Xg2nEnTpXW1YQTyMQxIXVNZcKjr/byQyE88gaG8uk4EEOlouP0RxTbXvO&#10;6J77UoQQdikqqLxvUyldUZFBN7UtceDOtjPoA+xKqTvsQ7hp5FcUJdJgzaGhwpbWFRXX/GYUJD/7&#10;LO6vcbNZ5f3jcPq7ZMn2qdT4c1h9g/A0+H/x273TCmZJWBvOh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M1iwgAAANwAAAAPAAAAAAAAAAAAAAAAAJgCAABkcnMvZG93&#10;bnJldi54bWxQSwUGAAAAAAQABAD1AAAAhwMAAAAA&#10;" path="m2,r,5l,10,2,20r5,8l15,35r10,3l22,35,20,30,15,28,10,23,7,18,5,10,5,8,7,5,5,3,2,xe" fillcolor="#f7d000" stroked="f">
                  <v:path arrowok="t" o:connecttype="custom" o:connectlocs="2,0;2,5;0,10;2,20;7,28;15,35;25,38;22,35;20,30;15,28;10,23;7,18;5,10;5,8;7,5;5,3;2,0" o:connectangles="0,0,0,0,0,0,0,0,0,0,0,0,0,0,0,0,0"/>
                </v:shape>
                <v:shape id="Freeform 7960" o:spid="_x0000_s1895" style="position:absolute;left:6657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yTMUA&#10;AADcAAAADwAAAGRycy9kb3ducmV2LnhtbESPQWsCMRSE7wX/Q3iCt5q1FNHVKKKUFooW19Lzc/O6&#10;u3XzsiRRV3+9EQoeh5n5hpnOW1OLEzlfWVYw6CcgiHOrKy4UfO/enkcgfEDWWFsmBRfyMJ91nqaY&#10;anvmLZ2yUIgIYZ+igjKEJpXS5yUZ9H3bEEfv1zqDIUpXSO3wHOGmli9JMpQGK44LJTa0LCk/ZEej&#10;YIuuef+5bjK5e/1a7Q9/n+uMnFK9bruYgAjUhkf4v/2hFYyGY7ifi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LJMxQAAANwAAAAPAAAAAAAAAAAAAAAAAJgCAABkcnMv&#10;ZG93bnJldi54bWxQSwUGAAAAAAQABAD1AAAAigMAAAAA&#10;" path="m3,r,2l,7r3,8l8,22r5,5l20,32,18,27,15,25,8,17,5,7r,l5,2,3,xe" fillcolor="#f7d400" stroked="f">
                  <v:path arrowok="t" o:connecttype="custom" o:connectlocs="3,0;3,2;0,7;3,15;8,22;13,27;20,32;18,27;15,25;8,17;5,7;5,7;5,2;3,0" o:connectangles="0,0,0,0,0,0,0,0,0,0,0,0,0,0"/>
                </v:shape>
                <v:shape id="Freeform 7961" o:spid="_x0000_s1896" style="position:absolute;left:6660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QZMIA&#10;AADcAAAADwAAAGRycy9kb3ducmV2LnhtbERPz2vCMBS+C/sfwht4s+l2cKUzypBNhDnEuoPHZ/Ns&#10;O5uXkmRt998vB8Hjx/d7sRpNK3pyvrGs4ClJQRCXVjdcKfg+fswyED4ga2wtk4I/8rBaPkwWmGs7&#10;8IH6IlQihrDPUUEdQpdL6cuaDPrEdsSRu1hnMEToKqkdDjHctPI5TefSYMOxocaO1jWV1+LXKPg8&#10;8U+Wdefm/at01QU3+93OSaWmj+PbK4hAY7iLb+6tVpC9xPnxTD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vBBkwgAAANwAAAAPAAAAAAAAAAAAAAAAAJgCAABkcnMvZG93&#10;bnJldi54bWxQSwUGAAAAAAQABAD1AAAAhwMAAAAA&#10;" path="m2,l,3,,5r2,8l5,18r5,5l15,25,7,15,2,xe" fillcolor="#f6d600" stroked="f">
                  <v:path arrowok="t" o:connecttype="custom" o:connectlocs="2,0;0,3;0,5;2,13;5,18;10,23;15,25;7,15;2,0" o:connectangles="0,0,0,0,0,0,0,0,0"/>
                </v:shape>
                <v:shape id="Freeform 7962" o:spid="_x0000_s1897" style="position:absolute;left:6662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q6ZMUA&#10;AADcAAAADwAAAGRycy9kb3ducmV2LnhtbESPT2vCQBTE7wW/w/KE3urGKhqiq0hBsGAPjYLXl+zL&#10;H8y+TbNbE7+9Wyh4HGbmN8x6O5hG3KhztWUF00kEgji3uuZSwfm0f4tBOI+ssbFMCu7kYLsZvawx&#10;0bbnb7qlvhQBwi5BBZX3bSKlyysy6Ca2JQ5eYTuDPsiulLrDPsBNI9+jaCEN1hwWKmzpo6L8mv4a&#10;BV9ZMdPm6Baf8/SSLfc/WVz0mVKv42G3AuFp8M/wf/ugFcTLKfydC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+rpkxQAAANwAAAAPAAAAAAAAAAAAAAAAAJgCAABkcnMv&#10;ZG93bnJldi54bWxQSwUGAAAAAAQABAD1AAAAigMAAAAA&#10;" path="m,l,,3,10r7,8l5,8,,xe" fillcolor="#f5d900" stroked="f">
                  <v:path arrowok="t" o:connecttype="custom" o:connectlocs="0,0;0,0;3,10;10,18;5,8;0,0" o:connectangles="0,0,0,0,0,0"/>
                </v:shape>
                <v:shape id="Freeform 7963" o:spid="_x0000_s1898" style="position:absolute;left:6630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oq8cA&#10;AADcAAAADwAAAGRycy9kb3ducmV2LnhtbESP3WoCMRSE7wt9h3AK3iyarVKV1SjSIijU4h/i5WFz&#10;uru4OVmSqOvbN4VCL4eZ+YaZzltTixs5X1lW8NpLQRDnVldcKDgelt0xCB+QNdaWScGDPMxnz09T&#10;zLS9845u+1CICGGfoYIyhCaT0uclGfQ92xBH79s6gyFKV0jt8B7hppb9NB1KgxXHhRIbei8pv+yv&#10;RsH5bXNKFtvPoRtcZLL+SK9fu4SU6ry0iwmIQG34D/+1V1rBeNSH3zPxCM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/aKvHAAAA3AAAAA8AAAAAAAAAAAAAAAAAmAIAAGRy&#10;cy9kb3ducmV2LnhtbFBLBQYAAAAABAAEAPUAAACMAwAAAAA=&#10;" path="m105,167l82,152,62,135,47,120,37,100,20,57,,,10,50r8,50l23,122r9,23l42,165r15,20l82,177r23,-10e" filled="f" strokecolor="#e15520" strokeweight="0">
                  <v:path arrowok="t" o:connecttype="custom" o:connectlocs="105,167;82,152;62,135;47,120;37,100;20,57;0,0;10,50;18,100;23,122;32,145;42,165;57,185;82,177;105,167" o:connectangles="0,0,0,0,0,0,0,0,0,0,0,0,0,0,0"/>
                </v:shape>
                <v:shape id="Freeform 7964" o:spid="_x0000_s1899" style="position:absolute;left:6409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CJcUA&#10;AADcAAAADwAAAGRycy9kb3ducmV2LnhtbESPQUvDQBSE74L/YXlCb3ajgsa021KEgJcKtmnx+Mi+&#10;ZlOzb0P2tY3/3hWEHoeZ+YaZL0ffqTMNsQ1s4GGagSKug225MVBty/scVBRki11gMvBDEZaL25s5&#10;FjZc+JPOG2lUgnAs0IAT6QutY+3IY5yGnjh5hzB4lCSHRtsBLwnuO/2YZc/aY8tpwWFPb47q783J&#10;Gzgd83a135WV/pLq9cOV68MuE2Mmd+NqBkpolGv4v/1uDeQvT/B3Jh0B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IIlxQAAANwAAAAPAAAAAAAAAAAAAAAAAJgCAABkcnMv&#10;ZG93bnJldi54bWxQSwUGAAAAAAQABAD1AAAAigMAAAAA&#10;" path="m169,20r,l169,20r,xm5,l2,,,,5,3r,l5,xe" fillcolor="#e15520" stroked="f">
                  <v:path arrowok="t" o:connecttype="custom" o:connectlocs="169,20;169,20;169,20;169,20;5,0;2,0;0,0;5,3;5,3;5,0" o:connectangles="0,0,0,0,0,0,0,0,0,0"/>
                  <o:lock v:ext="edit" verticies="t"/>
                </v:shape>
                <v:shape id="Freeform 7965" o:spid="_x0000_s1900" style="position:absolute;left:6411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5r/8YA&#10;AADcAAAADwAAAGRycy9kb3ducmV2LnhtbESPT2vCQBTE7wW/w/KE3urGUlqJbkSslh4q/gWvz+xL&#10;sph9G7JbTfvpu0LB4zAzv2Em087W4kKtN44VDAcJCOLcacOlgsN++TQC4QOyxtoxKfghD9Os9zDB&#10;VLsrb+myC6WIEPYpKqhCaFIpfV6RRT9wDXH0CtdaDFG2pdQtXiPc1vI5SV6lRcNxocKG5hXl5923&#10;VfBrZl/H1XlVvK8/1ptTWLAZnlipx343G4MI1IV7+L/9qRWM3l7gdiYe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5r/8YAAADcAAAADwAAAAAAAAAAAAAAAACYAgAAZHJz&#10;L2Rvd25yZXYueG1sUEsFBgAAAAAEAAQA9QAAAIsDAAAAAA==&#10;" path="m,l,3,5,5,5,3r,l3,,,xm167,20r-3,l164,23r,2l164,23r3,-3xm159,52r5,-7l164,37r-2,8l159,52xe" fillcolor="#e25920" stroked="f">
                  <v:path arrowok="t" o:connecttype="custom" o:connectlocs="0,0;0,3;5,5;5,3;5,3;3,0;0,0;167,20;164,20;164,23;164,25;164,23;167,20;159,52;164,45;164,37;162,45;159,52" o:connectangles="0,0,0,0,0,0,0,0,0,0,0,0,0,0,0,0,0,0"/>
                  <o:lock v:ext="edit" verticies="t"/>
                </v:shape>
                <v:shape id="Freeform 7966" o:spid="_x0000_s1901" style="position:absolute;left:641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GYNsQA&#10;AADcAAAADwAAAGRycy9kb3ducmV2LnhtbESPwWrDMBBE74X+g9hCL6WRE2gTnCghhIT20kOTfMDW&#10;2ljG1kp4ldj9+6pQ6HGYmTfMajP6Tt2olyawgemkAEVcBdtwbeB8OjwvQElCttgFJgPfJLBZ39+t&#10;sLRh4E+6HVOtMoSlRAMupVhqLZUjjzIJkTh7l9B7TFn2tbY9DhnuOz0rilftseG84DDSzlHVHq/e&#10;gGxj574+DvudtFN5eot7HKQ15vFh3C5BJRrTf/iv/W4NLOYv8HsmHw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hmDbEAAAA3AAAAA8AAAAAAAAAAAAAAAAAmAIAAGRycy9k&#10;b3ducmV2LnhtbFBLBQYAAAAABAAEAPUAAACJAwAAAAA=&#10;" path="m164,20r,l161,20r-2,l159,25r,5l156,42r-2,15l154,55r7,-18l164,20xm,l,3r,l5,5r,l5,3,2,3,,xe" fillcolor="#e25d20" stroked="f">
                  <v:path arrowok="t" o:connecttype="custom" o:connectlocs="164,20;164,20;161,20;159,20;159,25;159,30;156,42;154,57;154,55;161,37;164,20;0,0;0,3;0,3;5,5;5,5;5,3;2,3;0,0" o:connectangles="0,0,0,0,0,0,0,0,0,0,0,0,0,0,0,0,0,0,0"/>
                  <o:lock v:ext="edit" verticies="t"/>
                </v:shape>
                <v:shape id="Freeform 7967" o:spid="_x0000_s1902" style="position:absolute;left:6416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HZcQA&#10;AADcAAAADwAAAGRycy9kb3ducmV2LnhtbESPW2sCMRSE3wv+h3AE32q2Puh2a5QqCIJCWy/vh83Z&#10;i92cLEl013/fCEIfh5lvhpkve9OIGzlfW1bwNk5AEOdW11wqOB03rykIH5A1NpZJwZ08LBeDlzlm&#10;2nb8Q7dDKEUsYZ+hgiqENpPS5xUZ9GPbEkevsM5giNKVUjvsYrlp5CRJptJgzXGhwpbWFeW/h6tR&#10;kF5d8n5ZdedQnBh3xXd6+Wr2So2G/ecHiEB9+A8/6a2O3GwKj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hx2XEAAAA3AAAAA8AAAAAAAAAAAAAAAAAmAIAAGRycy9k&#10;b3ducmV2LnhtbFBLBQYAAAAABAAEAPUAAACJAwAAAAA=&#10;" path="m159,22r,-2l159,17r-2,l154,20r,2l154,27r-2,15l150,54r2,l152,52r2,l154,49r3,-7l159,34r-2,-7l159,22xm,l,,,2,5,5,5,2,5,,3,,,xe" fillcolor="#e36221" stroked="f">
                  <v:path arrowok="t" o:connecttype="custom" o:connectlocs="159,22;159,20;159,17;157,17;154,20;154,22;154,27;152,42;150,54;152,54;152,52;154,52;154,49;157,42;159,34;157,27;159,22;0,0;0,0;0,2;5,5;5,2;5,0;3,0;0,0" o:connectangles="0,0,0,0,0,0,0,0,0,0,0,0,0,0,0,0,0,0,0,0,0,0,0,0,0"/>
                  <o:lock v:ext="edit" verticies="t"/>
                </v:shape>
                <v:shape id="Freeform 7968" o:spid="_x0000_s1903" style="position:absolute;left:641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nyLMUA&#10;AADcAAAADwAAAGRycy9kb3ducmV2LnhtbESPzWrDMBCE74W+g9hCb43cHhrjRgmlUCgkUPJzyHFj&#10;bS270spY28R5+yoQyHGYmW+Y2WIMXh1pSG1kA8+TAhRxHW3LjYHd9vOpBJUE2aKPTAbOlGAxv7+b&#10;YWXjidd03EijMoRThQacSF9pnWpHAdMk9sTZ+4lDQMlyaLQd8JThweuXonjVAVvOCw57+nBU/27+&#10;ggG/Knu//I6HQ5HO233dSec6MebxYXx/AyU0yi18bX9ZA+V0Cpcz+Qj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6fIsxQAAANwAAAAPAAAAAAAAAAAAAAAAAJgCAABkcnMv&#10;ZG93bnJldi54bWxQSwUGAAAAAAQABAD1AAAAigMAAAAA&#10;" path="m154,27r,-5l154,17r-3,3l149,20r,5l149,27r-2,15l144,54r3,l149,54r2,-15l154,27xm,l,2r,l2,7,5,2,5,,2,,,xe" fillcolor="#e46621" stroked="f">
                  <v:path arrowok="t" o:connecttype="custom" o:connectlocs="154,27;154,22;154,17;151,20;149,20;149,25;149,27;147,42;144,54;147,54;149,54;151,39;154,27;0,0;0,2;0,2;2,7;5,2;5,0;2,0;0,0" o:connectangles="0,0,0,0,0,0,0,0,0,0,0,0,0,0,0,0,0,0,0,0,0"/>
                  <o:lock v:ext="edit" verticies="t"/>
                </v:shape>
                <v:shape id="Freeform 7969" o:spid="_x0000_s1904" style="position:absolute;left:6421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wg170A&#10;AADcAAAADwAAAGRycy9kb3ducmV2LnhtbERPuwrCMBTdBf8hXMFFNFVBSzWKCIKjjzq4XZprW2xu&#10;ShNt/XszCI6H815vO1OJNzWutKxgOolAEGdWl5wrSK+HcQzCeWSNlWVS8CEH202/t8ZE25bP9L74&#10;XIQQdgkqKLyvEyldVpBBN7E1ceAetjHoA2xyqRtsQ7ip5CyKFtJgyaGhwJr2BWXPy8soON7mS4pS&#10;R/NdedWjWLf3+nVSajjodisQnjr/F//cR60gXoa14Uw4AnLz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Bwg170AAADcAAAADwAAAAAAAAAAAAAAAACYAgAAZHJzL2Rvd25yZXYu&#10;eG1sUEsFBgAAAAAEAAQA9QAAAIIDAAAAAA==&#10;" path="m149,27r,-5l149,20r-2,l145,20r,5l145,27r-3,15l140,54r2,l145,54r2,-12l149,27xm,l,2,,5,,7r3,l5,5,5,,3,,,xe" fillcolor="#e46a21" stroked="f">
                  <v:path arrowok="t" o:connecttype="custom" o:connectlocs="149,27;149,22;149,20;147,20;145,20;145,25;145,27;142,42;140,54;142,54;145,54;147,42;149,27;0,0;0,2;0,5;0,7;3,7;5,5;5,0;3,0;0,0" o:connectangles="0,0,0,0,0,0,0,0,0,0,0,0,0,0,0,0,0,0,0,0,0,0"/>
                  <o:lock v:ext="edit" verticies="t"/>
                </v:shape>
                <v:shape id="Freeform 7970" o:spid="_x0000_s1905" style="position:absolute;left:6421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9t8UA&#10;AADcAAAADwAAAGRycy9kb3ducmV2LnhtbESPQUsDMRSE74L/ITzBm81WpLuuTUutCPYiWJVeXzfP&#10;zdLkZUlid/vvm4LgcZiZb5j5cnRWHCnEzrOC6aQAQdx43XGr4Ovz9a4CEROyRuuZFJwownJxfTXH&#10;WvuBP+i4Ta3IEI41KjAp9bWUsTHkME58T5y9Hx8cpixDK3XAIcOdlfdFMZMOO84LBntaG2oO21+n&#10;oK+G74cdzWxp98Pz+t2Uq5dNUOr2Zlw9gUg0pv/wX/tNK6jKR7icyUdALs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n23xQAAANwAAAAPAAAAAAAAAAAAAAAAAJgCAABkcnMv&#10;ZG93bnJldi54bWxQSwUGAAAAAAQABAD1AAAAigMAAAAA&#10;" path="m147,27r,-2l147,20r-2,l142,22r,3l142,27r-2,15l135,54r5,l142,54r3,-12l147,27xm3,r,2l,7r5,3l8,5,8,2,5,,3,xe" fillcolor="#e56f21" stroked="f">
                  <v:path arrowok="t" o:connecttype="custom" o:connectlocs="147,27;147,25;147,20;145,20;142,22;142,25;142,27;140,42;135,54;140,54;142,54;145,42;147,27;3,0;3,2;0,7;5,10;8,5;8,2;5,0;3,0" o:connectangles="0,0,0,0,0,0,0,0,0,0,0,0,0,0,0,0,0,0,0,0,0"/>
                  <o:lock v:ext="edit" verticies="t"/>
                </v:shape>
                <v:shape id="Freeform 7971" o:spid="_x0000_s1906" style="position:absolute;left:6424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z5sEA&#10;AADcAAAADwAAAGRycy9kb3ducmV2LnhtbERPTUsDMRC9C/0PYYTebLYWZN02LaUgFtRDW0GPw2a6&#10;u5hMliS28d87B8Hj432vNsU7daGYhsAG5rMKFHEb7MCdgffT010NKmVkiy4wGfihBJv15GaFjQ1X&#10;PtDlmDslIZwaNNDnPDZap7Ynj2kWRmLhziF6zAJjp23Eq4R7p++r6kF7HFgaehxp11P7dfz20use&#10;T5/l482/vhQ3t1t63h/iwpjpbdkuQWUq+V/8595bA3Ut8+WMHAG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58+bBAAAA3AAAAA8AAAAAAAAAAAAAAAAAmAIAAGRycy9kb3du&#10;cmV2LnhtbFBLBQYAAAAABAAEAPUAAACGAwAAAAA=&#10;" path="m142,27r,-2l142,20r-3,2l137,22r,3l137,27r-3,15l129,57r3,-3l137,54r2,-12l142,27xm2,r,5l,7r5,5l7,7,7,2,5,2,2,xe" fillcolor="#e57322" stroked="f">
                  <v:path arrowok="t" o:connecttype="custom" o:connectlocs="142,27;142,25;142,20;139,22;137,22;137,25;137,27;134,42;129,57;132,54;137,54;139,42;142,27;2,0;2,5;0,7;5,12;7,7;7,2;5,2;2,0" o:connectangles="0,0,0,0,0,0,0,0,0,0,0,0,0,0,0,0,0,0,0,0,0"/>
                  <o:lock v:ext="edit" verticies="t"/>
                </v:shape>
                <v:shape id="Freeform 7972" o:spid="_x0000_s1907" style="position:absolute;left:6426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1F5MQA&#10;AADcAAAADwAAAGRycy9kb3ducmV2LnhtbESP0WrCQBRE34X+w3ILfZG60UJJUlepgmAhDzH6AZfs&#10;bRKSvRuyq0n/3hWEPg4zc4ZZbyfTiRsNrrGsYLmIQBCXVjdcKbicD+8xCOeRNXaWScEfOdhuXmZr&#10;TLUd+US3wlciQNilqKD2vk+ldGVNBt3C9sTB+7WDQR/kUEk94BjgppOrKPqUBhsOCzX2tK+pbIur&#10;UYBV1lKy/8nzfKfnSSuzj4srlXp7nb6/QHia/H/42T5qBXG8hMeZc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dReTEAAAA3AAAAA8AAAAAAAAAAAAAAAAAmAIAAGRycy9k&#10;b3ducmV2LnhtbFBLBQYAAAAABAAEAPUAAACJAwAAAAA=&#10;" path="m137,25r,-2l137,20r-2,l132,20r,3l132,25r-2,15l125,55r2,l130,52r5,-12l137,25xm3,r,3l,8r3,2l5,10,5,5,8,,5,,3,xe" fillcolor="#e67723" stroked="f">
                  <v:path arrowok="t" o:connecttype="custom" o:connectlocs="137,25;137,23;137,20;135,20;132,20;132,23;132,25;130,40;125,55;127,55;130,52;135,40;137,25;3,0;3,3;0,8;3,10;5,10;5,5;8,0;5,0;3,0" o:connectangles="0,0,0,0,0,0,0,0,0,0,0,0,0,0,0,0,0,0,0,0,0,0"/>
                  <o:lock v:ext="edit" verticies="t"/>
                </v:shape>
                <v:shape id="Freeform 7973" o:spid="_x0000_s1908" style="position:absolute;left:6429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FAMQA&#10;AADcAAAADwAAAGRycy9kb3ducmV2LnhtbESP3WrCQBSE74W+w3IKvdONQktM3YiItumd1T7AIXvy&#10;Y7NnQ3bz49u7hYKXw8x8w2y2k2nEQJ2rLStYLiIQxLnVNZcKfi7HeQzCeWSNjWVScCMH2/RptsFE&#10;25G/aTj7UgQIuwQVVN63iZQur8igW9iWOHiF7Qz6ILtS6g7HADeNXEXRmzRYc1iosKV9RfnvuTcK&#10;8GtN1+mQ9Zf6+Hpy7VV/fBZrpV6ep907CE+Tf4T/25lWEMcr+DsTj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ERQDEAAAA3AAAAA8AAAAAAAAAAAAAAAAAmAIAAGRycy9k&#10;b3ducmV2LnhtbFBLBQYAAAAABAAEAPUAAACJAwAAAAA=&#10;" path="m132,25r,-2l132,20r-3,l127,20r,3l127,25r-3,15l119,55r3,l124,55r5,-15l132,25xm2,r,5l,10r2,l5,13,5,8,7,,5,,2,xe" fillcolor="#e77b25" stroked="f">
                  <v:path arrowok="t" o:connecttype="custom" o:connectlocs="132,25;132,23;132,20;129,20;127,20;127,23;127,25;124,40;119,55;122,55;124,55;129,40;132,25;2,0;2,5;0,10;2,10;5,13;5,8;7,0;5,0;2,0" o:connectangles="0,0,0,0,0,0,0,0,0,0,0,0,0,0,0,0,0,0,0,0,0,0"/>
                  <o:lock v:ext="edit" verticies="t"/>
                </v:shape>
                <v:shape id="Freeform 7974" o:spid="_x0000_s1909" style="position:absolute;left:6431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I0sUA&#10;AADcAAAADwAAAGRycy9kb3ducmV2LnhtbESPQWuDQBSE74H+h+UFegl1TYUgJquEQsFCCdQEe324&#10;Lypx31p3m9h/ny0Uehxm5htmV8xmEFeaXG9ZwTqKQRA3VvfcKjgdX59SEM4jaxwsk4IfclDkD4sd&#10;Ztre+IOulW9FgLDLUEHn/ZhJ6ZqODLrIjsTBO9vJoA9yaqWe8BbgZpDPcbyRBnsOCx2O9NJRc6m+&#10;jQITf9br95oPyVe1sWX9JpNydVbqcTnvtyA8zf4//NcutYI0TeD3TDg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wjSxQAAANwAAAAPAAAAAAAAAAAAAAAAAJgCAABkcnMv&#10;ZG93bnJldi54bWxQSwUGAAAAAAQABAD1AAAAigMAAAAA&#10;" path="m127,25r,-2l127,20r-2,l122,23r,l122,25r-2,15l115,55r2,l120,55r5,-15l127,25xm3,l,5r,5l3,13r2,l5,8,8,3,5,,3,xe" fillcolor="#e77f26" stroked="f">
                  <v:path arrowok="t" o:connecttype="custom" o:connectlocs="127,25;127,23;127,20;125,20;122,23;122,23;122,25;120,40;115,55;117,55;120,55;125,40;127,25;3,0;0,5;0,10;3,13;5,13;5,8;8,3;5,0;3,0" o:connectangles="0,0,0,0,0,0,0,0,0,0,0,0,0,0,0,0,0,0,0,0,0,0"/>
                  <o:lock v:ext="edit" verticies="t"/>
                </v:shape>
                <v:shape id="Freeform 7975" o:spid="_x0000_s1910" style="position:absolute;left:6434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Dv0cUA&#10;AADcAAAADwAAAGRycy9kb3ducmV2LnhtbESPzWrDMBCE74W+g9hCLiWRU0IxTpRQOw2EQg/5IefF&#10;2tim1spISmy/fVQo9DjMzDfMajOYVtzJ+caygvksAUFcWt1wpeB82k1TED4ga2wtk4KRPGzWz08r&#10;zLTt+UD3Y6hEhLDPUEEdQpdJ6cuaDPqZ7Yijd7XOYIjSVVI77CPctPItSd6lwYbjQo0dFTWVP8eb&#10;UbBv3UXnt9dRFvn2OySf7ut0cEpNXoaPJYhAQ/gP/7X3WkGaLuD3TD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O/RxQAAANwAAAAPAAAAAAAAAAAAAAAAAJgCAABkcnMv&#10;ZG93bnJldi54bWxQSwUGAAAAAAQABAD1AAAAigMAAAAA&#10;" path="m122,25r,-2l122,20r-3,3l117,23r,l117,25r-3,15l109,55r3,l114,55r5,-15l122,25xm2,l,8r,5l2,13r3,2l5,8,7,3,5,3,2,xe" fillcolor="#e88427" stroked="f">
                  <v:path arrowok="t" o:connecttype="custom" o:connectlocs="122,25;122,23;122,20;119,23;117,23;117,23;117,25;114,40;109,55;112,55;114,55;119,40;122,25;2,0;0,8;0,13;2,13;5,15;5,8;7,3;5,3;2,0" o:connectangles="0,0,0,0,0,0,0,0,0,0,0,0,0,0,0,0,0,0,0,0,0,0"/>
                  <o:lock v:ext="edit" verticies="t"/>
                </v:shape>
                <v:shape id="Freeform 7976" o:spid="_x0000_s1911" style="position:absolute;left:6436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cPjsMA&#10;AADcAAAADwAAAGRycy9kb3ducmV2LnhtbESPQWsCMRSE7wX/Q3iCt5q1oCxbo5SCYntSV8HjY/Pc&#10;LN28LEl013/fFAoeh5n5hlmuB9uKO/nQOFYwm2YgiCunG64VnMrNaw4iRGSNrWNS8KAA69XoZYmF&#10;dj0f6H6MtUgQDgUqMDF2hZShMmQxTF1HnLyr8xZjkr6W2mOf4LaVb1m2kBYbTgsGO/o0VP0cb1ZB&#10;xK963n9fL1l+Ln252/a3rdkrNRkPH+8gIg3xGf5v77SCPJ/D35l0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cPjsMAAADcAAAADwAAAAAAAAAAAAAAAACYAgAAZHJzL2Rv&#10;d25yZXYueG1sUEsFBgAAAAAEAAQA9QAAAIgDAAAAAA==&#10;" path="m117,22r,-2l117,20r-2,l112,20r,l112,22r-2,15l102,52r5,l110,52r5,-15l117,22xm3,l,5r,5l3,12r,3l5,7,8,,5,,3,xe" fillcolor="#e98828" stroked="f">
                  <v:path arrowok="t" o:connecttype="custom" o:connectlocs="117,22;117,20;117,20;115,20;112,20;112,20;112,22;110,37;102,52;107,52;110,52;115,37;117,22;3,0;0,5;0,10;3,12;3,15;5,7;8,0;5,0;3,0" o:connectangles="0,0,0,0,0,0,0,0,0,0,0,0,0,0,0,0,0,0,0,0,0,0"/>
                  <o:lock v:ext="edit" verticies="t"/>
                </v:shape>
                <v:shape id="Freeform 7977" o:spid="_x0000_s1912" style="position:absolute;left:6439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QHy8QA&#10;AADcAAAADwAAAGRycy9kb3ducmV2LnhtbESPwWrDMBBE74X8g9hCb43sUoJxo4RSCAkJPTRtyHWx&#10;1paJtTKS6ih/XxUKPQ4z84ZZrpMdxEQ+9I4VlPMCBHHjdM+dgq/PzWMFIkRkjYNjUnCjAOvV7G6J&#10;tXZX/qDpGDuRIRxqVGBiHGspQ2PIYpi7kTh7rfMWY5a+k9rjNcPtIJ+KYiEt9pwXDI70Zqi5HL+t&#10;gum93ezP3aUs8WBOyT37tG29Ug/36fUFRKQU/8N/7Z1WUFUL+D2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UB8vEAAAA3AAAAA8AAAAAAAAAAAAAAAAAmAIAAGRycy9k&#10;b3ducmV2LnhtbFBLBQYAAAAABAAEAPUAAACJAwAAAAA=&#10;" path="m112,22r,-2l112,20r-3,l107,20r,2l107,22r-3,15l97,52r2,l104,52r5,-15l112,22xm2,l,5r,7l,15r2,l5,7,7,2,2,xe" fillcolor="#e98c2a" stroked="f">
                  <v:path arrowok="t" o:connecttype="custom" o:connectlocs="112,22;112,20;112,20;109,20;107,20;107,22;107,22;104,37;97,52;99,52;104,52;109,37;112,22;2,0;0,5;0,12;0,15;2,15;5,7;7,2;2,0" o:connectangles="0,0,0,0,0,0,0,0,0,0,0,0,0,0,0,0,0,0,0,0,0"/>
                  <o:lock v:ext="edit" verticies="t"/>
                </v:shape>
                <v:shape id="Freeform 7978" o:spid="_x0000_s1913" style="position:absolute;left:6439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eossQA&#10;AADcAAAADwAAAGRycy9kb3ducmV2LnhtbESPQWsCMRSE7wX/Q3iCt5q4lHZZjSJawUMvVX/Ac/PM&#10;Lm5elk10V399Uyj0OMzMN8xiNbhG3KkLtWcNs6kCQVx6U7PVcDruXnMQISIbbDyThgcFWC1HLwss&#10;jO/5m+6HaEWCcChQQxVjW0gZyoochqlviZN38Z3DmGRnpemwT3DXyEypd+mw5rRQYUubisrr4eY0&#10;lOfn9pgp3GW9faPN9kvZvP7UejIe1nMQkYb4H/5r742GPP+A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3qLLEAAAA3AAAAA8AAAAAAAAAAAAAAAAAmAIAAGRycy9k&#10;b3ducmV2LnhtbFBLBQYAAAAABAAEAPUAAACJAwAAAAA=&#10;" path="m109,22r,-2l109,20r-2,l104,20r,2l104,22r,7l102,37r-3,7l94,52r3,l99,52r8,-15l109,22xm5,l2,7,,15r2,l5,17,7,10,10,2,7,2,5,xe" fillcolor="#eb912b" stroked="f">
                  <v:path arrowok="t" o:connecttype="custom" o:connectlocs="109,22;109,20;109,20;107,20;104,20;104,22;104,22;104,29;102,37;99,44;94,52;97,52;99,52;107,37;109,22;5,0;2,7;0,15;2,15;5,17;7,10;10,2;7,2;5,0" o:connectangles="0,0,0,0,0,0,0,0,0,0,0,0,0,0,0,0,0,0,0,0,0,0,0,0"/>
                  <o:lock v:ext="edit" verticies="t"/>
                </v:shape>
                <v:shape id="Freeform 7979" o:spid="_x0000_s1914" style="position:absolute;left:6441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cmzMEA&#10;AADcAAAADwAAAGRycy9kb3ducmV2LnhtbERPz2vCMBS+C/sfwht4EU23g5RqlKoI86LTzfujebbF&#10;5qU0mY3+9eYg7Pjx/Z4vg2nEjTpXW1bwMUlAEBdW11wq+P3ZjlMQziNrbCyTgjs5WC7eBnPMtO35&#10;SLeTL0UMYZehgsr7NpPSFRUZdBPbEkfuYjuDPsKulLrDPoabRn4myVQarDk2VNjSuqLievozCppi&#10;urV7mzy+D7tz2Ji8H4VVrtTwPeQzEJ6C/xe/3F9aQZrG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HJszBAAAA3AAAAA8AAAAAAAAAAAAAAAAAmAIAAGRycy9kb3du&#10;cmV2LnhtbFBLBQYAAAAABAAEAPUAAACGAwAAAAA=&#10;" path="m105,20r,l105,18r-3,l100,18r,2l100,27r-3,8l95,42r-5,8l92,50r3,l102,35r3,-15xm5,l3,5,,13r3,2l5,15,8,8,10,,8,,5,xe" fillcolor="#eb952b" stroked="f">
                  <v:path arrowok="t" o:connecttype="custom" o:connectlocs="105,20;105,20;105,18;102,18;100,18;100,20;100,27;97,35;95,42;90,50;92,50;95,50;102,35;105,20;5,0;3,5;0,13;3,15;5,15;8,8;10,0;8,0;5,0" o:connectangles="0,0,0,0,0,0,0,0,0,0,0,0,0,0,0,0,0,0,0,0,0,0,0"/>
                  <o:lock v:ext="edit" verticies="t"/>
                </v:shape>
                <v:shape id="Freeform 7980" o:spid="_x0000_s1915" style="position:absolute;left:6444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zXcYA&#10;AADcAAAADwAAAGRycy9kb3ducmV2LnhtbESPQWvCQBSE70L/w/IKXkQ3CkqMrlIKipairYrnR/Y1&#10;Cc2+Ddk1xv56Vyh4HGbmG2a+bE0pGqpdYVnBcBCBIE6tLjhTcDqu+jEI55E1lpZJwY0cLBcvnTkm&#10;2l75m5qDz0SAsEtQQe59lUjp0pwMuoGtiIP3Y2uDPsg6k7rGa4CbUo6iaCINFhwWcqzoPaf093Ax&#10;Cs69z3XT9PZ/Xxzvhna8Ht8+2q1S3df2bQbCU+uf4f/2RiuI4y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DzXcYAAADcAAAADwAAAAAAAAAAAAAAAACYAgAAZHJz&#10;L2Rvd25yZXYueG1sUEsFBgAAAAAEAAQA9QAAAIsDAAAAAA==&#10;" path="m99,20r,l99,18r-2,l94,20r,l94,27r-2,8l87,42r-3,8l87,50r2,l94,42r3,-7l99,27r,-7xm5,l2,8,,15r2,l5,18,7,10,10,,5,xe" fillcolor="#ec992a" stroked="f">
                  <v:path arrowok="t" o:connecttype="custom" o:connectlocs="99,20;99,20;99,18;97,18;94,20;94,20;94,27;92,35;87,42;84,50;87,50;89,50;94,42;97,35;99,27;99,20;5,0;2,8;0,15;2,15;5,18;7,10;10,0;5,0" o:connectangles="0,0,0,0,0,0,0,0,0,0,0,0,0,0,0,0,0,0,0,0,0,0,0,0"/>
                  <o:lock v:ext="edit" verticies="t"/>
                </v:shape>
                <v:shape id="Freeform 7981" o:spid="_x0000_s1916" style="position:absolute;left:6446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XuUsAA&#10;AADcAAAADwAAAGRycy9kb3ducmV2LnhtbERPTWvCQBC9C/6HZYTedFMF0dRV2oJgDwrVQq9DdpoN&#10;ZmeT7Krx3zsHocfH+15tel+rK3WxCmzgdZKBIi6Crbg08HPajhegYkK2WAcmA3eKsFkPByvMbbjx&#10;N12PqVQSwjFHAy6lJtc6Fo48xkloiIX7C53HJLArte3wJuG+1tMsm2uPFUuDw4Y+HRXn48UbWJSH&#10;D71Lv5e4nFHb7s/T1n15Y15G/fsbqER9+hc/3TsrvqXMlzNyBP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XuUsAAAADcAAAADwAAAAAAAAAAAAAAAACYAgAAZHJzL2Rvd25y&#10;ZXYueG1sUEsFBgAAAAAEAAQA9QAAAIUDAAAAAA==&#10;" path="m95,20r,-2l92,20r-2,l90,20r,7l87,35r-5,7l77,47r5,3l85,50r5,-8l92,35r3,-8l95,20xm5,l3,8,,15r3,3l5,20,8,10,10,3,5,xe" fillcolor="#ed9e27" stroked="f">
                  <v:path arrowok="t" o:connecttype="custom" o:connectlocs="95,20;95,18;92,20;90,20;90,20;90,27;87,35;82,42;77,47;82,50;85,50;90,42;92,35;95,27;95,20;5,0;3,8;0,15;3,18;5,20;8,10;10,3;5,0" o:connectangles="0,0,0,0,0,0,0,0,0,0,0,0,0,0,0,0,0,0,0,0,0,0,0"/>
                  <o:lock v:ext="edit" verticies="t"/>
                </v:shape>
                <v:shape id="Freeform 7982" o:spid="_x0000_s1917" style="position:absolute;left:6449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02MMA&#10;AADcAAAADwAAAGRycy9kb3ducmV2LnhtbESPQWvCQBSE74X+h+UVegm6MQex0VWK0DZXo2CPj+wz&#10;iWbfhuyrSf99t1DocZiZb5jNbnKdutMQWs8GFvMUFHHlbcu1gdPxbbYCFQTZYueZDHxTgN328WGD&#10;ufUjH+heSq0ihEOOBhqRPtc6VA05DHPfE0fv4geHEuVQazvgGOGu01maLrXDluNCgz3tG6pu5Zcz&#10;8KmT4vqREgYvct7XyTF7L67GPD9Nr2tQQpP8h//ahTWwelnA75l4BP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M02MMAAADcAAAADwAAAAAAAAAAAAAAAACYAgAAZHJzL2Rv&#10;d25yZXYueG1sUEsFBgAAAAAEAAQA9QAAAIgDAAAAAA==&#10;" path="m89,20r,l87,20r-3,l84,20r,7l82,35r-5,7l72,47r2,l79,50r3,-8l87,35r2,-8l89,20xm5,l2,10,,18r2,2l5,20r,l7,10,10,3,5,xe" fillcolor="#eda223" stroked="f">
                  <v:path arrowok="t" o:connecttype="custom" o:connectlocs="89,20;89,20;87,20;84,20;84,20;84,27;82,35;77,42;72,47;74,47;79,50;82,42;87,35;89,27;89,20;5,0;2,10;0,18;2,20;5,20;5,20;7,10;10,3;5,0" o:connectangles="0,0,0,0,0,0,0,0,0,0,0,0,0,0,0,0,0,0,0,0,0,0,0,0"/>
                  <o:lock v:ext="edit" verticies="t"/>
                </v:shape>
                <v:shape id="Freeform 7983" o:spid="_x0000_s1918" style="position:absolute;left:6451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RQL8QA&#10;AADcAAAADwAAAGRycy9kb3ducmV2LnhtbESPzWrDMBCE74W8g9hAbo0cQ4zrWg4h9O/SQ508wMba&#10;2CbSyliq47x9VSj0OMzMN0y5m60RE42+d6xgs05AEDdO99wqOB1fH3MQPiBrNI5JwZ087KrFQ4mF&#10;djf+oqkOrYgQ9gUq6EIYCil905FFv3YDcfQubrQYohxbqUe8Rbg1Mk2STFrsOS50ONCho+Zaf1sF&#10;evi8nt9ezFGfT86+B7Pts3qr1Go5759BBJrDf/iv/aEV5E8p/J6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UUC/EAAAA3AAAAA8AAAAAAAAAAAAAAAAAmAIAAGRycy9k&#10;b3ducmV2LnhtbFBLBQYAAAAABAAEAPUAAACJAwAAAAA=&#10;" path="m85,17r,l82,17r-2,l80,17r,7l77,32r-5,7l67,44r3,l72,44r5,-5l82,32r3,-8l85,17xm5,l3,7,,17r3,l5,20r,-3l5,17,8,7,10,,5,xe" fillcolor="#eea81d" stroked="f">
                  <v:path arrowok="t" o:connecttype="custom" o:connectlocs="85,17;85,17;82,17;80,17;80,17;80,24;77,32;72,39;67,44;70,44;72,44;77,39;82,32;85,24;85,17;5,0;3,7;0,17;3,17;5,20;5,17;5,17;8,7;10,0;5,0" o:connectangles="0,0,0,0,0,0,0,0,0,0,0,0,0,0,0,0,0,0,0,0,0,0,0,0,0"/>
                  <o:lock v:ext="edit" verticies="t"/>
                </v:shape>
                <v:shape id="Freeform 7984" o:spid="_x0000_s1919" style="position:absolute;left:6454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FPsYA&#10;AADcAAAADwAAAGRycy9kb3ducmV2LnhtbESPQWsCMRSE70L/Q3gFL0WztWB1NUq1LVTqxVX0+tg8&#10;N4ubl2UTdf33plDwOMzMN8x03tpKXKjxpWMFr/0EBHHudMmFgt32uzcC4QOyxsoxKbiRh/nsqTPF&#10;VLsrb+iShUJECPsUFZgQ6lRKnxuy6PuuJo7e0TUWQ5RNIXWD1wi3lRwkyVBaLDkuGKxpaSg/ZWer&#10;4Ks8fL4vX/bZkFf2dP7dL9aDg1Gq+9x+TEAEasMj/N/+0QpG4zf4OxOP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GFPsYAAADcAAAADwAAAAAAAAAAAAAAAACYAgAAZHJz&#10;L2Rvd25yZXYueG1sUEsFBgAAAAAEAAQA9QAAAIsDAAAAAA==&#10;" path="m79,17r,l77,17r-3,l74,17r,7l72,32r-5,7l62,44r2,l67,44r5,-5l77,32r2,-8l79,17xm5,l2,7,,17r,l2,20r3,l5,20r,-3l7,10,10,2,5,xe" fillcolor="#efac12" stroked="f">
                  <v:path arrowok="t" o:connecttype="custom" o:connectlocs="79,17;79,17;77,17;74,17;74,17;74,24;72,32;67,39;62,44;64,44;67,44;72,39;77,32;79,24;79,17;5,0;2,7;0,17;0,17;2,20;5,20;5,20;5,17;7,10;10,2;5,0" o:connectangles="0,0,0,0,0,0,0,0,0,0,0,0,0,0,0,0,0,0,0,0,0,0,0,0,0,0"/>
                  <o:lock v:ext="edit" verticies="t"/>
                </v:shape>
                <v:shape id="Freeform 7985" o:spid="_x0000_s1920" style="position:absolute;left:6456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na78A&#10;AADcAAAADwAAAGRycy9kb3ducmV2LnhtbESPzQrCMBCE74LvEFbwpqkiotUoIghe/bl42zZrW2w2&#10;tYm1+vRGEDwOM/MNs1y3phQN1a6wrGA0jEAQp1YXnCk4n3aDGQjnkTWWlknBixysV93OEmNtn3yg&#10;5ugzESDsYlSQe1/FUro0J4NuaCvi4F1tbdAHWWdS1/gMcFPKcRRNpcGCw0KOFW1zSm/Hh1FweGi2&#10;t+r+vst0TpfzOHk1PlGq32s3CxCeWv8P/9p7rWA2n8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adrvwAAANwAAAAPAAAAAAAAAAAAAAAAAJgCAABkcnMvZG93bnJl&#10;di54bWxQSwUGAAAAAAQABAD1AAAAhAMAAAAA&#10;" path="m75,17r,l72,17r-2,l70,17r,7l67,32r-5,5l57,42r3,2l62,44r5,-5l72,32r3,-8l75,17xm5,l3,7,,17r,l,20r3,l5,22r,-2l5,17,8,10,10,2,5,xe" fillcolor="#efb000" stroked="f">
                  <v:path arrowok="t" o:connecttype="custom" o:connectlocs="75,17;75,17;72,17;70,17;70,17;70,24;67,32;62,37;57,42;60,44;62,44;67,39;72,32;75,24;75,17;5,0;3,7;0,17;0,17;0,20;3,20;5,22;5,20;5,17;8,10;10,2;5,0" o:connectangles="0,0,0,0,0,0,0,0,0,0,0,0,0,0,0,0,0,0,0,0,0,0,0,0,0,0,0"/>
                  <o:lock v:ext="edit" verticies="t"/>
                </v:shape>
                <v:shape id="Freeform 7986" o:spid="_x0000_s1921" style="position:absolute;left:6459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5PtsUA&#10;AADcAAAADwAAAGRycy9kb3ducmV2LnhtbESPQWvCQBSE7wX/w/IEb3Wj0ppGVxGhEi8FYw89PrKv&#10;STT7NuxuTfz33ULB4zAz3zDr7WBacSPnG8sKZtMEBHFpdcOVgs/z+3MKwgdkja1lUnAnD9vN6GmN&#10;mbY9n+hWhEpECPsMFdQhdJmUvqzJoJ/ajjh639YZDFG6SmqHfYSbVs6T5FUabDgu1NjRvqbyWvwY&#10;BSf9tej6ZW7p4nZFev2YH4/5QanJeNitQAQawiP83861gvTtB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3k+2xQAAANwAAAAPAAAAAAAAAAAAAAAAAJgCAABkcnMv&#10;ZG93bnJldi54bWxQSwUGAAAAAAQABAD1AAAAigMAAAAA&#10;" path="m69,15r,l67,15r-3,l64,15r,7l59,30r-2,5l49,40r5,l57,42r5,-5l67,30r2,-8l69,15xm5,l2,8,,15r,3l,18r2,2l5,22r,-4l5,15,7,8,10,,5,xe" fillcolor="#f1b600" stroked="f">
                  <v:path arrowok="t" o:connecttype="custom" o:connectlocs="69,15;69,15;67,15;64,15;64,15;64,22;59,30;57,35;49,40;54,40;57,42;62,37;67,30;69,22;69,15;5,0;2,8;0,15;0,18;0,18;2,20;5,22;5,18;5,15;7,8;10,0;5,0" o:connectangles="0,0,0,0,0,0,0,0,0,0,0,0,0,0,0,0,0,0,0,0,0,0,0,0,0,0,0"/>
                  <o:lock v:ext="edit" verticies="t"/>
                </v:shape>
                <v:shape id="Freeform 7987" o:spid="_x0000_s1922" style="position:absolute;left:6461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LyLMMA&#10;AADcAAAADwAAAGRycy9kb3ducmV2LnhtbESPS4vCQBCE74L/YWhhbzrRg2h0FJ+L7J58oNcm0ybB&#10;TE/IjEn8987Cgseiqr6i5svWFKKmyuWWFQwHEQjixOqcUwWX874/AeE8ssbCMil4kYPlotuZY6xt&#10;w0eqTz4VAcIuRgWZ92UspUsyMugGtiQO3t1WBn2QVSp1hU2Am0KOomgsDeYcFjIsaZNR8jg9jYLi&#10;1kx3+urqrftt0gRf68vPd6vUV69dzUB4av0n/N8+aAWT6Rj+zoQj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LyLMMAAADcAAAADwAAAAAAAAAAAAAAAACYAgAAZHJzL2Rv&#10;d25yZXYueG1sUEsFBgAAAAAEAAQA9QAAAIgDAAAAAA==&#10;" path="m65,15r,l62,15,60,13r,2l60,15r,7l55,30r-5,5l45,40r2,l52,40r5,-5l62,30r3,-8l65,15xm5,l3,8,,15r,3l,20r5,2l8,22,5,20r,-5l8,8,10,,5,xe" fillcolor="#f2bb00" stroked="f">
                  <v:path arrowok="t" o:connecttype="custom" o:connectlocs="65,15;65,15;62,15;60,13;60,15;60,15;60,22;55,30;50,35;45,40;47,40;52,40;57,35;62,30;65,22;65,15;5,0;3,8;0,15;0,18;0,20;5,22;8,22;5,20;5,15;8,8;10,0;5,0" o:connectangles="0,0,0,0,0,0,0,0,0,0,0,0,0,0,0,0,0,0,0,0,0,0,0,0,0,0,0,0"/>
                  <o:lock v:ext="edit" verticies="t"/>
                </v:shape>
                <v:shape id="Freeform 7988" o:spid="_x0000_s1923" style="position:absolute;left:6464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ttMUA&#10;AADcAAAADwAAAGRycy9kb3ducmV2LnhtbESPzWsCMRTE7wX/h/CE3mpiD35sjSJCiz304AeIt+fm&#10;mV26eVmSVNf+9UYo9DjMzG+Y2aJzjbhQiLVnDcOBAkFcelOz1bDfvb9MQMSEbLDxTBpuFGEx7z3N&#10;sDD+yhu6bJMVGcKxQA1VSm0hZSwrchgHviXO3tkHhynLYKUJeM1w18hXpUbSYc15ocKWVhWV39sf&#10;p2F8Onyos21+P6dBbeyRv1byZrR+7nfLNxCJuvQf/muvjYbJdAyPM/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C20xQAAANwAAAAPAAAAAAAAAAAAAAAAAJgCAABkcnMv&#10;ZG93bnJldi54bWxQSwUGAAAAAAQABAD1AAAAigMAAAAA&#10;" path="m59,15r,l57,13r-3,l54,15r,l54,22r-5,8l44,35r-7,2l42,40r2,l52,35r2,-5l59,22r,-7xm5,l2,8,,15r,3l,22r5,l7,25,5,20r,-5l7,8,10,3,5,xe" fillcolor="#f4c100" stroked="f">
                  <v:path arrowok="t" o:connecttype="custom" o:connectlocs="59,15;59,15;57,13;54,13;54,15;54,15;54,22;49,30;44,35;37,37;42,40;44,40;52,35;54,30;59,22;59,15;5,0;2,8;0,15;0,18;0,22;5,22;7,25;5,20;5,15;7,8;10,3;5,0" o:connectangles="0,0,0,0,0,0,0,0,0,0,0,0,0,0,0,0,0,0,0,0,0,0,0,0,0,0,0,0"/>
                  <o:lock v:ext="edit" verticies="t"/>
                </v:shape>
                <v:shape id="Freeform 7989" o:spid="_x0000_s1924" style="position:absolute;left:6466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yhlsEA&#10;AADcAAAADwAAAGRycy9kb3ducmV2LnhtbERPS2vCQBC+F/oflin0Vjf2IDZ1E0QQihcf1dLehuyY&#10;BLOzIbvq9t87B8Hjx/eelcl16kJDaD0bGI8yUMSVty3XBvbfy7cpqBCRLXaeycA/BSiL56cZ5tZf&#10;eUuXXayVhHDI0UATY59rHaqGHIaR74mFO/rBYRQ41NoOeJVw1+n3LJtohy1LQ4M9LRqqTruzk96/&#10;g01R6/maNoe0+t38LH3rjHl9SfNPUJFSfIjv7i9rYPoha+WMHAFd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soZbBAAAA3AAAAA8AAAAAAAAAAAAAAAAAmAIAAGRycy9kb3du&#10;cmV2LnhtbFBLBQYAAAAABAAEAPUAAACGAwAAAAA=&#10;" path="m55,15r,l55,13r-3,l50,13r,2l50,15r-3,7l45,30r-5,5l32,37r3,l40,40r5,-5l50,30r5,-8l55,15xm5,l3,8,,15r,5l3,22r2,3l10,27,8,22,5,15,5,8,10,3,5,xe" fillcolor="#f5c700" stroked="f">
                  <v:path arrowok="t" o:connecttype="custom" o:connectlocs="55,15;55,15;55,13;52,13;50,13;50,15;50,15;47,22;45,30;40,35;32,37;35,37;40,40;45,35;50,30;55,22;55,15;5,0;3,8;0,15;0,20;3,22;5,25;10,27;8,22;5,15;5,8;10,3;5,0" o:connectangles="0,0,0,0,0,0,0,0,0,0,0,0,0,0,0,0,0,0,0,0,0,0,0,0,0,0,0,0,0"/>
                  <o:lock v:ext="edit" verticies="t"/>
                </v:shape>
                <v:shape id="Freeform 7990" o:spid="_x0000_s1925" style="position:absolute;left:6469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cN8MA&#10;AADcAAAADwAAAGRycy9kb3ducmV2LnhtbESPQWsCMRSE7wX/Q3hCL0UTPRRdjSKC0JOlW/X82DyT&#10;1c3Lsknd7b9vCoUeh5n5hllvB9+IB3WxDqxhNlUgiKtgarYaTp+HyQJETMgGm8Ck4ZsibDejpzUW&#10;JvT8QY8yWZEhHAvU4FJqCylj5chjnIaWOHvX0HlMWXZWmg77DPeNnCv1Kj3WnBcctrR3VN3LL6/h&#10;diyTC837RVUXNPbl3KuD7bV+Hg+7FYhEQ/oP/7XfjIbFcgm/Z/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6cN8MAAADcAAAADwAAAAAAAAAAAAAAAACYAgAAZHJzL2Rv&#10;d25yZXYueG1sUEsFBgAAAAAEAAQA9QAAAIgDAAAAAA==&#10;" path="m49,12r,l49,10r-2,l44,10r,l44,12r-2,7l39,27r-7,2l24,32r,l22,32r5,2l32,34r7,-2l44,27r5,-8l49,12xm5,l2,5,,12r,5l2,22r5,2l12,27,7,19,5,12,5,7,10,,5,xe" fillcolor="#f6cc00" stroked="f">
                  <v:path arrowok="t" o:connecttype="custom" o:connectlocs="49,12;49,12;49,10;47,10;44,10;44,10;44,12;42,19;39,27;32,29;24,32;24,32;22,32;27,34;32,34;39,32;44,27;49,19;49,12;5,0;2,5;0,12;0,17;2,22;7,24;12,27;7,19;5,12;5,7;10,0;5,0" o:connectangles="0,0,0,0,0,0,0,0,0,0,0,0,0,0,0,0,0,0,0,0,0,0,0,0,0,0,0,0,0,0,0"/>
                  <o:lock v:ext="edit" verticies="t"/>
                </v:shape>
                <v:shape id="Freeform 7991" o:spid="_x0000_s1926" style="position:absolute;left:6471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gpb8A&#10;AADcAAAADwAAAGRycy9kb3ducmV2LnhtbERPy4rCMBTdC/MP4Q6402RUZOwYRSqC4MrHzPrSXNM6&#10;zU1pota/NwvB5eG858vO1eJGbag8a/gaKhDEhTcVWw2n42bwDSJEZIO1Z9LwoADLxUdvjpnxd97T&#10;7RCtSCEcMtRQxthkUoaiJIdh6BvixJ196zAm2FppWryncFfLkVJT6bDi1FBiQ3lJxf/h6jQ0+eky&#10;+ZvhWK1Xj52qjC3yX6t1/7Nb/YCI1MW3+OXeGg0zleanM+kI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S6ClvwAAANwAAAAPAAAAAAAAAAAAAAAAAJgCAABkcnMvZG93bnJl&#10;di54bWxQSwUGAAAAAAQABAD1AAAAhAMAAAAA&#10;" path="m45,12r,l45,10r-3,l40,10r,l40,12r-3,7l35,24r-5,3l22,29,15,27,10,24,8,19,5,12,5,7,10,2,5,,,5r,7l3,19r2,5l15,29r12,5l35,32r5,-5l42,19r3,-7xe" fillcolor="#f7d200" stroked="f">
                  <v:path arrowok="t" o:connecttype="custom" o:connectlocs="45,12;45,12;45,10;42,10;40,10;40,10;40,12;37,19;35,24;30,27;22,29;15,27;10,24;8,19;5,12;5,7;10,2;5,0;0,5;0,12;3,19;5,24;15,29;27,34;35,32;40,27;42,19;45,12" o:connectangles="0,0,0,0,0,0,0,0,0,0,0,0,0,0,0,0,0,0,0,0,0,0,0,0,0,0,0,0"/>
                </v:shape>
                <v:shape id="Freeform 7992" o:spid="_x0000_s1927" style="position:absolute;left:6474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kJ8MA&#10;AADcAAAADwAAAGRycy9kb3ducmV2LnhtbESPQWvCQBSE74X+h+UVems2tiAaXUXEQo7t2kqPr9ln&#10;EpJ9G7Krbv99VxA8DjPzDbNcR9uLM42+daxgkuUgiCtnWq4VfO3fX2YgfEA22DsmBX/kYb16fFhi&#10;YdyFP+msQy0ShH2BCpoQhkJKXzVk0WduIE7e0Y0WQ5JjLc2IlwS3vXzN86m02HJaaHCgbUNVp09W&#10;AcePqLvvUh707rSR4fdHd2+lUs9PcbMAESiGe/jWLo2CeT6B65l0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fkJ8MAAADcAAAADwAAAAAAAAAAAAAAAACYAgAAZHJzL2Rv&#10;d25yZXYueG1sUEsFBgAAAAAEAAQA9QAAAIgDAAAAAA==&#10;" path="m39,12r,-2l39,10r-2,l34,10r,l34,12r,5l29,22r-5,2l19,27,14,24,10,22,7,17,5,12,5,7,10,2,5,,,7r,5l2,19r5,8l12,29r5,3l19,32r,l27,29r7,-2l37,19r2,-7xe" fillcolor="#f6d500" stroked="f">
                  <v:path arrowok="t" o:connecttype="custom" o:connectlocs="39,12;39,10;39,10;37,10;34,10;34,10;34,12;34,17;29,22;24,24;19,27;14,24;10,22;7,17;5,12;5,7;10,2;5,0;0,7;0,12;2,19;7,27;12,29;17,32;19,32;19,32;27,29;34,27;37,19;39,12" o:connectangles="0,0,0,0,0,0,0,0,0,0,0,0,0,0,0,0,0,0,0,0,0,0,0,0,0,0,0,0,0,0"/>
                </v:shape>
                <v:shape id="Freeform 7993" o:spid="_x0000_s1928" style="position:absolute;left:6476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WCcEA&#10;AADcAAAADwAAAGRycy9kb3ducmV2LnhtbESPS4sCMRCE74L/IbTgTRMVxB2NIguyu0df995Jz0Mn&#10;nWGSnZn990YQPBZV9RW12fW2Ei01vnSsYTZVIIhTZ0rONVzOh8kKhA/IBivHpOGfPOy2w8EGE+M6&#10;PlJ7CrmIEPYJaihCqBMpfVqQRT91NXH0MtdYDFE2uTQNdhFuKzlXaiktlhwXCqzps6D0fvqzGlrF&#10;2b77qv2v/bm15pDN7pfFVevxqN+vQQTqwzv8an8bDR9qDs8z8Qj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7FgnBAAAA3AAAAA8AAAAAAAAAAAAAAAAAmAIAAGRycy9kb3du&#10;cmV2LnhtbFBLBQYAAAAABAAEAPUAAACGAwAAAAA=&#10;" path="m35,10r,-2l35,8r-3,l30,8r,l30,10r,5l27,17r-5,3l17,22,12,20,10,17,5,15r,-5l8,5,10,,8,,5,,,5r,5l3,17r2,5l10,25r7,2l25,25r5,-3l32,17r3,-7xe" fillcolor="#f5d800" stroked="f">
                  <v:path arrowok="t" o:connecttype="custom" o:connectlocs="35,10;35,8;35,8;32,8;30,8;30,8;30,10;30,15;27,17;22,20;17,22;12,20;10,17;5,15;5,10;8,5;10,0;8,0;5,0;0,5;0,10;3,17;5,22;10,25;17,27;25,25;30,22;32,17;35,10" o:connectangles="0,0,0,0,0,0,0,0,0,0,0,0,0,0,0,0,0,0,0,0,0,0,0,0,0,0,0,0,0"/>
                </v:shape>
                <v:shape id="Freeform 7994" o:spid="_x0000_s1929" style="position:absolute;left:6479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0hMYA&#10;AADcAAAADwAAAGRycy9kb3ducmV2LnhtbESPS2/CMBCE75X6H6yt1FvjQCUeKQaVKohyLA9xXeJt&#10;HDVep7GB0F+PkSpxHM3MN5rJrLO1OFHrK8cKekkKgrhwuuJSwXazeBmB8AFZY+2YFFzIw2z6+DDB&#10;TLszf9FpHUoRIewzVGBCaDIpfWHIok9cQxy9b9daDFG2pdQtniPc1rKfpgNpseK4YLChD0PFz/po&#10;FQz/mt1qnhej33zveu5gltvcLJV6fure30AE6sI9/N/+1ArG6Sv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k0hMYAAADcAAAADwAAAAAAAAAAAAAAAACYAgAAZHJz&#10;L2Rvd25yZXYueG1sUEsFBgAAAAAEAAQA9QAAAIsDAAAAAA==&#10;" path="m29,10r,-2l29,8r-2,l24,5r,3l24,10r,3l22,17r-3,3l14,20r-2,l7,17,5,13r,-3l7,5,9,3,7,,5,,,5r,5l2,15r3,5l9,22r5,3l19,22r5,-2l29,15r,-5xe" fillcolor="#f4dc00" stroked="f">
                  <v:path arrowok="t" o:connecttype="custom" o:connectlocs="29,10;29,8;29,8;27,8;24,5;24,8;24,10;24,13;22,17;19,20;14,20;12,20;7,17;5,13;5,10;7,5;9,3;7,0;5,0;0,5;0,10;2,15;5,20;9,22;14,25;19,22;24,20;29,15;29,10" o:connectangles="0,0,0,0,0,0,0,0,0,0,0,0,0,0,0,0,0,0,0,0,0,0,0,0,0,0,0,0,0"/>
                </v:shape>
                <v:shape id="Freeform 7995" o:spid="_x0000_s1930" style="position:absolute;left:6481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+9z8IA&#10;AADcAAAADwAAAGRycy9kb3ducmV2LnhtbESPwWrDMBBE74X8g9hAbo3cEErrRgnFuMTX2qHnxdpY&#10;ptbKkVTH+fuoUOhxmJk3zO4w20FM5EPvWMHTOgNB3Drdc6fg1Hw8voAIEVnj4JgU3CjAYb942GGu&#10;3ZU/aapjJxKEQ44KTIxjLmVoDVkMazcSJ+/svMWYpO+k9nhNcDvITZY9S4s9pwWDIxWG2u/6xyrw&#10;81TYpvoqnTz6ejya8tKdT0qtlvP7G4hIc/wP/7UrreA128LvmXQE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773PwgAAANwAAAAPAAAAAAAAAAAAAAAAAJgCAABkcnMvZG93&#10;bnJldi54bWxQSwUGAAAAAAQABAD1AAAAhwMAAAAA&#10;" path="m25,10r,-2l25,8,22,5r-5,l20,8r,2l17,15r-5,2l7,15,5,10,7,5,10,3,7,3,5,,3,5,,10r,5l5,17r2,3l12,22r5,-2l22,17r3,-2l25,10xe" fillcolor="#f4de00" stroked="f">
                  <v:path arrowok="t" o:connecttype="custom" o:connectlocs="25,10;25,8;25,8;22,5;17,5;20,8;20,10;17,15;12,17;7,15;5,10;7,5;10,3;7,3;5,0;3,5;0,10;0,15;5,17;7,20;12,22;17,20;22,17;25,15;25,10" o:connectangles="0,0,0,0,0,0,0,0,0,0,0,0,0,0,0,0,0,0,0,0,0,0,0,0,0"/>
                </v:shape>
                <v:shape id="Freeform 7996" o:spid="_x0000_s1931" style="position:absolute;left:6484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rxMUA&#10;AADcAAAADwAAAGRycy9kb3ducmV2LnhtbESPQWvCQBSE7wX/w/KE3urGakVTVwmVgtBDMfbQ4yP7&#10;zIZm38bsmsR/3xUEj8PMfMOst4OtRUetrxwrmE4SEMSF0xWXCn6Ony9LED4ga6wdk4IredhuRk9r&#10;TLXr+UBdHkoRIexTVGBCaFIpfWHIop+4hjh6J9daDFG2pdQt9hFua/maJAtpseK4YLChD0PFX36x&#10;CppssZy56zzvc/P1fbY7yn67i1LP4yF7BxFoCI/wvb3XClbJG9zOx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6vExQAAANwAAAAPAAAAAAAAAAAAAAAAAJgCAABkcnMv&#10;ZG93bnJldi54bWxQSwUGAAAAAAQABAD1AAAAigMAAAAA&#10;" path="m19,7r,-2l19,2r-7,l4,,2,2,,7r,3l2,14r5,3l9,17r5,l17,14r2,-4l19,7xm14,7r-2,3l9,12,7,10,4,7,7,5,9,2r3,3l14,7xe" fillcolor="#f3e100" stroked="f">
                  <v:path arrowok="t" o:connecttype="custom" o:connectlocs="19,7;19,5;19,2;12,2;4,0;2,2;0,7;0,10;2,14;7,17;9,17;14,17;17,14;19,10;19,7;14,7;12,10;9,12;7,10;4,7;7,5;9,2;12,5;14,7" o:connectangles="0,0,0,0,0,0,0,0,0,0,0,0,0,0,0,0,0,0,0,0,0,0,0,0"/>
                  <o:lock v:ext="edit" verticies="t"/>
                </v:shape>
                <v:shape id="Freeform 7997" o:spid="_x0000_s1932" style="position:absolute;left:6486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+y5sQA&#10;AADcAAAADwAAAGRycy9kb3ducmV2LnhtbESPQWvCQBSE74X+h+UVvOnGHkSjq4ggVQTBaKHHZ/Y1&#10;G5p9G7JrjP56VxB6HGbmG2a26GwlWmp86VjBcJCAIM6dLrlQcDqu+2MQPiBrrByTght5WMzf32aY&#10;anflA7VZKESEsE9RgQmhTqX0uSGLfuBq4uj9usZiiLIppG7wGuG2kp9JMpIWS44LBmtaGcr/sotV&#10;kJOxX+39e3df7c7Zel/x9ufGSvU+uuUURKAu/Idf7Y1WMEl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fsubEAAAA3AAAAA8AAAAAAAAAAAAAAAAAmAIAAGRycy9k&#10;b3ducmV2LnhtbFBLBQYAAAAABAAEAPUAAACJAwAAAAA=&#10;" path="m15,7r,-2l12,2r-2,l5,,2,2,,7r2,5l7,14r5,-2l15,7xe" fillcolor="#f3e400" stroked="f">
                  <v:path arrowok="t" o:connecttype="custom" o:connectlocs="15,7;15,5;12,2;10,2;5,0;2,2;0,7;2,12;7,14;12,12;15,7" o:connectangles="0,0,0,0,0,0,0,0,0,0,0"/>
                </v:shape>
                <v:shape id="Freeform 7998" o:spid="_x0000_s1933" style="position:absolute;left:6488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XJcUA&#10;AADcAAAADwAAAGRycy9kb3ducmV2LnhtbESPQWsCMRSE74X+h/AK3mqiB1u3RhFLQaEIVRGPj81z&#10;s3TzsmziuvrrjSB4HGbmG2Yy61wlWmpC6VnDoK9AEOfelFxo2G1/3j9BhIhssPJMGi4UYDZ9fZlg&#10;ZvyZ/6jdxEIkCIcMNdgY60zKkFtyGPq+Jk7e0TcOY5JNIU2D5wR3lRwqNZIOS04LFmtaWMr/Nyen&#10;4bBfXK+jtf9ekVXt5Xfbjof7o9a9t27+BSJSF5/hR3tpNIzVB9zPp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ZclxQAAANwAAAAPAAAAAAAAAAAAAAAAAJgCAABkcnMv&#10;ZG93bnJldi54bWxQSwUGAAAAAAQABAD1AAAAigMAAAAA&#10;" path="m10,5l8,3,5,,3,3,,5,3,8r2,2l8,8,10,5xe" fillcolor="#f2e700" stroked="f">
                  <v:path arrowok="t" o:connecttype="custom" o:connectlocs="10,5;8,3;5,0;3,3;0,5;3,8;5,10;8,8;10,5" o:connectangles="0,0,0,0,0,0,0,0,0"/>
                </v:shape>
                <v:shape id="Freeform 7999" o:spid="_x0000_s1934" style="position:absolute;left:6491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UFcMA&#10;AADcAAAADwAAAGRycy9kb3ducmV2LnhtbERPz2vCMBS+C/sfwht4EU1XUFxnlOFQPChS58Hjs3lr&#10;y5qX0kSN/705CB4/vt+zRTCNuFLnassKPkYJCOLC6ppLBcff1XAKwnlkjY1lUnAnB4v5W2+GmbY3&#10;zul68KWIIewyVFB532ZSuqIig25kW+LI/dnOoI+wK6Xu8BbDTSPTJJlIgzXHhgpbWlZU/B8uRsEu&#10;3aZ5WA4GP+PJOOxPG3Ne5Wul+u/h+wuEp+Bf4qd7oxV8JnFtPBOP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XUFcMAAADcAAAADwAAAAAAAAAAAAAAAACYAgAAZHJzL2Rv&#10;d25yZXYueG1sUEsFBgAAAAAEAAQA9QAAAIgDAAAAAA==&#10;" path="m5,2l5,,2,,,,,2,,5r2,l5,5,5,2xe" fillcolor="#f1e900" stroked="f">
                  <v:path arrowok="t" o:connecttype="custom" o:connectlocs="5,2;5,0;2,0;0,0;0,2;0,5;2,5;5,5;5,2" o:connectangles="0,0,0,0,0,0,0,0,0"/>
                </v:shape>
                <v:shape id="Freeform 8000" o:spid="_x0000_s1935" style="position:absolute;left:6409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m7McA&#10;AADcAAAADwAAAGRycy9kb3ducmV2LnhtbESPQUsDMRSE70L/Q3gFL2KT9lDs2rRYpSLUCq2CeHsk&#10;z91lNy9LErvbf98IgsdhZr5hluvBteJEIdaeNUwnCgSx8bbmUsPH+/b2DkRMyBZbz6ThTBHWq9HV&#10;Egvrez7Q6ZhKkSEcC9RQpdQVUkZTkcM48R1x9r59cJiyDKW0AfsMd62cKTWXDmvOCxV29FiRaY4/&#10;TsPG7s2naprNNOz6p7dD//r8dWO0vh4PD/cgEg3pP/zXfrEaFmoBv2fyEZC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hZuzHAAAA3AAAAA8AAAAAAAAAAAAAAAAAmAIAAGRy&#10;cy9kb3ducmV2LnhtbFBLBQYAAAAABAAEAPUAAACMAwAAAAA=&#10;" path="m169,20r-22,8l127,30,107,28,87,25,50,13,,,35,25,75,45,94,55r23,2l137,60r22,-5l166,37r3,-17e" filled="f" strokecolor="#e15520" strokeweight="0">
                  <v:path arrowok="t" o:connecttype="custom" o:connectlocs="169,20;147,28;127,30;107,28;87,25;50,13;0,0;35,25;75,45;94,55;117,57;137,60;159,55;166,37;169,20" o:connectangles="0,0,0,0,0,0,0,0,0,0,0,0,0,0,0"/>
                </v:shape>
                <v:shape id="Freeform 8001" o:spid="_x0000_s1936" style="position:absolute;left:6809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NHA8MA&#10;AADcAAAADwAAAGRycy9kb3ducmV2LnhtbERPy2oCMRTdF/oP4Rbc1YwuxE6N0go+FkrRPmh3t5Pr&#10;zGByMyZRx783C8Hl4bxHk9YacSIfascKet0MBHHhdM2lgq/P2fMQRIjIGo1jUnChAJPx48MIc+3O&#10;vKHTNpYihXDIUUEVY5NLGYqKLIaua4gTt3PeYkzQl1J7PKdwa2Q/ywbSYs2pocKGphUV++3RKjCD&#10;H7PYODN/983H92H35/5X61+lOk/t2yuISG28i2/upVbw0kvz05l0BOT4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NHA8MAAADcAAAADwAAAAAAAAAAAAAAAACYAgAAZHJzL2Rv&#10;d25yZXYueG1sUEsFBgAAAAAEAAQA9QAAAIgDAAAAAA==&#10;" path="m20,64l32,,20,64xm20,64r2,15l22,94r-7,13l5,117,3,112,,104,,97,,89,3,82,8,74r4,-5l20,64xe" fillcolor="#f3be00" stroked="f">
                  <v:path arrowok="t" o:connecttype="custom" o:connectlocs="20,64;32,0;20,64;20,64;22,79;22,94;15,107;5,117;3,112;0,104;0,97;0,89;3,82;8,74;12,69;20,64" o:connectangles="0,0,0,0,0,0,0,0,0,0,0,0,0,0,0,0"/>
                  <o:lock v:ext="edit" verticies="t"/>
                </v:shape>
                <v:shape id="Freeform 8002" o:spid="_x0000_s1937" style="position:absolute;left:6829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XzWsMA&#10;AADcAAAADwAAAGRycy9kb3ducmV2LnhtbESPQWvCQBSE7wX/w/IK3uomllaNriIFIadio7k/ss9k&#10;afZtyK4a/70rCB6HmfmGWW0G24oL9d44VpBOEhDEldOGawXHw+5jDsIHZI2tY1JwIw+b9ehthZl2&#10;V/6jSxFqESHsM1TQhNBlUvqqIYt+4jri6J1cbzFE2ddS93iNcNvKaZJ8S4uG40KDHf00VP0XZ6tg&#10;Vt7K/Jjn5de52Mvt5yk1v2an1Ph92C5BBBrCK/xs51rBIk3hcSYeAb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XzWsMAAADcAAAADwAAAAAAAAAAAAAAAACYAgAAZHJzL2Rv&#10;d25yZXYueG1sUEsFBgAAAAAEAAQA9QAAAIgDAAAAAA==&#10;" path="m,64l12,,,64xe" filled="f" strokecolor="#e15520" strokeweight="0">
                  <v:path arrowok="t" o:connecttype="custom" o:connectlocs="0,64;12,0;0,64" o:connectangles="0,0,0"/>
                </v:shape>
                <v:shape id="Freeform 8003" o:spid="_x0000_s1938" style="position:absolute;left:6809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qLsUA&#10;AADcAAAADwAAAGRycy9kb3ducmV2LnhtbESPQWvCQBSE7wX/w/KE3pqNgq3GrCIWi4dSiBH0+Mg+&#10;k2D2bdjdavrvu4WCx2FmvmHy9WA6cSPnW8sKJkkKgriyuuVawbHcvcxB+ICssbNMCn7Iw3o1esox&#10;0/bOBd0OoRYRwj5DBU0IfSalrxoy6BPbE0fvYp3BEKWrpXZ4j3DTyWmavkqDLceFBnvaNlRdD99G&#10;QYFfp/pafKbb2Vvf7cuP9+JMpVLP42GzBBFoCI/wf3uvFSwmU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2ouxQAAANwAAAAPAAAAAAAAAAAAAAAAAJgCAABkcnMv&#10;ZG93bnJldi54bWxQSwUGAAAAAAQABAD1AAAAigMAAAAA&#10;" path="m20,r2,15l22,30,15,43,5,53,3,48,,40,,33,,25,3,18,8,10,12,5,20,e" filled="f" strokecolor="#e15520" strokeweight="0">
                  <v:path arrowok="t" o:connecttype="custom" o:connectlocs="20,0;22,15;22,30;15,43;5,53;3,48;0,40;0,33;0,25;3,18;8,10;12,5;20,0" o:connectangles="0,0,0,0,0,0,0,0,0,0,0,0,0"/>
                </v:shape>
                <v:shape id="Freeform 8004" o:spid="_x0000_s1939" style="position:absolute;left:6744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b3FsQA&#10;AADcAAAADwAAAGRycy9kb3ducmV2LnhtbESPzWqDQBSF94W8w3AD2YRmTCyh2kxC2lJwWw1ZX5xb&#10;NTp3xJmofftOodDl4fx8nMNpNp0YaXCNZQXbTQSCuLS64UrBpfh4fAbhPLLGzjIp+CYHp+Pi4YCp&#10;thN/0pj7SoQRdikqqL3vUyldWZNBt7E9cfC+7GDQBzlUUg84hXHTyV0U7aXBhgOhxp7eairb/G4C&#10;d33P1kX8mjy17fs43br8asdcqdVyPr+A8DT7//BfO9MKkm0Mv2fC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m9xbEAAAA3AAAAA8AAAAAAAAAAAAAAAAAmAIAAGRycy9k&#10;b3ducmV2LnhtbFBLBQYAAAAABAAEAPUAAACJAwAAAAA=&#10;" path="m43,47l87,,43,47xm43,47l35,62,25,75,15,82,,85,,77,3,70,8,65r5,-8l18,52r7,-2l33,47r10,xe" fillcolor="#f3be00" stroked="f">
                  <v:path arrowok="t" o:connecttype="custom" o:connectlocs="43,47;87,0;43,47;43,47;35,62;25,75;15,82;0,85;0,77;3,70;8,65;13,57;18,52;25,50;33,47;43,47" o:connectangles="0,0,0,0,0,0,0,0,0,0,0,0,0,0,0,0"/>
                  <o:lock v:ext="edit" verticies="t"/>
                </v:shape>
                <v:shape id="Freeform 8005" o:spid="_x0000_s1940" style="position:absolute;left:6787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wAsUA&#10;AADcAAAADwAAAGRycy9kb3ducmV2LnhtbESPUWvCMBSF34X9h3AHvs3UOdzsjCIDN2EgqPsBl+a2&#10;6dbclCS23b83guDj4ZzzHc5yPdhGdORD7VjBdJKBIC6crrlS8HPaPr2BCBFZY+OYFPxTgPXqYbTE&#10;XLueD9QdYyUShEOOCkyMbS5lKAxZDBPXEievdN5iTNJXUnvsE9w28jnL5tJizWnBYEsfhoq/49kq&#10;6M6n8ne22H+yOcy3/bd+3XyVXqnx47B5BxFpiPfwrb3TChbTF7ieSUd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HACxQAAANwAAAAPAAAAAAAAAAAAAAAAAJgCAABkcnMv&#10;ZG93bnJldi54bWxQSwUGAAAAAAQABAD1AAAAigMAAAAA&#10;" path="m,47l44,,,47xe" filled="f" strokecolor="#e15520" strokeweight="0">
                  <v:path arrowok="t" o:connecttype="custom" o:connectlocs="0,47;44,0;0,47" o:connectangles="0,0,0"/>
                </v:shape>
                <v:shape id="Freeform 8006" o:spid="_x0000_s1941" style="position:absolute;left:6744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hTcUA&#10;AADcAAAADwAAAGRycy9kb3ducmV2LnhtbESPT0vDQBTE70K/w/IKvdlNhGpNuy0SVMSD9I/en9nX&#10;bNrs25Bds/Hbu4LgcZiZ3zDr7WhbMVDvG8cK8nkGgrhyuuFawfvx6XoJwgdkja1jUvBNHrabydUa&#10;C+0i72k4hFokCPsCFZgQukJKXxmy6OeuI07eyfUWQ5J9LXWPMcFtK2+y7FZabDgtGOyoNFRdDl9W&#10;gW9iV5rXO/sY3z7Puzh8lM9lrtRsOj6sQAQaw3/4r/2iFdznC/g9k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WFNxQAAANwAAAAPAAAAAAAAAAAAAAAAAJgCAABkcnMv&#10;ZG93bnJldi54bWxQSwUGAAAAAAQABAD1AAAAigMAAAAA&#10;" path="m43,l35,15,25,28,15,35,,38,,30,3,23,8,18r5,-8l18,5,25,3,33,,43,xe" filled="f" strokecolor="#e15520" strokeweight="0">
                  <v:path arrowok="t" o:connecttype="custom" o:connectlocs="43,0;35,15;25,28;15,35;0,38;0,30;3,23;8,18;13,10;18,5;25,3;33,0;43,0" o:connectangles="0,0,0,0,0,0,0,0,0,0,0,0,0"/>
                </v:shape>
                <v:shape id="Freeform 8007" o:spid="_x0000_s1942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jycQA&#10;AADcAAAADwAAAGRycy9kb3ducmV2LnhtbESPQYvCMBSE78L+h/AEb5qqIG7XKCIrKIigFpa9PZpn&#10;W21eShK1/nuzsOBxmJlvmNmiNbW4k/OVZQXDQQKCOLe64kJBdlr3pyB8QNZYWyYFT/KwmH90Zphq&#10;++AD3Y+hEBHCPkUFZQhNKqXPSzLoB7Yhjt7ZOoMhSldI7fAR4aaWoySZSIMVx4USG1qVlF+PN6Ng&#10;l/1Mf02zPYz3F7ui2mV2t/xWqtdtl18gArXhHf5vb7SCz+EE/s7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TI8nEAAAA3AAAAA8AAAAAAAAAAAAAAAAAmAIAAGRycy9k&#10;b3ducmV2LnhtbFBLBQYAAAAABAAEAPUAAACJAwAAAAA=&#10;" path="m44,59l,,44,59xe" fillcolor="#f3be00" stroked="f">
                  <v:path arrowok="t" o:connecttype="custom" o:connectlocs="44,59;0,0;44,59" o:connectangles="0,0,0"/>
                </v:shape>
                <v:shape id="Freeform 8008" o:spid="_x0000_s1943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gmA8QA&#10;AADcAAAADwAAAGRycy9kb3ducmV2LnhtbESPT2sCMRTE7wW/Q3iCl1KzSmnr1ihSELzVf4ceH8lz&#10;d+nmZU3S3fjtm4LQ4zAzv2GW62Rb0ZMPjWMFs2kBglg703Cl4HzaPr2BCBHZYOuYFNwowHo1elhi&#10;adzAB+qPsRIZwqFEBXWMXSll0DVZDFPXEWfv4rzFmKWvpPE4ZLht5bwoXqTFhvNCjR191KS/jz9W&#10;Qbyms09zvd8+Vgfd8+lr+Lw9KzUZp807iEgp/ofv7Z1RsJi9wt+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IJgPEAAAA3AAAAA8AAAAAAAAAAAAAAAAAmAIAAGRycy9k&#10;b3ducmV2LnhtbFBLBQYAAAAABAAEAPUAAACJAwAAAAA=&#10;" path="m44,59l,,44,59xe" filled="f" strokecolor="#e15520" strokeweight="0">
                  <v:path arrowok="t" o:connecttype="custom" o:connectlocs="44,59;0,0;44,59" o:connectangles="0,0,0"/>
                </v:shape>
                <v:shape id="Freeform 8009" o:spid="_x0000_s1944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fuvr8A&#10;AADcAAAADwAAAGRycy9kb3ducmV2LnhtbERPS0vDQBC+C/6HZYTezCYtiI3dFvEBnoQ2xfOQnWaD&#10;2dmQ3W7iv3cOgseP7707LH5QmabYBzZQFSUo4jbYnjsD5+b9/hFUTMgWh8Bk4IciHPa3NzusbZj5&#10;SPmUOiUhHGs04FIaa61j68hjLMJILNwlTB6TwKnTdsJZwv2g12X5oD32LA0OR3px1H6frt7AFnOK&#10;rmmOefPlXz/f5lxRuBizuluen0AlWtK/+M/9YcVXyVo5I0dA73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t+6+vwAAANwAAAAPAAAAAAAAAAAAAAAAAJgCAABkcnMvZG93bnJl&#10;di54bWxQSwUGAAAAAAQABAD1AAAAhAMAAAAA&#10;" path="m30,62l,,30,62r,l30,62,45,72,55,82r7,15l65,112r-8,l52,107r-7,-5l40,97,35,90,32,80,30,72r,-10xe" fillcolor="#f3be00" stroked="f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8010" o:spid="_x0000_s1945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G/cQA&#10;AADcAAAADwAAAGRycy9kb3ducmV2LnhtbESPQWvCQBSE70L/w/KE3nRjEWlSV7GBghcLaqA9PrLP&#10;bGj2bdjdmvjvu4LQ4zAz3zDr7Wg7cSUfWscKFvMMBHHtdMuNgur8MXsFESKyxs4xKbhRgO3mabLG&#10;QruBj3Q9xUYkCIcCFZgY+0LKUBuyGOauJ07exXmLMUnfSO1xSHDbyZcsW0mLLacFgz2Vhuqf069V&#10;0A3m8u1puYz4WX3t6b085FWp1PN03L2BiDTG//CjvdcK8kUO9zPp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7xv3EAAAA3AAAAA8AAAAAAAAAAAAAAAAAmAIAAGRycy9k&#10;b3ducmV2LnhtbFBLBQYAAAAABAAEAPUAAACJAwAAAAA=&#10;" path="m30,62l,,30,62r,l30,62,45,72,55,82r7,15l65,112r-8,l52,107r-7,-5l40,97,35,90,32,80,30,72r,-10e" filled="f" strokecolor="#e15520" strokeweight="0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8011" o:spid="_x0000_s1946" style="position:absolute;left:6767;top:866;width:22;height:112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Fbb8EA&#10;AADcAAAADwAAAGRycy9kb3ducmV2LnhtbERPS2rDMBDdB3oHMYXuErn5lMa1HJJAIZsskvQAgzSx&#10;3VozxlJt9/bVotDl4/2L3eRbNVAfGmEDz4sMFLEV13Bl4OP2Pn8FFSKyw1aYDPxQgF35MCswdzLy&#10;hYZrrFQK4ZCjgTrGLtc62Jo8hoV0xIm7S+8xJthX2vU4pnDf6mWWvWiPDaeGGjs61mS/rt/eQHNG&#10;WY+f/mA32zuvWjnsZbgY8/Q47d9ARZriv/jPfXIGtss0P51JR0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xW2/BAAAA3AAAAA8AAAAAAAAAAAAAAAAAmAIAAGRycy9kb3du&#10;cmV2LnhtbFBLBQYAAAAABAAEAPUAAACGAwAAAAA=&#10;" path="m20,62l20,r,62xm20,62r2,15l22,92r-7,10l5,112,2,107,,99,,92,,84,5,77,7,72r8,-5l20,62xe" fillcolor="#f3be00" stroked="f">
                  <v:path arrowok="t" o:connecttype="custom" o:connectlocs="20,62;20,0;20,62;20,62;22,77;22,92;15,102;5,112;2,107;0,99;0,92;0,84;5,77;7,72;15,67;20,62" o:connectangles="0,0,0,0,0,0,0,0,0,0,0,0,0,0,0,0"/>
                  <o:lock v:ext="edit" verticies="t"/>
                </v:shape>
                <v:shape id="Freeform 8012" o:spid="_x0000_s1947" style="position:absolute;left:6787;top:866;width:1;height:62;visibility:visible;mso-wrap-style:square;v-text-anchor:top" coordsize="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5q7MUA&#10;AADcAAAADwAAAGRycy9kb3ducmV2LnhtbESPQWvCQBSE74L/YXlCb2ZjoLZN3QQRWvSktUHw9sg+&#10;k9Ds25hdNf333YLgcZiZb5hFPphWXKl3jWUFsygGQVxa3XCloPj+mL6CcB5ZY2uZFPySgzwbjxaY&#10;anvjL7rufSUChF2KCmrvu1RKV9Zk0EW2Iw7eyfYGfZB9JXWPtwA3rUzieC4NNhwWauxoVVP5s78Y&#10;BbvNMT6c7Oe2OO/OlGDy/GK3nVJPk2H5DsLT4B/he3utFbwlM/g/E4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mrsxQAAANwAAAAPAAAAAAAAAAAAAAAAAJgCAABkcnMv&#10;ZG93bnJldi54bWxQSwUGAAAAAAQABAD1AAAAigMAAAAA&#10;" path="m,62l,,,62xe" filled="f" strokecolor="#e15520" strokeweight="0">
                  <v:path arrowok="t" o:connecttype="custom" o:connectlocs="0,62;0,0;0,62" o:connectangles="0,0,0"/>
                </v:shape>
                <v:shape id="Freeform 8013" o:spid="_x0000_s1948" style="position:absolute;left:6767;top:92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+r8UA&#10;AADcAAAADwAAAGRycy9kb3ducmV2LnhtbESPQWvCQBSE7wX/w/IEb3VjwKLRVUSQ9lKLVj0/dp9J&#10;NPs2Zrcx/fddQehxmJlvmPmys5VoqfGlYwWjYQKCWDtTcq7g8L15nYDwAdlg5ZgU/JKH5aL3MsfM&#10;uDvvqN2HXEQI+wwVFCHUmZReF2TRD11NHL2zayyGKJtcmgbvEW4rmSbJm7RYclwosKZ1Qfq6/7EK&#10;Jl/Xcdi2+n17u02Pn5fjaaflSalBv1vNQATqwn/42f4wCqZ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b6vxQAAANwAAAAPAAAAAAAAAAAAAAAAAJgCAABkcnMv&#10;ZG93bnJldi54bWxQSwUGAAAAAAQABAD1AAAAigMAAAAA&#10;" path="m20,r2,15l22,30,15,40,5,50,2,45,,37,,30,,22,5,15,7,10,15,5,20,e" filled="f" strokecolor="#e15520" strokeweight="0">
                  <v:path arrowok="t" o:connecttype="custom" o:connectlocs="20,0;22,15;22,30;15,40;5,50;2,45;0,37;0,30;0,22;5,15;7,10;15,5;20,0" o:connectangles="0,0,0,0,0,0,0,0,0,0,0,0,0"/>
                </v:shape>
                <v:shape id="Freeform 8014" o:spid="_x0000_s1949" style="position:absolute;left:6759;top:828;width:25;height:115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488UA&#10;AADcAAAADwAAAGRycy9kb3ducmV2LnhtbESPQWsCMRSE74L/ITyhN020tepqFCkIeqy2usfH5rm7&#10;uHlZNqlu/fWNIPQ4zMw3zGLV2kpcqfGlYw3DgQJBnDlTcq7h67DpT0H4gGywckwafsnDatntLDAx&#10;7safdN2HXEQI+wQ1FCHUiZQ+K8iiH7iaOHpn11gMUTa5NA3eItxWcqTUu7RYclwosKaPgrLL/sdq&#10;uKzH07Q93yen78NOHdPqbbxTqdYvvXY9BxGoDf/hZ3trNMxGr/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vjzxQAAANwAAAAPAAAAAAAAAAAAAAAAAJgCAABkcnMv&#10;ZG93bnJldi54bWxQSwUGAAAAAAQABAD1AAAAigMAAAAA&#10;" path="m23,65l18,r5,65xm23,65r2,15l23,92r-8,13l5,115,3,107,,100,,92,3,88,5,80r5,-7l15,68r8,-3xe" fillcolor="#f3be00" stroked="f">
                  <v:path arrowok="t" o:connecttype="custom" o:connectlocs="23,65;18,0;23,65;23,65;25,80;23,92;15,105;5,115;3,107;0,100;0,92;3,88;5,80;10,73;15,68;23,65" o:connectangles="0,0,0,0,0,0,0,0,0,0,0,0,0,0,0,0"/>
                  <o:lock v:ext="edit" verticies="t"/>
                </v:shape>
                <v:shape id="Freeform 8015" o:spid="_x0000_s1950" style="position:absolute;left:6777;top:828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QA4cQA&#10;AADcAAAADwAAAGRycy9kb3ducmV2LnhtbESP0WoCMRRE3wv+Q7iCbzXr2hZdjVIqgn0oUvUDLpvr&#10;Zt3NzZJEXf++KRT6OMzMGWa57m0rbuRD7VjBZJyBIC6drrlScDpun2cgQkTW2DomBQ8KsF4NnpZY&#10;aHfnb7odYiUShEOBCkyMXSFlKA1ZDGPXESfv7LzFmKSvpPZ4T3DbyjzL3qTFmtOCwY4+DJXN4WoV&#10;yIvZ5OZ1X/tTU+npV3P9vBApNRr27wsQkfr4H/5r77SCef4C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AOHEAAAA3AAAAA8AAAAAAAAAAAAAAAAAmAIAAGRycy9k&#10;b3ducmV2LnhtbFBLBQYAAAAABAAEAPUAAACJAwAAAAA=&#10;" path="m5,65l,,5,65xe" filled="f" strokecolor="#e15520" strokeweight="0">
                  <v:path arrowok="t" o:connecttype="custom" o:connectlocs="5,65;0,0;5,65" o:connectangles="0,0,0"/>
                </v:shape>
                <v:shape id="Freeform 8016" o:spid="_x0000_s1951" style="position:absolute;left:6759;top:893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OakcQA&#10;AADcAAAADwAAAGRycy9kb3ducmV2LnhtbESPQWsCMRSE70L/Q3gFb5pU0NqtUVRUih5sbXt/3bxu&#10;Fjcvyybq9t+bguBxmJlvmMmsdZU4UxNKzxqe+goEce5NyYWGr891bwwiRGSDlWfS8EcBZtOHzgQz&#10;4y/8QedDLESCcMhQg42xzqQMuSWHoe9r4uT9+sZhTLIppGnwkuCukgOlRtJhyWnBYk1LS/nxcHIa&#10;jqutVetiv7GLWknauef3+feP1t3Hdv4KIlIb7+Fb+81oeBkM4f9MOgJ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jmpHEAAAA3AAAAA8AAAAAAAAAAAAAAAAAmAIAAGRycy9k&#10;b3ducmV2LnhtbFBLBQYAAAAABAAEAPUAAACJAwAAAAA=&#10;" path="m23,r2,15l23,27,15,40,5,50,3,42,,35,,27,3,23,5,15,10,8,15,3,23,e" filled="f" strokecolor="#e15520" strokeweight="0">
                  <v:path arrowok="t" o:connecttype="custom" o:connectlocs="23,0;25,15;23,27;15,40;5,50;3,42;0,35;0,27;3,23;5,15;10,8;15,3;23,0" o:connectangles="0,0,0,0,0,0,0,0,0,0,0,0,0"/>
                </v:shape>
                <v:shape id="Freeform 8017" o:spid="_x0000_s1952" style="position:absolute;left:6752;top:791;width:25;height:117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16KcYA&#10;AADcAAAADwAAAGRycy9kb3ducmV2LnhtbESPT2vCQBTE70K/w/KE3urGUKxGVymCtlA8+Ofi7ZF9&#10;ZqPZtyG7JvHbdwsFj8PM/IZZrHpbiZYaXzpWMB4lIIhzp0suFJyOm7cpCB+QNVaOScGDPKyWL4MF&#10;Ztp1vKf2EAoRIewzVGBCqDMpfW7Ioh+5mjh6F9dYDFE2hdQNdhFuK5kmyURaLDkuGKxpbSi/He5W&#10;wfHrsjlvrx+P1nXjxPxcd+n9fafU67D/nIMI1Idn+L/9rRXM0g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16KcYAAADcAAAADwAAAAAAAAAAAAAAAACYAgAAZHJz&#10;L2Rvd25yZXYueG1sUEsFBgAAAAAEAAQA9QAAAIsDAAAAAA==&#10;" path="m22,67l25,,22,67xm22,67r3,15l22,95r-5,12l7,117,2,110r,-8l,97,2,90,5,82r5,-7l15,70r7,-3xe" fillcolor="#f3be00" stroked="f">
                  <v:path arrowok="t" o:connecttype="custom" o:connectlocs="22,67;25,0;22,67;22,67;25,82;22,95;17,107;7,117;2,110;2,102;0,97;2,90;5,82;10,75;15,70;22,67" o:connectangles="0,0,0,0,0,0,0,0,0,0,0,0,0,0,0,0"/>
                  <o:lock v:ext="edit" verticies="t"/>
                </v:shape>
                <v:shape id="Freeform 8018" o:spid="_x0000_s1953" style="position:absolute;left:6774;top:791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V4MYA&#10;AADcAAAADwAAAGRycy9kb3ducmV2LnhtbESPQWvCQBSE74L/YXkFb3XTgFVTV9GWFkGFNkp7fWRf&#10;k2D2bdjdavz3rlDwOMzMN8xs0ZlGnMj52rKCp2ECgriwuuZSwWH//jgB4QOyxsYyKbiQh8W835th&#10;pu2Zv+iUh1JECPsMFVQhtJmUvqjIoB/aljh6v9YZDFG6UmqH5wg3jUyT5FkarDkuVNjSa0XFMf8z&#10;CsL48+JWo2az/G6ntNru0ref/EOpwUO3fAERqAv38H97rRVM0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V4MYAAADcAAAADwAAAAAAAAAAAAAAAACYAgAAZHJz&#10;L2Rvd25yZXYueG1sUEsFBgAAAAAEAAQA9QAAAIsDAAAAAA==&#10;" path="m,67l3,,,67xe" filled="f" strokecolor="#e15520" strokeweight="0">
                  <v:path arrowok="t" o:connecttype="custom" o:connectlocs="0,67;3,0;0,67" o:connectangles="0,0,0"/>
                </v:shape>
                <v:shape id="Freeform 8019" o:spid="_x0000_s1954" style="position:absolute;left:6752;top:85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1D8IA&#10;AADcAAAADwAAAGRycy9kb3ducmV2LnhtbERPu27CMBTdkfoP1q3EVmwYWhowUVoVhMpAeXS/jS9x&#10;RHwdxQbSv6+HSoxH5z3Pe9eIK3Wh9qxhPFIgiEtvaq40HA/LpymIEJENNp5Jwy8FyBcPgzlmxt94&#10;R9d9rEQK4ZChBhtjm0kZSksOw8i3xIk7+c5hTLCrpOnwlsJdIydKPUuHNacGiy29WyrP+4vTcP74&#10;tGpZbVf2rVWSNu7lq/j+0Xr42BczEJH6eBf/u9dGw+skrU1n0hG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jUPwgAAANwAAAAPAAAAAAAAAAAAAAAAAJgCAABkcnMvZG93&#10;bnJldi54bWxQSwUGAAAAAAQABAD1AAAAhwMAAAAA&#10;" path="m22,r3,15l22,28,17,40,7,50,2,43r,-8l,30,2,23,5,15,10,8,15,3,22,e" filled="f" strokecolor="#e15520" strokeweight="0">
                  <v:path arrowok="t" o:connecttype="custom" o:connectlocs="22,0;25,15;22,28;17,40;7,50;2,43;2,35;0,30;2,23;5,15;10,8;15,3;22,0" o:connectangles="0,0,0,0,0,0,0,0,0,0,0,0,0"/>
                </v:shape>
                <v:shape id="Freeform 8020" o:spid="_x0000_s1955" style="position:absolute;left:6747;top:766;width:25;height:110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gz8UA&#10;AADcAAAADwAAAGRycy9kb3ducmV2LnhtbESPT2vCQBTE74LfYXlCb2ZTDyVJs4oUC730oLW0x2f2&#10;mUSzb2N286ffvlsoeBxm5jdMvplMIwbqXG1ZwWMUgyAurK65VHD8eF0mIJxH1thYJgU/5GCzns9y&#10;zLQdeU/DwZciQNhlqKDyvs2kdEVFBl1kW+LgnW1n0AfZlVJ3OAa4aeQqjp+kwZrDQoUtvVRUXA+9&#10;UdCfLu9kd/b782tIZHy5jb3fl0o9LKbtMwhPk7+H/9tvWkG6Su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3iDPxQAAANwAAAAPAAAAAAAAAAAAAAAAAJgCAABkcnMv&#10;ZG93bnJldi54bWxQSwUGAAAAAAQABAD1AAAAigMAAAAA&#10;" path="m20,60l25,,20,60xm20,60r5,15l22,90r-5,10l7,110,2,105,,97,,90,2,82,5,75,7,70r8,-5l20,60xe" fillcolor="#f3be00" stroked="f">
                  <v:path arrowok="t" o:connecttype="custom" o:connectlocs="20,60;25,0;20,60;20,60;25,75;22,90;17,100;7,110;2,105;0,97;0,90;2,82;5,75;7,70;15,65;20,60" o:connectangles="0,0,0,0,0,0,0,0,0,0,0,0,0,0,0,0"/>
                  <o:lock v:ext="edit" verticies="t"/>
                </v:shape>
                <v:shape id="Freeform 8021" o:spid="_x0000_s1956" style="position:absolute;left:6767;top:766;width:5;height:60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TS4sEA&#10;AADcAAAADwAAAGRycy9kb3ducmV2LnhtbERPTYvCMBC9C/6HMMLebGoXVq1GEUVd3NOqiMehGdti&#10;M6lN1O6/3xwEj4/3PZ23phIPalxpWcEgikEQZ1aXnCs4Htb9EQjnkTVWlknBHzmYz7qdKabaPvmX&#10;HnufixDCLkUFhfd1KqXLCjLoIlsTB+5iG4M+wCaXusFnCDeVTOL4SxosOTQUWNOyoOy6vxsFwx3e&#10;ksXqfIiTbT5e++WGNz8npT567WICwlPr3+KX+1srGH+G+eFMOAJ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00uLBAAAA3AAAAA8AAAAAAAAAAAAAAAAAmAIAAGRycy9kb3du&#10;cmV2LnhtbFBLBQYAAAAABAAEAPUAAACGAwAAAAA=&#10;" path="m,60l5,,,60xe" filled="f" strokecolor="#e15520" strokeweight="0">
                  <v:path arrowok="t" o:connecttype="custom" o:connectlocs="0,60;5,0;0,60" o:connectangles="0,0,0"/>
                </v:shape>
                <v:shape id="Freeform 8022" o:spid="_x0000_s1957" style="position:absolute;left:6747;top:82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xzcIA&#10;AADcAAAADwAAAGRycy9kb3ducmV2LnhtbESPQYvCMBSE7wv+h/AEb2tqhUWrUURWkL2tevD4SJ5N&#10;tXkpTbbt/vvNguBxmJlvmPV2cLXoqA2VZwWzaQaCWHtTcangcj68L0CEiGyw9kwKfinAdjN6W2Nh&#10;fM/f1J1iKRKEQ4EKbIxNIWXQlhyGqW+Ik3fzrcOYZFtK02Kf4K6WeZZ9SIcVpwWLDe0t6cfpxynQ&#10;d9dzfuRcot5l1+7rMbf9p1KT8bBbgYg0xFf42T4aBcv5DP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2bHNwgAAANwAAAAPAAAAAAAAAAAAAAAAAJgCAABkcnMvZG93&#10;bnJldi54bWxQSwUGAAAAAAQABAD1AAAAhwMAAAAA&#10;" path="m20,r5,15l22,30,17,40,7,50,2,45,,37,,30,2,22,5,15,7,10,15,5,20,xe" filled="f" strokecolor="#e15520" strokeweight="0">
                  <v:path arrowok="t" o:connecttype="custom" o:connectlocs="20,0;25,15;22,30;17,40;7,50;2,45;0,37;0,30;2,22;5,15;7,10;15,5;20,0" o:connectangles="0,0,0,0,0,0,0,0,0,0,0,0,0"/>
                </v:shape>
                <v:shape id="Freeform 8023" o:spid="_x0000_s1958" style="position:absolute;left:6739;top:726;width:25;height:112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1ZeMcA&#10;AADcAAAADwAAAGRycy9kb3ducmV2LnhtbESPT2sCMRTE74V+h/AKXkrNatHa1SitVdSDB7d/6PGx&#10;ee4ubl6WTdT47Y1Q6HGYmd8wk1kwtThR6yrLCnrdBARxbnXFhYKvz+XTCITzyBpry6TgQg5m0/u7&#10;CabannlHp8wXIkLYpaig9L5JpXR5SQZd1zbE0dvb1qCPsi2kbvEc4aaW/SQZSoMVx4USG5qXlB+y&#10;o1GAl8eP79+fl+0gW8jNimxYHcO7Up2H8DYG4Sn4//Bfe60VvD734XYmH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9WXjHAAAA3AAAAA8AAAAAAAAAAAAAAAAAmAIAAGRy&#10;cy9kb3ducmV2LnhtbFBLBQYAAAAABAAEAPUAAACMAwAAAAA=&#10;" path="m20,62l15,r5,62xm23,62r2,15l23,92r-5,10l8,112,3,107r,-7l,92,3,85,5,77,8,72r7,-5l23,62xe" fillcolor="#f3be00" stroked="f">
                  <v:path arrowok="t" o:connecttype="custom" o:connectlocs="20,62;15,0;20,62;23,62;25,77;23,92;18,102;8,112;3,107;3,100;0,92;3,85;5,77;8,72;15,67;23,62" o:connectangles="0,0,0,0,0,0,0,0,0,0,0,0,0,0,0,0"/>
                  <o:lock v:ext="edit" verticies="t"/>
                </v:shape>
                <v:shape id="Freeform 8024" o:spid="_x0000_s1959" style="position:absolute;left:6754;top:726;width:5;height:62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4ibMgA&#10;AADcAAAADwAAAGRycy9kb3ducmV2LnhtbESPT0/CQBTE7yZ+h80z4SZbS6JSWAj4J1FPWojC7dF9&#10;dhu6b0t3ofXbuyYmHCcz85vMdN7bWpyo9ZVjBTfDBARx4XTFpYL16vn6HoQPyBprx6TghzzMZ5cX&#10;U8y06/iDTnkoRYSwz1CBCaHJpPSFIYt+6Bri6H271mKIsi2lbrGLcFvLNElupcWK44LBhh4MFfv8&#10;aBUs747l+9vX4+G1SU262eb7Xff5pNTgql9MQATqwzn8337RCsajEfydiU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biJsyAAAANwAAAAPAAAAAAAAAAAAAAAAAJgCAABk&#10;cnMvZG93bnJldi54bWxQSwUGAAAAAAQABAD1AAAAjQMAAAAA&#10;" path="m5,62l,,5,62xe" filled="f" strokecolor="#e15520" strokeweight="0">
                  <v:path arrowok="t" o:connecttype="custom" o:connectlocs="5,62;0,0;5,62" o:connectangles="0,0,0"/>
                </v:shape>
                <v:shape id="Freeform 8025" o:spid="_x0000_s1960" style="position:absolute;left:6739;top:78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p18YA&#10;AADcAAAADwAAAGRycy9kb3ducmV2LnhtbESPS0/DMBCE70j9D9ZW4kZtHuKRxq0KIgiVQ0to79t4&#10;iaPG6yg2afj3GAmJ42hmvtHky9G1YqA+NJ41XM4UCOLKm4ZrDbuP4uIeRIjIBlvPpOGbAiwXk7Mc&#10;M+NP/E5DGWuRIBwy1GBj7DIpQ2XJYZj5jjh5n753GJPsa2l6PCW4a+WVUrfSYcNpwWJHT5aqY/nl&#10;NByf11YV9ebFPnZK0pu72672B63Pp+NqDiLSGP/Df+1Xo+Hh+gZ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ap18YAAADcAAAADwAAAAAAAAAAAAAAAACYAgAAZHJz&#10;L2Rvd25yZXYueG1sUEsFBgAAAAAEAAQA9QAAAIsDAAAAAA==&#10;" path="m23,r2,15l23,30,18,40,8,50,3,45r,-7l,30,3,23,5,15,8,10,15,5,23,e" filled="f" strokecolor="#e15520" strokeweight="0">
                  <v:path arrowok="t" o:connecttype="custom" o:connectlocs="23,0;25,15;23,30;18,40;8,50;3,45;3,38;0,30;3,23;5,15;8,10;15,5;23,0" o:connectangles="0,0,0,0,0,0,0,0,0,0,0,0,0"/>
                </v:shape>
                <v:shape id="Freeform 8026" o:spid="_x0000_s1961" style="position:absolute;left:6730;top:691;width:22;height:120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768QA&#10;AADcAAAADwAAAGRycy9kb3ducmV2LnhtbESP3YrCMBSE7xd8h3AE79ZURdFqFFEEZRfBH/D20Byb&#10;YnNSmqjVp98sLOzlMDPfMLNFY0vxoNoXjhX0ugkI4szpgnMF59PmcwzCB2SNpWNS8CIPi3nrY4ap&#10;dk8+0OMYchEh7FNUYEKoUil9Zsii77qKOHpXV1sMUda51DU+I9yWsp8kI2mx4LhgsKKVoex2vFsF&#10;+6X7/hobPO3O/XdvfRmxNnhRqtNullMQgZrwH/5rb7WCyWAIv2fi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j++vEAAAA3AAAAA8AAAAAAAAAAAAAAAAAmAIAAGRycy9k&#10;b3ducmV2LnhtbFBLBQYAAAAABAAEAPUAAACJAwAAAAA=&#10;" path="m14,65l2,,14,65xm14,65r5,17l22,95r-5,12l9,120,5,112,2,105,,97,,90,2,82,5,75,9,70r5,-5xe" fillcolor="#f3be00" stroked="f">
                  <v:path arrowok="t" o:connecttype="custom" o:connectlocs="14,65;2,0;14,65;14,65;19,82;22,95;17,107;9,120;5,112;2,105;0,97;0,90;2,82;5,75;9,70;14,65" o:connectangles="0,0,0,0,0,0,0,0,0,0,0,0,0,0,0,0"/>
                  <o:lock v:ext="edit" verticies="t"/>
                </v:shape>
                <v:shape id="Freeform 8027" o:spid="_x0000_s1962" style="position:absolute;left:6732;top:691;width:12;height:65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85sMA&#10;AADcAAAADwAAAGRycy9kb3ducmV2LnhtbESPQWvCQBSE7wX/w/KE3urGtkgTXUUsgh5Ninh8ZJ9J&#10;NPs27K4m/nu3UOhxmJlvmMVqMK24k/ONZQXTSQKCuLS64UrBT7F9+wLhA7LG1jIpeJCH1XL0ssBM&#10;254PdM9DJSKEfYYK6hC6TEpf1mTQT2xHHL2zdQZDlK6S2mEf4aaV70kykwYbjgs1drSpqbzmN6MA&#10;3SlNvw/FZ9/ucF+c5ON46XKlXsfDeg4i0BD+w3/tnVaQfszg9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N85sMAAADcAAAADwAAAAAAAAAAAAAAAACYAgAAZHJzL2Rv&#10;d25yZXYueG1sUEsFBgAAAAAEAAQA9QAAAIgDAAAAAA==&#10;" path="m12,65l,,12,65xe" filled="f" strokecolor="#e15520" strokeweight="0">
                  <v:path arrowok="t" o:connecttype="custom" o:connectlocs="12,65;0,0;12,65" o:connectangles="0,0,0"/>
                </v:shape>
                <v:shape id="Freeform 8028" o:spid="_x0000_s1963" style="position:absolute;left:6730;top:756;width:22;height:55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6VxcYA&#10;AADcAAAADwAAAGRycy9kb3ducmV2LnhtbESPQWvCQBSE7wX/w/KE3sxGi1VTVxHRYqGHJvbS2yP7&#10;mkSzb8Puqum/7xaEHoeZ+YZZrnvTiis531hWME5SEMSl1Q1XCj6P+9EchA/IGlvLpOCHPKxXg4cl&#10;ZtreOKdrESoRIewzVFCH0GVS+rImgz6xHXH0vq0zGKJ0ldQObxFuWjlJ02dpsOG4UGNH25rKc3Ex&#10;Cl7b3SkvDm+b3fmDywIXX+/H6VSpx2G/eQERqA//4Xv7oBUsnmbwdy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6VxcYAAADcAAAADwAAAAAAAAAAAAAAAACYAgAAZHJz&#10;L2Rvd25yZXYueG1sUEsFBgAAAAAEAAQA9QAAAIsDAAAAAA==&#10;" path="m14,r5,17l22,30,17,42,9,55,5,47,2,40,,32,,25,2,17,5,10,9,5,14,e" filled="f" strokecolor="#e15520" strokeweight="0">
                  <v:path arrowok="t" o:connecttype="custom" o:connectlocs="14,0;19,17;22,30;17,42;9,55;5,47;2,40;0,32;0,25;2,17;5,10;9,5;14,0" o:connectangles="0,0,0,0,0,0,0,0,0,0,0,0,0"/>
                </v:shape>
                <v:shape id="Freeform 8029" o:spid="_x0000_s1964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EG8IA&#10;AADcAAAADwAAAGRycy9kb3ducmV2LnhtbERPy2oCMRTdF/oP4RbcaaYKPqZGKS2KSDc+sNvL5DYZ&#10;O7kZJnFm/HuzKHR5OO/luneVaKkJpWcFr6MMBHHhdclGwfm0Gc5BhIissfJMCu4UYL16flpirn3H&#10;B2qP0YgUwiFHBTbGOpcyFJYchpGviRP34xuHMcHGSN1gl8JdJcdZNpUOS04NFmv6sFT8Hm9OwSzb&#10;tt/bTxfqy9d1fN3bbmMKo9TgpX9/AxGpj//iP/dOK1hM0tp0Jh0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zQQbwgAAANwAAAAPAAAAAAAAAAAAAAAAAJgCAABkcnMvZG93&#10;bnJldi54bWxQSwUGAAAAAAQABAD1AAAAhwMAAAAA&#10;" path="m,l12,5r10,7l27,25r5,12l27,37,20,35,15,30,10,25,5,20,2,15,,7,,xe" fillcolor="#f3be00" stroked="f">
                  <v:path arrowok="t" o:connecttype="custom" o:connectlocs="0,0;12,5;22,12;27,25;32,37;27,37;20,35;15,30;10,25;5,20;2,15;0,7;0,0" o:connectangles="0,0,0,0,0,0,0,0,0,0,0,0,0"/>
                </v:shape>
                <v:shape id="Freeform 8030" o:spid="_x0000_s1965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e/sQA&#10;AADcAAAADwAAAGRycy9kb3ducmV2LnhtbESPQWvCQBSE7wX/w/IKvdWNFqSmrhI0hYAHqRa8PrLP&#10;JDb7Nuxuk/jvXaHQ4zAz3zCrzWha0ZPzjWUFs2kCgri0uuFKwffp8/UdhA/IGlvLpOBGHjbrydMK&#10;U20H/qL+GCoRIexTVFCH0KVS+rImg35qO+LoXawzGKJ0ldQOhwg3rZwnyUIabDgu1NjRtqby5/hr&#10;FJz3rpM4o3OWZ7tDebLJNRS5Ui/PY/YBItAY/sN/7UIrWL4t4XEmH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jHv7EAAAA3AAAAA8AAAAAAAAAAAAAAAAAmAIAAGRycy9k&#10;b3ducmV2LnhtbFBLBQYAAAAABAAEAPUAAACJAwAAAAA=&#10;" path="m,l12,5r10,7l27,25r5,12l27,37,20,35,15,30,10,25,5,20,2,15,,7,,e" filled="f" strokecolor="#e15520" strokeweight="0">
                  <v:path arrowok="t" o:connecttype="custom" o:connectlocs="0,0;12,5;22,12;27,25;32,37;27,37;20,35;15,30;10,25;5,20;2,15;0,7;0,0" o:connectangles="0,0,0,0,0,0,0,0,0,0,0,0,0"/>
                </v:shape>
                <v:shape id="Freeform 8031" o:spid="_x0000_s1966" style="position:absolute;left:6712;top:888;width:57;height:95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S8cMIA&#10;AADcAAAADwAAAGRycy9kb3ducmV2LnhtbERPy4rCMBTdD/gP4QpuRFNl8FEbRYQB0c34WOju0lzb&#10;YnNTkkzt/L1ZDMzycN7ZpjO1aMn5yrKCyTgBQZxbXXGh4Hr5Gi1A+ICssbZMCn7Jw2bd+8gw1fbF&#10;J2rPoRAxhH2KCsoQmlRKn5dk0I9tQxy5h3UGQ4SukNrhK4abWk6TZCYNVhwbSmxoV1L+PP8YBYfj&#10;vNnfcHiw38PKPcMF73OeKTXod9sViEBd+Bf/ufdawfIzzo9n4hG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LxwwgAAANwAAAAPAAAAAAAAAAAAAAAAAJgCAABkcnMvZG93&#10;bnJldi54bWxQSwUGAAAAAAQABAD1AAAAhwMAAAAA&#10;" path="m27,55r13,5l50,70r5,12l57,95r-5,l47,90,42,87,37,82,30,70,27,55xm27,55l,,27,55xe" fillcolor="#f3be00" stroked="f">
                  <v:path arrowok="t" o:connecttype="custom" o:connectlocs="27,55;40,60;50,70;55,82;57,95;52,95;47,90;42,87;37,82;30,70;27,55;27,55;0,0;27,55" o:connectangles="0,0,0,0,0,0,0,0,0,0,0,0,0,0"/>
                  <o:lock v:ext="edit" verticies="t"/>
                </v:shape>
                <v:shape id="Freeform 8032" o:spid="_x0000_s1967" style="position:absolute;left:6739;top:943;width:30;height:40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9AcIA&#10;AADcAAAADwAAAGRycy9kb3ducmV2LnhtbESPSwvCMBCE74L/IazgTVNFfFSjiCAIguADwdvSrG2x&#10;2dQmav33RhA8DjPzDTNb1KYQT6pcbllBrxuBIE6szjlVcDquO2MQziNrLCyTgjc5WMybjRnG2r54&#10;T8+DT0WAsItRQeZ9GUvpkowMuq4tiYN3tZVBH2SVSl3hK8BNIftRNJQGcw4LGZa0yii5HR5GweV8&#10;3W5H76HZncbpebUzd9t3d6XarXo5BeGp9v/wr73RCiaDHnzPhCM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x30BwgAAANwAAAAPAAAAAAAAAAAAAAAAAJgCAABkcnMvZG93&#10;bnJldi54bWxQSwUGAAAAAAQABAD1AAAAhwMAAAAA&#10;" path="m,l13,5,23,15r5,12l30,40r-5,l20,35,15,32,10,27,3,15,,e" filled="f" strokecolor="#e15520" strokeweight="0">
                  <v:path arrowok="t" o:connecttype="custom" o:connectlocs="0,0;13,5;23,15;28,27;30,40;25,40;20,35;15,32;10,27;3,15;0,0" o:connectangles="0,0,0,0,0,0,0,0,0,0,0"/>
                </v:shape>
                <v:shape id="Freeform 8033" o:spid="_x0000_s1968" style="position:absolute;left:6712;top:888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XP0sQA&#10;AADcAAAADwAAAGRycy9kb3ducmV2LnhtbESPQWvCQBSE74L/YXmCF6kbRUKbuoq2KEIv1ojnR/Y1&#10;CWbfxuwa4793hYLHYWa+YebLzlSipcaVlhVMxhEI4szqknMFx3Tz9g7CeWSNlWVScCcHy0W/N8dE&#10;2xv/UnvwuQgQdgkqKLyvEyldVpBBN7Y1cfD+bGPQB9nkUjd4C3BTyWkUxdJgyWGhwJq+CsrOh6tR&#10;gKO03f+UzqWX71E8W8cn1JOtUsNBt/oE4anzr/B/e6cVfMym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Fz9LEAAAA3AAAAA8AAAAAAAAAAAAAAAAAmAIAAGRycy9k&#10;b3ducmV2LnhtbFBLBQYAAAAABAAEAPUAAACJAwAAAAA=&#10;" path="m27,55l,,27,55e" filled="f" strokecolor="#e15520" strokeweight="0">
                  <v:path arrowok="t" o:connecttype="custom" o:connectlocs="27,55;0,0;27,55" o:connectangles="0,0,0"/>
                </v:shape>
                <v:shape id="Freeform 8034" o:spid="_x0000_s1969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HAMMMA&#10;AADcAAAADwAAAGRycy9kb3ducmV2LnhtbESPzYrCQBCE74LvMPSCN53EPzZZJ6JCwMse/HmAJtMm&#10;YTM9MTOa7NvvCMIei6r6itpsB9OIJ3WutqwgnkUgiAuray4VXC/59BOE88gaG8uk4JccbLPxaIOp&#10;tj2f6Hn2pQgQdikqqLxvUyldUZFBN7MtcfButjPog+xKqTvsA9w0ch5Fa2mw5rBQYUuHioqf88Mo&#10;wMWyPzb9Lc+RVvf6u03ifJ8oNfkYdl8gPA3+P/xuH7WCZLmA15lw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HAMMMAAADcAAAADwAAAAAAAAAAAAAAAACYAgAAZHJzL2Rv&#10;d25yZXYueG1sUEsFBgAAAAAEAAQA9QAAAIgDAAAAAA==&#10;" path="m,l14,5r10,8l32,23r2,12l29,35,22,33,17,30,12,25,7,20,5,15,2,8,,xe" fillcolor="#f3be00" stroked="f">
                  <v:path arrowok="t" o:connecttype="custom" o:connectlocs="0,0;14,5;24,13;32,23;34,35;29,35;22,33;17,30;12,25;7,20;5,15;2,8;0,0" o:connectangles="0,0,0,0,0,0,0,0,0,0,0,0,0"/>
                </v:shape>
                <v:shape id="Freeform 8035" o:spid="_x0000_s1970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03cIA&#10;AADcAAAADwAAAGRycy9kb3ducmV2LnhtbESPT4vCMBTE7wt+h/AEb2uquIutRlFBcI/+OXh8NM82&#10;2ryUJrb1228WhD0OM/MbZrnubSVaarxxrGAyTkAQ504bLhRczvvPOQgfkDVWjknBizysV4OPJWba&#10;dXyk9hQKESHsM1RQhlBnUvq8JIt+7Gri6N1cYzFE2RRSN9hFuK3kNEm+pUXDcaHEmnYl5Y/T0yq4&#10;X3369eOeeffS7da1qemrq1FqNOw3CxCB+vAffrcPWkE6m8HfmXg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p7TdwgAAANwAAAAPAAAAAAAAAAAAAAAAAJgCAABkcnMvZG93&#10;bnJldi54bWxQSwUGAAAAAAQABAD1AAAAhwMAAAAA&#10;" path="m,l14,5r10,8l32,23r2,12l29,35,22,33,17,30,12,25,7,20,5,15,2,8,,xe" filled="f" strokecolor="#e15520" strokeweight="0">
                  <v:path arrowok="t" o:connecttype="custom" o:connectlocs="0,0;14,5;24,13;32,23;34,35;29,35;22,33;17,30;12,25;7,20;5,15;2,8;0,0" o:connectangles="0,0,0,0,0,0,0,0,0,0,0,0,0"/>
                </v:shape>
                <v:shape id="Freeform 8036" o:spid="_x0000_s1971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7GsUA&#10;AADcAAAADwAAAGRycy9kb3ducmV2LnhtbESPT2sCMRTE70K/Q3gFb5q1+K9boxRB9KKibSm9PTav&#10;m8XNy7KJ7vrtjSB4HGbmN8xs0dpSXKj2hWMFg34CgjhzuuBcwffXqjcF4QOyxtIxKbiSh8X8pTPD&#10;VLuGD3Q5hlxECPsUFZgQqlRKnxmy6PuuIo7ev6sthijrXOoamwi3pXxLkrG0WHBcMFjR0lB2Op6t&#10;gt9tQWtc5VVzWk//9jvzM7mOBkp1X9vPDxCB2vAMP9obreB9OIL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qjsaxQAAANwAAAAPAAAAAAAAAAAAAAAAAJgCAABkcnMv&#10;ZG93bnJldi54bWxQSwUGAAAAAAQABAD1AAAAigMAAAAA&#10;" path="m30,50l,,30,50xe" fillcolor="#f3be00" stroked="f">
                  <v:path arrowok="t" o:connecttype="custom" o:connectlocs="30,50;0,0;30,50" o:connectangles="0,0,0"/>
                </v:shape>
                <v:shape id="Freeform 8037" o:spid="_x0000_s1972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6z8cA&#10;AADcAAAADwAAAGRycy9kb3ducmV2LnhtbESP3WoCMRSE7wu+QziCN0WzFRFdjSLWloKt+Ad6edgc&#10;N4ubk2WT6rZP3xQKvRxm5htmOm9sKW5U+8KxgqdeAoI4c7rgXMHx8NIdgfABWWPpmBR8kYf5rPUw&#10;xVS7O+/otg+5iBD2KSowIVSplD4zZNH3XEUcvYurLYYo61zqGu8RbkvZT5KhtFhwXDBY0dJQdt1/&#10;WgVy/WjoNPg48/fr9vD+TKv1plgp1Wk3iwmIQE34D/+137SC8WAIv2fiEZ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hOs/HAAAA3AAAAA8AAAAAAAAAAAAAAAAAmAIAAGRy&#10;cy9kb3ducmV2LnhtbFBLBQYAAAAABAAEAPUAAACMAwAAAAA=&#10;" path="m30,50l,,30,50xe" filled="f" strokecolor="#e15520" strokeweight="0">
                  <v:path arrowok="t" o:connecttype="custom" o:connectlocs="30,50;0,0;30,50" o:connectangles="0,0,0"/>
                </v:shape>
                <v:shape id="Freeform 8038" o:spid="_x0000_s1973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vGsYA&#10;AADcAAAADwAAAGRycy9kb3ducmV2LnhtbESPT2sCMRTE74V+h/AKXopmFbvqapRWEDxV6r/zc/O6&#10;u7h52W6ixm9vCoUeh5n5DTNbBFOLK7Wusqyg30tAEOdWV1wo2O9W3TEI55E11pZJwZ0cLObPTzPM&#10;tL3xF123vhARwi5DBaX3TSaly0sy6Hq2IY7et20N+ijbQuoWbxFuajlIklQarDgulNjQsqT8vL0Y&#10;BePLOf08hXqT/iw/+uF10BwnhzelOi/hfQrCU/D/4b/2WiuYDEfweyY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UvGsYAAADcAAAADwAAAAAAAAAAAAAAAACYAgAAZHJz&#10;L2Rvd25yZXYueG1sUEsFBgAAAAAEAAQA9QAAAIsDAAAAAA==&#10;" path="m,l15,5r10,7l32,22r3,13l25,32,13,25,8,20,5,15,3,7,,xe" fillcolor="#f3be00" stroked="f">
                  <v:path arrowok="t" o:connecttype="custom" o:connectlocs="0,0;15,5;25,12;32,22;35,35;25,32;13,25;8,20;5,15;3,7;0,0" o:connectangles="0,0,0,0,0,0,0,0,0,0,0"/>
                </v:shape>
                <v:shape id="Freeform 8039" o:spid="_x0000_s1974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r3dsMA&#10;AADcAAAADwAAAGRycy9kb3ducmV2LnhtbERPy04CMRTdm/APzTVxY6CjAQIjhRCNRFY8dX1trzOD&#10;09tJW5mBr7cLE5cn5z1bdLYWZ/KhcqzgYZCBINbOVFwoOB5e+xMQISIbrB2TggsFWMx7NzPMjWt5&#10;R+d9LEQK4ZCjgjLGJpcy6JIshoFriBP35bzFmKAvpPHYpnBby8csG0uLFaeGEht6Lkl/73+sgvvT&#10;aru8Xu2HNi+b99Zf1vrTj5S6u+2WTyAidfFf/Od+Mwqmw7Q2nU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r3dsMAAADcAAAADwAAAAAAAAAAAAAAAACYAgAAZHJzL2Rv&#10;d25yZXYueG1sUEsFBgAAAAAEAAQA9QAAAIgDAAAAAA==&#10;" path="m,l15,5r10,7l32,22r3,13l25,32,13,25,8,20,5,15,3,7,,e" filled="f" strokecolor="#e15520" strokeweight="0">
                  <v:path arrowok="t" o:connecttype="custom" o:connectlocs="0,0;15,5;25,12;32,22;35,35;25,32;13,25;8,20;5,15;3,7;0,0" o:connectangles="0,0,0,0,0,0,0,0,0,0,0"/>
                </v:shape>
                <v:shape id="Freeform 8040" o:spid="_x0000_s1975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9aMUA&#10;AADcAAAADwAAAGRycy9kb3ducmV2LnhtbESPX2vCMBTF3wW/Q7jC3jSdDKmdUYY62MN8sA62vV2a&#10;u7bY3IQks/Xbm8HAx8P58+OsNoPpxIV8aC0reJxlIIgrq1uuFXycXqc5iBCRNXaWScGVAmzW49EK&#10;C217PtKljLVIIxwKVNDE6AopQ9WQwTCzjjh5P9YbjEn6WmqPfRo3nZxn2UIabDkRGnS0bag6l78m&#10;Qfzxivvdp3P54vt8eO9b+ZWXSj1MhpdnEJGGeA//t9+0guXTEv7O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v1oxQAAANwAAAAPAAAAAAAAAAAAAAAAAJgCAABkcnMv&#10;ZG93bnJldi54bWxQSwUGAAAAAAQABAD1AAAAigMAAAAA&#10;" path="m32,45l,,32,45xe" fillcolor="#f3be00" stroked="f">
                  <v:path arrowok="t" o:connecttype="custom" o:connectlocs="32,45;0,0;32,45" o:connectangles="0,0,0"/>
                </v:shape>
                <v:shape id="Freeform 8041" o:spid="_x0000_s1976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NWcIA&#10;AADcAAAADwAAAGRycy9kb3ducmV2LnhtbERPS2rDMBDdF3IHMYHuGimBltaNEvIrlEIXdnKAwZrY&#10;xtbIkRTbvX21KHT5eP/1drKdGMiHxrGG5UKBIC6dabjScDl/PL2CCBHZYOeYNPxQgO1m9rDGzLiR&#10;cxqKWIkUwiFDDXWMfSZlKGuyGBauJ07c1XmLMUFfSeNxTOG2kyulXqTFhlNDjT0dairb4m41+FOl&#10;+tth6L55PJ7br30b8v1F68f5tHsHEWmK/+I/96fR8Pac5qc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dw1ZwgAAANwAAAAPAAAAAAAAAAAAAAAAAJgCAABkcnMvZG93&#10;bnJldi54bWxQSwUGAAAAAAQABAD1AAAAhwMAAAAA&#10;" path="m32,45l,,32,45xe" filled="f" strokecolor="#e15520" strokeweight="0">
                  <v:path arrowok="t" o:connecttype="custom" o:connectlocs="32,45;0,0;32,45" o:connectangles="0,0,0"/>
                </v:shape>
                <v:shape id="Freeform 8042" o:spid="_x0000_s1977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IjsMA&#10;AADcAAAADwAAAGRycy9kb3ducmV2LnhtbERPy4rCMBTdD/gP4QruxrSCg1ZTUUF0MZvRWeju0tw+&#10;sLmpTdTq108EYRZncTgvznzRmVrcqHWVZQXxMAJBnFldcaHg97D5nIBwHlljbZkUPMjBIu19zDHR&#10;9s4/dNv7QoQSdgkqKL1vEildVpJBN7QNcdBy2xr0gbaF1C3eQ7mp5SiKvqTBisNCiQ2tS8rO+6tR&#10;cCguk/X389JVp5hX2fbo8wClBv1uOQPhqfP/5nd6pxVMxzG8zoQj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oIjsMAAADcAAAADwAAAAAAAAAAAAAAAACYAgAAZHJzL2Rv&#10;d25yZXYueG1sUEsFBgAAAAAEAAQA9QAAAIgDAAAAAA==&#10;" path="m,l12,3r12,7l32,20r5,13l24,30,12,23,7,18,2,13,,8,,xe" fillcolor="#f3be00" stroked="f">
                  <v:path arrowok="t" o:connecttype="custom" o:connectlocs="0,0;12,3;24,10;32,20;37,33;24,30;12,23;7,18;2,13;0,8;0,0" o:connectangles="0,0,0,0,0,0,0,0,0,0,0"/>
                </v:shape>
                <v:shape id="Freeform 8043" o:spid="_x0000_s1978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nEcUA&#10;AADcAAAADwAAAGRycy9kb3ducmV2LnhtbESPS2/CMBCE70j9D9ZW6g2cUl5NMahqheCGeBw4ruLN&#10;o7XXaeyG8O8xEhLH0cx8o5kvO2tES42vHCt4HSQgiDOnKy4UHA+r/gyED8gajWNScCEPy8VTb46p&#10;dmfeUbsPhYgQ9ikqKEOoUyl9VpJFP3A1cfRy11gMUTaF1A2eI9waOUySibRYcVwosaavkrLf/b9V&#10;MDZTb7Zm873O3075ceTa8PPXKvXy3H1+gAjUhUf43t5oBe/jI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M+cRxQAAANwAAAAPAAAAAAAAAAAAAAAAAJgCAABkcnMv&#10;ZG93bnJldi54bWxQSwUGAAAAAAQABAD1AAAAigMAAAAA&#10;" path="m,l12,3r12,7l32,20r5,13l24,30,12,23,7,18,2,13,,8,,e" filled="f" strokecolor="#e15520" strokeweight="0">
                  <v:path arrowok="t" o:connecttype="custom" o:connectlocs="0,0;12,3;24,10;32,20;37,33;24,30;12,23;7,18;2,13;0,8;0,0" o:connectangles="0,0,0,0,0,0,0,0,0,0,0"/>
                </v:shape>
                <v:shape id="Freeform 8044" o:spid="_x0000_s1979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o9eMAA&#10;AADcAAAADwAAAGRycy9kb3ducmV2LnhtbERPTWvCQBC9C/6HZQq96aZKRVNXEaGlh/ZgIp6n2TEJ&#10;ZmbD7qrpv+8WCj2+b956O3CnbuRD68TA0zQDRVI520pt4Fi+TpagQkSx2DkhA98UYLsZj9aYW3eX&#10;A92KWKtUIiFHA02Mfa51qBpiDFPXkyTt7DxjTNDX2nq8p3Lu9CzLFpqxlbTQYE/7hqpLcWUD/mvJ&#10;cipqnmv5+OzCld/KxJvHh2H3AirSEP/Nf+l3a2D1PIffM+kI6M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o9eMAAAADcAAAADwAAAAAAAAAAAAAAAACYAgAAZHJzL2Rvd25y&#10;ZXYueG1sUEsFBgAAAAAEAAQA9QAAAIUDAAAAAA==&#10;" path="m40,47l,,40,47xe" fillcolor="#f3be00" stroked="f">
                  <v:path arrowok="t" o:connecttype="custom" o:connectlocs="40,47;0,0;40,47" o:connectangles="0,0,0"/>
                </v:shape>
                <v:shape id="Freeform 8045" o:spid="_x0000_s1980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YbcQA&#10;AADcAAAADwAAAGRycy9kb3ducmV2LnhtbESPT2sCMRTE70K/Q3iF3jSp+KfdGkUKhR5EcBW8Pjav&#10;u0s3L2sS3fXbG0HwOMzMb5jFqreNuJAPtWMN7yMFgrhwpuZSw2H/M/wAESKywcYxabhSgNXyZbDA&#10;zLiOd3TJYykShEOGGqoY20zKUFRkMYxcS5y8P+ctxiR9KY3HLsFtI8dKzaTFmtNChS19V1T852er&#10;Qe66MD6qzdxuJ8f5WTn0cnvS+u21X3+BiNTHZ/jR/jUaPqcTuJ9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gWG3EAAAA3AAAAA8AAAAAAAAAAAAAAAAAmAIAAGRycy9k&#10;b3ducmV2LnhtbFBLBQYAAAAABAAEAPUAAACJAwAAAAA=&#10;" path="m40,47l,,40,47xe" filled="f" strokecolor="#e15520" strokeweight="0">
                  <v:path arrowok="t" o:connecttype="custom" o:connectlocs="40,47;0,0;40,47" o:connectangles="0,0,0"/>
                </v:shape>
                <v:shape id="Freeform 8046" o:spid="_x0000_s1981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V/PsQA&#10;AADcAAAADwAAAGRycy9kb3ducmV2LnhtbESPQWsCMRSE74X+h/AKvZSatbqiq1FaobS3olXPj81z&#10;szR5WZKo679vCkKPw8x8wyxWvbPiTCG2nhUMBwUI4trrlhsFu+/35ymImJA1Ws+k4EoRVsv7uwVW&#10;2l94Q+dtakSGcKxQgUmpq6SMtSGHceA74uwdfXCYsgyN1AEvGe6sfCmKiXTYcl4w2NHaUP2zPTkF&#10;67fdx2l4mIzT3j6VMYw2X5aNUo8P/escRKI+/Ydv7U+tYFaW8HcmHw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Vfz7EAAAA3AAAAA8AAAAAAAAAAAAAAAAAmAIAAGRycy9k&#10;b3ducmV2LnhtbFBLBQYAAAAABAAEAPUAAACJAwAAAAA=&#10;" path="m,l15,5r13,5l35,20r5,12l28,30,15,25,10,20,5,15,3,7,,xe" fillcolor="#f3be00" stroked="f">
                  <v:path arrowok="t" o:connecttype="custom" o:connectlocs="0,0;15,5;28,10;35,20;40,32;28,30;15,25;10,20;5,15;3,7;0,0" o:connectangles="0,0,0,0,0,0,0,0,0,0,0"/>
                </v:shape>
                <v:shape id="Freeform 8047" o:spid="_x0000_s1982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bpMQA&#10;AADcAAAADwAAAGRycy9kb3ducmV2LnhtbESPzWrDMBCE74W+g9hCbo3UhJjGjRJMISGnQH4uvS3W&#10;1ja1do2lxs7bV4VAjsPMfMOsNqNv1ZX60AhbeJsaUMSluIYrC5fz9vUdVIjIDlthsnCjAJv189MK&#10;cycDH+l6ipVKEA45Wqhj7HKtQ1mTxzCVjjh539J7jEn2lXY9DgnuWz0zJtMeG04LNXb0WVP5c/r1&#10;Fva7czF8meXczGdFcZCjxEzE2snLWHyAijTGR/je3jsLy0UG/2fSEd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Lm6TEAAAA3AAAAA8AAAAAAAAAAAAAAAAAmAIAAGRycy9k&#10;b3ducmV2LnhtbFBLBQYAAAAABAAEAPUAAACJAwAAAAA=&#10;" path="m,l15,5r13,5l35,20r5,12l28,30,15,25,10,20,5,15,3,7,,e" filled="f" strokecolor="#e15520" strokeweight="0">
                  <v:path arrowok="t" o:connecttype="custom" o:connectlocs="0,0;15,5;28,10;35,20;40,32;28,30;15,25;10,20;5,15;3,7;0,0" o:connectangles="0,0,0,0,0,0,0,0,0,0,0"/>
                </v:shape>
                <v:shape id="Freeform 8048" o:spid="_x0000_s1983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v/8UA&#10;AADcAAAADwAAAGRycy9kb3ducmV2LnhtbESPwW7CMBBE75X4B2uReisOFCgNGFRVqppDLkAPHFfx&#10;NgnE68h24/Tv60qVehzNzBvN7jCaTgzkfGtZwXyWgSCurG65VvBxfnvYgPABWWNnmRR8k4fDfnK3&#10;w1zbyEcaTqEWCcI+RwVNCH0upa8aMuhntidO3qd1BkOSrpbaYUxw08lFlq2lwZbTQoM9vTZU3U5f&#10;RsGwfF9eY3mJqz4WhZ/HMrjHUqn76fiyBRFoDP/hv3ahFTyvnuD3TD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W//xQAAANwAAAAPAAAAAAAAAAAAAAAAAJgCAABkcnMv&#10;ZG93bnJldi54bWxQSwUGAAAAAAQABAD1AAAAigMAAAAA&#10;" path="m37,48l,,37,48xe" fillcolor="#f3be00" stroked="f">
                  <v:path arrowok="t" o:connecttype="custom" o:connectlocs="37,48;0,0;37,48" o:connectangles="0,0,0"/>
                </v:shape>
                <v:shape id="Freeform 8049" o:spid="_x0000_s1984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20cMA&#10;AADcAAAADwAAAGRycy9kb3ducmV2LnhtbERPS2sCMRC+C/6HMEJvNavQ1m6NIkJp7QPRCr2Om3Gz&#10;upksm6lu/31zKHj8+N7TeedrdaY2VoENjIYZKOIi2IpLA7uv59sJqCjIFuvAZOCXIsxn/d4Ucxsu&#10;vKHzVkqVQjjmaMCJNLnWsXDkMQ5DQ5y4Q2g9SoJtqW2LlxTuaz3OsnvtseLU4LChpaPitP3xBvbj&#10;hzfx6/r747h7Xx2zT/ciq40xN4Nu8QRKqJOr+N/9ag083qW16Uw6An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r20cMAAADcAAAADwAAAAAAAAAAAAAAAACYAgAAZHJzL2Rv&#10;d25yZXYueG1sUEsFBgAAAAAEAAQA9QAAAIgDAAAAAA==&#10;" path="m37,48l,,37,48xe" filled="f" strokecolor="#e15520" strokeweight="0">
                  <v:path arrowok="t" o:connecttype="custom" o:connectlocs="37,48;0,0;37,48" o:connectangles="0,0,0"/>
                </v:shape>
                <v:shape id="Freeform 8050" o:spid="_x0000_s1985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EVMUA&#10;AADcAAAADwAAAGRycy9kb3ducmV2LnhtbESPQYvCMBSE74L/ITzBm6YVKto1igiyC66Iuix4e9s8&#10;22LzUpqo9d9vBMHjMDPfMLNFaypxo8aVlhXEwwgEcWZ1ybmCn+N6MAHhPLLGyjIpeJCDxbzbmWGq&#10;7Z33dDv4XAQIuxQVFN7XqZQuK8igG9qaOHhn2xj0QTa51A3eA9xUchRFY2mw5LBQYE2rgrLL4WoU&#10;/OnfeDuefCfJNn7sP+OTPG2uO6X6vXb5AcJT69/hV/tLK5gmU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ARUxQAAANwAAAAPAAAAAAAAAAAAAAAAAJgCAABkcnMv&#10;ZG93bnJldi54bWxQSwUGAAAAAAQABAD1AAAAigMAAAAA&#10;" path="m,l7,r8,3l20,5r5,3l30,13r2,7l35,28r2,7l25,33,12,25,7,20,5,15,,8,,xe" fillcolor="#f3be00" stroked="f">
                  <v:path arrowok="t" o:connecttype="custom" o:connectlocs="0,0;7,0;15,3;20,5;25,8;30,13;32,20;35,28;37,35;25,33;12,25;7,20;5,15;0,8;0,0" o:connectangles="0,0,0,0,0,0,0,0,0,0,0,0,0,0,0"/>
                </v:shape>
                <v:shape id="Freeform 8051" o:spid="_x0000_s1986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m+AsMA&#10;AADcAAAADwAAAGRycy9kb3ducmV2LnhtbERPXWvCMBR9F/wP4Qp7m+kc6FaNIhPZBEGmA/Ht0lzT&#10;bs1NSbK2+/fmYeDj4XwvVr2tRUs+VI4VPI0zEMSF0xUbBV+n7eMLiBCRNdaOScEfBVgth4MF5tp1&#10;/EntMRqRQjjkqKCMscmlDEVJFsPYNcSJuzpvMSbojdQeuxRuaznJsqm0WHFqKLGht5KKn+OvVfDd&#10;zvTZbN63z/50aYud7tb7g1HqYdSv5yAi9fEu/nd/aAWv0zQ/nUlH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m+AsMAAADcAAAADwAAAAAAAAAAAAAAAACYAgAAZHJzL2Rv&#10;d25yZXYueG1sUEsFBgAAAAAEAAQA9QAAAIgDAAAAAA==&#10;" path="m,l7,r8,3l20,5r5,3l30,13r2,7l35,28r2,7l25,33,12,25,7,20,5,15,,8,,e" filled="f" strokecolor="#e15520" strokeweight="0">
                  <v:path arrowok="t" o:connecttype="custom" o:connectlocs="0,0;7,0;15,3;20,5;25,8;30,13;32,20;35,28;37,35;25,33;12,25;7,20;5,15;0,8;0,0" o:connectangles="0,0,0,0,0,0,0,0,0,0,0,0,0,0,0"/>
                </v:shape>
                <v:shape id="Freeform 8052" o:spid="_x0000_s1987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PxMQA&#10;AADcAAAADwAAAGRycy9kb3ducmV2LnhtbESPQWvCQBSE70L/w/IKvelGD6GmbkIptVioQmK9P7LP&#10;JJh9m+6umv57t1DwOMzMN8yqGE0vLuR8Z1nBfJaAIK6t7rhR8L1fT59B+ICssbdMCn7JQ5E/TFaY&#10;aXvlki5VaESEsM9QQRvCkEnp65YM+pkdiKN3tM5giNI1Uju8Rrjp5SJJUmmw47jQ4kBvLdWn6mwU&#10;GPduQ3WyqSw/Nj+Hcbv7PH+RUk+P4+sLiEBjuIf/2xutYJnO4e9MPAI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mz8TEAAAA3AAAAA8AAAAAAAAAAAAAAAAAmAIAAGRycy9k&#10;b3ducmV2LnhtbFBLBQYAAAAABAAEAPUAAACJAwAAAAA=&#10;" path="m28,52l,,28,52xe" fillcolor="#f3be00" stroked="f">
                  <v:path arrowok="t" o:connecttype="custom" o:connectlocs="28,52;0,0;28,52" o:connectangles="0,0,0"/>
                </v:shape>
                <v:shape id="Freeform 8053" o:spid="_x0000_s1988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8KGcMA&#10;AADcAAAADwAAAGRycy9kb3ducmV2LnhtbESPQYvCMBSE78L+h/AWvMg23R5Eu6YigovXrQoeH82z&#10;LW1eahNr/fcbQfA4zMw3zGo9mlYM1LvasoLvKAZBXFhdc6ngeNh9LUA4j6yxtUwKHuRgnX1MVphq&#10;e+c/GnJfigBhl6KCyvsuldIVFRl0ke2Ig3exvUEfZF9K3eM9wE0rkzieS4M1h4UKO9pWVDT5zSi4&#10;bhJ7K3dD0T1yfZq1ze85vxilpp/j5geEp9G/w6/2XitYzhN4ng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8KGcMAAADcAAAADwAAAAAAAAAAAAAAAACYAgAAZHJzL2Rv&#10;d25yZXYueG1sUEsFBgAAAAAEAAQA9QAAAIgDAAAAAA==&#10;" path="m28,52l,,28,52xe" filled="f" strokecolor="#e15520" strokeweight="0">
                  <v:path arrowok="t" o:connecttype="custom" o:connectlocs="28,52;0,0;28,52" o:connectangles="0,0,0"/>
                </v:shape>
                <v:shape id="Freeform 8054" o:spid="_x0000_s1989" style="position:absolute;left:6638;top:1235;width:82;height:80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0AcUA&#10;AADcAAAADwAAAGRycy9kb3ducmV2LnhtbESPzWrDMBCE74W8g9hAbo3spoTEiWzSQmlpTvk55LhY&#10;G8vEWhlJSdw+fVUo9DjMzDfMuhpsJ27kQ+tYQT7NQBDXTrfcKDge3h4XIEJE1tg5JgVfFKAqRw9r&#10;LLS7845u+9iIBOFQoAITY19IGWpDFsPU9cTJOztvMSbpG6k93hPcdvIpy+bSYstpwWBPr4bqy/5q&#10;Fbx8Ll1+HchrCs/5tztt3022VWoyHjYrEJGG+B/+a39oBcv5DH7Pp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jQBxQAAANwAAAAPAAAAAAAAAAAAAAAAAJgCAABkcnMv&#10;ZG93bnJldi54bWxQSwUGAAAAAAQABAD1AAAAigMAAAAA&#10;" path="m42,50l82,,42,50xm42,50l37,65,27,75,15,80,,80,2,72,5,67r5,-7l15,55r4,-3l27,50r7,l42,50xe" fillcolor="#f3be00" stroked="f">
                  <v:path arrowok="t" o:connecttype="custom" o:connectlocs="42,50;82,0;42,50;42,50;37,65;27,75;15,80;0,80;2,72;5,67;10,60;15,55;19,52;27,50;34,50;42,50" o:connectangles="0,0,0,0,0,0,0,0,0,0,0,0,0,0,0,0"/>
                  <o:lock v:ext="edit" verticies="t"/>
                </v:shape>
                <v:shape id="Freeform 8055" o:spid="_x0000_s1990" style="position:absolute;left:6680;top:1235;width:40;height:50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DS8YA&#10;AADcAAAADwAAAGRycy9kb3ducmV2LnhtbESPQWvCQBSE70L/w/IK3nRTEanRTZCiKFKqRls8PrLP&#10;JJh9G7Krpv++Wyj0OMzMN8w87Uwt7tS6yrKCl2EEgji3uuJCwem4GryCcB5ZY22ZFHyTgzR56s0x&#10;1vbBB7pnvhABwi5GBaX3TSyly0sy6Ia2IQ7exbYGfZBtIXWLjwA3tRxF0UQarDgslNjQW0n5NbsZ&#10;Bdvpannd+a93+Ykf6/35bA/jbKNU/7lbzEB46vx/+K+90QqmkzH8nglHQC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xDS8YAAADcAAAADwAAAAAAAAAAAAAAAACYAgAAZHJz&#10;L2Rvd25yZXYueG1sUEsFBgAAAAAEAAQA9QAAAIsDAAAAAA==&#10;" path="m,50l40,,,50xe" filled="f" strokecolor="#e15520" strokeweight="0">
                  <v:path arrowok="t" o:connecttype="custom" o:connectlocs="0,50;40,0;0,50" o:connectangles="0,0,0"/>
                </v:shape>
                <v:shape id="Freeform 8056" o:spid="_x0000_s1991" style="position:absolute;left:6638;top:1285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FS8QA&#10;AADcAAAADwAAAGRycy9kb3ducmV2LnhtbESPT2vCQBDF7wW/wzKCl6KbSismukoRhB6kUPXgcciO&#10;STQ7G7Ojxm/fLRQ8Pt6fH2++7FytbtSGyrOBt1ECijj3tuLCwH63Hk5BBUG2WHsmAw8KsFz0XuaY&#10;WX/nH7ptpVBxhEOGBkqRJtM65CU5DCPfEEfv6FuHEmVbaNviPY67Wo+TZKIdVhwJJTa0Kik/b68u&#10;ct8P482j9pfNNJW0OuWvckq/jRn0u88ZKKFOnuH/9pc1kE4+4O9MPAJ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sxUvEAAAA3AAAAA8AAAAAAAAAAAAAAAAAmAIAAGRycy9k&#10;b3ducmV2LnhtbFBLBQYAAAAABAAEAPUAAACJAwAAAAA=&#10;" path="m42,l37,15,27,25,15,30,,30,2,22,5,17r5,-7l15,5,19,2,27,r7,l42,xe" filled="f" strokecolor="#e15520" strokeweight="0">
                  <v:path arrowok="t" o:connecttype="custom" o:connectlocs="42,0;37,15;27,25;15,30;0,30;2,22;5,17;10,10;15,5;19,2;27,0;34,0;42,0" o:connectangles="0,0,0,0,0,0,0,0,0,0,0,0,0"/>
                </v:shape>
                <v:shape id="Freeform 8057" o:spid="_x0000_s1992" style="position:absolute;left:6655;top:1200;width:77;height:80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ZcMMA&#10;AADcAAAADwAAAGRycy9kb3ducmV2LnhtbESPQWvCQBSE7wX/w/IEb3VjwaCpq6hQKj3VpNAeH9nX&#10;bGj2bdjdmvjvuwXB4zAz3zCb3Wg7cSEfWscKFvMMBHHtdMuNgo/q5XEFIkRkjZ1jUnClALvt5GGD&#10;hXYDn+lSxkYkCIcCFZgY+0LKUBuyGOauJ07et/MWY5K+kdrjkOC2k09ZlkuLLacFgz0dDdU/5a9V&#10;MK6zz69gF8vqYPA4vL69J36j1Gw67p9BRBrjPXxrn7SCdZ7D/5l0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PZcMMAAADcAAAADwAAAAAAAAAAAAAAAACYAgAAZHJzL2Rv&#10;d25yZXYueG1sUEsFBgAAAAAEAAQA9QAAAIgDAAAAAA==&#10;" path="m42,52l77,,42,52xm42,52l35,65,25,75,15,80,,80,2,75,5,67r5,-5l15,57r5,-5l27,50r8,l42,52xe" fillcolor="#f3be00" stroked="f">
                  <v:path arrowok="t" o:connecttype="custom" o:connectlocs="42,52;77,0;42,52;42,52;35,65;25,75;15,80;0,80;2,75;5,67;10,62;15,57;20,52;27,50;35,50;42,52" o:connectangles="0,0,0,0,0,0,0,0,0,0,0,0,0,0,0,0"/>
                  <o:lock v:ext="edit" verticies="t"/>
                </v:shape>
                <v:shape id="Freeform 8058" o:spid="_x0000_s1993" style="position:absolute;left:6697;top:1200;width:35;height:52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YKzsQA&#10;AADcAAAADwAAAGRycy9kb3ducmV2LnhtbESPT4vCMBTE7wt+h/AEb2uqgqvVKFJY8bTgHzw/m2cb&#10;bF5qk7Xtt98sLOxxmJnfMOttZyvxosYbxwom4wQEce604ULB5fz5vgDhA7LGyjEp6MnDdjN4W2Oq&#10;XctHep1CISKEfYoKyhDqVEqfl2TRj11NHL27ayyGKJtC6gbbCLeVnCbJXFo0HBdKrCkrKX+cvq2C&#10;2fFaZPWu7Rf7W/Z16YN5Po1RajTsdisQgbrwH/5rH7SC5fwD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WCs7EAAAA3AAAAA8AAAAAAAAAAAAAAAAAmAIAAGRycy9k&#10;b3ducmV2LnhtbFBLBQYAAAAABAAEAPUAAACJAwAAAAA=&#10;" path="m,52l35,,,52xe" filled="f" strokecolor="#e15520" strokeweight="0">
                  <v:path arrowok="t" o:connecttype="custom" o:connectlocs="0,52;35,0;0,52" o:connectangles="0,0,0"/>
                </v:shape>
                <v:shape id="Freeform 8059" o:spid="_x0000_s1994" style="position:absolute;left:6655;top:125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1q1cIA&#10;AADcAAAADwAAAGRycy9kb3ducmV2LnhtbERPTWvCQBC9C/0PyxR6kbpRREzqKkUo9CAFtYceh+w0&#10;ic3Optmpxn/fOQgeH+97tRlCa87Upyayg+kkA0NcRt9w5eDz+Pa8BJME2WMbmRxcKcFm/TBaYeHj&#10;hfd0PkhlNIRTgQ5qka6wNpU1BUyT2BEr9x37gKKwr6zv8aLhobWzLFvYgA1rQ40dbWsqfw5/QXvn&#10;X7PdtY2/u2UueXMqx3LKP5x7ehxeX8AIDXIX39zv3kG+0LV6Ro+AX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WrVwgAAANwAAAAPAAAAAAAAAAAAAAAAAJgCAABkcnMvZG93&#10;bnJldi54bWxQSwUGAAAAAAQABAD1AAAAhwMAAAAA&#10;" path="m42,2l35,15,25,25,15,30,,30,2,25,5,17r5,-5l15,7,20,2,27,r8,l42,2xe" filled="f" strokecolor="#e15520" strokeweight="0">
                  <v:path arrowok="t" o:connecttype="custom" o:connectlocs="42,2;35,15;25,25;15,30;0,30;2,25;5,17;10,12;15,7;20,2;27,0;35,0;42,2" o:connectangles="0,0,0,0,0,0,0,0,0,0,0,0,0"/>
                </v:shape>
                <v:shape id="Freeform 8060" o:spid="_x0000_s1995" style="position:absolute;left:6670;top:1170;width:84;height:80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+ysUA&#10;AADcAAAADwAAAGRycy9kb3ducmV2LnhtbESPT2vCQBTE7wW/w/IEL6Vu9CA1dRUNVArtpf4Bj4/s&#10;axKafRuzrzF++64geBxm5jfMYtW7WnXUhsqzgck4AUWce1txYeCwf395BRUE2WLtmQxcKcBqOXha&#10;YGr9hb+p20mhIoRDigZKkSbVOuQlOQxj3xBH78e3DiXKttC2xUuEu1pPk2SmHVYcF0psKCsp/939&#10;OQP7JDt/ccaf+fPmKCc5ba91NzVmNOzXb6CEenmE7+0Pa2A+m8PtTDwC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L7KxQAAANwAAAAPAAAAAAAAAAAAAAAAAJgCAABkcnMv&#10;ZG93bnJldi54bWxQSwUGAAAAAAQABAD1AAAAigMAAAAA&#10;" path="m42,50l84,,42,50xm42,50l37,62,27,72,15,77,,80,2,72,5,65r5,-5l15,55r5,-5l27,50r8,-3l42,50xe" fillcolor="#f3be00" stroked="f">
                  <v:path arrowok="t" o:connecttype="custom" o:connectlocs="42,50;84,0;42,50;42,50;37,62;27,72;15,77;0,80;2,72;5,65;10,60;15,55;20,50;27,50;35,47;42,50" o:connectangles="0,0,0,0,0,0,0,0,0,0,0,0,0,0,0,0"/>
                  <o:lock v:ext="edit" verticies="t"/>
                </v:shape>
                <v:shape id="Freeform 8061" o:spid="_x0000_s1996" style="position:absolute;left:6712;top:1170;width:42;height:50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A3qsMA&#10;AADcAAAADwAAAGRycy9kb3ducmV2LnhtbERPTWvCQBC9F/wPywje6kYRTVM3oVQLXoo0FbG3MTsm&#10;wexsyG5N/Pfdg9Dj432vs8E04kadqy0rmE0jEMSF1TWXCg7fH88xCOeRNTaWScGdHGTp6GmNibY9&#10;f9Et96UIIewSVFB53yZSuqIig25qW+LAXWxn0AfYlVJ32Idw08h5FC2lwZpDQ4UtvVdUXPNfo2D+&#10;c4jNcXteus2u6PN4v1h93k9KTcbD2ysIT4P/Fz/cO63gZRXmhzPhCM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A3qsMAAADcAAAADwAAAAAAAAAAAAAAAACYAgAAZHJzL2Rv&#10;d25yZXYueG1sUEsFBgAAAAAEAAQA9QAAAIgDAAAAAA==&#10;" path="m,50l42,,,50xe" filled="f" strokecolor="#e15520" strokeweight="0">
                  <v:path arrowok="t" o:connecttype="custom" o:connectlocs="0,50;42,0;0,50" o:connectangles="0,0,0"/>
                </v:shape>
                <v:shape id="Freeform 8062" o:spid="_x0000_s1997" style="position:absolute;left:6670;top:1217;width:42;height:33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cbMYA&#10;AADcAAAADwAAAGRycy9kb3ducmV2LnhtbESPQWvCQBSE74X+h+UVeqsbFRKbuoZSENMqQqxIj4/s&#10;axKafRuyq6b/3hUEj8PMfMPMs8G04kS9aywrGI8iEMSl1Q1XCvbfy5cZCOeRNbaWScE/OcgWjw9z&#10;TLU9c0Gnna9EgLBLUUHtfZdK6cqaDLqR7YiD92t7gz7IvpK6x3OAm1ZOoiiWBhsOCzV29FFT+bc7&#10;GgWf8eG4KmfTZEs5fQ1FvN5UP4lSz0/D+xsIT4O/h2/tXCt4TcZwPR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BcbMYAAADcAAAADwAAAAAAAAAAAAAAAACYAgAAZHJz&#10;L2Rvd25yZXYueG1sUEsFBgAAAAAEAAQA9QAAAIsDAAAAAA==&#10;" path="m42,3l37,15,27,25,15,30,,33,2,25,5,18r5,-5l15,8,20,3r7,l35,r7,3xe" filled="f" strokecolor="#e15520" strokeweight="0">
                  <v:path arrowok="t" o:connecttype="custom" o:connectlocs="42,3;37,15;27,25;15,30;0,33;2,25;5,18;10,13;15,8;20,3;27,3;35,0;42,3" o:connectangles="0,0,0,0,0,0,0,0,0,0,0,0,0"/>
                </v:shape>
                <v:shape id="Freeform 8063" o:spid="_x0000_s1998" style="position:absolute;left:6685;top:1145;width:82;height:75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JX8YA&#10;AADcAAAADwAAAGRycy9kb3ducmV2LnhtbESPT2sCMRTE74V+h/AKvUjNVqR/VqNYQakXdW3B62Pz&#10;3F1MXpYk1a2f3giFHoeZ+Q0znnbWiBP50DhW8NzPQBCXTjdcKfj+Wjy9gQgRWaNxTAp+KcB0cn83&#10;xly7Mxd02sVKJAiHHBXUMba5lKGsyWLou5Y4eQfnLcYkfSW1x3OCWyMHWfYiLTacFmpsaV5Tedz9&#10;WAXbpd9ueuvhpYfG7A9DLFbz4kOpx4duNgIRqYv/4b/2p1bw/jqA25l0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9JX8YAAADcAAAADwAAAAAAAAAAAAAAAACYAgAAZHJz&#10;L2Rvd25yZXYueG1sUEsFBgAAAAAEAAQA9QAAAIsDAAAAAA==&#10;" path="m42,45l82,,42,45xm42,45l35,60,27,70,15,75,,75,2,70,5,62r5,-5l15,52r5,-5l27,45r8,l42,45xe" fillcolor="#f3be00" stroked="f">
                  <v:path arrowok="t" o:connecttype="custom" o:connectlocs="42,45;82,0;42,45;42,45;35,60;27,70;15,75;0,75;2,70;5,62;10,57;15,52;20,47;27,45;35,45;42,45" o:connectangles="0,0,0,0,0,0,0,0,0,0,0,0,0,0,0,0"/>
                  <o:lock v:ext="edit" verticies="t"/>
                </v:shape>
                <v:shape id="Freeform 8064" o:spid="_x0000_s1999" style="position:absolute;left:6727;top:1145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c7cQA&#10;AADcAAAADwAAAGRycy9kb3ducmV2LnhtbESP3YrCMBSE7wXfIRzBO021i7rVKP6gK7g3q/sAh+bY&#10;VpuT0kTtvr1ZELwcZuYbZrZoTCnuVLvCsoJBPwJBnFpdcKbg97TtTUA4j6yxtEwK/sjBYt5uzTDR&#10;9sE/dD/6TAQIuwQV5N5XiZQuzcmg69uKOHhnWxv0QdaZ1DU+AtyUchhFI2mw4LCQY0XrnNLr8WYU&#10;VHH5cYonl8PKbtL1aLNzF/v1rVS30yynIDw1/h1+tfdawec4hv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73O3EAAAA3AAAAA8AAAAAAAAAAAAAAAAAmAIAAGRycy9k&#10;b3ducmV2LnhtbFBLBQYAAAAABAAEAPUAAACJAwAAAAA=&#10;" path="m,45l40,,,45xe" filled="f" strokecolor="#e15520" strokeweight="0">
                  <v:path arrowok="t" o:connecttype="custom" o:connectlocs="0,45;40,0;0,45" o:connectangles="0,0,0"/>
                </v:shape>
                <v:shape id="Freeform 8065" o:spid="_x0000_s2000" style="position:absolute;left:6685;top:119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KSssQA&#10;AADcAAAADwAAAGRycy9kb3ducmV2LnhtbESP0YrCMBRE34X9h3AX9k1Tl0XXapRFFFQouNUPuDTX&#10;trS5KU209e+NIPg4zMwZZrHqTS1u1LrSsoLxKAJBnFldcq7gfNoOf0E4j6yxtkwK7uRgtfwYLDDW&#10;tuN/uqU+FwHCLkYFhfdNLKXLCjLoRrYhDt7FtgZ9kG0udYtdgJtafkfRRBosOSwU2NC6oKxKr0bB&#10;Pplk42593aSn5OAOVRJVR18p9fXZ/81BeOr9O/xq77SC2fQH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krLEAAAA3AAAAA8AAAAAAAAAAAAAAAAAmAIAAGRycy9k&#10;b3ducmV2LnhtbFBLBQYAAAAABAAEAPUAAACJAwAAAAA=&#10;" path="m42,l35,15,27,25,15,30,,30,2,25,5,17r5,-5l15,7,20,2,27,r8,l42,e" filled="f" strokecolor="#e15520" strokeweight="0">
                  <v:path arrowok="t" o:connecttype="custom" o:connectlocs="42,0;35,15;27,25;15,30;0,30;2,25;5,17;10,12;15,7;20,2;27,0;35,0;42,0" o:connectangles="0,0,0,0,0,0,0,0,0,0,0,0,0"/>
                </v:shape>
                <v:shape id="Freeform 8066" o:spid="_x0000_s2001" style="position:absolute;left:6702;top:1103;width:75;height:84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iRjMYA&#10;AADcAAAADwAAAGRycy9kb3ducmV2LnhtbESP0WrCQBRE3wv+w3KFvkjdWGhto6tIpFRfjE37AZfs&#10;NRvM3g3ZjaZ/3y0IPg4zc4ZZrgfbiAt1vnasYDZNQBCXTtdcKfj5/nh6A+EDssbGMSn4JQ/r1ehh&#10;ial2V/6iSxEqESHsU1RgQmhTKX1pyKKfupY4eifXWQxRdpXUHV4j3DbyOUlepcWa44LBljJD5bno&#10;rYJdv88+t20xmefmeNB5tpmc+0qpx/GwWYAINIR7+NbeaQXv8xf4PxOP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iRjMYAAADcAAAADwAAAAAAAAAAAAAAAACYAgAAZHJz&#10;L2Rvd25yZXYueG1sUEsFBgAAAAAEAAQA9QAAAIsDAAAAAA==&#10;" path="m42,55l75,,42,55xm42,52l35,67,25,77,15,82,,84,3,77,5,69,8,65r5,-5l20,55r8,-3l35,52r7,xe" fillcolor="#f3be00" stroked="f">
                  <v:path arrowok="t" o:connecttype="custom" o:connectlocs="42,55;75,0;42,55;42,52;35,67;25,77;15,82;0,84;3,77;5,69;8,65;13,60;20,55;28,52;35,52;42,52" o:connectangles="0,0,0,0,0,0,0,0,0,0,0,0,0,0,0,0"/>
                  <o:lock v:ext="edit" verticies="t"/>
                </v:shape>
                <v:shape id="Freeform 8067" o:spid="_x0000_s2002" style="position:absolute;left:6744;top:1103;width:33;height:55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Q9cUA&#10;AADcAAAADwAAAGRycy9kb3ducmV2LnhtbESPT2vCQBTE7wW/w/IEL6VulBKb1FWsVuhJ8A94fWSf&#10;2dDs2zS7avz2rlDwOMzMb5jpvLO1uFDrK8cKRsMEBHHhdMWlgsN+/fYBwgdkjbVjUnAjD/NZ72WK&#10;uXZX3tJlF0oRIexzVGBCaHIpfWHIoh+6hjh6J9daDFG2pdQtXiPc1nKcJKm0WHFcMNjQ0lDxuztb&#10;Bfia/WWrTXk63sbp1/f72kwSv1Vq0O8WnyACdeEZ/m//aAXZJIX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ZD1xQAAANwAAAAPAAAAAAAAAAAAAAAAAJgCAABkcnMv&#10;ZG93bnJldi54bWxQSwUGAAAAAAQABAD1AAAAigMAAAAA&#10;" path="m,55l33,,,55xe" filled="f" strokecolor="#e15520" strokeweight="0">
                  <v:path arrowok="t" o:connecttype="custom" o:connectlocs="0,55;33,0;0,55" o:connectangles="0,0,0"/>
                </v:shape>
                <v:shape id="Freeform 8068" o:spid="_x0000_s2003" style="position:absolute;left:6702;top:1155;width:42;height:32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gpMUA&#10;AADcAAAADwAAAGRycy9kb3ducmV2LnhtbESP3WrCQBSE7wu+w3IE7+qmRatNXaUEhFKq+Ae9PWRP&#10;k9Ds2bi7ifHtu0LBy2FmvmEWq97UoiPnK8sKnsYJCOLc6ooLBafj+nEOwgdkjbVlUnAlD6vl4GGB&#10;qbYX3lN3CIWIEPYpKihDaFIpfV6SQT+2DXH0fqwzGKJ0hdQOLxFuavmcJC/SYMVxocSGspLy30Nr&#10;FLhN3WRZN/luJU3lrmvPW/f1qdRo2L+/gQjUh3v4v/2hFbzOZnA7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SCkxQAAANwAAAAPAAAAAAAAAAAAAAAAAJgCAABkcnMv&#10;ZG93bnJldi54bWxQSwUGAAAAAAQABAD1AAAAigMAAAAA&#10;" path="m42,l35,15,25,25,15,30,,32,3,25,5,17,8,13,13,8,20,3,28,r7,l42,e" filled="f" strokecolor="#e15520" strokeweight="0">
                  <v:path arrowok="t" o:connecttype="custom" o:connectlocs="42,0;35,15;25,25;15,30;0,32;3,25;5,17;8,13;13,8;20,3;28,0;35,0;42,0" o:connectangles="0,0,0,0,0,0,0,0,0,0,0,0,0"/>
                </v:shape>
                <v:shape id="Freeform 8069" o:spid="_x0000_s2004" style="position:absolute;left:6715;top:1058;width:67;height:102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VL8AA&#10;AADcAAAADwAAAGRycy9kb3ducmV2LnhtbERPS27CMBDdI3EHa5C6QeCQ0l/ARLQSEttCDzDEQxw1&#10;Hke2SdKeHi8qdfn0/ttytK3oyYfGsYLVMgNBXDndcK3g63xYvIIIEVlj65gU/FCAcjedbLHQbuBP&#10;6k+xFimEQ4EKTIxdIWWoDFkMS9cRJ+7qvMWYoK+l9jikcNvKPMuepcWGU4PBjj4MVd+nm1UQvV8/&#10;zQNW7to+/ob384Vz45V6mI37DYhIY/wX/7mPWsHbS1qbzqQjIH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rVL8AAAADcAAAADwAAAAAAAAAAAAAAAACYAgAAZHJzL2Rvd25y&#10;ZXYueG1sUEsFBgAAAAAEAAQA9QAAAIUDAAAAAA==&#10;" path="m37,62l67,,37,62xm37,62l32,80,22,90,12,97,,102,,95,2,87,7,80r3,-8l17,67r5,-2l29,62r8,xe" fillcolor="#f3be00" stroked="f">
                  <v:path arrowok="t" o:connecttype="custom" o:connectlocs="37,62;67,0;37,62;37,62;32,80;22,90;12,97;0,102;0,95;2,87;7,80;10,72;17,67;22,65;29,62;37,62" o:connectangles="0,0,0,0,0,0,0,0,0,0,0,0,0,0,0,0"/>
                  <o:lock v:ext="edit" verticies="t"/>
                </v:shape>
                <v:shape id="Freeform 8070" o:spid="_x0000_s2005" style="position:absolute;left:6752;top:1058;width:30;height:62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Lhr8QA&#10;AADcAAAADwAAAGRycy9kb3ducmV2LnhtbESP32rCMBTG7we+QziCdzPdkE1rU9HBQNygWH2AQ3Ns&#10;65qTkmRaffplMNjlx+/7w5etBtOJCznfWlbwNE1AEFdWt1wrOB7eH+cgfEDW2FkmBTfysMpHDxmm&#10;2l55T5cy1CKWsE9RQRNCn0rpq4YM+qntiSM7WWcwROlqqR1eY7np5HOSvEiDLceFBnt6a6j6Kr+N&#10;gntEh+5jN7sVm5I/5/di786FUpPxsF6CCDSEf/NfeqsVLF4X8HsmHg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y4a/EAAAA3AAAAA8AAAAAAAAAAAAAAAAAmAIAAGRycy9k&#10;b3ducmV2LnhtbFBLBQYAAAAABAAEAPUAAACJAwAAAAA=&#10;" path="m,62l30,,,62xe" filled="f" strokecolor="#e15520" strokeweight="0">
                  <v:path arrowok="t" o:connecttype="custom" o:connectlocs="0,62;30,0;0,62" o:connectangles="0,0,0"/>
                </v:shape>
                <v:shape id="Freeform 8071" o:spid="_x0000_s2006" style="position:absolute;left:6715;top:1120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stsMA&#10;AADcAAAADwAAAGRycy9kb3ducmV2LnhtbERP3WrCMBS+F/YO4Qy807ReuLYzljEQdBvo3B7g2Bzb&#10;bM1JaaJ2Pv1yIXj58f0vysG24ky9N44VpNMEBHHltOFawffXapKB8AFZY+uYFPyRh3L5MFpgod2F&#10;P+m8D7WIIewLVNCE0BVS+qohi37qOuLIHV1vMUTY11L3eInhtpWzJJlLi4ZjQ4MdvTZU/e5PVsH2&#10;+rPZmO0ue0+fwod+Ox6uuTkoNX4cXp5BBBrCXXxzr7WCPIvz4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SstsMAAADcAAAADwAAAAAAAAAAAAAAAACYAgAAZHJzL2Rv&#10;d25yZXYueG1sUEsFBgAAAAAEAAQA9QAAAIgDAAAAAA==&#10;" path="m37,l32,18,22,28,12,35,,40,,33,2,25,7,18r3,-8l17,5,22,3,29,r8,e" filled="f" strokecolor="#e15520" strokeweight="0">
                  <v:path arrowok="t" o:connecttype="custom" o:connectlocs="37,0;32,18;22,28;12,35;0,40;0,33;2,25;7,18;10,10;17,5;22,3;29,0;37,0" o:connectangles="0,0,0,0,0,0,0,0,0,0,0,0,0"/>
                </v:shape>
                <v:shape id="Freeform 8072" o:spid="_x0000_s2007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G0wcIA&#10;AADcAAAADwAAAGRycy9kb3ducmV2LnhtbESPT4vCMBTE7wt+h/AEb2uqgtRqFBEWvKl1WfH2aF7/&#10;YPNSmmyt394IgsdhZn7DrDa9qUVHrassK5iMIxDEmdUVFwp+zz/fMQjnkTXWlknBgxxs1oOvFSba&#10;3vlEXeoLESDsElRQet8kUrqsJINubBvi4OW2NeiDbAupW7wHuKnlNIrm0mDFYaHEhnYlZbf03yhI&#10;b3p6zmPdX46H/Or/umK256NSo2G/XYLw1PtP+N3eawWLeAKv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bTBwgAAANwAAAAPAAAAAAAAAAAAAAAAAJgCAABkcnMvZG93&#10;bnJldi54bWxQSwUGAAAAAAQABAD1AAAAhwMAAAAA&#10;" path="m7,r7,12l17,25,14,37,10,50,5,40,,27,,20,2,12,5,5,7,xe" fillcolor="#f3be00" stroked="f">
                  <v:path arrowok="t" o:connecttype="custom" o:connectlocs="7,0;14,12;17,25;14,37;10,50;5,40;0,27;0,20;2,12;5,5;7,0" o:connectangles="0,0,0,0,0,0,0,0,0,0,0"/>
                </v:shape>
                <v:shape id="Freeform 8073" o:spid="_x0000_s2008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qD8QA&#10;AADcAAAADwAAAGRycy9kb3ducmV2LnhtbESPQWvCQBSE70L/w/KE3nRjaoNGV2kLBaH0oNH7I/vc&#10;BLNvQ3bV2F/fFQSPw8x8wyzXvW3EhTpfO1YwGScgiEunazYK9sX3aAbCB2SNjWNScCMP69XLYIm5&#10;dlfe0mUXjIgQ9jkqqEJocyl9WZFFP3YtcfSOrrMYouyM1B1eI9w2Mk2STFqsOS5U2NJXReVpd7YK&#10;3qbh0/1kf++puR1MkWS6LM6/Sr0O+48FiEB9eIYf7Y1WMJ+l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DKg/EAAAA3AAAAA8AAAAAAAAAAAAAAAAAmAIAAGRycy9k&#10;b3ducmV2LnhtbFBLBQYAAAAABAAEAPUAAACJAwAAAAA=&#10;" path="m7,r7,12l17,25,14,37,10,50,5,40,,27,,20,2,12,5,5,7,e" filled="f" strokecolor="#e15520" strokeweight="0">
                  <v:path arrowok="t" o:connecttype="custom" o:connectlocs="7,0;14,12;17,25;14,37;10,50;5,40;0,27;0,20;2,12;5,5;7,0" o:connectangles="0,0,0,0,0,0,0,0,0,0,0"/>
                </v:shape>
                <v:shape id="Freeform 8074" o:spid="_x0000_s2009" style="position:absolute;left:6628;top:1202;width:20;height:115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8UhMEA&#10;AADcAAAADwAAAGRycy9kb3ducmV2LnhtbERPTYvCMBS8L/gfwhP2tqaustRqFBEUT4LVi7dH82yL&#10;zUtJsrburzeCsDCXYb6Yxao3jbiT87VlBeNRAoK4sLrmUsH5tP1KQfiArLGxTAoe5GG1HHwsMNO2&#10;4yPd81CKWMI+QwVVCG0mpS8qMuhHtiWO2tU6gyFSV0rtsIvlppHfSfIjDdYcFypsaVNRcct/jYKZ&#10;3CXj0E3+0kcZUV/2B5dPlfoc9us5iEB9+De/03sdc+kEXmfi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/FITBAAAA3AAAAA8AAAAAAAAAAAAAAAAAmAIAAGRycy9kb3du&#10;cmV2LnhtbFBLBQYAAAAABAAEAPUAAACGAwAAAAA=&#10;" path="m7,63r5,12l15,90r-3,13l7,115,,105,,90,,75,7,63xm7,63l20,,7,63xe" fillcolor="#f3be00" stroked="f">
                  <v:path arrowok="t" o:connecttype="custom" o:connectlocs="7,63;12,75;15,90;12,103;7,115;0,105;0,90;0,75;7,63;7,63;20,0;7,63" o:connectangles="0,0,0,0,0,0,0,0,0,0,0,0"/>
                  <o:lock v:ext="edit" verticies="t"/>
                </v:shape>
                <v:shape id="Freeform 8075" o:spid="_x0000_s2010" style="position:absolute;left:6628;top:1265;width:15;height:52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TV8YA&#10;AADcAAAADwAAAGRycy9kb3ducmV2LnhtbESPQWvCQBSE74X+h+UJvRTdtNoSo6u0giD00qrg9Zl9&#10;boLZtyG7JtFf3xUKPQ4z8w0zX/a2Ei01vnSs4GWUgCDOnS7ZKNjv1sMUhA/IGivHpOBKHpaLx4c5&#10;Ztp1/EPtNhgRIewzVFCEUGdS+rwgi37kauLonVxjMUTZGKkb7CLcVvI1Sd6lxZLjQoE1rQrKz9uL&#10;VZAe1s/2djJvzphj+5l8ffvxrlPqadB/zEAE6sN/+K+90Qqm6QTu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ETV8YAAADcAAAADwAAAAAAAAAAAAAAAACYAgAAZHJz&#10;L2Rvd25yZXYueG1sUEsFBgAAAAAEAAQA9QAAAIsDAAAAAA==&#10;" path="m7,r5,12l15,27,12,40,7,52,,42,,27,,12,7,e" filled="f" strokecolor="#e15520" strokeweight="0">
                  <v:path arrowok="t" o:connecttype="custom" o:connectlocs="7,0;12,12;15,27;12,40;7,52;0,42;0,27;0,12;7,0" o:connectangles="0,0,0,0,0,0,0,0,0"/>
                </v:shape>
                <v:shape id="Freeform 8076" o:spid="_x0000_s2011" style="position:absolute;left:6635;top:1202;width:13;height:63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WCcIA&#10;AADcAAAADwAAAGRycy9kb3ducmV2LnhtbESP3WoCMRCF7wu+QxihdzVrsaKrUVQslN6IPw8wbMZk&#10;dTNZklTXtzeFQi8P3/nhzJeda8SNQqw9KxgOChDEldc1GwWn4+fbBERMyBobz6TgQRGWi97LHEvt&#10;77yn2yEZkUs4lqjAptSWUsbKksM48C1xZmcfHKYsg5E64D2Xu0a+F8VYOqw5L1hsaWOpuh5+nAIX&#10;RrvLfrw2m+3uW2dmj6awSr32u9UMRKIu/Zv/0l9awXTyAb9n8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BYJwgAAANwAAAAPAAAAAAAAAAAAAAAAAJgCAABkcnMvZG93&#10;bnJldi54bWxQSwUGAAAAAAQABAD1AAAAhwMAAAAA&#10;" path="m,63l13,,,63e" filled="f" strokecolor="#e15520" strokeweight="0">
                  <v:path arrowok="t" o:connecttype="custom" o:connectlocs="0,63;13,0;0,63" o:connectangles="0,0,0"/>
                </v:shape>
                <v:shape id="Freeform 8077" o:spid="_x0000_s2012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agMIA&#10;AADcAAAADwAAAGRycy9kb3ducmV2LnhtbESPT2vCQBTE7wW/w/IEb3VTDzamrlIEQfBUFfH4yL4m&#10;Idm3Yf/o+u27hUKPw8z8hllvkxnEnZzvLCt4mxcgiGurO24UXM771xKED8gaB8uk4EketpvJyxor&#10;bR/8RfdTaESGsK9QQRvCWEnp65YM+rkdibP3bZ3BkKVrpHb4yHAzyEVRLKXBjvNCiyPtWqr7UzQK&#10;fIx1+d7Ea4o3b0tOvdsfe6Vm0/T5ASJQCv/hv/ZBK1iVS/g9k4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hqAwgAAANwAAAAPAAAAAAAAAAAAAAAAAJgCAABkcnMvZG93&#10;bnJldi54bWxQSwUGAAAAAAQABAD1AAAAhwMAAAAA&#10;" path="m5,l15,13r3,12l18,38,13,50,5,40,,28,,20,,13,3,8,5,xe" fillcolor="#f3be00" stroked="f">
                  <v:path arrowok="t" o:connecttype="custom" o:connectlocs="5,0;15,13;18,25;18,38;13,50;5,40;0,28;0,20;0,13;3,8;5,0" o:connectangles="0,0,0,0,0,0,0,0,0,0,0"/>
                </v:shape>
                <v:shape id="Freeform 8078" o:spid="_x0000_s2013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CAcUA&#10;AADcAAAADwAAAGRycy9kb3ducmV2LnhtbESPQWvCQBSE74X+h+UVvDUbK1SNriJtpR4sYhT0+Mg+&#10;k2D2bciuMf57VxB6HGbmG2Y670wlWmpcaVlBP4pBEGdWl5wr2O+W7yMQziNrrCyTghs5mM9eX6aY&#10;aHvlLbWpz0WAsEtQQeF9nUjpsoIMusjWxME72cagD7LJpW7wGuCmkh9x/CkNlhwWCqzpq6DsnF6M&#10;gt/Dpk2H67+x3tbHI8Z6N5A/30r13rrFBISnzv+Hn+2VVjAeDeFxJhw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EIBxQAAANwAAAAPAAAAAAAAAAAAAAAAAJgCAABkcnMv&#10;ZG93bnJldi54bWxQSwUGAAAAAAQABAD1AAAAigMAAAAA&#10;" path="m5,l15,13r3,12l18,38,13,50,5,40,,28,,20,,13,3,8,5,e" filled="f" strokecolor="#e15520" strokeweight="0">
                  <v:path arrowok="t" o:connecttype="custom" o:connectlocs="5,0;15,13;18,25;18,38;13,50;5,40;0,28;0,20;0,13;3,8;5,0" o:connectangles="0,0,0,0,0,0,0,0,0,0,0"/>
                </v:shape>
                <v:shape id="Freeform 8079" o:spid="_x0000_s2014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tv2sEA&#10;AADcAAAADwAAAGRycy9kb3ducmV2LnhtbERPTYvCMBC9C/6HMII3TbssotUoruyiBz3YXQRvQzO2&#10;xWZSkqzWf28OgsfH+16sOtOIGzlfW1aQjhMQxIXVNZcK/n5/RlMQPiBrbCyTggd5WC37vQVm2t75&#10;SLc8lCKGsM9QQRVCm0npi4oM+rFtiSN3sc5giNCVUju8x3DTyI8kmUiDNceGClvaVFRc83+jYKe/&#10;0j3lp3Tt9hveng+J+bx+KzUcdOs5iEBdeItf7p1WMJvGtfF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Lb9rBAAAA3AAAAA8AAAAAAAAAAAAAAAAAmAIAAGRycy9kb3du&#10;cmV2LnhtbFBLBQYAAAAABAAEAPUAAACGAwAAAAA=&#10;" path="m,59l8,,,59xe" fillcolor="#f3be00" stroked="f">
                  <v:path arrowok="t" o:connecttype="custom" o:connectlocs="0,59;8,0;0,59" o:connectangles="0,0,0"/>
                </v:shape>
                <v:shape id="Freeform 8080" o:spid="_x0000_s2015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r7YsQA&#10;AADcAAAADwAAAGRycy9kb3ducmV2LnhtbESPT4vCMBTE78J+h/CEvYimCv6rRhFhWS8erMt6fTTP&#10;tti8dJvYdr+9EQSPw8z8hllvO1OKhmpXWFYwHkUgiFOrC84U/Jy/hgsQziNrLC2Tgn9ysN189NYY&#10;a9vyiZrEZyJA2MWoIPe+iqV0aU4G3chWxMG72tqgD7LOpK6xDXBTykkUzaTBgsNCjhXtc0pvyd0o&#10;4Plgf2wnmH5n9EuXZFfN/5qpUp/9brcC4anz7/CrfdAKlo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6+2LEAAAA3AAAAA8AAAAAAAAAAAAAAAAAmAIAAGRycy9k&#10;b3ducmV2LnhtbFBLBQYAAAAABAAEAPUAAACJAwAAAAA=&#10;" path="m,59l8,,,59xe" filled="f" strokecolor="#e15520" strokeweight="0">
                  <v:path arrowok="t" o:connecttype="custom" o:connectlocs="0,59;8,0;0,59" o:connectangles="0,0,0"/>
                </v:shape>
                <v:shape id="Freeform 8081" o:spid="_x0000_s2016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qxsr8A&#10;AADcAAAADwAAAGRycy9kb3ducmV2LnhtbERPy2rCQBTdC/7DcIXuzMQuNKaOIgWh4KoqpctL5jYJ&#10;ydwJ89Dp33cWBZeH894dkhnFnZzvLStYFSUI4sbqnlsFt+tpWYHwAVnjaJkU/JKHw34+22Gt7YM/&#10;6X4Jrcgh7GtU0IUw1VL6piODvrATceZ+rDMYMnSt1A4fOdyM8rUs19Jgz7mhw4neO2qGSzQKfIxN&#10;tWnjV4rf3lacBnc6D0q9LNLxDUSgFJ7if/eHVrDd5vn5TD4Cc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arGyvwAAANwAAAAPAAAAAAAAAAAAAAAAAJgCAABkcnMvZG93bnJl&#10;di54bWxQSwUGAAAAAAQABAD1AAAAhAMAAAAA&#10;" path="m5,r8,13l18,25,15,38,13,50,5,40,,28,,20,,13,3,5,5,xe" fillcolor="#f3be00" stroked="f">
                  <v:path arrowok="t" o:connecttype="custom" o:connectlocs="5,0;13,13;18,25;15,38;13,50;5,40;0,28;0,20;0,13;3,5;5,0" o:connectangles="0,0,0,0,0,0,0,0,0,0,0"/>
                </v:shape>
                <v:shape id="Freeform 8082" o:spid="_x0000_s2017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pM8YA&#10;AADcAAAADwAAAGRycy9kb3ducmV2LnhtbESPQWvCQBSE70L/w/IK3nRjC7WJrkFsxR6UYizo8ZF9&#10;TUKzb0N2TdJ/3xWEHoeZ+YZZpoOpRUetqywrmE0jEMS51RUXCr5O28krCOeRNdaWScEvOUhXD6Ml&#10;Jtr2fKQu84UIEHYJKii9bxIpXV6SQTe1DXHwvm1r0AfZFlK32Ae4qeVTFL1IgxWHhRIb2pSU/2RX&#10;o2B3/uyy+f4Q62NzuWCkT8/y/U2p8eOwXoDwNPj/8L39oRXE8QxuZ8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pM8YAAADcAAAADwAAAAAAAAAAAAAAAACYAgAAZHJz&#10;L2Rvd25yZXYueG1sUEsFBgAAAAAEAAQA9QAAAIsDAAAAAA==&#10;" path="m5,r8,13l18,25,15,38,13,50,5,40,,28,,20,,13,3,5,5,e" filled="f" strokecolor="#e15520" strokeweight="0">
                  <v:path arrowok="t" o:connecttype="custom" o:connectlocs="5,0;13,13;18,25;15,38;13,50;5,40;0,28;0,20;0,13;3,5;5,0" o:connectangles="0,0,0,0,0,0,0,0,0,0,0"/>
                </v:shape>
                <v:shape id="Freeform 8083" o:spid="_x0000_s2018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XJ8MA&#10;AADcAAAADwAAAGRycy9kb3ducmV2LnhtbESPT4vCMBTE7wt+h/CEva2pPSxajSIu63rw4j+8Pppn&#10;U2xeShPbrp/eCAt7HGbmN8x82dtKtNT40rGC8SgBQZw7XXKh4HT8/piA8AFZY+WYFPySh+Vi8DbH&#10;TLuO99QeQiEihH2GCkwIdSalzw1Z9CNXE0fv6hqLIcqmkLrBLsJtJdMk+ZQWS44LBmtaG8pvh7tV&#10;cH6Ylstup78uiQz1T5rzZTNR6n3Yr2YgAvXhP/zX3moF02kKr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cXJ8MAAADcAAAADwAAAAAAAAAAAAAAAACYAgAAZHJzL2Rv&#10;d25yZXYueG1sUEsFBgAAAAAEAAQA9QAAAIgDAAAAAA==&#10;" path="m,59l3,,,59xe" fillcolor="#f3be00" stroked="f">
                  <v:path arrowok="t" o:connecttype="custom" o:connectlocs="0,59;3,0;0,59" o:connectangles="0,0,0"/>
                </v:shape>
                <v:shape id="Freeform 8084" o:spid="_x0000_s2019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4usYA&#10;AADcAAAADwAAAGRycy9kb3ducmV2LnhtbESPT2vCQBTE7wW/w/KEXkQ32hJq6ioqFDz04h+KvT2y&#10;z2ww+zZk15j66d2C4HGYmd8ws0VnK9FS40vHCsajBARx7nTJhYLD/mv4AcIHZI2VY1LwRx4W897L&#10;DDPtrryldhcKESHsM1RgQqgzKX1uyKIfuZo4eifXWAxRNoXUDV4j3FZykiSptFhyXDBY09pQft5d&#10;rAIrB2m7mSQ/9vf4/m1OA8P6tlLqtd8tP0EE6sIz/GhvtILp9A3+z8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s4usYAAADcAAAADwAAAAAAAAAAAAAAAACYAgAAZHJz&#10;L2Rvd25yZXYueG1sUEsFBgAAAAAEAAQA9QAAAIsDAAAAAA==&#10;" path="m,59l3,,,59xe" filled="f" strokecolor="#e15520" strokeweight="0">
                  <v:path arrowok="t" o:connecttype="custom" o:connectlocs="0,59;3,0;0,59" o:connectangles="0,0,0"/>
                </v:shape>
                <v:shape id="Freeform 8085" o:spid="_x0000_s2020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838UA&#10;AADcAAAADwAAAGRycy9kb3ducmV2LnhtbESPT2vCQBTE74LfYXlCb7ppkdJE19CKgsca20Jvj+wz&#10;f8y+jdnVpN/eLQgeh5n5DbNMB9OIK3WusqzgeRaBIM6trrhQ8HXYTt9AOI+ssbFMCv7IQboaj5aY&#10;aNvznq6ZL0SAsEtQQel9m0jp8pIMupltiYN3tJ1BH2RXSN1hH+CmkS9R9CoNVhwWSmxpXVJ+yi5G&#10;QX7mD3mKfyt9+V73w+dPvdtktVJPk+F9AcLT4B/he3unFcTxHP7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jzfxQAAANwAAAAPAAAAAAAAAAAAAAAAAJgCAABkcnMv&#10;ZG93bnJldi54bWxQSwUGAAAAAAQABAD1AAAAigMAAAAA&#10;" path="m5,l15,12r3,12l20,37,15,49,8,42,3,27,,22,,15,3,7,5,xe" fillcolor="#f3be00" stroked="f">
                  <v:path arrowok="t" o:connecttype="custom" o:connectlocs="5,0;15,12;18,24;20,37;15,49;8,42;3,27;0,22;0,15;3,7;5,0" o:connectangles="0,0,0,0,0,0,0,0,0,0,0"/>
                </v:shape>
                <v:shape id="Freeform 8086" o:spid="_x0000_s2021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Kr8QA&#10;AADcAAAADwAAAGRycy9kb3ducmV2LnhtbESPQWsCMRSE7wX/Q3iCt5q1YGlWo4hS9FAo1dXzY/Pc&#10;LG5elk10t/++KRR6HGbmG2a5HlwjHtSF2rOG2TQDQVx6U3OloTi9P7+BCBHZYOOZNHxTgPVq9LTE&#10;3Piev+hxjJVIEA45arAxtrmUobTkMEx9S5y8q+8cxiS7SpoO+wR3jXzJslfpsOa0YLGlraXydrw7&#10;Df1wqvfzsy2UIlVcPlXTf+zOWk/Gw2YBItIQ/8N/7YPRoNQc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8yq/EAAAA3AAAAA8AAAAAAAAAAAAAAAAAmAIAAGRycy9k&#10;b3ducmV2LnhtbFBLBQYAAAAABAAEAPUAAACJAwAAAAA=&#10;" path="m5,l15,12r3,12l20,37,15,49,8,42,3,27,,22,,15,3,7,5,e" filled="f" strokecolor="#e15520" strokeweight="0">
                  <v:path arrowok="t" o:connecttype="custom" o:connectlocs="5,0;15,12;18,24;20,37;15,49;8,42;3,27;0,22;0,15;3,7;5,0" o:connectangles="0,0,0,0,0,0,0,0,0,0,0"/>
                </v:shape>
                <v:shape id="Freeform 8087" o:spid="_x0000_s2022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0bsQA&#10;AADcAAAADwAAAGRycy9kb3ducmV2LnhtbESPzW7CMBCE75V4B2uRuBWHHigJGISQohJ6qPh5gFW8&#10;JIF4HdkGwtvjSpV6HM3MN5rFqjetuJPzjWUFk3ECgri0uuFKwemYv89A+ICssbVMCp7kYbUcvC0w&#10;0/bBe7ofQiUihH2GCuoQukxKX9Zk0I9tRxy9s3UGQ5SuktrhI8JNKz+SZCoNNhwXauxoU1N5PdyM&#10;gvXm0xVpkbOfyfCz+zoX3/mlU2o07NdzEIH68B/+a2+1gjSdwu+Ze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NtG7EAAAA3AAAAA8AAAAAAAAAAAAAAAAAmAIAAGRycy9k&#10;b3ducmV2LnhtbFBLBQYAAAAABAAEAPUAAACJAwAAAAA=&#10;" path="m,63l,,,63xe" fillcolor="#f3be00" stroked="f">
                  <v:path arrowok="t" o:connecttype="custom" o:connectlocs="0,63;0,0;0,63" o:connectangles="0,0,0"/>
                </v:shape>
                <v:shape id="Freeform 8088" o:spid="_x0000_s2023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0q1sYA&#10;AADcAAAADwAAAGRycy9kb3ducmV2LnhtbESPQWsCMRSE7wX/Q3iCF9GsPWjdGqUIQtGDaC3q7bF5&#10;7m67eVmSuK7/3giFHoeZ+YaZLVpTiYacLy0rGA0TEMSZ1SXnCg5fq8EbCB+QNVaWScGdPCzmnZcZ&#10;ptreeEfNPuQiQtinqKAIoU6l9FlBBv3Q1sTRu1hnMETpcqkd3iLcVPI1ScbSYMlxocCalgVlv/ur&#10;UXA6NsvvfO30ti8b+tldJofqvFGq120/3kEEasN/+K/9qRVMpxN4no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0q1sYAAADcAAAADwAAAAAAAAAAAAAAAACYAgAAZHJz&#10;L2Rvd25yZXYueG1sUEsFBgAAAAAEAAQA9QAAAIsDAAAAAA==&#10;" path="m,63l,,,63xe" filled="f" strokecolor="#e15520" strokeweight="0">
                  <v:path arrowok="t" o:connecttype="custom" o:connectlocs="0,63;0,0;0,63" o:connectangles="0,0,0"/>
                </v:shape>
                <v:shape id="Freeform 8089" o:spid="_x0000_s2024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bz78A&#10;AADcAAAADwAAAGRycy9kb3ducmV2LnhtbERPvW7CMBDekXgH6yp1AycdKggYVFWiMHRp4AFO8ZFY&#10;jc9RfITk7fGAxPjp+9/uR9+qgfroAhvIlxko4ipYx7WBy/mwWIGKgmyxDUwGJoqw381nWyxsuPMf&#10;DaXUKoVwLNBAI9IVWseqIY9xGTrixF1D71ES7Gtte7yncN/qjyz71B4dp4YGO/puqPovb97Ab56f&#10;pGrdccBgf8qDmy6DTMa8v41fG1BCo7zET/fJGliv09p0Jh0BvX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N5vPvwAAANwAAAAPAAAAAAAAAAAAAAAAAJgCAABkcnMvZG93bnJl&#10;di54bWxQSwUGAAAAAAQABAD1AAAAhAMAAAAA&#10;" path="m2,l12,10r5,12l17,35,15,49,5,40,,27,,20,,12,,5,2,xe" fillcolor="#f3be00" stroked="f">
                  <v:path arrowok="t" o:connecttype="custom" o:connectlocs="2,0;12,10;17,22;17,35;15,49;5,40;0,27;0,20;0,12;0,5;2,0" o:connectangles="0,0,0,0,0,0,0,0,0,0,0"/>
                </v:shape>
                <v:shape id="Freeform 8090" o:spid="_x0000_s2025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fD38MA&#10;AADcAAAADwAAAGRycy9kb3ducmV2LnhtbESPzWrDMBCE74W8g9hAb806PbS1EyWEQKGFXurmkONi&#10;bSxja2Us1T9vXxUKPQ4z8w2zP86uUyMPofGiYbvJQLFU3jRSa7h8vT68gAqRxFDnhTUsHOB4WN3t&#10;qTB+kk8ey1irBJFQkAYbY18ghsqyo7DxPUvybn5wFJMcajQDTQnuOnzMsid01EhasNTz2XLVlt9O&#10;w/O1xelCo72Zd2w/SlxcdV20vl/Ppx2oyHP8D/+134yGPM/h90w6Anj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fD38MAAADcAAAADwAAAAAAAAAAAAAAAACYAgAAZHJzL2Rv&#10;d25yZXYueG1sUEsFBgAAAAAEAAQA9QAAAIgDAAAAAA==&#10;" path="m2,l12,10r5,12l17,35,15,49,5,40,,27,,20,,12,,5,2,e" filled="f" strokecolor="#e15520" strokeweight="0">
                  <v:path arrowok="t" o:connecttype="custom" o:connectlocs="2,0;12,10;17,22;17,35;15,49;5,40;0,27;0,20;0,12;0,5;2,0" o:connectangles="0,0,0,0,0,0,0,0,0,0,0"/>
                </v:shape>
                <v:shape id="Freeform 8091" o:spid="_x0000_s2026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S2McA&#10;AADdAAAADwAAAGRycy9kb3ducmV2LnhtbESPQWvDMAyF74P9B6NCb6vd0ZWQ1S1lMDbKdmjaw3YT&#10;sZqExbKJ3Tb799Nh0JvEe3rv02oz+l5daEhdYAvzmQFFXAfXcWPheHh9KECljOywD0wWfinBZn1/&#10;t8LShSvv6VLlRkkIpxIttDnHUutUt+QxzUIkFu0UBo9Z1qHRbsCrhPtePxqz1B47loYWI720VP9U&#10;Z2+hqOI27g4fi106FW/Hr894/l4+WTudjNtnUJnGfDP/X787wTdG+OUbGUG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BktjHAAAA3QAAAA8AAAAAAAAAAAAAAAAAmAIAAGRy&#10;cy9kb3ducmV2LnhtbFBLBQYAAAAABAAEAPUAAACMAwAAAAA=&#10;" path="m,65l,,,65xe" fillcolor="#f3be00" stroked="f">
                  <v:path arrowok="t" o:connecttype="custom" o:connectlocs="0,65;0,0;0,65" o:connectangles="0,0,0"/>
                </v:shape>
                <v:shape id="Freeform 8092" o:spid="_x0000_s2027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9PcMA&#10;AADdAAAADwAAAGRycy9kb3ducmV2LnhtbERPzYrCMBC+L/gOYQQviyaW3UWqsZSFLT14qesDDM3Y&#10;FptJaaLWtzfCwt7m4/udXTbZXtxo9J1jDeuVAkFcO9Nxo+H0+7PcgPAB2WDvmDQ8yEO2n73tMDXu&#10;zhXdjqERMYR9ihraEIZUSl+3ZNGv3EAcubMbLYYIx0aaEe8x3PYyUepLWuw4NrQ40HdL9eV4tRqK&#10;Jk8+y6p8n7pTdbjI/uNcHEqtF/Mp34IINIV/8Z+7NHG+Umt4fRNPkP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b9PcMAAADdAAAADwAAAAAAAAAAAAAAAACYAgAAZHJzL2Rv&#10;d25yZXYueG1sUEsFBgAAAAAEAAQA9QAAAIgDAAAAAA==&#10;" path="m,65l,,,65xe" filled="f" strokecolor="#e15520" strokeweight="0">
                  <v:path arrowok="t" o:connecttype="custom" o:connectlocs="0,65;0,0;0,65" o:connectangles="0,0,0"/>
                </v:shape>
                <v:shape id="Freeform 8093" o:spid="_x0000_s2028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vkAsUA&#10;AADdAAAADwAAAGRycy9kb3ducmV2LnhtbERPS2sCMRC+F/ofwghepCYqWt0aRRSh6sVHKfQ2bMbd&#10;pZvJsom6/ntTEHqbj+8503ljS3Gl2heONfS6CgRx6kzBmYav0/ptDMIHZIOlY9JwJw/z2evLFBPj&#10;bnyg6zFkIoawT1BDHkKVSOnTnCz6rquII3d2tcUQYZ1JU+MthttS9pUaSYsFx4YcK1rmlP4eL1bD&#10;dncf+M37cNMZ/FBvuNpPvjt+onW71Sw+QARqwr/46f40cb5Sffj7Jp4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+QCxQAAAN0AAAAPAAAAAAAAAAAAAAAAAJgCAABkcnMv&#10;ZG93bnJldi54bWxQSwUGAAAAAAQABAD1AAAAigMAAAAA&#10;" path="m5,r7,5l17,10r3,5l22,23r,7l20,38r-3,7l12,53,5,43,2,28,,20,,13,2,5,5,xe" fillcolor="#f3be00" stroked="f">
                  <v:path arrowok="t" o:connecttype="custom" o:connectlocs="5,0;12,5;17,10;20,15;22,23;22,30;20,38;17,45;12,53;5,43;2,28;0,20;0,13;2,5;5,0" o:connectangles="0,0,0,0,0,0,0,0,0,0,0,0,0,0,0"/>
                </v:shape>
                <v:shape id="Freeform 8094" o:spid="_x0000_s2029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ShsIA&#10;AADdAAAADwAAAGRycy9kb3ducmV2LnhtbERPTWsCMRC9F/wPYQRvNbFCLatRxCK2B6FV8Txsxs3i&#10;ZrImUbf/3hQKvc3jfc5s0blG3CjE2rOG0VCBIC69qbnScNivn99AxIRssPFMGn4owmLee5phYfyd&#10;v+m2S5XIIRwL1GBTagspY2nJYRz6ljhzJx8cpgxDJU3Aew53jXxR6lU6rDk3WGxpZak8765Ow9e7&#10;ijZNlpvjZfN53HaHc5g0SutBv1tOQSTq0r/4z/1h8nylxvD7TT5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YxKGwgAAAN0AAAAPAAAAAAAAAAAAAAAAAJgCAABkcnMvZG93&#10;bnJldi54bWxQSwUGAAAAAAQABAD1AAAAhwMAAAAA&#10;" path="m5,r7,5l17,10r3,5l22,23r,7l20,38r-3,7l12,53,5,43,2,28,,20,,13,2,5,5,xe" filled="f" strokecolor="#e15520" strokeweight="0">
                  <v:path arrowok="t" o:connecttype="custom" o:connectlocs="5,0;12,5;17,10;20,15;22,23;22,30;20,38;17,45;12,53;5,43;2,28;0,20;0,13;2,5;5,0" o:connectangles="0,0,0,0,0,0,0,0,0,0,0,0,0,0,0"/>
                </v:shape>
                <v:shape id="Freeform 8095" o:spid="_x0000_s2030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Tl8MA&#10;AADdAAAADwAAAGRycy9kb3ducmV2LnhtbERP3WrCMBS+F3yHcAa7kTVxuLF1RpHBoCBj2vUBDs1Z&#10;W2xOahNrfftFELw7H9/vWa5H24qBet841jBPFAji0pmGKw3F79fTGwgfkA22jknDhTysV9PJElPj&#10;zrynIQ+ViCHsU9RQh9ClUvqyJos+cR1x5P5cbzFE2FfS9HiO4baVz0q9SosNx4YaO/qsqTzkJ6vh&#10;5bD9xkV+tLPZO7ldMWb+5+S0fnwYNx8gAo3hLr65MxPnK7WA6zfx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NTl8MAAADdAAAADwAAAAAAAAAAAAAAAACYAgAAZHJzL2Rv&#10;d25yZXYueG1sUEsFBgAAAAAEAAQA9QAAAIgDAAAAAA==&#10;" path="m,60l10,,,60xe" fillcolor="#f3be00" stroked="f">
                  <v:path arrowok="t" o:connecttype="custom" o:connectlocs="0,60;10,0;0,60" o:connectangles="0,0,0"/>
                </v:shape>
                <v:shape id="Freeform 8096" o:spid="_x0000_s2031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wzrcYA&#10;AADdAAAADwAAAGRycy9kb3ducmV2LnhtbERPTWsCMRC9F/ofwhR6kZqoKO3WKFYoKEiL1kKPw2a6&#10;Wd1MtptUd/99Iwi9zeN9znTeukqcqAmlZw2DvgJBnHtTcqFh//H68AgiRGSDlWfS0FGA+ez2ZoqZ&#10;8Wfe0mkXC5FCOGSowcZYZ1KG3JLD0Pc1ceK+feMwJtgU0jR4TuGukkOlJtJhyanBYk1LS/lx9+s0&#10;LEc/6/1nd3h/+tp0K/vSezNu2NP6/q5dPIOI1MZ/8dW9Mmm+UmO4fJNO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wzrcYAAADdAAAADwAAAAAAAAAAAAAAAACYAgAAZHJz&#10;L2Rvd25yZXYueG1sUEsFBgAAAAAEAAQA9QAAAIsDAAAAAA==&#10;" path="m,60l10,,,60xe" filled="f" strokecolor="#e15520" strokeweight="0">
                  <v:path arrowok="t" o:connecttype="custom" o:connectlocs="0,60;10,0;0,60" o:connectangles="0,0,0"/>
                </v:shape>
                <v:shape id="Freeform 8097" o:spid="_x0000_s2032" style="position:absolute;left:6354;top:1519;width:112;height:30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qCOsEA&#10;AADdAAAADwAAAGRycy9kb3ducmV2LnhtbESP0YrCMBBF3wX/IYzgm6Yqu0o1igqCb+uqHzA2Y1ps&#10;JqVJtf69EQTfZrj3nrmzWLW2FHeqfeFYwWiYgCDOnC7YKDifdoMZCB+QNZaOScGTPKyW3c4CU+0e&#10;/E/3YzAiQtinqCAPoUql9FlOFv3QVcRRu7raYohrbaSu8RHhtpTjJPmVFguOF3KsaJtTdjs2VsFm&#10;faHJ6WkmP38c2sOUzLlpjFL9XruegwjUhq/5k97rWD8S4f1NH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KgjrBAAAA3QAAAA8AAAAAAAAAAAAAAAAAmAIAAGRycy9kb3du&#10;cmV2LnhtbFBLBQYAAAAABAAEAPUAAACGAwAAAAA=&#10;" path="m52,20l112,,52,20xm52,20l38,28,25,30,13,28,,20,5,15r8,-2l20,10,25,8r8,l40,10r8,5l52,20xe" fillcolor="#f3be00" stroked="f">
                  <v:path arrowok="t" o:connecttype="custom" o:connectlocs="52,20;112,0;52,20;52,20;38,28;25,30;13,28;0,20;5,15;13,13;20,10;25,8;33,8;40,10;48,15;52,20" o:connectangles="0,0,0,0,0,0,0,0,0,0,0,0,0,0,0,0"/>
                  <o:lock v:ext="edit" verticies="t"/>
                </v:shape>
              </v:group>
              <v:group id="Group 8098" o:spid="_x0000_s2033" style="position:absolute;left:1104;top:285;width:4972;height:7639" coordorigin="5835,459" coordsize="783,1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<v:shape id="Freeform 8099" o:spid="_x0000_s2034" style="position:absolute;left:6406;top:1519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ChcQA&#10;AADdAAAADwAAAGRycy9kb3ducmV2LnhtbESPQWvCQBCF70L/wzKF3nS3CiKpq5TSgkc1AT1Os2MS&#10;kp0N2a2m/945CN5meG/e+2a9HX2nrjTEJrCF95kBRVwG13Bloch/pitQMSE77AKThX+KsN28TNaY&#10;uXDjA12PqVISwjFDC3VKfaZ1LGvyGGehJxbtEgaPSdah0m7Am4T7Ts+NWWqPDUtDjT191VS2xz9v&#10;YV7kq/bynbfLLujfE50X+7JYWPv2On5+gEo0pqf5cb1zgm+M4Mo3MoL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rwoXEAAAA3Q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8100" o:spid="_x0000_s2035" style="position:absolute;left:6354;top:152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/RcEA&#10;AADdAAAADwAAAGRycy9kb3ducmV2LnhtbERPTWsCMRC9F/ofwgi91YkexG6NUiyK11qFHodk3F26&#10;mSybuK7++qYgeJvH+5zFavCN6rmLdRADk7EGxWKDq6U0cPjevM5BxUTiqAnCBq4cYbV8flpQ4cJF&#10;vrjfp1LlEIkFGahSagvEaCv2FMehZcncKXSeUoZdia6jSw73DU61nqGnWnJDRS2vK7a/+7M3cLQ3&#10;O5v3k9vnD24Pu2uLGORkzMto+HgHlXhID/HdvXN5vtZv8P9NPgG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sP0XBAAAA3QAAAA8AAAAAAAAAAAAAAAAAmAIAAGRycy9kb3du&#10;cmV2LnhtbFBLBQYAAAAABAAEAPUAAACGAwAAAAA=&#10;" path="m52,12l38,20,25,22,13,20,,12,5,7,13,5,20,2,25,r8,l40,2r8,5l52,12xe" filled="f" strokecolor="#e77817" strokeweight="0">
                  <v:path arrowok="t" o:connecttype="custom" o:connectlocs="52,12;38,20;25,22;13,20;0,12;5,7;13,5;20,2;25,0;33,0;40,2;48,7;52,12" o:connectangles="0,0,0,0,0,0,0,0,0,0,0,0,0"/>
                </v:shape>
                <v:shape id="Freeform 8101" o:spid="_x0000_s2036" style="position:absolute;left:6389;top:1497;width:109;height:32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qJk8QA&#10;AADdAAAADwAAAGRycy9kb3ducmV2LnhtbESPQU/DMAyF70j8h8hIXBBLBgiqsmxCCCSurPsBVuOm&#10;ZY1TkrB2/x4fkLjZes/vfd7sljCqE6U8RLawXhlQxG10A3sLh+b9tgKVC7LDMTJZOFOG3fbyYoO1&#10;izN/0mlfvJIQzjVa6EuZaq1z21PAvIoTsWhdTAGLrMlrl3CW8DDqO2MedcCBpaHHiV57ao/7n2Ch&#10;8d1D95Rm4+/fbs5N9fV9rBCtvb5aXp5BFVrKv/nv+sMJvlkLv3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aiZPEAAAA3QAAAA8AAAAAAAAAAAAAAAAAmAIAAGRycy9k&#10;b3ducmV2LnhtbFBLBQYAAAAABAAEAPUAAACJAwAAAAA=&#10;" path="m50,25l109,,50,25xm50,25l37,30,22,32r-12,l,25,5,20r5,-3l17,15r8,-3l32,12r5,3l45,20r5,5xe" fillcolor="#f3be00" stroked="f">
                  <v:path arrowok="t" o:connecttype="custom" o:connectlocs="50,25;109,0;50,25;50,25;37,30;22,32;10,32;0,25;5,20;10,17;17,15;25,12;32,12;37,15;45,20;50,25" o:connectangles="0,0,0,0,0,0,0,0,0,0,0,0,0,0,0,0"/>
                  <o:lock v:ext="edit" verticies="t"/>
                </v:shape>
                <v:shape id="Freeform 8102" o:spid="_x0000_s2037" style="position:absolute;left:6439;top:1497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ZlzMIA&#10;AADdAAAADwAAAGRycy9kb3ducmV2LnhtbERP22oCMRB9L/gPYQTfarKCF1ajiCC0tBSqgq/DZtws&#10;bibrJrrbv2+EQt/mcK6z2vSuFg9qQ+VZQzZWIIgLbyouNZyO+9cFiBCRDdaeScMPBdisBy8rzI3v&#10;+Jseh1iKFMIhRw02xiaXMhSWHIaxb4gTd/Gtw5hgW0rTYpfCXS0nSs2kw4pTg8WGdpaK6+HuNHxc&#10;z4rt5/w47+63SWW+3m9UT7UeDfvtEkSkPv6L/9xvJs1XWQbPb9IJ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mXMwgAAAN0AAAAPAAAAAAAAAAAAAAAAAJgCAABkcnMvZG93&#10;bnJldi54bWxQSwUGAAAAAAQABAD1AAAAhwMAAAAA&#10;" path="m,25l59,,,25xe" filled="f" strokecolor="#e77817" strokeweight="0">
                  <v:path arrowok="t" o:connecttype="custom" o:connectlocs="0,25;59,0;0,25" o:connectangles="0,0,0"/>
                </v:shape>
                <v:shape id="Freeform 8103" o:spid="_x0000_s2038" style="position:absolute;left:6389;top:150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I2MIA&#10;AADdAAAADwAAAGRycy9kb3ducmV2LnhtbERPS2vCQBC+F/oflhG81Y0eJKauIkKLePNx6W3ITnbT&#10;ZmdDdptEf71bKHibj+856+3oGtFTF2rPCuazDARx6XXNRsH18vGWgwgRWWPjmRTcKMB28/qyxkL7&#10;gU/Un6MRKYRDgQpsjG0hZSgtOQwz3xInrvKdw5hgZ6TucEjhrpGLLFtKhzWnBost7S2VP+dfp8Af&#10;v79cvzMmjxVdKvu5GvL7SqnpZNy9g4g0xqf4333QaX42X8DfN+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iojYwgAAAN0AAAAPAAAAAAAAAAAAAAAAAJgCAABkcnMvZG93&#10;bnJldi54bWxQSwUGAAAAAAQABAD1AAAAhwMAAAAA&#10;" path="m50,13l37,18,22,20r-12,l,13,5,8,10,5,17,3,25,r7,l37,3r8,5l50,13e" filled="f" strokecolor="#e77817" strokeweight="0">
                  <v:path arrowok="t" o:connecttype="custom" o:connectlocs="50,13;37,18;22,20;10,20;0,13;5,8;10,5;17,3;25,0;32,0;37,3;45,8;50,13" o:connectangles="0,0,0,0,0,0,0,0,0,0,0,0,0"/>
                </v:shape>
                <v:shape id="Freeform 8104" o:spid="_x0000_s2039" style="position:absolute;left:6419;top:1487;width:114;height:27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j5A8MA&#10;AADdAAAADwAAAGRycy9kb3ducmV2LnhtbERPTWvCQBC9F/wPywi91Y0WRKOrqKCtCBVtvU+z0ySY&#10;nU2yG5P++64g9DaP9znzZWcKcaPa5ZYVDAcRCOLE6pxTBV+f25cJCOeRNRaWScEvOVguek9zjLVt&#10;+US3s09FCGEXo4LM+zKW0iUZGXQDWxIH7sfWBn2AdSp1jW0IN4UcRdFYGsw5NGRY0iaj5HpujIKq&#10;a/XHbn08vTXf+4Nt1lhdppVSz/1uNQPhqfP/4of7XYf50fAV7t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j5A8MAAADdAAAADwAAAAAAAAAAAAAAAACYAgAAZHJzL2Rv&#10;d25yZXYueG1sUEsFBgAAAAAEAAQA9QAAAIgDAAAAAA==&#10;" path="m50,17l114,,50,17xm52,17l37,25,25,27,12,25,,17,5,12r7,-2l17,7,25,5r7,l40,7r5,5l52,17xe" fillcolor="#f3be00" stroked="f">
                  <v:path arrowok="t" o:connecttype="custom" o:connectlocs="50,17;114,0;50,17;52,17;37,25;25,27;12,25;0,17;5,12;12,10;17,7;25,5;32,5;40,7;45,12;52,17" o:connectangles="0,0,0,0,0,0,0,0,0,0,0,0,0,0,0,0"/>
                  <o:lock v:ext="edit" verticies="t"/>
                </v:shape>
                <v:shape id="Freeform 8105" o:spid="_x0000_s2040" style="position:absolute;left:6469;top:1487;width:64;height:17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HuLMQA&#10;AADdAAAADwAAAGRycy9kb3ducmV2LnhtbERPTWsCMRC9F/wPYQq9aaJoLVujiChoDxXXHtrbsJnu&#10;Lt1MliR1139vCkJv83ifs1j1thEX8qF2rGE8UiCIC2dqLjV8nHfDFxAhIhtsHJOGKwVYLQcPC8yM&#10;6/hElzyWIoVwyFBDFWObSRmKiiyGkWuJE/ftvMWYoC+l8dilcNvIiVLP0mLNqaHCljYVFT/5r9Ww&#10;/XrbvE9OXX78LA6qn/rZ3NqD1k+P/foVRKQ+/ovv7r1J89V4Cn/fp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B7izEAAAA3QAAAA8AAAAAAAAAAAAAAAAAmAIAAGRycy9k&#10;b3ducmV2LnhtbFBLBQYAAAAABAAEAPUAAACJAwAAAAA=&#10;" path="m,17l64,,,17xe" filled="f" strokecolor="#e77817" strokeweight="0">
                  <v:path arrowok="t" o:connecttype="custom" o:connectlocs="0,17;64,0;0,17" o:connectangles="0,0,0"/>
                </v:shape>
                <v:shape id="Freeform 8106" o:spid="_x0000_s2041" style="position:absolute;left:6419;top:1492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jncEA&#10;AADdAAAADwAAAGRycy9kb3ducmV2LnhtbERPS2vCQBC+F/oflil4q5MIiqRuRFoqXmsVehx2Jw/M&#10;zobsNkZ/fbdQ6G0+vudstpPr1MhDaL1oyOcZKBbjbSu1htPn+/MaVIgkljovrOHGAbbl48OGCuuv&#10;8sHjMdYqhUgoSEMTY18gBtOwozD3PUviKj84igkONdqBrincdbjIshU6aiU1NNTza8Pmcvx2Gs7m&#10;blbrMb+/feH+dLj1iF4qrWdP0+4FVOQp/ov/3Aeb5mf5En6/SSdg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4o53BAAAA3QAAAA8AAAAAAAAAAAAAAAAAmAIAAGRycy9kb3du&#10;cmV2LnhtbFBLBQYAAAAABAAEAPUAAACGAwAAAAA=&#10;" path="m52,12l37,20,25,22,12,20,,12,5,7,12,5,17,2,25,r7,l40,2r5,5l52,12xe" filled="f" strokecolor="#e77817" strokeweight="0">
                  <v:path arrowok="t" o:connecttype="custom" o:connectlocs="52,12;37,20;25,22;12,20;0,12;5,7;12,5;17,2;25,0;32,0;40,2;45,7;52,12" o:connectangles="0,0,0,0,0,0,0,0,0,0,0,0,0"/>
                </v:shape>
                <v:shape id="Freeform 8107" o:spid="_x0000_s2042" style="position:absolute;left:6446;top:1472;width:110;height:27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nrcMA&#10;AADdAAAADwAAAGRycy9kb3ducmV2LnhtbERPS2sCMRC+C/0PYQq9aaK0i65GEdtSvYgv8Dok092l&#10;m8mySXXbX98UBG/z8T1ntuhcLS7UhsqzhuFAgSA23lZcaDgd3/tjECEiW6w9k4YfCrCYP/RmmFt/&#10;5T1dDrEQKYRDjhrKGJtcymBKchgGviFO3KdvHcYE20LaFq8p3NVypFQmHVacGkpsaFWS+Tp8Ow2j&#10;bL09vz2/1Pi6UZPt7sPgbzBaPz12yymISF28i2/utU3z1TCD/2/S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TnrcMAAADdAAAADwAAAAAAAAAAAAAAAACYAgAAZHJzL2Rv&#10;d25yZXYueG1sUEsFBgAAAAAEAAQA9QAAAIgDAAAAAA==&#10;" path="m52,15l110,,52,15xm52,15l38,22,25,27,13,25,,17,5,12r8,-2l18,7,25,5r8,l40,7r7,3l52,15xe" fillcolor="#f3be00" stroked="f">
                  <v:path arrowok="t" o:connecttype="custom" o:connectlocs="52,15;110,0;52,15;52,15;38,22;25,27;13,25;0,17;5,12;13,10;18,7;25,5;33,5;40,7;47,10;52,15" o:connectangles="0,0,0,0,0,0,0,0,0,0,0,0,0,0,0,0"/>
                  <o:lock v:ext="edit" verticies="t"/>
                </v:shape>
                <v:shape id="Freeform 8108" o:spid="_x0000_s2043" style="position:absolute;left:6498;top:1472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NmesIA&#10;AADdAAAADwAAAGRycy9kb3ducmV2LnhtbERPTWvCQBC9F/wPywje6m6K1BJdQyyIvQjWCl6H7JiE&#10;ZGdjdtX477sFobd5vM9ZZoNtxY16XzvWkEwVCOLCmZpLDcefzesHCB+QDbaOScODPGSr0csSU+Pu&#10;/E23QyhFDGGfooYqhC6V0hcVWfRT1xFH7ux6iyHCvpSmx3sMt618U+pdWqw5NlTY0WdFRXO4Wg27&#10;8+4o99sTd/ljs74YqeZh1mg9GQ/5AkSgIfyLn+4vE+erZA5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c2Z6wgAAAN0AAAAPAAAAAAAAAAAAAAAAAJgCAABkcnMvZG93&#10;bnJldi54bWxQSwUGAAAAAAQABAD1AAAAhwMAAAAA&#10;" path="m,15l58,,,15xe" filled="f" strokecolor="#e77817" strokeweight="0">
                  <v:path arrowok="t" o:connecttype="custom" o:connectlocs="0,15;58,0;0,15" o:connectangles="0,0,0"/>
                </v:shape>
                <v:shape id="Freeform 8109" o:spid="_x0000_s2044" style="position:absolute;left:6446;top:147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92+MQA&#10;AADdAAAADwAAAGRycy9kb3ducmV2LnhtbESPQWvCQBCF7wX/wzIFb3WjiJTUVaQQEMRDbKF4m2an&#10;STA7G3ZXE/+9cxB6m+G9ee+b9XZ0nbpRiK1nA/NZBoq48rbl2sD3V/H2DiomZIudZzJwpwjbzeRl&#10;jbn1A5d0O6VaSQjHHA00KfW51rFqyGGc+Z5YtD8fHCZZQ61twEHCXacXWbbSDluWhgZ7+myoupyu&#10;zsBu0DHVhfvFZTiW5fnwczkXbMz0ddx9gEo0pn/z83pvBT+bC658IyPo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fdvjEAAAA3QAAAA8AAAAAAAAAAAAAAAAAmAIAAGRycy9k&#10;b3ducmV2LnhtbFBLBQYAAAAABAAEAPUAAACJAwAAAAA=&#10;" path="m52,10l38,17,25,22,13,20,,12,5,7,13,5,18,2,25,r8,l40,2r7,3l52,10e" filled="f" strokecolor="#e77817" strokeweight="0">
                  <v:path arrowok="t" o:connecttype="custom" o:connectlocs="52,10;38,17;25,22;13,20;0,12;5,7;13,5;18,2;25,0;33,0;40,2;47,5;52,10" o:connectangles="0,0,0,0,0,0,0,0,0,0,0,0,0"/>
                </v:shape>
                <v:shape id="Freeform 8110" o:spid="_x0000_s2045" style="position:absolute;left:6481;top:1444;width:109;height:35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q28UA&#10;AADdAAAADwAAAGRycy9kb3ducmV2LnhtbERPTWvCQBC9C/6HZYTedJNaSk2zipQqSvFgTA+9Ddkx&#10;CWZn0+w2pv/eLRS8zeN9TroaTCN66lxtWUE8i0AQF1bXXCrIT5vpCwjnkTU2lknBLzlYLcejFBNt&#10;r3ykPvOlCCHsElRQed8mUrqiIoNuZlviwJ1tZ9AH2JVSd3gN4aaRj1H0LA3WHBoqbOmtouKS/RgF&#10;79+xHD4+n74u+/xkDvPe1M1iq9TDZFi/gvA0+Lv4373TYX4UL+Dvm3C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2rbxQAAAN0AAAAPAAAAAAAAAAAAAAAAAJgCAABkcnMv&#10;ZG93bnJldi54bWxQSwUGAAAAAAQABAD1AAAAigMAAAAA&#10;" path="m50,25l109,,50,25xm50,25l37,33,25,35,12,33,,28,5,23r5,-5l17,15r8,l32,15r5,3l45,20r5,5xe" fillcolor="#f3be00" stroked="f">
                  <v:path arrowok="t" o:connecttype="custom" o:connectlocs="50,25;109,0;50,25;50,25;37,33;25,35;12,33;0,28;5,23;10,18;17,15;25,15;32,15;37,18;45,20;50,25" o:connectangles="0,0,0,0,0,0,0,0,0,0,0,0,0,0,0,0"/>
                  <o:lock v:ext="edit" verticies="t"/>
                </v:shape>
                <v:shape id="Freeform 8111" o:spid="_x0000_s2046" style="position:absolute;left:6531;top:1444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YK6sUA&#10;AADdAAAADwAAAGRycy9kb3ducmV2LnhtbESPQUvDQBCF7wX/wzKCt3bXgK3EboMIgmIRbAWvQ3bM&#10;hmRn0+y2if/eOQjeZnhv3vtmW82hVxcaUxvZwu3KgCKuo2u5sfB5fF7eg0oZ2WEfmSz8UIJqd7XY&#10;YunixB90OeRGSQinEi34nIdS61R7CphWcSAW7TuOAbOsY6PdiJOEh14Xxqx1wJalweNAT57q7nAO&#10;Ft66L8N+vzlupvOpaN3764n6O2tvrufHB1CZ5vxv/rt+cYJvCuGXb2QE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tgrqxQAAAN0AAAAPAAAAAAAAAAAAAAAAAJgCAABkcnMv&#10;ZG93bnJldi54bWxQSwUGAAAAAAQABAD1AAAAigMAAAAA&#10;" path="m,25l59,,,25xe" filled="f" strokecolor="#e77817" strokeweight="0">
                  <v:path arrowok="t" o:connecttype="custom" o:connectlocs="0,25;59,0;0,25" o:connectangles="0,0,0"/>
                </v:shape>
                <v:shape id="Freeform 8112" o:spid="_x0000_s2047" style="position:absolute;left:6481;top:145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SLW8MA&#10;AADdAAAADwAAAGRycy9kb3ducmV2LnhtbERPS4vCMBC+L/gfwgje1rQeRKpRRCzqshcfhx7HZmyr&#10;zaQ2Ubv/fiMs7G0+vufMFp2pxZNaV1lWEA8jEMS51RUXCk7H9HMCwnlkjbVlUvBDDhbz3scME21f&#10;vKfnwRcihLBLUEHpfZNI6fKSDLqhbYgDd7GtQR9gW0jd4iuEm1qOomgsDVYcGkpsaFVSfjs8jAKb&#10;Xc/r++T+laUbvcmafLvbfWdKDfrdcgrCU+f/xX/urQ7zo1EM72/C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SLW8MAAADdAAAADwAAAAAAAAAAAAAAAACYAgAAZHJzL2Rv&#10;d25yZXYueG1sUEsFBgAAAAAEAAQA9QAAAIgDAAAAAA==&#10;" path="m50,10l37,18,25,20,12,18,,13,5,8,10,3,17,r8,l32,r5,3l45,5r5,5xe" filled="f" strokecolor="#e77817" strokeweight="0">
                  <v:path arrowok="t" o:connecttype="custom" o:connectlocs="50,10;37,18;25,20;12,18;0,13;5,8;10,3;17,0;25,0;32,0;37,3;45,5;50,10" o:connectangles="0,0,0,0,0,0,0,0,0,0,0,0,0"/>
                </v:shape>
                <v:shape id="Freeform 8113" o:spid="_x0000_s2048" style="position:absolute;left:6506;top:1412;width:112;height:47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aQcAA&#10;AADdAAAADwAAAGRycy9kb3ducmV2LnhtbERPS4vCMBC+L/gfwgh7EU23SLHVKCIoHvbi6z40Y1Ns&#10;JqXJatdfvxGEvc3H95zFqreNuFPna8cKviYJCOLS6ZorBefTdjwD4QOyxsYxKfglD6vl4GOBhXYP&#10;PtD9GCoRQ9gXqMCE0BZS+tKQRT9xLXHkrq6zGCLsKqk7fMRw28g0STJpsebYYLCljaHydvyxCjgb&#10;kXk231lv6TLK7RRz3mVKfQ779RxEoD78i9/uvY7zkzSF1zfxB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RaQcAAAADdAAAADwAAAAAAAAAAAAAAAACYAgAAZHJzL2Rvd25y&#10;ZXYueG1sUEsFBgAAAAAEAAQA9QAAAIUDAAAAAA==&#10;" path="m52,32l112,,52,32xm52,32l37,42,25,47r-13,l,45,5,37r5,-5l17,30r8,-3l32,25r8,2l47,30r5,2xe" fillcolor="#f3be00" stroked="f">
                  <v:path arrowok="t" o:connecttype="custom" o:connectlocs="52,32;112,0;52,32;52,32;37,42;25,47;12,47;0,45;5,37;10,32;17,30;25,27;32,25;40,27;47,30;52,32" o:connectangles="0,0,0,0,0,0,0,0,0,0,0,0,0,0,0,0"/>
                  <o:lock v:ext="edit" verticies="t"/>
                </v:shape>
                <v:shape id="Freeform 8114" o:spid="_x0000_s2049" style="position:absolute;left:6558;top:1412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jRMQA&#10;AADdAAAADwAAAGRycy9kb3ducmV2LnhtbERP32vCMBB+F/Y/hBvsTVMd6FaNZcwJg4FjVXw+mmsb&#10;2ly6JtP635uB4Nt9fD9vlQ22FSfqvXGsYDpJQBAXThuuFBz22/ELCB+QNbaOScGFPGTrh9EKU+3O&#10;/EOnPFQihrBPUUEdQpdK6YuaLPqJ64gjV7reYoiwr6Tu8RzDbStnSTKXFg3Hhho7eq+paPI/q+BY&#10;XQx+mE2p86/tYv+7KXevzbdST4/D2xJEoCHcxTf3p47zk9kz/H8TT5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V40TEAAAA3QAAAA8AAAAAAAAAAAAAAAAAmAIAAGRycy9k&#10;b3ducmV2LnhtbFBLBQYAAAAABAAEAPUAAACJAwAAAAA=&#10;" path="m,32l60,,,32xe" filled="f" strokecolor="#e77817" strokeweight="0">
                  <v:path arrowok="t" o:connecttype="custom" o:connectlocs="0,32;60,0;0,32" o:connectangles="0,0,0"/>
                </v:shape>
                <v:shape id="Freeform 8115" o:spid="_x0000_s2050" style="position:absolute;left:6506;top:143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62QMMA&#10;AADdAAAADwAAAGRycy9kb3ducmV2LnhtbERPTWuDQBC9B/oflin0lqwJEoLNRiQgFEoP2kLxNnWn&#10;KnFnZXcb7b/vFgK5zeN9zjFfzCiu5PxgWcF2k4Agbq0euFPw8V6uDyB8QNY4WiYFv+QhPz2sjphp&#10;O3NF1zp0Ioawz1BBH8KUSenbngz6jZ2II/dtncEQoeukdjjHcDPKXZLspcGBY0OPE517ai/1j1FQ&#10;zNKHrjRfmLq3qmpePy9NyUo9PS7FM4hAS7iLb+4XHecnuxT+v4kny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62QMMAAADdAAAADwAAAAAAAAAAAAAAAACYAgAAZHJzL2Rv&#10;d25yZXYueG1sUEsFBgAAAAAEAAQA9QAAAIgDAAAAAA==&#10;" path="m52,7l37,17,25,22r-13,l,20,5,12,10,7,17,5,25,2,32,r8,2l47,5r5,2e" filled="f" strokecolor="#e77817" strokeweight="0">
                  <v:path arrowok="t" o:connecttype="custom" o:connectlocs="52,7;37,17;25,22;12,22;0,20;5,12;10,7;17,5;25,2;32,0;40,2;47,5;52,7" o:connectangles="0,0,0,0,0,0,0,0,0,0,0,0,0"/>
                </v:shape>
                <v:shape id="Freeform 8116" o:spid="_x0000_s2051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wNsQA&#10;AADdAAAADwAAAGRycy9kb3ducmV2LnhtbERPTUvDQBC9C/6HZYRexG4s1GrstkhLiyehUQ+9Ddlp&#10;NpidDdlpkvrrXUHwNo/3Ocv16BvVUxfrwAbupxko4jLYmisDH++7u0dQUZAtNoHJwIUirFfXV0vM&#10;bRj4QH0hlUohHHM04ETaXOtYOvIYp6ElTtwpdB4lwa7StsMhhftGz7LsQXusOTU4bGnjqPwqzt6A&#10;fOPpPG7f+qb4PC5uj/uny+DEmMnN+PIMSmiUf/Gf+9Wm+dlsDr/fpBP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z8DbEAAAA3QAAAA8AAAAAAAAAAAAAAAAAmAIAAGRycy9k&#10;b3ducmV2LnhtbFBLBQYAAAAABAAEAPUAAACJAwAAAAA=&#10;" path="m27,l24,12,20,25,10,35,,42,,30,5,17,15,5,27,xe" fillcolor="#f3be00" stroked="f">
                  <v:path arrowok="t" o:connecttype="custom" o:connectlocs="27,0;24,12;20,25;10,35;0,42;0,30;5,17;15,5;27,0" o:connectangles="0,0,0,0,0,0,0,0,0"/>
                </v:shape>
                <v:shape id="Freeform 8117" o:spid="_x0000_s2052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RzMIA&#10;AADdAAAADwAAAGRycy9kb3ducmV2LnhtbERPzWoCMRC+F3yHMIKXUpN6ENkapbgU1Js/DzBNxs22&#10;m8myibvbt28KBW/z8f3Oejv6RvTUxTqwhte5AkFsgq250nC9fLysQMSEbLEJTBp+KMJ2M3laY2HD&#10;wCfqz6kSOYRjgRpcSm0hZTSOPMZ5aIkzdwudx5RhV0nb4ZDDfSMXSi2lx5pzg8OWdo7M9/nuNZTm&#10;+mysVcfTkW+4O1y+SvwstZ5Nx/c3EInG9BD/u/c2z1eLJfx9k0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9FHMwgAAAN0AAAAPAAAAAAAAAAAAAAAAAJgCAABkcnMvZG93&#10;bnJldi54bWxQSwUGAAAAAAQABAD1AAAAhwMAAAAA&#10;" path="m27,l24,12,20,25,10,35,,42,,30,5,17,15,5,27,e" filled="f" strokecolor="#e77817" strokeweight="0">
                  <v:path arrowok="t" o:connecttype="custom" o:connectlocs="27,0;24,12;20,25;10,35;0,42;0,30;5,17;15,5;27,0" o:connectangles="0,0,0,0,0,0,0,0,0"/>
                </v:shape>
                <v:shape id="Freeform 8118" o:spid="_x0000_s2053" style="position:absolute;left:6352;top:1454;width:74;height:85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1JMIA&#10;AADdAAAADwAAAGRycy9kb3ducmV2LnhtbERPTWsCMRC9F/wPYQRvNXERK1uj1EJVhB5cvfQ2bKa7&#10;wc1k2URd/31TELzN433OYtW7RlypC9azhslYgSAuvbFcaTgdv17nIEJENth4Jg13CrBaDl4WmBt/&#10;4wNdi1iJFMIhRw11jG0uZShrchjGviVO3K/vHMYEu0qaDm8p3DUyU2omHVpODTW29FlTeS4uTkOY&#10;botQZthv1P7nez3b2/OutVqPhv3HO4hIfXyKH+6dSfNV9gb/36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jUkwgAAAN0AAAAPAAAAAAAAAAAAAAAAAJgCAABkcnMvZG93&#10;bnJldi54bWxQSwUGAAAAAAQABAD1AAAAhwMAAAAA&#10;" path="m30,43l27,58,20,68,10,78,,85,,75,5,63,15,50,30,43xm30,43l74,,30,43xe" fillcolor="#f3be00" stroked="f">
                  <v:path arrowok="t" o:connecttype="custom" o:connectlocs="30,43;27,58;20,68;10,78;0,85;0,75;5,63;15,50;30,43;30,43;74,0;30,43" o:connectangles="0,0,0,0,0,0,0,0,0,0,0,0"/>
                  <o:lock v:ext="edit" verticies="t"/>
                </v:shape>
                <v:shape id="Freeform 8119" o:spid="_x0000_s2054" style="position:absolute;left:6352;top:1497;width:30;height:42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xbMYA&#10;AADdAAAADwAAAGRycy9kb3ducmV2LnhtbESPQWvDMAyF74P9B6NCL2N1UkbJ0rplDArZpWzZfoCI&#10;lcQ0lkPstem/rw6D3STe03ufdofZD+pCU3SBDeSrDBRxE6zjzsDP9/G5ABUTssUhMBm4UYTD/vFh&#10;h6UNV/6iS506JSEcSzTQpzSWWsemJ49xFUZi0doweUyyTp22E14l3A96nWUb7dGxNPQ40ntPzbn+&#10;9QY+q1NVFMXTx0udu9bl7el1cyZjlov5bQsq0Zz+zX/XlRX8bC248o2MoP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RxbMYAAADdAAAADwAAAAAAAAAAAAAAAACYAgAAZHJz&#10;L2Rvd25yZXYueG1sUEsFBgAAAAAEAAQA9QAAAIsDAAAAAA==&#10;" path="m30,l27,15,20,25,10,35,,42,,32,5,20,15,7,30,e" filled="f" strokecolor="#e77817" strokeweight="0">
                  <v:path arrowok="t" o:connecttype="custom" o:connectlocs="30,0;27,15;20,25;10,35;0,42;0,32;5,20;15,7;30,0" o:connectangles="0,0,0,0,0,0,0,0,0"/>
                </v:shape>
                <v:shape id="Freeform 8120" o:spid="_x0000_s2055" style="position:absolute;left:6382;top:1454;width:44;height:4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/4MQA&#10;AADdAAAADwAAAGRycy9kb3ducmV2LnhtbERPTWsCMRC9F/wPYQq9lJrUg9TVKNVWUJAWrXiebqa7&#10;i5vJkmTd9d+bQqG3ebzPmS16W4sL+VA51vA8VCCIc2cqLjQcv9ZPLyBCRDZYOyYNVwqwmA/uZpgZ&#10;1/GeLodYiBTCIUMNZYxNJmXIS7IYhq4hTtyP8xZjgr6QxmOXwm0tR0qNpcWKU0OJDa1Kys+H1mp4&#10;bPPTTnXfb+9dDD6sjx/Lz22r9cN9/zoFEamP/+I/98ak+Wo0gd9v0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bf+DEAAAA3QAAAA8AAAAAAAAAAAAAAAAAmAIAAGRycy9k&#10;b3ducmV2LnhtbFBLBQYAAAAABAAEAPUAAACJAwAAAAA=&#10;" path="m,43l44,,,43e" filled="f" strokecolor="#e77817" strokeweight="0">
                  <v:path arrowok="t" o:connecttype="custom" o:connectlocs="0,43;44,0;0,43" o:connectangles="0,0,0"/>
                </v:shape>
                <v:shape id="Freeform 8121" o:spid="_x0000_s2056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OHAsQA&#10;AADdAAAADwAAAGRycy9kb3ducmV2LnhtbESPT2sCMRDF7wW/Qxihl1KTKkjZGkUERejJv+dhM91d&#10;3UyWJNXtt+8cBG8zvDfv/Wa26H2rbhRTE9jCx8iAIi6Da7iycDys3z9BpYzssA1MFv4owWI+eJlh&#10;4cKdd3Tb50pJCKcCLdQ5d4XWqazJYxqFjli0nxA9ZlljpV3Eu4T7Vo+NmWqPDUtDjR2taiqv+19v&#10;4ZzOzSW23xSWXXmqzGb8Frcba1+H/fILVKY+P82P660TfDMRfvlGRt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hwLEAAAA3QAAAA8AAAAAAAAAAAAAAAAAmAIAAGRycy9k&#10;b3ducmV2LnhtbFBLBQYAAAAABAAEAPUAAACJAwAAAAA=&#10;" path="m25,r,12l20,25,12,35,,42,,30,5,17,7,12,12,7,17,2,25,xe" fillcolor="#f3be00" stroked="f">
                  <v:path arrowok="t" o:connecttype="custom" o:connectlocs="25,0;25,12;20,25;12,35;0,42;0,30;5,17;7,12;12,7;17,2;25,0" o:connectangles="0,0,0,0,0,0,0,0,0,0,0"/>
                </v:shape>
                <v:shape id="Freeform 8122" o:spid="_x0000_s2057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0BsMA&#10;AADdAAAADwAAAGRycy9kb3ducmV2LnhtbERPTWvCQBC9C/6HZQRvujG1VlJXKYWilyJqEY9jdpoE&#10;s7NhdzXx33eFgrd5vM9ZrDpTixs5X1lWMBknIIhzqysuFPwcvkZzED4ga6wtk4I7eVgt+70FZtq2&#10;vKPbPhQihrDPUEEZQpNJ6fOSDPqxbYgj92udwRChK6R22MZwU8s0SWbSYMWxocSGPkvKL/urUTBN&#10;1+0xnW3vWp6ur3Qx5+/0zSk1HHQf7yACdeEp/ndvdJyfvEzg8U08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q0BsMAAADdAAAADwAAAAAAAAAAAAAAAACYAgAAZHJzL2Rv&#10;d25yZXYueG1sUEsFBgAAAAAEAAQA9QAAAIgDAAAAAA==&#10;" path="m25,r,12l20,25,12,35,,42,,30,5,17,7,12,12,7,17,2,25,e" filled="f" strokecolor="#e77817" strokeweight="0">
                  <v:path arrowok="t" o:connecttype="custom" o:connectlocs="25,0;25,12;20,25;12,35;0,42;0,30;5,17;7,12;12,7;17,2;25,0" o:connectangles="0,0,0,0,0,0,0,0,0,0,0"/>
                </v:shape>
                <v:shape id="Freeform 8123" o:spid="_x0000_s2058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Jo8QA&#10;AADdAAAADwAAAGRycy9kb3ducmV2LnhtbERPTWvCQBC9F/oflil4q7tVlBrdhBJQROihtirehuyY&#10;BLOzIbua9N93C4Xe5vE+Z5UNthF36nztWMPLWIEgLpypudTw9bl+fgXhA7LBxjFp+CYPWfr4sMLE&#10;uJ4/6L4PpYgh7BPUUIXQJlL6oiKLfuxa4shdXGcxRNiV0nTYx3DbyIlSc2mx5thQYUt5RcV1f7Ma&#10;bLFo1Pzcv5/ycz47stkcdnzUevQ0vC1BBBrCv/jPvTVxvppO4P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RCaPEAAAA3QAAAA8AAAAAAAAAAAAAAAAAmAIAAGRycy9k&#10;b3ducmV2LnhtbFBLBQYAAAAABAAEAPUAAACJAwAAAAA=&#10;" path="m,45l40,,,45xe" fillcolor="#f3be00" stroked="f">
                  <v:path arrowok="t" o:connecttype="custom" o:connectlocs="0,45;40,0;0,45" o:connectangles="0,0,0"/>
                </v:shape>
                <v:shape id="Freeform 8124" o:spid="_x0000_s2059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1r8QA&#10;AADdAAAADwAAAGRycy9kb3ducmV2LnhtbERPTWvCQBC9F/wPywheim40KG10E6RQaOupsWC9Ddkx&#10;iWZnQ3Yb03/fFYTe5vE+Z5MNphE9da62rGA+i0AQF1bXXCr42r9On0A4j6yxsUwKfslBlo4eNpho&#10;e+VP6nNfihDCLkEFlfdtIqUrKjLoZrYlDtzJdgZ9gF0pdYfXEG4auYiilTRYc2iosKWXiopL/mMU&#10;5PVhZ3XM/fe7P2L7fMbl9vFDqcl42K5BeBr8v/juftNhfhTHcPsmnC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0ta/EAAAA3QAAAA8AAAAAAAAAAAAAAAAAmAIAAGRycy9k&#10;b3ducmV2LnhtbFBLBQYAAAAABAAEAPUAAACJAwAAAAA=&#10;" path="m,45l40,,,45xe" filled="f" strokecolor="#e77817" strokeweight="0">
                  <v:path arrowok="t" o:connecttype="custom" o:connectlocs="0,45;40,0;0,45" o:connectangles="0,0,0"/>
                </v:shape>
                <v:shape id="Freeform 8125" o:spid="_x0000_s2060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jl8EA&#10;AADdAAAADwAAAGRycy9kb3ducmV2LnhtbERPS4vCMBC+C/sfwix408QHsnSNIoLg0Sdex2Zsq82k&#10;JFG7++uNsLC3+fieM523thYP8qFyrGHQVyCIc2cqLjQc9qveF4gQkQ3WjknDDwWYzz46U8yMe/KW&#10;HrtYiBTCIUMNZYxNJmXIS7IY+q4hTtzFeYsxQV9I4/GZwm0th0pNpMWKU0OJDS1Lym+7u9Vw2tLp&#10;cj4O19fB76ZRt6OfmMNZ6+5nu/gGEamN/+I/99qk+Wo0hvc36QQ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B45fBAAAA3QAAAA8AAAAAAAAAAAAAAAAAmAIAAGRycy9kb3du&#10;cmV2LnhtbFBLBQYAAAAABAAEAPUAAACGAwAAAAA=&#10;" path="m25,l22,13,20,25,12,35,,43,,30,5,18,7,13,12,8,17,3,25,xe" fillcolor="#f3be00" stroked="f">
                  <v:path arrowok="t" o:connecttype="custom" o:connectlocs="25,0;22,13;20,25;12,35;0,43;0,30;5,18;7,13;12,8;17,3;25,0" o:connectangles="0,0,0,0,0,0,0,0,0,0,0"/>
                </v:shape>
                <v:shape id="Freeform 8126" o:spid="_x0000_s2061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TkMUA&#10;AADdAAAADwAAAGRycy9kb3ducmV2LnhtbERPTWvCQBC9F/wPywi9SN3UUC3RTZCC0IIFY9qDtzE7&#10;JsHsbMhuNf77bqHgbR7vc1bZYFpxod41lhU8TyMQxKXVDVcKvorN0ysI55E1tpZJwY0cZOnoYYWJ&#10;tlfO6bL3lQgh7BJUUHvfJVK6siaDbmo74sCdbG/QB9hXUvd4DeGmlbMomkuDDYeGGjt6q6k873+M&#10;ggN+aC4+F9vjZP29OOVERbybKPU4HtZLEJ4Gfxf/u991mB/FL/D3TThB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pOQxQAAAN0AAAAPAAAAAAAAAAAAAAAAAJgCAABkcnMv&#10;ZG93bnJldi54bWxQSwUGAAAAAAQABAD1AAAAigMAAAAA&#10;" path="m25,l22,13,20,25,12,35,,43,,30,5,18,7,13,12,8,17,3,25,e" filled="f" strokecolor="#e77817" strokeweight="0">
                  <v:path arrowok="t" o:connecttype="custom" o:connectlocs="25,0;22,13;20,25;12,35;0,43;0,30;5,18;7,13;12,8;17,3;25,0" o:connectangles="0,0,0,0,0,0,0,0,0,0,0"/>
                </v:shape>
                <v:shape id="Freeform 8127" o:spid="_x0000_s2062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I7cUA&#10;AADdAAAADwAAAGRycy9kb3ducmV2LnhtbERPTWvCQBC9C/6HZQQvohtbEUldpS1EQi8aLe11zI5J&#10;aHY2za6a9te7hYK3ebzPWa47U4sLta6yrGA6iUAQ51ZXXCh4PyTjBQjnkTXWlknBDzlYr/q9Jcba&#10;Xjmjy94XIoSwi1FB6X0TS+nykgy6iW2IA3eyrUEfYFtI3eI1hJtaPkTRXBqsODSU2NBrSfnX/mwU&#10;jJLd0WzT7Hv6MssS+5mbt83vh1LDQff8BMJT5+/if3eqw/zocQ5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QjtxQAAAN0AAAAPAAAAAAAAAAAAAAAAAJgCAABkcnMv&#10;ZG93bnJldi54bWxQSwUGAAAAAAQABAD1AAAAigMAAAAA&#10;" path="m,44l37,,,44xe" fillcolor="#f3be00" stroked="f">
                  <v:path arrowok="t" o:connecttype="custom" o:connectlocs="0,44;37,0;0,44" o:connectangles="0,0,0"/>
                </v:shape>
                <v:shape id="Freeform 8128" o:spid="_x0000_s2063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N+FMEA&#10;AADdAAAADwAAAGRycy9kb3ducmV2LnhtbERPS2sCMRC+C/6HMEJvmq0LVlajqCD25qvQ67iZfdDN&#10;ZEniuv33jSD0Nh/fc5br3jSiI+drywreJwkI4tzqmksFX9f9eA7CB2SNjWVS8Ese1qvhYImZtg8+&#10;U3cJpYgh7DNUUIXQZlL6vCKDfmJb4sgV1hkMEbpSaoePGG4aOU2SmTRYc2yosKVdRfnP5W4UbLvv&#10;W55uUlscnS2cPpjz6WSUehv1mwWIQH34F7/cnzrOT9IPeH4TT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jfhTBAAAA3QAAAA8AAAAAAAAAAAAAAAAAmAIAAGRycy9kb3du&#10;cmV2LnhtbFBLBQYAAAAABAAEAPUAAACGAwAAAAA=&#10;" path="m,44l37,,,44xe" filled="f" strokecolor="#e77817" strokeweight="0">
                  <v:path arrowok="t" o:connecttype="custom" o:connectlocs="0,44;37,0;0,44" o:connectangles="0,0,0"/>
                </v:shape>
                <v:shape id="Freeform 8129" o:spid="_x0000_s2064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nKsYA&#10;AADdAAAADwAAAGRycy9kb3ducmV2LnhtbESPQUvDQBCF74L/YRmhN7tRUdqYTRFBKJSirRWvQ3ZM&#10;YrOzMbNt4793DgVvM7w3731TLMbQmSMN0kZ2cDPNwBBX0bdcO9i9v1zPwEhC9thFJge/JLAoLy8K&#10;zH088YaO21QbDWHJ0UGTUp9bK1VDAWUae2LVvuIQMOk61NYPeNLw0NnbLHuwAVvWhgZ7em6o2m8P&#10;wcHrbj+X75+30K3mm+X6fiaf8iHOTa7Gp0cwicb0bz5fL73iZ3eKq9/oCLb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InKsYAAADdAAAADwAAAAAAAAAAAAAAAACYAgAAZHJz&#10;L2Rvd25yZXYueG1sUEsFBgAAAAAEAAQA9QAAAIsDAAAAAA==&#10;" path="m22,r,15l18,27,10,37,,45,,32,3,20,5,15,10,7,15,2,22,xe" fillcolor="#f3be00" stroked="f">
                  <v:path arrowok="t" o:connecttype="custom" o:connectlocs="22,0;22,15;18,27;10,37;0,45;0,32;3,20;5,15;10,7;15,2;22,0" o:connectangles="0,0,0,0,0,0,0,0,0,0,0"/>
                </v:shape>
                <v:shape id="Freeform 8130" o:spid="_x0000_s2065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L2yMYA&#10;AADdAAAADwAAAGRycy9kb3ducmV2LnhtbERPTWvCQBC9F/wPywi9lLqxljaNriKCIApC0156m2bH&#10;JJqdjdmNRn+9KxR6m8f7nMmsM5U4UeNKywqGgwgEcWZ1ybmC76/lcwzCeWSNlWVScCEHs2nvYYKJ&#10;tmf+pFPqcxFC2CWooPC+TqR0WUEG3cDWxIHb2cagD7DJpW7wHMJNJV+i6E0aLDk0FFjToqDskLZG&#10;wetw/XN8T+Ptvl2ap+t6tPjdtKlSj/1uPgbhqfP/4j/3Sof50egD7t+EE+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L2yMYAAADdAAAADwAAAAAAAAAAAAAAAACYAgAAZHJz&#10;L2Rvd25yZXYueG1sUEsFBgAAAAAEAAQA9QAAAIsDAAAAAA==&#10;" path="m22,r,15l18,27,10,37,,45,,32,3,20,5,15,10,7,15,2,22,e" filled="f" strokecolor="#e77817" strokeweight="0">
                  <v:path arrowok="t" o:connecttype="custom" o:connectlocs="22,0;22,15;18,27;10,37;0,45;0,32;3,20;5,15;10,7;15,2;22,0" o:connectangles="0,0,0,0,0,0,0,0,0,0,0"/>
                </v:shape>
                <v:shape id="Freeform 8131" o:spid="_x0000_s2066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k1mccA&#10;AADdAAAADwAAAGRycy9kb3ducmV2LnhtbESPMU/DQAyFdyT+w8lIbPRSKFUVeq1CKqouDE0ZGK2c&#10;SSJyvih3pCG/vh4qdbP1nt/7vN6OrlUD9aHxbGA+S0ARl942XBn4On08rUCFiGyx9UwG/inAdnN/&#10;t8bU+jMfaShipSSEQ4oG6hi7VOtQ1uQwzHxHLNqP7x1GWftK2x7PEu5a/ZwkS+2wYWmosaO8pvK3&#10;+HMGspN9zaZ8Nd+9D/up+PTTd/6yM+bxYczeQEUa4818vT5YwU8Wwi/fyAh6c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5NZnHAAAA3QAAAA8AAAAAAAAAAAAAAAAAmAIAAGRy&#10;cy9kb3ducmV2LnhtbFBLBQYAAAAABAAEAPUAAACMAwAAAAA=&#10;" path="m,50l37,,,50xe" fillcolor="#f3be00" stroked="f">
                  <v:path arrowok="t" o:connecttype="custom" o:connectlocs="0,50;37,0;0,50" o:connectangles="0,0,0"/>
                </v:shape>
                <v:shape id="Freeform 8132" o:spid="_x0000_s2067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FY8UA&#10;AADdAAAADwAAAGRycy9kb3ducmV2LnhtbERPS2vCQBC+C/0PyxS8iG4stWjqKqVV6kXwTXsbstMk&#10;mJ0N2c2j/74rFLzNx/ec+bIzhWiocrllBeNRBII4sTrnVMHpuB5OQTiPrLGwTAp+ycFy8dCbY6xt&#10;y3tqDj4VIYRdjAoy78tYSpdkZNCNbEkcuB9bGfQBVqnUFbYh3BTyKYpepMGcQ0OGJb1nlFwPtVFw&#10;2e0Gq+PXenu+fn8k9aysJ5+nWqn+Y/f2CsJT5+/if/dGh/nR8xhu34QT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cVjxQAAAN0AAAAPAAAAAAAAAAAAAAAAAJgCAABkcnMv&#10;ZG93bnJldi54bWxQSwUGAAAAAAQABAD1AAAAigMAAAAA&#10;" path="m,50l37,,,50xe" filled="f" strokecolor="#e77817" strokeweight="0">
                  <v:path arrowok="t" o:connecttype="custom" o:connectlocs="0,50;37,0;0,50" o:connectangles="0,0,0"/>
                </v:shape>
                <v:shape id="Freeform 8133" o:spid="_x0000_s2068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RmcMA&#10;AADdAAAADwAAAGRycy9kb3ducmV2LnhtbERPTWvCQBC9F/wPywi91d2IlBJdRbRKewqNeh+yYxLN&#10;zsbsVtP++m5B8DaP9zmzRW8bcaXO1441JCMFgrhwpuZSw363eXkD4QOywcYxafghD4v54GmGqXE3&#10;/qJrHkoRQ9inqKEKoU2l9EVFFv3ItcSRO7rOYoiwK6Xp8BbDbSPHSr1KizXHhgpbWlVUnPNvq+E9&#10;L7YqO112SZmt+1VSH34/s43Wz8N+OQURqA8P8d39YeJ8NRnD/zfx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pRmcMAAADdAAAADwAAAAAAAAAAAAAAAACYAgAAZHJzL2Rv&#10;d25yZXYueG1sUEsFBgAAAAAEAAQA9QAAAIgDAAAAAA==&#10;" path="m20,r,15l18,27,10,37,,45,,35,3,20,5,15,10,7,15,5,20,xe" fillcolor="#f3be00" stroked="f">
                  <v:path arrowok="t" o:connecttype="custom" o:connectlocs="20,0;20,15;18,27;10,37;0,45;0,35;3,20;5,15;10,7;15,5;20,0" o:connectangles="0,0,0,0,0,0,0,0,0,0,0"/>
                </v:shape>
                <v:shape id="Freeform 8134" o:spid="_x0000_s2069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lka8UA&#10;AADdAAAADwAAAGRycy9kb3ducmV2LnhtbERPS2sCMRC+F/wPYYReiiatVmQ1Sm0p9FCpL/A6bMbd&#10;xWSybFJ37a9vhEJv8/E9Z77snBUXakLlWcPjUIEgzr2puNBw2L8PpiBCRDZoPZOGKwVYLnp3c8yM&#10;b3lLl10sRArhkKGGMsY6kzLkJTkMQ18TJ+7kG4cxwaaQpsE2hTsrn5SaSIcVp4YSa3otKT/vvp2G&#10;aLerZ1sdlf2aPLytftbt5vPQan3f715mICJ18V/85/4wab4aj+D2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2WRrxQAAAN0AAAAPAAAAAAAAAAAAAAAAAJgCAABkcnMv&#10;ZG93bnJldi54bWxQSwUGAAAAAAQABAD1AAAAigMAAAAA&#10;" path="m20,r,15l18,27,10,37,,45,,35,3,20,5,15,10,7,15,5,20,e" filled="f" strokecolor="#e77817" strokeweight="0">
                  <v:path arrowok="t" o:connecttype="custom" o:connectlocs="20,0;20,15;18,27;10,37;0,45;0,35;3,20;5,15;10,7;15,5;20,0" o:connectangles="0,0,0,0,0,0,0,0,0,0,0"/>
                </v:shape>
                <v:shape id="Freeform 8135" o:spid="_x0000_s2070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8PMUA&#10;AADdAAAADwAAAGRycy9kb3ducmV2LnhtbERPS2vCQBC+F/oflin0IrprjSLRVUSQ9tAKPhCPQ3aa&#10;hGZnY3Y18d93C0Jv8/E9Z77sbCVu1PjSsYbhQIEgzpwpOddwPGz6UxA+IBusHJOGO3lYLp6f5pga&#10;1/KObvuQixjCPkUNRQh1KqXPCrLoB64mjty3ayyGCJtcmgbbGG4r+abURFosOTYUWNO6oOxnf7Ua&#10;2s39+uVGvVMyOavjdnwZteXnu9avL91qBiJQF/7FD/eHifNVksDfN/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1nw8xQAAAN0AAAAPAAAAAAAAAAAAAAAAAJgCAABkcnMv&#10;ZG93bnJldi54bWxQSwUGAAAAAAQABAD1AAAAigMAAAAA&#10;" path="m,50l38,,,50xe" fillcolor="#f3be00" stroked="f">
                  <v:path arrowok="t" o:connecttype="custom" o:connectlocs="0,50;38,0;0,50" o:connectangles="0,0,0"/>
                </v:shape>
                <v:shape id="Freeform 8136" o:spid="_x0000_s2071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tGMQA&#10;AADdAAAADwAAAGRycy9kb3ducmV2LnhtbERPS2sCMRC+F/wPYYReRBOlVVmNIgtCT7Y+QLwNm+nu&#10;0s1km0Td/vumIPQ2H99zluvONuJGPtSONYxHCgRx4UzNpYbTcTucgwgR2WDjmDT8UID1qve0xMy4&#10;O+/pdoilSCEcMtRQxdhmUoaiIoth5FrixH06bzEm6EtpPN5TuG3kRKmptFhzaqiwpbyi4utwtRoK&#10;1cVQv/vL+Xsy387y62CXf+y0fu53mwWISF38Fz/cbybNVy+v8PdNO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MLRjEAAAA3QAAAA8AAAAAAAAAAAAAAAAAmAIAAGRycy9k&#10;b3ducmV2LnhtbFBLBQYAAAAABAAEAPUAAACJAwAAAAA=&#10;" path="m,50l38,,,50xe" filled="f" strokecolor="#e77817" strokeweight="0">
                  <v:path arrowok="t" o:connecttype="custom" o:connectlocs="0,50;38,0;0,50" o:connectangles="0,0,0"/>
                </v:shape>
                <v:shape id="Freeform 8137" o:spid="_x0000_s2072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fJ8QA&#10;AADdAAAADwAAAGRycy9kb3ducmV2LnhtbERPTWvCQBC9F/oflil4Ed0Y2yipq1RBkOKl0Yu3ITsm&#10;odnZkN3G6K93BaG3ebzPWax6U4uOWldZVjAZRyCIc6srLhQcD9vRHITzyBpry6TgSg5Wy9eXBaba&#10;XviHuswXIoSwS1FB6X2TSunykgy6sW2IA3e2rUEfYFtI3eIlhJtaxlGUSIMVh4YSG9qUlP9mf0bB&#10;ab812fdHLOPpzXXn9VBPbjOv1OCt//oE4an3/+Kne6fD/Og9gcc34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WHyfEAAAA3QAAAA8AAAAAAAAAAAAAAAAAmAIAAGRycy9k&#10;b3ducmV2LnhtbFBLBQYAAAAABAAEAPUAAACJAwAAAAA=&#10;" path="m25,r3,8l28,15r,8l25,27r-5,5l15,37,8,42,,47,,35,5,23,13,10,25,xe" fillcolor="#f3be00" stroked="f">
                  <v:path arrowok="t" o:connecttype="custom" o:connectlocs="25,0;28,8;28,15;28,23;25,27;20,32;15,37;8,42;0,47;0,35;5,23;13,10;25,0" o:connectangles="0,0,0,0,0,0,0,0,0,0,0,0,0"/>
                </v:shape>
                <v:shape id="Freeform 8138" o:spid="_x0000_s2073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5Fw8UA&#10;AADdAAAADwAAAGRycy9kb3ducmV2LnhtbERPTWsCMRC9F/wPYQq9lJq1SltWo4gg2lNd7aHHMRl3&#10;l24mSxJ19dc3BcHbPN7nTGadbcSJfKgdKxj0MxDE2pmaSwXfu+XLB4gQkQ02jknBhQLMpr2HCebG&#10;nbmg0zaWIoVwyFFBFWObSxl0RRZD37XEiTs4bzEm6EtpPJ5TuG3ka5a9SYs1p4YKW1pUpH+3R6tg&#10;PyxWB3+8fn4NNmujV8/Xn0LvlHp67OZjEJG6eBff3GuT5mejd/j/Jp0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kXDxQAAAN0AAAAPAAAAAAAAAAAAAAAAAJgCAABkcnMv&#10;ZG93bnJldi54bWxQSwUGAAAAAAQABAD1AAAAigMAAAAA&#10;" path="m25,r3,8l28,15r,8l25,27r-5,5l15,37,8,42,,47,,35,5,23,13,10,25,e" filled="f" strokecolor="#e77817" strokeweight="0">
                  <v:path arrowok="t" o:connecttype="custom" o:connectlocs="25,0;28,8;28,15;28,23;25,27;20,32;15,37;8,42;0,47;0,35;5,23;13,10;25,0" o:connectangles="0,0,0,0,0,0,0,0,0,0,0,0,0"/>
                </v:shape>
                <v:shape id="Freeform 8139" o:spid="_x0000_s2074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6m8gA&#10;AADdAAAADwAAAGRycy9kb3ducmV2LnhtbESPT0vDQBDF74LfYRnBi9hNixSN3ZYoCB6k0Ng/1yE7&#10;JsHsbMiuzdpP3zkUepvhvXnvN4tVcp060hBazwamkwwUceVty7WB7ffH4zOoEJEtdp7JwD8FWC1v&#10;bxaYWz/yho5lrJWEcMjRQBNjn2sdqoYchonviUX78YPDKOtQazvgKOGu07Msm2uHLUtDgz29N1T9&#10;ln/OQPn1djhN15Qe5vs27F5mxSmNhTH3d6l4BRUpxav5cv1pBT97Elz5Rkb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UvqbyAAAAN0AAAAPAAAAAAAAAAAAAAAAAJgCAABk&#10;cnMvZG93bnJldi54bWxQSwUGAAAAAAQABAD1AAAAjQMAAAAA&#10;" path="m,42l43,,,42xe" fillcolor="#f3be00" stroked="f">
                  <v:path arrowok="t" o:connecttype="custom" o:connectlocs="0,42;43,0;0,42" o:connectangles="0,0,0"/>
                </v:shape>
                <v:shape id="Freeform 8140" o:spid="_x0000_s2075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uS+MIA&#10;AADdAAAADwAAAGRycy9kb3ducmV2LnhtbERPTWsCMRC9F/wPYYReimYtUupqFFHKVuqlq96HZNxd&#10;3EyWJNXtvzdCobd5vM9ZrHrbiiv50DhWMBlnIIi1Mw1XCo6Hj9E7iBCRDbaOScEvBVgtB08LzI27&#10;8Tddy1iJFMIhRwV1jF0uZdA1WQxj1xEn7uy8xZigr6TxeEvhtpWvWfYmLTacGmrsaFOTvpQ/VsHp&#10;y77Ivd6u0Qe9s8Wk0KUslHoe9us5iEh9/Bf/uT9Nmp9NZ/D4Jp0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5L4wgAAAN0AAAAPAAAAAAAAAAAAAAAAAJgCAABkcnMvZG93&#10;bnJldi54bWxQSwUGAAAAAAQABAD1AAAAhwMAAAAA&#10;" path="m,42l43,,,42xe" filled="f" strokecolor="#e77817" strokeweight="0">
                  <v:path arrowok="t" o:connecttype="custom" o:connectlocs="0,42;43,0;0,42" o:connectangles="0,0,0"/>
                </v:shape>
                <v:shape id="Freeform 8141" o:spid="_x0000_s2076" style="position:absolute;left:6334;top:15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TuPcYA&#10;AADdAAAADwAAAGRycy9kb3ducmV2LnhtbESPQWsCMRCF74X+hzCF3mpS2bayGsUKpYK9VEXwNmzG&#10;3cXNZElS3f5751DobYb35r1vZovBd+pCMbWBLTyPDCjiKriWawv73cfTBFTKyA67wGThlxIs5vd3&#10;MyxduPI3Xba5VhLCqUQLTc59qXWqGvKYRqEnFu0Uoscsa6y1i3iVcN/psTGv2mPL0tBgT6uGqvP2&#10;x1sw7xjevorNOtaH46k/F7wszKe1jw/Dcgoq05D/zX/Xayf45kX45RsZQc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TuPcYAAADdAAAADwAAAAAAAAAAAAAAAACYAgAAZHJz&#10;L2Rvd25yZXYueG1sUEsFBgAAAAAEAAQA9QAAAIsDAAAAAA==&#10;" path="m,l3,,5,,3,3r,2l,3,,xe" fillcolor="#e15520" stroked="f">
                  <v:path arrowok="t" o:connecttype="custom" o:connectlocs="0,0;3,0;5,0;3,3;3,5;0,3;0,0" o:connectangles="0,0,0,0,0,0,0"/>
                </v:shape>
                <v:shape id="Freeform 8142" o:spid="_x0000_s2077" style="position:absolute;left:6334;top:1509;width:227;height:35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uyEsMA&#10;AADdAAAADwAAAGRycy9kb3ducmV2LnhtbERPS2vCQBC+C/6HZQq91Y2WFomuUsRAeqsPLL2N2TEb&#10;zM6G7BrTf+8Kgrf5+J4zX/a2Fh21vnKsYDxKQBAXTldcKtjvsrcpCB+QNdaOScE/eVguhoM5ptpd&#10;eUPdNpQihrBPUYEJoUml9IUhi37kGuLInVxrMUTYllK3eI3htpaTJPmUFiuODQYbWhkqztuLVdAd&#10;12ROP9M8O8jcv/9evs+Z+1Pq9aX/moEI1Ien+OHOdZyffIzh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uyEsMAAADdAAAADwAAAAAAAAAAAAAAAACYAgAAZHJzL2Rv&#10;d25yZXYueG1sUEsFBgAAAAAEAAQA9QAAAIgDAAAAAA==&#10;" path="m3,l,3,3,5r2,l5,3,8,,5,,3,xm224,35r3,-2l224,35r,xe" fillcolor="#e15820" stroked="f">
                  <v:path arrowok="t" o:connecttype="custom" o:connectlocs="3,0;0,3;3,5;5,5;5,3;8,0;5,0;3,0;224,35;227,33;224,35;224,35" o:connectangles="0,0,0,0,0,0,0,0,0,0,0,0"/>
                  <o:lock v:ext="edit" verticies="t"/>
                </v:shape>
                <v:shape id="Freeform 8143" o:spid="_x0000_s2078" style="position:absolute;left:6337;top:1509;width:224;height:35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0RbsEA&#10;AADdAAAADwAAAGRycy9kb3ducmV2LnhtbERPTYvCMBC9C/sfwix403QVRapRFkGo3mrFvc42Y1u3&#10;mXSbqPXfG0HwNo/3OYtVZ2pxpdZVlhV8DSMQxLnVFRcKDtlmMAPhPLLG2jIpuJOD1fKjt8BY2xun&#10;dN37QoQQdjEqKL1vYildXpJBN7QNceBOtjXoA2wLqVu8hXBTy1EUTaXBikNDiQ2tS8r/9hej4KfJ&#10;su0/03l8Pq7T5DdJd2PfKdX/7L7nIDx1/i1+uRMd5keTET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NEW7BAAAA3QAAAA8AAAAAAAAAAAAAAAAAmAIAAGRycy9kb3du&#10;cmV2LnhtbFBLBQYAAAAABAAEAPUAAACGAwAAAAA=&#10;" path="m2,l,3,,5,2,8r3,l5,5,7,3,5,,2,xm219,35r2,l224,33r-5,2l219,35xe" fillcolor="#e25b20" stroked="f">
                  <v:path arrowok="t" o:connecttype="custom" o:connectlocs="2,0;0,3;0,5;2,8;5,8;5,5;7,3;5,0;2,0;219,35;221,35;224,33;219,35;219,35" o:connectangles="0,0,0,0,0,0,0,0,0,0,0,0,0,0"/>
                  <o:lock v:ext="edit" verticies="t"/>
                </v:shape>
                <v:shape id="Freeform 8144" o:spid="_x0000_s2079" style="position:absolute;left:6339;top:1509;width:219;height:38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2tlcMA&#10;AADdAAAADwAAAGRycy9kb3ducmV2LnhtbERP3WrCMBS+F/YO4QjeyEynbm6dUYbgEISJdQ9waI5N&#10;sTnpmmjr2y+C4N35+H7PfNnZSlyo8aVjBS+jBARx7nTJhYLfw/r5HYQPyBorx6TgSh6Wi6feHFPt&#10;Wt7TJQuFiCHsU1RgQqhTKX1uyKIfuZo4ckfXWAwRNoXUDbYx3FZynCRv0mLJscFgTStD+Sk7WwVH&#10;nI7RTL637XCXfdCfHs709UepQb/7+gQRqAsP8d290XF+8jqB2zfx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2tlcMAAADdAAAADwAAAAAAAAAAAAAAAACYAgAAZHJzL2Rv&#10;d25yZXYueG1sUEsFBgAAAAAEAAQA9QAAAIgDAAAAAA==&#10;" path="m219,35r,l217,35r-3,l214,38r,l219,35xm3,l,3,,5r3,5l3,13,5,8,8,3,5,3,3,xe" fillcolor="#e25e20" stroked="f">
                  <v:path arrowok="t" o:connecttype="custom" o:connectlocs="219,35;219,35;217,35;214,35;214,38;214,38;219,35;3,0;0,3;0,5;3,10;3,13;5,8;8,3;5,3;3,0" o:connectangles="0,0,0,0,0,0,0,0,0,0,0,0,0,0,0,0"/>
                  <o:lock v:ext="edit" verticies="t"/>
                </v:shape>
                <v:shape id="Freeform 8145" o:spid="_x0000_s2080" style="position:absolute;left:6342;top:1512;width:214;height:37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gB8IA&#10;AADdAAAADwAAAGRycy9kb3ducmV2LnhtbERPTYvCMBC9C/6HMII3TV1ckdpURFwRPMhqBY9DM7bF&#10;ZlKaqPXfmwVhb/N4n5MsO1OLB7WusqxgMo5AEOdWV1woyE4/ozkI55E11pZJwYscLNN+L8FY2yf/&#10;0uPoCxFC2MWooPS+iaV0eUkG3dg2xIG72tagD7AtpG7xGcJNLb+iaCYNVhwaSmxoXVJ+O96NgsP2&#10;dsrrfXap7ruJ6S7ZebYpzkoNB91qAcJT5//FH/dOh/nR9xT+vgkn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GAHwgAAAN0AAAAPAAAAAAAAAAAAAAAAAJgCAABkcnMvZG93&#10;bnJldi54bWxQSwUGAAAAAAQABAD1AAAAhwMAAAAA&#10;" path="m214,32r,l211,32r-2,l209,35r,l209,37r5,-5xm2,l,2,,5r2,5l2,12,5,5,7,,5,,2,xe" fillcolor="#e36221" stroked="f">
                  <v:path arrowok="t" o:connecttype="custom" o:connectlocs="214,32;214,32;211,32;209,32;209,35;209,35;209,37;214,32;2,0;0,2;0,5;2,10;2,12;5,5;7,0;5,0;2,0" o:connectangles="0,0,0,0,0,0,0,0,0,0,0,0,0,0,0,0,0"/>
                  <o:lock v:ext="edit" verticies="t"/>
                </v:shape>
                <v:shape id="Freeform 8146" o:spid="_x0000_s2081" style="position:absolute;left:6342;top:1512;width:211;height:37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bl8IA&#10;AADdAAAADwAAAGRycy9kb3ducmV2LnhtbERPyWrDMBC9F/IPYgK5NZIb3CRulFAMNT0FmuU+WFPb&#10;xBoZS7Xdv68Kgdzm8dbZHSbbioF63zjWkCwVCOLSmYYrDZfzx/MGhA/IBlvHpOGXPBz2s6cdZsaN&#10;/EXDKVQihrDPUEMdQpdJ6cuaLPql64gj9+16iyHCvpKmxzGG21a+KPUqLTYcG2rsKK+pvJ1+rAYs&#10;kvKYrzc3n6+OBW+Ta6suV60X8+n9DUSgKTzEd/enifNVmsL/N/EE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5BuXwgAAAN0AAAAPAAAAAAAAAAAAAAAAAJgCAABkcnMvZG93&#10;bnJldi54bWxQSwUGAAAAAAQABAD1AAAAhwMAAAAA&#10;" path="m211,35r,-3l209,32r-3,l206,35r,l206,37r5,-2l211,35xm5,l2,5,,10r2,2l5,17,7,7,10,,7,,5,xe" fillcolor="#e46521" stroked="f">
                  <v:path arrowok="t" o:connecttype="custom" o:connectlocs="211,35;211,32;209,32;206,32;206,35;206,35;206,37;211,35;211,35;5,0;2,5;0,10;2,12;5,17;7,7;10,0;7,0;5,0" o:connectangles="0,0,0,0,0,0,0,0,0,0,0,0,0,0,0,0,0,0"/>
                  <o:lock v:ext="edit" verticies="t"/>
                </v:shape>
                <v:shape id="Freeform 8147" o:spid="_x0000_s2082" style="position:absolute;left:6344;top:1512;width:207;height:40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yKMMA&#10;AADdAAAADwAAAGRycy9kb3ducmV2LnhtbERPTWsCMRC9C/6HMEIvUhMVbdkaRaSCN6mWsr0Nm+nu&#10;4mayJHHd/vtGKHibx/uc1aa3jejIh9qxhulEgSAunKm51PB53j+/gggR2WDjmDT8UoDNejhYYWbc&#10;jT+oO8VSpBAOGWqoYmwzKUNRkcUwcS1x4n6ctxgT9KU0Hm8p3DZyptRSWqw5NVTY0q6i4nK6Wg2z&#10;sX/f26/ue/HCan44zvNLk+daP4367RuISH18iP/dB5Pmq8US7t+k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AyKMMAAADdAAAADwAAAAAAAAAAAAAAAACYAgAAZHJzL2Rv&#10;d25yZXYueG1sUEsFBgAAAAAEAAQA9QAAAIgDAAAAAA==&#10;" path="m207,35r,-3l204,32r-2,3l202,35r,2l202,40r5,-3l207,35r,xm5,l3,5,,12r3,8l3,25,5,12,10,,8,,5,xe" fillcolor="#e46821" stroked="f">
                  <v:path arrowok="t" o:connecttype="custom" o:connectlocs="207,35;207,32;204,32;202,35;202,35;202,37;202,40;207,37;207,35;207,35;5,0;3,5;0,12;3,20;3,25;5,12;10,0;8,0;5,0" o:connectangles="0,0,0,0,0,0,0,0,0,0,0,0,0,0,0,0,0,0,0"/>
                  <o:lock v:ext="edit" verticies="t"/>
                </v:shape>
                <v:shape id="Freeform 8148" o:spid="_x0000_s2083" style="position:absolute;left:6347;top:1512;width:201;height:40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iYMQA&#10;AADdAAAADwAAAGRycy9kb3ducmV2LnhtbERPTYvCMBC9L/gfwgje1lRRV6pRRBDUFUFX8To0Y1tt&#10;JqWJWvfXG2Fhb/N4nzOe1qYQd6pcbllBpx2BIE6szjlVcPhZfA5BOI+ssbBMCp7kYDppfIwx1vbB&#10;O7rvfSpCCLsYFWTel7GULsnIoGvbkjhwZ1sZ9AFWqdQVPkK4KWQ3igbSYM6hIcOS5hkl1/3NKNgs&#10;n5eVmX3Xv+546h0753Wvu10r1WrWsxEIT7X/F/+5lzrMj/pf8P4mnCA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W4mDEAAAA3QAAAA8AAAAAAAAAAAAAAAAAmAIAAGRycy9k&#10;b3ducmV2LnhtbFBLBQYAAAAABAAEAPUAAACJAwAAAAA=&#10;" path="m201,35r,-3l199,35r-3,l196,35r,2l196,40r5,-3l201,35r,xm5,l2,7,,17,2,27r,10l2,35r,l5,17,10,,7,,5,xe" fillcolor="#e46b21" stroked="f">
                  <v:path arrowok="t" o:connecttype="custom" o:connectlocs="201,35;201,32;199,35;196,35;196,35;196,37;196,40;201,37;201,35;201,35;5,0;2,7;0,17;2,27;2,37;2,35;2,35;5,17;10,0;7,0;5,0" o:connectangles="0,0,0,0,0,0,0,0,0,0,0,0,0,0,0,0,0,0,0,0,0"/>
                  <o:lock v:ext="edit" verticies="t"/>
                </v:shape>
                <v:shape id="Freeform 8149" o:spid="_x0000_s2084" style="position:absolute;left:6347;top:1512;width:199;height:47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5JMUA&#10;AADdAAAADwAAAGRycy9kb3ducmV2LnhtbESPQWvDMAyF74P+B6PCbqvdrRslrVtKYTDYDpu7Q48i&#10;VpO0sRxir0n//XQY7PaEnj69t96OoVVX6lMT2cJ8ZkARl9E3XFn4Prw+LEGljOyxjUwWbpRgu5nc&#10;rbHwceAvurpcKYFwKtBCnXNXaJ3KmgKmWeyIZXeKfcAsY19p3+Mg8NDqR2NedMCG5UONHe1rKi/u&#10;JwhlcX53/tbGp+qkzfD5cfTOLay9n467FahMY/43/12/eYlvniWutBEJ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/kkxQAAAN0AAAAPAAAAAAAAAAAAAAAAAJgCAABkcnMv&#10;ZG93bnJldi54bWxQSwUGAAAAAAQABAD1AAAAigMAAAAA&#10;" path="m199,35r,l196,35r-2,l194,37r,5l199,40r,-3l199,35xm7,l2,12,,25,2,37,7,47,5,40r,-5l7,17,12,,10,,7,xe" fillcolor="#e56f21" stroked="f">
                  <v:path arrowok="t" o:connecttype="custom" o:connectlocs="199,35;199,35;196,35;194,35;194,37;194,42;199,40;199,37;199,35;7,0;2,12;0,25;2,37;7,47;5,40;5,35;7,17;12,0;10,0;7,0" o:connectangles="0,0,0,0,0,0,0,0,0,0,0,0,0,0,0,0,0,0,0,0"/>
                  <o:lock v:ext="edit" verticies="t"/>
                </v:shape>
                <v:shape id="Freeform 8150" o:spid="_x0000_s2085" style="position:absolute;left:6349;top:1512;width:194;height:52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g/sQA&#10;AADdAAAADwAAAGRycy9kb3ducmV2LnhtbERPyWrDMBC9F/IPYgK9NVIKLbFrOSSGgNtTNgK5Ta2p&#10;bWqNjKUm7t9HhUJu83jrZMvRduJCg28da5jPFAjiypmWaw3Hw+ZpAcIHZIOdY9LwSx6W+eQhw9S4&#10;K+/osg+1iCHsU9TQhNCnUvqqIYt+5nriyH25wWKIcKilGfAaw20nn5V6lRZbjg0N9lQ0VH3vf6wG&#10;sy2Pn/1Ht1PFaV0ki3l53rw7rR+n4+oNRKAx3MX/7tLE+eolgb9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W4P7EAAAA3QAAAA8AAAAAAAAAAAAAAAAAmAIAAGRycy9k&#10;b3ducmV2LnhtbFBLBQYAAAAABAAEAPUAAACJAwAAAAA=&#10;" path="m194,35r,l192,35r-3,l189,40r,2l194,40r,-3l194,35xm8,l3,17,,35r,l,37r3,8l8,52,5,45,5,35,8,17,13,,10,,8,xe" fillcolor="#e57222" stroked="f">
                  <v:path arrowok="t" o:connecttype="custom" o:connectlocs="194,35;194,35;192,35;189,35;189,40;189,42;194,40;194,37;194,35;8,0;3,17;0,35;0,35;0,37;3,45;8,52;5,45;5,35;8,17;13,0;10,0;8,0" o:connectangles="0,0,0,0,0,0,0,0,0,0,0,0,0,0,0,0,0,0,0,0,0,0"/>
                  <o:lock v:ext="edit" verticies="t"/>
                </v:shape>
                <v:shape id="Freeform 8151" o:spid="_x0000_s2086" style="position:absolute;left:6352;top:1512;width:189;height:57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ro8cA&#10;AADdAAAADwAAAGRycy9kb3ducmV2LnhtbESPzW7CQAyE75V4h5UrcSub0jaClAVBVaQWiUP5uVtZ&#10;k6RkvVF2gZSnxwek3mzNeObzZNa5Wp2pDZVnA8+DBBRx7m3FhYHddvk0AhUissXaMxn4owCzae9h&#10;gpn1F/6h8yYWSkI4ZGigjLHJtA55SQ7DwDfEoh186zDK2hbatniRcFfrYZKk2mHF0lBiQx8l5cfN&#10;yRn43a/s8nv/el3h+iU9fK7nb4txYUz/sZu/g4rUxX/z/frLCn6SCr98IyPo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zK6PHAAAA3QAAAA8AAAAAAAAAAAAAAAAAmAIAAGRy&#10;cy9kb3ducmV2LnhtbFBLBQYAAAAABAAEAPUAAACMAwAAAAA=&#10;" path="m7,l2,17,,35r,5l2,47r3,5l7,57,7,45,5,35,7,17,12,,10,,7,xm189,42r,-5l189,35r-3,l184,35r,5l184,45r5,-3xe" fillcolor="#e67523" stroked="f">
                  <v:path arrowok="t" o:connecttype="custom" o:connectlocs="7,0;2,17;0,35;0,40;2,47;5,52;7,57;7,45;5,35;7,17;12,0;10,0;7,0;189,42;189,37;189,35;186,35;184,35;184,40;184,45;189,42" o:connectangles="0,0,0,0,0,0,0,0,0,0,0,0,0,0,0,0,0,0,0,0,0"/>
                  <o:lock v:ext="edit" verticies="t"/>
                </v:shape>
                <v:shape id="Freeform 8152" o:spid="_x0000_s2087" style="position:absolute;left:6354;top:1512;width:184;height:60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4NcYA&#10;AADdAAAADwAAAGRycy9kb3ducmV2LnhtbESPQWsCMRCF7wX/Q5iCt5rVgtjVKCotiIigLXgdNuNm&#10;6WayJqmu/nojCL3N8N68781k1tpanMmHyrGCfi8DQVw4XXGp4Of7620EIkRkjbVjUnClALNp52WC&#10;uXYX3tF5H0uRQjjkqMDE2ORShsKQxdBzDXHSjs5bjGn1pdQeLync1nKQZUNpseJEMNjQ0lDxu/+z&#10;ibs+fHxu5qv3m9u6zWmwMIe13ynVfW3nYxCR2vhvfl6vdKqfDfvw+CaN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Z4NcYAAADdAAAADwAAAAAAAAAAAAAAAACYAgAAZHJz&#10;L2Rvd25yZXYueG1sUEsFBgAAAAAEAAQA9QAAAIsDAAAAAA==&#10;" path="m8,l3,17,,35,,45r3,7l5,57r5,3l8,47,5,35,8,17,13,,10,,8,xm184,42r,-2l184,35r-2,l179,35r,5l179,47r3,-2l184,42xe" fillcolor="#e67824" stroked="f">
                  <v:path arrowok="t" o:connecttype="custom" o:connectlocs="8,0;3,17;0,35;0,45;3,52;5,57;10,60;8,47;5,35;8,17;13,0;10,0;8,0;184,42;184,40;184,35;182,35;179,35;179,40;179,47;182,45;184,42" o:connectangles="0,0,0,0,0,0,0,0,0,0,0,0,0,0,0,0,0,0,0,0,0,0"/>
                  <o:lock v:ext="edit" verticies="t"/>
                </v:shape>
                <v:shape id="Freeform 8153" o:spid="_x0000_s2088" style="position:absolute;left:6357;top:1512;width:179;height:62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UvcQA&#10;AADdAAAADwAAAGRycy9kb3ducmV2LnhtbERPTWuDQBC9F/Iflgn0UuLaHNJg3UgQgr0UWpMeepu4&#10;U5W4s+Ku0fz7bKHQ2zze56TZbDpxpcG1lhU8RzEI4srqlmsFp+NhtQXhPLLGzjIpuJGDbLd4SDHR&#10;duJPupa+FiGEXYIKGu/7REpXNWTQRbYnDtyPHQz6AIda6gGnEG46uY7jjTTYcmhosKe8oepSjkZB&#10;+eLOU0GFLjh/Gr/f64/88jUp9bic968gPM3+X/znftNhfrxZw+834QS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8VL3EAAAA3QAAAA8AAAAAAAAAAAAAAAAAmAIAAGRycy9k&#10;b3ducmV2LnhtbFBLBQYAAAAABAAEAPUAAACJAwAAAAA=&#10;" path="m7,l2,17,,35,2,45r,12l7,60r3,2l7,47,5,35,7,17,12,2,10,,7,xm179,45r,-5l179,35r-3,l174,35r,7l174,47r2,l179,45xe" fillcolor="#e77b25" stroked="f">
                  <v:path arrowok="t" o:connecttype="custom" o:connectlocs="7,0;2,17;0,35;2,45;2,57;7,60;10,62;7,47;5,35;7,17;12,2;10,0;7,0;179,45;179,40;179,35;176,35;174,35;174,42;174,47;176,47;179,45" o:connectangles="0,0,0,0,0,0,0,0,0,0,0,0,0,0,0,0,0,0,0,0,0,0"/>
                  <o:lock v:ext="edit" verticies="t"/>
                </v:shape>
                <v:shape id="Freeform 8154" o:spid="_x0000_s2089" style="position:absolute;left:6359;top:1512;width:174;height:65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y5MMA&#10;AADdAAAADwAAAGRycy9kb3ducmV2LnhtbERP32vCMBB+H/g/hBP2NpNtUKQaxQnCYEy2Wnw+mrMp&#10;NpfaZLb+94sw2Nt9fD9vuR5dK67Uh8azhueZAkFcedNwraE87J7mIEJENth6Jg03CrBeTR6WmBs/&#10;8Dddi1iLFMIhRw02xi6XMlSWHIaZ74gTd/K9w5hgX0vT45DCXStflMqkw4ZTg8WOtpaqc/HjNLyN&#10;w5dV1eW2P37MzcV+lr7Izlo/TsfNAkSkMf6L/9zvJs1X2Svc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ty5MMAAADdAAAADwAAAAAAAAAAAAAAAACYAgAAZHJzL2Rv&#10;d25yZXYueG1sUEsFBgAAAAAEAAQA9QAAAIgDAAAAAA==&#10;" path="m8,l3,17,,35,3,47,5,60r3,2l10,65,8,50,5,35,8,17,13,2r-3,l8,xm174,47r,-7l174,35r-2,l169,35r,7l167,50r5,-3l174,47xe" fillcolor="#e77e26" stroked="f">
                  <v:path arrowok="t" o:connecttype="custom" o:connectlocs="8,0;3,17;0,35;3,47;5,60;8,62;10,65;8,50;5,35;8,17;13,2;10,2;8,0;174,47;174,40;174,35;172,35;169,35;169,42;167,50;172,47;174,47" o:connectangles="0,0,0,0,0,0,0,0,0,0,0,0,0,0,0,0,0,0,0,0,0,0"/>
                  <o:lock v:ext="edit" verticies="t"/>
                </v:shape>
                <v:shape id="Freeform 8155" o:spid="_x0000_s2090" style="position:absolute;left:6362;top:1514;width:169;height:63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VP8UA&#10;AADdAAAADwAAAGRycy9kb3ducmV2LnhtbERPTWvCQBC9F/oflin0ZjYtVjS6igitPWihSSl6G7LT&#10;JJidDdk1if/eFYTe5vE+Z7EaTC06al1lWcFLFIMgzq2uuFDwk72PpiCcR9ZYWyYFF3KwWj4+LDDR&#10;tudv6lJfiBDCLkEFpfdNIqXLSzLoItsQB+7PtgZ9gG0hdYt9CDe1fI3jiTRYcWgosaFNSfkpPRsF&#10;B3mebfe/l+P4Y5ub3cm8fWF2VOr5aVjPQXga/L/47v7UYX48GcPtm3CC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lU/xQAAAN0AAAAPAAAAAAAAAAAAAAAAAJgCAABkcnMv&#10;ZG93bnJldi54bWxQSwUGAAAAAAQABAD1AAAAigMAAAAA&#10;" path="m7,l2,15,,33,2,45,5,60r2,l10,63r2,l7,48,5,33,7,15,12,,10,,7,xm169,45r,-5l169,33r-3,l164,35r,8l161,48r3,l169,45xe" fillcolor="#e78126" stroked="f">
                  <v:path arrowok="t" o:connecttype="custom" o:connectlocs="7,0;2,15;0,33;2,45;5,60;7,60;10,63;12,63;7,48;5,33;7,15;12,0;10,0;7,0;169,45;169,40;169,33;166,33;164,35;164,43;161,48;164,48;169,45" o:connectangles="0,0,0,0,0,0,0,0,0,0,0,0,0,0,0,0,0,0,0,0,0,0,0"/>
                  <o:lock v:ext="edit" verticies="t"/>
                </v:shape>
                <v:shape id="Freeform 8156" o:spid="_x0000_s2091" style="position:absolute;left:6364;top:1514;width:164;height:63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x/cIA&#10;AADdAAAADwAAAGRycy9kb3ducmV2LnhtbESPQWvCQBCF7wX/wzKCt2ZjQClpVlFLwatpodchO2aj&#10;2dmwu8b477tCobcZ3nvfvKm2k+3FSD50jhUssxwEceN0x62C76/P1zcQISJr7B2TggcF2G5mLxWW&#10;2t35RGMdW5EgHEpUYGIcSilDY8hiyNxAnLSz8xZjWn0rtcd7gtteFnm+lhY7ThcMDnQw1Fzrm1Uw&#10;HS5Xu3uyavNToy9OH7TfK7WYT7t3EJGm+G/+Sx91qp+vV/D8Jo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NrH9wgAAAN0AAAAPAAAAAAAAAAAAAAAAAJgCAABkcnMvZG93&#10;bnJldi54bWxQSwUGAAAAAAQABAD1AAAAhwMAAAAA&#10;" path="m8,l3,15,,33,3,48,5,63r3,l13,63,8,48,5,33,8,15,13,,10,,8,xm162,48r2,-8l164,33r-2,2l159,35r,8l157,50r2,-2l162,48xe" fillcolor="#e88427" stroked="f">
                  <v:path arrowok="t" o:connecttype="custom" o:connectlocs="8,0;3,15;0,33;3,48;5,63;8,63;13,63;8,48;5,33;8,15;13,0;10,0;8,0;162,48;164,40;164,33;162,35;159,35;159,43;157,50;159,48;162,48" o:connectangles="0,0,0,0,0,0,0,0,0,0,0,0,0,0,0,0,0,0,0,0,0,0"/>
                  <o:lock v:ext="edit" verticies="t"/>
                </v:shape>
                <v:shape id="Freeform 8157" o:spid="_x0000_s2092" style="position:absolute;left:6367;top:1514;width:159;height:63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FnsIA&#10;AADdAAAADwAAAGRycy9kb3ducmV2LnhtbERPTYvCMBC9C/6HMII3TVUou9UoIoouelkV1NvQjG2x&#10;mZQmav33mwXB2zze50xmjSnFg2pXWFYw6EcgiFOrC84UHA+r3hcI55E1lpZJwYsczKbt1gQTbZ/8&#10;S4+9z0QIYZeggtz7KpHSpTkZdH1bEQfuamuDPsA6k7rGZwg3pRxGUSwNFhwacqxokVN629+Ngt3m&#10;5Ec/w4t159FrsN6Z7fdyvVWq22nmYxCeGv8Rv90bHeZHcQz/34QT5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oWewgAAAN0AAAAPAAAAAAAAAAAAAAAAAJgCAABkcnMvZG93&#10;bnJldi54bWxQSwUGAAAAAAQABAD1AAAAhwMAAAAA&#10;" path="m7,l2,15,,33,2,48,7,63r5,l7,48,5,33,7,15,12,,10,,7,xm156,48r3,-5l159,35r-3,l154,35r,8l151,53r3,-3l156,48xe" fillcolor="#e98828" stroked="f">
                  <v:path arrowok="t" o:connecttype="custom" o:connectlocs="7,0;2,15;0,33;2,48;7,63;12,63;7,48;5,33;7,15;12,0;10,0;7,0;156,48;159,43;159,35;156,35;154,35;154,43;151,53;154,50;156,48" o:connectangles="0,0,0,0,0,0,0,0,0,0,0,0,0,0,0,0,0,0,0,0,0"/>
                  <o:lock v:ext="edit" verticies="t"/>
                </v:shape>
                <v:shape id="Freeform 8158" o:spid="_x0000_s2093" style="position:absolute;left:6369;top:1514;width:154;height:63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TjMUA&#10;AADdAAAADwAAAGRycy9kb3ducmV2LnhtbERPTWvCQBC9F/wPywje6kZBK6mrRGlLDi1o2kOPQ3ZM&#10;gtnZsLvR1F/vFgq9zeN9zno7mFZcyPnGsoLZNAFBXFrdcKXg6/P1cQXCB2SNrWVS8EMetpvRwxpT&#10;ba98pEsRKhFD2KeooA6hS6X0ZU0G/dR2xJE7WWcwROgqqR1eY7hp5TxJltJgw7Ghxo72NZXnojcK&#10;dnmWfxzeb1n/pvfd98K9YF+clZqMh+wZRKAh/Iv/3LmO85PlE/x+E0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5BOMxQAAAN0AAAAPAAAAAAAAAAAAAAAAAJgCAABkcnMv&#10;ZG93bnJldi54bWxQSwUGAAAAAAQABAD1AAAAigMAAAAA&#10;" path="m8,l3,15,,33,3,48,8,63r5,l8,48,5,33,8,15,13,,10,,8,xm152,50r2,-7l154,35r-2,l149,35r,10l147,53r2,l152,50xe" fillcolor="#e98b2a" stroked="f">
                  <v:path arrowok="t" o:connecttype="custom" o:connectlocs="8,0;3,15;0,33;3,48;8,63;13,63;8,48;5,33;8,15;13,0;10,0;8,0;152,50;154,43;154,35;152,35;149,35;149,45;147,53;149,53;152,50" o:connectangles="0,0,0,0,0,0,0,0,0,0,0,0,0,0,0,0,0,0,0,0,0"/>
                  <o:lock v:ext="edit" verticies="t"/>
                </v:shape>
                <v:shape id="Freeform 8159" o:spid="_x0000_s2094" style="position:absolute;left:6372;top:1514;width:149;height:63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8l8UA&#10;AADdAAAADwAAAGRycy9kb3ducmV2LnhtbESPQW/CMAyF75P2HyJP2m0k2wGhjoBYpU1s4jAY3K3G&#10;tBWN0zUZDf8eH5B2s/We3/s8X2bfqTMNsQ1s4XliQBFXwbVcW9j/vD/NQMWE7LALTBYuFGG5uL+b&#10;Y+HCyFs671KtJIRjgRaalPpC61g15DFOQk8s2jEMHpOsQ63dgKOE+06/GDPVHluWhgZ7KhuqTrs/&#10;b+F7E06/1frNHMav7WemXH5sxtLax4e8egWVKKd/8+167QTfTAVXvpER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DyXxQAAAN0AAAAPAAAAAAAAAAAAAAAAAJgCAABkcnMv&#10;ZG93bnJldi54bWxQSwUGAAAAAAQABAD1AAAAigMAAAAA&#10;" path="m7,l2,15,,33,2,48,7,63r5,l7,48,5,33,7,15,12,3,10,,7,xm146,53r3,-10l149,35r-3,l144,35r,10l141,55r3,-2l146,53xe" fillcolor="#ea8e2b" stroked="f">
                  <v:path arrowok="t" o:connecttype="custom" o:connectlocs="7,0;2,15;0,33;2,48;7,63;12,63;7,48;5,33;7,15;12,3;10,0;7,0;146,53;149,43;149,35;146,35;144,35;144,45;141,55;144,53;146,53" o:connectangles="0,0,0,0,0,0,0,0,0,0,0,0,0,0,0,0,0,0,0,0,0"/>
                  <o:lock v:ext="edit" verticies="t"/>
                </v:shape>
                <v:shape id="Freeform 8160" o:spid="_x0000_s2095" style="position:absolute;left:6374;top:1514;width:144;height:65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kI8MA&#10;AADdAAAADwAAAGRycy9kb3ducmV2LnhtbERPzYrCMBC+L/gOYQQvi6Z6KGs1igqKsLCw6gMMzdhW&#10;m0lNoq379JuFBW/z8f3OfNmZWjzI+cqygvEoAUGcW11xoeB03A4/QPiArLG2TAqe5GG56L3NMdO2&#10;5W96HEIhYgj7DBWUITSZlD4vyaAf2YY4cmfrDIYIXSG1wzaGm1pOkiSVBiuODSU2tCkpvx7uRsHn&#10;7dz+rO+p3tDXeBcu7t1cU1Jq0O9WMxCBuvAS/7v3Os5P0in8fRN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rkI8MAAADdAAAADwAAAAAAAAAAAAAAAACYAgAAZHJzL2Rv&#10;d25yZXYueG1sUEsFBgAAAAAEAAQA9QAAAIgDAAAAAA==&#10;" path="m8,l3,15,,33,3,48,8,63r5,2l8,48,5,33,8,15,13,3r-3,l8,xm142,53r2,-8l144,35r-2,l139,35r-2,10l134,55r5,l142,53xe" fillcolor="#eb912b" stroked="f">
                  <v:path arrowok="t" o:connecttype="custom" o:connectlocs="8,0;3,15;0,33;3,48;8,63;13,65;8,48;5,33;8,15;13,3;10,3;8,0;142,53;144,45;144,35;142,35;139,35;137,45;134,55;139,55;142,53" o:connectangles="0,0,0,0,0,0,0,0,0,0,0,0,0,0,0,0,0,0,0,0,0"/>
                  <o:lock v:ext="edit" verticies="t"/>
                </v:shape>
                <v:shape id="Freeform 8161" o:spid="_x0000_s2096" style="position:absolute;left:6377;top:1517;width:139;height:62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/icYA&#10;AADdAAAADwAAAGRycy9kb3ducmV2LnhtbESPQWvCQBCF70L/wzKF3nSjSC2pq5RCIWALGu192B2T&#10;tNnZkF1j/PedQ8HbDO/Ne9+st6Nv1UB9bAIbmM8yUMQ2uIYrA6fjx/QFVEzIDtvAZOBGEbabh8ka&#10;cxeufKChTJWSEI45GqhT6nKto63JY5yFjli0c+g9Jln7SrserxLuW73IsmftsWFpqLGj95rsb3nx&#10;Bpb73ffnz+n4dSluS71fzQdb2LMxT4/j2yuoRGO6m/+vCyf42Ur4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j/icYAAADdAAAADwAAAAAAAAAAAAAAAACYAgAAZHJz&#10;L2Rvd25yZXYueG1sUEsFBgAAAAAEAAQA9QAAAIsDAAAAAA==&#10;" path="m7,l2,12,,30,2,45,7,60r8,2l7,47,5,30,7,15,12,,10,,7,xm136,52r3,-10l139,32r-3,l134,32r-3,10l129,55r2,-3l136,52xe" fillcolor="#eb952b" stroked="f">
                  <v:path arrowok="t" o:connecttype="custom" o:connectlocs="7,0;2,12;0,30;2,45;7,60;15,62;7,47;5,30;7,15;12,0;10,0;7,0;136,52;139,42;139,32;136,32;134,32;131,42;129,55;131,52;136,52" o:connectangles="0,0,0,0,0,0,0,0,0,0,0,0,0,0,0,0,0,0,0,0,0"/>
                  <o:lock v:ext="edit" verticies="t"/>
                </v:shape>
                <v:shape id="Freeform 8162" o:spid="_x0000_s2097" style="position:absolute;left:6379;top:1517;width:134;height:62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g61sQA&#10;AADdAAAADwAAAGRycy9kb3ducmV2LnhtbERPTUvDQBC9C/6HZYTe7KYerMRuggiKFwutrdjbkJ0m&#10;qdnZmJ22G3+9Kwje5vE+Z1FG16kTDaH1bGA2zUARV962XBvYvD1d34EKgmyx80wGRgpQFpcXC8yt&#10;P/OKTmupVQrhkKOBRqTPtQ5VQw7D1PfEidv7waEkONTaDnhO4a7TN1l2qx22nBoa7OmxoepzfXQG&#10;vr92y9fjTm/j4WPcdmN8F6FnYyZX8eEelFCUf/Gf+8Wm+dl8Br/fpBN0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oOtbEAAAA3QAAAA8AAAAAAAAAAAAAAAAAmAIAAGRycy9k&#10;b3ducmV2LnhtbFBLBQYAAAAABAAEAPUAAACJAwAAAAA=&#10;" path="m8,l3,12,,30,3,45,8,62r7,l8,47,5,30,8,15,13,,10,,8,xm129,52r3,-10l134,32r-2,l129,32r-2,13l124,55r3,l129,52xe" fillcolor="#ec982a" stroked="f">
                  <v:path arrowok="t" o:connecttype="custom" o:connectlocs="8,0;3,12;0,30;3,45;8,62;15,62;8,47;5,30;8,15;13,0;10,0;8,0;129,52;132,42;134,32;132,32;129,32;127,45;124,55;127,55;129,52" o:connectangles="0,0,0,0,0,0,0,0,0,0,0,0,0,0,0,0,0,0,0,0,0"/>
                  <o:lock v:ext="edit" verticies="t"/>
                </v:shape>
                <v:shape id="Freeform 8163" o:spid="_x0000_s2098" style="position:absolute;left:6382;top:1517;width:129;height:62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msGcYA&#10;AADdAAAADwAAAGRycy9kb3ducmV2LnhtbESP3WrCQBCF7wu+wzKCN0U3DTRKzCoiFL3oD40+wJCd&#10;/GB2NmTXJL59t1Do3QznfGfOZPvJtGKg3jWWFbysIhDEhdUNVwqul7flBoTzyBpby6TgQQ72u9lT&#10;hqm2I3/TkPtKhBB2KSqove9SKV1Rk0G3sh1x0ErbG/Rh7SupexxDuGllHEWJNNhwuFBjR8eailt+&#10;N6FG8ZwkcWvy1/dmKo8fp8+vSt+VWsynwxaEp8n/m//osw5ctI7h95swgt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msGcYAAADdAAAADwAAAAAAAAAAAAAAAACYAgAAZHJz&#10;L2Rvd25yZXYueG1sUEsFBgAAAAAEAAQA9QAAAIsDAAAAAA==&#10;" path="m7,l2,15,,30,2,47r8,15l12,62r3,l10,55,7,47,5,37r,-7l7,15,12,,10,,7,xm124,55r2,-13l129,32r-3,l124,32r-3,13l116,57r5,-2l124,55xe" fillcolor="#ec9b29" stroked="f">
                  <v:path arrowok="t" o:connecttype="custom" o:connectlocs="7,0;2,15;0,30;2,47;10,62;12,62;15,62;10,55;7,47;5,37;5,30;7,15;12,0;10,0;7,0;124,55;126,42;129,32;126,32;124,32;121,45;116,57;121,55;124,55" o:connectangles="0,0,0,0,0,0,0,0,0,0,0,0,0,0,0,0,0,0,0,0,0,0,0,0"/>
                  <o:lock v:ext="edit" verticies="t"/>
                </v:shape>
                <v:shape id="Freeform 8164" o:spid="_x0000_s2099" style="position:absolute;left:6384;top:1517;width:124;height:62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IY7MQA&#10;AADdAAAADwAAAGRycy9kb3ducmV2LnhtbESPT2sCMRDF7wW/QxjBW038QyurUUSUCu1lVfA6bMbN&#10;6maybKJuv31TKPQ2w3vzfm8Wq87V4kFtqDxrGA0VCOLCm4pLDafj7nUGIkRkg7Vn0vBNAVbL3ssC&#10;M+OfnNPjEEuRQjhkqMHG2GRShsKSwzD0DXHSLr51GNPaltK0+EzhrpZjpd6kw4oTwWJDG0vF7XB3&#10;GhIuP8eJvX66j1xt3PbLTm+F1oN+t56DiNTFf/Pf9d6k+up9Ar/fpBH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iGOzEAAAA3QAAAA8AAAAAAAAAAAAAAAAAmAIAAGRycy9k&#10;b3ducmV2LnhtbFBLBQYAAAAABAAEAPUAAACJAwAAAAA=&#10;" path="m8,l3,15,,30,3,47r7,15l13,62r2,l13,55,8,47,5,37r,-7l8,15,13,2,10,,8,xm119,55r3,-10l124,32r-2,l119,32r-2,13l112,57r2,l119,55xe" fillcolor="#ed9e27" stroked="f">
                  <v:path arrowok="t" o:connecttype="custom" o:connectlocs="8,0;3,15;0,30;3,47;10,62;13,62;15,62;13,55;8,47;5,37;5,30;8,15;13,2;10,0;8,0;119,55;122,45;124,32;122,32;119,32;117,45;112,57;114,57;119,55" o:connectangles="0,0,0,0,0,0,0,0,0,0,0,0,0,0,0,0,0,0,0,0,0,0,0,0"/>
                  <o:lock v:ext="edit" verticies="t"/>
                </v:shape>
                <v:shape id="Freeform 8165" o:spid="_x0000_s2100" style="position:absolute;left:6387;top:1517;width:119;height:62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CY8UA&#10;AADdAAAADwAAAGRycy9kb3ducmV2LnhtbERPTUvDQBC9C/6HZYRexO62VE1jt6UVCl48mAZ6HbLT&#10;JCY7G3a3bfTXu4LgbR7vc1ab0fbiQj60jjXMpgoEceVMy7WG8rB/yECEiGywd0wavijAZn17s8Lc&#10;uCt/0KWItUghHHLU0MQ45FKGqiGLYeoG4sSdnLcYE/S1NB6vKdz2cq7Uk7TYcmpocKDXhqquOFsN&#10;9fhZ3JdddnjclUflffeefR+XWk/uxu0LiEhj/Bf/ud9Mmq+eF/D7TTp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4oJjxQAAAN0AAAAPAAAAAAAAAAAAAAAAAJgCAABkcnMv&#10;ZG93bnJldi54bWxQSwUGAAAAAAQABAD1AAAAigMAAAAA&#10;" path="m7,l2,15,,30r,7l2,47r3,8l10,62r5,l17,62,12,55,7,47,7,37,5,30,7,15,12,2r-2,l7,xm111,57r5,-12l119,32r-3,l114,32r-3,15l104,60r5,-3l111,57xe" fillcolor="#eda223" stroked="f">
                  <v:path arrowok="t" o:connecttype="custom" o:connectlocs="7,0;2,15;0,30;0,37;2,47;5,55;10,62;15,62;17,62;12,55;7,47;7,37;5,30;7,15;12,2;10,2;7,0;111,57;116,45;119,32;116,32;114,32;111,47;104,60;109,57;111,57" o:connectangles="0,0,0,0,0,0,0,0,0,0,0,0,0,0,0,0,0,0,0,0,0,0,0,0,0,0"/>
                  <o:lock v:ext="edit" verticies="t"/>
                </v:shape>
                <v:shape id="Freeform 8166" o:spid="_x0000_s2101" style="position:absolute;left:6389;top:1519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RPWsQA&#10;AADdAAAADwAAAGRycy9kb3ducmV2LnhtbERPTWvCQBC9C/6HZQq9SN21UltSV4mCUPSkFqG3ITsm&#10;qdnZkN0m8d+7QsHbPN7nzJe9rURLjS8da5iMFQjizJmScw3fx83LBwgfkA1WjknDlTwsF8PBHBPj&#10;Ot5Tewi5iCHsE9RQhFAnUvqsIIt+7GriyJ1dYzFE2OTSNNjFcFvJV6Vm0mLJsaHAmtYFZZfDn9UQ&#10;fqerLk13u5FvL6efrZptTuet1s9PffoJIlAfHuJ/95eJ89X7G9y/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0T1rEAAAA3QAAAA8AAAAAAAAAAAAAAAAAmAIAAGRycy9k&#10;b3ducmV2LnhtbFBLBQYAAAAABAAEAPUAAACJAwAAAAA=&#10;" path="m8,l3,13,,28r,7l3,45r5,8l10,60r5,l17,60,13,53,10,45,8,38,5,28,8,13,13,,10,,8,xm107,55r5,-12l114,30r-2,l109,30r-2,15l99,58r3,l107,55xe" fillcolor="#eea520" stroked="f">
                  <v:path arrowok="t" o:connecttype="custom" o:connectlocs="8,0;3,13;0,28;0,35;3,45;8,53;10,60;15,60;17,60;13,53;10,45;8,38;5,28;8,13;13,0;10,0;8,0;107,55;112,43;114,30;112,30;109,30;107,45;99,58;102,58;107,55" o:connectangles="0,0,0,0,0,0,0,0,0,0,0,0,0,0,0,0,0,0,0,0,0,0,0,0,0,0"/>
                  <o:lock v:ext="edit" verticies="t"/>
                </v:shape>
                <v:shape id="Freeform 8167" o:spid="_x0000_s2102" style="position:absolute;left:6392;top:1519;width:109;height:63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WoYMQA&#10;AADdAAAADwAAAGRycy9kb3ducmV2LnhtbERPS2vCQBC+C/0PyxS8iG7sIYbUTShFQfFS0xavQ3by&#10;oNnZmN2a+O+7hUJv8/E9Z5tPphM3GlxrWcF6FYEgLq1uuVbw8b5fJiCcR9bYWSYFd3KQZw+zLaba&#10;jnymW+FrEULYpaig8b5PpXRlQwbdyvbEgavsYNAHONRSDziGcNPJpyiKpcGWQ0ODPb02VH4V30bB&#10;zlVVsTic+uPlbYfJZ3011zFWav44vTyD8DT5f/Gf+6DD/GgTw+834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1qGDEAAAA3QAAAA8AAAAAAAAAAAAAAAAAmAIAAGRycy9k&#10;b3ducmV2LnhtbFBLBQYAAAAABAAEAPUAAACJAwAAAAA=&#10;" path="m7,l2,13,,28r2,7l2,45r5,8l12,60r2,l19,63,12,55,10,45,7,38,5,28,7,13,12,,10,,7,xm99,58r7,-13l109,30r-3,l104,30r,8l101,45r-5,8l92,60r4,-2l99,58xe" fillcolor="#eea91a" stroked="f">
                  <v:path arrowok="t" o:connecttype="custom" o:connectlocs="7,0;2,13;0,28;2,35;2,45;7,53;12,60;14,60;19,63;12,55;10,45;7,38;5,28;7,13;12,0;10,0;7,0;99,58;106,45;109,30;106,30;104,30;104,38;101,45;96,53;92,60;96,58;99,58" o:connectangles="0,0,0,0,0,0,0,0,0,0,0,0,0,0,0,0,0,0,0,0,0,0,0,0,0,0,0,0"/>
                  <o:lock v:ext="edit" verticies="t"/>
                </v:shape>
                <v:shape id="Freeform 8168" o:spid="_x0000_s2103" style="position:absolute;left:6394;top:1519;width:104;height:63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j1i8MA&#10;AADdAAAADwAAAGRycy9kb3ducmV2LnhtbERPS2vCQBC+C/0PyxR6Ed1U8EHqKrZY8CQY257H7JgN&#10;ZmfT7Brjv3cFwdt8fM+ZLztbiZYaXzpW8D5MQBDnTpdcKPjZfw9mIHxA1lg5JgVX8rBcvPTmmGp3&#10;4R21WShEDGGfogITQp1K6XNDFv3Q1cSRO7rGYoiwKaRu8BLDbSVHSTKRFkuODQZr+jKUn7KzVWDl&#10;dr/6W58/jT/ssnFL/f/D71apt9du9QEiUBee4od7o+P8ZDqF+zfx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j1i8MAAADdAAAADwAAAAAAAAAAAAAAAACYAgAAZHJzL2Rv&#10;d25yZXYueG1sUEsFBgAAAAAEAAQA9QAAAIgDAAAAAA==&#10;" path="m8,l3,13,,28,3,38r2,7l8,53r4,7l17,63r3,l15,55,10,45,8,38,5,28,8,13,12,3,10,,8,xm94,58r8,-13l104,30r-2,l99,30r,8l94,45r-2,8l87,60r3,l94,58xe" fillcolor="#efac12" stroked="f">
                  <v:path arrowok="t" o:connecttype="custom" o:connectlocs="8,0;3,13;0,28;3,38;5,45;8,53;12,60;17,63;20,63;15,55;10,45;8,38;5,28;8,13;12,3;10,0;8,0;94,58;102,45;104,30;102,30;99,30;99,38;94,45;92,53;87,60;90,60;94,58" o:connectangles="0,0,0,0,0,0,0,0,0,0,0,0,0,0,0,0,0,0,0,0,0,0,0,0,0,0,0,0"/>
                  <o:lock v:ext="edit" verticies="t"/>
                </v:shape>
                <v:shape id="Freeform 8169" o:spid="_x0000_s2104" style="position:absolute;left:6397;top:1519;width:99;height:63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vp8gA&#10;AADdAAAADwAAAGRycy9kb3ducmV2LnhtbESPQUsDMRCF70L/QxjBm80q1sratBRBEKqH3ZaCt2Ez&#10;TRY3k+0mtqu/3jkIvc3w3rz3zWI1hk6daEhtZAN30wIUcRNty87Abvt6+wQqZWSLXWQy8EMJVsvJ&#10;1QJLG89c0anOTkkIpxIN+Jz7UuvUeAqYprEnFu0Qh4BZ1sFpO+BZwkOn74viUQdsWRo89vTiqfmq&#10;v4MB+twf5h/ufe3rav/gfmebWXXcGHNzPa6fQWUa88X8f/1mBb+YC6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0e+nyAAAAN0AAAAPAAAAAAAAAAAAAAAAAJgCAABk&#10;cnMvZG93bnJldi54bWxQSwUGAAAAAAQABAD1AAAAjQMAAAAA&#10;" path="m7,l2,13,,28,2,38r3,7l7,55r7,8l17,63r5,l14,55,9,48,7,38,5,28,7,15,12,3,9,3,7,xm87,60r4,-7l96,45r3,-7l99,30r-3,l94,28r,10l89,48r-5,7l79,60r5,l87,60xe" fillcolor="#efb000" stroked="f">
                  <v:path arrowok="t" o:connecttype="custom" o:connectlocs="7,0;2,13;0,28;2,38;5,45;7,55;14,63;17,63;22,63;14,55;9,48;7,38;5,28;7,15;12,3;9,3;7,0;87,60;91,53;96,45;99,38;99,30;96,30;94,28;94,38;89,48;84,55;79,60;84,60;87,60" o:connectangles="0,0,0,0,0,0,0,0,0,0,0,0,0,0,0,0,0,0,0,0,0,0,0,0,0,0,0,0,0,0"/>
                  <o:lock v:ext="edit" verticies="t"/>
                </v:shape>
                <v:shape id="Freeform 8170" o:spid="_x0000_s2105" style="position:absolute;left:6399;top:1522;width:94;height:60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SsUA&#10;AADdAAAADwAAAGRycy9kb3ducmV2LnhtbERPTWvCQBC9F/wPywi9lGZXKdpGVxFR8CRVC6W3MTtN&#10;QrOzSXZr0n/vCgVv83ifM1/2thIXan3pWMMoUSCIM2dKzjV8nLbPryB8QDZYOSYNf+RhuRg8zDE1&#10;ruMDXY4hFzGEfYoaihDqVEqfFWTRJ64mjty3ay2GCNtcmha7GG4rOVZqIi2WHBsKrGldUPZz/LUa&#10;1NfLpl43m/fVWTZPTd7ty8nnXuvHYb+agQjUh7v4370zcb6avsHtm3i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jQdKxQAAAN0AAAAPAAAAAAAAAAAAAAAAAJgCAABkcnMv&#10;ZG93bnJldi54bWxQSwUGAAAAAAQABAD1AAAAigMAAAAA&#10;" path="m7,l3,10,,25,3,35r2,7l10,52r5,8l20,60r5,l17,52,10,45,7,35,5,25,7,12,12,,10,,7,xm82,57r5,-7l89,42r5,-7l94,27,92,25r-3,l87,35,85,45r-5,7l72,60r5,-3l82,57xe" fillcolor="#f0b300" stroked="f">
                  <v:path arrowok="t" o:connecttype="custom" o:connectlocs="7,0;3,10;0,25;3,35;5,42;10,52;15,60;20,60;25,60;17,52;10,45;7,35;5,25;7,12;12,0;10,0;7,0;82,57;87,50;89,42;94,35;94,27;92,25;89,25;87,35;85,45;80,52;72,60;77,57;82,57" o:connectangles="0,0,0,0,0,0,0,0,0,0,0,0,0,0,0,0,0,0,0,0,0,0,0,0,0,0,0,0,0,0"/>
                  <o:lock v:ext="edit" verticies="t"/>
                </v:shape>
                <v:shape id="Freeform 8171" o:spid="_x0000_s2106" style="position:absolute;left:6402;top:1522;width:89;height:60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7x8YA&#10;AADdAAAADwAAAGRycy9kb3ducmV2LnhtbESPQUvDQBCF70L/wzIFb3YTQSmx2yKCIoKoacHrNDtN&#10;luzOxuzaRn+9cxB6m+G9ee+b1WYKXh1pTC6ygXJRgCJuonXcGthtH6+WoFJGtugjk4EfSrBZzy5W&#10;WNl44g861rlVEsKpQgNdzkOldWo6CpgWcSAW7RDHgFnWsdV2xJOEB6+vi+JWB3QsDR0O9NBR09ff&#10;wcBrX8an8vP3Zd9/3fj4XtfOvzljLufT/R2oTFM+m/+vn63gF0vhl2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l7x8YAAADdAAAADwAAAAAAAAAAAAAAAACYAgAAZHJz&#10;L2Rvd25yZXYueG1sUEsFBgAAAAAEAAQA9QAAAIsDAAAAAA==&#10;" path="m7,l2,12,,25,2,35,4,45r5,7l17,60r5,l27,60,17,55,12,45,7,35,4,25,7,12,12,2,9,,7,xm74,57r5,-5l84,45,89,35r,-10l86,25r-2,l82,35,79,45r-7,7l64,60r5,l74,57xe" fillcolor="#f1b700" stroked="f">
                  <v:path arrowok="t" o:connecttype="custom" o:connectlocs="7,0;2,12;0,25;2,35;4,45;9,52;17,60;22,60;27,60;17,55;12,45;7,35;4,25;7,12;12,2;9,0;7,0;74,57;79,52;84,45;89,35;89,25;86,25;84,25;82,35;79,45;72,52;64,60;69,60;74,57" o:connectangles="0,0,0,0,0,0,0,0,0,0,0,0,0,0,0,0,0,0,0,0,0,0,0,0,0,0,0,0,0,0"/>
                  <o:lock v:ext="edit" verticies="t"/>
                </v:shape>
                <v:shape id="Freeform 8172" o:spid="_x0000_s2107" style="position:absolute;left:6404;top:1522;width:84;height:60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D2sUA&#10;AADdAAAADwAAAGRycy9kb3ducmV2LnhtbERP32vCMBB+H/g/hBP2tqYqiHRGGcpAHA5sx8C3o7m1&#10;xebSJbF2++sXQdjbfXw/b7keTCt6cr6xrGCSpCCIS6sbrhR8FK9PCxA+IGtsLZOCH/KwXo0elphp&#10;e+Uj9XmoRAxhn6GCOoQuk9KXNRn0ie2II/dlncEQoaukdniN4aaV0zSdS4MNx4YaO9rUVJ7zi1Gw&#10;3xfzKj9/bt3b7PT7Xnwf2lN/UOpxPLw8gwg0hH/x3b3TcX66mMD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IPaxQAAAN0AAAAPAAAAAAAAAAAAAAAAAJgCAABkcnMv&#10;ZG93bnJldi54bWxQSwUGAAAAAAQABAD1AAAAigMAAAAA&#10;" path="m7,l2,12,,25,2,35,5,45r7,7l20,60r7,l32,60,22,55,12,47,7,37,5,25,7,12,12,2r-2,l7,xm67,60r8,-8l80,45,82,35,84,25r-2,l80,25,77,37,72,47r-7,8l52,60r8,l67,60xe" fillcolor="#f2bb00" stroked="f">
                  <v:path arrowok="t" o:connecttype="custom" o:connectlocs="7,0;2,12;0,25;2,35;5,45;12,52;20,60;27,60;32,60;22,55;12,47;7,37;5,25;7,12;12,2;10,2;7,0;67,60;75,52;80,45;82,35;84,25;82,25;80,25;77,37;72,47;65,55;52,60;60,60;67,60" o:connectangles="0,0,0,0,0,0,0,0,0,0,0,0,0,0,0,0,0,0,0,0,0,0,0,0,0,0,0,0,0,0"/>
                  <o:lock v:ext="edit" verticies="t"/>
                </v:shape>
                <v:shape id="Freeform 8173" o:spid="_x0000_s2108" style="position:absolute;left:6406;top:1524;width:80;height:5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WUBMEA&#10;AADdAAAADwAAAGRycy9kb3ducmV2LnhtbERPzYrCMBC+C75DGGFvmuphka5RZFlx96Jo+wCzzZgU&#10;m0lpou2+/UYQvM3H9zurzeAacacu1J4VzGcZCOLK65qNgrLYTZcgQkTW2HgmBX8UYLMej1aYa9/z&#10;ie7naEQK4ZCjAhtjm0sZKksOw8y3xIm7+M5hTLAzUnfYp3DXyEWWvUuHNacGiy19Wqqu55tT8PVb&#10;WXM8zC+e+59bUZiywH2p1Ntk2H6AiDTEl/jp/tZpfrZcwOObdIJ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FlATBAAAA3QAAAA8AAAAAAAAAAAAAAAAAmAIAAGRycy9kb3du&#10;cmV2LnhtbFBLBQYAAAAABAAEAPUAAACGAwAAAAA=&#10;" path="m8,l3,10,,23,3,33,8,43r5,10l23,58r20,l60,58r8,-8l75,43,78,33,80,23r-2,l75,23r,7l73,35r-3,8l65,48r-5,2l55,55r-7,l40,58,33,55r-5,l20,50,15,48,13,43,8,35,5,30r,-7l8,10,13,,10,,8,xe" fillcolor="#f4c100" stroked="f">
                  <v:path arrowok="t" o:connecttype="custom" o:connectlocs="8,0;3,10;0,23;3,33;8,43;13,53;23,58;43,58;60,58;68,50;75,43;78,33;80,23;78,23;75,23;75,30;73,35;70,43;65,48;60,50;55,55;48,55;40,58;33,55;28,55;20,50;15,48;13,43;8,35;5,30;5,23;8,10;13,0;10,0;8,0" o:connectangles="0,0,0,0,0,0,0,0,0,0,0,0,0,0,0,0,0,0,0,0,0,0,0,0,0,0,0,0,0,0,0,0,0,0,0"/>
                </v:shape>
                <v:shape id="Freeform 8174" o:spid="_x0000_s2109" style="position:absolute;left:6409;top:1524;width:75;height:5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l1LMEA&#10;AADdAAAADwAAAGRycy9kb3ducmV2LnhtbERPS4vCMBC+C/6HMII3TXywSNcoi1AUPFnF89jMtmWb&#10;SW1irf/eLCzsbT6+56y3va1FR62vHGuYTRUI4tyZigsNl3M6WYHwAdlg7Zg0vMjDdjMcrDEx7skn&#10;6rJQiBjCPkENZQhNIqXPS7Lop64hjty3ay2GCNtCmhafMdzWcq7Uh7RYcWwosaFdSflP9rAa6tn1&#10;uGv293s6vxVpp5YVnfNM6/Go//oEEagP/+I/98HE+Wq1gN9v4gl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JdSzBAAAA3QAAAA8AAAAAAAAAAAAAAAAAmAIAAGRycy9kb3du&#10;cmV2LnhtbFBLBQYAAAAABAAEAPUAAACGAwAAAAA=&#10;" path="m7,l2,10,,23,2,35,7,45r10,8l27,58r10,l47,58,60,53r7,-8l72,35,75,23r-3,l70,23r,l67,35,60,45,50,53,37,55,25,53,15,45,7,35,5,23,7,10,12,3,10,,7,xe" fillcolor="#f5c500" stroked="f">
                  <v:path arrowok="t" o:connecttype="custom" o:connectlocs="7,0;2,10;0,23;2,35;7,45;17,53;27,58;37,58;47,58;60,53;67,45;72,35;75,23;72,23;70,23;70,23;67,35;60,45;50,53;37,55;25,53;15,45;7,35;5,23;7,10;12,3;10,0;7,0" o:connectangles="0,0,0,0,0,0,0,0,0,0,0,0,0,0,0,0,0,0,0,0,0,0,0,0,0,0,0,0"/>
                </v:shape>
                <v:shape id="Freeform 8175" o:spid="_x0000_s2110" style="position:absolute;left:6411;top:1524;width:70;height:5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L78EA&#10;AADdAAAADwAAAGRycy9kb3ducmV2LnhtbERP32vCMBB+H+x/CDfYy9BEN0Q6o4gi9EnQ6vvR3Jpi&#10;c6lNtN1/bwbC3u7j+3mL1eAacacu1J41TMYKBHHpTc2VhlOxG81BhIhssPFMGn4pwGr5+rLAzPie&#10;D3Q/xkqkEA4ZarAxtpmUobTkMIx9S5y4H985jAl2lTQd9incNXKq1Ew6rDk1WGxpY6m8HG9OQ94U&#10;2yJO7Wd/OeXn/UbhhwxXrd/fhvU3iEhD/Bc/3blJ89X8C/6+S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4S+/BAAAA3QAAAA8AAAAAAAAAAAAAAAAAmAIAAGRycy9kb3du&#10;cmV2LnhtbFBLBQYAAAAABAAEAPUAAACGAwAAAAA=&#10;" path="m8,l3,10,,23r,7l3,35r5,8l10,48r5,2l23,55r5,l35,58r8,-3l50,55r5,-5l60,48r5,-5l68,35r2,-5l70,23r-2,l65,20r,3l63,33,58,43,48,50,35,53,23,50,15,43,8,33,5,23,8,10,13,3r-3,l8,xe" fillcolor="#f6c800" stroked="f">
                  <v:path arrowok="t" o:connecttype="custom" o:connectlocs="8,0;3,10;0,23;0,30;3,35;8,43;10,48;15,50;23,55;28,55;35,58;43,55;50,55;55,50;60,48;65,43;68,35;70,30;70,23;68,23;65,20;65,23;63,33;58,43;48,50;35,53;23,50;15,43;8,33;5,23;8,10;13,3;10,3;8,0" o:connectangles="0,0,0,0,0,0,0,0,0,0,0,0,0,0,0,0,0,0,0,0,0,0,0,0,0,0,0,0,0,0,0,0,0,0"/>
                </v:shape>
                <v:shape id="Freeform 8176" o:spid="_x0000_s2111" style="position:absolute;left:6414;top:1527;width:65;height:52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+Wp8QA&#10;AADdAAAADwAAAGRycy9kb3ducmV2LnhtbERPTWvCQBC9C/6HZYRepO42UElTV2lLhSpejD20tyE7&#10;TUKzsyG7avTXu4LgbR7vc2aL3jbiQJ2vHWt4migQxIUzNZcavnfLxxSED8gGG8ek4UQeFvPhYIaZ&#10;cUfe0iEPpYgh7DPUUIXQZlL6oiKLfuJa4sj9uc5iiLArpenwGMNtIxOlptJizbGhwpY+Kir+873V&#10;8NnINXnVrgwmP+Pf98Rvzi+p1g+j/u0VRKA+3MU395eJ81X6DNdv4gl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flqfEAAAA3QAAAA8AAAAAAAAAAAAAAAAAmAIAAGRycy9k&#10;b3ducmV2LnhtbFBLBQYAAAAABAAEAPUAAACJAwAAAAA=&#10;" path="m65,20r,l62,17r-2,l60,17r,3l57,30,52,40,42,45,32,47,22,45,12,40,7,30,5,20,7,10,12,,10,,7,,2,7,,20,2,32r8,10l20,50r12,2l45,50,55,42,62,32,65,20xe" fillcolor="#f6cc00" stroked="f">
                  <v:path arrowok="t" o:connecttype="custom" o:connectlocs="65,20;65,20;62,17;60,17;60,17;60,20;57,30;52,40;42,45;32,47;22,45;12,40;7,30;5,20;7,10;12,0;10,0;7,0;2,7;0,20;2,32;10,42;20,50;32,52;45,50;55,42;62,32;65,20" o:connectangles="0,0,0,0,0,0,0,0,0,0,0,0,0,0,0,0,0,0,0,0,0,0,0,0,0,0,0,0"/>
                </v:shape>
                <v:shape id="Freeform 8177" o:spid="_x0000_s2112" style="position:absolute;left:6416;top:1527;width:60;height:50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7gMMA&#10;AADdAAAADwAAAGRycy9kb3ducmV2LnhtbERPS4vCMBC+C/6HMIIX0XRdKLUaRYRF3dP6APE2NGNb&#10;bCaliVr3128WBG/z8T1ntmhNJe7UuNKygo9RBII4s7rkXMHx8DVMQDiPrLGyTAqe5GAx73ZmmGr7&#10;4B3d9z4XIYRdigoK7+tUSpcVZNCNbE0cuIttDPoAm1zqBh8h3FRyHEWxNFhyaCiwplVB2XV/MwqS&#10;yenzvMb411YaN9ufFsvB7lupfq9dTkF4av1b/HJvdJgfJTH8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M7gMMAAADdAAAADwAAAAAAAAAAAAAAAACYAgAAZHJzL2Rv&#10;d25yZXYueG1sUEsFBgAAAAAEAAQA9QAAAIgDAAAAAA==&#10;" path="m60,20r,-3l58,17r-3,l55,17r,3l53,30r-5,7l40,42,30,45,20,42,13,37,8,30,5,20,8,10,13,2,10,,8,,3,7,,20,3,30r7,10l18,47r12,3l43,47,53,40,58,30,60,20xe" fillcolor="#f8d100" stroked="f">
                  <v:path arrowok="t" o:connecttype="custom" o:connectlocs="60,20;60,17;58,17;55,17;55,17;55,20;53,30;48,37;40,42;30,45;20,42;13,37;8,30;5,20;8,10;13,2;10,0;8,0;3,7;0,20;3,30;10,40;18,47;30,50;43,47;53,40;58,30;60,20" o:connectangles="0,0,0,0,0,0,0,0,0,0,0,0,0,0,0,0,0,0,0,0,0,0,0,0,0,0,0,0"/>
                </v:shape>
                <v:shape id="Freeform 8178" o:spid="_x0000_s2113" style="position:absolute;left:6419;top:1527;width:55;height:47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5R+8MA&#10;AADdAAAADwAAAGRycy9kb3ducmV2LnhtbERPTWsCMRC9F/wPYQRvNbFga7dGWaQFb6XqQW/DZtws&#10;u5ksSequ/74pFHqbx/uc9XZ0nbhRiI1nDYu5AkFcedNwreF0/HhcgYgJ2WDnmTTcKcJ2M3lYY2H8&#10;wF90O6Ra5BCOBWqwKfWFlLGy5DDOfU+cuasPDlOGoZYm4JDDXSeflHqWDhvODRZ72lmq2sO307Bc&#10;Xi6hPe+On2X9bu/DWcnXstV6Nh3LNxCJxvQv/nPvTZ6vVi/w+00+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5R+8MAAADdAAAADwAAAAAAAAAAAAAAAACYAgAAZHJzL2Rv&#10;d25yZXYueG1sUEsFBgAAAAAEAAQA9QAAAIgDAAAAAA==&#10;" path="m55,20r,-3l55,17r-3,l50,17r,l50,20r-3,7l42,35r-5,5l27,42,20,40,12,35,7,27,5,20,7,10,12,2r-2,l7,,2,10,,20,2,30,7,40r10,5l27,47,37,45,47,40,52,30,55,20xe" fillcolor="#f7d400" stroked="f">
                  <v:path arrowok="t" o:connecttype="custom" o:connectlocs="55,20;55,17;55,17;52,17;50,17;50,17;50,20;47,27;42,35;37,40;27,42;20,40;12,35;7,27;5,20;7,10;12,2;10,2;7,0;2,10;0,20;2,30;7,40;17,45;27,47;37,45;47,40;52,30;55,20" o:connectangles="0,0,0,0,0,0,0,0,0,0,0,0,0,0,0,0,0,0,0,0,0,0,0,0,0,0,0,0,0"/>
                </v:shape>
                <v:shape id="Freeform 8179" o:spid="_x0000_s2114" style="position:absolute;left:6421;top:1529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fisUA&#10;AADdAAAADwAAAGRycy9kb3ducmV2LnhtbESPQWvCQBCF74L/YRnBm24sIjZ1E4JQ8OClaZEeh+w0&#10;SZudDdnVpP5651DobYb35r1vDvnkOnWjIbSeDWzWCSjiytuWawMf76+rPagQkS12nsnALwXIs/ns&#10;gKn1I7/RrYy1khAOKRpoYuxTrUPVkMOw9j2xaF9+cBhlHWptBxwl3HX6KUl22mHL0tBgT8eGqp/y&#10;6gzc78VoL6W76G/7zPb8SdvCXY1ZLqbiBVSkKf6b/65PVvCTveDKNzK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N+KxQAAAN0AAAAPAAAAAAAAAAAAAAAAAJgCAABkcnMv&#10;ZG93bnJldi54bWxQSwUGAAAAAAQABAD1AAAAigMAAAAA&#10;" path="m50,18r,-3l50,15r-2,l45,13r,2l45,18r-2,7l40,30r-7,5l25,38,18,35,10,30,8,25,5,18,8,8,13,,10,,8,,3,8,,18,3,28r5,7l15,40r10,3l35,40r8,-5l48,28,50,18xe" fillcolor="#f6d600" stroked="f">
                  <v:path arrowok="t" o:connecttype="custom" o:connectlocs="50,18;50,15;50,15;48,15;45,13;45,15;45,18;43,25;40,30;33,35;25,38;18,35;10,30;8,25;5,18;8,8;13,0;10,0;8,0;3,8;0,18;3,28;8,35;15,40;25,43;35,40;43,35;48,28;50,18" o:connectangles="0,0,0,0,0,0,0,0,0,0,0,0,0,0,0,0,0,0,0,0,0,0,0,0,0,0,0,0,0"/>
                </v:shape>
                <v:shape id="Freeform 8180" o:spid="_x0000_s2115" style="position:absolute;left:6424;top:1529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Q4sQA&#10;AADdAAAADwAAAGRycy9kb3ducmV2LnhtbERPS2vCQBC+C/0PyxR6001bUJtmI9YHKHiw6sXbNDtN&#10;gruzIbtq/PfdguBtPr7nZJPOGnGh1teOFbwOEhDEhdM1lwoO+2V/DMIHZI3GMSm4kYdJ/tTLMNXu&#10;yt902YVSxBD2KSqoQmhSKX1RkUU/cA1x5H5dazFE2JZSt3iN4dbItyQZSos1x4YKG5pVVJx2Z6tg&#10;uC5xYdbb/ejnfW5um69mucKjUi/P3fQTRKAuPMR390rH+cn4A/6/i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lEOLEAAAA3QAAAA8AAAAAAAAAAAAAAAAAmAIAAGRycy9k&#10;b3ducmV2LnhtbFBLBQYAAAAABAAEAPUAAACJAwAAAAA=&#10;" path="m45,18r,-3l45,15,42,13r-2,l40,15r,3l40,23r-5,7l30,33r-8,2l15,33,10,30,7,23,5,18,7,8,12,3,10,,7,,2,8,,18r2,7l7,33r8,5l22,40,32,38r5,-5l42,25r3,-7xe" fillcolor="#f5d800" stroked="f">
                  <v:path arrowok="t" o:connecttype="custom" o:connectlocs="45,18;45,15;45,15;42,13;40,13;40,15;40,18;40,23;35,30;30,33;22,35;15,33;10,30;7,23;5,18;7,8;12,3;10,0;7,0;2,8;0,18;2,25;7,33;15,38;22,40;32,38;37,33;42,25;45,18" o:connectangles="0,0,0,0,0,0,0,0,0,0,0,0,0,0,0,0,0,0,0,0,0,0,0,0,0,0,0,0,0"/>
                </v:shape>
                <v:shape id="Freeform 8181" o:spid="_x0000_s2116" style="position:absolute;left:6426;top:1529;width:40;height:38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ZncYA&#10;AADdAAAADwAAAGRycy9kb3ducmV2LnhtbESPQWvCQBCF7wX/wzJCb3Wj2FKjq2ipIngxVvE6ZMck&#10;mJ0N2a2m/945CL3N8N68981s0bla3agNlWcDw0ECijj3tuLCwPFn/fYJKkRki7VnMvBHARbz3ssM&#10;U+vvnNHtEAslIRxSNFDG2KRah7wkh2HgG2LRLr51GGVtC21bvEu4q/UoST60w4qlocSGvkrKr4df&#10;Z8DvxqvV9XQO4+x4frffk2IzGu6Nee13yymoSF38Nz+vt1bwk4nwyzcygp4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dZncYAAADdAAAADwAAAAAAAAAAAAAAAACYAgAAZHJz&#10;L2Rvd25yZXYueG1sUEsFBgAAAAAEAAQA9QAAAIsDAAAAAA==&#10;" path="m40,18r,-3l40,13r-2,l35,10r,5l35,18r,5l30,28r-5,2l20,33,15,30,10,28,8,23,5,18,8,8,15,3r-5,l8,,3,8,,18r3,7l5,30r8,5l20,38r8,-3l35,30r3,-5l40,18xe" fillcolor="#f4db00" stroked="f">
                  <v:path arrowok="t" o:connecttype="custom" o:connectlocs="40,18;40,15;40,13;38,13;35,10;35,15;35,18;35,23;30,28;25,30;20,33;15,30;10,28;8,23;5,18;8,8;15,3;10,3;8,0;3,8;0,18;3,25;5,30;13,35;20,38;28,35;35,30;38,25;40,18" o:connectangles="0,0,0,0,0,0,0,0,0,0,0,0,0,0,0,0,0,0,0,0,0,0,0,0,0,0,0,0,0"/>
                </v:shape>
                <v:shape id="Freeform 8182" o:spid="_x0000_s2117" style="position:absolute;left:6429;top:1532;width:35;height:32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0LnMUA&#10;AADdAAAADwAAAGRycy9kb3ducmV2LnhtbERPS2vCQBC+F/oflin0Vjf2UDR1FSmILa1o1Iu3aXaa&#10;BLOzIbt59de7guBtPr7nzBa9KUVLtSssKxiPIhDEqdUFZwqOh9XLBITzyBpLy6RgIAeL+ePDDGNt&#10;O06o3ftMhBB2MSrIva9iKV2ak0E3shVx4P5sbdAHWGdS19iFcFPK1yh6kwYLDg05VvSRU3reN0bB&#10;925YN8mmlb/D8XSm5c/X/3ZyUur5qV++g/DU+7v45v7UYX40HcP1m3CC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QucxQAAAN0AAAAPAAAAAAAAAAAAAAAAAJgCAABkcnMv&#10;ZG93bnJldi54bWxQSwUGAAAAAAQABAD1AAAAigMAAAAA&#10;" path="m35,15r,-3l35,10,32,7r-5,l30,10r,5l30,20r-3,2l22,25r-5,2l12,25,10,22,7,20,5,15r,-5l7,7,10,5,15,2,12,,7,,2,5,,15r2,5l5,27r5,3l17,32r8,-2l30,27r5,-7l35,15xe" fillcolor="#f4dd00" stroked="f">
                  <v:path arrowok="t" o:connecttype="custom" o:connectlocs="35,15;35,12;35,10;32,7;27,7;30,10;30,15;30,20;27,22;22,25;17,27;12,25;10,22;7,20;5,15;5,10;7,7;10,5;15,2;12,0;7,0;2,5;0,15;2,20;5,27;10,30;17,32;25,30;30,27;35,20;35,15" o:connectangles="0,0,0,0,0,0,0,0,0,0,0,0,0,0,0,0,0,0,0,0,0,0,0,0,0,0,0,0,0,0,0"/>
                </v:shape>
                <v:shape id="Freeform 8183" o:spid="_x0000_s2118" style="position:absolute;left:6431;top:1532;width:30;height:3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W2/sMA&#10;AADdAAAADwAAAGRycy9kb3ducmV2LnhtbERP3WrCMBS+H/gO4Qi7m6mCsnVGUUG3wRDmfIBDc2xa&#10;m5OSxLa+/TIY7O58fL9nuR5sIzryoXKsYDrJQBAXTldcKjh/75+eQYSIrLFxTAruFGC9Gj0sMdeu&#10;5y/qTrEUKYRDjgpMjG0uZSgMWQwT1xIn7uK8xZigL6X22Kdw28hZli2kxYpTg8GWdoaK6+lmFXzW&#10;H/2bmS607+f37XA4nuu6uyr1OB42ryAiDfFf/Od+12l+9jKD32/S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W2/sMAAADdAAAADwAAAAAAAAAAAAAAAACYAgAAZHJzL2Rv&#10;d25yZXYueG1sUEsFBgAAAAAEAAQA9QAAAIgDAAAAAA==&#10;" path="m30,15r,-3l30,7,20,5,10,,3,5,,15r3,5l5,25r5,2l15,30r5,-3l25,25r5,-5l30,15xm25,15r,2l23,22r-3,l15,25,13,22r-5,l5,17r,-2l5,10,8,7,13,5r2,l20,5r3,2l25,10r,5xe" fillcolor="#f4df00" stroked="f">
                  <v:path arrowok="t" o:connecttype="custom" o:connectlocs="30,15;30,12;30,7;20,5;10,0;3,5;0,15;3,20;5,25;10,27;15,30;20,27;25,25;30,20;30,15;25,15;25,17;23,22;20,22;15,25;13,22;8,22;5,17;5,15;5,10;8,7;13,5;15,5;20,5;23,7;25,10;25,15" o:connectangles="0,0,0,0,0,0,0,0,0,0,0,0,0,0,0,0,0,0,0,0,0,0,0,0,0,0,0,0,0,0,0,0"/>
                  <o:lock v:ext="edit" verticies="t"/>
                </v:shape>
                <v:shape id="Freeform 8184" o:spid="_x0000_s2119" style="position:absolute;left:6434;top:1534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YtwcQA&#10;AADdAAAADwAAAGRycy9kb3ducmV2LnhtbERPTWvCQBC9C/0PyxS86aYKGlNXEakoFsTa0l6H7DQJ&#10;ZmfT7JrEf+8WBG/zeJ8zX3amFA3VrrCs4GUYgSBOrS44U/D1uRnEIJxH1lhaJgVXcrBcPPXmmGjb&#10;8gc1J5+JEMIuQQW591UipUtzMuiGtiIO3K+tDfoA60zqGtsQbko5iqKJNFhwaMixonVO6fl0MQq6&#10;v9n7fnVsmul3uz78xNuzG8VvSvWfu9UrCE+df4jv7p0O86PZGP6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GLcHEAAAA3QAAAA8AAAAAAAAAAAAAAAAAmAIAAGRycy9k&#10;b3ducmV2LnhtbFBLBQYAAAAABAAEAPUAAACJAwAAAAA=&#10;" path="m25,13r,-5l22,5,17,3,10,,5,3,2,5,,8r,5l2,18r3,2l7,23r5,2l17,23r5,-3l25,18r,-5xm20,13r-3,5l12,20,7,18,5,13,7,8,12,5r5,3l20,13xe" fillcolor="#f3e100" stroked="f">
                  <v:path arrowok="t" o:connecttype="custom" o:connectlocs="25,13;25,8;22,5;17,3;10,0;5,3;2,5;0,8;0,13;2,18;5,20;7,23;12,25;17,23;22,20;25,18;25,13;20,13;17,18;12,20;7,18;5,13;7,8;12,5;17,8;20,13" o:connectangles="0,0,0,0,0,0,0,0,0,0,0,0,0,0,0,0,0,0,0,0,0,0,0,0,0,0"/>
                  <o:lock v:ext="edit" verticies="t"/>
                </v:shape>
                <v:shape id="Freeform 8185" o:spid="_x0000_s2120" style="position:absolute;left:6436;top:153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j78MA&#10;AADdAAAADwAAAGRycy9kb3ducmV2LnhtbERP32vCMBB+F/wfwgl701QZw3VNZQrqGFO2OvZ8NLem&#10;2FxKE7X77xdB8O0+vp+XLXrbiDN1vnasYDpJQBCXTtdcKfg+rMdzED4ga2wck4I/8rDIh4MMU+0u&#10;/EXnIlQihrBPUYEJoU2l9KUhi37iWuLI/brOYoiwq6Tu8BLDbSNnSfIkLdYcGwy2tDJUHouTVbCT&#10;hx9vihm2+4/3z7De1ptquVLqYdS/voAI1Ie7+OZ+03F+8vwI12/iCT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Qj78MAAADdAAAADwAAAAAAAAAAAAAAAACYAgAAZHJzL2Rv&#10;d25yZXYueG1sUEsFBgAAAAAEAAQA9QAAAIgDAAAAAA==&#10;" path="m20,10r,-5l18,2,15,,10,,8,,3,2,,5r,5l,12r3,5l8,17r2,3l15,17r3,l20,12r,-2xm15,10r,2l10,15,8,12,5,10,8,5r2,l15,5r,5xe" fillcolor="#f3e400" stroked="f">
                  <v:path arrowok="t" o:connecttype="custom" o:connectlocs="20,10;20,5;18,2;15,0;10,0;8,0;3,2;0,5;0,10;0,12;3,17;8,17;10,20;15,17;18,17;20,12;20,10;15,10;15,12;10,15;8,12;5,10;8,5;10,5;15,5;15,10" o:connectangles="0,0,0,0,0,0,0,0,0,0,0,0,0,0,0,0,0,0,0,0,0,0,0,0,0,0"/>
                  <o:lock v:ext="edit" verticies="t"/>
                </v:shape>
                <v:shape id="Freeform 8186" o:spid="_x0000_s2121" style="position:absolute;left:6439;top:1539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sbKMIA&#10;AADdAAAADwAAAGRycy9kb3ducmV2LnhtbERP32vCMBB+H+x/CDfY20w2UFxnlDI2GMwXddDXoznT&#10;YnMJTWrrf28Ggm/38f281WZynThTH1vPGl5nCgRx7U3LVsPf4ftlCSImZIOdZ9JwoQib9ePDCgvj&#10;R97ReZ+syCEcC9TQpBQKKWPdkMM484E4c0ffO0wZ9laaHscc7jr5ptRCOmw5NzQY6LOh+rQfnIZQ&#10;heNwSqocKvm7/ZpX1g5jqfXz01R+gEg0pbv45v4xeb56n8P/N/kE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OxsowgAAAN0AAAAPAAAAAAAAAAAAAAAAAJgCAABkcnMvZG93&#10;bnJldi54bWxQSwUGAAAAAAQABAD1AAAAhwMAAAAA&#10;" path="m15,8l12,3,7,,2,3,,8r2,5l7,15r5,-2l15,8xe" fillcolor="#f2e500" stroked="f">
                  <v:path arrowok="t" o:connecttype="custom" o:connectlocs="15,8;12,3;7,0;2,3;0,8;2,13;7,15;12,13;15,8" o:connectangles="0,0,0,0,0,0,0,0,0"/>
                </v:shape>
                <v:shape id="Freeform 8187" o:spid="_x0000_s2122" style="position:absolute;left:6441;top:154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ROsMA&#10;AADdAAAADwAAAGRycy9kb3ducmV2LnhtbERPTWsCMRC9F/wPYYTeaqKHpa5GEUWwIIVqkR6HzbhZ&#10;3EyWTVxXf70pFHqbx/uc+bJ3teioDZVnDeORAkFceFNxqeH7uH17BxEissHaM2m4U4DlYvAyx9z4&#10;G39Rd4ilSCEcctRgY2xyKUNhyWEY+YY4cWffOowJtqU0Ld5SuKvlRKlMOqw4NVhsaG2puByuTsPP&#10;af14ZJ9+80FWdff9sZtOTmetX4f9agYiUh//xX/unUnz1TSD32/S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eROsMAAADdAAAADwAAAAAAAAAAAAAAAACYAgAAZHJzL2Rv&#10;d25yZXYueG1sUEsFBgAAAAAEAAQA9QAAAIgDAAAAAA==&#10;" path="m10,5l10,,5,,3,,,5,3,7r2,3l10,7r,-2xe" fillcolor="#f2e700" stroked="f">
                  <v:path arrowok="t" o:connecttype="custom" o:connectlocs="10,5;10,0;5,0;3,0;0,5;3,7;5,10;10,7;10,5" o:connectangles="0,0,0,0,0,0,0,0,0"/>
                </v:shape>
                <v:shape id="Freeform 8188" o:spid="_x0000_s2123" style="position:absolute;left:6444;top:154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WMUA&#10;AADdAAAADwAAAGRycy9kb3ducmV2LnhtbERPTWvCQBC9F/wPywhepG4a0NbUVcSieLCUWA8ex+w0&#10;CWZnQ3bV9d93C0Jv83ifM1sE04grda62rOBllIAgLqyuuVRw+F4/v4FwHlljY5kU3MnBYt57mmGm&#10;7Y1zuu59KWIIuwwVVN63mZSuqMigG9mWOHI/tjPoI+xKqTu8xXDTyDRJJtJgzbGhwpZWFRXn/cUo&#10;+Ex3aR5Ww+HHeDIOX8etOa3zjVKDfli+g/AU/L/44d7qOD+ZvsL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89YxQAAAN0AAAAPAAAAAAAAAAAAAAAAAJgCAABkcnMv&#10;ZG93bnJldi54bWxQSwUGAAAAAAQABAD1AAAAigMAAAAA&#10;" path="m5,3l5,,2,,,,,3r,l2,5,5,3r,xe" fillcolor="#f1e900" stroked="f">
                  <v:path arrowok="t" o:connecttype="custom" o:connectlocs="5,3;5,0;2,0;0,0;0,3;0,3;2,5;5,3;5,3" o:connectangles="0,0,0,0,0,0,0,0,0"/>
                </v:shape>
                <v:shape id="Freeform 8189" o:spid="_x0000_s2124" style="position:absolute;left:6334;top:1509;width:227;height:7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TxDsQA&#10;AADdAAAADwAAAGRycy9kb3ducmV2LnhtbESPQWvCQBCF74X+h2UK3uqmBUWjq0hJoR6rYq/T7JgN&#10;yc6G7NbEf985CN5meG/e+2a9HX2rrtTHOrCBt2kGirgMtubKwOn4+boAFROyxTYwGbhRhO3m+WmN&#10;uQ0Df9P1kColIRxzNOBS6nKtY+nIY5yGjli0S+g9Jln7StseBwn3rX7Psrn2WLM0OOzow1HZHP68&#10;gQu78747FcXv0Pw0MczO86Lxxkxext0KVKIxPcz36y8r+NlScOUbGUF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k8Q7EAAAA3QAAAA8AAAAAAAAAAAAAAAAAmAIAAGRycy9k&#10;b3ducmV2LnhtbFBLBQYAAAAABAAEAPUAAACJAwAAAAA=&#10;" path="m,l40,5r32,8l97,20r20,8l137,35r25,5l189,40r38,-7l204,45,184,55,167,65r-17,5l130,73r-25,l75,70,38,68,28,60,20,53,18,45,15,35,13,25,10,15,5,8,,xe" filled="f" strokecolor="#e77817" strokeweight="0">
                  <v:path arrowok="t" o:connecttype="custom" o:connectlocs="0,0;40,5;72,13;97,20;117,28;137,35;162,40;189,40;227,33;204,45;184,55;167,65;150,70;130,73;105,73;75,70;38,68;28,60;20,53;18,45;15,35;13,25;10,15;5,8;0,0" o:connectangles="0,0,0,0,0,0,0,0,0,0,0,0,0,0,0,0,0,0,0,0,0,0,0,0,0"/>
                </v:shape>
                <v:shape id="Freeform 8190" o:spid="_x0000_s2125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DDcQA&#10;AADdAAAADwAAAGRycy9kb3ducmV2LnhtbERPTWsCMRC9F/wPYQq9FE0qUt2tUaRg8WRxlUJvw2bc&#10;XdxMliTq2l/fCIXe5vE+Z77sbSsu5EPjWMPLSIEgLp1puNJw2K+HMxAhIhtsHZOGGwVYLgYPc8yN&#10;u/KOLkWsRArhkKOGOsYulzKUNVkMI9cRJ+7ovMWYoK+k8XhN4baVY6VepcWGU0ONHb3XVJ6Ks9Xw&#10;qWj98b3Hr2yrTtPjs58UP2qi9dNjv3oDEamP/+I/98ak+SrL4P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LQw3EAAAA3QAAAA8AAAAAAAAAAAAAAAAAmAIAAGRycy9k&#10;b3ducmV2LnhtbFBLBQYAAAAABAAEAPUAAACJAwAAAAA=&#10;" path="m49,50l,,49,50r,l49,50r15,2l79,60r10,9l99,84r-7,l84,84,77,82,69,77,62,72,57,65,52,57,49,50xe" fillcolor="#f3be00" stroked="f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8191" o:spid="_x0000_s2126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rcsYA&#10;AADdAAAADwAAAGRycy9kb3ducmV2LnhtbESPQU/DMAyF70j7D5EncWPJdgBUlk0INsaENImC4Go1&#10;XlNonK4JW/fv8QGJm5/8vufn+XIIrTpSn5rIFqYTA4q4iq7h2sL72/rqFlTKyA7byGThTAmWi9HF&#10;HAsXT/xKxzLXSkI4FWjB59wVWqfKU8A0iR2x7PaxD5hF9rV2PZ4kPLR6Zsy1DtiwXPDY0YOn6rv8&#10;CVLj8WUfcfO1+/TlU7m6OWw+toatvRwP93egMg353/xHPzvhpkb6yz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zrcsYAAADdAAAADwAAAAAAAAAAAAAAAACYAgAAZHJz&#10;L2Rvd25yZXYueG1sUEsFBgAAAAAEAAQA9QAAAIsDAAAAAA==&#10;" path="m49,50l,,49,50r,l49,50r15,2l79,60r10,9l99,84r-7,l84,84,77,82,69,77,62,72,57,65,52,57,49,50xe" filled="f" strokecolor="#e77817" strokeweight="0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8192" o:spid="_x0000_s2127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UKocMA&#10;AADdAAAADwAAAGRycy9kb3ducmV2LnhtbERPS2vCQBC+F/wPywi91U2kEY2uEqSF9NgoeB2yY5I2&#10;Oxuym0f767uFQm/z8T3ncJpNK0bqXWNZQbyKQBCXVjdcKbheXp+2IJxH1thaJgVf5OB0XDwcMNV2&#10;4ncaC1+JEMIuRQW1910qpStrMuhWtiMO3N32Bn2AfSV1j1MIN61cR9FGGmw4NNTY0bmm8rMYjILv&#10;XT4kz2/X4kPfEp3fso18mVCpx+Wc7UF4mv2/+M+d6zA/jmL4/Sac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UKocMAAADdAAAADwAAAAAAAAAAAAAAAACYAgAAZHJzL2Rv&#10;d25yZXYueG1sUEsFBgAAAAAEAAQA9QAAAIgDAAAAAA==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8193" o:spid="_x0000_s2128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NDMIA&#10;AADdAAAADwAAAGRycy9kb3ducmV2LnhtbERPTYvCMBC9C/6HMII3TVtQSjWKCILCwmJdFrwNzdh2&#10;t5mUJmvrv98Igrd5vM9ZbwfTiDt1rrasIJ5HIIgLq2suFXxdDrMUhPPIGhvLpOBBDrab8WiNmbY9&#10;n+me+1KEEHYZKqi8bzMpXVGRQTe3LXHgbrYz6APsSqk77EO4aWQSRUtpsObQUGFL+4qK3/zPKJA/&#10;Dz6l12SRnvOS+s+P0yX+vio1nQy7FQhPg3+LX+6jDvPjKIHnN+EE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HA0MwgAAAN0AAAAPAAAAAAAAAAAAAAAAAJgCAABkcnMvZG93&#10;bnJldi54bWxQSwUGAAAAAAQABAD1AAAAhwMAAAAA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8194" o:spid="_x0000_s2129" style="position:absolute;left:5900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f4cIA&#10;AADdAAAADwAAAGRycy9kb3ducmV2LnhtbERPS2sCMRC+F/ofwhS81exWKbIapZT6utUH4nG6mSaL&#10;m8myibr+eyMUepuP7zmTWedqcaE2VJ4V5P0MBHHpdcVGwX43fx2BCBFZY+2ZFNwowGz6/DTBQvsr&#10;b+iyjUakEA4FKrAxNoWUobTkMPR9Q5y4X986jAm2RuoWrync1fIty96lw4pTg8WGPi2Vp+3ZKcDF&#10;9+Fk8Mua5c9injfrY+nsUKneS/cxBhGpi//iP/dKp/l5NoDHN+kE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l/hwgAAAN0AAAAPAAAAAAAAAAAAAAAAAJgCAABkcnMvZG93&#10;bnJldi54bWxQSwUGAAAAAAQABAD1AAAAhwMAAAAA&#10;" path="m19,57l59,,19,57xm19,57l9,69,2,84,,89r2,8l2,104r3,8l12,107r5,-5l22,94r2,-7l27,79r,-7l24,64,19,57xe" fillcolor="#f3be00" stroked="f">
                  <v:path arrowok="t" o:connecttype="custom" o:connectlocs="19,57;59,0;19,57;19,57;9,69;2,84;0,89;2,97;2,104;5,112;12,107;17,102;22,94;24,87;27,79;27,72;24,64;19,57" o:connectangles="0,0,0,0,0,0,0,0,0,0,0,0,0,0,0,0,0,0"/>
                  <o:lock v:ext="edit" verticies="t"/>
                </v:shape>
                <v:shape id="Freeform 8195" o:spid="_x0000_s2130" style="position:absolute;left:5919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wXMMA&#10;AADdAAAADwAAAGRycy9kb3ducmV2LnhtbERPTYvCMBC9C/sfwix4kTXVFVe6RhFB8LAe1F68Dc3Y&#10;FJtJt4m2/nsjCN7m8T5nvuxsJW7U+NKxgtEwAUGcO11yoSA7br5mIHxA1lg5JgV38rBcfPTmmGrX&#10;8p5uh1CIGMI+RQUmhDqV0ueGLPqhq4kjd3aNxRBhU0jdYBvDbSXHSTKVFkuODQZrWhvKL4erVTAw&#10;2d99vK7D5md/GrT/2+x7d8mU6n92q18QgbrwFr/cWx3nj5IJ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xwXMMAAADdAAAADwAAAAAAAAAAAAAAAACYAgAAZHJzL2Rv&#10;d25yZXYueG1sUEsFBgAAAAAEAAQA9QAAAIgDAAAAAA==&#10;" path="m,57l40,,,57xe" filled="f" strokecolor="#e15520" strokeweight="0">
                  <v:path arrowok="t" o:connecttype="custom" o:connectlocs="0,57;40,0;0,57" o:connectangles="0,0,0"/>
                </v:shape>
                <v:shape id="Freeform 8196" o:spid="_x0000_s2131" style="position:absolute;left:5900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o/AsMA&#10;AADdAAAADwAAAGRycy9kb3ducmV2LnhtbERPTWvCQBC9C/6HZQQvopsUG0p0FW1RCr1YI56H7JgE&#10;s7Npdo3x33cLBW/zeJ+zXPemFh21rrKsIJ5FIIhzqysuFJyy3fQNhPPIGmvLpOBBDtar4WCJqbZ3&#10;/qbu6AsRQtilqKD0vkmldHlJBt3MNsSBu9jWoA+wLaRu8R7CTS1foiiRBisODSU29F5Sfj3ejAKc&#10;ZN3hq3Iu+/mYJPNtckYd75Uaj/rNAoSn3j/F/+5PHebH0Sv8fR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o/AsMAAADdAAAADwAAAAAAAAAAAAAAAACYAgAAZHJzL2Rv&#10;d25yZXYueG1sUEsFBgAAAAAEAAQA9QAAAIgDAAAAAA==&#10;" path="m19,l9,12,2,27,,32r2,8l2,47r3,8l12,50r5,-5l22,37r2,-7l27,22r,-7l24,7,19,e" filled="f" strokecolor="#e15520" strokeweight="0">
                  <v:path arrowok="t" o:connecttype="custom" o:connectlocs="19,0;9,12;2,27;0,32;2,40;2,47;5,55;12,50;17,45;22,37;24,30;27,22;27,15;24,7;19,0" o:connectangles="0,0,0,0,0,0,0,0,0,0,0,0,0,0,0"/>
                </v:shape>
                <v:shape id="Freeform 8197" o:spid="_x0000_s2132" style="position:absolute;left:5877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tCMcA&#10;AADdAAAADwAAAGRycy9kb3ducmV2LnhtbESPQWvCQBCF70L/wzKF3nSTHoJEVyktpe2lEKtRb0N2&#10;TEKzsyG7TaK/3i0I3mZ4b973ZrkeTSN66lxtWUE8i0AQF1bXXCrY/rxP5yCcR9bYWCYFZ3KwXj1M&#10;lphqO3BG/caXIoSwS1FB5X2bSumKigy6mW2Jg3aynUEf1q6UusMhhJtGPkdRIg3WHAgVtvRaUfG7&#10;+TOBO2Rvpv9odmV+uOzz4dh+Z/2XUk+P48sChKfR3823608d6sdRAv/fhBH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IrQjHAAAA3QAAAA8AAAAAAAAAAAAAAAAAmAIAAGRy&#10;cy9kb3ducmV2LnhtbFBLBQYAAAAABAAEAPUAAACMAwAAAAA=&#10;" path="m18,62l40,,18,62xm18,59l8,74,3,87,,102r5,12l10,112r5,-8l20,99r3,-7l25,84r,-10l23,67,18,59xe" fillcolor="#f3be00" stroked="f">
                  <v:path arrowok="t" o:connecttype="custom" o:connectlocs="18,62;40,0;18,62;18,59;8,74;3,87;0,102;5,114;10,112;15,104;20,99;23,92;25,84;25,74;23,67;18,59" o:connectangles="0,0,0,0,0,0,0,0,0,0,0,0,0,0,0,0"/>
                  <o:lock v:ext="edit" verticies="t"/>
                </v:shape>
                <v:shape id="Freeform 8198" o:spid="_x0000_s2133" style="position:absolute;left:589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syh8QA&#10;AADdAAAADwAAAGRycy9kb3ducmV2LnhtbERP32vCMBB+H+x/CCfsbaaVodIZRYSB22Bq3ebr0Zxt&#10;sbnUJNPuvzeC4Nt9fD9vMutMI07kfG1ZQdpPQBAXVtdcKvjevj2PQfiArLGxTAr+ycNs+vgwwUzb&#10;M2/olIdSxBD2GSqoQmgzKX1RkUHfty1x5PbWGQwRulJqh+cYbho5SJKhNFhzbKiwpUVFxSH/MwpW&#10;H+4zPR5277z9/alfvtZyOVyslHrqdfNXEIG6cBff3Esd56fJCK7fxBPk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MofEAAAA3QAAAA8AAAAAAAAAAAAAAAAAmAIAAGRycy9k&#10;b3ducmV2LnhtbFBLBQYAAAAABAAEAPUAAACJAwAAAAA=&#10;" path="m,62l22,,,62xe" filled="f" strokecolor="#e15520" strokeweight="0">
                  <v:path arrowok="t" o:connecttype="custom" o:connectlocs="0,62;22,0;0,62" o:connectangles="0,0,0"/>
                </v:shape>
                <v:shape id="Freeform 8199" o:spid="_x0000_s2134" style="position:absolute;left:5877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rmmMYA&#10;AADdAAAADwAAAGRycy9kb3ducmV2LnhtbESPQWsCMRCF74X+hzCF3mqyUkRWo4hQaqkg1VLwNmzG&#10;3cXNJGyibv995yD0NsN789438+XgO3WlPrWBLRQjA4q4Cq7l2sL34e1lCiplZIddYLLwSwmWi8eH&#10;OZYu3PiLrvtcKwnhVKKFJudYap2qhjymUYjEop1C7zHL2tfa9XiTcN/psTET7bFlaWgw0rqh6ry/&#10;eAs/U3P8KOrXyyaO42e7Dbp432lrn5+G1QxUpiH/m+/XGyf4hRFc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rmmMYAAADdAAAADwAAAAAAAAAAAAAAAACYAgAAZHJz&#10;L2Rvd25yZXYueG1sUEsFBgAAAAAEAAQA9QAAAIsDAAAAAA==&#10;" path="m18,l8,15,3,28,,43,5,55r5,-2l15,45r5,-5l23,33r2,-8l25,15,23,8,18,xe" filled="f" strokecolor="#e15520" strokeweight="0">
                  <v:path arrowok="t" o:connecttype="custom" o:connectlocs="18,0;8,15;3,28;0,43;5,55;10,53;15,45;20,40;23,33;25,25;25,15;23,8;18,0" o:connectangles="0,0,0,0,0,0,0,0,0,0,0,0,0"/>
                </v:shape>
                <v:shape id="Freeform 8200" o:spid="_x0000_s2135" style="position:absolute;left:5852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xP3cMA&#10;AADdAAAADwAAAGRycy9kb3ducmV2LnhtbERPTWvCQBC9F/wPywi91U08SI2uEgSx5Kat2N6G7JgE&#10;s7Nhd5uk/nq3UOhtHu9z1tvRtKIn5xvLCtJZAoK4tLrhSsHH+/7lFYQPyBpby6TghzxsN5OnNWba&#10;Dnyk/hQqEUPYZ6igDqHLpPRlTQb9zHbEkbtaZzBE6CqpHQ4x3LRyniQLabDh2FBjR7uaytvp2yhY&#10;fur7Yd5ceDE4f/5qz0VO90Kp5+mYr0AEGsO/+M/9puP8NFnC7zfx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xP3cMAAADdAAAADwAAAAAAAAAAAAAAAACYAgAAZHJzL2Rv&#10;d25yZXYueG1sUEsFBgAAAAAEAAQA9QAAAIgDAAAAAA==&#10;" path="m18,63l40,,18,63xm18,63l8,75,3,88,,103r5,12l10,113r8,-5l20,100r3,-7l25,85r,-7l23,70,18,63xe" fillcolor="#f3be00" stroked="f">
                  <v:path arrowok="t" o:connecttype="custom" o:connectlocs="18,63;40,0;18,63;18,63;8,75;3,88;0,103;5,115;10,113;18,108;20,100;23,93;25,85;25,78;23,70;18,63" o:connectangles="0,0,0,0,0,0,0,0,0,0,0,0,0,0,0,0"/>
                  <o:lock v:ext="edit" verticies="t"/>
                </v:shape>
                <v:shape id="Freeform 8201" o:spid="_x0000_s2136" style="position:absolute;left:58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kYlccA&#10;AADdAAAADwAAAGRycy9kb3ducmV2LnhtbESPQWvCQBCF7wX/wzJCL0U3ESklukoRxBbtQavocchO&#10;k2B2NmS3Ju2vdw6F3mZ4b977Zr7sXa1u1IbKs4F0nIAizr2tuDBw/FyPXkCFiGyx9kwGfijAcjF4&#10;mGNmfcd7uh1ioSSEQ4YGyhibTOuQl+QwjH1DLNqXbx1GWdtC2xY7CXe1niTJs3ZYsTSU2NCqpPx6&#10;+HYGfjfXLjzZD7ubnpE2k/dTetnWxjwO+9cZqEh9/Df/Xb9ZwU9T4Zd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ZGJXHAAAA3QAAAA8AAAAAAAAAAAAAAAAAmAIAAGRy&#10;cy9kb3ducmV2LnhtbFBLBQYAAAAABAAEAPUAAACMAwAAAAA=&#10;" path="m,63l22,,,63xe" filled="f" strokecolor="#e15520" strokeweight="0">
                  <v:path arrowok="t" o:connecttype="custom" o:connectlocs="0,63;22,0;0,63" o:connectangles="0,0,0"/>
                </v:shape>
                <v:shape id="Freeform 8202" o:spid="_x0000_s2137" style="position:absolute;left:5852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a3AsIA&#10;AADdAAAADwAAAGRycy9kb3ducmV2LnhtbERPwarCMBC8C/5DWMGbphUU6TPKQxS8idXDe7d9zdqW&#10;12xCE7X69UYQnNMuszOzs1h1phFXan1tWUE6TkAQF1bXXCo4HbejOQgfkDU2lknBnTyslv3eAjNt&#10;b3ygax5KEU3YZ6igCsFlUvqiIoN+bB1x5M62NRji2pZSt3iL5qaRkySZSYM1x4QKHa0rKv7zi1GQ&#10;nB/pKf2t925T/v1M7bzJ3W6r1HDQfX+BCNSFz/FbvdPx/Qh4tYk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rcCwgAAAN0AAAAPAAAAAAAAAAAAAAAAAJgCAABkcnMvZG93&#10;bnJldi54bWxQSwUGAAAAAAQABAD1AAAAhwMAAAAA&#10;" path="m18,l8,12,3,25,,40,5,52r5,-2l18,45r2,-8l23,30r2,-8l25,15,23,7,18,xe" filled="f" strokecolor="#e15520" strokeweight="0">
                  <v:path arrowok="t" o:connecttype="custom" o:connectlocs="18,0;8,12;3,25;0,40;5,52;10,50;18,45;20,37;23,30;25,22;25,15;23,7;18,0" o:connectangles="0,0,0,0,0,0,0,0,0,0,0,0,0"/>
                </v:shape>
                <v:shape id="Freeform 8203" o:spid="_x0000_s2138" style="position:absolute;left:5929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Up8MA&#10;AADdAAAADwAAAGRycy9kb3ducmV2LnhtbERPzWrCQBC+F3yHZYReim4SsNXoKqJIe2yNDzBkxySY&#10;nY27a4x9+m6h0Nt8fL+z2gymFT0531hWkE4TEMSl1Q1XCk7FYTIH4QOyxtYyKXiQh8169LTCXNs7&#10;f1F/DJWIIexzVFCH0OVS+rImg35qO+LIna0zGCJ0ldQO7zHctDJLkldpsOHYUGNHu5rKy/FmFHw7&#10;d5hnemb6xenzfXZ9KYrH216p5/GwXYIINIR/8Z/7Q8f5aZrB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VUp8MAAADdAAAADwAAAAAAAAAAAAAAAACYAgAAZHJzL2Rv&#10;d25yZXYueG1sUEsFBgAAAAAEAAQA9QAAAIgDAAAAAA==&#10;" path="m20,57l63,,20,57xm20,57l8,70,3,82,,89r,8l3,104r2,8l13,107r5,-5l23,94r2,-7l28,79,25,72r,-7l20,57xe" fillcolor="#f3be00" stroked="f">
                  <v:path arrowok="t" o:connecttype="custom" o:connectlocs="20,57;63,0;20,57;20,57;8,70;3,82;0,89;0,97;3,104;5,112;13,107;18,102;23,94;25,87;28,79;25,72;25,65;20,57" o:connectangles="0,0,0,0,0,0,0,0,0,0,0,0,0,0,0,0,0,0"/>
                  <o:lock v:ext="edit" verticies="t"/>
                </v:shape>
                <v:shape id="Freeform 8204" o:spid="_x0000_s2139" style="position:absolute;left:5949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oScQA&#10;AADdAAAADwAAAGRycy9kb3ducmV2LnhtbERPTWvCQBC9F/wPywi91U0ilRJdg7QVpAdBW/A6Zsck&#10;JDubZLcm/feuIPQ2j/c5q2w0jbhS7yrLCuJZBII4t7riQsHP9/blDYTzyBoby6Tgjxxk68nTClNt&#10;Bz7Q9egLEULYpaig9L5NpXR5SQbdzLbEgbvY3qAPsC+k7nEI4aaRSRQtpMGKQ0OJLb2XlNfHX6Mg&#10;6hb12X51XdvsXpPP0wftzXmv1PN03CxBeBr9v/jh3ukwP47ncP8mnC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laEnEAAAA3QAAAA8AAAAAAAAAAAAAAAAAmAIAAGRycy9k&#10;b3ducmV2LnhtbFBLBQYAAAAABAAEAPUAAACJAwAAAAA=&#10;" path="m,57l43,,,57xe" filled="f" strokecolor="#e15520" strokeweight="0">
                  <v:path arrowok="t" o:connecttype="custom" o:connectlocs="0,57;43,0;0,57" o:connectangles="0,0,0"/>
                </v:shape>
                <v:shape id="Freeform 8205" o:spid="_x0000_s2140" style="position:absolute;left:5929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5FuMEA&#10;AADdAAAADwAAAGRycy9kb3ducmV2LnhtbERPTYvCMBC9L/gfwgje1rQi4lajqCD0Jtvdi7exGZti&#10;MylNrPXfmwVhb/N4n7PeDrYRPXW+dqwgnSYgiEuna64U/P4cP5cgfEDW2DgmBU/ysN2MPtaYaffg&#10;b+qLUIkYwj5DBSaENpPSl4Ys+qlriSN3dZ3FEGFXSd3hI4bbRs6SZCEt1hwbDLZ0MFTeirtVcLqe&#10;zVe5C/qS9PnhtC/c7bzMlZqMh90KRKAh/Ivf7lzH+Wk6h79v4gl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uRbjBAAAA3QAAAA8AAAAAAAAAAAAAAAAAmAIAAGRycy9kb3du&#10;cmV2LnhtbFBLBQYAAAAABAAEAPUAAACGAwAAAAA=&#10;" path="m20,l8,13,3,25,,32r,8l3,47r2,8l13,50r5,-5l23,37r2,-7l28,22,25,15r,-7l20,e" filled="f" strokecolor="#e15520" strokeweight="0">
                  <v:path arrowok="t" o:connecttype="custom" o:connectlocs="20,0;8,13;3,25;0,32;0,40;3,47;5,55;13,50;18,45;23,37;25,30;28,22;25,15;25,8;20,0" o:connectangles="0,0,0,0,0,0,0,0,0,0,0,0,0,0,0"/>
                </v:shape>
                <v:shape id="Freeform 8206" o:spid="_x0000_s2141" style="position:absolute;left:5957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nYsIA&#10;AADdAAAADwAAAGRycy9kb3ducmV2LnhtbERPTYvCMBC9C/sfwix407QLinSNIpUVUS+24nloZtti&#10;MylN1OqvN8LC3ubxPme+7E0jbtS52rKCeByBIC6srrlUcMp/RjMQziNrbCyTggc5WC4+BnNMtL3z&#10;kW6ZL0UIYZeggsr7NpHSFRUZdGPbEgfu13YGfYBdKXWH9xBuGvkVRVNpsObQUGFLaUXFJbsaBSZP&#10;szTelHt7PecnnZr17vBcKzX87FffIDz1/l/8597qMD+OJ/D+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OdiwgAAAN0AAAAPAAAAAAAAAAAAAAAAAJgCAABkcnMvZG93&#10;bnJldi54bWxQSwUGAAAAAAQABAD1AAAAhwMAAAAA&#10;" path="m20,65l57,,20,65xm20,65l7,77,2,90,,97r,8l2,112r3,5l12,114r5,-5l22,102r3,-7l27,87r,-7l25,72,20,65xe" fillcolor="#f3be00" stroked="f">
                  <v:path arrowok="t" o:connecttype="custom" o:connectlocs="20,65;57,0;20,65;20,65;7,77;2,90;0,97;0,105;2,112;5,117;12,114;17,109;22,102;25,95;27,87;27,80;25,72;20,65" o:connectangles="0,0,0,0,0,0,0,0,0,0,0,0,0,0,0,0,0,0"/>
                  <o:lock v:ext="edit" verticies="t"/>
                </v:shape>
                <v:shape id="Freeform 8207" o:spid="_x0000_s2142" style="position:absolute;left:5977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ub8IA&#10;AADdAAAADwAAAGRycy9kb3ducmV2LnhtbERPS27CMBDdV+IO1iB1V5x0QVGKQQGpwKYLoAcYxYOd&#10;Nh6H2JD09hgJid08ve/Ml4NrxJW6UHtWkE8yEMSV1zUbBT/Hr7cZiBCRNTaeScE/BVguRi9zLLTv&#10;eU/XQzQihXAoUIGNsS2kDJUlh2HiW+LEnXznMCbYGak77FO4a+R7lk2lw5pTg8WW1paqv8PFKahO&#10;+9Lo7S99b86lyfqP1SaurFKv46H8BBFpiE/xw73TaX6eT+H+TTpB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S5vwgAAAN0AAAAPAAAAAAAAAAAAAAAAAJgCAABkcnMvZG93&#10;bnJldi54bWxQSwUGAAAAAAQABAD1AAAAhwMAAAAA&#10;" path="m,65l37,,,65xe" filled="f" strokecolor="#e15520" strokeweight="0">
                  <v:path arrowok="t" o:connecttype="custom" o:connectlocs="0,65;37,0;0,65" o:connectangles="0,0,0"/>
                </v:shape>
                <v:shape id="Freeform 8208" o:spid="_x0000_s2143" style="position:absolute;left:5957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+csQA&#10;AADdAAAADwAAAGRycy9kb3ducmV2LnhtbERP3WrCMBS+H/gO4Qi707QbblqNsk0EdSBUfYBDc2yK&#10;zUnXZFr39MtA2N35+H7PbNHZWlyo9ZVjBekwAUFcOF1xqeB4WA3GIHxA1lg7JgU38rCY9x5mmGl3&#10;5Zwu+1CKGMI+QwUmhCaT0heGLPqha4gjd3KtxRBhW0rd4jWG21o+JcmLtFhxbDDY0Ieh4rz/tgq6&#10;w8bky8ku6OfR8mey3bx/fpW5Uo/97m0KIlAX/sV391rH+Wn6Cn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9PnLEAAAA3QAAAA8AAAAAAAAAAAAAAAAAmAIAAGRycy9k&#10;b3ducmV2LnhtbFBLBQYAAAAABAAEAPUAAACJAwAAAAA=&#10;" path="m20,l7,12,2,25,,32r,8l2,47r3,5l12,49r5,-5l22,37r3,-7l27,22r,-7l25,7,20,e" filled="f" strokecolor="#e15520" strokeweight="0">
                  <v:path arrowok="t" o:connecttype="custom" o:connectlocs="20,0;7,12;2,25;0,32;0,40;2,47;5,52;12,49;17,44;22,37;25,30;27,22;27,15;25,7;20,0" o:connectangles="0,0,0,0,0,0,0,0,0,0,0,0,0,0,0"/>
                </v:shape>
                <v:shape id="Freeform 8209" o:spid="_x0000_s2144" style="position:absolute;left:5982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We8UA&#10;AADdAAAADwAAAGRycy9kb3ducmV2LnhtbESPQWsCMRCF7wX/Q5hCbzW7UqxsjVK0Vg+FUi2eh2S6&#10;WbqZLJtUt//eOQjeZnhv3vtmvhxCq07UpyaygXJcgCK20TVcG/g+bB5noFJGdthGJgP/lGC5GN3N&#10;sXLxzF902udaSQinCg34nLtK62Q9BUzj2BGL9hP7gFnWvtaux7OEh1ZPimKqAzYsDR47Wnmyv/u/&#10;YOD4sflc163dRv/0Zo/dOz8XDRvzcD+8voDKNOSb+Xq9c4JfloIr38g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Z7xQAAAN0AAAAPAAAAAAAAAAAAAAAAAJgCAABkcnMv&#10;ZG93bnJldi54bWxQSwUGAAAAAAQABAD1AAAAigMAAAAA&#10;" path="m19,57l54,,19,57xm19,57l7,70,2,85,,90r,7l,105r2,7l10,107r7,-5l22,97r2,-7l27,82r,-10l24,65,19,57xe" fillcolor="#f3be00" stroked="f">
                  <v:path arrowok="t" o:connecttype="custom" o:connectlocs="19,57;54,0;19,57;19,57;7,70;2,85;0,90;0,97;0,105;2,112;10,107;17,102;22,97;24,90;27,82;27,72;24,65;19,57" o:connectangles="0,0,0,0,0,0,0,0,0,0,0,0,0,0,0,0,0,0"/>
                  <o:lock v:ext="edit" verticies="t"/>
                </v:shape>
                <v:shape id="Freeform 8210" o:spid="_x0000_s2145" style="position:absolute;left:6001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DfcQA&#10;AADdAAAADwAAAGRycy9kb3ducmV2LnhtbERPTUsDMRC9C/6HMEIvxSbbgujatIhgKRQptoIeh824&#10;u7qZLMm03f57IxS8zeN9znw5+E4dKaY2sIViYkARV8G1XFt437/c3oNKguywC0wWzpRgubi+mmPp&#10;wonf6LiTWuUQTiVaaET6UutUNeQxTUJPnLmvED1KhrHWLuIph/tOT4250x5bzg0N9vTcUPWzO3gL&#10;Ittv8/p5OO83sw8Ti+141bVk7ehmeHoEJTTIv/jiXrs8vyge4O+bfIJ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3Q33EAAAA3QAAAA8AAAAAAAAAAAAAAAAAmAIAAGRycy9k&#10;b3ducmV2LnhtbFBLBQYAAAAABAAEAPUAAACJAwAAAAA=&#10;" path="m,57l35,,,57xe" filled="f" strokecolor="#e15520" strokeweight="0">
                  <v:path arrowok="t" o:connecttype="custom" o:connectlocs="0,57;35,0;0,57" o:connectangles="0,0,0"/>
                </v:shape>
                <v:shape id="Freeform 8211" o:spid="_x0000_s2146" style="position:absolute;left:5982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jA+sYA&#10;AADdAAAADwAAAGRycy9kb3ducmV2LnhtbESPQWvCQBCF7wX/wzKCF9FNpISSuoq2WApeWiM9D9lp&#10;EpqdTbPbmP575yB4m+G9ee+b9XZ0rRqoD41nA+kyAUVcettwZeBcHBZPoEJEtth6JgP/FGC7mTys&#10;Mbf+wp80nGKlJIRDjgbqGLtc61DW5DAsfUcs2rfvHUZZ+0rbHi8S7lq9SpJMO2xYGmrs6KWm8uf0&#10;5wzgvBg+jk0Ixe/rPHvcZ19o0zdjZtNx9wwq0hjv5tv1uxX8dCX88o2Mo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jA+sYAAADdAAAADwAAAAAAAAAAAAAAAACYAgAAZHJz&#10;L2Rvd25yZXYueG1sUEsFBgAAAAAEAAQA9QAAAIsDAAAAAA==&#10;" path="m19,l7,13,2,28,,33r,7l,48r2,7l10,50r7,-5l22,40r2,-7l27,25r,-10l24,8,19,e" filled="f" strokecolor="#e15520" strokeweight="0">
                  <v:path arrowok="t" o:connecttype="custom" o:connectlocs="19,0;7,13;2,28;0,33;0,40;0,48;2,55;10,50;17,45;22,40;24,33;27,25;27,15;24,8;19,0" o:connectangles="0,0,0,0,0,0,0,0,0,0,0,0,0,0,0"/>
                </v:shape>
                <v:shape id="Freeform 8212" o:spid="_x0000_s2147" style="position:absolute;left:6011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X9cEA&#10;AADdAAAADwAAAGRycy9kb3ducmV2LnhtbERPTYvCMBC9L/gfwgh7W5MWdpFqFBFED17U6nlsxrba&#10;TEoTtf77zcKCt3m8z5nOe9uIB3W+dqwhGSkQxIUzNZca8sPqawzCB2SDjWPS8CIP89ngY4qZcU/e&#10;0WMfShFD2GeooQqhzaT0RUUW/ci1xJG7uM5iiLArpenwGcNtI1OlfqTFmmNDhS0tKypu+7vVYEsl&#10;t8d88X1N1835NK5zdaab1p/DfjEBEagPb/G/e2Pi/CRN4O+beIK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pl/XBAAAA3QAAAA8AAAAAAAAAAAAAAAAAmAIAAGRycy9kb3du&#10;cmV2LnhtbFBLBQYAAAAABAAEAPUAAACGAwAAAAA=&#10;" path="m20,55l65,,20,55xm20,55l8,68,,80r,8l,95r,8l3,110r7,-5l18,100r2,-7l25,85r3,-7l28,70,25,63,20,55xe" fillcolor="#f3be00" stroked="f">
                  <v:path arrowok="t" o:connecttype="custom" o:connectlocs="20,55;65,0;20,55;20,55;8,68;0,80;0,88;0,95;0,103;3,110;10,105;18,100;20,93;25,85;28,78;28,70;25,63;20,55" o:connectangles="0,0,0,0,0,0,0,0,0,0,0,0,0,0,0,0,0,0"/>
                  <o:lock v:ext="edit" verticies="t"/>
                </v:shape>
                <v:shape id="Freeform 8213" o:spid="_x0000_s2148" style="position:absolute;left:6031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0i8IA&#10;AADdAAAADwAAAGRycy9kb3ducmV2LnhtbERPS4vCMBC+L+x/CLPgbU2NsEg1iizIehDEB4q3oRnb&#10;ajMpTaz1328Ewdt8fM+ZzDpbiZYaXzrWMOgnIIgzZ0rONex3i+8RCB+QDVaOScODPMymnx8TTI27&#10;84babchFDGGfooYihDqV0mcFWfR9VxNH7uwaiyHCJpemwXsMt5VUSfIjLZYcGwqs6beg7Lq9WQ18&#10;2vxVx3ZxvDzq9Yrl/qCGO6V176ubj0EE6sJb/HIvTZw/UAqe38QT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3SLwgAAAN0AAAAPAAAAAAAAAAAAAAAAAJgCAABkcnMvZG93&#10;bnJldi54bWxQSwUGAAAAAAQABAD1AAAAhwMAAAAA&#10;" path="m,55l45,,,55xe" filled="f" strokecolor="#e15520" strokeweight="0">
                  <v:path arrowok="t" o:connecttype="custom" o:connectlocs="0,55;45,0;0,55" o:connectangles="0,0,0"/>
                </v:shape>
                <v:shape id="Freeform 8214" o:spid="_x0000_s2149" style="position:absolute;left:6011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XccEA&#10;AADdAAAADwAAAGRycy9kb3ducmV2LnhtbERPTYvCMBC9L/gfwgje1lQF0WoUFRZ6k61evI3N2BSb&#10;SWmytf57syB4m8f7nPW2t7XoqPWVYwWTcQKCuHC64lLB+fTzvQDhA7LG2jEpeJKH7WbwtcZUuwf/&#10;UpeHUsQQ9ikqMCE0qZS+MGTRj11DHLmbay2GCNtS6hYfMdzWcpokc2mx4thgsKGDoeKe/1kFx9vF&#10;LItd0Nekyw7Hfe7ul0Wm1GjY71YgAvXhI367Mx3nT6Yz+P8mni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rF3HBAAAA3QAAAA8AAAAAAAAAAAAAAAAAmAIAAGRycy9kb3du&#10;cmV2LnhtbFBLBQYAAAAABAAEAPUAAACGAwAAAAA=&#10;" path="m20,l8,13,,25r,8l,40r,8l3,55r7,-5l18,45r2,-7l25,30r3,-7l28,15,25,8,20,e" filled="f" strokecolor="#e15520" strokeweight="0">
                  <v:path arrowok="t" o:connecttype="custom" o:connectlocs="20,0;8,13;0,25;0,33;0,40;0,48;3,55;10,50;18,45;20,38;25,30;28,23;28,15;25,8;20,0" o:connectangles="0,0,0,0,0,0,0,0,0,0,0,0,0,0,0"/>
                </v:shape>
                <v:shape id="Freeform 8215" o:spid="_x0000_s2150" style="position:absolute;left:6039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Dy9MMA&#10;AADdAAAADwAAAGRycy9kb3ducmV2LnhtbERPTYvCMBC9C/6HMIIX0bTFXaQaRQSpBy+6gngbmrGt&#10;NpPSRK3/3iws7G0e73MWq87U4kmtqywriCcRCOLc6ooLBaef7XgGwnlkjbVlUvAmB6tlv7fAVNsX&#10;H+h59IUIIexSVFB636RSurwkg25iG+LAXW1r0AfYFlK3+ArhppZJFH1LgxWHhhIb2pSU348PoyBL&#10;vrLbfnu+jyIuTpdsc5bxIVNqOOjWcxCeOv8v/nPvdJgfJ1P4/Sac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Dy9MMAAADdAAAADwAAAAAAAAAAAAAAAACYAgAAZHJzL2Rv&#10;d25yZXYueG1sUEsFBgAAAAAEAAQA9QAAAIgDAAAAAA==&#10;" path="m27,55l79,,27,55xm27,55l12,67,2,80,,87r,8l,102r,5l7,105r8,-5l22,92r3,-7l30,77r,-7l30,62,27,55xe" fillcolor="#f3be00" stroked="f">
                  <v:path arrowok="t" o:connecttype="custom" o:connectlocs="27,55;79,0;27,55;27,55;12,67;2,80;0,87;0,95;0,102;0,107;7,105;15,100;22,92;25,85;30,77;30,70;30,62;27,55" o:connectangles="0,0,0,0,0,0,0,0,0,0,0,0,0,0,0,0,0,0"/>
                  <o:lock v:ext="edit" verticies="t"/>
                </v:shape>
                <v:shape id="Freeform 8216" o:spid="_x0000_s2151" style="position:absolute;left:6066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Ugo8IA&#10;AADdAAAADwAAAGRycy9kb3ducmV2LnhtbERP24rCMBB9F/yHMMK+aVrBKl2jiCAI7sN6+YChmW2L&#10;zaQ2o9a/3yws+DaHc53luneNelAXas8G0kkCirjwtubSwOW8Gy9ABUG22HgmAy8KsF4NB0vMrX/y&#10;kR4nKVUM4ZCjgUqkzbUORUUOw8S3xJH78Z1DibArte3wGcNdo6dJkmmHNceGClvaVlRcT3dn4Ca3&#10;bbrZz9vjV3Z+ZTUn33K4GvMx6jefoIR6eYv/3Xsb56fTGfx9E0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SCjwgAAAN0AAAAPAAAAAAAAAAAAAAAAAJgCAABkcnMvZG93&#10;bnJldi54bWxQSwUGAAAAAAQABAD1AAAAhwMAAAAA&#10;" path="m,55l52,,,55xe" filled="f" strokecolor="#e15520" strokeweight="0">
                  <v:path arrowok="t" o:connecttype="custom" o:connectlocs="0,55;52,0;0,55" o:connectangles="0,0,0"/>
                </v:shape>
                <v:shape id="Freeform 8217" o:spid="_x0000_s2152" style="position:absolute;left:6039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cw8AA&#10;AADdAAAADwAAAGRycy9kb3ducmV2LnhtbESPzQrCMBCE74LvEFbwpqlFRKpRVBAEvfjzAEuzaYvN&#10;pjRR69sbQfC2y8x8O7tcd7YWT2p95VjBZJyAIM6drrhQcLvuR3MQPiBrrB2Tgjd5WK/6vSVm2r34&#10;TM9LKESEsM9QQRlCk0np85Is+rFriKNmXGsxxLUtpG7xFeG2lmmSzKTFiuOFEhvalZTfLw8bKd3d&#10;FPNDOsXt8epOvDPGSKPUcNBtFiACdeFv/qUPOtafpDP4fhNH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Zcw8AAAADdAAAADwAAAAAAAAAAAAAAAACYAgAAZHJzL2Rvd25y&#10;ZXYueG1sUEsFBgAAAAAEAAQA9QAAAIUDAAAAAA==&#10;" path="m27,l12,12,2,25,,32r,8l,47r,5l7,50r8,-5l22,37r3,-7l30,22r,-7l30,7,27,e" filled="f" strokecolor="#e15520" strokeweight="0">
                  <v:path arrowok="t" o:connecttype="custom" o:connectlocs="27,0;12,12;2,25;0,32;0,40;0,47;0,52;7,50;15,45;22,37;25,30;30,22;30,15;30,7;27,0" o:connectangles="0,0,0,0,0,0,0,0,0,0,0,0,0,0,0"/>
                </v:shape>
                <v:shape id="Freeform 8218" o:spid="_x0000_s2153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kWNMMA&#10;AADdAAAADwAAAGRycy9kb3ducmV2LnhtbERPTWvCQBC9F/oflin0VjdaMCG6iopCwZNpaehtyI5J&#10;MDsbstsk/ntXELzN433Ocj2aRvTUudqygukkAkFcWF1zqeDn+/CRgHAeWWNjmRRcycF69fqyxFTb&#10;gU/UZ74UIYRdigoq79tUSldUZNBNbEscuLPtDPoAu1LqDocQbho5i6K5NFhzaKiwpV1FxSX7NwoO&#10;+cV8muNm+7fX9W+T7/Mkplyp97dxswDhafRP8cP9pcP86SyG+zfh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kWNMMAAADdAAAADwAAAAAAAAAAAAAAAACYAgAAZHJzL2Rv&#10;d25yZXYueG1sUEsFBgAAAAAEAAQA9QAAAIgDAAAAAA==&#10;" path="m55,2l40,,25,2,13,10,,20r8,2l13,22r7,l30,20r8,-3l45,15r5,-5l55,2xe" fillcolor="#f3be00" stroked="f">
                  <v:path arrowok="t" o:connecttype="custom" o:connectlocs="55,2;40,0;25,2;13,10;0,20;8,22;13,22;20,22;30,20;38,17;45,15;50,10;55,2" o:connectangles="0,0,0,0,0,0,0,0,0,0,0,0,0"/>
                </v:shape>
                <v:shape id="Freeform 8219" o:spid="_x0000_s2154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6JYMQA&#10;AADdAAAADwAAAGRycy9kb3ducmV2LnhtbESPQUsDMRCF74L/IYzQm01aqJa1abGFUq+tgnobNuPu&#10;4mayJOlu/PfOQfA2w3vz3jebXfG9GimmLrCFxdyAIq6D67ix8PZ6vF+DShnZYR+YLPxQgt329maD&#10;lQsTn2m85EZJCKcKLbQ5D5XWqW7JY5qHgVi0rxA9Zlljo13EScJ9r5fGPGiPHUtDiwMdWqq/L1dv&#10;wayGz3f8OJg4PZ5OhfdlPa7O1s7uyvMTqEwl/5v/rl+c4C+W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uiWDEAAAA3QAAAA8AAAAAAAAAAAAAAAAAmAIAAGRycy9k&#10;b3ducmV2LnhtbFBLBQYAAAAABAAEAPUAAACJAwAAAAA=&#10;" path="m55,2l40,,25,2,13,10,,20r8,2l13,22r7,l30,20r8,-3l45,15r5,-5l55,2e" filled="f" strokecolor="#e15520" strokeweight="0">
                  <v:path arrowok="t" o:connecttype="custom" o:connectlocs="55,2;40,0;25,2;13,10;0,20;8,22;13,22;20,22;30,20;38,17;45,15;50,10;55,2" o:connectangles="0,0,0,0,0,0,0,0,0,0,0,0,0"/>
                </v:shape>
                <v:shape id="Freeform 8220" o:spid="_x0000_s2155" style="position:absolute;left:5905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1C6MUA&#10;AADdAAAADwAAAGRycy9kb3ducmV2LnhtbERP32vCMBB+H+x/CDfwbabKLK4aZQw2hQ22qYM9ns3Z&#10;ljWXksS28683wsC3+/h+3nzZm1q05HxlWcFomIAgzq2uuFCw277cT0H4gKyxtkwK/sjDcnF7M8dM&#10;246/qN2EQsQQ9hkqKENoMil9XpJBP7QNceQO1hkMEbpCaoddDDe1HCdJKg1WHBtKbOi5pPx3czQK&#10;Jt+H1fupe3jrXfuz7+jDpJ/pq1KDu/5pBiJQH67if/dax/mj8SNcvoknyM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ULoxQAAAN0AAAAPAAAAAAAAAAAAAAAAAJgCAABkcnMv&#10;ZG93bnJldi54bWxQSwUGAAAAAAQABAD1AAAAigMAAAAA&#10;" path="m54,35r-17,l24,40,9,48,,58r4,2l12,60r7,-2l27,55r7,-2l42,48r7,-5l54,35xm54,38l114,,54,38xe" fillcolor="#f3be00" stroked="f">
                  <v:path arrowok="t" o:connecttype="custom" o:connectlocs="54,35;37,35;24,40;9,48;0,58;4,60;12,60;19,58;27,55;34,53;42,48;49,43;54,35;54,38;114,0;54,38" o:connectangles="0,0,0,0,0,0,0,0,0,0,0,0,0,0,0,0"/>
                  <o:lock v:ext="edit" verticies="t"/>
                </v:shape>
                <v:shape id="Freeform 8221" o:spid="_x0000_s2156" style="position:absolute;left:5905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omwcYA&#10;AADdAAAADwAAAGRycy9kb3ducmV2LnhtbESPQWsCMRCF74X+hzBCbzVrW0S2RhGh4KXFWsHrsBk3&#10;q5vJNkndrb++cyh4m+G9ee+b+XLwrbpQTE1gA5NxAYq4Crbh2sD+6+1xBiplZIttYDLwSwmWi/u7&#10;OZY29PxJl12ulYRwKtGAy7krtU6VI49pHDpi0Y4hesyyxlrbiL2E+1Y/FcVUe2xYGhx2tHZUnXc/&#10;3sD1vf848/ehO+0PL+vtDIOLuDHmYTSsXkFlGvLN/H+9sYI/eRZ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omwcYAAADdAAAADwAAAAAAAAAAAAAAAACYAgAAZHJz&#10;L2Rvd25yZXYueG1sUEsFBgAAAAAEAAQA9QAAAIsDAAAAAA==&#10;" path="m54,l37,,24,5,9,13,,23r4,2l12,25r7,-2l27,20r7,-2l42,13,49,8,54,e" filled="f" strokecolor="#e15520" strokeweight="0">
                  <v:path arrowok="t" o:connecttype="custom" o:connectlocs="54,0;37,0;24,5;9,13;0,23;4,25;12,25;19,23;27,20;34,18;42,13;49,8;54,0" o:connectangles="0,0,0,0,0,0,0,0,0,0,0,0,0"/>
                </v:shape>
                <v:shape id="Freeform 8222" o:spid="_x0000_s2157" style="position:absolute;left:5959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cvMQA&#10;AADdAAAADwAAAGRycy9kb3ducmV2LnhtbERPS2vCQBC+F/wPywje6iYKUqKr+ECxPbU+8Dpkx2ww&#10;Oxuza0z/fbdQ6G0+vufMFp2tREuNLx0rSIcJCOLc6ZILBafj9vUNhA/IGivHpOCbPCzmvZcZZto9&#10;+YvaQyhEDGGfoQITQp1J6XNDFv3Q1cSRu7rGYoiwKaRu8BnDbSVHSTKRFkuODQZrWhvKb4eHVTD6&#10;LCen3X3zLi+76rwx9+tq+dEqNeh3yymIQF34F/+59zrOT8cp/H4TT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CnLzEAAAA3QAAAA8AAAAAAAAAAAAAAAAAmAIAAGRycy9k&#10;b3ducmV2LnhtbFBLBQYAAAAABAAEAPUAAACJAwAAAAA=&#10;" path="m,38l60,,,38e" filled="f" strokecolor="#e15520" strokeweight="0">
                  <v:path arrowok="t" o:connecttype="custom" o:connectlocs="0,38;60,0;0,38" o:connectangles="0,0,0"/>
                </v:shape>
                <v:shape id="Freeform 8223" o:spid="_x0000_s2158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RcIcYA&#10;AADdAAAADwAAAGRycy9kb3ducmV2LnhtbESP0UrDQBBF3wX/YRmhL2I3TSFI7LaUQqWgPqT6AUN2&#10;zEazs2F3bFO/3hUE32a4d+65s9pMflAniqkPbGAxL0ARt8H23Bl4e93f3YNKgmxxCEwGLpRgs76+&#10;WmFtw5kbOh2lUzmEU40GnMhYa51aRx7TPIzEWXsP0aPkNXbaRjzncD/osigq7bHnTHA40s5R+3n8&#10;8hnSuGa4fGwfn16W37dRyqqR58qY2c20fQAlNMm/+e/6YHP9xbKE32/yCHr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RcIcYAAADdAAAADwAAAAAAAAAAAAAAAACYAgAAZHJz&#10;L2Rvd25yZXYueG1sUEsFBgAAAAAEAAQA9QAAAIsDAAAAAA==&#10;" path="m54,5l40,,25,2,12,10,,17r7,3l15,22r7,l30,20r7,-3l45,15r4,-5l54,5xe" fillcolor="#f3be00" stroked="f">
                  <v:path arrowok="t" o:connecttype="custom" o:connectlocs="54,5;40,0;25,2;12,10;0,17;7,20;15,22;22,22;30,20;37,17;45,15;49,10;54,5" o:connectangles="0,0,0,0,0,0,0,0,0,0,0,0,0"/>
                </v:shape>
                <v:shape id="Freeform 8224" o:spid="_x0000_s2159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lSsIA&#10;AADdAAAADwAAAGRycy9kb3ducmV2LnhtbERPS4vCMBC+C/6HMMLeNG1lF6lGEdFl9+jr4G1oxraY&#10;TEoTtfXXbxYW9jYf33MWq84a8aDW144VpJMEBHHhdM2lgtNxN56B8AFZo3FMCnrysFoOBwvMtXvy&#10;nh6HUIoYwj5HBVUITS6lLyqy6CeuIY7c1bUWQ4RtKXWLzxhujcyS5ENarDk2VNjQpqLidrhbBTPf&#10;v06v8/tnytn3/tJvTRasUept1K3nIAJ14V/85/7ScX46ncLvN/EE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WVKwgAAAN0AAAAPAAAAAAAAAAAAAAAAAJgCAABkcnMvZG93&#10;bnJldi54bWxQSwUGAAAAAAQABAD1AAAAhwMAAAAA&#10;" path="m54,5l40,,25,2,12,10,,17r7,3l15,22r7,l30,20r7,-3l45,15r4,-5l54,5xe" filled="f" strokecolor="#e15520" strokeweight="0">
                  <v:path arrowok="t" o:connecttype="custom" o:connectlocs="54,5;40,0;25,2;12,10;0,17;7,20;15,22;22,22;30,20;37,17;45,15;49,10;54,5" o:connectangles="0,0,0,0,0,0,0,0,0,0,0,0,0"/>
                </v:shape>
                <v:shape id="Freeform 8225" o:spid="_x0000_s2160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DsI8QA&#10;AADdAAAADwAAAGRycy9kb3ducmV2LnhtbERPS2sCMRC+C/6HMIVeSs36QLZbo6i0ULypbfE4bMbN&#10;0s1k2aRu/PemUPA2H99zFqtoG3GhzteOFYxHGQji0umaKwWfx/fnHIQPyBobx6TgSh5Wy+FggYV2&#10;Pe/pcgiVSCHsC1RgQmgLKX1pyKIfuZY4cWfXWQwJdpXUHfYp3DZykmVzabHm1GCwpa2h8ufwaxVs&#10;dr02X6f6JT/lb0/Xs4/5d9wo9fgQ168gAsVwF/+7P3SaP57O4O+bd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g7CPEAAAA3QAAAA8AAAAAAAAAAAAAAAAAmAIAAGRycy9k&#10;b3ducmV2LnhtbFBLBQYAAAAABAAEAPUAAACJAwAAAAA=&#10;" path="m,32l63,,,32xe" fillcolor="#f3be00" stroked="f">
                  <v:path arrowok="t" o:connecttype="custom" o:connectlocs="0,32;63,0;0,32" o:connectangles="0,0,0"/>
                </v:shape>
                <v:shape id="Freeform 8226" o:spid="_x0000_s2161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Sq7sQA&#10;AADdAAAADwAAAGRycy9kb3ducmV2LnhtbERPzWrCQBC+F3yHZQpegtloGwmpq4htwVPF6AMM2WkS&#10;mp0N2a1J+vRuodDbfHy/s9mNphU36l1jWcEyTkAQl1Y3XCm4Xt4XGQjnkTW2lknBRA5229nDBnNt&#10;Bz7TrfCVCCHsclRQe9/lUrqyJoMuth1x4D5tb9AH2FdS9ziEcNPKVZKspcGGQ0ONHR1qKr+Kb6Pg&#10;ND03URftf94+ZDpkqXflq3FKzR/H/QsIT6P/F/+5jzrMXz6l8PtNOEF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Equ7EAAAA3QAAAA8AAAAAAAAAAAAAAAAAmAIAAGRycy9k&#10;b3ducmV2LnhtbFBLBQYAAAAABAAEAPUAAACJAwAAAAA=&#10;" path="m,32l63,,,32xe" filled="f" strokecolor="#e15520" strokeweight="0">
                  <v:path arrowok="t" o:connecttype="custom" o:connectlocs="0,32;63,0;0,32" o:connectangles="0,0,0"/>
                </v:shape>
                <v:shape id="Freeform 8227" o:spid="_x0000_s2162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4XGMIA&#10;AADdAAAADwAAAGRycy9kb3ducmV2LnhtbERPTYvCMBC9L/gfwgje1rS6ilSjiCB6Wdi6wl6HZmyL&#10;zaQksa3/3iws7G0e73M2u8E0oiPna8sK0mkCgriwuuZSwfX7+L4C4QOyxsYyKXiSh9129LbBTNue&#10;c+ouoRQxhH2GCqoQ2kxKX1Rk0E9tSxy5m3UGQ4SulNphH8NNI2dJspQGa44NFbZ0qKi4Xx5GQS75&#10;elz0J9vlafG5uK2+fj5cqdRkPOzXIAIN4V/85z7rOD+dL+H3m3iC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/hcYwgAAAN0AAAAPAAAAAAAAAAAAAAAAAJgCAABkcnMvZG93&#10;bnJldi54bWxQSwUGAAAAAAQABAD1AAAAhwMAAAAA&#10;" path="m55,3l40,,25,,13,8,,15r8,3l15,20r7,l30,20r7,-2l45,13r5,-3l55,3xe" fillcolor="#f3be00" stroked="f">
                  <v:path arrowok="t" o:connecttype="custom" o:connectlocs="55,3;40,0;25,0;13,8;0,15;8,18;15,20;22,20;30,20;37,18;45,13;50,10;55,3" o:connectangles="0,0,0,0,0,0,0,0,0,0,0,0,0"/>
                </v:shape>
                <v:shape id="Freeform 8228" o:spid="_x0000_s2163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7ucMA&#10;AADdAAAADwAAAGRycy9kb3ducmV2LnhtbERPTWvCQBC9F/wPywi91U1SqBJdRZSW5iRNCr1OsmMS&#10;zM4u2VXTf98tFHqbx/uczW4yg7jR6HvLCtJFAoK4sbrnVsFn9fq0AuEDssbBMin4Jg+77exhg7m2&#10;d/6gWxlaEUPY56igC8HlUvqmI4N+YR1x5M52NBgiHFupR7zHcDPILElepMGeY0OHjg4dNZfyahSc&#10;Kvwq3PEq61oW/s2dllOR1Uo9zqf9GkSgKfyL/9zvOs5Pn5fw+008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i7ucMAAADdAAAADwAAAAAAAAAAAAAAAACYAgAAZHJzL2Rv&#10;d25yZXYueG1sUEsFBgAAAAAEAAQA9QAAAIgDAAAAAA==&#10;" path="m55,3l40,,25,,13,8,,15r8,3l15,20r7,l30,20r7,-2l45,13r5,-3l55,3xe" filled="f" strokecolor="#e15520" strokeweight="0">
                  <v:path arrowok="t" o:connecttype="custom" o:connectlocs="55,3;40,0;25,0;13,8;0,15;8,18;15,20;22,20;30,20;37,18;45,13;50,10;55,3" o:connectangles="0,0,0,0,0,0,0,0,0,0,0,0,0"/>
                </v:shape>
                <v:shape id="Freeform 8229" o:spid="_x0000_s2164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v6cgA&#10;AADdAAAADwAAAGRycy9kb3ducmV2LnhtbESPQWvCQBCF74X+h2WE3nRjra1GVxGxIJiLthR6G7Jj&#10;EpudTbOrpv/eOQi9zfDevPfNfNm5Wl2oDZVnA8NBAoo497biwsDnx3t/AipEZIu1ZzLwRwGWi8eH&#10;OabWX3lPl0MslIRwSNFAGWOTah3ykhyGgW+IRTv61mGUtS20bfEq4a7Wz0nyqh1WLA0lNrQuKf85&#10;nJ2B8J2du93XZvu7Gmcv1SQ7TTdvJ2Oeet1qBipSF//N9+utFfzhSHDlGx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QW/pyAAAAN0AAAAPAAAAAAAAAAAAAAAAAJgCAABk&#10;cnMvZG93bnJldi54bWxQSwUGAAAAAAQABAD1AAAAjQMAAAAA&#10;" path="m,25l62,,,25xe" fillcolor="#f3be00" stroked="f">
                  <v:path arrowok="t" o:connecttype="custom" o:connectlocs="0,25;62,0;0,25" o:connectangles="0,0,0"/>
                </v:shape>
                <v:shape id="Freeform 8230" o:spid="_x0000_s2165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d/hMYA&#10;AADdAAAADwAAAGRycy9kb3ducmV2LnhtbESPQWvCQBCF7wX/wzJCL0U3WiwasxEV0nrViuBtyI5J&#10;MDsbs1vd/vtuodDbDO/N+95kq2BacafeNZYVTMYJCOLS6oYrBcfPYjQH4TyyxtYyKfgmB6t88JRh&#10;qu2D93Q/+ErEEHYpKqi971IpXVmTQTe2HXHULrY36OPaV1L3+IjhppXTJHmTBhuOhBo72tZUXg9f&#10;JkIu77eZ3hXn2cvm45Tcik1Yd0Gp52FYL0F4Cv7f/He907H+5HUBv9/EEW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d/hMYAAADdAAAADwAAAAAAAAAAAAAAAACYAgAAZHJz&#10;L2Rvd25yZXYueG1sUEsFBgAAAAAEAAQA9QAAAIsDAAAAAA==&#10;" path="m,25l62,,,25xe" filled="f" strokecolor="#e15520" strokeweight="0">
                  <v:path arrowok="t" o:connecttype="custom" o:connectlocs="0,25;62,0;0,25" o:connectangles="0,0,0"/>
                </v:shape>
                <v:shape id="Freeform 8231" o:spid="_x0000_s2166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U6cQA&#10;AADdAAAADwAAAGRycy9kb3ducmV2LnhtbESPzYrCQBCE7wu+w9DC3tZJ4g8hOooIi148GH2AJtMm&#10;wUxPyIyaffvtw8Leuqnqqq83u9F16kVDaD0bSGcJKOLK25ZrA7fr91cOKkRki51nMvBDAXbbyccG&#10;C+vffKFXGWslIRwKNNDE2Bdah6ohh2Hme2LR7n5wGGUdam0HfEu463SWJCvtsGVpaLCnQ0PVo3w6&#10;A3menU+3Jc4DZ2OSXo+Hu9alMZ/Tcb8GFWmM/+a/65MV/HQh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1lOnEAAAA3QAAAA8AAAAAAAAAAAAAAAAAmAIAAGRycy9k&#10;b3ducmV2LnhtbFBLBQYAAAAABAAEAPUAAACJAwAAAAA=&#10;" path="m57,2l40,,27,,12,5,,12r7,3l12,17r8,l30,17r7,l45,12r7,-2l57,2xe" fillcolor="#f3be00" stroked="f">
                  <v:path arrowok="t" o:connecttype="custom" o:connectlocs="57,2;40,0;27,0;12,5;0,12;7,15;12,17;20,17;30,17;37,17;45,12;52,10;57,2" o:connectangles="0,0,0,0,0,0,0,0,0,0,0,0,0"/>
                </v:shape>
                <v:shape id="Freeform 8232" o:spid="_x0000_s2167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VA8UA&#10;AADdAAAADwAAAGRycy9kb3ducmV2LnhtbESPQWvCQBCF70L/wzIFb7qJllJjNqEIAS+2NC30Os2O&#10;SWh2NmRXE/31XUHobYb3vjdv0nwynTjT4FrLCuJlBIK4srrlWsHXZ7F4AeE8ssbOMim4kIM8e5il&#10;mGg78gedS1+LEMIuQQWN930ipasaMuiWticO2tEOBn1Yh1rqAccQbjq5iqJnabDlcKHBnnYNVb/l&#10;yYQa3/v1+8ExdmNhfzzazfWt3Cg1f5xetyA8Tf7ffKf3OnDxUwy3b8II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1UDxQAAAN0AAAAPAAAAAAAAAAAAAAAAAJgCAABkcnMv&#10;ZG93bnJldi54bWxQSwUGAAAAAAQABAD1AAAAigMAAAAA&#10;" path="m57,2l40,,27,,12,5,,12r7,3l12,17r8,l30,17r7,l45,12r7,-2l57,2e" filled="f" strokecolor="#e15520" strokeweight="0">
                  <v:path arrowok="t" o:connecttype="custom" o:connectlocs="57,2;40,0;27,0;12,5;0,12;7,15;12,17;20,17;30,17;37,17;45,12;52,10;57,2" o:connectangles="0,0,0,0,0,0,0,0,0,0,0,0,0"/>
                </v:shape>
                <v:shape id="Freeform 8233" o:spid="_x0000_s2168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scrcMA&#10;AADdAAAADwAAAGRycy9kb3ducmV2LnhtbERPTWsCMRC9F/wPYQQvpSZKKbIapViKSm1B68HjuJlu&#10;FjeTJUl1++9NodDbPN7nzBada8SFQqw9axgNFQji0puaKw2Hz9eHCYiYkA02nknDD0VYzHt3MyyM&#10;v/KOLvtUiRzCsUANNqW2kDKWlhzGoW+JM/flg8OUYaikCXjN4a6RY6WepMOac4PFlpaWyvP+22nY&#10;vId7tv6k1AtvzMf2bd2t4lHrQb97noJI1KV/8Z97bfL80eMYfr/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scrcMAAADdAAAADwAAAAAAAAAAAAAAAACYAgAAZHJzL2Rv&#10;d25yZXYueG1sUEsFBgAAAAAEAAQA9QAAAIgDAAAAAA==&#10;" path="m,28l65,,,28xe" fillcolor="#f3be00" stroked="f">
                  <v:path arrowok="t" o:connecttype="custom" o:connectlocs="0,28;65,0;0,28" o:connectangles="0,0,0"/>
                </v:shape>
                <v:shape id="Freeform 8234" o:spid="_x0000_s2169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n2cAA&#10;AADdAAAADwAAAGRycy9kb3ducmV2LnhtbERPTYvCMBC9C/sfwgh707SuiFSjiMuyHrV68Dg0Y1Ns&#10;JqWJmv33G0HwNo/3Oct1tK24U+8bxwrycQaCuHK64VrB6fgzmoPwAVlj65gU/JGH9epjsMRCuwcf&#10;6F6GWqQQ9gUqMCF0hZS+MmTRj11HnLiL6y2GBPta6h4fKdy2cpJlM2mx4dRgsKOtoepa3qyC5hwv&#10;51uZtyajUx23v5M9flulPodxswARKIa3+OXe6TQ/n37B85t0gl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fn2cAAAADdAAAADwAAAAAAAAAAAAAAAACYAgAAZHJzL2Rvd25y&#10;ZXYueG1sUEsFBgAAAAAEAAQA9QAAAIUDAAAAAA==&#10;" path="m,28l65,,,28xe" filled="f" strokecolor="#e15520" strokeweight="0">
                  <v:path arrowok="t" o:connecttype="custom" o:connectlocs="0,28;65,0;0,28" o:connectangles="0,0,0"/>
                </v:shape>
                <v:shape id="Freeform 8235" o:spid="_x0000_s2170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tR4sQA&#10;AADdAAAADwAAAGRycy9kb3ducmV2LnhtbERPTWvCQBC9C/0PyxR6002CVI2uIoLYS2mNHvQ2ZqdJ&#10;aHY27G417a/vFgre5vE+Z7HqTSuu5HxjWUE6SkAQl1Y3XCk4HrbDKQgfkDW2lknBN3lYLR8GC8y1&#10;vfGerkWoRAxhn6OCOoQul9KXNRn0I9sRR+7DOoMhQldJ7fAWw00rsyR5lgYbjg01drSpqfwsvoyC&#10;U/bWWXfOJkU2u7y+T9Pdz4RYqafHfj0HEagPd/G/+0XH+el4DH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UeLEAAAA3QAAAA8AAAAAAAAAAAAAAAAAmAIAAGRycy9k&#10;b3ducmV2LnhtbFBLBQYAAAAABAAEAPUAAACJAwAAAAA=&#10;" path="m54,5l40,,25,,12,5,,12r5,5l12,17r8,3l27,20r8,-3l42,15r7,-5l54,5xe" fillcolor="#f3be00" stroked="f">
                  <v:path arrowok="t" o:connecttype="custom" o:connectlocs="54,5;40,0;25,0;12,5;0,12;5,17;12,17;20,20;27,20;35,17;42,15;49,10;54,5" o:connectangles="0,0,0,0,0,0,0,0,0,0,0,0,0"/>
                </v:shape>
                <v:shape id="Freeform 8236" o:spid="_x0000_s2171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sBicUA&#10;AADdAAAADwAAAGRycy9kb3ducmV2LnhtbERPTWvCQBC9F/oflin0InWjtFJSVxFLS+lBNGrPQ3aa&#10;pM3Oht1R03/vFgRv83ifM533rlVHCrHxbGA0zEARl942XBnYbd8enkFFQbbYeiYDfxRhPru9mWJu&#10;/Yk3dCykUimEY44GapEu1zqWNTmMQ98RJ+7bB4eSYKi0DXhK4a7V4yybaIcNp4YaO1rWVP4WB2dg&#10;EwZfPwuJ+9fD+HM1eF+umyBrY+7v+sULKKFeruKL+8Om+aPHJ/j/Jp2gZ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wGJxQAAAN0AAAAPAAAAAAAAAAAAAAAAAJgCAABkcnMv&#10;ZG93bnJldi54bWxQSwUGAAAAAAQABAD1AAAAigMAAAAA&#10;" path="m54,5l40,,25,,12,5,,12r5,5l12,17r8,3l27,20r8,-3l42,15r7,-5l54,5e" filled="f" strokecolor="#e15520" strokeweight="0">
                  <v:path arrowok="t" o:connecttype="custom" o:connectlocs="54,5;40,0;25,0;12,5;0,12;5,17;12,17;20,20;27,20;35,17;42,15;49,10;54,5" o:connectangles="0,0,0,0,0,0,0,0,0,0,0,0,0"/>
                </v:shape>
                <v:shape id="Freeform 8237" o:spid="_x0000_s2172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zvP8MA&#10;AADdAAAADwAAAGRycy9kb3ducmV2LnhtbERP32vCMBB+F/Y/hBP2pmnHKKMaRRyjY+CgVXw+mrMp&#10;bS6lyWr33y+Dwd7u4/t52/1sezHR6FvHCtJ1AoK4drrlRsHl/LZ6AeEDssbeMSn4Jg/73cNii7l2&#10;dy5pqkIjYgj7HBWYEIZcSl8bsujXbiCO3M2NFkOEYyP1iPcYbnv5lCSZtNhybDA40NFQ3VVfVkH1&#10;efa307XsatPZj9cBi8KcCqUel/NhAyLQHP7Ff+53Heenzxn8fhN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zvP8MAAADdAAAADwAAAAAAAAAAAAAAAACYAgAAZHJzL2Rv&#10;d25yZXYueG1sUEsFBgAAAAAEAAQA9QAAAIgDAAAAAA==&#10;" path="m,25l68,,,25xe" fillcolor="#f3be00" stroked="f">
                  <v:path arrowok="t" o:connecttype="custom" o:connectlocs="0,25;68,0;0,25" o:connectangles="0,0,0"/>
                </v:shape>
                <v:shape id="Freeform 8238" o:spid="_x0000_s2173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m7cMA&#10;AADdAAAADwAAAGRycy9kb3ducmV2LnhtbERPS2vCQBC+C/0PyxS8iG4iYiR1lbYg9GY12l6H7ORB&#10;s7Nhd2vSf98tFLzNx/ec7X40nbiR861lBekiAUFcWt1yreBSHOYbED4ga+wsk4If8rDfPUy2mGs7&#10;8Ilu51CLGMI+RwVNCH0upS8bMugXtieOXGWdwRChq6V2OMRw08llkqylwZZjQ4M9vTZUfp2/jQJd&#10;fLz46hCuqbt8FrPsWg39+1Gp6eP4/AQi0Bju4n/3m47z01UGf9/EE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Lm7cMAAADdAAAADwAAAAAAAAAAAAAAAACYAgAAZHJzL2Rv&#10;d25yZXYueG1sUEsFBgAAAAAEAAQA9QAAAIgDAAAAAA==&#10;" path="m,25l68,,,25xe" filled="f" strokecolor="#e15520" strokeweight="0">
                  <v:path arrowok="t" o:connecttype="custom" o:connectlocs="0,25;68,0;0,25" o:connectangles="0,0,0"/>
                </v:shape>
                <v:shape id="Freeform 8239" o:spid="_x0000_s2174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J28YA&#10;AADdAAAADwAAAGRycy9kb3ducmV2LnhtbESPT2vCQBDF70K/wzKCt7rxD1VSV5GCYKFY1BZ6HLNj&#10;EszOhuxq4rd3DgVvM7w37/1msepcpW7UhNKzgdEwAUWceVtybuDnuHmdgwoR2WLlmQzcKcBq+dJb&#10;YGp9y3u6HWKuJIRDigaKGOtU65AV5DAMfU0s2tk3DqOsTa5tg62Eu0qPk+RNOyxZGgqs6aOg7HK4&#10;OgMzDP57d/mazjefp8mp/bv+4npnzKDfrd9BReri0/x/vbWCP5oKrnwjI+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SJ28YAAADdAAAADwAAAAAAAAAAAAAAAACYAgAAZHJz&#10;L2Rvd25yZXYueG1sUEsFBgAAAAAEAAQA9QAAAIsDAAAAAA==&#10;" path="m57,8l50,3,42,,35,,27,,20,3,13,8,8,13,,20r5,3l13,25r7,l27,23,37,20r8,-2l52,13,57,8xe" fillcolor="#f3be00" stroked="f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8240" o:spid="_x0000_s2175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d3sIA&#10;AADdAAAADwAAAGRycy9kb3ducmV2LnhtbERPTYvCMBC9C/sfwix401QR0WoUd2FZ9aDYXTwPzdgW&#10;m0ltolZ/vREEb/N4nzOdN6YUF6pdYVlBrxuBIE6tLjhT8P/30xmBcB5ZY2mZFNzIwXz20ZpirO2V&#10;d3RJfCZCCLsYFeTeV7GULs3JoOvaijhwB1sb9AHWmdQ1XkO4KWU/iobSYMGhIceKvnNKj8nZKNjY&#10;1YL30Tj5Lbbuq9mZtb5nJ6Xan81iAsJT49/il3upw/zeYAzPb8IJ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Z3ewgAAAN0AAAAPAAAAAAAAAAAAAAAAAJgCAABkcnMvZG93&#10;bnJldi54bWxQSwUGAAAAAAQABAD1AAAAhwMAAAAA&#10;" path="m57,8l50,3,42,,35,,27,,20,3,13,8,8,13,,20r5,3l13,25r7,l27,23,37,20r8,-2l52,13,57,8e" filled="f" strokecolor="#e15520" strokeweight="0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8241" o:spid="_x0000_s2176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omeMcA&#10;AADdAAAADwAAAGRycy9kb3ducmV2LnhtbESPQWvCQBCF7wX/wzKCt7pRUCR1FS0oWuih0UOPQ3ZM&#10;otnZNLvG+O87h0JvM7w3732zXPeuVh21ofJsYDJOQBHn3lZcGDifdq8LUCEiW6w9k4EnBVivBi9L&#10;TK1/8Bd1WSyUhHBI0UAZY5NqHfKSHIaxb4hFu/jWYZS1LbRt8SHhrtbTJJlrhxVLQ4kNvZeU37K7&#10;MxD2x+vl53DKv3f+Y/GZbaezebc3ZjTsN2+gIvXx3/x3fbCCP5kJ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qJnjHAAAA3QAAAA8AAAAAAAAAAAAAAAAAmAIAAGRy&#10;cy9kb3ducmV2LnhtbFBLBQYAAAAABAAEAPUAAACMAwAAAAA=&#10;" path="m,33l67,,,33xe" fillcolor="#f3be00" stroked="f">
                  <v:path arrowok="t" o:connecttype="custom" o:connectlocs="0,33;67,0;0,33" o:connectangles="0,0,0"/>
                </v:shape>
                <v:shape id="Freeform 8242" o:spid="_x0000_s2177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nif8QA&#10;AADdAAAADwAAAGRycy9kb3ducmV2LnhtbERPTWvCQBC9F/wPywje6iZKa4muIoogHkrVguQ2ZKdJ&#10;aHY27K5J/PfdQqG3ebzPWW0G04iOnK8tK0inCQjiwuqaSwWf18PzGwgfkDU2lknBgzxs1qOnFWba&#10;9nym7hJKEUPYZ6igCqHNpPRFRQb91LbEkfuyzmCI0JVSO+xjuGnkLElepcGaY0OFLe0qKr4vd6Mg&#10;97f53O271p7e8xn1u/xjkeZKTcbDdgki0BD+xX/uo47z05cUfr+JJ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4n/EAAAA3QAAAA8AAAAAAAAAAAAAAAAAmAIAAGRycy9k&#10;b3ducmV2LnhtbFBLBQYAAAAABAAEAPUAAACJAwAAAAA=&#10;" path="m,33l67,,,33xe" filled="f" strokecolor="#e15520" strokeweight="0">
                  <v:path arrowok="t" o:connecttype="custom" o:connectlocs="0,33;67,0;0,33" o:connectangles="0,0,0"/>
                </v:shape>
                <v:shape id="Freeform 8243" o:spid="_x0000_s2178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j2sEA&#10;AADdAAAADwAAAGRycy9kb3ducmV2LnhtbERPS4vCMBC+C/sfwgjeNFVRpBpFXNQ9+ti9j81s27WZ&#10;lCTW7r83guBtPr7nLFatqURDzpeWFQwHCQjizOqScwXf521/BsIHZI2VZVLwTx5Wy4/OAlNt73yk&#10;5hRyEUPYp6igCKFOpfRZQQb9wNbEkfu1zmCI0OVSO7zHcFPJUZJMpcGSY0OBNW0Kyq6nm1FwLg8b&#10;/bnjH7+9/Lkm24+vPBkr1eu26zmIQG14i1/uLx3nDycjeH4TT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DY9rBAAAA3QAAAA8AAAAAAAAAAAAAAAAAmAIAAGRycy9kb3du&#10;cmV2LnhtbFBLBQYAAAAABAAEAPUAAACGAwAAAAA=&#10;" path="m54,40l111,,54,40r,l54,40,39,43,24,48,10,55,,68r7,2l15,70r7,-2l29,65r8,-2l44,55r5,-5l54,40xe" fillcolor="#f3be00" stroked="f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8244" o:spid="_x0000_s2179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F8MIA&#10;AADdAAAADwAAAGRycy9kb3ducmV2LnhtbERPTWsCMRC9F/ofwgjeatbKSlmNIlKxFw9dS3sdknF3&#10;MZksSbqu/74pFHqbx/uc9XZ0VgwUYudZwXxWgCDW3nTcKPg4H55eQMSEbNB6JgV3irDdPD6ssTL+&#10;xu801KkROYRjhQralPpKyqhbchhnvifO3MUHhynD0EgT8JbDnZXPRbGUDjvODS32tG9JX+tvp6CM&#10;dv+pXwe9PB3LryvbUzjUSanpZNytQCQa07/4z/1m8vx5uYDfb/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3AXwwgAAAN0AAAAPAAAAAAAAAAAAAAAAAJgCAABkcnMvZG93&#10;bnJldi54bWxQSwUGAAAAAAQABAD1AAAAhwMAAAAA&#10;" path="m54,40l111,,54,40r,l54,40,39,43,24,48,10,55,,68r7,2l15,70r7,-2l29,65r8,-2l44,55r5,-5l54,40xe" filled="f" strokecolor="#e15520" strokeweight="0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8245" o:spid="_x0000_s2180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kngsEA&#10;AADdAAAADwAAAGRycy9kb3ducmV2LnhtbERP22rCQBB9F/yHZQq+SN0YapE0q0hbwbei9QOG7JhL&#10;s7MxO9X4926h4NscznXy9eBadaE+1J4NzGcJKOLC25pLA8fv7fMSVBBki61nMnCjAOvVeJRjZv2V&#10;93Q5SKliCIcMDVQiXaZ1KCpyGGa+I47cyfcOJcK+1LbHawx3rU6T5FU7rDk2VNjRe0XFz+HXGfhM&#10;zzicT81UUgnbD2q+9sFrYyZPw+YNlNAgD/G/e2fj/PniBf6+iSfo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pJ4LBAAAA3QAAAA8AAAAAAAAAAAAAAAAAmAIAAGRycy9kb3du&#10;cmV2LnhtbFBLBQYAAAAABAAEAPUAAACGAwAAAAA=&#10;" path="m55,35l115,,55,35r,l55,35r-15,l25,40,13,50,,60r8,3l15,63r8,l33,60r7,-5l48,50r4,-7l55,35xe" fillcolor="#f3be00" stroked="f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8246" o:spid="_x0000_s2181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QRsMA&#10;AADdAAAADwAAAGRycy9kb3ducmV2LnhtbERPS4vCMBC+C/6HMAt7EU1dqI9qFBEED16s0vPQjE3Z&#10;ZlKaqN399WZhwdt8fM9Zb3vbiAd1vnasYDpJQBCXTtdcKbheDuMFCB+QNTaOScEPedhuhoM1Zto9&#10;+UyPPFQihrDPUIEJoc2k9KUhi37iWuLI3VxnMUTYVVJ3+IzhtpFfSTKTFmuODQZb2hsqv/O7VbA3&#10;9vdYLy+zIr/lc389FWkxKpT6/Oh3KxCB+vAW/7uPOs6fpin8fRN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DQRsMAAADdAAAADwAAAAAAAAAAAAAAAACYAgAAZHJzL2Rv&#10;d25yZXYueG1sUEsFBgAAAAAEAAQA9QAAAIgDAAAAAA==&#10;" path="m55,35l115,,55,35r,l55,35r-15,l25,40,13,50,,60r8,3l15,63r8,l33,60r7,-5l48,50r4,-7l55,35xe" filled="f" strokecolor="#e15520" strokeweight=".1pt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8247" o:spid="_x0000_s2182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6QUcMA&#10;AADdAAAADwAAAGRycy9kb3ducmV2LnhtbERPS2vCQBC+F/wPyxR6qxuFhBLdiDUG6q21itcxO3lg&#10;djZkt5r++64g9DYf33OWq9F04kqDay0rmE0jEMSl1S3XCg7fxesbCOeRNXaWScEvOVhlk6clptre&#10;+Iuue1+LEMIuRQWN930qpSsbMuimticOXGUHgz7AoZZ6wFsIN52cR1EiDbYcGhrsadNQedn/GAVJ&#10;FddYHM67z22R56ej3+XvLlbq5XlcL0B4Gv2/+OH+0GH+LE7g/k04QW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6QUcMAAADdAAAADwAAAAAAAAAAAAAAAACYAgAAZHJzL2Rv&#10;d25yZXYueG1sUEsFBgAAAAAEAAQA9QAAAIgDAAAAAA==&#10;" path="m,32l60,,,32xe" fillcolor="#f3be00" stroked="f">
                  <v:path arrowok="t" o:connecttype="custom" o:connectlocs="0,32;60,0;0,32" o:connectangles="0,0,0"/>
                </v:shape>
                <v:shape id="Freeform 8248" o:spid="_x0000_s2183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8ssEA&#10;AADdAAAADwAAAGRycy9kb3ducmV2LnhtbERP3WrCMBS+H/gO4QjezVShKp1Rhk7Y3bD6AIfkrO1s&#10;TkqStfXtl4Hg3fn4fs92P9pW9ORD41jBYp6BINbONFwpuF5OrxsQISIbbB2TgjsF2O8mL1ssjBv4&#10;TH0ZK5FCOBSooI6xK6QMuiaLYe464sR9O28xJugraTwOKdy2cpllK2mx4dRQY0eHmvSt/LUKfnyX&#10;54M+fuS38zEEW/b6JL+Umk3H9zcQkcb4FD/cnybNX+Rr+P8mnS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zfLLBAAAA3QAAAA8AAAAAAAAAAAAAAAAAmAIAAGRycy9kb3du&#10;cmV2LnhtbFBLBQYAAAAABAAEAPUAAACGAwAAAAA=&#10;" path="m,32l60,,,32xe" filled="f" strokecolor="#e15520" strokeweight="0">
                  <v:path arrowok="t" o:connecttype="custom" o:connectlocs="0,32;60,0;0,32" o:connectangles="0,0,0"/>
                </v:shape>
                <v:shape id="Freeform 8249" o:spid="_x0000_s2184" style="position:absolute;left:5882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0lUsgA&#10;AADdAAAADwAAAGRycy9kb3ducmV2LnhtbESPzW7CQAyE70h9h5Ur9QabVKKClAUVRBGIEz+H9mZl&#10;3SRq1ptmF0h5enxA4mZrxjOfJ7PO1epMbag8G0gHCSji3NuKCwPHw2d/BCpEZIu1ZzLwTwFm06fe&#10;BDPrL7yj8z4WSkI4ZGigjLHJtA55SQ7DwDfEov341mGUtS20bfEi4a7Wr0nyph1WLA0lNrQoKf/d&#10;n5yB8XyR/h2/Vvm12yz1dbVtlvPvoTEvz93HO6hIXXyY79drK/jpUHDlGxlBT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rSVSyAAAAN0AAAAPAAAAAAAAAAAAAAAAAJgCAABk&#10;cnMvZG93bnJldi54bWxQSwUGAAAAAAQABAD1AAAAjQMAAAAA&#10;" path="m18,55l57,,18,55xm18,55l8,65,,78r,7l,90r,7l3,105r7,-5l18,95r2,-5l25,83r,-8l25,68,23,60,18,55xe" fillcolor="#f3be00" stroked="f">
                  <v:path arrowok="t" o:connecttype="custom" o:connectlocs="18,55;57,0;18,55;18,55;8,65;0,78;0,85;0,90;0,97;3,105;10,100;18,95;20,90;25,83;25,75;25,68;23,60;18,55" o:connectangles="0,0,0,0,0,0,0,0,0,0,0,0,0,0,0,0,0,0"/>
                  <o:lock v:ext="edit" verticies="t"/>
                </v:shape>
                <v:shape id="Freeform 8250" o:spid="_x0000_s2185" style="position:absolute;left:5900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1z+MQA&#10;AADdAAAADwAAAGRycy9kb3ducmV2LnhtbERPTWvCQBC9C/0PyxR6Ed2oWGyajRShUBC0ai69Ddkx&#10;Cc3Oht2tSf+9Kwje5vE+J1sPphUXcr6xrGA2TUAQl1Y3XCkoTp+TFQgfkDW2lknBP3lY50+jDFNt&#10;ez7Q5RgqEUPYp6igDqFLpfRlTQb91HbEkTtbZzBE6CqpHfYx3LRyniSv0mDDsaHGjjY1lb/HP6Pg&#10;cCbdFBv3ferm2wX/9Pvxrtgr9fI8fLyDCDSEh/ju/tJx/mz5Brdv4gk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Nc/jEAAAA3QAAAA8AAAAAAAAAAAAAAAAAmAIAAGRycy9k&#10;b3ducmV2LnhtbFBLBQYAAAAABAAEAPUAAACJAwAAAAA=&#10;" path="m,55l39,,,55xe" filled="f" strokecolor="#e15520" strokeweight="0">
                  <v:path arrowok="t" o:connecttype="custom" o:connectlocs="0,55;39,0;0,55" o:connectangles="0,0,0"/>
                </v:shape>
                <v:shape id="Freeform 8251" o:spid="_x0000_s2186" style="position:absolute;left:5882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CLMUA&#10;AADdAAAADwAAAGRycy9kb3ducmV2LnhtbESPQU8CMRCF7yb8h2ZIuEmLBzArhaARY+QgotyH7bjd&#10;sJ1utgWWf88cTLzN5L1575v5sg+NOlOX6sgWJmMDiriMrubKws/3+v4RVMrIDpvIZOFKCZaLwd0c&#10;Cxcv/EXnXa6UhHAq0ILPuS20TqWngGkcW2LRfmMXMMvaVdp1eJHw0OgHY6Y6YM3S4LGlF0/lcXcK&#10;Fo6vH96sq883/9waTZsw2672B2tHw371BCpTn//Nf9fvTvAnU+GXb2QEv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YIsxQAAAN0AAAAPAAAAAAAAAAAAAAAAAJgCAABkcnMv&#10;ZG93bnJldi54bWxQSwUGAAAAAAQABAD1AAAAigMAAAAA&#10;" path="m18,l8,10,,23r,7l,35r,7l3,50r7,-5l18,40r2,-5l25,28r,-8l25,13,23,5,18,e" filled="f" strokecolor="#e15520" strokeweight="0">
                  <v:path arrowok="t" o:connecttype="custom" o:connectlocs="18,0;8,10;0,23;0,30;0,35;0,42;3,50;10,45;18,40;20,35;25,28;25,20;25,13;23,5;18,0" o:connectangles="0,0,0,0,0,0,0,0,0,0,0,0,0,0,0"/>
                </v:shape>
                <v:shape id="Freeform 8252" o:spid="_x0000_s2187" style="position:absolute;left:5860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fkaMEA&#10;AADdAAAADwAAAGRycy9kb3ducmV2LnhtbERPTYvCMBC9L/gfwgje1jSCItUoiyiIl0WteB2ase3a&#10;TEoTtbu/fiMI3ubxPme+7Gwt7tT6yrEGNUxAEOfOVFxoyI6bzykIH5AN1o5Jwy95WC56H3NMjXvw&#10;nu6HUIgYwj5FDWUITSqlz0uy6IeuIY7cxbUWQ4RtIU2LjxhuazlKkom0WHFsKLGhVUn59XCzGtbj&#10;G6r11dR/2cjv6LtT5+LnpPWg333NQATqwlv8cm9NnK8mCp7fx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n5GjBAAAA3QAAAA8AAAAAAAAAAAAAAAAAmAIAAGRycy9kb3du&#10;cmV2LnhtbFBLBQYAAAAABAAEAPUAAACGAwAAAAA=&#10;" path="m17,57l37,,17,57xm17,57l5,67,,79,,94r2,13l10,102r5,-5l17,92r5,-8l22,77r,-8l20,62,17,57xe" fillcolor="#f3be00" stroked="f">
                  <v:path arrowok="t" o:connecttype="custom" o:connectlocs="17,57;37,0;17,57;17,57;5,67;0,79;0,94;2,107;10,102;15,97;17,92;22,84;22,77;22,69;20,62;17,57" o:connectangles="0,0,0,0,0,0,0,0,0,0,0,0,0,0,0,0"/>
                  <o:lock v:ext="edit" verticies="t"/>
                </v:shape>
                <v:shape id="Freeform 8253" o:spid="_x0000_s2188" style="position:absolute;left:5877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4QQcIA&#10;AADdAAAADwAAAGRycy9kb3ducmV2LnhtbERPTYvCMBC9C/sfwix401TB4lajLKuCIAjWFa9jM9uW&#10;bSa1iVr/vREEb/N4nzOdt6YSV2pcaVnBoB+BIM6sLjlX8Ltf9cYgnEfWWFkmBXdyMJ99dKaYaHvj&#10;HV1Tn4sQwi5BBYX3dSKlywoy6Pq2Jg7cn20M+gCbXOoGbyHcVHIYRbE0WHJoKLCmn4Ky//RiFBzO&#10;Jv1aLFZ7cxzFI3/fbpYcn5TqfrbfExCeWv8Wv9xrHeYP4iE8vw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DhBBwgAAAN0AAAAPAAAAAAAAAAAAAAAAAJgCAABkcnMvZG93&#10;bnJldi54bWxQSwUGAAAAAAQABAD1AAAAhwMAAAAA&#10;" path="m,57l20,,,57xe" filled="f" strokecolor="#e15520" strokeweight="0">
                  <v:path arrowok="t" o:connecttype="custom" o:connectlocs="0,57;20,0;0,57" o:connectangles="0,0,0"/>
                </v:shape>
                <v:shape id="Freeform 8254" o:spid="_x0000_s2189" style="position:absolute;left:586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H8MQA&#10;AADdAAAADwAAAGRycy9kb3ducmV2LnhtbERPTWvCQBC9F/wPyxR6qxtbKjZmI1IQvVTRVs/D7pik&#10;Zmdjdo3pv3cLQm/zeJ+TzXpbi45aXzlWMBomIIi1MxUXCr6/Fs8TED4gG6wdk4Jf8jDLBw8ZpsZd&#10;eUvdLhQihrBPUUEZQpNK6XVJFv3QNcSRO7rWYoiwLaRp8RrDbS1fkmQsLVYcG0ps6KMkfdpdrILJ&#10;5vQW1p1ers/n9/3nz/6w1fKg1NNjP5+CCNSHf/HdvTJx/mj8Cn/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2h/DEAAAA3QAAAA8AAAAAAAAAAAAAAAAAmAIAAGRycy9k&#10;b3ducmV2LnhtbFBLBQYAAAAABAAEAPUAAACJAwAAAAA=&#10;" path="m17,l5,10,,22,,37,2,50r8,-5l15,40r2,-5l22,27r,-7l22,12,20,5,17,e" filled="f" strokecolor="#e15520" strokeweight="0">
                  <v:path arrowok="t" o:connecttype="custom" o:connectlocs="17,0;5,10;0,22;0,37;2,50;10,45;15,40;17,35;22,27;22,20;22,12;20,5;17,0" o:connectangles="0,0,0,0,0,0,0,0,0,0,0,0,0"/>
                </v:shape>
                <v:shape id="Freeform 8255" o:spid="_x0000_s2190" style="position:absolute;left:5835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4KWsUA&#10;AADdAAAADwAAAGRycy9kb3ducmV2LnhtbESPT4vCMBDF78J+hzAL3jRV/Ec1yrIgeOjFqgt7G5qx&#10;KTaT0kTb/fYbQfA2w3vzfm82u97W4kGtrxwrmIwTEMSF0xWXCs6n/WgFwgdkjbVjUvBHHnbbj8EG&#10;U+06PtIjD6WIIexTVGBCaFIpfWHIoh+7hjhqV9daDHFtS6lb7GK4reU0SRbSYsWRYLChb0PFLb/b&#10;yO3cRZplMs/q5cH+/lwyl88ypYaf/dcaRKA+vM2v64OO9SeLGTy/iSP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gpaxQAAAN0AAAAPAAAAAAAAAAAAAAAAAJgCAABkcnMv&#10;ZG93bnJldi54bWxQSwUGAAAAAAQABAD1AAAAigMAAAAA&#10;" path="m17,57l40,,17,57xm17,57l5,70,,82,,95r2,12l10,105r5,-8l17,92r5,-7l22,77r,-7l20,65,17,57xe" fillcolor="#f3be00" stroked="f">
                  <v:path arrowok="t" o:connecttype="custom" o:connectlocs="17,57;40,0;17,57;17,57;5,70;0,82;0,95;2,107;10,105;15,97;17,92;22,85;22,77;22,70;20,65;17,57" o:connectangles="0,0,0,0,0,0,0,0,0,0,0,0,0,0,0,0"/>
                  <o:lock v:ext="edit" verticies="t"/>
                </v:shape>
                <v:shape id="Freeform 8256" o:spid="_x0000_s2191" style="position:absolute;left:5852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e+p8EA&#10;AADdAAAADwAAAGRycy9kb3ducmV2LnhtbERPzWoCMRC+F/oOYQreaqKgltUoRVio0B5c+wDjZtws&#10;JpNlE3V9e1MoeJuP73dWm8E7caU+toE1TMYKBHEdTMuNht9D+f4BIiZkgy4wabhThM369WWFhQk3&#10;3tO1So3IIRwL1GBT6gopY23JYxyHjjhzp9B7TBn2jTQ93nK4d3Kq1Fx6bDk3WOxoa6k+VxevwU3V&#10;7nsf/Y+62LIy8e62i2Op9eht+FyCSDSkp/jf/WXy/Ml8Bn/f5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nvqfBAAAA3QAAAA8AAAAAAAAAAAAAAAAAmAIAAGRycy9kb3du&#10;cmV2LnhtbFBLBQYAAAAABAAEAPUAAACGAwAAAAA=&#10;" path="m,57l23,,,57xe" filled="f" strokecolor="#e15520" strokeweight="0">
                  <v:path arrowok="t" o:connecttype="custom" o:connectlocs="0,57;23,0;0,57" o:connectangles="0,0,0"/>
                </v:shape>
                <v:shape id="Freeform 8257" o:spid="_x0000_s2192" style="position:absolute;left:583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kaMQA&#10;AADdAAAADwAAAGRycy9kb3ducmV2LnhtbERPTWvCQBC9F/wPywi91U0KDTZ1FRGkvVRRq+dhd5rE&#10;ZGdjdhvTf+8WCt7m8T5nthhsI3rqfOVYQTpJQBBrZyouFHwd1k9TED4gG2wck4Jf8rCYjx5mmBt3&#10;5R31+1CIGMI+RwVlCG0updclWfQT1xJH7tt1FkOEXSFNh9cYbhv5nCSZtFhxbCixpVVJut7/WAXT&#10;bf0SNr1+31wur8fP8/G00/Kk1ON4WL6BCDSEu/jf/WHi/DTL4O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BJGjEAAAA3QAAAA8AAAAAAAAAAAAAAAAAmAIAAGRycy9k&#10;b3ducmV2LnhtbFBLBQYAAAAABAAEAPUAAACJAwAAAAA=&#10;" path="m17,l5,13,,25,,38,2,50r8,-2l15,40r2,-5l22,28r,-8l22,13,20,8,17,e" filled="f" strokecolor="#e15520" strokeweight="0">
                  <v:path arrowok="t" o:connecttype="custom" o:connectlocs="17,0;5,13;0,25;0,38;2,50;10,48;15,40;17,35;22,28;22,20;22,13;20,8;17,0" o:connectangles="0,0,0,0,0,0,0,0,0,0,0,0,0"/>
                </v:shape>
                <v:shape id="Freeform 8258" o:spid="_x0000_s2193" style="position:absolute;left:5909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GmbL4A&#10;AADdAAAADwAAAGRycy9kb3ducmV2LnhtbERPvQrCMBDeBd8hnOCmqQ4q1SgiCCIuakXHoznbYnMp&#10;Taz17Y0guN3H93uLVWtK0VDtCssKRsMIBHFqdcGZguS8HcxAOI+ssbRMCt7kYLXsdhYYa/viIzUn&#10;n4kQwi5GBbn3VSylS3My6Ia2Ig7c3dYGfYB1JnWNrxBuSjmOook0WHBoyLGiTU7p4/Q0Ci7+vE2S&#10;29g1fD2sE02H/fGRKtXvtes5CE+t/4t/7p0O80eTKXy/CS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tBpmy+AAAA3QAAAA8AAAAAAAAAAAAAAAAAmAIAAGRycy9kb3ducmV2&#10;LnhtbFBLBQYAAAAABAAEAPUAAACDAwAAAAA=&#10;" path="m20,52l63,,20,52xm20,52l8,65,3,77,,85r,5l3,97r2,5l13,100r5,-5l23,87r2,-5l28,75r,-8l25,60,20,52xe" fillcolor="#f3be00" stroked="f">
                  <v:path arrowok="t" o:connecttype="custom" o:connectlocs="20,52;63,0;20,52;20,52;8,65;3,77;0,85;0,90;3,97;5,102;13,100;18,95;23,87;25,82;28,75;28,67;25,60;20,52" o:connectangles="0,0,0,0,0,0,0,0,0,0,0,0,0,0,0,0,0,0"/>
                  <o:lock v:ext="edit" verticies="t"/>
                </v:shape>
                <v:shape id="Freeform 8259" o:spid="_x0000_s2194" style="position:absolute;left:5929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VaccA&#10;AADdAAAADwAAAGRycy9kb3ducmV2LnhtbESPQW/CMAyF75P4D5EncRtpdkCsIyA0MUBol5VN025W&#10;47XdGqdqApR/jw+TuNl6z+99ni8H36oT9bEJbMFMMlDEZXANVxY+Dq8PM1AxITtsA5OFC0VYLkZ3&#10;c8xdOPM7nYpUKQnhmKOFOqUu1zqWNXmMk9ARi/YTeo9J1r7SrsezhPtWP2bZVHtsWBpq7OilpvKv&#10;OHoL69/v4+dqV5i3/SF86dJsN09ma+34flg9g0o0pJv5/3rnBN9MBVe+kRH0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kVWnHAAAA3QAAAA8AAAAAAAAAAAAAAAAAmAIAAGRy&#10;cy9kb3ducmV2LnhtbFBLBQYAAAAABAAEAPUAAACMAwAAAAA=&#10;" path="m,52l43,,,52xe" filled="f" strokecolor="#e15520" strokeweight="0">
                  <v:path arrowok="t" o:connecttype="custom" o:connectlocs="0,52;43,0;0,52" o:connectangles="0,0,0"/>
                </v:shape>
                <v:shape id="Freeform 8260" o:spid="_x0000_s2195" style="position:absolute;left:5909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qF8MA&#10;AADdAAAADwAAAGRycy9kb3ducmV2LnhtbERPTWvCQBC9F/wPywi9FN0YaqzRVUKh0PYiVXsfsmMS&#10;3J0N2dUk/75bKPQ2j/c52/1gjbhT5xvHChbzBARx6XTDlYLz6W32AsIHZI3GMSkYycN+N3nYYq5d&#10;z190P4ZKxBD2OSqoQ2hzKX1Zk0U/dy1x5C6usxgi7CqpO+xjuDUyTZJMWmw4NtTY0mtN5fV4swpM&#10;GM3qaZniofjIDt+fz/aCS6vU43QoNiACDeFf/Od+13H+IlvD7zfx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qqF8MAAADdAAAADwAAAAAAAAAAAAAAAACYAgAAZHJzL2Rv&#10;d25yZXYueG1sUEsFBgAAAAAEAAQA9QAAAIgDAAAAAA==&#10;" path="m20,l8,13,3,25,,33r,5l3,45r2,5l13,48r5,-5l23,35r2,-5l28,23r,-8l25,8,20,e" filled="f" strokecolor="#e15520" strokeweight="0">
                  <v:path arrowok="t" o:connecttype="custom" o:connectlocs="20,0;8,13;3,25;0,33;0,38;3,45;5,50;13,48;18,43;23,35;25,30;28,23;28,15;25,8;20,0" o:connectangles="0,0,0,0,0,0,0,0,0,0,0,0,0,0,0"/>
                </v:shape>
                <v:shape id="Freeform 8261" o:spid="_x0000_s2196" style="position:absolute;left:5937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NA78YA&#10;AADdAAAADwAAAGRycy9kb3ducmV2LnhtbESPT0sDMRDF70K/QxjBm82u4B/WpkUKSkFETXtob8Nm&#10;ulncTJYktuu3dw6Ctxnem/d+s1hNYVAnSrmPbKCeV6CI2+h67gzsts/XD6ByQXY4RCYDP5RhtZxd&#10;LLBx8cyfdLKlUxLCuUEDvpSx0Tq3ngLmeRyJRTvGFLDImjrtEp4lPAz6pqrudMCepcHjSGtP7Zf9&#10;Dgammu1byO9Hn15frA37w8cm3BpzdTk9PYIqNJV/89/1xgl+fS/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NA78YAAADdAAAADwAAAAAAAAAAAAAAAACYAgAAZHJz&#10;L2Rvd25yZXYueG1sUEsFBgAAAAAEAAQA9QAAAIsDAAAAAA==&#10;" path="m20,60l57,,20,60xm20,60l7,73,2,83,,90r,8l2,103r3,7l12,105r5,-5l22,95r3,-7l27,80r,-7l25,65,20,60xe" fillcolor="#f3be00" stroked="f">
                  <v:path arrowok="t" o:connecttype="custom" o:connectlocs="20,60;57,0;20,60;20,60;7,73;2,83;0,90;0,98;2,103;5,110;12,105;17,100;22,95;25,88;27,80;27,73;25,65;20,60" o:connectangles="0,0,0,0,0,0,0,0,0,0,0,0,0,0,0,0,0,0"/>
                  <o:lock v:ext="edit" verticies="t"/>
                </v:shape>
                <v:shape id="Freeform 8262" o:spid="_x0000_s2197" style="position:absolute;left:5957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Zyl8MA&#10;AADdAAAADwAAAGRycy9kb3ducmV2LnhtbERPTYvCMBC9C/6HMII3TetBpRplFRU9rLC1e9jb0My2&#10;xWZSmqj1328EYW/zeJ+zXHemFndqXWVZQTyOQBDnVldcKMgu+9EchPPIGmvLpOBJDtarfm+JibYP&#10;/qJ76gsRQtglqKD0vkmkdHlJBt3YNsSB+7WtQR9gW0jd4iOEm1pOomgqDVYcGkpsaFtSfk1vRoGe&#10;fmfp1f1s0T6LzO1OZvN5Pig1HHQfCxCeOv8vfruPOsyPZzG8vg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Zyl8MAAADdAAAADwAAAAAAAAAAAAAAAACYAgAAZHJzL2Rv&#10;d25yZXYueG1sUEsFBgAAAAAEAAQA9QAAAIgDAAAAAA==&#10;" path="m,60l37,,,60xe" filled="f" strokecolor="#e15520" strokeweight="0">
                  <v:path arrowok="t" o:connecttype="custom" o:connectlocs="0,60;37,0;0,60" o:connectangles="0,0,0"/>
                </v:shape>
                <v:shape id="Freeform 8263" o:spid="_x0000_s2198" style="position:absolute;left:5937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+vMQA&#10;AADdAAAADwAAAGRycy9kb3ducmV2LnhtbERPS2vCQBC+C/6HZYTe6iYetMasooJg6Ulb6XWanTxM&#10;djZk15j213cLBW/z8T0n3QymET11rrKsIJ5GIIgzqysuFHy8H55fQDiPrLGxTAq+ycFmPR6lmGh7&#10;5xP1Z1+IEMIuQQWl920ipctKMuimtiUOXG47gz7ArpC6w3sIN42cRdFcGqw4NJTY0r6krD7fjIIv&#10;Xuzmbyf8rK/LV7s7XPKf7a1X6mkybFcgPA3+If53H3WYHy9m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xfrzEAAAA3QAAAA8AAAAAAAAAAAAAAAAAmAIAAGRycy9k&#10;b3ducmV2LnhtbFBLBQYAAAAABAAEAPUAAACJAwAAAAA=&#10;" path="m20,l7,13,2,23,,30r,8l2,43r3,7l12,45r5,-5l22,35r3,-7l27,20r,-7l25,5,20,e" filled="f" strokecolor="#e15520" strokeweight="0">
                  <v:path arrowok="t" o:connecttype="custom" o:connectlocs="20,0;7,13;2,23;0,30;0,38;2,43;5,50;12,45;17,40;22,35;25,28;27,20;27,13;25,5;20,0" o:connectangles="0,0,0,0,0,0,0,0,0,0,0,0,0,0,0"/>
                </v:shape>
                <v:shape id="Freeform 8264" o:spid="_x0000_s2199" style="position:absolute;left:5962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j6KcMA&#10;AADdAAAADwAAAGRycy9kb3ducmV2LnhtbERP32vCMBB+F/wfwgl7m2ndcLMaiwibA3EwN3w+mrMp&#10;NpfSxLb77xdh4Nt9fD9vlQ+2Fh21vnKsIJ0mIIgLpysuFfx8vz2+gvABWWPtmBT8kod8PR6tMNOu&#10;5y/qjqEUMYR9hgpMCE0mpS8MWfRT1xBH7uxaiyHCtpS6xT6G21rOkmQuLVYcGww2tDVUXI5Xq8BW&#10;7831tNia7vOAu36/65+L+Uaph8mwWYIINIS7+N/9oeP89OUJ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j6KcMAAADdAAAADwAAAAAAAAAAAAAAAACYAgAAZHJzL2Rv&#10;d25yZXYueG1sUEsFBgAAAAAEAAQA9QAAAIgDAAAAAA==&#10;" path="m20,52l54,,20,52xm20,52l7,65,2,77,,82r,8l2,97r3,5l10,100r7,-5l22,87r3,-5l27,75r,-8l25,60,20,52xe" fillcolor="#f3be00" stroked="f">
                  <v:path arrowok="t" o:connecttype="custom" o:connectlocs="20,52;54,0;20,52;20,52;7,65;2,77;0,82;0,90;2,97;5,102;10,100;17,95;22,87;25,82;27,75;27,67;25,60;20,52" o:connectangles="0,0,0,0,0,0,0,0,0,0,0,0,0,0,0,0,0,0"/>
                  <o:lock v:ext="edit" verticies="t"/>
                </v:shape>
                <v:shape id="Freeform 8265" o:spid="_x0000_s2200" style="position:absolute;left:5982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fW8QA&#10;AADdAAAADwAAAGRycy9kb3ducmV2LnhtbERPTWvCQBC9F/oflil4KbpRpJXUVUpFEOLF2NLrkB2T&#10;aHY27q4x/ntXKPQ2j/c582VvGtGR87VlBeNRAoK4sLrmUsH3fj2cgfABWWNjmRTcyMNy8fw0x1Tb&#10;K++oy0MpYgj7FBVUIbSplL6oyKAf2ZY4cgfrDIYIXSm1w2sMN42cJMmbNFhzbKiwpa+KilN+MQqO&#10;MtuWpt79dO71tMq7c/a7d5lSg5f+8wNEoD78i//cGx3nj9+n8Pg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qn1vEAAAA3QAAAA8AAAAAAAAAAAAAAAAAmAIAAGRycy9k&#10;b3ducmV2LnhtbFBLBQYAAAAABAAEAPUAAACJAwAAAAA=&#10;" path="m,52l34,,,52xe" filled="f" strokecolor="#e15520" strokeweight="0">
                  <v:path arrowok="t" o:connecttype="custom" o:connectlocs="0,52;34,0;0,52" o:connectangles="0,0,0"/>
                </v:shape>
                <v:shape id="Freeform 8266" o:spid="_x0000_s2201" style="position:absolute;left:5962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jmyMQA&#10;AADdAAAADwAAAGRycy9kb3ducmV2LnhtbERPS2vCQBC+F/wPywi96Uahpk1dRQVB8RTb0us0Oyap&#10;2dmQ3TzaX+8Khd7m43vOcj2YSnTUuNKygtk0AkGcWV1yruD9bT95BuE8ssbKMin4IQfr1ehhiYm2&#10;PafUnX0uQgi7BBUU3teJlC4ryKCb2po4cBfbGPQBNrnUDfYh3FRyHkULabDk0FBgTbuCsuu5NQq+&#10;ON4uTil+Xr9fjna7/7j8btpOqcfxsHkF4Wnw/+I/90GH+bP4Ce7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Y5sjEAAAA3QAAAA8AAAAAAAAAAAAAAAAAmAIAAGRycy9k&#10;b3ducmV2LnhtbFBLBQYAAAAABAAEAPUAAACJAwAAAAA=&#10;" path="m20,l7,13,2,25,,30r,8l2,45r3,5l10,48r7,-5l22,35r3,-5l27,23r,-8l25,8,20,e" filled="f" strokecolor="#e15520" strokeweight="0">
                  <v:path arrowok="t" o:connecttype="custom" o:connectlocs="20,0;7,13;2,25;0,30;0,38;2,45;5,50;10,48;17,43;22,35;25,30;27,23;27,15;25,8;20,0" o:connectangles="0,0,0,0,0,0,0,0,0,0,0,0,0,0,0"/>
                </v:shape>
                <v:shape id="Freeform 8267" o:spid="_x0000_s2202" style="position:absolute;left:5992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B1sMA&#10;AADdAAAADwAAAGRycy9kb3ducmV2LnhtbERPTWsCMRC9C/0PYQq9aVahKlujSO2Cgj2oS3sdNtNN&#10;6GaybKJu/70RCt7m8T5nsepdIy7UBetZwXiUgSCuvLZcKyhPxXAOIkRkjY1nUvBHAVbLp8ECc+2v&#10;fKDLMdYihXDIUYGJsc2lDJUhh2HkW+LE/fjOYUywq6Xu8JrCXSMnWTaVDi2nBoMtvRuqfo9np+DV&#10;Fvv1R2uy7fdnXzSbc2m/dqVSL8/9+g1EpD4+xP/urU7zx7Mp3L9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SB1sMAAADdAAAADwAAAAAAAAAAAAAAAACYAgAAZHJzL2Rv&#10;d25yZXYueG1sUEsFBgAAAAAEAAQA9QAAAIgDAAAAAA==&#10;" path="m19,53l64,,19,53xm19,53l7,63,2,75,,83r,5l2,95r2,8l9,98r8,-5l22,88r2,-8l27,73r,-8l24,60,19,53xe" fillcolor="#f3be00" stroked="f">
                  <v:path arrowok="t" o:connecttype="custom" o:connectlocs="19,53;64,0;19,53;19,53;7,63;2,75;0,83;0,88;2,95;4,103;9,98;17,93;22,88;24,80;27,73;27,65;24,60;19,53" o:connectangles="0,0,0,0,0,0,0,0,0,0,0,0,0,0,0,0,0,0"/>
                  <o:lock v:ext="edit" verticies="t"/>
                </v:shape>
                <v:shape id="Freeform 8268" o:spid="_x0000_s2203" style="position:absolute;left:6011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06cQA&#10;AADdAAAADwAAAGRycy9kb3ducmV2LnhtbERPS2vCQBC+C/6HZQQvohsFH6SuUgpqL9UaxfOQnSbR&#10;7GzIbjX217uC0Nt8fM+ZLxtTiivVrrCsYDiIQBCnVhecKTgeVv0ZCOeRNZaWScGdHCwX7dYcY21v&#10;vKdr4jMRQtjFqCD3voqldGlOBt3AVsSB+7G1QR9gnUld4y2Em1KOomgiDRYcGnKs6COn9JL8GgVu&#10;8jdODhs8r7a9zfp79zU6VXRSqttp3t9AeGr8v/jl/tRh/nA6hec34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xtOnEAAAA3QAAAA8AAAAAAAAAAAAAAAAAmAIAAGRycy9k&#10;b3ducmV2LnhtbFBLBQYAAAAABAAEAPUAAACJAwAAAAA=&#10;" path="m,53l45,,,53xe" filled="f" strokecolor="#e15520" strokeweight="0">
                  <v:path arrowok="t" o:connecttype="custom" o:connectlocs="0,53;45,0;0,53" o:connectangles="0,0,0"/>
                </v:shape>
                <v:shape id="Freeform 8269" o:spid="_x0000_s2204" style="position:absolute;left:5992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JVsYA&#10;AADdAAAADwAAAGRycy9kb3ducmV2LnhtbESPzW7CQAyE75V4h5WReoMNHPhJWRAgIbXiBC3iarIm&#10;Scl6o+wSUp6+PlTqzdaMZz4vVp2rVEtNKD0bGA0TUMSZtyXnBr4+d4MZqBCRLVaeycAPBVgtey8L&#10;TK1/8IHaY8yVhHBI0UARY51qHbKCHIahr4lFu/rGYZS1ybVt8CHhrtLjJJlohyVLQ4E1bQvKbse7&#10;M3Dh6WayP+D59j3/8Jvd6fpc31tjXvvd+g1UpC7+m/+u363gj6aCK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lJVsYAAADdAAAADwAAAAAAAAAAAAAAAACYAgAAZHJz&#10;L2Rvd25yZXYueG1sUEsFBgAAAAAEAAQA9QAAAIsDAAAAAA==&#10;" path="m19,l7,10,2,22,,30r,5l2,42r2,8l9,45r8,-5l22,35r2,-8l27,20r,-8l24,7,19,e" filled="f" strokecolor="#e15520" strokeweight="0">
                  <v:path arrowok="t" o:connecttype="custom" o:connectlocs="19,0;7,10;2,22;0,30;0,35;2,42;4,50;9,45;17,40;22,35;24,27;27,20;27,12;24,7;19,0" o:connectangles="0,0,0,0,0,0,0,0,0,0,0,0,0,0,0"/>
                </v:shape>
                <v:shape id="Freeform 8270" o:spid="_x0000_s2205" style="position:absolute;left:6019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pi8AA&#10;AADdAAAADwAAAGRycy9kb3ducmV2LnhtbERP24rCMBB9X/Afwgi+ramL6FqbiqwsiPii6wcMzdiL&#10;yaQ0Wa1/bwTBtzmc62Sr3hpxpc7XjhVMxgkI4sLpmksFp7/fz28QPiBrNI5JwZ08rPLBR4apdjc+&#10;0PUYShFD2KeooAqhTaX0RUUW/di1xJE7u85iiLArpe7wFsOtkV9JMpMWa44NFbb0U1FxOf5bBXuj&#10;N43ZmIaL064xvHN0njqlRsN+vQQRqA9v8cu91XH+ZL6A5zfxB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Jpi8AAAADdAAAADwAAAAAAAAAAAAAAAACYAgAAZHJzL2Rvd25y&#10;ZXYueG1sUEsFBgAAAAAEAAQA9QAAAIUDAAAAAA==&#10;" path="m27,50l82,,27,50xm27,50l12,60,5,72,,80r,5l,92r,5l10,95r5,-5l22,85r5,-8l30,70r,-8l30,55,27,50xe" fillcolor="#f3be00" stroked="f">
                  <v:path arrowok="t" o:connecttype="custom" o:connectlocs="27,50;82,0;27,50;27,50;12,60;5,72;0,80;0,85;0,92;0,97;10,95;15,90;22,85;27,77;30,70;30,62;30,55;27,50" o:connectangles="0,0,0,0,0,0,0,0,0,0,0,0,0,0,0,0,0,0"/>
                  <o:lock v:ext="edit" verticies="t"/>
                </v:shape>
                <v:shape id="Freeform 8271" o:spid="_x0000_s2206" style="position:absolute;left:6046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ZmfsQA&#10;AADdAAAADwAAAGRycy9kb3ducmV2LnhtbESPQUvDQBCF70L/wzIFb3ZTDxLSbouKiqdCmlI8Dtkx&#10;CWZnQ3ZM4r93DoK3Gd6b977ZH5fQm4nG1EV2sN1kYIjr6DtuHFyq17scTBJkj31kcvBDCY6H1c0e&#10;Cx9nLmk6S2M0hFOBDlqRobA21S0FTJs4EKv2GceAouvYWD/irOGht/dZ9mADdqwNLQ703FL9df4O&#10;Dur5lC8vH5VcA+IUq7KU09uTc7fr5XEHRmiRf/Pf9btX/G2u/PqNjm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WZn7EAAAA3QAAAA8AAAAAAAAAAAAAAAAAmAIAAGRycy9k&#10;b3ducmV2LnhtbFBLBQYAAAAABAAEAPUAAACJAwAAAAA=&#10;" path="m,50l55,,,50xe" filled="f" strokecolor="#e15520" strokeweight="0">
                  <v:path arrowok="t" o:connecttype="custom" o:connectlocs="0,50;55,0;0,50" o:connectangles="0,0,0"/>
                </v:shape>
                <v:shape id="Freeform 8272" o:spid="_x0000_s2207" style="position:absolute;left:6019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AecMA&#10;AADdAAAADwAAAGRycy9kb3ducmV2LnhtbERPS4vCMBC+L/gfwix4EU27B5VqlKIIexJ8oHgbmrEt&#10;20xqErX77zeCsLf5+J4zX3amEQ9yvrasIB0lIIgLq2suFRwPm+EUhA/IGhvLpOCXPCwXvY85Zto+&#10;eUePfShFDGGfoYIqhDaT0hcVGfQj2xJH7mqdwRChK6V2+IzhppFfSTKWBmuODRW2tKqo+NnfjYLD&#10;bj0ZT27+dsoHPh9c3DY967tS/c8un4EI1IV/8dv9reP8dJrC65t4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AecMAAADdAAAADwAAAAAAAAAAAAAAAACYAgAAZHJzL2Rv&#10;d25yZXYueG1sUEsFBgAAAAAEAAQA9QAAAIgDAAAAAA==&#10;" path="m27,l12,10,5,22,,30r,5l,42r,5l10,45r5,-5l22,35r5,-8l30,20r,-8l30,5,27,e" filled="f" strokecolor="#e15520" strokeweight="0">
                  <v:path arrowok="t" o:connecttype="custom" o:connectlocs="27,0;12,10;5,22;0,30;0,35;0,42;0,47;10,45;15,40;22,35;27,27;30,20;30,12;30,5;27,0" o:connectangles="0,0,0,0,0,0,0,0,0,0,0,0,0,0,0"/>
                </v:shape>
                <v:shape id="Freeform 8273" o:spid="_x0000_s2208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VxsYA&#10;AADdAAAADwAAAGRycy9kb3ducmV2LnhtbESP0UrDQBBF3wX/YRnBF7GbRggldluKYCmoD6l+wJAd&#10;s9HsbNgd27Rf3xUE32a4d+65s1xPflAHiqkPbGA+K0ARt8H23Bn4eH++X4BKgmxxCEwGTpRgvbq+&#10;WmJtw5EbOuylUzmEU40GnMhYa51aRx7TLIzEWfsM0aPkNXbaRjzmcD/osigq7bHnTHA40pOj9nv/&#10;4zOkcc1w+tpsX94ezndRyqqR18qY25tp8whKaJJ/89/1zub680UJv9/kEf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uVxsYAAADdAAAADwAAAAAAAAAAAAAAAACYAgAAZHJz&#10;L2Rvd25yZXYueG1sUEsFBgAAAAAEAAQA9QAAAIsDAAAAAA==&#10;" path="m54,2l39,,24,2,12,10,,20r14,2l29,20r8,-3l44,12,49,7,54,2xe" fillcolor="#f3be00" stroked="f">
                  <v:path arrowok="t" o:connecttype="custom" o:connectlocs="54,2;39,0;24,2;12,10;0,20;14,22;29,20;37,17;44,12;49,7;54,2" o:connectangles="0,0,0,0,0,0,0,0,0,0,0"/>
                </v:shape>
                <v:shape id="Freeform 8274" o:spid="_x0000_s2209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srcIA&#10;AADdAAAADwAAAGRycy9kb3ducmV2LnhtbERPS2vCQBC+F/wPywje6iaRSkhdRaQt7dHXobchOybB&#10;3dmQ3Wrir+8Kgrf5+J6zWPXWiAt1vnGsIJ0mIIhLpxuuFBz2n685CB+QNRrHpGAgD6vl6GWBhXZX&#10;3tJlFyoRQ9gXqKAOoS2k9GVNFv3UtcSRO7nOYoiwq6Tu8BrDrZFZksylxYZjQ40tbWoqz7s/qyD3&#10;w+1wO759pZz9bH+HD5MFa5SajPv1O4hAfXiKH+5vHeen+Qzu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qytwgAAAN0AAAAPAAAAAAAAAAAAAAAAAJgCAABkcnMvZG93&#10;bnJldi54bWxQSwUGAAAAAAQABAD1AAAAhwMAAAAA&#10;" path="m54,2l39,,24,2,12,10,,20r14,2l29,20r8,-3l44,12,49,7,54,2xe" filled="f" strokecolor="#e15520" strokeweight="0">
                  <v:path arrowok="t" o:connecttype="custom" o:connectlocs="54,2;39,0;24,2;12,10;0,20;14,22;29,20;37,17;44,12;49,7;54,2" o:connectangles="0,0,0,0,0,0,0,0,0,0,0"/>
                </v:shape>
                <v:shape id="Freeform 8275" o:spid="_x0000_s2210" style="position:absolute;left:5885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lmcUA&#10;AADdAAAADwAAAGRycy9kb3ducmV2LnhtbERPTWvCQBC9F/wPyxR6KXViW4pEVxGt0INQEqXgbciO&#10;2dDsbMiuGv99t1DobR7vc+bLwbXqwn1ovGiYjDNQLJU3jdQaDvvt0xRUiCSGWi+s4cYBlovR3Zxy&#10;469S8KWMtUohEnLSYGPscsRQWXYUxr5jSdzJ945ign2NpqdrCnctPmfZGzpqJDVY6nhtufouz07D&#10;F24PWOxf7AmPxe78+X573OxKrR/uh9UMVOQh/ov/3B8mzZ9MX+H3m3QC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yWZxQAAAN0AAAAPAAAAAAAAAAAAAAAAAJgCAABkcnMv&#10;ZG93bnJldi54bWxQSwUGAAAAAAQABAD1AAAAigMAAAAA&#10;" path="m54,35l39,32,24,37,10,42,,52r12,3l27,52r7,-2l42,45r7,-5l54,35xm54,35l114,,54,35xe" fillcolor="#f3be00" stroked="f">
                  <v:path arrowok="t" o:connecttype="custom" o:connectlocs="54,35;39,32;24,37;10,42;0,52;12,55;27,52;34,50;42,45;49,40;54,35;54,35;114,0;54,35" o:connectangles="0,0,0,0,0,0,0,0,0,0,0,0,0,0"/>
                  <o:lock v:ext="edit" verticies="t"/>
                </v:shape>
                <v:shape id="Freeform 8276" o:spid="_x0000_s2211" style="position:absolute;left:5885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UksQA&#10;AADdAAAADwAAAGRycy9kb3ducmV2LnhtbERPTYvCMBC9C/6HMMJeZE1dUKQaRURhYUHY6mGPYzO2&#10;xWZSk2irv36zsOBtHu9zFqvO1OJOzleWFYxHCQji3OqKCwXHw+59BsIHZI21ZVLwIA+rZb+3wFTb&#10;lr/pnoVCxBD2KSooQ2hSKX1ekkE/sg1x5M7WGQwRukJqh20MN7X8SJKpNFhxbCixoU1J+SW7GQU/&#10;+810e3pcnW6Hz6/n7rrNSB+Veht06zmIQF14if/dnzrOH88m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K1JLEAAAA3QAAAA8AAAAAAAAAAAAAAAAAmAIAAGRycy9k&#10;b3ducmV2LnhtbFBLBQYAAAAABAAEAPUAAACJAwAAAAA=&#10;" path="m54,3l39,,24,5,10,10,,20r12,3l27,20r7,-2l42,13,49,8,54,3e" filled="f" strokecolor="#e15520" strokeweight="0">
                  <v:path arrowok="t" o:connecttype="custom" o:connectlocs="54,3;39,0;24,5;10,10;0,20;12,23;27,20;34,18;42,13;49,8;54,3" o:connectangles="0,0,0,0,0,0,0,0,0,0,0"/>
                </v:shape>
                <v:shape id="Freeform 8277" o:spid="_x0000_s2212" style="position:absolute;left:5939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Lo8MA&#10;AADdAAAADwAAAGRycy9kb3ducmV2LnhtbERPTWvCQBC9F/oflil4Ed2Y2hCiq4gQsB4Urd6H7DQJ&#10;zc6G7Krx37uC0Ns83ufMl71pxJU6V1tWMBlHIIgLq2suFZx+8lEKwnlkjY1lUnAnB8vF+9scM21v&#10;fKDr0ZcihLDLUEHlfZtJ6YqKDLqxbYkD92s7gz7ArpS6w1sIN42MoyiRBmsODRW2tK6o+DtejIJt&#10;EX3tk9Tlu2Fy6OPvz+k5zqdKDT761QyEp97/i1/ujQ7zJ2kCz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VLo8MAAADdAAAADwAAAAAAAAAAAAAAAACYAgAAZHJzL2Rv&#10;d25yZXYueG1sUEsFBgAAAAAEAAQA9QAAAIgDAAAAAA==&#10;" path="m,35l60,,,35e" filled="f" strokecolor="#e15520" strokeweight="0">
                  <v:path arrowok="t" o:connecttype="custom" o:connectlocs="0,35;60,0;0,35" o:connectangles="0,0,0"/>
                </v:shape>
                <v:shape id="Freeform 8278" o:spid="_x0000_s2213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17ZMIA&#10;AADdAAAADwAAAGRycy9kb3ducmV2LnhtbERPTWvCQBC9F/oflil4q5uI1pC6igiil0KjgtchOyah&#10;2dmwuybx37uFQm/zeJ+z2oymFT0531hWkE4TEMSl1Q1XCi7n/XsGwgdkja1lUvAgD5v168sKc20H&#10;Lqg/hUrEEPY5KqhD6HIpfVmTQT+1HXHkbtYZDBG6SmqHQww3rZwlyYc02HBsqLGjXU3lz+luFBSS&#10;L/vFcLB9kZZfi1v2fZ27SqnJ27j9BBFoDP/iP/dRx/lptoTfb+IJ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XtkwgAAAN0AAAAPAAAAAAAAAAAAAAAAAJgCAABkcnMvZG93&#10;bnJldi54bWxQSwUGAAAAAAQABAD1AAAAhwMAAAAA&#10;" path="m55,3l38,,23,3,10,8,,18r13,2l28,20r7,-2l43,13r5,-3l55,3xe" fillcolor="#f3be00" stroked="f">
                  <v:path arrowok="t" o:connecttype="custom" o:connectlocs="55,3;38,0;23,3;10,8;0,18;13,20;28,20;35,18;43,13;48,10;55,3" o:connectangles="0,0,0,0,0,0,0,0,0,0,0"/>
                </v:shape>
                <v:shape id="Freeform 8279" o:spid="_x0000_s2214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mLMQA&#10;AADdAAAADwAAAGRycy9kb3ducmV2LnhtbESPQW/CMAyF70j7D5En7QYpHAYqBDRt2rSe0ACJq9uY&#10;tqJxoiZA+ff4gLSbrff83ufVZnCdulIfW88GppMMFHHlbcu1gcP+e7wAFROyxc4zGbhThM36ZbTC&#10;3Pob/9F1l2olIRxzNNCkFHKtY9WQwzjxgVi0k+8dJln7WtsebxLuOj3LsnftsGVpaDDQZ0PVeXdx&#10;BrZ7PBbh66LLUhfxJ2znQzErjXl7HT6WoBIN6d/8vP61gj9dCK58IyPo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Y5izEAAAA3QAAAA8AAAAAAAAAAAAAAAAAmAIAAGRycy9k&#10;b3ducmV2LnhtbFBLBQYAAAAABAAEAPUAAACJAwAAAAA=&#10;" path="m55,3l38,,23,3,10,8,,18r13,2l28,20r7,-2l43,13r5,-3l55,3xe" filled="f" strokecolor="#e15520" strokeweight="0">
                  <v:path arrowok="t" o:connecttype="custom" o:connectlocs="55,3;38,0;23,3;10,8;0,18;13,20;28,20;35,18;43,13;48,10;55,3" o:connectangles="0,0,0,0,0,0,0,0,0,0,0"/>
                </v:shape>
                <v:shape id="Freeform 8280" o:spid="_x0000_s2215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ZXUMEA&#10;AADdAAAADwAAAGRycy9kb3ducmV2LnhtbERPTYvCMBC9L/gfwgheFk31sGg1igiCCB62q3gdmrEp&#10;JpPSRFv/vVlY2Ns83uesNr2z4kltqD0rmE4yEMSl1zVXCs4/+/EcRIjIGq1nUvCiAJv14GOFufYd&#10;f9OziJVIIRxyVGBibHIpQ2nIYZj4hjhxN986jAm2ldQtdincWTnLsi/psObUYLChnaHyXjycgqL+&#10;xGNx6uwW972978LFXDur1GjYb5cgIvXxX/znPug0fzpfwO836QS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WV1DBAAAA3QAAAA8AAAAAAAAAAAAAAAAAmAIAAGRycy9kb3du&#10;cmV2LnhtbFBLBQYAAAAABAAEAPUAAACGAwAAAAA=&#10;" path="m,28l60,,,28xe" fillcolor="#f3be00" stroked="f">
                  <v:path arrowok="t" o:connecttype="custom" o:connectlocs="0,28;60,0;0,28" o:connectangles="0,0,0"/>
                </v:shape>
                <v:shape id="Freeform 8281" o:spid="_x0000_s2216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pkc8cA&#10;AADdAAAADwAAAGRycy9kb3ducmV2LnhtbESPQUvDQBCF74L/YZlCb3ZTD0Fjt8UKBelBaRXU25Ad&#10;s2l3Z0N2m8R/7xwEbzO8N+99s9pMwauB+tRGNrBcFKCI62hbbgy8v+1u7kCljGzRRyYDP5Rgs76+&#10;WmFl48gHGo65URLCqUIDLueu0jrVjgKmReyIRfuOfcAsa99o2+Mo4cHr26IodcCWpcFhR0+O6vPx&#10;EgyUl9O+3J5eP+ns7c6PH4evl8EZM59Njw+gMk353/x3/WwFf3kv/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6ZHPHAAAA3QAAAA8AAAAAAAAAAAAAAAAAmAIAAGRy&#10;cy9kb3ducmV2LnhtbFBLBQYAAAAABAAEAPUAAACMAwAAAAA=&#10;" path="m,28l60,,,28xe" filled="f" strokecolor="#e15520" strokeweight="0">
                  <v:path arrowok="t" o:connecttype="custom" o:connectlocs="0,28;60,0;0,28" o:connectangles="0,0,0"/>
                </v:shape>
                <v:shape id="Freeform 8282" o:spid="_x0000_s2217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kgsMA&#10;AADdAAAADwAAAGRycy9kb3ducmV2LnhtbERPS27CMBDdI/UO1lTqDpx0EUGKE7VIVVl0A+EAQzxN&#10;0sbjYLsk7ekxEhK7eXrfWZeT6cWZnO8sK0gXCQji2uqOGwWH6n2+BOEDssbeMin4Iw9l8TBbY67t&#10;yDs670MjYgj7HBW0IQy5lL5uyaBf2IE4cl/WGQwRukZqh2MMN718TpJMGuw4NrQ40Kal+mf/axQ0&#10;WfWpzQntuPtw2f/2rcqO8lupp8fp9QVEoCncxTf3Vsf56SqF6zfxBFl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EkgsMAAADdAAAADwAAAAAAAAAAAAAAAACYAgAAZHJzL2Rv&#10;d25yZXYueG1sUEsFBgAAAAAEAAQA9QAAAIgDAAAAAA==&#10;" path="m52,2l37,,22,,10,5,,12r12,5l27,17r8,-2l42,12,47,7,52,2xe" fillcolor="#f3be00" stroked="f">
                  <v:path arrowok="t" o:connecttype="custom" o:connectlocs="52,2;37,0;22,0;10,5;0,12;12,17;27,17;35,15;42,12;47,7;52,2" o:connectangles="0,0,0,0,0,0,0,0,0,0,0"/>
                </v:shape>
                <v:shape id="Freeform 8283" o:spid="_x0000_s2218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WGIsYA&#10;AADdAAAADwAAAGRycy9kb3ducmV2LnhtbERP30vDMBB+F/wfwgm+yJZuiNi6bMiYbOj6YKfi49Gc&#10;TbG5dEm21f9+EQTf7uP7ebPFYDtxJB9axwom4wwEce10y42Ct93T6B5EiMgaO8ek4IcCLOaXFzMs&#10;tDvxKx2r2IgUwqFABSbGvpAy1IYshrHriRP35bzFmKBvpPZ4SuG2k9Msu5MWW04NBntaGqq/q4NV&#10;8PK8/Xy/WeXl7fqjX+X70gylN0pdXw2PDyAiDfFf/Ofe6DR/kk/h95t0gpy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WGIsYAAADdAAAADwAAAAAAAAAAAAAAAACYAgAAZHJz&#10;L2Rvd25yZXYueG1sUEsFBgAAAAAEAAQA9QAAAIsDAAAAAA==&#10;" path="m52,2l37,,22,,10,5,,12r12,5l27,17r8,-2l42,12,47,7,52,2xe" filled="f" strokecolor="#e15520" strokeweight="0">
                  <v:path arrowok="t" o:connecttype="custom" o:connectlocs="52,2;37,0;22,0;10,5;0,12;12,17;27,17;35,15;42,12;47,7;52,2" o:connectangles="0,0,0,0,0,0,0,0,0,0,0"/>
                </v:shape>
                <v:shape id="Freeform 8284" o:spid="_x0000_s2219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WmMQA&#10;AADdAAAADwAAAGRycy9kb3ducmV2LnhtbERPS2sCMRC+F/ofwgjealZFW7dGKYIg0oOv3qebcbO6&#10;mSybuG799UYQepuP7znTeWtL0VDtC8cK+r0EBHHmdMG5gsN++fYBwgdkjaVjUvBHHuaz15cpptpd&#10;eUvNLuQihrBPUYEJoUql9Jkhi77nKuLIHV1tMURY51LXeI3htpSDJBlLiwXHBoMVLQxl593FKmgW&#10;P+/N7818r0ebQbnNb+G0qiZKdTvt1yeIQG34Fz/dKx3n9ydDeHwTT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AVpjEAAAA3QAAAA8AAAAAAAAAAAAAAAAAmAIAAGRycy9k&#10;b3ducmV2LnhtbFBLBQYAAAAABAAEAPUAAACJAwAAAAA=&#10;" path="m,22l62,,,22xe" fillcolor="#f3be00" stroked="f">
                  <v:path arrowok="t" o:connecttype="custom" o:connectlocs="0,22;62,0;0,22" o:connectangles="0,0,0"/>
                </v:shape>
                <v:shape id="Freeform 8285" o:spid="_x0000_s2220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L9cMA&#10;AADdAAAADwAAAGRycy9kb3ducmV2LnhtbERPzYrCMBC+L/gOYQRvmqqruF2jiKK44EXdBxiaMe3a&#10;TEoTbd2nNwvC3ubj+535srWluFPtC8cKhoMEBHHmdMFGwfd525+B8AFZY+mYFDzIw3LReZtjql3D&#10;R7qfghExhH2KCvIQqlRKn+Vk0Q9cRRy5i6sthghrI3WNTQy3pRwlyVRaLDg25FjROqfserpZBVaP&#10;zWSbWbMpL9Nm93v4+imSiVK9brv6BBGoDf/il3uv4/zhxzv8fRN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CL9cMAAADdAAAADwAAAAAAAAAAAAAAAACYAgAAZHJzL2Rv&#10;d25yZXYueG1sUEsFBgAAAAAEAAQA9QAAAIgDAAAAAA==&#10;" path="m,22l62,,,22xe" filled="f" strokecolor="#e15520" strokeweight="0">
                  <v:path arrowok="t" o:connecttype="custom" o:connectlocs="0,22;62,0;0,22" o:connectangles="0,0,0"/>
                </v:shape>
                <v:shape id="Freeform 8286" o:spid="_x0000_s2221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IcUcMA&#10;AADdAAAADwAAAGRycy9kb3ducmV2LnhtbERPS2uDQBC+B/oflin0EuJqi2lqXKUIhVzzOPQ4uFOV&#10;uLPG3RjbX58tFHqbj+85eTmbXkw0us6ygiSKQRDXVnfcKDgdP1YbEM4ja+wtk4JvclAWD4scM21v&#10;vKfp4BsRQthlqKD1fsikdHVLBl1kB+LAfdnRoA9wbKQe8RbCTS+f43gtDXYcGlocqGqpPh+uRsFn&#10;VZ26+EK4X+qJXtapbH5eJ6WeHuf3LQhPs/8X/7l3OsxP3lL4/Sac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IcUcMAAADdAAAADwAAAAAAAAAAAAAAAACYAgAAZHJzL2Rv&#10;d25yZXYueG1sUEsFBgAAAAAEAAQA9QAAAIgDAAAAAA==&#10;" path="m57,5l42,,27,,13,5,,13r15,5l30,18r7,-3l45,13r7,-3l57,5xe" fillcolor="#f3be00" stroked="f">
                  <v:path arrowok="t" o:connecttype="custom" o:connectlocs="57,5;42,0;27,0;13,5;0,13;15,18;30,18;37,15;45,13;52,10;57,5" o:connectangles="0,0,0,0,0,0,0,0,0,0,0"/>
                </v:shape>
                <v:shape id="Freeform 8287" o:spid="_x0000_s2222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G+sMA&#10;AADdAAAADwAAAGRycy9kb3ducmV2LnhtbERP22rCQBB9F/yHZYS+1Y0WgqauIVakRVCo7QcM2TGJ&#10;ZmfT7Makf98VCr7N4VxnlQ6mFjdqXWVZwWwagSDOra64UPD9tXtegHAeWWNtmRT8koN0PR6tMNG2&#10;50+6nXwhQgi7BBWU3jeJlC4vyaCb2oY4cGfbGvQBtoXULfYh3NRyHkWxNFhxaCixobeS8uupMwrm&#10;m6rLtss9RYcL/hz7d9u9xFapp8mQvYLwNPiH+N/9ocP82TKG+zfh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4G+sMAAADdAAAADwAAAAAAAAAAAAAAAACYAgAAZHJzL2Rv&#10;d25yZXYueG1sUEsFBgAAAAAEAAQA9QAAAIgDAAAAAA==&#10;" path="m57,5l42,,27,,13,5,,13r15,5l30,18r7,-3l45,13r7,-3l57,5xe" filled="f" strokecolor="#e15520" strokeweight="0">
                  <v:path arrowok="t" o:connecttype="custom" o:connectlocs="57,5;42,0;27,0;13,5;0,13;15,18;30,18;37,15;45,13;52,10;57,5" o:connectangles="0,0,0,0,0,0,0,0,0,0,0"/>
                </v:shape>
                <v:shape id="Freeform 8288" o:spid="_x0000_s2223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OmcUA&#10;AADdAAAADwAAAGRycy9kb3ducmV2LnhtbERPPW/CMBDdK/EfrEPqBk5QgZJiEAK1YigDoQvbKb4m&#10;gfgc2QbS/npcCanbPb3Pmy8704grOV9bVpAOExDEhdU1lwq+Du+DVxA+IGtsLJOCH/KwXPSe5php&#10;e+M9XfNQihjCPkMFVQhtJqUvKjLoh7Yljty3dQZDhK6U2uEthptGjpJkIg3WHBsqbGldUXHOL0bB&#10;izyMf9f5pdPjIv3cfew2R7c6KfXc71ZvIAJ14V/8cG91nJ/OpvD3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k6ZxQAAAN0AAAAPAAAAAAAAAAAAAAAAAJgCAABkcnMv&#10;ZG93bnJldi54bWxQSwUGAAAAAAQABAD1AAAAigMAAAAA&#10;" path="m,25l65,,,25xe" fillcolor="#f3be00" stroked="f">
                  <v:path arrowok="t" o:connecttype="custom" o:connectlocs="0,25;65,0;0,25" o:connectangles="0,0,0"/>
                </v:shape>
                <v:shape id="Freeform 8289" o:spid="_x0000_s2224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GuaMUA&#10;AADdAAAADwAAAGRycy9kb3ducmV2LnhtbESPMU8DMQyFdyT+Q2QkNporA4KjaQUVSCwIUTrAZl3c&#10;S+DinC5uG/j1eEBis/We3/u8WNU0mANNJWZ2MJ81YIi77CP3DrZvjxfXYIogexwyk4NvKrBanp4s&#10;sPX5yK902EhvNIRLiw6CyNhaW7pACcssj8Sq7fKUUHSdeusnPGp4Guxl01zZhJG1IeBI60Dd12af&#10;HEj0HzE87PPnj6y3uHupz+/31bnzs3p3C0aoyr/57/rJK/78RnH1Gx3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ca5oxQAAAN0AAAAPAAAAAAAAAAAAAAAAAJgCAABkcnMv&#10;ZG93bnJldi54bWxQSwUGAAAAAAQABAD1AAAAigMAAAAA&#10;" path="m,25l65,,,25xe" filled="f" strokecolor="#e15520" strokeweight="0">
                  <v:path arrowok="t" o:connecttype="custom" o:connectlocs="0,25;65,0;0,25" o:connectangles="0,0,0"/>
                </v:shape>
                <v:shape id="Freeform 8290" o:spid="_x0000_s2225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8RM8EA&#10;AADdAAAADwAAAGRycy9kb3ducmV2LnhtbERPzWrCQBC+F3yHZYTe6iYplSS6ighFLz0Y8wBDdkyC&#10;2dmQ3Sbx7bsFwdt8fL+z3c+mEyMNrrWsIF5FIIgrq1uuFZTX748UhPPIGjvLpOBBDva7xdsWc20n&#10;vtBY+FqEEHY5Kmi873MpXdWQQbeyPXHgbnYw6AMcaqkHnEK46WQSRWtpsOXQ0GBPx4aqe/FrFKRp&#10;8nMuv/DTcTJH8fV0vElZKPW+nA8bEJ5m/xI/3Wcd5sdZBv/fhBP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vETPBAAAA3QAAAA8AAAAAAAAAAAAAAAAAmAIAAGRycy9kb3du&#10;cmV2LnhtbFBLBQYAAAAABAAEAPUAAACGAwAAAAA=&#10;" path="m57,5l40,,25,,12,5,,12r12,5l27,17r10,l45,15r5,-5l57,5xe" fillcolor="#f3be00" stroked="f">
                  <v:path arrowok="t" o:connecttype="custom" o:connectlocs="57,5;40,0;25,0;12,5;0,12;12,17;27,17;37,17;45,15;50,10;57,5" o:connectangles="0,0,0,0,0,0,0,0,0,0,0"/>
                </v:shape>
                <v:shape id="Freeform 8291" o:spid="_x0000_s2226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hPcIA&#10;AADdAAAADwAAAGRycy9kb3ducmV2LnhtbESPQYvCQAyF78L+hyHC3nSqh0Wqo4gg7NHtCtpb6MS2&#10;2smUzqjtv98sCN5eyMuX91ab3jXqQV2oPRuYTRNQxIW3NZcGjr/7yQJUiMgWG89kYKAAm/XHaIWp&#10;9U/+oUcWSyUQDikaqGJsU61DUZHDMPUtsewuvnMYZexKbTt8Ctw1ep4kX9phzfKhwpZ2FRW37O4M&#10;XIckv879uT4dbpwPg4TbbzNjPsf9dgkqUh/f5tf1t5X4goT/NiJB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iE9wgAAAN0AAAAPAAAAAAAAAAAAAAAAAJgCAABkcnMvZG93&#10;bnJldi54bWxQSwUGAAAAAAQABAD1AAAAhwMAAAAA&#10;" path="m57,5l40,,25,,12,5,,12r12,5l27,17r10,l45,15r5,-5l57,5xe" filled="f" strokecolor="#e15520" strokeweight="0">
                  <v:path arrowok="t" o:connecttype="custom" o:connectlocs="57,5;40,0;25,0;12,5;0,12;12,17;27,17;37,17;45,15;50,10;57,5" o:connectangles="0,0,0,0,0,0,0,0,0,0,0"/>
                </v:shape>
                <v:shape id="Freeform 8292" o:spid="_x0000_s2227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2rNMMA&#10;AADdAAAADwAAAGRycy9kb3ducmV2LnhtbERPTWvCQBC9C/0PyxS8mY0eRFJXKZaiF5XE0tLbkJ0m&#10;odnZsLtq9Ne7guBtHu9z5svetOJEzjeWFYyTFARxaXXDlYKvw+doBsIHZI2tZVJwIQ/Lxctgjpm2&#10;Z87pVIRKxBD2GSqoQ+gyKX1Zk0Gf2I44cn/WGQwRukpqh+cYblo5SdOpNNhwbKixo1VN5X9xNApw&#10;/fv9sd5dnfvZ7vNiFS54yAulhq/9+xuIQH14ih/ujY7zJ+kY7t/E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2rNMMAAADdAAAADwAAAAAAAAAAAAAAAACYAgAAZHJzL2Rv&#10;d25yZXYueG1sUEsFBgAAAAAEAAQA9QAAAIgDAAAAAA==&#10;" path="m,23l67,,,23xe" fillcolor="#f3be00" stroked="f">
                  <v:path arrowok="t" o:connecttype="custom" o:connectlocs="0,23;67,0;0,23" o:connectangles="0,0,0"/>
                </v:shape>
                <v:shape id="Freeform 8293" o:spid="_x0000_s2228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jc6cQA&#10;AADdAAAADwAAAGRycy9kb3ducmV2LnhtbERPO2/CMBDeK/U/WFeJrTjNgEoaB1FeYqrUlKXbKb4m&#10;AfscYgOhv76uhMR2n77n5bPBGnGm3reOFbyMExDEldMt1wp2X+vnVxA+IGs0jknBlTzMiseHHDPt&#10;LvxJ5zLUIoawz1BBE0KXSemrhiz6seuII/fjeoshwr6WusdLDLdGpkkykRZbjg0NdrRoqDqUJ6vg&#10;Xa52Zloffz82eq8Hsy+/l2Gh1OhpmL+BCDSEu/jm3uo4P01S+P8mni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I3OnEAAAA3QAAAA8AAAAAAAAAAAAAAAAAmAIAAGRycy9k&#10;b3ducmV2LnhtbFBLBQYAAAAABAAEAPUAAACJAwAAAAA=&#10;" path="m,23l67,,,23xe" filled="f" strokecolor="#e15520" strokeweight="0">
                  <v:path arrowok="t" o:connecttype="custom" o:connectlocs="0,23;67,0;0,23" o:connectangles="0,0,0"/>
                </v:shape>
                <v:shape id="Freeform 8294" o:spid="_x0000_s2229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8f8EA&#10;AADdAAAADwAAAGRycy9kb3ducmV2LnhtbERPTYvCMBC9C/sfwix4EU3t4qLVWFZR8Gpd8To0Y1u2&#10;mZQmatdfbwTB2zze5yzSztTiSq2rLCsYjyIQxLnVFRcKfg/b4RSE88gaa8uk4J8cpMuP3gITbW+8&#10;p2vmCxFC2CWooPS+SaR0eUkG3cg2xIE729agD7AtpG7xFsJNLeMo+pYGKw4NJTa0Lin/yy5GwaWe&#10;ZBs7a3I2q/t2ejquB3eqlOp/dj9zEJ46/xa/3Dsd5sfRFz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lPH/BAAAA3QAAAA8AAAAAAAAAAAAAAAAAmAIAAGRycy9kb3du&#10;cmV2LnhtbFBLBQYAAAAABAAEAPUAAACGAwAAAAA=&#10;" path="m57,7l50,2,42,,35,,28,,20,2,15,7,8,12,,17r13,5l30,22r8,-2l45,15r7,-3l57,7xe" fillcolor="#f3be00" stroked="f">
                  <v:path arrowok="t" o:connecttype="custom" o:connectlocs="57,7;50,2;42,0;35,0;28,0;20,2;15,7;8,12;0,17;13,22;30,22;38,20;45,15;52,12;57,7" o:connectangles="0,0,0,0,0,0,0,0,0,0,0,0,0,0,0"/>
                </v:shape>
                <v:shape id="Freeform 8295" o:spid="_x0000_s2230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rYcIA&#10;AADdAAAADwAAAGRycy9kb3ducmV2LnhtbERP24rCMBB9F/yHMAv7Ipp6QaTbVEQs6D55+4ChGdvu&#10;NpPaZLX+/UYQfJvDuU6y7EwtbtS6yrKC8SgCQZxbXXGh4HzKhgsQziNrrC2Tggc5WKb9XoKxtnc+&#10;0O3oCxFC2MWooPS+iaV0eUkG3cg2xIG72NagD7AtpG7xHsJNLSdRNJcGKw4NJTa0Lin/Pf4ZBT/z&#10;LPvu9OCwuVb1Zn3ZTZs9sVKfH93qC4Snzr/FL/dWh/mTaAbPb8IJ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CthwgAAAN0AAAAPAAAAAAAAAAAAAAAAAJgCAABkcnMvZG93&#10;bnJldi54bWxQSwUGAAAAAAQABAD1AAAAhwMAAAAA&#10;" path="m57,7l50,2,42,,35,,28,,20,2,15,7,8,12,,17r13,5l30,22r8,-2l45,15r7,-3l57,7e" filled="f" strokecolor="#e15520" strokeweight="0">
                  <v:path arrowok="t" o:connecttype="custom" o:connectlocs="57,7;50,2;42,0;35,0;28,0;20,2;15,7;8,12;0,17;13,22;30,22;38,20;45,15;52,12;57,7" o:connectangles="0,0,0,0,0,0,0,0,0,0,0,0,0,0,0"/>
                </v:shape>
                <v:shape id="Freeform 8296" o:spid="_x0000_s2231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BUsEA&#10;AADdAAAADwAAAGRycy9kb3ducmV2LnhtbERPzYrCMBC+L/gOYQRva6rootUoIgqLB2GrDzA0Y1Pa&#10;TEoTbfXpNwsL3ubj+531tre1eFDrS8cKJuMEBHHudMmFguvl+LkA4QOyxtoxKXiSh+1m8LHGVLuO&#10;f+iRhULEEPYpKjAhNKmUPjdk0Y9dQxy5m2sthgjbQuoWuxhuazlNki9pseTYYLChvaG8yu5Wwavr&#10;/cxKqjHbnZbnyhzyBVZKjYb9bgUiUB/e4n/3t47zp8kc/r6JJ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iQVLBAAAA3QAAAA8AAAAAAAAAAAAAAAAAmAIAAGRycy9kb3du&#10;cmV2LnhtbFBLBQYAAAAABAAEAPUAAACGAwAAAAA=&#10;" path="m,30l70,,,30xe" fillcolor="#f3be00" stroked="f">
                  <v:path arrowok="t" o:connecttype="custom" o:connectlocs="0,30;70,0;0,30" o:connectangles="0,0,0"/>
                </v:shape>
                <v:shape id="Freeform 8297" o:spid="_x0000_s2232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j0cMA&#10;AADdAAAADwAAAGRycy9kb3ducmV2LnhtbERPS2vCQBC+C/0PyxS86W4tBEmzEWnRehBq04Ieh+zk&#10;QbOzIbtq/PfdQsHbfHzPyVaj7cSFBt861vA0VyCIS2darjV8f21mSxA+IBvsHJOGG3lY5Q+TDFPj&#10;rvxJlyLUIoawT1FDE0KfSunLhiz6ueuJI1e5wWKIcKilGfAaw20nF0ol0mLLsaHBnl4bKn+Ks9Vw&#10;qp7fDuQ6/55UavMRquN2Px61nj6O6xcQgcZwF/+7dybOX6gE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pj0cMAAADdAAAADwAAAAAAAAAAAAAAAACYAgAAZHJzL2Rv&#10;d25yZXYueG1sUEsFBgAAAAAEAAQA9QAAAIgDAAAAAA==&#10;" path="m,30l70,,,30xe" filled="f" strokecolor="#e15520" strokeweight=".1pt">
                  <v:path arrowok="t" o:connecttype="custom" o:connectlocs="0,30;70,0;0,30" o:connectangles="0,0,0"/>
                </v:shape>
                <v:shape id="Freeform 8298" o:spid="_x0000_s2233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MIcMA&#10;AADdAAAADwAAAGRycy9kb3ducmV2LnhtbERP32vCMBB+F/wfwgl700QZc3ZGEUEQJgzbyV6P5myL&#10;zaU00Xb+9ctA8O0+vp+3XPe2FjdqfeVYw3SiQBDnzlRcaPjOduN3ED4gG6wdk4Zf8rBeDQdLTIzr&#10;+Ei3NBQihrBPUEMZQpNI6fOSLPqJa4gjd3atxRBhW0jTYhfDbS1nSr1JixXHhhIb2paUX9Kr1ZBd&#10;0/tCfZ5Or/3PwbruuNhnX0brl1G/+QARqA9P8cO9N3H+TM3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kMIcMAAADdAAAADwAAAAAAAAAAAAAAAACYAgAAZHJzL2Rv&#10;d25yZXYueG1sUEsFBgAAAAAEAAQA9QAAAIgDAAAAAA==&#10;" path="m54,37l112,,54,37r,l54,37r-14,l25,42,10,50,,62r7,l15,62r7,l30,60,40,55r4,-5l52,45r2,-8xe" fillcolor="#f3be00" stroked="f">
                  <v:path arrowok="t" o:connecttype="custom" o:connectlocs="54,37;112,0;54,37;54,37;54,37;40,37;25,42;10,50;0,62;7,62;15,62;22,62;30,60;40,55;44,50;52,45;54,37" o:connectangles="0,0,0,0,0,0,0,0,0,0,0,0,0,0,0,0,0"/>
                </v:shape>
              </v:group>
              <v:group id="Group 8299" o:spid="_x0000_s2234" style="position:absolute;left:76;top:76;width:4045;height:6248" coordorigin="5673,426" coordsize="637,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gLhM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K8S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CgLhMcAAADd&#10;AAAADwAAAAAAAAAAAAAAAACqAgAAZHJzL2Rvd25yZXYueG1sUEsFBgAAAAAEAAQA+gAAAJ4DAAAA&#10;AA==&#10;">
                <v:shape id="Freeform 8300" o:spid="_x0000_s2235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sEA&#10;AADdAAAADwAAAGRycy9kb3ducmV2LnhtbERPy6rCMBDdC/5DGMGdpupFtNcoIgquLj7xLodmbIvN&#10;pDRRq19vBMHdHM5zJrPaFOJGlcstK+h1IxDEidU5pwoO+1VnBMJ5ZI2FZVLwIAezabMxwVjbO2/p&#10;tvOpCCHsYlSQeV/GUrokI4Oua0viwJ1tZdAHWKVSV3gP4aaQ/SgaSoM5h4YMS1pklFx2V6NgLeeD&#10;wfPnT/8v9ufN8rk8meOJlWq36vkvCE+1/4o/7rUO8/vRGN7fhB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0+8LBAAAA3QAAAA8AAAAAAAAAAAAAAAAAmAIAAGRycy9kb3du&#10;cmV2LnhtbFBLBQYAAAAABAAEAPUAAACGAwAAAAA=&#10;" path="m54,37l112,,54,37r,l54,37r-14,l25,42,10,50,,62r7,l15,62r7,l30,60,40,55r4,-5l52,45r2,-8xe" filled="f" strokecolor="#e15520" strokeweight="0">
                  <v:path arrowok="t" o:connecttype="custom" o:connectlocs="54,37;112,0;54,37;54,37;54,37;40,37;25,42;10,50;0,62;7,62;15,62;22,62;30,60;40,55;44,50;52,45;54,37" o:connectangles="0,0,0,0,0,0,0,0,0,0,0,0,0,0,0,0,0"/>
                </v:shape>
                <v:shape id="Freeform 8301" o:spid="_x0000_s2236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/h8cA&#10;AADdAAAADwAAAGRycy9kb3ducmV2LnhtbESPW2vCQBCF34X+h2UKvukmKlJSVymFemlBvLQ+D9lp&#10;EszOhuyq6b/vPAi+zXDOnPPNbNG5Wl2pDZVnA+kwAUWce1txYeD7+DF4ARUissXaMxn4owCL+VNv&#10;hpn1N97T9RALJSEcMjRQxthkWoe8JIdh6Bti0X596zDK2hbatniTcFfrUZJMtcOKpaHEht5Lys+H&#10;izOwn3xuq0369bNa7iYb5OnpPD6ejOk/d2+voCJ18WG+X6+t4I9S4ZdvZAQ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H/4fHAAAA3QAAAA8AAAAAAAAAAAAAAAAAmAIAAGRy&#10;cy9kb3ducmV2LnhtbFBLBQYAAAAABAAEAPUAAACMAwAAAAA=&#10;" path="m58,32l115,,58,32r,l58,32,40,35,25,40,13,47,,57r8,3l15,60r10,l33,55r7,-3l48,47r5,-7l58,32xe" fillcolor="#f3be00" stroked="f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8302" o:spid="_x0000_s2237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/V8AA&#10;AADdAAAADwAAAGRycy9kb3ducmV2LnhtbERPTYvCMBC9C/6HMII3TetBpBplEQRBEXQXxNvYjGnZ&#10;ZlKaWOu/N4LgbR7vcxarzlaipcaXjhWk4wQEce50yUbB3+9mNAPhA7LGyjEpeJKH1bLfW2Cm3YOP&#10;1J6CETGEfYYKihDqTEqfF2TRj11NHLmbayyGCBsjdYOPGG4rOUmSqbRYcmwosKZ1Qfn/6W4VXHbn&#10;WUWBD1d739fls9Vma7RSw0H3MwcRqAtf8ce91XH+J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s/V8AAAADdAAAADwAAAAAAAAAAAAAAAACYAgAAZHJzL2Rvd25y&#10;ZXYueG1sUEsFBgAAAAAEAAQA9QAAAIUDAAAAAA==&#10;" path="m58,32l115,,58,32r,l58,32,40,35,25,40,13,47,,57r8,3l15,60r10,l33,55r7,-3l48,47r5,-7l58,32xe" filled="f" strokecolor="#e15520" strokeweight="0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8303" o:spid="_x0000_s2238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VgcMA&#10;AADdAAAADwAAAGRycy9kb3ducmV2LnhtbESPzWrDMBCE74W8g9hAb40sU0JxooT8EMg1aXNfrI3t&#10;xFoJS47dPn1UKPS2y8zON7tcj7YVD+pC41iDmmUgiEtnGq40fH0e3j5AhIhssHVMGr4pwHo1eVli&#10;YdzAJ3qcYyVSCIcCNdQx+kLKUNZkMcycJ07a1XUWY1q7SpoOhxRuW5ln2VxabDgRavS0q6m8n3ub&#10;uLLvf+bRvathvzvemu1Fea+0fp2OmwWISGP8N/9dH02qn6scfr9JI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YVgcMAAADdAAAADwAAAAAAAAAAAAAAAACYAgAAZHJzL2Rv&#10;d25yZXYueG1sUEsFBgAAAAAEAAQA9QAAAIgDAAAAAA==&#10;" path="m,30l60,,,30xe" fillcolor="#f3be00" stroked="f">
                  <v:path arrowok="t" o:connecttype="custom" o:connectlocs="0,30;60,0;0,30" o:connectangles="0,0,0"/>
                </v:shape>
                <v:shape id="Freeform 8304" o:spid="_x0000_s2239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EYsQA&#10;AADdAAAADwAAAGRycy9kb3ducmV2LnhtbERPS2sCMRC+C/6HMEJvml0LRVejaEHw0BYfLV7Hzbi7&#10;mEzWTarbf98Igrf5+J4znbfWiCs1vnKsIB0kIIhzpysuFHzvV/0RCB+QNRrHpOCPPMxn3c4UM+1u&#10;vKXrLhQihrDPUEEZQp1J6fOSLPqBq4kjd3KNxRBhU0jd4C2GWyOHSfImLVYcG0qs6b2k/Lz7tQrG&#10;69XP4bK8fKTtV2I27vi5NFVQ6qXXLiYgArXhKX641zrOH6avcP8mni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RGLEAAAA3QAAAA8AAAAAAAAAAAAAAAAAmAIAAGRycy9k&#10;b3ducmV2LnhtbFBLBQYAAAAABAAEAPUAAACJAwAAAAA=&#10;" path="m,30l60,,,30xe" filled="f" strokecolor="#e15520" strokeweight="0">
                  <v:path arrowok="t" o:connecttype="custom" o:connectlocs="0,30;60,0;0,30" o:connectangles="0,0,0"/>
                </v:shape>
                <v:shape id="Freeform 8305" o:spid="_x0000_s2240" style="position:absolute;left:5999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FpXMMA&#10;AADdAAAADwAAAGRycy9kb3ducmV2LnhtbERPTWvDMAy9D/ofjAq7rU5KGSWrU0IhsPXWdmVXLdaS&#10;kFgOtptk/fXzYLCbHu9Tu/1sejGS861lBekqAUFcWd1yreD9Uj5tQfiArLG3TAq+ycM+XzzsMNN2&#10;4hON51CLGMI+QwVNCEMmpa8aMuhXdiCO3Jd1BkOErpba4RTDTS/XSfIsDbYcGxoc6NBQ1Z1vRkFx&#10;2TryU3e/Drfy8PY5lsePIlXqcTkXLyACzeFf/Od+1XH+Ot3A7zfxB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FpXMMAAADdAAAADwAAAAAAAAAAAAAAAACYAgAAZHJzL2Rv&#10;d25yZXYueG1sUEsFBgAAAAAEAAQA9QAAAIgDAAAAAA==&#10;" path="m25,43l72,,25,43xm25,43l10,53,2,63,,68r,7l,83r,5l7,88r8,-5l20,78r5,-5l27,65r,-7l27,50,25,43xe" fillcolor="#f3be00" stroked="f">
                  <v:path arrowok="t" o:connecttype="custom" o:connectlocs="25,43;72,0;25,43;25,43;10,53;2,63;0,68;0,75;0,83;0,88;7,88;15,83;20,78;25,73;27,65;27,58;27,50;25,43" o:connectangles="0,0,0,0,0,0,0,0,0,0,0,0,0,0,0,0,0,0"/>
                  <o:lock v:ext="edit" verticies="t"/>
                </v:shape>
                <v:shape id="Freeform 8306" o:spid="_x0000_s2241" style="position:absolute;left:6024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/FsUA&#10;AADdAAAADwAAAGRycy9kb3ducmV2LnhtbERPTWvCQBC9F/oflin0UsxGUZGYVYootMVLVRBvQ3bM&#10;pmZnQ3arqb/eFYTe5vE+J593thZnan3lWEE/SUEQF05XXCrYbVe9CQgfkDXWjknBH3mYz56fcsy0&#10;u/A3nTehFDGEfYYKTAhNJqUvDFn0iWuII3d0rcUQYVtK3eIlhttaDtJ0LC1WHBsMNrQwVJw2v1bB&#10;53645evX/u20ND+7Ih2ur8vDWqnXl+59CiJQF/7FD/eHjvMH/RHcv4kn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P8WxQAAAN0AAAAPAAAAAAAAAAAAAAAAAJgCAABkcnMv&#10;ZG93bnJldi54bWxQSwUGAAAAAAQABAD1AAAAigMAAAAA&#10;" path="m,43l47,,,43xe" filled="f" strokecolor="#e15520" strokeweight="0">
                  <v:path arrowok="t" o:connecttype="custom" o:connectlocs="0,43;47,0;0,43" o:connectangles="0,0,0"/>
                </v:shape>
                <v:shape id="Freeform 8307" o:spid="_x0000_s2242" style="position:absolute;left:5999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0qHsQA&#10;AADdAAAADwAAAGRycy9kb3ducmV2LnhtbERPS2vCQBC+F/wPywi91Y0JhJq6io+2WDyZFnodsmMS&#10;zM6G7Jqk/fWuUOhtPr7nLNejaURPnastK5jPIhDEhdU1lwq+Pt+enkE4j6yxsUwKfsjBejV5WGKm&#10;7cAn6nNfihDCLkMFlfdtJqUrKjLoZrYlDtzZdgZ9gF0pdYdDCDeNjKMolQZrDg0VtrSrqLjkV6Pg&#10;++h+i+32I37FfRIvNPHhPU+UepyOmxcQnkb/L/5zH3SYH89Tu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9Kh7EAAAA3QAAAA8AAAAAAAAAAAAAAAAAmAIAAGRycy9k&#10;b3ducmV2LnhtbFBLBQYAAAAABAAEAPUAAACJAwAAAAA=&#10;" path="m25,l10,10,2,20,,25r,7l,40r,5l7,45r8,-5l20,35r5,-5l27,22r,-7l27,7,25,e" filled="f" strokecolor="#e15520" strokeweight="0">
                  <v:path arrowok="t" o:connecttype="custom" o:connectlocs="25,0;10,10;2,20;0,25;0,32;0,40;0,45;7,45;15,40;20,35;25,30;27,22;27,15;27,7;25,0" o:connectangles="0,0,0,0,0,0,0,0,0,0,0,0,0,0,0"/>
                </v:shape>
                <v:shape id="Freeform 8308" o:spid="_x0000_s2243" style="position:absolute;left:5969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T1sYA&#10;AADdAAAADwAAAGRycy9kb3ducmV2LnhtbESPS4vCQBCE74L/YegFbzrxsT6io4gielrYrAremkxv&#10;Esz0hMyo8d87wsLeuqnq+qoXq8aU4k61Kywr6PciEMSp1QVnCo4/u+4UhPPIGkvLpOBJDlbLdmuB&#10;sbYP/qZ74jMRQtjFqCD3voqldGlOBl3PVsRB+7W1QR/WOpO6xkcIN6UcRNFYGiw4EHKsaJNTek1u&#10;JkA+L8ls9JX6cbadTtbViXl43ivV+WjWcxCeGv9v/rs+6FB/0J/A+5swgly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T1sYAAADdAAAADwAAAAAAAAAAAAAAAACYAgAAZHJz&#10;L2Rvd25yZXYueG1sUEsFBgAAAAAEAAQA9QAAAIsDAAAAAA==&#10;" path="m23,50l55,,23,50xm25,50l13,57,3,70,,82,3,95,8,92r7,-2l20,85r3,-8l27,72r,-7l27,57,25,50xe" fillcolor="#f3be00" stroked="f">
                  <v:path arrowok="t" o:connecttype="custom" o:connectlocs="23,50;55,0;23,50;25,50;13,57;3,70;0,82;3,95;8,92;15,90;20,85;23,77;27,72;27,65;27,57;25,50" o:connectangles="0,0,0,0,0,0,0,0,0,0,0,0,0,0,0,0"/>
                  <o:lock v:ext="edit" verticies="t"/>
                </v:shape>
                <v:shape id="Freeform 8309" o:spid="_x0000_s2244" style="position:absolute;left:5992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3fD8UA&#10;AADdAAAADwAAAGRycy9kb3ducmV2LnhtbESPQWvCQBCF74X+h2UKvdVNUhCNrmILQi1eoq3nITtm&#10;g9nZkN1q+u87h4K3Gd6b975ZrkffqSsNsQ1sIJ9koIjrYFtuDHwdty8zUDEhW+wCk4FfirBePT4s&#10;sbThxhVdD6lREsKxRAMupb7UOtaOPMZJ6IlFO4fBY5J1aLQd8CbhvtNFlk21x5alwWFP747qy+HH&#10;G7hU37v+7XX/uQvT7SkVe4fzvDLm+WncLEAlGtPd/H/9YQW/yAVX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d8PxQAAAN0AAAAPAAAAAAAAAAAAAAAAAJgCAABkcnMv&#10;ZG93bnJldi54bWxQSwUGAAAAAAQABAD1AAAAigMAAAAA&#10;" path="m,50l32,,,50xe" filled="f" strokecolor="#e15520" strokeweight="0">
                  <v:path arrowok="t" o:connecttype="custom" o:connectlocs="0,50;32,0;0,50" o:connectangles="0,0,0"/>
                </v:shape>
                <v:shape id="Freeform 8310" o:spid="_x0000_s2245" style="position:absolute;left:5969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K+bMMA&#10;AADdAAAADwAAAGRycy9kb3ducmV2LnhtbERPTWvCQBC9C/0PyxR6040JlBpdpdFWLJ6aCl6H7JiE&#10;ZmdDdpvE/vpuQfA2j/c5q81oGtFT52rLCuazCARxYXXNpYLT1/v0BYTzyBoby6TgSg4264fJClNt&#10;B/6kPvelCCHsUlRQed+mUrqiIoNuZlviwF1sZ9AH2JVSdziEcNPIOIqepcGaQ0OFLW0rKr7zH6Pg&#10;fHS/RZZ9xG+4S+KFJj7s80Spp8fxdQnC0+jv4pv7oMP8eL6A/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K+bMMAAADdAAAADwAAAAAAAAAAAAAAAACYAgAAZHJzL2Rv&#10;d25yZXYueG1sUEsFBgAAAAAEAAQA9QAAAIgDAAAAAA==&#10;" path="m25,l13,7,3,20,,32,3,45,8,42r7,-2l20,35r3,-8l27,22r,-7l27,7,25,e" filled="f" strokecolor="#e15520" strokeweight="0">
                  <v:path arrowok="t" o:connecttype="custom" o:connectlocs="25,0;13,7;3,20;0,32;3,45;8,42;15,40;20,35;23,27;27,22;27,15;27,7;25,0" o:connectangles="0,0,0,0,0,0,0,0,0,0,0,0,0"/>
                </v:shape>
                <v:shape id="Freeform 8311" o:spid="_x0000_s2246" style="position:absolute;left:5939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Oe8MA&#10;AADdAAAADwAAAGRycy9kb3ducmV2LnhtbESPQWvDMAyF74P+B6PBbqu9HEaX1S2hdHS3saY/QMRa&#10;HBrLwfba9N9Xh8FuEu/pvU/r7RxGdaGUh8gWXpYGFHEX3cC9hVP78bwClQuywzEyWbhRhu1m8bDG&#10;2sUrf9PlWHolIZxrtOBLmWqtc+cpYF7GiVi0n5gCFllTr13Cq4SHUVfGvOqAA0uDx4l2nrrz8TdY&#10;aJs27KtV6htzemubr0PnzS1b+/Q4N++gCs3l3/x3/ekEv6qE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wOe8MAAADdAAAADwAAAAAAAAAAAAAAAACYAgAAZHJzL2Rv&#10;d25yZXYueG1sUEsFBgAAAAAEAAQA9QAAAIgDAAAAAA==&#10;" path="m25,50l55,,25,50xm25,50l13,60,5,70,,82,3,97r7,-2l15,90r5,-5l25,80r3,-8l28,65r,-8l25,50xe" fillcolor="#f3be00" stroked="f">
                  <v:path arrowok="t" o:connecttype="custom" o:connectlocs="25,50;55,0;25,50;25,50;13,60;5,70;0,82;3,97;10,95;15,90;20,85;25,80;28,72;28,65;28,57;25,50" o:connectangles="0,0,0,0,0,0,0,0,0,0,0,0,0,0,0,0"/>
                  <o:lock v:ext="edit" verticies="t"/>
                </v:shape>
                <v:shape id="Freeform 8312" o:spid="_x0000_s2247" style="position:absolute;left:5964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Z3GsUA&#10;AADdAAAADwAAAGRycy9kb3ducmV2LnhtbERP32vCMBB+F/Y/hBN8GTO1iIzOKLKpCOrYdLA9Hs2t&#10;KWsupYla/euNMPDtPr6fN562thJHanzpWMGgn4Agzp0uuVDwtV88PYPwAVlj5ZgUnMnDdPLQGWOm&#10;3Yk/6bgLhYgh7DNUYEKoMyl9bsii77uaOHK/rrEYImwKqRs8xXBbyTRJRtJiybHBYE2vhvK/3cEq&#10;kOtHQ9/D7Q9flh/7zRvN1+/lXKlet529gAjUhrv4373ScX6aDuD2TTxB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ncaxQAAAN0AAAAPAAAAAAAAAAAAAAAAAJgCAABkcnMv&#10;ZG93bnJldi54bWxQSwUGAAAAAAQABAD1AAAAigMAAAAA&#10;" path="m,50l30,,,50xe" filled="f" strokecolor="#e15520" strokeweight="0">
                  <v:path arrowok="t" o:connecttype="custom" o:connectlocs="0,50;30,0;0,50" o:connectangles="0,0,0"/>
                </v:shape>
                <v:shape id="Freeform 8313" o:spid="_x0000_s2248" style="position:absolute;left:5939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7+/b8A&#10;AADdAAAADwAAAGRycy9kb3ducmV2LnhtbERPTYvCMBC9C/6HMAvebLoFpXSNshREr+oe9jgks23Z&#10;ZlKaaOq/N4LgbR7vcza7yfbiRqPvHCv4zHIQxNqZjhsFP5f9sgThA7LB3jEpuJOH3XY+22BlXOQT&#10;3c6hESmEfYUK2hCGSkqvW7LoMzcQJ+7PjRZDgmMjzYgxhdteFnm+lhY7Tg0tDlS3pP/PV6vg0EVd&#10;NnW9ujt/+c31OpZ2ikotPqbvLxCBpvAWv9xHk+YXRQHPb9IJcv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Lv79vwAAAN0AAAAPAAAAAAAAAAAAAAAAAJgCAABkcnMvZG93bnJl&#10;di54bWxQSwUGAAAAAAQABAD1AAAAhAMAAAAA&#10;" path="m25,l13,10,5,20,,32,3,47r7,-2l15,40r5,-5l25,30r3,-8l28,15r,-8l25,xe" filled="f" strokecolor="#e15520" strokeweight="0">
                  <v:path arrowok="t" o:connecttype="custom" o:connectlocs="25,0;13,10;5,20;0,32;3,47;10,45;15,40;20,35;25,30;28,22;28,15;28,7;25,0" o:connectangles="0,0,0,0,0,0,0,0,0,0,0,0,0"/>
                </v:shape>
                <v:shape id="Freeform 8314" o:spid="_x0000_s2249" style="position:absolute;left:6031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R/8MA&#10;AADdAAAADwAAAGRycy9kb3ducmV2LnhtbERPTWsCMRC9F/wPYQRvNWsEKatRRJFKb7Ut6G3YjLuL&#10;m8mapOu2v94Ihd7m8T5nseptIzryoXasYTLOQBAXztRcavj82D2/gAgR2WDjmDT8UIDVcvC0wNy4&#10;G79Td4ilSCEcctRQxdjmUoaiIoth7FrixJ2dtxgT9KU0Hm8p3DZSZdlMWqw5NVTY0qai4nL4thp2&#10;Sp3e2qnaBv9VXO3k+PvazbZaj4b9eg4iUh//xX/uvUnzlZrC45t0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zR/8MAAADdAAAADwAAAAAAAAAAAAAAAACYAgAAZHJzL2Rv&#10;d25yZXYueG1sUEsFBgAAAAAEAAQA9QAAAIgDAAAAAA==&#10;" path="m25,40l75,,25,40xm25,40l13,50,3,60,,65r,7l,77r3,8l10,82r5,-2l20,75r5,-5l28,62r2,-7l28,47,25,40xe" fillcolor="#f3be00" stroked="f">
                  <v:path arrowok="t" o:connecttype="custom" o:connectlocs="25,40;75,0;25,40;25,40;13,50;3,60;0,65;0,72;0,77;3,85;10,82;15,80;20,75;25,70;28,62;30,55;28,47;25,40" o:connectangles="0,0,0,0,0,0,0,0,0,0,0,0,0,0,0,0,0,0"/>
                  <o:lock v:ext="edit" verticies="t"/>
                </v:shape>
                <v:shape id="Freeform 8315" o:spid="_x0000_s2250" style="position:absolute;left:60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o9yMMA&#10;AADdAAAADwAAAGRycy9kb3ducmV2LnhtbERP32vCMBB+H+x/CDfwZczU4mR0RhFBcPg069jr0dyS&#10;0uZSmlg7/3ojDPZ2H9/PW65H14qB+lB7VjCbZiCIK69rNgpO5e7lDUSIyBpbz6TglwKsV48PSyy0&#10;v/AnDcdoRArhUKACG2NXSBkqSw7D1HfEifvxvcOYYG+k7vGSwl0r8yxbSIc1pwaLHW0tVc3x7BTk&#10;e/thhu+xMc98rb+a1+shlqVSk6dx8w4i0hj/xX/uvU7z83w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o9yMMAAADdAAAADwAAAAAAAAAAAAAAAACYAgAAZHJzL2Rv&#10;d25yZXYueG1sUEsFBgAAAAAEAAQA9QAAAIgDAAAAAA==&#10;" path="m,40l50,,,40xe" filled="f" strokecolor="#e15520" strokeweight="0">
                  <v:path arrowok="t" o:connecttype="custom" o:connectlocs="0,40;50,0;0,40" o:connectangles="0,0,0"/>
                </v:shape>
                <v:shape id="Freeform 8316" o:spid="_x0000_s2251" style="position:absolute;left:603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eJMMA&#10;AADdAAAADwAAAGRycy9kb3ducmV2LnhtbERPTWvCQBC9C/0PyxS86aYJDSW6hlIoFJFC1R68Ddkx&#10;G83Ohuw2xn/vFgRv83ifsyxH24qBet84VvAyT0AQV043XCvY7z5nbyB8QNbYOiYFV/JQrp4mSyy0&#10;u/APDdtQixjCvkAFJoSukNJXhiz6ueuII3d0vcUQYV9L3eMlhttWpkmSS4sNxwaDHX0Yqs7bP6sg&#10;O2Zrffi1uc93iRuupw2Zb6/U9Hl8X4AINIaH+O7+0nF+mr7C/zfx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ueJMMAAADdAAAADwAAAAAAAAAAAAAAAACYAgAAZHJzL2Rv&#10;d25yZXYueG1sUEsFBgAAAAAEAAQA9QAAAIgDAAAAAA==&#10;" path="m25,l13,10,3,20,,25r,7l,37r3,8l10,42r5,-2l20,35r5,-5l28,22r2,-7l28,7,25,e" filled="f" strokecolor="#e15520" strokeweight="0">
                  <v:path arrowok="t" o:connecttype="custom" o:connectlocs="25,0;13,10;3,20;0,25;0,32;0,37;3,45;10,42;15,40;20,35;25,30;28,22;30,15;28,7;25,0" o:connectangles="0,0,0,0,0,0,0,0,0,0,0,0,0,0,0"/>
                </v:shape>
                <v:shape id="Freeform 8317" o:spid="_x0000_s2252" style="position:absolute;left:6064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XM8MA&#10;AADdAAAADwAAAGRycy9kb3ducmV2LnhtbERPTWsCMRC9F/wPYYTeauKCS9kapQrWHry4CvY4bMbd&#10;pZvJkqS67a83gtDbPN7nzJeD7cSFfGgda5hOFAjiypmWaw3Hw+blFUSIyAY7x6ThlwIsF6OnORbG&#10;XXlPlzLWIoVwKFBDE2NfSBmqhiyGieuJE3d23mJM0NfSeLymcNvJTKlcWmw5NTTY07qh6rv8sRrW&#10;6jz7KLdml8fVn9+pr5VSp0Hr5/Hw/gYi0hD/xQ/3p0nzsyyH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YXM8MAAADdAAAADwAAAAAAAAAAAAAAAACYAgAAZHJzL2Rv&#10;d25yZXYueG1sUEsFBgAAAAAEAAQA9QAAAIgDAAAAAA==&#10;" path="m24,50l69,,24,50xm24,50l10,58,2,68,,75r,5l,88r,7l7,93r7,-5l19,85r5,-7l27,73r,-8l27,58,24,50xe" fillcolor="#f3be00" stroked="f">
                  <v:path arrowok="t" o:connecttype="custom" o:connectlocs="24,50;69,0;24,50;24,50;10,58;2,68;0,75;0,80;0,88;0,95;7,93;14,88;19,85;24,78;27,73;27,65;27,58;24,50" o:connectangles="0,0,0,0,0,0,0,0,0,0,0,0,0,0,0,0,0,0"/>
                  <o:lock v:ext="edit" verticies="t"/>
                </v:shape>
                <v:shape id="Freeform 8318" o:spid="_x0000_s2253" style="position:absolute;left:6088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r0sUA&#10;AADdAAAADwAAAGRycy9kb3ducmV2LnhtbERPTWvCQBC9C/0PyxS8iG6agkrqKlUo9NAqiYVeh+w0&#10;G5udDdk1pv++Kwje5vE+Z7UZbCN66nztWMHTLAFBXDpdc6Xg6/g2XYLwAVlj45gU/JGHzfphtMJM&#10;uwvn1BehEjGEfYYKTAhtJqUvDVn0M9cSR+7HdRZDhF0ldYeXGG4bmSbJXFqsOTYYbGlnqPwtzlZB&#10;7w7H3H7m+1PybbYfz9vJ8rTbKzV+HF5fQAQawl18c7/rOD9NF3D9Jp4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6vSxQAAAN0AAAAPAAAAAAAAAAAAAAAAAJgCAABkcnMv&#10;ZG93bnJldi54bWxQSwUGAAAAAAQABAD1AAAAigMAAAAA&#10;" path="m,50l45,,,50xe" filled="f" strokecolor="#e15520" strokeweight="0">
                  <v:path arrowok="t" o:connecttype="custom" o:connectlocs="0,50;45,0;0,50" o:connectangles="0,0,0"/>
                </v:shape>
                <v:shape id="Freeform 8319" o:spid="_x0000_s2254" style="position:absolute;left:6064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RSsYA&#10;AADdAAAADwAAAGRycy9kb3ducmV2LnhtbESPQWvCQBCF74L/YRmhN924QrGpq1Rti6WnpoVeh+w0&#10;Cc3Ohuyqqb/eORS8zfDevPfNajP4Vp2oj01gC/NZBoq4DK7hysLX58t0CSomZIdtYLLwRxE26/Fo&#10;hbkLZ/6gU5EqJSEcc7RQp9TlWseyJo9xFjpi0X5C7zHJ2lfa9XiWcN9qk2X32mPD0lBjR7uayt/i&#10;6C18v8dLud2+mWfcL8yDIz68Fgtr7ybD0yOoREO6mf+vD07wjRFc+UZG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LRSsYAAADdAAAADwAAAAAAAAAAAAAAAACYAgAAZHJz&#10;L2Rvd25yZXYueG1sUEsFBgAAAAAEAAQA9QAAAIsDAAAAAA==&#10;" path="m24,l10,8,2,18,,25r,5l,38r,7l7,43r7,-5l19,35r5,-7l27,23r,-8l27,8,24,e" filled="f" strokecolor="#e15520" strokeweight="0">
                  <v:path arrowok="t" o:connecttype="custom" o:connectlocs="24,0;10,8;2,18;0,25;0,30;0,38;0,45;7,43;14,38;19,35;24,28;27,23;27,15;27,8;24,0" o:connectangles="0,0,0,0,0,0,0,0,0,0,0,0,0,0,0"/>
                </v:shape>
                <v:shape id="Freeform 8320" o:spid="_x0000_s2255" style="position:absolute;left:6091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HZXsIA&#10;AADdAAAADwAAAGRycy9kb3ducmV2LnhtbERPS4vCMBC+C/sfwizsRTTdHqpbjSILwkK9+LjsbWzG&#10;tthMShK1/nsjCN7m43vOfNmbVlzJ+caygu9xAoK4tLrhSsFhvx5NQfiArLG1TAru5GG5+BjMMdf2&#10;xlu67kIlYgj7HBXUIXS5lL6syaAf2444cifrDIYIXSW1w1sMN61MkySTBhuODTV29FtTed5djAJn&#10;iv9Cp6vjcNNk9rzPioOXE6W+PvvVDESgPrzFL/efjvPT9Ae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dlewgAAAN0AAAAPAAAAAAAAAAAAAAAAAJgCAABkcnMvZG93&#10;bnJldi54bWxQSwUGAAAAAAQABAD1AAAAhwMAAAAA&#10;" path="m25,45l67,,25,45xm25,45l12,52,2,62,,67r,8l,82r,8l7,87r8,-5l20,80r5,-8l27,67r3,-7l30,52,25,45xe" fillcolor="#f3be00" stroked="f">
                  <v:path arrowok="t" o:connecttype="custom" o:connectlocs="25,45;67,0;25,45;25,45;12,52;2,62;0,67;0,75;0,82;0,90;7,87;15,82;20,80;25,72;27,67;30,60;30,52;25,45" o:connectangles="0,0,0,0,0,0,0,0,0,0,0,0,0,0,0,0,0,0"/>
                  <o:lock v:ext="edit" verticies="t"/>
                </v:shape>
                <v:shape id="Freeform 8321" o:spid="_x0000_s2256" style="position:absolute;left:6116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TdMcA&#10;AADdAAAADwAAAGRycy9kb3ducmV2LnhtbESPQWsCQQyF74L/YYjgReqslpZ26yhqWxD00Gp/QNiJ&#10;u4s7mWVmqlt/fXMQvCW8l/e+zBada9SZQqw9G5iMM1DEhbc1lwZ+Dp8PL6BiQrbYeCYDfxRhMe/3&#10;Zphbf+FvOu9TqSSEY44GqpTaXOtYVOQwjn1LLNrRB4dJ1lBqG/Ai4a7R0yx71g5rloYKW1pXVJz2&#10;v87AKY6u9df7ZvX0+nGg67oJu/a4NWY46JZvoBJ16W6+XW+s4E8fhV++kRH0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zk3THAAAA3QAAAA8AAAAAAAAAAAAAAAAAmAIAAGRy&#10;cy9kb3ducmV2LnhtbFBLBQYAAAAABAAEAPUAAACMAwAAAAA=&#10;" path="m,45l42,,,45xe" filled="f" strokecolor="#e15520" strokeweight="0">
                  <v:path arrowok="t" o:connecttype="custom" o:connectlocs="0,45;42,0;0,45" o:connectangles="0,0,0"/>
                </v:shape>
                <v:shape id="Freeform 8322" o:spid="_x0000_s2257" style="position:absolute;left:609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O+sIA&#10;AADdAAAADwAAAGRycy9kb3ducmV2LnhtbERPS4vCMBC+C/sfwix401QLRapRZGFBlkXwsYe9Dc3Y&#10;VJtJaWKt/94Igrf5+J6zWPW2Fh21vnKsYDJOQBAXTldcKjgevkczED4ga6wdk4I7eVgtPwYLzLW7&#10;8Y66fShFDGGfowITQpNL6QtDFv3YNcSRO7nWYoiwLaVu8RbDbS2nSZJJixXHBoMNfRkqLvurVZCe&#10;0h/9/2cznx0S193Pv2S2XqnhZ7+egwjUh7f45d7oOH+aTu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+Q76wgAAAN0AAAAPAAAAAAAAAAAAAAAAAJgCAABkcnMvZG93&#10;bnJldi54bWxQSwUGAAAAAAQABAD1AAAAhwMAAAAA&#10;" path="m25,l12,7,2,17,,22r,8l,37r,8l7,42r8,-5l20,35r5,-8l27,22r3,-7l30,7,25,e" filled="f" strokecolor="#e15520" strokeweight="0">
                  <v:path arrowok="t" o:connecttype="custom" o:connectlocs="25,0;12,7;2,17;0,22;0,30;0,37;0,45;7,42;15,37;20,35;25,27;27,22;30,15;30,7;25,0" o:connectangles="0,0,0,0,0,0,0,0,0,0,0,0,0,0,0"/>
                </v:shape>
                <v:shape id="Freeform 8323" o:spid="_x0000_s2258" style="position:absolute;left:6126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IUwL8A&#10;AADdAAAADwAAAGRycy9kb3ducmV2LnhtbERPTWvCQBC9F/wPywi91Y0piKSuIorQS4WovQ/Z6SY0&#10;OxuzU03/vSsI3ubxPmexGnyrLtTHJrCB6SQDRVwF27AzcDru3uagoiBbbAOTgX+KsFqOXhZY2HDl&#10;ki4HcSqFcCzQQC3SFVrHqiaPcRI64sT9hN6jJNg7bXu8pnDf6jzLZtpjw6mhxo42NVW/hz9vYOvE&#10;6c6Wjkv53m+ddl98XhvzOh7WH6CEBnmKH+5Pm+bn7zncv0kn6O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hTAvwAAAN0AAAAPAAAAAAAAAAAAAAAAAJgCAABkcnMvZG93bnJl&#10;di54bWxQSwUGAAAAAAQABAD1AAAAhAMAAAAA&#10;" path="m25,40l77,,25,40xm25,37l12,47,2,57,,62r,8l,75r,7l7,82r8,-5l20,72r5,-5l27,60r3,-5l27,47,25,37xe" fillcolor="#f3be00" stroked="f">
                  <v:path arrowok="t" o:connecttype="custom" o:connectlocs="25,40;77,0;25,40;25,37;12,47;2,57;0,62;0,70;0,75;0,82;7,82;15,77;20,72;25,67;27,60;30,55;27,47;25,37" o:connectangles="0,0,0,0,0,0,0,0,0,0,0,0,0,0,0,0,0,0"/>
                  <o:lock v:ext="edit" verticies="t"/>
                </v:shape>
                <v:shape id="Freeform 8324" o:spid="_x0000_s2259" style="position:absolute;left:6151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KvbsQA&#10;AADdAAAADwAAAGRycy9kb3ducmV2LnhtbERPTWvCQBC9C/0PyxS86aYJNZK6SlGE3lpjhB6n2WkS&#10;kp0N2TWm/75bKHibx/uczW4ynRhpcI1lBU/LCARxaXXDlYLifFysQTiPrLGzTAp+yMFu+zDbYKbt&#10;jU805r4SIYRdhgpq7/tMSlfWZNAtbU8cuG87GPQBDpXUA95CuOlkHEUrabDh0FBjT/uayja/GgWX&#10;dPw0H+n1vTXP8ivOi3NbJAel5o/T6wsIT5O/i//dbzrMj5ME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Cr27EAAAA3QAAAA8AAAAAAAAAAAAAAAAAmAIAAGRycy9k&#10;b3ducmV2LnhtbFBLBQYAAAAABAAEAPUAAACJAwAAAAA=&#10;" path="m,40l52,,,40xe" filled="f" strokecolor="#e15520" strokeweight="0">
                  <v:path arrowok="t" o:connecttype="custom" o:connectlocs="0,40;52,0;0,40" o:connectangles="0,0,0"/>
                </v:shape>
                <v:shape id="Freeform 8325" o:spid="_x0000_s2260" style="position:absolute;left:612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6tYsMA&#10;AADdAAAADwAAAGRycy9kb3ducmV2LnhtbERPTWvCQBC9C/0PyxS86aZJCSW6hlIoiJRC1R68Ddkx&#10;G83Ohuwa47/vFgRv83ifsyxH24qBet84VvAyT0AQV043XCvY7z5nbyB8QNbYOiYFN/JQrp4mSyy0&#10;u/IPDdtQixjCvkAFJoSukNJXhiz6ueuII3d0vcUQYV9L3eM1httWpkmSS4sNxwaDHX0Yqs7bi1WQ&#10;HbONPvza3Oe7xA230xeZb6/U9Hl8X4AINIaH+O5e6zg/zV7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6tYsMAAADdAAAADwAAAAAAAAAAAAAAAACYAgAAZHJzL2Rv&#10;d25yZXYueG1sUEsFBgAAAAAEAAQA9QAAAIgDAAAAAA==&#10;" path="m25,l12,10,2,20,,25r,8l,38r,7l7,45r8,-5l20,35r5,-5l27,23r3,-5l27,10,25,e" filled="f" strokecolor="#e15520" strokeweight="0">
                  <v:path arrowok="t" o:connecttype="custom" o:connectlocs="25,0;12,10;2,20;0,25;0,33;0,38;0,45;7,45;15,40;20,35;25,30;27,23;30,18;27,10;25,0" o:connectangles="0,0,0,0,0,0,0,0,0,0,0,0,0,0,0"/>
                </v:shape>
                <v:shape id="Freeform 8326" o:spid="_x0000_s2261" style="position:absolute;left:6153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0FMQA&#10;AADdAAAADwAAAGRycy9kb3ducmV2LnhtbERPTYvCMBC9L/gfwgje1nQrilSjLIKgCLtYPehtbMa2&#10;2ExKErX77zcLC97m8T5nvuxMIx7kfG1ZwccwAUFcWF1zqeB4WL9PQfiArLGxTAp+yMNy0XubY6bt&#10;k/f0yEMpYgj7DBVUIbSZlL6oyKAf2pY4clfrDIYIXSm1w2cMN41Mk2QiDdYcGypsaVVRccvvRsFp&#10;t97nd5uPzuXqe5I2X9vk4sZKDfrd5wxEoC68xP/ujY7z09EY/r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rtBTEAAAA3QAAAA8AAAAAAAAAAAAAAAAAmAIAAGRycy9k&#10;b3ducmV2LnhtbFBLBQYAAAAABAAEAPUAAACJAwAAAAA=&#10;" path="m35,35l97,,35,35xm35,35l20,43,7,53,5,58,3,63,,70r,5l10,75r7,-2l25,68r5,-5l35,55r2,-5l37,43,35,35xe" fillcolor="#f3be00" stroked="f">
                  <v:path arrowok="t" o:connecttype="custom" o:connectlocs="35,35;97,0;35,35;35,35;20,43;7,53;5,58;3,63;0,70;0,75;10,75;17,73;25,68;30,63;35,55;37,50;37,43;35,35" o:connectangles="0,0,0,0,0,0,0,0,0,0,0,0,0,0,0,0,0,0"/>
                  <o:lock v:ext="edit" verticies="t"/>
                </v:shape>
                <v:shape id="Freeform 8327" o:spid="_x0000_s2262" style="position:absolute;left:6188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zeMMA&#10;AADdAAAADwAAAGRycy9kb3ducmV2LnhtbERPTWvCQBC9F/wPywje6sZYgo1ughQiglCoSvE4ZKdJ&#10;aHY2Zrcx/vtuoeBtHu9zNvloWjFQ7xrLChbzCARxaXXDlYLzqXhegXAeWWNrmRTcyUGeTZ42mGp7&#10;4w8ajr4SIYRdigpq77tUSlfWZNDNbUccuC/bG/QB9pXUPd5CuGllHEWJNNhwaKixo7eayu/jj1Hw&#10;ctnicFi9loWRVfEe76760ydKzabjdg3C0+gf4n/3Xof58TKBv2/C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zeMMAAADdAAAADwAAAAAAAAAAAAAAAACYAgAAZHJzL2Rv&#10;d25yZXYueG1sUEsFBgAAAAAEAAQA9QAAAIgDAAAAAA==&#10;" path="m,35l62,,,35xe" filled="f" strokecolor="#e15520" strokeweight="0">
                  <v:path arrowok="t" o:connecttype="custom" o:connectlocs="0,35;62,0;0,35" o:connectangles="0,0,0"/>
                </v:shape>
                <v:shape id="Freeform 8328" o:spid="_x0000_s2263" style="position:absolute;left:6153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H6sUA&#10;AADdAAAADwAAAGRycy9kb3ducmV2LnhtbERP22rCQBB9L/Qflin0rW60UG2aVUQQvIGX9gPG7CTZ&#10;Njsbsqumfr1bEPo2h3OdbNLZWpyp9caxgn4vAUGcO224VPD1OX8ZgfABWWPtmBT8kofJ+PEhw1S7&#10;C+/pfAiliCHsU1RQhdCkUvq8Iou+5xriyBWutRgibEupW7zEcFvLQZK8SYuGY0OFDc0qyn8OJ6tg&#10;e/1eLs12N1r3h2GjV8Xx+m6OSj0/ddMPEIG68C++uxc6zh+8DuHvm3iC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AfqxQAAAN0AAAAPAAAAAAAAAAAAAAAAAJgCAABkcnMv&#10;ZG93bnJldi54bWxQSwUGAAAAAAQABAD1AAAAigMAAAAA&#10;" path="m35,l20,8,7,18,5,23,3,28,,35r,5l10,40r7,-2l25,33r5,-5l35,20r2,-5l37,8,35,e" filled="f" strokecolor="#e15520" strokeweight="0">
                  <v:path arrowok="t" o:connecttype="custom" o:connectlocs="35,0;20,8;7,18;5,23;3,28;0,35;0,40;10,40;17,38;25,33;30,28;35,20;37,15;37,8;35,0" o:connectangles="0,0,0,0,0,0,0,0,0,0,0,0,0,0,0"/>
                </v:shape>
                <v:shape id="Freeform 8329" o:spid="_x0000_s2264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/J8UA&#10;AADdAAAADwAAAGRycy9kb3ducmV2LnhtbESPQU/DMAyF75P4D5GRuK0pQ0KsLJsY2tCknsgQZ9OY&#10;pqJxqiZs5d/jw6TdbL3n9z6vNlPo1YnG1EU2cF+UoIib6DpuDXwc9/MnUCkjO+wjk4E/SrBZ38xW&#10;WLl45nc62dwqCeFUoQGf81BpnRpPAVMRB2LRvuMYMMs6ttqNeJbw0OtFWT7qgB1Lg8eBXj01P/Y3&#10;GNhaW8fyq/6s3/Z6udtZv20O3pi72+nlGVSmKV/Nl+uDE/zFg+DKNzKC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P8nxQAAAN0AAAAPAAAAAAAAAAAAAAAAAJgCAABkcnMv&#10;ZG93bnJldi54bWxQSwUGAAAAAAQABAD1AAAAigMAAAAA&#10;" path="m54,7l40,,25,,12,2,,10r12,5l27,17r8,-2l42,12r8,-2l54,7xe" fillcolor="#f3be00" stroked="f">
                  <v:path arrowok="t" o:connecttype="custom" o:connectlocs="54,7;40,0;25,0;12,2;0,10;12,15;27,17;35,15;42,12;50,10;54,7" o:connectangles="0,0,0,0,0,0,0,0,0,0,0"/>
                </v:shape>
                <v:shape id="Freeform 8330" o:spid="_x0000_s2265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j6MQA&#10;AADdAAAADwAAAGRycy9kb3ducmV2LnhtbERPTWvCQBC9F/wPyxS81U0jWI2uIgGhWBAaW89DdkxC&#10;srMxuzXJv+8WCt7m8T5nsxtMI+7UucqygtdZBII4t7riQsHX+fCyBOE8ssbGMikYycFuO3naYKJt&#10;z590z3whQgi7BBWU3reJlC4vyaCb2ZY4cFfbGfQBdoXUHfYh3DQyjqKFNFhxaCixpbSkvM5+jIKT&#10;Lsa4ntfZGN++39LTZdGnH0elps/Dfg3C0+Af4n/3uw7z4/kK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b4+jEAAAA3QAAAA8AAAAAAAAAAAAAAAAAmAIAAGRycy9k&#10;b3ducmV2LnhtbFBLBQYAAAAABAAEAPUAAACJAwAAAAA=&#10;" path="m54,7l40,,25,,12,2,,10r12,5l27,17r8,-2l42,12r8,-2l54,7xe" filled="f" strokecolor="#e15520" strokeweight="0">
                  <v:path arrowok="t" o:connecttype="custom" o:connectlocs="54,7;40,0;25,0;12,2;0,10;12,15;27,17;35,15;42,12;50,10;54,7" o:connectangles="0,0,0,0,0,0,0,0,0,0,0"/>
                </v:shape>
                <v:shape id="Freeform 8331" o:spid="_x0000_s2266" style="position:absolute;left:5996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TGxcUA&#10;AADdAAAADwAAAGRycy9kb3ducmV2LnhtbESPQWsCQQyF7wX/wxDBS9FZpRRdHUVEqbdS9eAx7MSd&#10;1Z3MsjPqtr++ORR6S3gv731ZrDpfqwe1sQpsYDzKQBEXwVZcGjgdd8MpqJiQLdaBycA3RVgtey8L&#10;zG148hc9DqlUEsIxRwMupSbXOhaOPMZRaIhFu4TWY5K1LbVt8SnhvtaTLHvXHiuWBocNbRwVt8Pd&#10;G9i/ZmdX8Yej2Wn32ejtTzjOrsYM+t16DipRl/7Nf9d7K/iTN+GXb2Q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MbFxQAAAN0AAAAPAAAAAAAAAAAAAAAAAJgCAABkcnMv&#10;ZG93bnJldi54bWxQSwUGAAAAAAQABAD1AAAAigMAAAAA&#10;" path="m60,20l43,15r-15,l15,17,,25r13,5l30,30r8,l45,27r8,-2l60,20xm60,20l122,,60,20xe" fillcolor="#f3be00" stroked="f">
                  <v:path arrowok="t" o:connecttype="custom" o:connectlocs="60,20;43,15;28,15;15,17;0,25;13,30;30,30;38,30;45,27;53,25;60,20;60,20;122,0;60,20" o:connectangles="0,0,0,0,0,0,0,0,0,0,0,0,0,0"/>
                  <o:lock v:ext="edit" verticies="t"/>
                </v:shape>
                <v:shape id="Freeform 8332" o:spid="_x0000_s2267" style="position:absolute;left:599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nSMIA&#10;AADdAAAADwAAAGRycy9kb3ducmV2LnhtbERPTYvCMBC9C/sfwix409Qi7VKNsiiCXlzUxfPQjG21&#10;mXSbqPXfmwXB2zze50znnanFjVpXWVYwGkYgiHOrKy4U/B5Wgy8QziNrrC2Tggc5mM8+elPMtL3z&#10;jm57X4gQwi5DBaX3TSaly0sy6Ia2IQ7cybYGfYBtIXWL9xBuahlHUSINVhwaSmxoUVJ+2V+NguVf&#10;cnTppo63qyJJx8fFIf1Jz0r1P7vvCQhPnX+LX+61DvPj8Qj+vwkn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gSdIwgAAAN0AAAAPAAAAAAAAAAAAAAAAAJgCAABkcnMvZG93&#10;bnJldi54bWxQSwUGAAAAAAQABAD1AAAAhwMAAAAA&#10;" path="m60,5l43,,28,,15,2,,10r13,5l30,15r8,l45,12r8,-2l60,5e" filled="f" strokecolor="#e15520" strokeweight="0">
                  <v:path arrowok="t" o:connecttype="custom" o:connectlocs="60,5;43,0;28,0;15,2;0,10;13,15;30,15;38,15;45,12;53,10;60,5" o:connectangles="0,0,0,0,0,0,0,0,0,0,0"/>
                </v:shape>
                <v:shape id="Freeform 8333" o:spid="_x0000_s2268" style="position:absolute;left:6056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K+VcQA&#10;AADdAAAADwAAAGRycy9kb3ducmV2LnhtbERPS2vCQBC+F/oflin0VjeG4iO6SimUSgXfF29DdkxC&#10;s7NhdxtTf70rCN7m43vOdN6ZWrTkfGVZQb+XgCDOra64UHDYf72NQPiArLG2TAr+ycN89vw0xUzb&#10;M2+p3YVCxBD2GSooQ2gyKX1ekkHfsw1x5E7WGQwRukJqh+cYbmqZJslAGqw4NpTY0GdJ+e/uzyhY&#10;LdebHzfaHy+mNfX3oL8c54uhUq8v3ccERKAuPMR390LH+el7Crdv4gl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SvlXEAAAA3QAAAA8AAAAAAAAAAAAAAAAAmAIAAGRycy9k&#10;b3ducmV2LnhtbFBLBQYAAAAABAAEAPUAAACJAwAAAAA=&#10;" path="m,20l62,,,20xe" filled="f" strokecolor="#e15520" strokeweight="0">
                  <v:path arrowok="t" o:connecttype="custom" o:connectlocs="0,20;62,0;0,20" o:connectangles="0,0,0"/>
                </v:shape>
                <v:shape id="Freeform 8334" o:spid="_x0000_s2269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0CEcMA&#10;AADdAAAADwAAAGRycy9kb3ducmV2LnhtbERPTWvCQBC9C/6HZQq9FN2YSltjNlIKBS+C2kqvY3bM&#10;hmZnQ3aj6b93hYK3ebzPyVeDbcSZOl87VjCbJiCIS6drrhR8f31O3kD4gKyxcUwK/sjDqhiPcsy0&#10;u/COzvtQiRjCPkMFJoQ2k9KXhiz6qWuJI3dyncUQYVdJ3eElhttGpknyIi3WHBsMtvRhqPzd91aB&#10;PnpM0n473zTWLPh1/dQffkipx4fhfQki0BDu4n/3Wsf56fwZbt/EE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0CEcMAAADdAAAADwAAAAAAAAAAAAAAAACYAgAAZHJzL2Rv&#10;d25yZXYueG1sUEsFBgAAAAAEAAQA9QAAAIgDAAAAAA==&#10;" path="m55,8l40,3,25,,13,3,,8r10,7l27,18r8,l42,15r8,-2l55,8xe" fillcolor="#f3be00" stroked="f">
                  <v:path arrowok="t" o:connecttype="custom" o:connectlocs="55,8;40,3;25,0;13,3;0,8;10,15;27,18;35,18;42,15;50,13;55,8" o:connectangles="0,0,0,0,0,0,0,0,0,0,0"/>
                </v:shape>
                <v:shape id="Freeform 8335" o:spid="_x0000_s2270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/1tcQA&#10;AADdAAAADwAAAGRycy9kb3ducmV2LnhtbERPTWvCQBC9C/0PyxS86UZJxaauIoLUCgqmufQ2ZMck&#10;mJ0N2a1u/31XELzN433OYhVMK67Uu8aygsk4AUFcWt1wpaD43o7mIJxH1thaJgV/5GC1fBksMNP2&#10;xie65r4SMYRdhgpq77tMSlfWZNCNbUccubPtDfoI+0rqHm8x3LRymiQzabDh2FBjR5uaykv+axTs&#10;D59vP/mXu0yKTTiH92JfpceZUsPXsP4A4Sn4p/jh3uk4f5qmcP8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f9bXEAAAA3QAAAA8AAAAAAAAAAAAAAAAAmAIAAGRycy9k&#10;b3ducmV2LnhtbFBLBQYAAAAABAAEAPUAAACJAwAAAAA=&#10;" path="m55,8l40,3,25,,13,3,,8r10,7l27,18r8,l42,15r8,-2l55,8xe" filled="f" strokecolor="#e15520" strokeweight="0">
                  <v:path arrowok="t" o:connecttype="custom" o:connectlocs="55,8;40,3;25,0;13,3;0,8;10,15;27,18;35,18;42,15;50,13;55,8" o:connectangles="0,0,0,0,0,0,0,0,0,0,0"/>
                </v:shape>
                <v:shape id="Freeform 8336" o:spid="_x0000_s2271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XKvcUA&#10;AADdAAAADwAAAGRycy9kb3ducmV2LnhtbERPTWvCQBC9F/wPywi9NZuILW10DSIopZ5qDeJtyI5J&#10;NDsbs6vGf+8WCr3N433ONOtNI67UudqygiSKQRAXVtdcKtj+LF/eQTiPrLGxTAru5CCbDZ6mmGp7&#10;42+6bnwpQgi7FBVU3replK6oyKCLbEscuIPtDPoAu1LqDm8h3DRyFMdv0mDNoaHClhYVFafNxSjY&#10;Lc/15bif94dkl6/OX+v79iNfKPU87OcTEJ56/y/+c3/qMH80foXfb8IJ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9cq9xQAAAN0AAAAPAAAAAAAAAAAAAAAAAJgCAABkcnMv&#10;ZG93bnJldi54bWxQSwUGAAAAAAQABAD1AAAAigMAAAAA&#10;" path="m,13l64,,,13xe" fillcolor="#f3be00" stroked="f">
                  <v:path arrowok="t" o:connecttype="custom" o:connectlocs="0,13;64,0;0,13" o:connectangles="0,0,0"/>
                </v:shape>
                <v:shape id="Freeform 8337" o:spid="_x0000_s2272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m38EA&#10;AADdAAAADwAAAGRycy9kb3ducmV2LnhtbERPTWsCMRC9F/wPYYTealYRaVejiCLYY609eBs2Y7K4&#10;maybGLf/vikI3ubxPmex6l0jEnWh9qxgPCpAEFde12wUHL93b+8gQkTW2HgmBb8UYLUcvCyw1P7O&#10;X5QO0YgcwqFEBTbGtpQyVJYchpFviTN39p3DmGFnpO7wnsNdIydFMZMOa84NFlvaWKouh5tTUHs0&#10;u7Q/TT+3Hz/Xc2+bZNJYqddhv56DiNTHp/jh3us8fzKdwf83+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T5t/BAAAA3QAAAA8AAAAAAAAAAAAAAAAAmAIAAGRycy9kb3du&#10;cmV2LnhtbFBLBQYAAAAABAAEAPUAAACGAwAAAAA=&#10;" path="m,13l64,,,13xe" filled="f" strokecolor="#e15520" strokeweight="0">
                  <v:path arrowok="t" o:connecttype="custom" o:connectlocs="0,13;64,0;0,13" o:connectangles="0,0,0"/>
                </v:shape>
                <v:shape id="Freeform 8338" o:spid="_x0000_s2273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gGecQA&#10;AADdAAAADwAAAGRycy9kb3ducmV2LnhtbERPTU8CMRC9m/AfmjHxJq3EgC4UQhQCeFL04m2yHbYL&#10;2+lmW3aXf09JTLzNy/uc2aJ3lWipCaVnDU9DBYI496bkQsPP9/rxBUSIyAYrz6ThQgEW88HdDDPj&#10;O/6idh8LkUI4ZKjBxlhnUobcksMw9DVx4g6+cRgTbAppGuxSuKvkSKmxdFhyarBY05ul/LQ/Ow2H&#10;D7vctp87s+re7Wpy/FWb115p/XDfL6cgIvXxX/zn3po0f/Q8gds36QQ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4BnnEAAAA3QAAAA8AAAAAAAAAAAAAAAAAmAIAAGRycy9k&#10;b3ducmV2LnhtbFBLBQYAAAAABAAEAPUAAACJAwAAAAA=&#10;" path="m55,7l40,2,27,,12,,,7r12,5l27,17r8,l42,15r8,-3l55,7xe" fillcolor="#f3be00" stroked="f">
                  <v:path arrowok="t" o:connecttype="custom" o:connectlocs="55,7;40,2;27,0;12,0;0,7;12,12;27,17;35,17;42,15;50,12;55,7" o:connectangles="0,0,0,0,0,0,0,0,0,0,0"/>
                </v:shape>
                <v:shape id="Freeform 8339" o:spid="_x0000_s2274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Z888YA&#10;AADdAAAADwAAAGRycy9kb3ducmV2LnhtbESPQW/CMAyF70j7D5EncUEjHdBp6ggIITYhTlvZD7Aa&#10;r6nWOKUJUP49PkzazdZ7fu/zcj34Vl2oj01gA8/TDBRxFWzDtYHv4/vTK6iYkC22gcnAjSKsVw+j&#10;JRY2XPmLLmWqlYRwLNCAS6krtI6VI49xGjpi0X5C7zHJ2tfa9niVcN/qWZa9aI8NS4PDjraOqt/y&#10;7A3s3KRK+838UH7mp1vmc2w/jidjxo/D5g1UoiH9m/+u91bwZwvBlW9kBL2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Z888YAAADdAAAADwAAAAAAAAAAAAAAAACYAgAAZHJz&#10;L2Rvd25yZXYueG1sUEsFBgAAAAAEAAQA9QAAAIsDAAAAAA==&#10;" path="m55,7l40,2,27,,12,,,7r12,5l27,17r8,l42,15r8,-3l55,7xe" filled="f" strokecolor="#e15520" strokeweight="0">
                  <v:path arrowok="t" o:connecttype="custom" o:connectlocs="55,7;40,2;27,0;12,0;0,7;12,12;27,17;35,17;42,15;50,12;55,7" o:connectangles="0,0,0,0,0,0,0,0,0,0,0"/>
                </v:shape>
                <v:shape id="Freeform 8340" o:spid="_x0000_s2275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43MMA&#10;AADdAAAADwAAAGRycy9kb3ducmV2LnhtbERPS2sCMRC+C/0PYQRvmtXaUrdGKQXFo6uF4m26mX3o&#10;ZrIkcV3/fVMoeJuP7znLdW8a0ZHztWUF00kCgji3uuZSwddxM34D4QOyxsYyKbiTh/XqabDEVNsb&#10;Z9QdQiliCPsUFVQhtKmUPq/IoJ/YljhyhXUGQ4SulNrhLYabRs6S5FUarDk2VNjSZ0X55XA1CrJj&#10;l9XNaf+dbIu925yLZ/x5YaVGw/7jHUSgPjzE/+6djvNn8wX8fR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W43MMAAADdAAAADwAAAAAAAAAAAAAAAACYAgAAZHJzL2Rv&#10;d25yZXYueG1sUEsFBgAAAAAEAAQA9QAAAIgDAAAAAA==&#10;" path="m,7l64,,,7xe" fillcolor="#f3be00" stroked="f">
                  <v:path arrowok="t" o:connecttype="custom" o:connectlocs="0,7;64,0;0,7" o:connectangles="0,0,0"/>
                </v:shape>
                <v:shape id="Freeform 8341" o:spid="_x0000_s2276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fDccA&#10;AADdAAAADwAAAGRycy9kb3ducmV2LnhtbESPQUvDQBCF74L/YRnBi7QbA4qk3RYVC14qaSy0xyE7&#10;TRazsyG7bVN/vXMQepvhvXnvm/ly9J060RBdYAOP0wwUcR2s48bA9ns1eQEVE7LFLjAZuFCE5eL2&#10;Zo6FDWfe0KlKjZIQjgUaaFPqC61j3ZLHOA09sWiHMHhMsg6NtgOeJdx3Os+yZ+3RsTS02NN7S/VP&#10;dfQGKud+XbZ+2OTl157LcvcWP9xozP3d+DoDlWhMV/P/9acV/PxJ+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E3w3HAAAA3QAAAA8AAAAAAAAAAAAAAAAAmAIAAGRy&#10;cy9kb3ducmV2LnhtbFBLBQYAAAAABAAEAPUAAACMAwAAAAA=&#10;" path="m,7l64,,,7xe" filled="f" strokecolor="#e15520" strokeweight="0">
                  <v:path arrowok="t" o:connecttype="custom" o:connectlocs="0,7;64,0;0,7" o:connectangles="0,0,0"/>
                </v:shape>
                <v:shape id="Freeform 8342" o:spid="_x0000_s2277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G070A&#10;AADdAAAADwAAAGRycy9kb3ducmV2LnhtbERPSwrCMBDdC94hjOBO01aUUo0igujGhdUDDM3YFptJ&#10;aaLW2xtBcDeP953VpjeNeFLnassK4mkEgriwuuZSwfWyn6QgnEfW2FgmBW9ysFkPByvMtH3xmZ65&#10;L0UIYZehgsr7NpPSFRUZdFPbEgfuZjuDPsCulLrDVwg3jUyiaCEN1hwaKmxpV1Fxzx9GQZomp+N1&#10;jjPHSR/Fl8PuJmWu1HjUb5cgPPX+L/65jzrMT+Yx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XG070AAADdAAAADwAAAAAAAAAAAAAAAACYAgAAZHJzL2Rvd25yZXYu&#10;eG1sUEsFBgAAAAAEAAQA9QAAAIIDAAAAAA==&#10;" path="m57,10l43,2,28,,15,,,5r13,7l28,17r7,l45,15r7,-3l57,10xe" fillcolor="#f3be00" stroked="f">
                  <v:path arrowok="t" o:connecttype="custom" o:connectlocs="57,10;43,2;28,0;15,0;0,5;13,12;28,17;35,17;45,15;52,12;57,10" o:connectangles="0,0,0,0,0,0,0,0,0,0,0"/>
                </v:shape>
                <v:shape id="Freeform 8343" o:spid="_x0000_s2278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1zMQA&#10;AADdAAAADwAAAGRycy9kb3ducmV2LnhtbESPT2vCQBDF70K/wzKCt2ZjQCkxq0hB6LFGoXobstMk&#10;mp0N2W3+fHu3IHib4b157zfZbjSN6KlztWUFyygGQVxYXXOp4Hw6vH+AcB5ZY2OZFEzkYLd9m2WY&#10;ajvwkfrclyKEsEtRQeV9m0rpiooMusi2xEH7tZ1BH9aulLrDIYSbRiZxvJYGaw4NFbb0WVFxz/+M&#10;gtsUX2+JvdQ/33e+TlOAO+xzpRbzcb8B4Wn0L/Pz+ksH/GSVwP83YQS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7NczEAAAA3QAAAA8AAAAAAAAAAAAAAAAAmAIAAGRycy9k&#10;b3ducmV2LnhtbFBLBQYAAAAABAAEAPUAAACJAwAAAAA=&#10;" path="m57,10l43,2,28,,15,,,5r13,7l28,17r7,l45,15r7,-3l57,10xe" filled="f" strokecolor="#e15520" strokeweight="0">
                  <v:path arrowok="t" o:connecttype="custom" o:connectlocs="57,10;43,2;28,0;15,0;0,5;13,12;28,17;35,17;45,15;52,12;57,10" o:connectangles="0,0,0,0,0,0,0,0,0,0,0"/>
                </v:shape>
                <v:shape id="Freeform 8344" o:spid="_x0000_s2279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K9sYA&#10;AADdAAAADwAAAGRycy9kb3ducmV2LnhtbERP22rCQBB9F/yHZQTfdKPFYqOrSFtB6AW8tODbkB2T&#10;aHY2Zrcm+vVuodC3OZzrTOeNKcSFKpdbVjDoRyCIE6tzThXstsveGITzyBoLy6TgSg7ms3ZrirG2&#10;Na/psvGpCCHsYlSQeV/GUrokI4Oub0viwB1sZdAHWKVSV1iHcFPIYRQ9SoM5h4YMS3rOKDltfoyC&#10;b3fG69frbT94ez98fI6OL75+OirV7TSLCQhPjf8X/7lXOswfjh7g95twgp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EK9sYAAADdAAAADwAAAAAAAAAAAAAAAACYAgAAZHJz&#10;L2Rvd25yZXYueG1sUEsFBgAAAAAEAAQA9QAAAIsDAAAAAA==&#10;" path="m,8l70,,,8xe" fillcolor="#f3be00" stroked="f">
                  <v:path arrowok="t" o:connecttype="custom" o:connectlocs="0,8;70,0;0,8" o:connectangles="0,0,0"/>
                </v:shape>
                <v:shape id="Freeform 8345" o:spid="_x0000_s2280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99SMIA&#10;AADdAAAADwAAAGRycy9kb3ducmV2LnhtbERPS4vCMBC+C/6HMII3TS3uWqtRRHFxj77wOjRjW2wm&#10;tclq99+bhQVv8/E9Z75sTSUe1LjSsoLRMAJBnFldcq7gdNwOEhDOI2usLJOCX3KwXHQ7c0y1ffKe&#10;HgefixDCLkUFhfd1KqXLCjLohrYmDtzVNgZ9gE0udYPPEG4qGUfRpzRYcmgosKZ1Qdnt8GMUnCfb&#10;S1Yn03ySnDdOTu9f3/fYKNXvtasZCE+tf4v/3Tsd5scfY/j7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31I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8346" o:spid="_x0000_s2281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7A0L0A&#10;AADdAAAADwAAAGRycy9kb3ducmV2LnhtbERPSwrCMBDdC94hjOBOUyuVUo0igujGhdUDDM3YFptJ&#10;aaLW2xtBcDeP953VpjeNeFLnassKZtMIBHFhdc2lgutlP0lBOI+ssbFMCt7kYLMeDlaYafviMz1z&#10;X4oQwi5DBZX3bSalKyoy6Ka2JQ7czXYGfYBdKXWHrxBuGhlH0UIarDk0VNjSrqLinj+MgjSNT8dr&#10;gnPHcR/NLofdTcpcqfGo3y5BeOr9X/xzH3WYHycJ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j7A0L0AAADdAAAADwAAAAAAAAAAAAAAAACYAgAAZHJzL2Rvd25yZXYu&#10;eG1sUEsFBgAAAAAEAAQA9QAAAIIDAAAAAA==&#10;" path="m57,10l42,2,27,,15,,,5r12,7l27,17r7,l44,17r8,-2l57,10xe" fillcolor="#f3be00" stroked="f">
                  <v:path arrowok="t" o:connecttype="custom" o:connectlocs="57,10;42,2;27,0;15,0;0,5;12,12;27,17;34,17;44,17;52,15;57,10" o:connectangles="0,0,0,0,0,0,0,0,0,0,0"/>
                </v:shape>
                <v:shape id="Freeform 8347" o:spid="_x0000_s2282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Azz8MA&#10;AADdAAAADwAAAGRycy9kb3ducmV2LnhtbESPT4vCMBDF7wt+hzCCtzW1oCzVVEQQPGpXUG9DM/aP&#10;zaQ0Udtvb4SFvc3w3rz3m9W6N414Uucqywpm0wgEcW51xYWC0+/u+weE88gaG8ukYCAH63T0tcJE&#10;2xcf6Zn5QoQQdgkqKL1vEyldXpJBN7UtcdButjPow9oVUnf4CuGmkXEULaTBikNDiS1tS8rv2cMo&#10;qIfoWsf2Up0Pd74OQ4DbbTKlJuN+swThqff/5r/rvQ748XwBn2/CCD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Azz8MAAADdAAAADwAAAAAAAAAAAAAAAACYAgAAZHJzL2Rv&#10;d25yZXYueG1sUEsFBgAAAAAEAAQA9QAAAIgDAAAAAA==&#10;" path="m57,10l42,2,27,,15,,,5r12,7l27,17r7,l44,17r8,-2l57,10xe" filled="f" strokecolor="#e15520" strokeweight="0">
                  <v:path arrowok="t" o:connecttype="custom" o:connectlocs="57,10;42,2;27,0;15,0;0,5;12,12;27,17;34,17;44,17;52,15;57,10" o:connectangles="0,0,0,0,0,0,0,0,0,0,0"/>
                </v:shape>
                <v:shape id="Freeform 8348" o:spid="_x0000_s2283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6WsIA&#10;AADdAAAADwAAAGRycy9kb3ducmV2LnhtbERPTYvCMBC9C/6HMMLeNFWpW6pR3GUXFjzpevE2NmNb&#10;bCYlSbX77zeC4G0e73NWm9404kbO15YVTCcJCOLC6ppLBcff73EGwgdkjY1lUvBHHjbr4WCFubZ3&#10;3tPtEEoRQ9jnqKAKoc2l9EVFBv3EtsSRu1hnMEToSqkd3mO4aeQsSRbSYM2xocKWPisqrofOKLh0&#10;2Tz9mO9O+y92V52lZ9mVO6XeRv12CSJQH17ip/tHx/mz9B0e38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bpawgAAAN0AAAAPAAAAAAAAAAAAAAAAAJgCAABkcnMvZG93&#10;bnJldi54bWxQSwUGAAAAAAQABAD1AAAAhwMAAAAA&#10;" path="m,5l69,,,5xe" fillcolor="#f3be00" stroked="f">
                  <v:path arrowok="t" o:connecttype="custom" o:connectlocs="0,5;69,0;0,5" o:connectangles="0,0,0"/>
                </v:shape>
                <v:shape id="Freeform 8349" o:spid="_x0000_s2284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ea8YA&#10;AADdAAAADwAAAGRycy9kb3ducmV2LnhtbESP0WrCQBBF3wv+wzIF3+qmgiVJ3QSxCILSUu0HDNlp&#10;EszOhuzWRL++81Do2wz3zr1n1uXkOnWlIbSeDTwvElDElbct1wa+zrunFFSIyBY7z2TgRgHKYvaw&#10;xtz6kT/peoq1khAOORpoYuxzrUPVkMOw8D2xaN9+cBhlHWptBxwl3HV6mSQv2mHL0tBgT9uGqsvp&#10;xxlIP2ya9YeJsux4f6ejH9/O+9GY+eO0eQUVaYr/5r/rvRX85Upw5RsZQR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kea8YAAADdAAAADwAAAAAAAAAAAAAAAACYAgAAZHJz&#10;L2Rvd25yZXYueG1sUEsFBgAAAAAEAAQA9QAAAIsDAAAAAA==&#10;" path="m,5l69,,,5xe" filled="f" strokecolor="#e15520" strokeweight="0">
                  <v:path arrowok="t" o:connecttype="custom" o:connectlocs="0,5;69,0;0,5" o:connectangles="0,0,0"/>
                </v:shape>
                <v:shape id="Freeform 8350" o:spid="_x0000_s2285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rT8MA&#10;AADdAAAADwAAAGRycy9kb3ducmV2LnhtbERPS2sCMRC+F/wPYQRvNauguFuj1EKxvSz4OHicbsbN&#10;0s1k2cQ1/feNUOhtPr7nrLfRtmKg3jeOFcymGQjiyumGawXn0/vzCoQPyBpbx6TghzxsN6OnNRba&#10;3flAwzHUIoWwL1CBCaErpPSVIYt+6jrixF1dbzEk2NdS93hP4baV8yxbSosNpwaDHb0Zqr6PN6ug&#10;vFblZRe/5GdjV2Yo88M+b6NSk3F8fQERKIZ/8Z/7Q6f580UOj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qrT8MAAADdAAAADwAAAAAAAAAAAAAAAACYAgAAZHJzL2Rv&#10;d25yZXYueG1sUEsFBgAAAAAEAAQA9QAAAIgDAAAAAA==&#10;" path="m57,13l52,8,45,3,37,,30,,22,,15,3,7,5,,10r10,8l27,20r8,l42,20,52,18r5,-5xe" fillcolor="#f3be00" stroked="f">
                  <v:path arrowok="t" o:connecttype="custom" o:connectlocs="57,13;52,8;45,3;37,0;30,0;22,0;15,3;7,5;0,10;10,18;27,20;35,20;42,20;52,18;57,13" o:connectangles="0,0,0,0,0,0,0,0,0,0,0,0,0,0,0"/>
                </v:shape>
                <v:shape id="Freeform 8351" o:spid="_x0000_s2286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EYp8UA&#10;AADdAAAADwAAAGRycy9kb3ducmV2LnhtbESPQW/CMAyF75P4D5GRdhspIKFRCAgmDTZ2osDdNKYt&#10;NE7VZND9+/kwaTdb7/m9z/Nl52p1pzZUng0MBwko4tzbigsDx8P7yyuoEJEt1p7JwA8FWC56T3NM&#10;rX/wnu5ZLJSEcEjRQBljk2od8pIchoFviEW7+NZhlLUttG3xIeGu1qMkmWiHFUtDiQ29lZTfsm9n&#10;4HN6uu4arQ/Zdrwt8vX+vNt8nY157nerGahIXfw3/11/WMEfTYRfvpER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RinxQAAAN0AAAAPAAAAAAAAAAAAAAAAAJgCAABkcnMv&#10;ZG93bnJldi54bWxQSwUGAAAAAAQABAD1AAAAigMAAAAA&#10;" path="m57,13l52,8,45,3,37,,30,,22,,15,3,7,5,,10r10,8l27,20r8,l42,20,52,18r5,-5e" filled="f" strokecolor="#e15520" strokeweight="0">
                  <v:path arrowok="t" o:connecttype="custom" o:connectlocs="57,13;52,8;45,3;37,0;30,0;22,0;15,3;7,5;0,10;10,18;27,20;35,20;42,20;52,18;57,13" o:connectangles="0,0,0,0,0,0,0,0,0,0,0,0,0,0,0"/>
                </v:shape>
                <v:shape id="Freeform 8352" o:spid="_x0000_s2287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h5sMA&#10;AADdAAAADwAAAGRycy9kb3ducmV2LnhtbERP3WrCMBS+H+wdwhnsZsxUN8qoRpFJYXNX/jzAsTk2&#10;Zc1JSaKtb28Ewbvz8f2e2WKwrTiTD41jBeNRBoK4crrhWsF+V75/gQgRWWPrmBRcKMBi/vw0w0K7&#10;njd03sZapBAOBSowMXaFlKEyZDGMXEecuKPzFmOCvpbaY5/CbSsnWZZLiw2nBoMdfRuq/rcnq6D8&#10;2PWfb4djuVyv9l37a3xv8z+lXl+G5RREpCE+xHf3j07zJ/kY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th5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8353" o:spid="_x0000_s2288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5SsQA&#10;AADdAAAADwAAAGRycy9kb3ducmV2LnhtbERPTWvCQBC9C/0PyxS8SN0YUSR1E2yhoF6kaXufZqdJ&#10;anY2ZNcY/70rCN7m8T5nnQ2mET11rrasYDaNQBAXVtdcKvj++nhZgXAeWWNjmRRcyEGWPo3WmGh7&#10;5k/qc1+KEMIuQQWV920ipSsqMuimtiUO3J/tDPoAu1LqDs8h3DQyjqKlNFhzaKiwpfeKimN+MgpW&#10;Gz+fve1+j/l80U8m+x/5XxYHpcbPw+YVhKfBP8R391aH+fEyht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7uUr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8354" o:spid="_x0000_s2289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sUcMMA&#10;AADdAAAADwAAAGRycy9kb3ducmV2LnhtbERP32vCMBB+F/Y/hBv4pukqK9IZRQoDn4Q53djb0dya&#10;YnMpSdbW/34ZDHy7j+/nbXaT7cRAPrSOFTwtMxDEtdMtNwrO76+LNYgQkTV2jknBjQLstg+zDZba&#10;jfxGwyk2IoVwKFGBibEvpQy1IYth6XrixH07bzEm6BupPY4p3HYyz7JCWmw5NRjsqTJUX08/VkHh&#10;g+FqfdxXz8fhE78+xuslH5WaP077FxCRpngX/7sPOs3PixX8fZNO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sUcMMAAADdAAAADwAAAAAAAAAAAAAAAACYAgAAZHJzL2Rv&#10;d25yZXYueG1sUEsFBgAAAAAEAAQA9QAAAIgDAAAAAA==&#10;" path="m57,22l122,,57,22r,l57,22,42,20r-15,l13,25,,32r5,3l13,37r9,3l30,37r7,l47,32r5,-5l57,22xe" fillcolor="#f3be00" stroked="f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8355" o:spid="_x0000_s2290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3D6MQA&#10;AADdAAAADwAAAGRycy9kb3ducmV2LnhtbERPS2sCMRC+F/wPYQRvNduliqxGqdKih1bUFsHbsJl9&#10;0M1kSaJu/70RhN7m43vObNGZRlzI+dqygpdhAoI4t7rmUsHP98fzBIQPyBoby6Tgjzws5r2nGWba&#10;XnlPl0MoRQxhn6GCKoQ2k9LnFRn0Q9sSR66wzmCI0JVSO7zGcNPINEnG0mDNsaHCllYV5b+Hs1Gw&#10;LNfFcZnuvlaFPX1u3pPt6OS2Sg363dsURKAu/Isf7o2O89PxK9y/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dw+jEAAAA3QAAAA8AAAAAAAAAAAAAAAAAmAIAAGRycy9k&#10;b3ducmV2LnhtbFBLBQYAAAAABAAEAPUAAACJAwAAAAA=&#10;" path="m57,22l122,,57,22r,l57,22,42,20r-15,l13,25,,32r5,3l13,37r9,3l30,37r7,l47,32r5,-5l57,22xe" filled="f" strokecolor="#e15520" strokeweight="0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8356" o:spid="_x0000_s2291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6c8QA&#10;AADdAAAADwAAAGRycy9kb3ducmV2LnhtbERP22rCQBB9F/oPywh9Ed1UadTUVYqloCDSRj9gyE6T&#10;2OxszG5N/HtXKPg2h3OdxaozlbhQ40rLCl5GEQjizOqScwXHw+dwBsJ5ZI2VZVJwJQer5VNvgYm2&#10;LX/TJfW5CCHsElRQeF8nUrqsIINuZGviwP3YxqAPsMmlbrAN4aaS4yiKpcGSQ0OBNa0Lyn7TP6Ng&#10;vj9dv8rNYNtOdjxND9P442xQqed+9/4GwlPnH+J/90aH+eP4Fe7fh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SunPEAAAA3QAAAA8AAAAAAAAAAAAAAAAAmAIAAGRycy9k&#10;b3ducmV2LnhtbFBLBQYAAAAABAAEAPUAAACJAwAAAAA=&#10;" path="m59,20l122,,59,20r,l59,20,45,15,30,18,15,23,,30r7,3l15,35r10,l32,35r8,-2l47,30r7,-5l59,20xe" fillcolor="#f3be00" stroked="f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8357" o:spid="_x0000_s2292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9BXcQA&#10;AADdAAAADwAAAGRycy9kb3ducmV2LnhtbERP32vCMBB+H/g/hBN8m6mO1dEZRYWBMEHtNvZ6NLem&#10;rLmUJtbqX2+Ewd7u4/t582Vva9FR6yvHCibjBARx4XTFpYLPj7fHFxA+IGusHZOCC3lYLgYPc8y0&#10;O/ORujyUIoawz1CBCaHJpPSFIYt+7BriyP241mKIsC2lbvEcw20tp0mSSosVxwaDDW0MFb/5ySrY&#10;7p7Nd3XBp3eL3de6nu2vfNgrNRr2q1cQgfrwL/5zb3WcP01T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/QV3EAAAA3QAAAA8AAAAAAAAAAAAAAAAAmAIAAGRycy9k&#10;b3ducmV2LnhtbFBLBQYAAAAABAAEAPUAAACJAwAAAAA=&#10;" path="m59,20l122,,59,20r,l59,20,45,15,30,18,15,23,,30r7,3l15,35r10,l32,35r8,-2l47,30r7,-5l59,20xe" filled="f" strokecolor="#e15520" strokeweight="0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8358" o:spid="_x0000_s2293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B/8EA&#10;AADdAAAADwAAAGRycy9kb3ducmV2LnhtbERPTYvCMBC9C/6HMII3TfWgUo2iLqK33ap4HpqxrTaT&#10;2mRt/febBcHbPN7nLFatKcWTaldYVjAaRiCIU6sLzhScT7vBDITzyBpLy6TgRQ5Wy25ngbG2DSf0&#10;PPpMhBB2MSrIva9iKV2ak0E3tBVx4K62NugDrDOpa2xCuCnlOIom0mDBoSHHirY5pffjr1FwGKXJ&#10;5lHia5/o2+6STJuv78uPUv1eu56D8NT6j/jtPugwfzyZwv834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Awf/BAAAA3QAAAA8AAAAAAAAAAAAAAAAAmAIAAGRycy9kb3du&#10;cmV2LnhtbFBLBQYAAAAABAAEAPUAAACGAwAAAAA=&#10;" path="m,15l65,,,15xe" fillcolor="#f3be00" stroked="f">
                  <v:path arrowok="t" o:connecttype="custom" o:connectlocs="0,15;65,0;0,15" o:connectangles="0,0,0"/>
                </v:shape>
                <v:shape id="Freeform 8359" o:spid="_x0000_s2294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u7sQA&#10;AADdAAAADwAAAGRycy9kb3ducmV2LnhtbESPQWvDMAyF74P9B6PBbq2zHMqW1QllUFh7CevSu4i1&#10;JNSWQ+w16b+fDoXdJN7Te5+21eKdutIUh8AGXtYZKOI22IE7A833fvUKKiZkiy4wGbhRhKp8fNhi&#10;YcPMX3Q9pU5JCMcCDfQpjYXWse3JY1yHkVi0nzB5TLJOnbYTzhLunc6zbKM9DiwNPY700VN7Of16&#10;A0Pn5iYe6/pQ6/x43je2nd2bMc9Py+4dVKIl/Zvv159W8PON4Mo3MoI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Rbu7EAAAA3QAAAA8AAAAAAAAAAAAAAAAAmAIAAGRycy9k&#10;b3ducmV2LnhtbFBLBQYAAAAABAAEAPUAAACJAwAAAAA=&#10;" path="m,15l65,,,15xe" filled="f" strokecolor="#e15520" strokeweight="0">
                  <v:path arrowok="t" o:connecttype="custom" o:connectlocs="0,15;65,0;0,15" o:connectangles="0,0,0"/>
                </v:shape>
                <v:shape id="Freeform 8360" o:spid="_x0000_s2295" style="position:absolute;left:6006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1v8MA&#10;AADdAAAADwAAAGRycy9kb3ducmV2LnhtbERPTWvCQBC9C/0PyxS8mY0exKauEoRA9VZt6XWanSbB&#10;7GzYXZPYX+8Kgrd5vM9Zb0fTip6cbywrmCcpCOLS6oYrBV+nYrYC4QOyxtYyKbiSh+3mZbLGTNuB&#10;P6k/hkrEEPYZKqhD6DIpfVmTQZ/Yjjhyf9YZDBG6SmqHQww3rVyk6VIabDg21NjRrqbyfLwYBflp&#10;5cgP5//v7lLs9r99cfjJ50pNX8f8HUSgMTzFD/eHjvMXyze4fxN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a1v8MAAADdAAAADwAAAAAAAAAAAAAAAACYAgAAZHJzL2Rv&#10;d25yZXYueG1sUEsFBgAAAAAEAAQA9QAAAIgDAAAAAA==&#10;" path="m25,43l72,,25,43xm25,43l10,50,3,63,,68r,7l,80r3,8l10,85r5,-2l20,78r5,-5l28,65r2,-7l28,50,25,43xe" fillcolor="#f3be00" stroked="f">
                  <v:path arrowok="t" o:connecttype="custom" o:connectlocs="25,43;72,0;25,43;25,43;10,50;3,63;0,68;0,75;0,80;3,88;10,85;15,83;20,78;25,73;28,65;30,58;28,50;25,43" o:connectangles="0,0,0,0,0,0,0,0,0,0,0,0,0,0,0,0,0,0"/>
                  <o:lock v:ext="edit" verticies="t"/>
                </v:shape>
                <v:shape id="Freeform 8361" o:spid="_x0000_s2296" style="position:absolute;left:6031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5LskA&#10;AADdAAAADwAAAGRycy9kb3ducmV2LnhtbESPT2sCQQzF74V+hyGFXorOVqTK6iilWNDixT8g3sJO&#10;3FndySw7U9366ZtDobeE9/LeL9N552t1pTZWgQ289jNQxEWwFZcG9rvP3hhUTMgW68Bk4IcizGeP&#10;D1PMbbjxhq7bVCoJ4ZijAZdSk2sdC0ceYz80xKKdQusxydqW2rZ4k3Bf60GWvWmPFUuDw4Y+HBWX&#10;7bc3sDoMd3z/OrxcFu68L7Lh+r44ro15fureJ6ASdenf/He9tII/GAm/fCMj6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py5LskAAADdAAAADwAAAAAAAAAAAAAAAACYAgAA&#10;ZHJzL2Rvd25yZXYueG1sUEsFBgAAAAAEAAQA9QAAAI4DAAAAAA==&#10;" path="m,43l47,,,43xe" filled="f" strokecolor="#e15520" strokeweight="0">
                  <v:path arrowok="t" o:connecttype="custom" o:connectlocs="0,43;47,0;0,43" o:connectangles="0,0,0"/>
                </v:shape>
                <v:shape id="Freeform 8362" o:spid="_x0000_s2297" style="position:absolute;left:600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O3OsMA&#10;AADdAAAADwAAAGRycy9kb3ducmV2LnhtbERPS2vCQBC+F/oflin0VjcaiCW6SikUpBTB2B56G7Jj&#10;NjY7G7JrHv++Kwje5uN7zno72kb01PnasYL5LAFBXDpdc6Xg+/jx8grCB2SNjWNSMJGH7ebxYY25&#10;dgMfqC9CJWII+xwVmBDaXEpfGrLoZ64ljtzJdRZDhF0ldYdDDLeNXCRJJi3WHBsMtvRuqPwrLlZB&#10;eko/9e+PzXx2TFw/nb/I7L1Sz0/j2wpEoDHcxTf3Tsf5i+Ucrt/EE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O3OsMAAADdAAAADwAAAAAAAAAAAAAAAACYAgAAZHJzL2Rv&#10;d25yZXYueG1sUEsFBgAAAAAEAAQA9QAAAIgDAAAAAA==&#10;" path="m25,l10,7,3,20,,25r,7l,37r3,8l10,42r5,-2l20,35r5,-5l28,22r2,-7l28,7,25,e" filled="f" strokecolor="#e15520" strokeweight="0">
                  <v:path arrowok="t" o:connecttype="custom" o:connectlocs="25,0;10,7;3,20;0,25;0,32;0,37;3,45;10,42;15,40;20,35;25,30;28,22;30,15;28,7;25,0" o:connectangles="0,0,0,0,0,0,0,0,0,0,0,0,0,0,0"/>
                </v:shape>
                <v:shape id="Freeform 8363" o:spid="_x0000_s2298" style="position:absolute;left:5977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4gCcUA&#10;AADdAAAADwAAAGRycy9kb3ducmV2LnhtbESPzW7CMBCE70h9B2sr9QZOcqAQMKggkGhv/DzAKl6S&#10;0HgdYgOGp68rIXHb1czONzudB9OIK3WutqwgHSQgiAuray4VHPbr/giE88gaG8uk4E4O5rO33hRz&#10;bW+8pevOlyKGsMtRQeV9m0vpiooMuoFtiaN2tJ1BH9eulLrDWww3jcySZCgN1hwJFba0rKj43V1M&#10;5IZN+q1THp9+7ufHerhYhNVjq9THe/iagPAU/Mv8vN7oWD/7zOD/mziC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7iAJxQAAAN0AAAAPAAAAAAAAAAAAAAAAAJgCAABkcnMv&#10;ZG93bnJldi54bWxQSwUGAAAAAAQABAD1AAAAigMAAAAA&#10;" path="m24,53l54,,24,53xm24,50l12,60,5,70,,82,2,97r8,-2l15,90r4,-5l24,80r3,-7l27,65r,-7l24,50xe" fillcolor="#f3be00" stroked="f">
                  <v:path arrowok="t" o:connecttype="custom" o:connectlocs="24,53;54,0;24,53;24,50;12,60;5,70;0,82;2,97;10,95;15,90;19,85;24,80;27,73;27,65;27,58;24,50" o:connectangles="0,0,0,0,0,0,0,0,0,0,0,0,0,0,0,0"/>
                  <o:lock v:ext="edit" verticies="t"/>
                </v:shape>
                <v:shape id="Freeform 8364" o:spid="_x0000_s2299" style="position:absolute;left:600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w0W8IA&#10;AADdAAAADwAAAGRycy9kb3ducmV2LnhtbERPTYvCMBC9L/gfwgh7W1MVVKpRRBSEPSxbFTwOydgW&#10;m0ltoq3/3iwseJvH+5zFqrOVeFDjS8cKhoMEBLF2puRcwfGw+5qB8AHZYOWYFDzJw2rZ+1hgalzL&#10;v/TIQi5iCPsUFRQh1KmUXhdk0Q9cTRy5i2sshgibXJoG2xhuKzlKkom0WHJsKLCmTUH6mt2tgl2l&#10;z6f1d3abJPv22g63P6UOUqnPfreegwjUhbf43703cf5oOoa/b+IJ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/DRbwgAAAN0AAAAPAAAAAAAAAAAAAAAAAJgCAABkcnMvZG93&#10;bnJldi54bWxQSwUGAAAAAAQABAD1AAAAhwMAAAAA&#10;" path="m,53l30,,,53xe" filled="f" strokecolor="#e15520" strokeweight="0">
                  <v:path arrowok="t" o:connecttype="custom" o:connectlocs="0,53;30,0;0,53" o:connectangles="0,0,0"/>
                </v:shape>
                <v:shape id="Freeform 8365" o:spid="_x0000_s2300" style="position:absolute;left:5977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wmQ8UA&#10;AADdAAAADwAAAGRycy9kb3ducmV2LnhtbERPS2sCMRC+F/ofwgjeNKuILatRSqGiBw+ubdXbsJl9&#10;tJvJkkRd++ubgtDbfHzPmS8704gLOV9bVjAaJiCIc6trLhW8798GzyB8QNbYWCYFN/KwXDw+zDHV&#10;9so7umShFDGEfYoKqhDaVEqfV2TQD21LHLnCOoMhQldK7fAaw00jx0kylQZrjg0VtvRaUf6dnY0C&#10;3rivNjt9/KzWxdQcPo+Fb7aFUv1e9zIDEagL/+K7e63j/PHTBP6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CZDxQAAAN0AAAAPAAAAAAAAAAAAAAAAAJgCAABkcnMv&#10;ZG93bnJldi54bWxQSwUGAAAAAAQABAD1AAAAigMAAAAA&#10;" path="m24,l12,10,5,20,,32,2,47r8,-2l15,40r4,-5l24,30r3,-7l27,15r,-7l24,e" filled="f" strokecolor="#e15520" strokeweight="0">
                  <v:path arrowok="t" o:connecttype="custom" o:connectlocs="24,0;12,10;5,20;0,32;2,47;10,45;15,40;19,35;24,30;27,23;27,15;27,8;24,0" o:connectangles="0,0,0,0,0,0,0,0,0,0,0,0,0"/>
                </v:shape>
                <v:shape id="Freeform 8366" o:spid="_x0000_s2301" style="position:absolute;left:5949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428cUA&#10;AADdAAAADwAAAGRycy9kb3ducmV2LnhtbESPQWvCQBCF74L/YRmhN90oto3RVVRaWjxZWzwP2TEb&#10;zM6G7Brjv3cLgrcZ3pv3vVmsOluJlhpfOlYwHiUgiHOnSy4U/P1+DlMQPiBrrByTght5WC37vQVm&#10;2l35h9pDKEQMYZ+hAhNCnUnpc0MW/cjVxFE7ucZiiGtTSN3gNYbbSk6S5E1aLDkSDNa0NZSfDxcb&#10;ue3XOt1WH5fNfmdTc0xmU7ZaqZdBt56DCNSFp/lx/a1j/cn7K/x/E0e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jbxxQAAAN0AAAAPAAAAAAAAAAAAAAAAAJgCAABkcnMv&#10;ZG93bnJldi54bWxQSwUGAAAAAAQABAD1AAAAigMAAAAA&#10;" path="m23,50l55,,23,50xm23,50l10,59,3,69,,82,,94,8,92r5,-3l18,84r5,-7l25,72r3,-8l25,57,23,50xe" fillcolor="#f3be00" stroked="f">
                  <v:path arrowok="t" o:connecttype="custom" o:connectlocs="23,50;55,0;23,50;23,50;10,59;3,69;0,82;0,94;8,92;13,89;18,84;23,77;25,72;28,64;25,57;23,50" o:connectangles="0,0,0,0,0,0,0,0,0,0,0,0,0,0,0,0"/>
                  <o:lock v:ext="edit" verticies="t"/>
                </v:shape>
                <v:shape id="Freeform 8367" o:spid="_x0000_s2302" style="position:absolute;left:5972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ELRsMA&#10;AADdAAAADwAAAGRycy9kb3ducmV2LnhtbERPTWvCQBC9F/wPyxS81Y0RUk1dxRYEFS+xtechO80G&#10;s7Mhu2r8965Q8DaP9znzZW8bcaHO144VjEcJCOLS6ZorBT/f67cpCB+QNTaOScGNPCwXg5c55tpd&#10;uaDLIVQihrDPUYEJoc2l9KUhi37kWuLI/bnOYoiwq6Tu8BrDbSPTJMmkxZpjg8GWvgyVp8PZKjgV&#10;x237Odnvti5b/4Z0b3A2LpQavvarDxCB+vAU/7s3Os5P3zN4fB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ELRsMAAADdAAAADwAAAAAAAAAAAAAAAACYAgAAZHJzL2Rv&#10;d25yZXYueG1sUEsFBgAAAAAEAAQA9QAAAIgDAAAAAA==&#10;" path="m,50l32,,,50xe" filled="f" strokecolor="#e15520" strokeweight="0">
                  <v:path arrowok="t" o:connecttype="custom" o:connectlocs="0,50;32,0;0,50" o:connectangles="0,0,0"/>
                </v:shape>
                <v:shape id="Freeform 8368" o:spid="_x0000_s2303" style="position:absolute;left:5949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SusIA&#10;AADdAAAADwAAAGRycy9kb3ducmV2LnhtbERPTYvCMBC9C/sfwix403Q9qFuNssgqevBgXQRvQzO2&#10;ZZtJSaKt/94Igrd5vM+ZLztTixs5X1lW8DVMQBDnVldcKPg7rgdTED4ga6wtk4I7eVguPnpzTLVt&#10;+UC3LBQihrBPUUEZQpNK6fOSDPqhbYgjd7HOYIjQFVI7bGO4qeUoScbSYMWxocSGViXl/9nVKNic&#10;v/et/D1tvA6HldPX3fbuG6X6n93PDESgLrzFL/dWx/mjyQS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5K6wgAAAN0AAAAPAAAAAAAAAAAAAAAAAJgCAABkcnMvZG93&#10;bnJldi54bWxQSwUGAAAAAAQABAD1AAAAhwMAAAAA&#10;" path="m23,l10,9,3,19,,32,,44,8,42r5,-3l18,34r5,-7l25,22r3,-8l25,7,23,xe" filled="f" strokecolor="#e15520" strokeweight="0">
                  <v:path arrowok="t" o:connecttype="custom" o:connectlocs="23,0;10,9;3,19;0,32;0,44;8,42;13,39;18,34;23,27;25,22;28,14;25,7;23,0" o:connectangles="0,0,0,0,0,0,0,0,0,0,0,0,0"/>
                </v:shape>
                <v:shape id="Freeform 8369" o:spid="_x0000_s2304" style="position:absolute;left:603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Ng8UA&#10;AADdAAAADwAAAGRycy9kb3ducmV2LnhtbESPzW7CQAyE70h9h5WRuJUNIAoEFlQBRRU3/u5W1iRp&#10;s94ou4XQp68PlbjZmvHM58WqdZW6URNKzwYG/QQUceZtybmB8+njdQoqRGSLlWcy8KAAq+VLZ4Gp&#10;9Xc+0O0YcyUhHFI0UMRYp1qHrCCHoe9rYtGuvnEYZW1ybRu8S7ir9DBJ3rTDkqWhwJrWBWXfxx9n&#10;QG/8JP/aZuP1bjfbx+1ltPklNqbXbd/noCK18Wn+v/60gj+cCK58Iy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U2DxQAAAN0AAAAPAAAAAAAAAAAAAAAAAJgCAABkcnMv&#10;ZG93bnJldi54bWxQSwUGAAAAAAQABAD1AAAAigMAAAAA&#10;" path="m25,43l74,,25,43xm25,43l12,50,2,63r,5l,73r,7l2,88r8,-3l17,83r5,-5l25,70r5,-5l30,58r,-8l25,43xe" fillcolor="#f3be00" stroked="f">
                  <v:path arrowok="t" o:connecttype="custom" o:connectlocs="25,43;74,0;25,43;25,43;12,50;2,63;2,68;0,73;0,80;2,88;10,85;17,83;22,78;25,70;30,65;30,58;30,50;25,43" o:connectangles="0,0,0,0,0,0,0,0,0,0,0,0,0,0,0,0,0,0"/>
                  <o:lock v:ext="edit" verticies="t"/>
                </v:shape>
                <v:shape id="Freeform 8370" o:spid="_x0000_s2305" style="position:absolute;left:6064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8UIcMA&#10;AADdAAAADwAAAGRycy9kb3ducmV2LnhtbERPTWvCQBC9C/6HZQRvdWMO2kZXKYIi6EUtNr0N2TGJ&#10;zc6G7Griv3cLBW/zeJ8zX3amEndqXGlZwXgUgSDOrC45V/B1Wr+9g3AeWWNlmRQ8yMFy0e/NMdG2&#10;5QPdjz4XIYRdggoK7+tESpcVZNCNbE0cuIttDPoAm1zqBtsQbioZR9FEGiw5NBRY06qg7Pd4Mwqq&#10;rNylh1Ru2uv1u97H6fmBP2elhoPucwbCU+df4n/3Vof58fQD/r4JJ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8UIcMAAADdAAAADwAAAAAAAAAAAAAAAACYAgAAZHJzL2Rv&#10;d25yZXYueG1sUEsFBgAAAAAEAAQA9QAAAIgDAAAAAA==&#10;" path="m,43l49,,,43xe" filled="f" strokecolor="#e15520" strokeweight="0">
                  <v:path arrowok="t" o:connecttype="custom" o:connectlocs="0,43;49,0;0,43" o:connectangles="0,0,0"/>
                </v:shape>
                <v:shape id="Freeform 8371" o:spid="_x0000_s2306" style="position:absolute;left:6039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pihsUA&#10;AADdAAAADwAAAGRycy9kb3ducmV2LnhtbESPT2vCQBDF7wW/wzKCt7pRIUjqKiIIpRSh/jn0NmTH&#10;bNrsbMhuY/z2nYPgbYb35r3frDaDb1RPXawDG5hNM1DEZbA1VwbOp/3rElRMyBabwGTgThE269HL&#10;CgsbbvxF/TFVSkI4FmjApdQWWsfSkcc4DS2xaNfQeUyydpW2Hd4k3Dd6nmW59lizNDhsaeeo/D3+&#10;eQOL6+LDfl98HvNTFvr7zye5QzRmMh62b6ASDelpfly/W8GfL4VfvpER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mKGxQAAAN0AAAAPAAAAAAAAAAAAAAAAAJgCAABkcnMv&#10;ZG93bnJldi54bWxQSwUGAAAAAAQABAD1AAAAigMAAAAA&#10;" path="m25,l12,7,2,20r,5l,30r,7l2,45r8,-3l17,40r5,-5l25,27r5,-5l30,15r,-8l25,e" filled="f" strokecolor="#e15520" strokeweight="0">
                  <v:path arrowok="t" o:connecttype="custom" o:connectlocs="25,0;12,7;2,20;2,25;0,30;0,37;2,45;10,42;17,40;22,35;25,27;30,22;30,15;30,7;25,0" o:connectangles="0,0,0,0,0,0,0,0,0,0,0,0,0,0,0"/>
                </v:shape>
                <v:shape id="Freeform 8372" o:spid="_x0000_s2307" style="position:absolute;left:6071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EN6sIA&#10;AADdAAAADwAAAGRycy9kb3ducmV2LnhtbERPTYvCMBC9C/sfwix4kTXVgmg1yq4gKOLB6mVvQzO2&#10;xWYSmqj13xthYW/zeJ+zWHWmEXdqfW1ZwWiYgCAurK65VHA+bb6mIHxA1thYJgVP8rBafvQWmGn7&#10;4CPd81CKGMI+QwVVCC6T0hcVGfRD64gjd7GtwRBhW0rd4iOGm0aOk2QiDdYcGyp0tK6ouOY3o+CX&#10;n7dd6vRB6oG7znJOTz/7VKn+Z/c9BxGoC//iP/dWx/nj6Qj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kQ3qwgAAAN0AAAAPAAAAAAAAAAAAAAAAAJgCAABkcnMvZG93&#10;bnJldi54bWxQSwUGAAAAAAQABAD1AAAAhwMAAAAA&#10;" path="m25,48l72,,25,48xm25,48l12,58,3,68,,73r,7l,88r3,5l10,93r5,-5l22,83r3,-5l27,70r3,-7l27,55,25,48xe" fillcolor="#f3be00" stroked="f">
                  <v:path arrowok="t" o:connecttype="custom" o:connectlocs="25,48;72,0;25,48;25,48;12,58;3,68;0,73;0,80;0,88;3,93;10,93;15,88;22,83;25,78;27,70;30,63;27,55;25,48" o:connectangles="0,0,0,0,0,0,0,0,0,0,0,0,0,0,0,0,0,0"/>
                  <o:lock v:ext="edit" verticies="t"/>
                </v:shape>
                <v:shape id="Freeform 8373" o:spid="_x0000_s2308" style="position:absolute;left:6096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2zKMQA&#10;AADdAAAADwAAAGRycy9kb3ducmV2LnhtbERPTWvCQBC9F/wPywi91Y1B2iV1FRUKHrzUFslxyI7Z&#10;aHY2ZLcx9dd3C4Xe5vE+Z7keXSsG6kPjWcN8loEgrrxpuNbw+fH2pECEiGyw9UwavinAejV5WGJh&#10;/I3faTjGWqQQDgVqsDF2hZShsuQwzHxHnLiz7x3GBPtamh5vKdy1Ms+yZ+mw4dRgsaOdpep6/HIa&#10;lKX7dtGeyn15WZzUy0WVw0Fp/TgdN68gIo3xX/zn3ps0P1c5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tsyjEAAAA3QAAAA8AAAAAAAAAAAAAAAAAmAIAAGRycy9k&#10;b3ducmV2LnhtbFBLBQYAAAAABAAEAPUAAACJAwAAAAA=&#10;" path="m,48l47,,,48xe" filled="f" strokecolor="#e15520" strokeweight="0">
                  <v:path arrowok="t" o:connecttype="custom" o:connectlocs="0,48;47,0;0,48" o:connectangles="0,0,0"/>
                </v:shape>
                <v:shape id="Freeform 8374" o:spid="_x0000_s2309" style="position:absolute;left:607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j88cMA&#10;AADdAAAADwAAAGRycy9kb3ducmV2LnhtbERPTWvDMAy9D/YfjAa9LU4bCCWLW0ZhMEYZLGkPvYlY&#10;jbPFcoi9NP3386DQmx7vU+V2tr2YaPSdYwXLJAVB3DjdcavgUL89r0H4gKyxd0wKruRhu3l8KLHQ&#10;7sJfNFWhFTGEfYEKTAhDIaVvDFn0iRuII3d2o8UQ4dhKPeIlhttertI0lxY7jg0GB9oZan6qX6sg&#10;O2cf+nS0uc/r1E3X7z2ZT6/U4ml+fQERaA538c39ruP81TqD/2/i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j88cMAAADdAAAADwAAAAAAAAAAAAAAAACYAgAAZHJzL2Rv&#10;d25yZXYueG1sUEsFBgAAAAAEAAQA9QAAAIgDAAAAAA==&#10;" path="m25,l12,10,3,20,,25r,7l,40r3,5l10,45r5,-5l22,35r3,-5l27,22r3,-7l27,7,25,e" filled="f" strokecolor="#e15520" strokeweight="0">
                  <v:path arrowok="t" o:connecttype="custom" o:connectlocs="25,0;12,10;3,20;0,25;0,32;0,40;3,45;10,45;15,40;22,35;25,30;27,22;30,15;27,7;25,0" o:connectangles="0,0,0,0,0,0,0,0,0,0,0,0,0,0,0"/>
                </v:shape>
                <v:shape id="Freeform 8375" o:spid="_x0000_s2310" style="position:absolute;left:6098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SOO8IA&#10;AADdAAAADwAAAGRycy9kb3ducmV2LnhtbERPTYvCMBC9C/6HMMLeNFVESjWKFIQVD2IVvQ7N2Bab&#10;SWmybf33G2Fhb/N4n7PZDaYWHbWusqxgPotAEOdWV1wouF0P0xiE88gaa8uk4E0OdtvxaIOJtj1f&#10;qMt8IUIIuwQVlN43iZQuL8mgm9mGOHBP2xr0AbaF1C32IdzUchFFK2mw4tBQYkNpSfkr+zEK0mx/&#10;7PKsep7nj2Xav6/3ND7dlfqaDPs1CE+D/xf/ub91mL+Il/D5Jpw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I47wgAAAN0AAAAPAAAAAAAAAAAAAAAAAJgCAABkcnMvZG93&#10;bnJldi54bWxQSwUGAAAAAAQABAD1AAAAhwMAAAAA&#10;" path="m28,45l70,,28,45xm28,42l13,52,5,62,3,67,,75r,5l3,87r7,-2l15,82r8,-5l28,72r2,-7l30,60r,-10l28,42xe" fillcolor="#f3be00" stroked="f">
                  <v:path arrowok="t" o:connecttype="custom" o:connectlocs="28,45;70,0;28,45;28,42;13,52;5,62;3,67;0,75;0,80;3,87;10,85;15,82;23,77;28,72;30,65;30,60;30,50;28,42" o:connectangles="0,0,0,0,0,0,0,0,0,0,0,0,0,0,0,0,0,0"/>
                  <o:lock v:ext="edit" verticies="t"/>
                </v:shape>
                <v:shape id="Freeform 8376" o:spid="_x0000_s2311" style="position:absolute;left:6126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v5C8MA&#10;AADdAAAADwAAAGRycy9kb3ducmV2LnhtbERP24rCMBB9F/Yfwiz4IpoquLhdo6w3ENYHV/2AoRnb&#10;YjMpSdTq1xtB8G0O5zrjaWMqcSHnS8sK+r0EBHFmdcm5gsN+1R2B8AFZY2WZFNzIw3Ty0Rpjqu2V&#10;/+myC7mIIexTVFCEUKdS+qwgg75na+LIHa0zGCJ0udQOrzHcVHKQJF/SYMmxocCa5gVlp93ZKDj5&#10;zr3cLtaz4fdyT/d55Tb18U+p9mfz+wMiUBPe4pd7reP8wWgIz2/iC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v5C8MAAADdAAAADwAAAAAAAAAAAAAAAACYAgAAZHJzL2Rv&#10;d25yZXYueG1sUEsFBgAAAAAEAAQA9QAAAIgDAAAAAA==&#10;" path="m,45l42,,,45xe" filled="f" strokecolor="#e15520" strokeweight="0">
                  <v:path arrowok="t" o:connecttype="custom" o:connectlocs="0,45;42,0;0,45" o:connectangles="0,0,0"/>
                </v:shape>
                <v:shape id="Freeform 8377" o:spid="_x0000_s2312" style="position:absolute;left:6098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facEA&#10;AADdAAAADwAAAGRycy9kb3ducmV2LnhtbERPS4vCMBC+L/gfwgje1lSFItUoIggisuDr4G1oxqba&#10;TEoTa/33G2Fhb/PxPWe+7GwlWmp86VjBaJiAIM6dLrlQcD5tvqcgfEDWWDkmBW/ysFz0vuaYaffi&#10;A7XHUIgYwj5DBSaEOpPS54Ys+qGriSN3c43FEGFTSN3gK4bbSo6TJJUWS44NBmtaG8ofx6dVMLlN&#10;dvp6salPT4lr3/c9mR+v1KDfrWYgAnXhX/zn3uo4fzxN4fNNPEE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vX2nBAAAA3QAAAA8AAAAAAAAAAAAAAAAAmAIAAGRycy9kb3du&#10;cmV2LnhtbFBLBQYAAAAABAAEAPUAAACGAwAAAAA=&#10;" path="m28,l13,10,5,20,3,25,,33r,5l3,45r7,-2l15,40r8,-5l28,30r2,-7l30,18,30,8,28,e" filled="f" strokecolor="#e15520" strokeweight="0">
                  <v:path arrowok="t" o:connecttype="custom" o:connectlocs="28,0;13,10;5,20;3,25;0,33;0,38;3,45;10,43;15,40;23,35;28,30;30,23;30,18;30,8;28,0" o:connectangles="0,0,0,0,0,0,0,0,0,0,0,0,0,0,0"/>
                </v:shape>
                <v:shape id="Freeform 8378" o:spid="_x0000_s2313" style="position:absolute;left:6133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wy8UA&#10;AADdAAAADwAAAGRycy9kb3ducmV2LnhtbERPTYvCMBC9C/sfwix4EU31sHarURZBXBQP6gp6G5ux&#10;LdtMShO1/nsjCN7m8T5nPG1MKa5Uu8Kygn4vAkGcWl1wpuBvN+/GIJxH1lhaJgV3cjCdfLTGmGh7&#10;4w1dtz4TIYRdggpy76tESpfmZND1bEUcuLOtDfoA60zqGm8h3JRyEEVf0mDBoSHHimY5pf/bi1Hw&#10;fV4cToeO3/R3s8X8eKLler9aKtX+bH5GIDw1/i1+uX91mD+Ih/D8Jpw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TDLxQAAAN0AAAAPAAAAAAAAAAAAAAAAAJgCAABkcnMv&#10;ZG93bnJldi54bWxQSwUGAAAAAAQABAD1AAAAigMAAAAA&#10;" path="m25,40l77,,25,40xm25,40l13,48,3,60,,65r,5l,78r,7l8,83r7,-3l20,75r5,-5l27,63r3,-8l30,48,25,40xe" fillcolor="#f3be00" stroked="f">
                  <v:path arrowok="t" o:connecttype="custom" o:connectlocs="25,40;77,0;25,40;25,40;13,48;3,60;0,65;0,70;0,78;0,85;8,83;15,80;20,75;25,70;27,63;30,55;30,48;25,40" o:connectangles="0,0,0,0,0,0,0,0,0,0,0,0,0,0,0,0,0,0"/>
                  <o:lock v:ext="edit" verticies="t"/>
                </v:shape>
                <v:shape id="Freeform 8379" o:spid="_x0000_s2314" style="position:absolute;left:6158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n0+MYA&#10;AADdAAAADwAAAGRycy9kb3ducmV2LnhtbESPQUvDQBCF74L/YRnBm900oi1pt0UsBW9qmkKP0+w0&#10;CcnOhuw2jf/eOQjeZnhv3vtmvZ1cp0YaQuPZwHyWgCIuvW24MlAc9k9LUCEiW+w8k4EfCrDd3N+t&#10;MbP+xt805rFSEsIhQwN1jH2mdShrchhmvicW7eIHh1HWodJ2wJuEu06nSfKqHTYsDTX29F5T2eZX&#10;Z+C4GE/ua3H9bN2LPqd5cWiL550xjw/T2wpUpCn+m/+uP6zgp0vBlW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n0+MYAAADdAAAADwAAAAAAAAAAAAAAAACYAgAAZHJz&#10;L2Rvd25yZXYueG1sUEsFBgAAAAAEAAQA9QAAAIsDAAAAAA==&#10;" path="m,40l52,,,40xe" filled="f" strokecolor="#e15520" strokeweight="0">
                  <v:path arrowok="t" o:connecttype="custom" o:connectlocs="0,40;52,0;0,40" o:connectangles="0,0,0"/>
                </v:shape>
                <v:shape id="Freeform 8380" o:spid="_x0000_s2315" style="position:absolute;left:6133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LG8IA&#10;AADdAAAADwAAAGRycy9kb3ducmV2LnhtbERPS4vCMBC+C/sfwix403QVilajyIIgiwi+Dt6GZmyq&#10;zaQ02Vr/vREW9jYf33Pmy85WoqXGl44VfA0TEMS50yUXCk7H9WACwgdkjZVjUvAkD8vFR2+OmXYP&#10;3lN7CIWIIewzVGBCqDMpfW7Ioh+6mjhyV9dYDBE2hdQNPmK4reQoSVJpseTYYLCmb0P5/fBrFYyv&#10;4x99OdvUp8fEtc/blszOK9X/7FYzEIG68C/+c290nD+aTOH9TTx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MsbwgAAAN0AAAAPAAAAAAAAAAAAAAAAAJgCAABkcnMvZG93&#10;bnJldi54bWxQSwUGAAAAAAQABAD1AAAAhwMAAAAA&#10;" path="m25,l13,8,3,20,,25r,5l,38r,7l8,43r7,-3l20,35r5,-5l27,23r3,-8l30,8,25,e" filled="f" strokecolor="#e15520" strokeweight="0">
                  <v:path arrowok="t" o:connecttype="custom" o:connectlocs="25,0;13,8;3,20;0,25;0,30;0,38;0,45;8,43;15,40;20,35;25,30;27,23;30,15;30,8;25,0" o:connectangles="0,0,0,0,0,0,0,0,0,0,0,0,0,0,0"/>
                </v:shape>
                <v:shape id="Freeform 8381" o:spid="_x0000_s2316" style="position:absolute;left:6163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FbMYA&#10;AADdAAAADwAAAGRycy9kb3ducmV2LnhtbESPzWoCQRCE7wHfYWjBW5yNgujGUYIoSogHfx6gs9Pu&#10;Lu70LDOjrm+fPgS8dVPVVV/Pl51r1J1CrD0b+BhmoIgLb2suDZxPm/cpqJiQLTaeycCTIiwXvbc5&#10;5tY/+ED3YyqVhHDM0UCVUptrHYuKHMahb4lFu/jgMMkaSm0DPiTcNXqUZRPtsGZpqLClVUXF9Xhz&#10;BsbuNx1O7WX3U0zC92y73tvreW/MoN99fYJK1KWX+f96ZwV/NBN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xFbMYAAADdAAAADwAAAAAAAAAAAAAAAACYAgAAZHJz&#10;L2Rvd25yZXYueG1sUEsFBgAAAAAEAAQA9QAAAIsDAAAAAA==&#10;" path="m32,37l94,,32,37xm32,37l17,45,5,52,2,60,,65r,5l,77r7,l15,72r7,-2l27,62r5,-5l35,50r,-5l32,37xe" fillcolor="#f3be00" stroked="f">
                  <v:path arrowok="t" o:connecttype="custom" o:connectlocs="32,37;94,0;32,37;32,37;17,45;5,52;2,60;0,65;0,70;0,77;7,77;15,72;22,70;27,62;32,57;35,50;35,45;32,37" o:connectangles="0,0,0,0,0,0,0,0,0,0,0,0,0,0,0,0,0,0"/>
                  <o:lock v:ext="edit" verticies="t"/>
                </v:shape>
                <v:shape id="Freeform 8382" o:spid="_x0000_s2317" style="position:absolute;left:619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ZjsUA&#10;AADdAAAADwAAAGRycy9kb3ducmV2LnhtbERPTWvCQBC9C/0PyxR6042KGmNWKYUWS2nVqPdpdkxC&#10;s7Mhu9X477tCwds83uekq87U4kytqywrGA4iEMS51RUXCg77134MwnlkjbVlUnAlB6vlQy/FRNsL&#10;7+ic+UKEEHYJKii9bxIpXV6SQTewDXHgTrY16ANsC6lbvIRwU8tRFE2lwYpDQ4kNvZSU/2S/RsHH&#10;9msSzeJNdvqcfMfH6dvYv6/HSj09ds8LEJ46fxf/u9c6zB/Nh3D7Jp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xmOxQAAAN0AAAAPAAAAAAAAAAAAAAAAAJgCAABkcnMv&#10;ZG93bnJldi54bWxQSwUGAAAAAAQABAD1AAAAigMAAAAA&#10;" path="m,37l62,,,37xe" filled="f" strokecolor="#e15520" strokeweight="0">
                  <v:path arrowok="t" o:connecttype="custom" o:connectlocs="0,37;62,0;0,37" o:connectangles="0,0,0"/>
                </v:shape>
                <v:shape id="Freeform 8383" o:spid="_x0000_s2318" style="position:absolute;left:6163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+BlcIA&#10;AADdAAAADwAAAGRycy9kb3ducmV2LnhtbERPS4vCMBC+C/6HMII3Te1BtBpFl1UEwcUH4nFsxrbY&#10;TEoTtfvvNwuCt/n4njOdN6YUT6pdYVnBoB+BIE6tLjhTcDqueiMQziNrLC2Tgl9yMJ+1W1NMtH3x&#10;np4Hn4kQwi5BBbn3VSKlS3My6Pq2Ig7czdYGfYB1JnWNrxBuShlH0VAaLDg05FjRV07p/fAwCi4/&#10;0W5tBtft+bzF4nu3wcsyQ6W6nWYxAeGp8R/x273RYX48juH/m3CC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4GVwgAAAN0AAAAPAAAAAAAAAAAAAAAAAJgCAABkcnMvZG93&#10;bnJldi54bWxQSwUGAAAAAAQABAD1AAAAhwMAAAAA&#10;" path="m32,l17,8,5,15,2,23,,28r,5l,40r7,l15,35r7,-2l27,25r5,-5l35,13r,-5l32,e" filled="f" strokecolor="#e15520" strokeweight="0">
                  <v:path arrowok="t" o:connecttype="custom" o:connectlocs="32,0;17,8;5,15;2,23;0,28;0,33;0,40;7,40;15,35;22,33;27,25;32,20;35,13;35,8;32,0" o:connectangles="0,0,0,0,0,0,0,0,0,0,0,0,0,0,0"/>
                </v:shape>
                <v:shape id="Freeform 8384" o:spid="_x0000_s2319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9J5cQA&#10;AADdAAAADwAAAGRycy9kb3ducmV2LnhtbERP32vCMBB+H/g/hBN8m6nKhqtGEWEwBIVZcfh2NGdT&#10;bC6libbur18Ggm/38f28+bKzlbhR40vHCkbDBARx7nTJhYJD9vk6BeEDssbKMSm4k4flovcyx1S7&#10;lr/ptg+FiCHsU1RgQqhTKX1uyKIfupo4cmfXWAwRNoXUDbYx3FZynCTv0mLJscFgTWtD+WV/tQp2&#10;pzX9eLO9H+rp2zVps9/dcZMpNeh3qxmIQF14ih/uLx3njz8m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fSeXEAAAA3QAAAA8AAAAAAAAAAAAAAAAAmAIAAGRycy9k&#10;b3ducmV2LnhtbFBLBQYAAAAABAAEAPUAAACJAwAAAAA=&#10;" path="m57,5l43,,28,,13,2,,7r13,8l28,15r7,l43,12r7,-2l57,5xe" fillcolor="#f3be00" stroked="f">
                  <v:path arrowok="t" o:connecttype="custom" o:connectlocs="57,5;43,0;28,0;13,2;0,7;13,15;28,15;35,15;43,12;50,10;57,5" o:connectangles="0,0,0,0,0,0,0,0,0,0,0"/>
                </v:shape>
                <v:shape id="Freeform 8385" o:spid="_x0000_s2320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ot+sUA&#10;AADdAAAADwAAAGRycy9kb3ducmV2LnhtbERPS2vCQBC+F/oflil4kbrxQRujqxTBIniQ2tLzNDsm&#10;wexsursm6b93BaG3+fies1z3phYtOV9ZVjAeJSCIc6srLhR8fW6fUxA+IGusLZOCP/KwXj0+LDHT&#10;tuMPao+hEDGEfYYKyhCaTEqfl2TQj2xDHLmTdQZDhK6Q2mEXw00tJ0nyIg1WHBtKbGhTUn4+XoyC&#10;YjftOJ0e3n/P6bccu+H+9dT+KDV46t8WIAL14V98d+90nD+Zz+D2TTxB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i36xQAAAN0AAAAPAAAAAAAAAAAAAAAAAJgCAABkcnMv&#10;ZG93bnJldi54bWxQSwUGAAAAAAQABAD1AAAAigMAAAAA&#10;" path="m57,5l43,,28,,13,2,,7r13,8l28,15r7,l43,12r7,-2l57,5xe" filled="f" strokecolor="#e15520" strokeweight="0">
                  <v:path arrowok="t" o:connecttype="custom" o:connectlocs="57,5;43,0;28,0;13,2;0,7;13,15;28,15;35,15;43,12;50,10;57,5" o:connectangles="0,0,0,0,0,0,0,0,0,0,0"/>
                </v:shape>
                <v:shape id="Freeform 8386" o:spid="_x0000_s2321" style="position:absolute;left:6006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NJGsIA&#10;AADdAAAADwAAAGRycy9kb3ducmV2LnhtbERPTYvCMBC9C/6HMIIX0VTBZds1ioiiN1n14HFoZpvu&#10;NpPSRK3+eiMIe5vH+5zZorWVuFLjS8cKxqMEBHHudMmFgtNxM/wE4QOyxsoxKbiTh8W825lhpt2N&#10;v+l6CIWIIewzVGBCqDMpfW7Ioh+5mjhyP66xGCJsCqkbvMVwW8lJknxIiyXHBoM1rQzlf4eLVbAb&#10;JGdT8tZQetrsa7l+uGP6q1S/1y6/QARqw7/47d7pOH+STu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0kawgAAAN0AAAAPAAAAAAAAAAAAAAAAAJgCAABkcnMvZG93&#10;bnJldi54bWxQSwUGAAAAAAQABAD1AAAAhwMAAAAA&#10;" path="m58,20l43,15r-15,l13,17,,25r13,5l28,30r7,l45,27r5,-5l58,20xm58,20l122,,58,20xe" fillcolor="#f3be00" stroked="f">
                  <v:path arrowok="t" o:connecttype="custom" o:connectlocs="58,20;43,15;28,15;13,17;0,25;13,30;28,30;35,30;45,27;50,22;58,20;58,20;122,0;58,20" o:connectangles="0,0,0,0,0,0,0,0,0,0,0,0,0,0"/>
                  <o:lock v:ext="edit" verticies="t"/>
                </v:shape>
                <v:shape id="Freeform 8387" o:spid="_x0000_s2322" style="position:absolute;left:6006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q48MA&#10;AADdAAAADwAAAGRycy9kb3ducmV2LnhtbERPTWvCQBC9C/6HZQq9iG4UtDZ1FRGEngRj0eskO02C&#10;2dmwuzHpv+8Khd7m8T5nsxtMIx7kfG1ZwXyWgCAurK65VPB1OU7XIHxA1thYJgU/5GG3HY82mGrb&#10;85keWShFDGGfooIqhDaV0hcVGfQz2xJH7ts6gyFCV0rtsI/hppGLJFlJgzXHhgpbOlRU3LPOKMjO&#10;92tX94db49wpx1P31k+WuVKvL8P+A0SgIfyL/9yfOs5fvK/g+U08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tq48MAAADdAAAADwAAAAAAAAAAAAAAAACYAgAAZHJzL2Rv&#10;d25yZXYueG1sUEsFBgAAAAAEAAQA9QAAAIgDAAAAAA==&#10;" path="m58,5l43,,28,,13,2,,10r13,5l28,15r7,l45,12,50,7,58,5e" filled="f" strokecolor="#e15520" strokeweight="0">
                  <v:path arrowok="t" o:connecttype="custom" o:connectlocs="58,5;43,0;28,0;13,2;0,10;13,15;28,15;35,15;45,12;50,7;58,5" o:connectangles="0,0,0,0,0,0,0,0,0,0,0"/>
                </v:shape>
                <v:shape id="Freeform 8388" o:spid="_x0000_s2323" style="position:absolute;left:606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u+p8UA&#10;AADdAAAADwAAAGRycy9kb3ducmV2LnhtbERPTWvCQBC9C/0PyxR6Ed1UtNHUVaRQ8eJBWwRvY3aa&#10;hGZn4+7WxP76riD0No/3OfNlZ2pxIecrywqehwkI4tzqigsFnx/vgykIH5A11pZJwZU8LBcPvTlm&#10;2ra8o8s+FCKGsM9QQRlCk0np85IM+qFtiCP3ZZ3BEKErpHbYxnBTy1GSvEiDFceGEht6Kyn/3v8Y&#10;BRN3ao+H9TTRY92nye8xpOfdVqmnx271CiJQF/7Fd/dGx/mjWQq3b+IJ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76nxQAAAN0AAAAPAAAAAAAAAAAAAAAAAJgCAABkcnMv&#10;ZG93bnJldi54bWxQSwUGAAAAAAQABAD1AAAAigMAAAAA&#10;" path="m,20l64,,,20xe" filled="f" strokecolor="#e15520" strokeweight="0">
                  <v:path arrowok="t" o:connecttype="custom" o:connectlocs="0,20;64,0;0,20" o:connectangles="0,0,0"/>
                </v:shape>
                <v:shape id="Freeform 8389" o:spid="_x0000_s2324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tlsQA&#10;AADdAAAADwAAAGRycy9kb3ducmV2LnhtbESPzY7CMAyE7yvxDpGR9rakywFBl4DQCrRc+RFwtBrT&#10;Vts4VRJKeXt8QOJma8Yzn+fL3jWqoxBrzwa+Rxko4sLbmksDx8PmawoqJmSLjWcy8KAIy8XgY465&#10;9XfeUbdPpZIQjjkaqFJqc61jUZHDOPItsWhXHxwmWUOpbcC7hLtGj7Nsoh3WLA0VtvRbUfG/vzkD&#10;p0l4NDbOpsfrX7a+bVfnw6VmYz6H/eoHVKI+vc2v660V/PFMcOUbGUE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abZbEAAAA3QAAAA8AAAAAAAAAAAAAAAAAmAIAAGRycy9k&#10;b3ducmV2LnhtbFBLBQYAAAAABAAEAPUAAACJAwAAAAA=&#10;" path="m54,8l39,,24,,12,,,8r12,5l27,15r7,l42,15r7,-5l54,8xe" fillcolor="#f3be00" stroked="f">
                  <v:path arrowok="t" o:connecttype="custom" o:connectlocs="54,8;39,0;24,0;12,0;0,8;12,13;27,15;34,15;42,15;49,10;54,8" o:connectangles="0,0,0,0,0,0,0,0,0,0,0"/>
                </v:shape>
                <v:shape id="Freeform 8390" o:spid="_x0000_s2325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sTcUA&#10;AADdAAAADwAAAGRycy9kb3ducmV2LnhtbESPQW/CMAyF75P4D5GRdhsp1RijI1SoDInrChduXmPa&#10;ao1TNaEt/35BQuJm6z2/73mdjqYRPXWutqxgPotAEBdW11wqOB33b58gnEfW2FgmBTdykG4mL2tM&#10;tB34h/rclyKEsEtQQeV9m0jpiooMupltiYN2sZ1BH9aulLrDIYSbRsZR9CEN1hwIFbaUVVT85VcT&#10;IPLc0+59eWrc7bzILt+/eeSXSr1Ox+0XCE+jf5of1wcd6serFdy/CSP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SxNxQAAAN0AAAAPAAAAAAAAAAAAAAAAAJgCAABkcnMv&#10;ZG93bnJldi54bWxQSwUGAAAAAAQABAD1AAAAigMAAAAA&#10;" path="m54,8l39,,24,,12,,,8r12,5l27,15r7,l42,15r7,-5l54,8xe" filled="f" strokecolor="#e15520" strokeweight="0">
                  <v:path arrowok="t" o:connecttype="custom" o:connectlocs="54,8;39,0;24,0;12,0;0,8;12,13;27,15;34,15;42,15;49,10;54,8" o:connectangles="0,0,0,0,0,0,0,0,0,0,0"/>
                </v:shape>
                <v:shape id="Freeform 8391" o:spid="_x0000_s2326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9fCcYA&#10;AADdAAAADwAAAGRycy9kb3ducmV2LnhtbESPQWvCQBCF7wX/wzJCb3VjhVaiqwShKIUeEgXxNmTH&#10;JJidjdlV0/76zqHQ2wzvzXvfLNeDa9Wd+tB4NjCdJKCIS28brgwc9h8vc1AhIltsPZOBbwqwXo2e&#10;lpha/+Cc7kWslIRwSNFAHWOXah3KmhyGie+IRTv73mGUta+07fEh4a7Vr0nyph02LA01drSpqbwU&#10;N2fgyll+zKqf7acd3Clk7xvMvwpjnsdDtgAVaYj/5r/rnRX8WSL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9fCcYAAADdAAAADwAAAAAAAAAAAAAAAACYAgAAZHJz&#10;L2Rvd25yZXYueG1sUEsFBgAAAAAEAAQA9QAAAIsDAAAAAA==&#10;" path="m,13l65,,,13xe" fillcolor="#f3be00" stroked="f">
                  <v:path arrowok="t" o:connecttype="custom" o:connectlocs="0,13;65,0;0,13" o:connectangles="0,0,0"/>
                </v:shape>
                <v:shape id="Freeform 8392" o:spid="_x0000_s2327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oYMMA&#10;AADdAAAADwAAAGRycy9kb3ducmV2LnhtbERP32vCMBB+H+x/CDfwbaYqblk1yhgICr6sDp+P5tZU&#10;m0tpYu3++0UQfLuP7+ct14NrRE9dqD1rmIwzEMSlNzVXGn4Om1cFIkRkg41n0vBHAdar56cl5sZf&#10;+Zv6IlYihXDIUYONsc2lDKUlh2HsW+LE/frOYUywq6Tp8JrCXSOnWfYmHdacGiy29GWpPBcXp2Fz&#10;rKani9p/bFVfWPWu5sfTYaf16GX4XICINMSH+O7emjR/lk3g9k06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aoYMMAAADdAAAADwAAAAAAAAAAAAAAAACYAgAAZHJzL2Rv&#10;d25yZXYueG1sUEsFBgAAAAAEAAQA9QAAAIgDAAAAAA==&#10;" path="m,13l65,,,13xe" filled="f" strokecolor="#e15520" strokeweight="0">
                  <v:path arrowok="t" o:connecttype="custom" o:connectlocs="0,13;65,0;0,13" o:connectangles="0,0,0"/>
                </v:shape>
                <v:shape id="Freeform 8393" o:spid="_x0000_s2328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6nsQA&#10;AADdAAAADwAAAGRycy9kb3ducmV2LnhtbERPTWvCQBC9F/wPywi96aYpWImu0paWBnsyetDbNDsm&#10;S7OzIbs18d+7gtDbPN7nLNeDbcSZOm8cK3iaJiCIS6cNVwr2u8/JHIQPyBobx6TgQh7Wq9HDEjPt&#10;et7SuQiViCHsM1RQh9BmUvqyJot+6lriyJ1cZzFE2FVSd9jHcNvINElm0qLh2FBjS+81lb/Fn1Xw&#10;kpp9vvlqLqefwnznx4+eD2+9Uo/j4XUBItAQ/sV3d67j/Ockhds38QS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jep7EAAAA3QAAAA8AAAAAAAAAAAAAAAAAmAIAAGRycy9k&#10;b3ducmV2LnhtbFBLBQYAAAAABAAEAPUAAACJAwAAAAA=&#10;" path="m58,7l43,,28,,13,,,5r13,7l28,15r7,l45,15r5,-3l58,7xe" fillcolor="#f3be00" stroked="f">
                  <v:path arrowok="t" o:connecttype="custom" o:connectlocs="58,7;43,0;28,0;13,0;0,5;13,12;28,15;35,15;45,15;50,12;58,7" o:connectangles="0,0,0,0,0,0,0,0,0,0,0"/>
                </v:shape>
                <v:shape id="Freeform 8394" o:spid="_x0000_s2329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HD1cQA&#10;AADdAAAADwAAAGRycy9kb3ducmV2LnhtbERPTWvCQBC9F/oflhF6KXVjlFJSV6mBgheL2hY8jtlp&#10;NpiZDdmtxn/fLRR6m8f7nPly4FadqQ+NFwOTcQaKpPK2kdrAx/vrwxOoEFEstl7IwJUCLBe3N3Ms&#10;rL/Ijs77WKsUIqFAAy7GrtA6VI4Yw9h3JIn78j1jTLCvte3xksK51XmWPWrGRlKDw45KR9Vp/80G&#10;DuWKy7dZfmR2+fXzvt2sN9tozN1oeHkGFWmI/+I/99qm+dNsCr/fpBP0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xw9XEAAAA3QAAAA8AAAAAAAAAAAAAAAAAmAIAAGRycy9k&#10;b3ducmV2LnhtbFBLBQYAAAAABAAEAPUAAACJAwAAAAA=&#10;" path="m58,7l43,,28,,13,,,5r13,7l28,15r7,l45,15r5,-3l58,7xe" filled="f" strokecolor="#e15520" strokeweight="0">
                  <v:path arrowok="t" o:connecttype="custom" o:connectlocs="58,7;43,0;28,0;13,0;0,5;13,12;28,15;35,15;45,15;50,12;58,7" o:connectangles="0,0,0,0,0,0,0,0,0,0,0"/>
                </v:shape>
                <v:shape id="Freeform 8395" o:spid="_x0000_s2330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CUsUA&#10;AADdAAAADwAAAGRycy9kb3ducmV2LnhtbERPTWvCQBC9F/wPywi91Y22FEldRQKWtvagMQd7G7Jj&#10;EpKdDdk1Sf+9Wyh4m8f7nNVmNI3oqXOVZQXzWQSCOLe64kJBdto9LUE4j6yxsUwKfsnBZj15WGGs&#10;7cBH6lNfiBDCLkYFpfdtLKXLSzLoZrYlDtzFdgZ9gF0hdYdDCDeNXETRqzRYcWgosaWkpLxOr0bB&#10;gc5fWJ8+z8vxuvj+SZss2b9nSj1Ox+0bCE+jv4v/3R86zH+OXuDvm3C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oJSxQAAAN0AAAAPAAAAAAAAAAAAAAAAAJgCAABkcnMv&#10;ZG93bnJldi54bWxQSwUGAAAAAAQABAD1AAAAigMAAAAA&#10;" path="m,7l62,,,7xe" fillcolor="#f3be00" stroked="f">
                  <v:path arrowok="t" o:connecttype="custom" o:connectlocs="0,7;62,0;0,7" o:connectangles="0,0,0"/>
                </v:shape>
                <v:shape id="Freeform 8396" o:spid="_x0000_s2331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VLsMA&#10;AADdAAAADwAAAGRycy9kb3ducmV2LnhtbERPS4vCMBC+L/gfwgjeNHVFkWoULVvwtLA+Dt6GZmyr&#10;zaQkUbv76zcLwt7m43vOct2ZRjzI+dqygvEoAUFcWF1zqeB4yIdzED4ga2wsk4Jv8rBe9d6WmGr7&#10;5C967EMpYgj7FBVUIbSplL6oyKAf2ZY4chfrDIYIXSm1w2cMN418T5KZNFhzbKiwpayi4ra/GwWz&#10;T5ll+lTn203nzh/T/Odq5FWpQb/bLEAE6sK/+OXe6Th/kkzh75t4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SVLsMAAADdAAAADwAAAAAAAAAAAAAAAACYAgAAZHJzL2Rv&#10;d25yZXYueG1sUEsFBgAAAAAEAAQA9QAAAIgDAAAAAA==&#10;" path="m,7l62,,,7xe" filled="f" strokecolor="#e15520" strokeweight="0">
                  <v:path arrowok="t" o:connecttype="custom" o:connectlocs="0,7;62,0;0,7" o:connectangles="0,0,0"/>
                </v:shape>
                <v:shape id="Freeform 8397" o:spid="_x0000_s2332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55QMIA&#10;AADdAAAADwAAAGRycy9kb3ducmV2LnhtbERPPWvDMBDdC/0P4gpZSi2lJm5wo4RiKHR14iHjYV1s&#10;U+vkWorj9NdHgUK3e7zP2+xm24uJRt851rBMFAji2pmOGw3V4fNlDcIHZIO9Y9JwJQ+77ePDBnPj&#10;LlzStA+NiCHsc9TQhjDkUvq6JYs+cQNx5E5utBgiHBtpRrzEcNvLV6UyabHj2NDiQEVL9ff+bDUc&#10;i6Lq1A9h+WwmSrOVbH7fJq0XT/PHO4hAc/gX/7m/TJyfqgzu38QT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nlAwgAAAN0AAAAPAAAAAAAAAAAAAAAAAJgCAABkcnMvZG93&#10;bnJldi54bWxQSwUGAAAAAAQABAD1AAAAhwMAAAAA&#10;" path="m57,13l42,5,28,,13,3,,8r10,7l28,18r7,l42,18r8,-3l57,13xe" fillcolor="#f3be00" stroked="f">
                  <v:path arrowok="t" o:connecttype="custom" o:connectlocs="57,13;42,5;28,0;13,3;0,8;10,15;28,18;35,18;42,18;50,15;57,13" o:connectangles="0,0,0,0,0,0,0,0,0,0,0"/>
                </v:shape>
                <v:shape id="Freeform 8398" o:spid="_x0000_s2333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YB8MA&#10;AADdAAAADwAAAGRycy9kb3ducmV2LnhtbERP22rCQBB9L/Qflin4prtVsJq6iq2IIih4+YAhO03S&#10;ZmfT7MbEv3cLQt/mcK4zW3S2FFeqfeFYw+tAgSBOnSk403A5r/sTED4gGywdk4YbeVjMn59mmBjX&#10;8pGup5CJGMI+QQ15CFUipU9zsugHriKO3JerLYYI60yaGtsYbks5VGosLRYcG3Ks6DOn9OfUWA3D&#10;j6JZrqY7Uvtv/D20G9eMxk7r3ku3fAcRqAv/4od7a+L8kXqDv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xYB8MAAADdAAAADwAAAAAAAAAAAAAAAACYAgAAZHJzL2Rv&#10;d25yZXYueG1sUEsFBgAAAAAEAAQA9QAAAIgDAAAAAA==&#10;" path="m57,13l42,5,28,,13,3,,8r10,7l28,18r7,l42,18r8,-3l57,13xe" filled="f" strokecolor="#e15520" strokeweight="0">
                  <v:path arrowok="t" o:connecttype="custom" o:connectlocs="57,13;42,5;28,0;13,3;0,8;10,15;28,18;35,18;42,18;50,15;57,13" o:connectangles="0,0,0,0,0,0,0,0,0,0,0"/>
                </v:shape>
                <v:shape id="Freeform 8399" o:spid="_x0000_s2334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2zsYA&#10;AADdAAAADwAAAGRycy9kb3ducmV2LnhtbESPQW/CMAyF75P4D5GRdhsJbEPQERBCYkMcELD9AKvx&#10;2orGKU0G5d/jA9Jutt7ze59ni87X6kJtrAJbGA4MKOI8uIoLCz/f65cJqJiQHdaBycKNIizmvacZ&#10;Zi5c+UCXYyqUhHDM0EKZUpNpHfOSPMZBaIhF+w2txyRrW2jX4lXCfa1Hxoy1x4qlocSGViXlp+Of&#10;tzDtpljfvk7bz9HyTZv9YWx272drn/vd8gNUoi79mx/XGyf4r0Zw5RsZQc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o2zsYAAADdAAAADwAAAAAAAAAAAAAAAACYAgAAZHJz&#10;L2Rvd25yZXYueG1sUEsFBgAAAAAEAAQA9QAAAIsDAAAAAA==&#10;" path="m,8l69,,,8xe" fillcolor="#f3be00" stroked="f">
                  <v:path arrowok="t" o:connecttype="custom" o:connectlocs="0,8;69,0;0,8" o:connectangles="0,0,0"/>
                </v:shape>
                <v:shape id="Freeform 8400" o:spid="_x0000_s2335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aYqsMA&#10;AADdAAAADwAAAGRycy9kb3ducmV2LnhtbERPTWvCQBC9C/0PyxR6Ed3YYtXoJkih4MFLbMXrkB2z&#10;odnZNLtN0n/fFYTe5vE+Z5ePthE9db52rGAxT0AQl07XXCn4/HifrUH4gKyxcUwKfslDnj1Mdphq&#10;N3BB/SlUIoawT1GBCaFNpfSlIYt+7lriyF1dZzFE2FVSdzjEcNvI5yR5lRZrjg0GW3ozVH6dfqyC&#10;8bBcuWZKfDkXZ/vdD6Y+rgulnh7H/RZEoDH8i+/ug47zX5IN3L6JJ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aYqsMAAADdAAAADwAAAAAAAAAAAAAAAACYAgAAZHJzL2Rv&#10;d25yZXYueG1sUEsFBgAAAAAEAAQA9QAAAIgDAAAAAA==&#10;" path="m,8l69,,,8xe" filled="f" strokecolor="#e15520" strokeweight="0">
                  <v:path arrowok="t" o:connecttype="custom" o:connectlocs="0,8;69,0;0,8" o:connectangles="0,0,0"/>
                </v:shape>
                <v:shape id="Freeform 8401" o:spid="_x0000_s2336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g3MUA&#10;AADdAAAADwAAAGRycy9kb3ducmV2LnhtbESPQU/DMAyF75P4D5GRuK3phoRYWTYxtKFJPZEhzqYx&#10;TUXjVE22lX+PD0jcbL3n9z6vt1Po1YXG1EU2sChKUMRNdB23Bt5Ph/kjqJSRHfaRycAPJdhubmZr&#10;rFy88htdbG6VhHCq0IDPeai0To2ngKmIA7FoX3EMmGUdW+1GvEp46PWyLB90wI6lweNAL56ab3sO&#10;BnbW1rH8rD/q14Ne7ffW75qjN+budnp+ApVpyv/mv+ujE/z7hfDL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qDcxQAAAN0AAAAPAAAAAAAAAAAAAAAAAJgCAABkcnMv&#10;ZG93bnJldi54bWxQSwUGAAAAAAQABAD1AAAAigMAAAAA&#10;" path="m54,10l39,2,27,,12,,,5r9,7l24,15r10,2l42,15r7,l54,10xe" fillcolor="#f3be00" stroked="f">
                  <v:path arrowok="t" o:connecttype="custom" o:connectlocs="54,10;39,2;27,0;12,0;0,5;9,12;24,15;34,17;42,15;49,15;54,10" o:connectangles="0,0,0,0,0,0,0,0,0,0,0"/>
                </v:shape>
                <v:shape id="Freeform 8402" o:spid="_x0000_s2337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m8E8QA&#10;AADdAAAADwAAAGRycy9kb3ducmV2LnhtbERP22qDQBB9L+Qflin0rVk1kAaTTShCoaQQqLk8D+5E&#10;RXfWuJuof98tFPo2h3OdzW40rXhQ72rLCuJ5BIK4sLrmUsHp+PG6AuE8ssbWMimYyMFuO3vaYKrt&#10;wN/0yH0pQgi7FBVU3neplK6oyKCb2444cFfbG/QB9qXUPQ4h3LQyiaKlNFhzaKiwo6yiosnvRsFB&#10;l1PSLJp8Sm7nt+xwWQ7Z116pl+fxfQ3C0+j/xX/uTx3mL+IYfr8JJ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5vBPEAAAA3QAAAA8AAAAAAAAAAAAAAAAAmAIAAGRycy9k&#10;b3ducmV2LnhtbFBLBQYAAAAABAAEAPUAAACJAwAAAAA=&#10;" path="m54,10l39,2,27,,12,,,5r9,7l24,15r10,2l42,15r7,l54,10xe" filled="f" strokecolor="#e15520" strokeweight="0">
                  <v:path arrowok="t" o:connecttype="custom" o:connectlocs="54,10;39,2;27,0;12,0;0,5;9,12;24,15;34,17;42,15;49,15;54,10" o:connectangles="0,0,0,0,0,0,0,0,0,0,0"/>
                </v:shape>
                <v:shape id="Freeform 8403" o:spid="_x0000_s2338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ZMMcA&#10;AADdAAAADwAAAGRycy9kb3ducmV2LnhtbERP22rCQBB9L/QflhH6VjexKG10E0ovILQWtK3g25Ad&#10;k9jsbJrdmujXuwXBtzmc68yy3tRiT62rLCuIhxEI4tzqigsFX5+vt/cgnEfWWFsmBQdykKXXVzNM&#10;tO14SfuVL0QIYZeggtL7JpHS5SUZdEPbEAdua1uDPsC2kLrFLoSbWo6iaCINVhwaSmzoqaT8Z/Vn&#10;FKzdLx6+X46b+O19u/gY755997BT6mbQP05BeOr9RXx2z3WYfxeP4P+bcIJM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WGTDHAAAA3QAAAA8AAAAAAAAAAAAAAAAAmAIAAGRy&#10;cy9kb3ducmV2LnhtbFBLBQYAAAAABAAEAPUAAACMAwAAAAA=&#10;" path="m,8l70,,,8xe" fillcolor="#f3be00" stroked="f">
                  <v:path arrowok="t" o:connecttype="custom" o:connectlocs="0,8;70,0;0,8" o:connectangles="0,0,0"/>
                </v:shape>
                <v:shape id="Freeform 8404" o:spid="_x0000_s2339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1TYcIA&#10;AADdAAAADwAAAGRycy9kb3ducmV2LnhtbERPS4vCMBC+L/gfwgjetqkKWmujiIviHtcHXodmbIvN&#10;pDZZrf/eLCx4m4/vOdmyM7W4U+sqywqGUQyCOLe64kLB8bD5TEA4j6yxtkwKnuRgueh9ZJhq++Af&#10;uu99IUIIuxQVlN43qZQuL8mgi2xDHLiLbQ36ANtC6hYfIdzUchTHE2mw4tBQYkPrkvLr/tcoOE03&#10;57xJZsU0OX05Obttv28jo9Sg363mIDx1/i3+d+90mD8ejuHvm3CC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VNh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8405" o:spid="_x0000_s2340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JV8IA&#10;AADdAAAADwAAAGRycy9kb3ducmV2LnhtbERPS4vCMBC+C/6HMIK3NfWBaNcoooheKvhg2b0NzdgW&#10;m0lpotZ/b4QFb/PxPWe2aEwp7lS7wrKCfi8CQZxaXXCm4HzafE1AOI+ssbRMCp7kYDFvt2YYa/vg&#10;A92PPhMhhF2MCnLvq1hKl+Zk0PVsRRy4i60N+gDrTOoaHyHclHIQRWNpsODQkGNFq5zS6/FmFNg9&#10;/WzXw+sGm99dkkz13zhZV0p1O83yG4Snxn/E/+6dDvOH/RG8vwkn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UlXwgAAAN0AAAAPAAAAAAAAAAAAAAAAAJgCAABkcnMvZG93&#10;bnJldi54bWxQSwUGAAAAAAQABAD1AAAAhwMAAAAA&#10;" path="m60,15l53,7,45,5,38,2,30,,23,2r-8,l8,7,,12r13,8l28,22r7,l45,20r8,-3l60,15xe" fillcolor="#f3be00" stroked="f">
                  <v:path arrowok="t" o:connecttype="custom" o:connectlocs="60,15;53,7;45,5;38,2;30,0;23,2;15,2;8,7;0,12;13,20;28,22;35,22;45,20;53,17;60,15" o:connectangles="0,0,0,0,0,0,0,0,0,0,0,0,0,0,0"/>
                </v:shape>
                <v:shape id="Freeform 8406" o:spid="_x0000_s2341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K9ccA&#10;AADdAAAADwAAAGRycy9kb3ducmV2LnhtbESPQWvCQBCF70L/wzIFL6VutKghuglSqJT2ICZV8DZk&#10;p0lodjZkV03/fVcoeJvhvffNm3U2mFZcqHeNZQXTSQSCuLS64UrBV/H2HINwHllja5kU/JKDLH0Y&#10;rTHR9sp7uuS+EgHCLkEFtfddIqUrazLoJrYjDtq37Q36sPaV1D1eA9y0chZFC2mw4XChxo5eayp/&#10;8rMJlOG0jPOPvCo+8fBU7jZHF+NWqfHjsFmB8DT4u/k//a5D/ZfpHG7fhBF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yyvXHAAAA3QAAAA8AAAAAAAAAAAAAAAAAmAIAAGRy&#10;cy9kb3ducmV2LnhtbFBLBQYAAAAABAAEAPUAAACMAwAAAAA=&#10;" path="m60,15l53,7,45,5,38,2,30,,23,2r-8,l8,7,,12r13,8l28,22r7,l45,20r8,-3l60,15e" filled="f" strokecolor="#e15520" strokeweight="0">
                  <v:path arrowok="t" o:connecttype="custom" o:connectlocs="60,15;53,7;45,5;38,2;30,0;23,2;15,2;8,7;0,12;13,20;28,22;35,22;45,20;53,17;60,15" o:connectangles="0,0,0,0,0,0,0,0,0,0,0,0,0,0,0"/>
                </v:shape>
                <v:shape id="Freeform 8407" o:spid="_x0000_s2342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FcsMA&#10;AADdAAAADwAAAGRycy9kb3ducmV2LnhtbERP3WrCMBS+H+wdwhnsZszUOcqoRpGNgrorfx7g2Byb&#10;suakJJmtb28Ewbvz8f2e2WKwrTiTD41jBeNRBoK4crrhWsFhX75/gQgRWWPrmBRcKMBi/vw0w0K7&#10;nrd03sVapBAOBSowMXaFlKEyZDGMXEecuJPzFmOCvpbaY5/CbSs/siyXFhtODQY7+jZU/e3+rYJy&#10;su8/346ncrn5OXTt2vje5r9Kvb4MyymISEN8iO/ulU7zJ+Mc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Fc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8408" o:spid="_x0000_s2343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tmMsQA&#10;AADdAAAADwAAAGRycy9kb3ducmV2LnhtbERPTWvCQBC9C/6HZYRepG7SUBuiq9iC0PYixvY+Zsck&#10;mp0N2TWm/75bKHibx/uc5Xowjeipc7VlBfEsAkFcWF1zqeDrsH1MQTiPrLGxTAp+yMF6NR4tMdP2&#10;xnvqc1+KEMIuQwWV920mpSsqMuhmtiUO3Ml2Bn2AXSl1h7cQbhr5FEVzabDm0FBhS28VFZf8ahSk&#10;G5/Erx/HS54899Pp57c8l8VOqYfJsFmA8DT4u/jf/a7D/CR+gb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rZjL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8409" o:spid="_x0000_s2344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CosMcA&#10;AADdAAAADwAAAGRycy9kb3ducmV2LnhtbESPQU/CQBCF7yb8h82QeJNdwKipLERJIF6IWDVeJ92x&#10;bezOlu5KC7+eOZh4m8l78943i9XgG3WkLtaBLUwnBhRxEVzNpYWP983NA6iYkB02gcnCiSKslqOr&#10;BWYu9PxGxzyVSkI4ZmihSqnNtI5FRR7jJLTEon2HzmOStSu167CXcN/omTF32mPN0lBhS+uKip/8&#10;11t4zl83h6+z2Zp707vz/na7+9x5a6/Hw9MjqERD+jf/Xb84wZ9PBVe+kRH0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QqLDHAAAA3QAAAA8AAAAAAAAAAAAAAAAAmAIAAGRy&#10;cy9kb3ducmV2LnhtbFBLBQYAAAAABAAEAPUAAACMAwAAAAA=&#10;" path="m59,25l121,,59,25r,l59,25,42,20,27,22,12,27,,35r7,2l14,40r8,l29,40,39,37r8,-2l52,30r7,-5xe" fillcolor="#f3be00" stroked="f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8410" o:spid="_x0000_s2345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+6cIA&#10;AADdAAAADwAAAGRycy9kb3ducmV2LnhtbERPTWvCQBC9F/oflin01my2QklTVxFBUHpKFHIdsmMS&#10;zM4m2a3Gf98tFLzN433Ocj3bXlxp8p1jDSpJQRDXznTcaDgdd28ZCB+QDfaOScOdPKxXz09LzI27&#10;cUHXMjQihrDPUUMbwpBL6euWLPrEDcSRO7vJYohwaqSZ8BbDbS/f0/RDWuw4NrQ40Lal+lL+WA2b&#10;e1Wpg1RZcaJsTFV3GMfvQevXl3nzBSLQHB7if/fexPkL9Ql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j7pwgAAAN0AAAAPAAAAAAAAAAAAAAAAAJgCAABkcnMvZG93&#10;bnJldi54bWxQSwUGAAAAAAQABAD1AAAAhwMAAAAA&#10;" path="m59,25l121,,59,25r,l59,25,42,20,27,22,12,27,,35r7,2l14,40r8,l29,40,39,37r8,-2l52,30r7,-5xe" filled="f" strokecolor="#e15520" strokeweight="0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8411" o:spid="_x0000_s2346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6vtscA&#10;AADdAAAADwAAAGRycy9kb3ducmV2LnhtbESP0WrCQBBF34X+wzJCX4puqqA1ukppKVgQsdEPGLLT&#10;JDU7m2a3Jv6981DwbYZ7594zq03vanWhNlSeDTyPE1DEubcVFwZOx4/RC6gQkS3WnsnAlQJs1g+D&#10;FabWd/xFlywWSkI4pGigjLFJtQ55SQ7D2DfEon371mGUtS20bbGTcFfrSZLMtMOKpaHEht5Kys/Z&#10;nzOw2P9cD9X26bOb7nieHeez91+HxjwO+9clqEh9vJv/r7dW8KcT4ZdvZAS9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ur7bHAAAA3QAAAA8AAAAAAAAAAAAAAAAAmAIAAGRy&#10;cy9kb3ducmV2LnhtbFBLBQYAAAAABAAEAPUAAACMAwAAAAA=&#10;" path="m57,17l122,,57,17r,l57,17,42,15r-15,l12,20,,27r5,5l12,35r10,l30,35,40,32r7,-2l52,25r5,-8xe" fillcolor="#f3be00" stroked="f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8412" o:spid="_x0000_s2347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vdMMA&#10;AADdAAAADwAAAGRycy9kb3ducmV2LnhtbERP22oCMRB9F/oPYQq+aVbFKlujtAVBsOAdX4fNdLN0&#10;M1k2cV39+qYg+DaHc53ZorWlaKj2hWMFg34CgjhzuuBcwfGw7E1B+ICssXRMCm7kYTF/6cww1e7K&#10;O2r2IRcxhH2KCkwIVSqlzwxZ9H1XEUfux9UWQ4R1LnWN1xhuSzlMkjdpseDYYLCiL0PZ7/5iFay+&#10;x+Zc3HC0tticPsvJ5s7bjVLd1/bjHUSgNjzFD/dKx/mj4QD+v4kn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1vdMMAAADdAAAADwAAAAAAAAAAAAAAAACYAgAAZHJzL2Rv&#10;d25yZXYueG1sUEsFBgAAAAAEAAQA9QAAAIgDAAAAAA==&#10;" path="m57,17l122,,57,17r,l57,17,42,15r-15,l12,20,,27r5,5l12,35r10,l30,35,40,32r7,-2l52,25r5,-8xe" filled="f" strokecolor="#e15520" strokeweight="0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8413" o:spid="_x0000_s2348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HkG8MA&#10;AADdAAAADwAAAGRycy9kb3ducmV2LnhtbERPTYvCMBC9C/sfwgjeNLWKSDWKq7h0Dx62q/ehGdti&#10;MylN1K6/fiMI3ubxPme57kwtbtS6yrKC8SgCQZxbXXGh4Pi7H85BOI+ssbZMCv7IwXr10Vtiou2d&#10;f+iW+UKEEHYJKii9bxIpXV6SQTeyDXHgzrY16ANsC6lbvIdwU8s4imbSYMWhocSGtiXll+xqFKTn&#10;6juOdna6mePk8ZV+ng7b616pQb/bLEB46vxb/HKnOsyfxDE8vw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HkG8MAAADdAAAADwAAAAAAAAAAAAAAAACYAgAAZHJzL2Rv&#10;d25yZXYueG1sUEsFBgAAAAAEAAQA9QAAAIgDAAAAAA==&#10;" path="m,15l63,,,15xe" fillcolor="#f3be00" stroked="f">
                  <v:path arrowok="t" o:connecttype="custom" o:connectlocs="0,15;63,0;0,15" o:connectangles="0,0,0"/>
                </v:shape>
                <v:shape id="Freeform 8414" o:spid="_x0000_s2349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OfScIA&#10;AADdAAAADwAAAGRycy9kb3ducmV2LnhtbERPS2vCQBC+F/oflil4q5sqBIlugpQWPYmmj/OYHZPF&#10;7GzIrib+e7dQ8DYf33NWxWhbcaXeG8cK3qYJCOLKacO1gu+vz9cFCB+QNbaOScGNPBT589MKM+0G&#10;PtC1DLWIIewzVNCE0GVS+qohi37qOuLInVxvMUTY11L3OMRw28pZkqTSouHY0GBH7w1V5/JiFZx2&#10;Rt5MuvEf/ne3H+iIP+UhVWryMq6XIAKN4SH+d291nD+fzeHvm3iC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59JwgAAAN0AAAAPAAAAAAAAAAAAAAAAAJgCAABkcnMvZG93&#10;bnJldi54bWxQSwUGAAAAAAQABAD1AAAAhwMAAAAA&#10;" path="m,15l63,,,15xe" filled="f" strokecolor="#e15520" strokeweight="0">
                  <v:path arrowok="t" o:connecttype="custom" o:connectlocs="0,15;63,0;0,15" o:connectangles="0,0,0"/>
                </v:shape>
                <v:shape id="Freeform 8415" o:spid="_x0000_s2350" style="position:absolute;left:5847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GS+cEA&#10;AADdAAAADwAAAGRycy9kb3ducmV2LnhtbERPTYvCMBC9C/sfwix4kTWtSpGuUXRhQTxp9eBxaGab&#10;ss2kNFHrvzeC4G0e73MWq9424kqdrx0rSMcJCOLS6ZorBafj79cchA/IGhvHpOBOHlbLj8ECc+1u&#10;fKBrESoRQ9jnqMCE0OZS+tKQRT92LXHk/lxnMUTYVVJ3eIvhtpGTJMmkxZpjg8GWfgyV/8XFKtiO&#10;0truw7m4X9KNN+WZzC4jpYaf/fobRKA+vMUv91bH+dPJDJ7fx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RkvnBAAAA3QAAAA8AAAAAAAAAAAAAAAAAmAIAAGRycy9kb3du&#10;cmV2LnhtbFBLBQYAAAAABAAEAPUAAACGAwAAAAA=&#10;" path="m38,60l,,38,60xm38,60r7,15l53,88r7,2l65,95r7,l80,95r,-7l77,80,72,75,67,68,62,63,55,60,45,58r-7,2xe" fillcolor="#f3be00" stroked="f">
                  <v:path arrowok="t" o:connecttype="custom" o:connectlocs="38,60;0,0;38,60;38,60;45,75;53,88;60,90;65,95;72,95;80,95;80,88;77,80;72,75;67,68;62,63;55,60;45,58;38,60" o:connectangles="0,0,0,0,0,0,0,0,0,0,0,0,0,0,0,0,0,0"/>
                  <o:lock v:ext="edit" verticies="t"/>
                </v:shape>
                <v:shape id="Freeform 8416" o:spid="_x0000_s2351" style="position:absolute;left:584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a2MMA&#10;AADdAAAADwAAAGRycy9kb3ducmV2LnhtbERPTWvCQBC9C/0PyxR6003TWiS6SikIngJGC/E2ZqdJ&#10;anY23V01/ffdguBtHu9zFqvBdOJCzreWFTxPEhDEldUt1wr2u/V4BsIHZI2dZVLwSx5Wy4fRAjNt&#10;r7ylSxFqEUPYZ6igCaHPpPRVQwb9xPbEkfuyzmCI0NVSO7zGcNPJNEnepMGWY0ODPX00VJ2Ks1Hw&#10;mp/SvDuYvKzLT+9/2Jni+6jU0+PwPgcRaAh38c290XH+SzqF/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La2MMAAADdAAAADwAAAAAAAAAAAAAAAACYAgAAZHJzL2Rv&#10;d25yZXYueG1sUEsFBgAAAAAEAAQA9QAAAIgDAAAAAA==&#10;" path="m38,60l,,38,60xe" filled="f" strokecolor="#e15520" strokeweight=".1pt">
                  <v:path arrowok="t" o:connecttype="custom" o:connectlocs="38,60;0,0;38,60" o:connectangles="0,0,0"/>
                </v:shape>
                <v:shape id="Freeform 8417" o:spid="_x0000_s2352" style="position:absolute;left:588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a4cIA&#10;AADdAAAADwAAAGRycy9kb3ducmV2LnhtbERPzWoCMRC+C32HMAUvUhMVZNkapRQLgnpw7QNMN9Pd&#10;pZvJukk1vr0RBG/z8f3OYhVtK87U+8axhslYgSAunWm40vB9/HrLQPiAbLB1TBqu5GG1fBksMDfu&#10;wgc6F6ESKYR9jhrqELpcSl/WZNGPXUecuF/XWwwJ9pU0PV5SuG3lVKm5tNhwaqixo8+ayr/i32qI&#10;rgin9cjsFI3a/USVP9ksbrUevsaPdxCBYniKH+6NSfNn0zncv0kn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AhrhwgAAAN0AAAAPAAAAAAAAAAAAAAAAAJgCAABkcnMvZG93&#10;bnJldi54bWxQSwUGAAAAAAQABAD1AAAAhwMAAAAA&#10;" path="m,2l7,17r8,13l22,32r5,5l34,37r8,l42,30,39,22,34,17,29,10,24,5,17,2,7,,,2xe" filled="f" strokecolor="#e15520" strokeweight=".1pt">
                  <v:path arrowok="t" o:connecttype="custom" o:connectlocs="0,2;7,17;15,30;22,32;27,37;34,37;42,37;42,30;39,22;34,17;29,10;24,5;17,2;7,0;0,2" o:connectangles="0,0,0,0,0,0,0,0,0,0,0,0,0,0,0"/>
                </v:shape>
                <v:shape id="Freeform 8418" o:spid="_x0000_s2353" style="position:absolute;left:5862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TqsMA&#10;AADdAAAADwAAAGRycy9kb3ducmV2LnhtbERPTWvCQBC9F/wPywheim601pboJhRB6rFq8TzdnSbB&#10;7Gya3Sbpv3cLgrd5vM/Z5IOtRUetrxwrmM8SEMTamYoLBZ+n3fQVhA/IBmvHpOCPPOTZ6GGDqXE9&#10;H6g7hkLEEPYpKihDaFIpvS7Jop+5hjhy3661GCJsC2la7GO4reUiSVbSYsWxocSGtiXpy/HXKjhc&#10;Tk5//Tw+v/tmt9T1xxmZz0pNxsPbGkSgIdzFN/fexPlPixf4/yae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HTqsMAAADdAAAADwAAAAAAAAAAAAAAAACYAgAAZHJzL2Rv&#10;d25yZXYueG1sUEsFBgAAAAAEAAQA9QAAAIgDAAAAAA==&#10;" path="m47,45l,,47,45xm47,45r8,15l65,72r12,5l90,80r,-5l87,67,82,60,77,55,70,50,62,47,55,45r-8,xe" fillcolor="#f3be00" stroked="f">
                  <v:path arrowok="t" o:connecttype="custom" o:connectlocs="47,45;0,0;47,45;47,45;55,60;65,72;77,77;90,80;90,75;87,67;82,60;77,55;70,50;62,47;55,45;47,45" o:connectangles="0,0,0,0,0,0,0,0,0,0,0,0,0,0,0,0"/>
                  <o:lock v:ext="edit" verticies="t"/>
                </v:shape>
                <v:shape id="Freeform 8419" o:spid="_x0000_s2354" style="position:absolute;left:5862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+CcMYA&#10;AADdAAAADwAAAGRycy9kb3ducmV2LnhtbESPT2vCQBDF7wW/wzJCb3WjopTUVURoEDz5p6C3aXaa&#10;hGZnY3bV+O2dg+Bthvfmvd/MFp2r1ZXaUHk2MBwkoIhzbysuDBz23x+foEJEtlh7JgN3CrCY995m&#10;mFp/4y1dd7FQEsIhRQNljE2qdchLchgGviEW7c+3DqOsbaFtizcJd7UeJclUO6xYGkpsaFVS/r+7&#10;OAOX/Wn1c8jc5jz+3VRLmqyzbHs05r3fLb9AReriy/y8XlvBH48EV76REf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+CcMYAAADdAAAADwAAAAAAAAAAAAAAAACYAgAAZHJz&#10;L2Rvd25yZXYueG1sUEsFBgAAAAAEAAQA9QAAAIsDAAAAAA==&#10;" path="m47,45l,,47,45xe" filled="f" strokecolor="#e15520" strokeweight="0">
                  <v:path arrowok="t" o:connecttype="custom" o:connectlocs="47,45;0,0;47,45" o:connectangles="0,0,0"/>
                </v:shape>
                <v:shape id="Freeform 8420" o:spid="_x0000_s2355" style="position:absolute;left:5909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YIsUA&#10;AADdAAAADwAAAGRycy9kb3ducmV2LnhtbERPTWvCQBC9C/0PyxR6KbqJgtSYVYqiCAVLUy/ehuwk&#10;G5qdjdmtpv++Wyh4m8f7nHw92FZcqfeNYwXpJAFBXDrdcK3g9Lkbv4DwAVlj65gU/JCH9ephlGOm&#10;3Y0/6FqEWsQQ9hkqMCF0mZS+NGTRT1xHHLnK9RZDhH0tdY+3GG5bOU2SubTYcGww2NHGUPlVfFsF&#10;PHvD7T5Nt+a8KYbn0+X92IVKqafH4XUJItAQ7uJ/90HH+bPpAv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3JgixQAAAN0AAAAPAAAAAAAAAAAAAAAAAJgCAABkcnMv&#10;ZG93bnJldi54bWxQSwUGAAAAAAQABAD1AAAAigMAAAAA&#10;" path="m,l8,15,18,27r12,5l43,35r,-5l40,22,35,15,30,10,23,5,15,2,8,,,e" filled="f" strokecolor="#e15520" strokeweight="0">
                  <v:path arrowok="t" o:connecttype="custom" o:connectlocs="0,0;8,15;18,27;30,32;43,35;43,30;40,22;35,15;30,10;23,5;15,2;8,0;0,0" o:connectangles="0,0,0,0,0,0,0,0,0,0,0,0,0"/>
                </v:shape>
                <v:shape id="Freeform 8421" o:spid="_x0000_s2356" style="position:absolute;left:5880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K4MUA&#10;AADdAAAADwAAAGRycy9kb3ducmV2LnhtbESPzWoCMRDH74LvEEboTbNqW8rWKCJt0Qotah9g2Ex3&#10;l24mS5Lq6tM7B8HbDPP/+M1s0blGHSnE2rOB8SgDRVx4W3Np4OfwPnwBFROyxcYzGThThMW835th&#10;bv2Jd3Tcp1JJCMccDVQptbnWsajIYRz5llhuvz44TLKGUtuAJwl3jZ5k2bN2WLM0VNjSqqLib//v&#10;pPet/AzbzfrbHS6PfvdR0Pnp8mXMw6BbvoJK1KW7+OZeW8GfToVfvpER9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crgxQAAAN0AAAAPAAAAAAAAAAAAAAAAAJgCAABkcnMv&#10;ZG93bnJldi54bWxQSwUGAAAAAAQABAD1AAAAigMAAAAA&#10;" path="m47,45l,,47,45xm47,45r7,15l62,70r12,7l89,80r,-5l87,67,82,60,77,55,69,50,62,47,54,45r-7,xe" fillcolor="#f3be00" stroked="f">
                  <v:path arrowok="t" o:connecttype="custom" o:connectlocs="47,45;0,0;47,45;47,45;54,60;62,70;74,77;89,80;89,75;87,67;82,60;77,55;69,50;62,47;54,45;47,45" o:connectangles="0,0,0,0,0,0,0,0,0,0,0,0,0,0,0,0"/>
                  <o:lock v:ext="edit" verticies="t"/>
                </v:shape>
                <v:shape id="Freeform 8422" o:spid="_x0000_s2357" style="position:absolute;left:5880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hEcIA&#10;AADdAAAADwAAAGRycy9kb3ducmV2LnhtbERPTWvCQBC9C/0PyxR6041VRFJXKYVAe6wNEW/T7JiE&#10;ZmZDdhuTf98VCt7m8T5ndxi5VQP1vnFiYLlIQJGUzjZSGci/svkWlA8oFlsnZGAiD4f9w2yHqXVX&#10;+aThGCoVQ8SnaKAOoUu19mVNjH7hOpLIXVzPGCLsK217vMZwbvVzkmw0YyOxocaO3moqf46/bOD0&#10;nfG0zc84TfmQXYqCP85rNubpcXx9ARVoDHfxv/vdxvmr1RJu38QT9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66ERwgAAAN0AAAAPAAAAAAAAAAAAAAAAAJgCAABkcnMvZG93&#10;bnJldi54bWxQSwUGAAAAAAQABAD1AAAAhwMAAAAA&#10;" path="m47,45l,,47,45xe" filled="f" strokecolor="#1f1a17" strokeweight="0">
                  <v:path arrowok="t" o:connecttype="custom" o:connectlocs="47,45;0,0;47,45" o:connectangles="0,0,0"/>
                </v:shape>
                <v:shape id="Freeform 8423" o:spid="_x0000_s2358" style="position:absolute;left:5927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9hsQA&#10;AADdAAAADwAAAGRycy9kb3ducmV2LnhtbERP30vDMBB+H/g/hBN8EZduBZW6bMhAXPcwWBXc49Gc&#10;bbC5lCS23X+/CMLe7uP7eavNZDsxkA/GsYLFPANBXDttuFHw+fH28AwiRGSNnWNScKYAm/XNbIWF&#10;diMfaahiI1IIhwIVtDH2hZShbslimLueOHHfzluMCfpGao9jCredXGbZo7RoODW02NO2pfqn+rUK&#10;7KEsT374wn1/GvMn835vyuqg1N3t9PoCItIUr+J/906n+Xm+hL9v0gl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/YbEAAAA3QAAAA8AAAAAAAAAAAAAAAAAmAIAAGRycy9k&#10;b3ducmV2LnhtbFBLBQYAAAAABAAEAPUAAACJAwAAAAA=&#10;" path="m,l7,15r8,10l27,32r15,3l42,30,40,22,35,15,30,10,22,5,15,2,7,,,e" filled="f" strokecolor="#1f1a17" strokeweight="0">
                  <v:path arrowok="t" o:connecttype="custom" o:connectlocs="0,0;7,15;15,25;27,32;42,35;42,30;40,22;35,15;30,10;22,5;15,2;7,0;0,0" o:connectangles="0,0,0,0,0,0,0,0,0,0,0,0,0"/>
                </v:shape>
                <v:shape id="Freeform 8424" o:spid="_x0000_s2359" style="position:absolute;left:5835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lKMMA&#10;AADdAAAADwAAAGRycy9kb3ducmV2LnhtbERPyWrDMBC9F/oPYgq9NXJiKMaNElpDiy891FnOgzW1&#10;nFgjY6mxm6+PAoHc5vHWWa4n24kTDb51rGA+S0AQ10633CjYbj5fMhA+IGvsHJOCf/KwXj0+LDHX&#10;buQfOlWhETGEfY4KTAh9LqWvDVn0M9cTR+7XDRZDhEMj9YBjDLedXCTJq7TYcmww2FNhqD5Wf1bB&#10;Ipufd21RTt+pKdzXx2Hf0M4q9fw0vb+BCDSFu/jmLnWcn6YpXL+JJ8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OlKMMAAADdAAAADwAAAAAAAAAAAAAAAACYAgAAZHJzL2Rv&#10;d25yZXYueG1sUEsFBgAAAAAEAAQA9QAAAIgDAAAAAA==&#10;" path="m35,60l,,35,60xm35,60r7,18l50,88r7,5l62,95r8,3l77,98r,-8l74,83,70,75,65,70,60,65,52,63,42,60r-7,xe" fillcolor="#f3be00" stroked="f">
                  <v:path arrowok="t" o:connecttype="custom" o:connectlocs="35,60;0,0;35,60;35,60;42,78;50,88;57,93;62,95;70,98;77,98;77,90;74,83;70,75;65,70;60,65;52,63;42,60;35,60" o:connectangles="0,0,0,0,0,0,0,0,0,0,0,0,0,0,0,0,0,0"/>
                  <o:lock v:ext="edit" verticies="t"/>
                </v:shape>
                <v:shape id="Freeform 8425" o:spid="_x0000_s2360" style="position:absolute;left:5835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RbasIA&#10;AADdAAAADwAAAGRycy9kb3ducmV2LnhtbERPS4vCMBC+C/6HMII3TX0i1bSI4OphEbbrwePQjG2x&#10;mZQmW+u/NwsLe5uP7zm7tDe16Kh1lWUFs2kEgji3uuJCwfX7ONmAcB5ZY22ZFLzIQZoMBzuMtX3y&#10;F3WZL0QIYRejgtL7JpbS5SUZdFPbEAfubluDPsC2kLrFZwg3tZxH0VoarDg0lNjQoaT8kf0YBZ82&#10;r9yqmPvj+naJlqfMdNfXh1LjUb/fgvDU+3/xn/usw/zFYgm/34QTZ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xFtqwgAAAN0AAAAPAAAAAAAAAAAAAAAAAJgCAABkcnMvZG93&#10;bnJldi54bWxQSwUGAAAAAAQABAD1AAAAhwMAAAAA&#10;" path="m35,60l,,35,60xe" filled="f" strokecolor="#e15520" strokeweight=".1pt">
                  <v:path arrowok="t" o:connecttype="custom" o:connectlocs="35,60;0,0;35,60" o:connectangles="0,0,0"/>
                </v:shape>
                <v:shape id="Freeform 8426" o:spid="_x0000_s2361" style="position:absolute;left:587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uE8cA&#10;AADdAAAADwAAAGRycy9kb3ducmV2LnhtbESPQWsCMRCF7wX/Qxihl6LZViq6GqUIYilFcPXibdiM&#10;u9tuJiFJ1/Xfm0Khtxnem/e9Wa5704qOfGgsK3geZyCIS6sbrhScjtvRDESIyBpby6TgRgHWq8HD&#10;EnNtr3ygroiVSCEcclRQx+hyKUNZk8Ewto44aRfrDca0+kpqj9cUblr5kmVTabDhRKjR0aam8rv4&#10;MQliXes+Pgu96bvj3O+/dk/n7U6px2H/tgARqY//5r/rd53qTyav8PtNGkG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KrhPHAAAA3QAAAA8AAAAAAAAAAAAAAAAAmAIAAGRy&#10;cy9kb3ducmV2LnhtbFBLBQYAAAAABAAEAPUAAACMAwAAAAA=&#10;" path="m,l7,18r8,10l22,33r5,2l35,38r7,l42,30,39,23,35,15,30,10,25,5,17,3,7,,,xe" filled="f" strokecolor="#e15520" strokeweight=".1pt">
                  <v:path arrowok="t" o:connecttype="custom" o:connectlocs="0,0;7,18;15,28;22,33;27,35;35,38;42,38;42,30;39,23;35,15;30,10;25,5;17,3;7,0;0,0" o:connectangles="0,0,0,0,0,0,0,0,0,0,0,0,0,0,0"/>
                </v:shape>
                <v:shape id="Freeform 8427" o:spid="_x0000_s2362" style="position:absolute;left:5813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VgFcYA&#10;AADdAAAADwAAAGRycy9kb3ducmV2LnhtbESPzW7CMBCE70i8g7VIvYEDEagKGFSF/nBsKRduq3iJ&#10;U+J1iF0IPD1GqtTbrma+2dnFqrO1OFPrK8cKxqMEBHHhdMWlgt332/AZhA/IGmvHpOBKHlbLfm+B&#10;mXYX/qLzNpQihrDPUIEJocmk9IUhi37kGuKoHVxrMcS1LaVu8RLDbS0nSTKTFiuOFww2lBsqjttf&#10;G2t83o7X6as55e/7j9tknK85DT9KPQ26lzmIQF34N//RGx25NJ3B45s4gl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VgFcYAAADdAAAADwAAAAAAAAAAAAAAAACYAgAAZHJz&#10;L2Rvd25yZXYueG1sUEsFBgAAAAAEAAQA9QAAAIsDAAAAAA==&#10;" path="m42,59l,,42,59xm42,59r7,15l59,84r5,5l72,92r7,2l87,94,84,87,82,79,79,72,74,67,67,62,59,59,52,57,42,59xe" fillcolor="#f3be00" stroked="f">
                  <v:path arrowok="t" o:connecttype="custom" o:connectlocs="42,59;0,0;42,59;42,59;49,74;59,84;64,89;72,92;79,94;87,94;84,87;82,79;79,72;74,67;67,62;59,59;52,57;42,59" o:connectangles="0,0,0,0,0,0,0,0,0,0,0,0,0,0,0,0,0,0"/>
                  <o:lock v:ext="edit" verticies="t"/>
                </v:shape>
                <v:shape id="Freeform 8428" o:spid="_x0000_s2363" style="position:absolute;left:5813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tb8MA&#10;AADdAAAADwAAAGRycy9kb3ducmV2LnhtbERPTWvCQBC9F/oflin0VjdW0RJdpbSUCp6iPfQ4zY5J&#10;NDsbdqcx/nu3UPA2j/c5y/XgWtVTiI1nA+NRBoq49LbhysDX/uPpBVQUZIutZzJwoQjr1f3dEnPr&#10;z1xQv5NKpRCOORqoRbpc61jW5DCOfEecuIMPDiXBUGkb8JzCXaufs2ymHTacGmrs6K2m8rT7dQY+&#10;f+Y4Dd+zblOMt8VRXH96l4Mxjw/D6wKU0CA38b97Y9P8yWQOf9+kE/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ktb8MAAADdAAAADwAAAAAAAAAAAAAAAACYAgAAZHJzL2Rv&#10;d25yZXYueG1sUEsFBgAAAAAEAAQA9QAAAIgDAAAAAA==&#10;" path="m42,59l,,42,59xe" filled="f" strokecolor="#e15520" strokeweight=".1pt">
                  <v:path arrowok="t" o:connecttype="custom" o:connectlocs="42,59;0,0;42,59" o:connectangles="0,0,0"/>
                </v:shape>
                <v:shape id="Freeform 8429" o:spid="_x0000_s2364" style="position:absolute;left:5855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iPMMA&#10;AADdAAAADwAAAGRycy9kb3ducmV2LnhtbESPQUsDQQyF74L/YYjgzc66Cyprp0WEgjdtLYi3sJPO&#10;LN3JLDtpu/57cxC8JbyX974s13MazJmm0md2cL+owBB32fccHOw/N3dPYIogexwyk4MfKrBeXV8t&#10;sfX5wls67yQYDeHSooMoMrbWli5SwrLII7FqhzwlFF2nYP2EFw1Pg62r6sEm7FkbIo70Gqk77k7J&#10;wSaQ74Js60fJ3+/p4/RVx9g4d3szvzyDEZrl3/x3/eYVv2kUV7/REez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jiPMMAAADdAAAADwAAAAAAAAAAAAAAAACYAgAAZHJzL2Rv&#10;d25yZXYueG1sUEsFBgAAAAAEAAQA9QAAAIgDAAAAAA==&#10;" path="m,2l7,17,17,27r5,5l30,35r7,2l45,37,42,30,40,22,37,15,32,10,25,5,17,2,10,,,2xe" filled="f" strokecolor="#e15520" strokeweight=".1pt">
                  <v:path arrowok="t" o:connecttype="custom" o:connectlocs="0,2;7,17;17,27;22,32;30,35;37,37;45,37;42,30;40,22;37,15;32,10;25,5;17,2;10,0;0,2" o:connectangles="0,0,0,0,0,0,0,0,0,0,0,0,0,0,0"/>
                </v:shape>
                <v:shape id="Freeform 8430" o:spid="_x0000_s2365" style="position:absolute;left:5805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bzN8QA&#10;AADdAAAADwAAAGRycy9kb3ducmV2LnhtbERPTWvCQBC9F/wPywje6saqoU1dpQjS0kvViuchO2aD&#10;2dmYXZO0v75bELzN433OYtXbSrTU+NKxgsk4AUGcO11yoeDwvXl8BuEDssbKMSn4IQ+r5eBhgZl2&#10;He+o3YdCxBD2GSowIdSZlD43ZNGPXU0cuZNrLIYIm0LqBrsYbiv5lCSptFhybDBY09pQft5frYLP&#10;r9/Z+4zN7jjv6nBK28v2UqZKjYb92yuIQH24i2/uDx3nT6cv8P9NP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m8zfEAAAA3QAAAA8AAAAAAAAAAAAAAAAAmAIAAGRycy9k&#10;b3ducmV2LnhtbFBLBQYAAAAABAAEAPUAAACJAwAAAAA=&#10;" path="m37,54l,,37,54xm37,54r8,15l52,82r8,5l65,89r7,3l80,92r,-8l77,77,72,69,67,64,62,59,55,57,47,54r-10,xe" fillcolor="#f3be00" stroked="f">
                  <v:path arrowok="t" o:connecttype="custom" o:connectlocs="37,54;0,0;37,54;37,54;45,69;52,82;60,87;65,89;72,92;80,92;80,84;77,77;72,69;67,64;62,59;55,57;47,54;37,54" o:connectangles="0,0,0,0,0,0,0,0,0,0,0,0,0,0,0,0,0,0"/>
                  <o:lock v:ext="edit" verticies="t"/>
                </v:shape>
                <v:shape id="Freeform 8431" o:spid="_x0000_s2366" style="position:absolute;left:5805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aycYA&#10;AADdAAAADwAAAGRycy9kb3ducmV2LnhtbESPQWvCQBCF7wX/wzJCL6VutKVI6ioqSktvVaHXITvd&#10;RLOzIbsmqb++cyj0NsN78943i9Xga9VRG6vABqaTDBRxEWzFzsDpuH+cg4oJ2WIdmAz8UITVcnS3&#10;wNyGnj+pOySnJIRjjgbKlJpc61iU5DFOQkMs2ndoPSZZW6dti72E+1rPsuxFe6xYGkpsaFtScTlc&#10;vYF+h/bjdOu689twe3DZ18bt08aY+/GwfgWVaEj/5r/rdyv4T8/CL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aycYAAADdAAAADwAAAAAAAAAAAAAAAACYAgAAZHJz&#10;L2Rvd25yZXYueG1sUEsFBgAAAAAEAAQA9QAAAIsDAAAAAA==&#10;" path="m37,54l,,37,54xe" filled="f" strokecolor="#e15520" strokeweight=".1pt">
                  <v:path arrowok="t" o:connecttype="custom" o:connectlocs="37,54;0,0;37,54" o:connectangles="0,0,0"/>
                </v:shape>
                <v:shape id="Freeform 8432" o:spid="_x0000_s2367" style="position:absolute;left:5842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qPsQA&#10;AADdAAAADwAAAGRycy9kb3ducmV2LnhtbERPTWvCQBC9F/wPywheim60RSW6im0peOjFKARvQ3ZM&#10;otnZkF1N6q93CwVv83ifs1x3phI3alxpWcF4FIEgzqwuOVdw2H8P5yCcR9ZYWSYFv+Rgveq9LDHW&#10;tuUd3RKfixDCLkYFhfd1LKXLCjLoRrYmDtzJNgZ9gE0udYNtCDeVnETRVBosOTQUWNNnQdkluRoF&#10;lODX0cz0PT+/HtP05+O6TVtSatDvNgsQnjr/FP+7tzrMf3sfw9834QS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I6j7EAAAA3QAAAA8AAAAAAAAAAAAAAAAAmAIAAGRycy9k&#10;b3ducmV2LnhtbFBLBQYAAAAABAAEAPUAAACJAwAAAAA=&#10;" path="m,l8,15r7,13l23,33r5,2l35,38r8,l43,30,40,23,35,15,30,10,25,5,18,3,10,,,xe" filled="f" strokecolor="#e15520" strokeweight=".1pt">
                  <v:path arrowok="t" o:connecttype="custom" o:connectlocs="0,0;8,15;15,28;23,33;28,35;35,38;43,38;43,30;40,23;35,15;30,10;25,5;18,3;10,0;0,0" o:connectangles="0,0,0,0,0,0,0,0,0,0,0,0,0,0,0"/>
                </v:shape>
                <v:shape id="Freeform 8433" o:spid="_x0000_s2368" style="position:absolute;left:5795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tr8QA&#10;AADdAAAADwAAAGRycy9kb3ducmV2LnhtbERP22rCQBB9F/yHZYS+FN3UStHUVaTQUihYakVfh+w0&#10;CWZnQ3aay993hYJvczjXWW97V6mWmlB6NvAwS0ARZ96WnBs4fr9Ol6CCIFusPJOBgQJsN+PRGlPr&#10;O/6i9iC5iiEcUjRQiNSp1iEryGGY+Zo4cj++cSgRNrm2DXYx3FV6niRP2mHJsaHAml4Kyi6HX2dA&#10;FuWq+/y4Pw/Lt2Hft9mKkpMYczfpd8+ghHq5if/d7zbOf1zM4fpNPEF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j7a/EAAAA3QAAAA8AAAAAAAAAAAAAAAAAmAIAAGRycy9k&#10;b3ducmV2LnhtbFBLBQYAAAAABAAEAPUAAACJAwAAAAA=&#10;" path="m32,63l,,32,63xm32,63r5,17l47,90r5,5l60,97r7,3l75,100r,-8l72,85,67,78,62,73,57,68,50,65,40,63r-8,xe" fillcolor="#f3be00" stroked="f">
                  <v:path arrowok="t" o:connecttype="custom" o:connectlocs="32,63;0,0;32,63;32,63;37,80;47,90;52,95;60,97;67,100;75,100;75,92;72,85;67,78;62,73;57,68;50,65;40,63;32,63" o:connectangles="0,0,0,0,0,0,0,0,0,0,0,0,0,0,0,0,0,0"/>
                  <o:lock v:ext="edit" verticies="t"/>
                </v:shape>
                <v:shape id="Freeform 8434" o:spid="_x0000_s2369" style="position:absolute;left:579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AeGsYA&#10;AADdAAAADwAAAGRycy9kb3ducmV2LnhtbESPS4vCQBCE7wv+h6EFb+tEIyLRUUSQXfci6+Pgrc10&#10;HpjpCZlRk3+/Iyx466aq66terFpTiQc1rrSsYDSMQBCnVpecKzgdt58zEM4ja6wsk4KOHKyWvY8F&#10;Jto++ZceB5+LEMIuQQWF93UipUsLMuiGtiYOWmYbgz6sTS51g88Qbio5jqKpNFhyIBRY06ag9Ha4&#10;m8C9Xzcyq+NpNrmUP1/Vudvtb51Sg367noPw1Pq3+f/6W4f68SSG1zdhBL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AeGsYAAADdAAAADwAAAAAAAAAAAAAAAACYAgAAZHJz&#10;L2Rvd25yZXYueG1sUEsFBgAAAAAEAAQA9QAAAIsDAAAAAA==&#10;" path="m32,63l,,32,63xe" filled="f" strokecolor="#e15520" strokeweight="0">
                  <v:path arrowok="t" o:connecttype="custom" o:connectlocs="32,63;0,0;32,63" o:connectangles="0,0,0"/>
                </v:shape>
                <v:shape id="Freeform 8435" o:spid="_x0000_s2370" style="position:absolute;left:5827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KCcIA&#10;AADdAAAADwAAAGRycy9kb3ducmV2LnhtbERPS4vCMBC+L+x/CLPgbZv6wJWuUUQR9Gi7F29DM7bd&#10;NpPSxFr/vREEb/PxPWe5HkwjeupcZVnBOIpBEOdWV1wo+Mv23wsQziNrbCyTgjs5WK8+P5aYaHvj&#10;E/WpL0QIYZeggtL7NpHS5SUZdJFtiQN3sZ1BH2BXSN3hLYSbRk7ieC4NVhwaSmxpW1Jep1ej4PJz&#10;tPX/YdynWJ/97r7IznvOlBp9DZtfEJ4G/xa/3Acd5k9n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0oJwgAAAN0AAAAPAAAAAAAAAAAAAAAAAJgCAABkcnMvZG93&#10;bnJldi54bWxQSwUGAAAAAAQABAD1AAAAhwMAAAAA&#10;" path="m,l5,17,15,27r5,5l28,34r7,3l43,37r,-8l40,22,35,15,30,10,25,5,18,2,8,,,xe" filled="f" strokecolor="#e15520" strokeweight="0">
                  <v:path arrowok="t" o:connecttype="custom" o:connectlocs="0,0;5,17;15,27;20,32;28,34;35,37;43,37;43,29;40,22;35,15;30,10;25,5;18,2;8,0;0,0" o:connectangles="0,0,0,0,0,0,0,0,0,0,0,0,0,0,0"/>
                </v:shape>
                <v:shape id="Freeform 8436" o:spid="_x0000_s2371" style="position:absolute;left:5795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2E0MQA&#10;AADdAAAADwAAAGRycy9kb3ducmV2LnhtbERPS2sCMRC+C/0PYQq9abYvH6tRbIvYU0FX8Dpuxs22&#10;yWTZpLr21zeFgrf5+J4zW3TOihO1ofas4H6QgSAuva65UrArVv0xiBCRNVrPpOBCARbzm94Mc+3P&#10;vKHTNlYihXDIUYGJscmlDKUhh2HgG+LEHX3rMCbYVlK3eE7hzsqHLBtKhzWnBoMNvRoqv7bfTkGx&#10;f/mwYT0xS3Rvh3URf0Y7+6nU3W23nIKI1MWr+N/9rtP8x6dn+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9hNDEAAAA3QAAAA8AAAAAAAAAAAAAAAAAmAIAAGRycy9k&#10;b3ducmV2LnhtbFBLBQYAAAAABAAEAPUAAACJAwAAAAA=&#10;" path="m28,70l,,28,70xm28,70r4,17l40,102r5,5l50,112r7,3l65,117r,-10l62,100,60,92,55,85,50,77,42,75,35,72,28,70xe" fillcolor="#f3be00" stroked="f">
                  <v:path arrowok="t" o:connecttype="custom" o:connectlocs="28,70;0,0;28,70;28,70;32,87;40,102;45,107;50,112;57,115;65,117;65,107;62,100;60,92;55,85;50,77;42,75;35,72;28,70" o:connectangles="0,0,0,0,0,0,0,0,0,0,0,0,0,0,0,0,0,0"/>
                  <o:lock v:ext="edit" verticies="t"/>
                </v:shape>
                <v:shape id="Freeform 8437" o:spid="_x0000_s2372" style="position:absolute;left:5795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nZ8UA&#10;AADdAAAADwAAAGRycy9kb3ducmV2LnhtbERPTWvCQBC9F/wPywhepG6qxUqaVYoi2EJBo4ceJ9kx&#10;G8zOhuyq6b/vFgq9zeN9TrbqbSNu1PnasYKnSQKCuHS65krB6bh9XIDwAVlj45gUfJOH1XLwkGGq&#10;3Z0PdMtDJWII+xQVmBDaVEpfGrLoJ64ljtzZdRZDhF0ldYf3GG4bOU2SubRYc2ww2NLaUHnJr1bB&#10;bFGNk6/84wX39rMfb3SxNu+FUqNh//YKIlAf/sV/7p2O82fPc/j9Jp4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ednxQAAAN0AAAAPAAAAAAAAAAAAAAAAAJgCAABkcnMv&#10;ZG93bnJldi54bWxQSwUGAAAAAAQABAD1AAAAigMAAAAA&#10;" path="m28,70l,,28,70xe" filled="f" strokecolor="#e15520" strokeweight="0">
                  <v:path arrowok="t" o:connecttype="custom" o:connectlocs="28,70;0,0;28,70" o:connectangles="0,0,0"/>
                </v:shape>
                <v:shape id="Freeform 8438" o:spid="_x0000_s2373" style="position:absolute;left:5823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iBMQA&#10;AADdAAAADwAAAGRycy9kb3ducmV2LnhtbERPTWvCQBC9F/wPywje6kZbraRugi0IHqtV7HGaHZPY&#10;7GzcXTX+e7dQ6G0e73PmeWcacSHna8sKRsMEBHFhdc2lgu3n8nEGwgdkjY1lUnAjD3nWe5hjqu2V&#10;13TZhFLEEPYpKqhCaFMpfVGRQT+0LXHkDtYZDBG6UmqH1xhuGjlOkqk0WHNsqLCl94qKn83ZKNjr&#10;77eP0367W4y/JqeJux3DrDwqNeh3i1cQgbrwL/5zr3Sc//T8Ar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DIgTEAAAA3QAAAA8AAAAAAAAAAAAAAAAAmAIAAGRycy9k&#10;b3ducmV2LnhtbFBLBQYAAAAABAAEAPUAAACJAwAAAAA=&#10;" path="m,l4,17r8,15l17,37r5,5l29,45r8,2l37,37,34,30,32,22,27,15,22,7,14,5,7,2,,xe" filled="f" strokecolor="#e15520" strokeweight="0">
                  <v:path arrowok="t" o:connecttype="custom" o:connectlocs="0,0;4,17;12,32;17,37;22,42;29,45;37,47;37,37;34,30;32,22;27,15;22,7;14,5;7,2;0,0" o:connectangles="0,0,0,0,0,0,0,0,0,0,0,0,0,0,0"/>
                </v:shape>
                <v:shape id="Freeform 8439" o:spid="_x0000_s2374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3tcYA&#10;AADdAAAADwAAAGRycy9kb3ducmV2LnhtbESPQW/CMAyF75P2HyJP2m2kbGiCQkDVGBLTTmPA2WpM&#10;W5E4pclo9+/nwyRutt7ze58Xq8E7daUuNoENjEcZKOIy2IYrA/vvzdMUVEzIFl1gMvBLEVbL+7sF&#10;5jb0/EXXXaqUhHDM0UCdUptrHcuaPMZRaIlFO4XOY5K1q7TtsJdw7/Rzlr1qjw1LQ40tvdVUnnc/&#10;3kDxWbFbH2fTdqyP7x+XpneTQ2HM48NQzEElGtLN/H+9tYL/MhFc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j3tcYAAADdAAAADwAAAAAAAAAAAAAAAACYAgAAZHJz&#10;L2Rvd25yZXYueG1sUEsFBgAAAAAEAAQA9QAAAIsDAAAAAA==&#10;" path="m13,l5,12,,27,,40,5,55r5,-3l13,45r2,-8l18,30r,-8l18,15,15,7,13,xe" fillcolor="#f3be00" stroked="f">
                  <v:path arrowok="t" o:connecttype="custom" o:connectlocs="13,0;5,12;0,27;0,40;5,55;10,52;13,45;15,37;18,30;18,22;18,15;15,7;13,0" o:connectangles="0,0,0,0,0,0,0,0,0,0,0,0,0"/>
                </v:shape>
                <v:shape id="Freeform 8440" o:spid="_x0000_s2375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0os8QA&#10;AADdAAAADwAAAGRycy9kb3ducmV2LnhtbERP22rCQBB9F/yHZQp9kbrxQtDoKipY7FOp9gOG7JiE&#10;ZmdDdtTo13cLBd/mcK6zXHeuVldqQ+XZwGiYgCLOva24MPB92r/NQAVBtlh7JgN3CrBe9XtLzKy/&#10;8Rddj1KoGMIhQwOlSJNpHfKSHIahb4gjd/atQ4mwLbRt8RbDXa3HSZJqhxXHhhIb2pWU/xwvzkC6&#10;k+IjvT/qwWO0/dw2B5ns3+fGvL50mwUooU6e4n/3wcb5k+kc/r6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dKLPEAAAA3QAAAA8AAAAAAAAAAAAAAAAAmAIAAGRycy9k&#10;b3ducmV2LnhtbFBLBQYAAAAABAAEAPUAAACJAwAAAAA=&#10;" path="m13,l5,12,,27,,40,5,55r5,-3l13,45r2,-8l18,30r,-8l18,15,15,7,13,e" filled="f" strokecolor="#e15520" strokeweight="0">
                  <v:path arrowok="t" o:connecttype="custom" o:connectlocs="13,0;5,12;0,27;0,40;5,55;10,52;13,45;15,37;18,30;18,22;18,15;15,7;13,0" o:connectangles="0,0,0,0,0,0,0,0,0,0,0,0,0"/>
                </v:shape>
                <v:shape id="Freeform 8441" o:spid="_x0000_s2376" style="position:absolute;left:5927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j+MgA&#10;AADdAAAADwAAAGRycy9kb3ducmV2LnhtbESPT0vDQBDF74LfYRnBm92oVErabSmKkItC/0DpbZKd&#10;Jmmzs2l2TeK3dw4FbzO8N+/9ZrEaXaN66kLt2cDzJAFFXHhbc2lgv/t8moEKEdli45kM/FKA1fL+&#10;boGp9QNvqN/GUkkIhxQNVDG2qdahqMhhmPiWWLST7xxGWbtS2w4HCXeNfkmSN+2wZmmosKX3iorL&#10;9scZyL6zPN9/nQ7X6yXrz1pPh4/8aMzjw7ieg4o0xn/z7Tqzgv86FX75Rk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uCP4yAAAAN0AAAAPAAAAAAAAAAAAAAAAAJgCAABk&#10;cnMvZG93bnJldi54bWxQSwUGAAAAAAQABAD1AAAAjQMAAAAA&#10;" path="m10,70l2,82,,97r,15l5,127r5,-5l12,117r3,-7l17,102r,-10l15,85,12,77,10,70xm10,70l2,r8,70xe" fillcolor="#f3be00" stroked="f">
                  <v:path arrowok="t" o:connecttype="custom" o:connectlocs="10,70;2,82;0,97;0,112;5,127;10,122;12,117;15,110;17,102;17,92;15,85;12,77;10,70;10,70;2,0;10,70" o:connectangles="0,0,0,0,0,0,0,0,0,0,0,0,0,0,0,0"/>
                  <o:lock v:ext="edit" verticies="t"/>
                </v:shape>
                <v:shape id="Freeform 8442" o:spid="_x0000_s2377" style="position:absolute;left:5927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/h8IA&#10;AADdAAAADwAAAGRycy9kb3ducmV2LnhtbERPTWvCQBC9C/6HZQRvulFrKWk2UgoBr02leJxmp5tg&#10;djZm1yT213cLhd7m8T4nO0y2FQP1vnGsYLNOQBBXTjdsFJzei9UTCB+QNbaOScGdPBzy+SzDVLuR&#10;32gogxExhH2KCuoQulRKX9Vk0a9dRxy5L9dbDBH2RuoexxhuW7lNkkdpseHYUGNHrzVVl/JmFZjP&#10;8uFjKHbjtzufi2ocrjfjUanlYnp5BhFoCv/iP/dRx/m7/QZ+v4kn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7+HwgAAAN0AAAAPAAAAAAAAAAAAAAAAAJgCAABkcnMvZG93&#10;bnJldi54bWxQSwUGAAAAAAQABAD1AAAAhwMAAAAA&#10;" path="m10,l2,12,,27,,42,5,57r5,-5l12,47r3,-7l17,32r,-10l15,15,12,7,10,e" filled="f" strokecolor="#e15520" strokeweight="0">
                  <v:path arrowok="t" o:connecttype="custom" o:connectlocs="10,0;2,12;0,27;0,42;5,57;10,52;12,47;15,40;17,32;17,22;15,15;12,7;10,0" o:connectangles="0,0,0,0,0,0,0,0,0,0,0,0,0"/>
                </v:shape>
                <v:shape id="Freeform 8443" o:spid="_x0000_s2378" style="position:absolute;left:5929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9wVcUA&#10;AADdAAAADwAAAGRycy9kb3ducmV2LnhtbERPTWvCQBC9C/6HZQq9SN2oWCR1FVFKQ8VDk9LzNDvd&#10;hGZn0+xW4793BcHbPN7nLNe9bcSROl87VjAZJyCIS6drNgo+i9enBQgfkDU2jknBmTysV8PBElPt&#10;TvxBxzwYEUPYp6igCqFNpfRlRRb92LXEkftxncUQYWek7vAUw20jp0nyLC3WHBsqbGlbUfmb/1sF&#10;xdf7KDd/xS5b+PObyez3YTfbK/X40G9eQATqw118c2c6zp/Np3D9Jp4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/3BVxQAAAN0AAAAPAAAAAAAAAAAAAAAAAJgCAABkcnMv&#10;ZG93bnJldi54bWxQSwUGAAAAAAQABAD1AAAAigMAAAAA&#10;" path="m8,70l,,8,70xe" filled="f" strokecolor="#e15520" strokeweight="0">
                  <v:path arrowok="t" o:connecttype="custom" o:connectlocs="8,70;0,0;8,70" o:connectangles="0,0,0"/>
                </v:shape>
                <v:shape id="Freeform 8444" o:spid="_x0000_s2379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y08MA&#10;AADdAAAADwAAAGRycy9kb3ducmV2LnhtbERP24rCMBB9F/yHMIIvi6ZaVmw1ShWEvSl4+YChGdti&#10;MylNVrt/v1lY8G0O5zrLdWdqcafWVZYVTMYRCOLc6ooLBZfzbjQH4TyyxtoyKfghB+tVv7fEVNsH&#10;H+l+8oUIIexSVFB636RSurwkg25sG+LAXW1r0AfYFlK3+AjhppbTKJpJgxWHhhIb2paU307fRsFn&#10;8i4P2ctXFu9MEWfXzf5iPxKlhoMuW4Dw1Pmn+N/9psP8+DWG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qy08MAAADdAAAADwAAAAAAAAAAAAAAAACYAgAAZHJzL2Rv&#10;d25yZXYueG1sUEsFBgAAAAAEAAQA9QAAAIgDAAAAAA==&#10;" path="m14,l5,12,2,25,,40,5,52r5,-2l14,45r3,-8l19,30r,-8l19,15r,-8l14,xe" fillcolor="#f3be00" stroked="f">
                  <v:path arrowok="t" o:connecttype="custom" o:connectlocs="14,0;5,12;2,25;0,40;5,52;10,50;14,45;17,37;19,30;19,22;19,15;19,7;14,0" o:connectangles="0,0,0,0,0,0,0,0,0,0,0,0,0"/>
                </v:shape>
                <v:shape id="Freeform 8445" o:spid="_x0000_s2380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dm8MA&#10;AADdAAAADwAAAGRycy9kb3ducmV2LnhtbERPS2vCQBC+F/wPywi91Y01Bo2uIqVCKV584HnMjkk0&#10;O5tmtxr/vSsI3ubje8503ppKXKhxpWUF/V4EgjizuuRcwW67/BiBcB5ZY2WZFNzIwXzWeZtiqu2V&#10;13TZ+FyEEHYpKii8r1MpXVaQQdezNXHgjrYx6ANscqkbvIZwU8nPKEqkwZJDQ4E1fRWUnTf/RkF8&#10;jPen5JYM1isdl8vDbzLW339KvXfbxQSEp9a/xE/3jw7zB8MYHt+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dm8MAAADdAAAADwAAAAAAAAAAAAAAAACYAgAAZHJzL2Rv&#10;d25yZXYueG1sUEsFBgAAAAAEAAQA9QAAAIgDAAAAAA==&#10;" path="m14,l5,12,2,25,,40,5,52r5,-2l14,45r3,-8l19,30r,-8l19,15r,-8l14,e" filled="f" strokecolor="#e15520" strokeweight="0">
                  <v:path arrowok="t" o:connecttype="custom" o:connectlocs="14,0;5,12;2,25;0,40;5,52;10,50;14,45;17,37;19,30;19,22;19,15;19,7;14,0" o:connectangles="0,0,0,0,0,0,0,0,0,0,0,0,0"/>
                </v:shape>
                <v:shape id="Freeform 8446" o:spid="_x0000_s2381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c4cQA&#10;AADdAAAADwAAAGRycy9kb3ducmV2LnhtbERPS2vCQBC+F/oflil4q5tUYjV1Fako3sQHSm9Ddkyi&#10;2dmQXTX213cFobf5+J4zmrSmEldqXGlZQdyNQBBnVpecK9ht5+8DEM4ja6wsk4I7OZiMX19GmGp7&#10;4zVdNz4XIYRdigoK7+tUSpcVZNB1bU0cuKNtDPoAm1zqBm8h3FTyI4r60mDJoaHAmr4Lys6bi1Gw&#10;Sn7kb3xaztp4N6DFPos/D8O5Up23dvoFwlPr/8VP91KH+b0kgcc34QQ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6XOHEAAAA3QAAAA8AAAAAAAAAAAAAAAAAmAIAAGRycy9k&#10;b3ducmV2LnhtbFBLBQYAAAAABAAEAPUAAACJAwAAAAA=&#10;" path="m,67l,,,67xe" fillcolor="#f3be00" stroked="f">
                  <v:path arrowok="t" o:connecttype="custom" o:connectlocs="0,67;0,0;0,67" o:connectangles="0,0,0"/>
                </v:shape>
                <v:shape id="Freeform 8447" o:spid="_x0000_s2382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N3LsYA&#10;AADdAAAADwAAAGRycy9kb3ducmV2LnhtbESPT2sCMRDF74V+hzAFL0WzqyiyNYqIggcvuh7a27AZ&#10;9083kyWJun57Uyh4m+G995s3i1VvWnEj52vLCtJRAoK4sLrmUsE53w3nIHxA1thaJgUP8rBavr8t&#10;MNP2zke6nUIpIoR9hgqqELpMSl9UZNCPbEcctYt1BkNcXSm1w3uEm1aOk2QmDdYcL1TY0aai4vd0&#10;NZGif3LMPx/ptmnTCx6/m/XBNUoNPvr1F4hAfXiZ/9N7HetPpjP4+yaO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N3LsYAAADdAAAADwAAAAAAAAAAAAAAAACYAgAAZHJz&#10;L2Rvd25yZXYueG1sUEsFBgAAAAAEAAQA9QAAAIsDAAAAAA==&#10;" path="m,67l,,,67xe" filled="f" strokecolor="#e15520" strokeweight="0">
                  <v:path arrowok="t" o:connecttype="custom" o:connectlocs="0,67;0,0;0,67" o:connectangles="0,0,0"/>
                </v:shape>
                <v:shape id="Freeform 8448" o:spid="_x0000_s2383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QTcMA&#10;AADdAAAADwAAAGRycy9kb3ducmV2LnhtbERP3WrCMBS+H+wdwhF2N1M3nFKNIoPBduFYqw9waI5t&#10;tDnpkszWt18Ewbvz8f2e5XqwrTiTD8axgsk4A0FcOW24VrDffTzPQYSIrLF1TAouFGC9enxYYq5d&#10;zwWdy1iLFMIhRwVNjF0uZagashjGriNO3MF5izFBX0vtsU/htpUvWfYmLRpODQ129N5QdSr/rILi&#10;dNjuTdHvzLfH8vdn8xWPNFXqaTRsFiAiDfEuvrk/dZr/Op3B9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OQTcMAAADdAAAADwAAAAAAAAAAAAAAAACYAgAAZHJzL2Rv&#10;d25yZXYueG1sUEsFBgAAAAAEAAQA9QAAAIgDAAAAAA==&#10;" path="m15,l8,12,3,25,,37,5,52r5,-5l13,42r5,-7l20,30r,-8l20,12r,-7l15,xe" fillcolor="#f3be00" stroked="f">
                  <v:path arrowok="t" o:connecttype="custom" o:connectlocs="15,0;8,12;3,25;0,37;5,52;10,47;13,42;18,35;20,30;20,22;20,12;20,5;15,0" o:connectangles="0,0,0,0,0,0,0,0,0,0,0,0,0"/>
                </v:shape>
                <v:shape id="Freeform 8449" o:spid="_x0000_s2384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dPcgA&#10;AADdAAAADwAAAGRycy9kb3ducmV2LnhtbESPT0/DMAzF75P2HSJP4oJoytDGVJZN/BFol00wiria&#10;xrTVGqdKwla+PT4g7WbrPb/383I9uE4dKcTWs4HrLAdFXHnbcm2gfH++WoCKCdli55kM/FKE9Wo8&#10;WmJh/Ynf6LhPtZIQjgUaaFLqC61j1ZDDmPmeWLRvHxwmWUOtbcCThLtOT/N8rh22LA0N9vTYUHXY&#10;/zgDr+HwcPnBC5s+d7cvunzadl9Ta8zFZLi/A5VoSGfz//XGCv7NTHDlGxlBr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5J09yAAAAN0AAAAPAAAAAAAAAAAAAAAAAJgCAABk&#10;cnMvZG93bnJldi54bWxQSwUGAAAAAAQABAD1AAAAjQMAAAAA&#10;" path="m15,l8,12,3,25,,37,5,52r5,-5l13,42r5,-7l20,30r,-8l20,12r,-7l15,e" filled="f" strokecolor="#e15520" strokeweight="0">
                  <v:path arrowok="t" o:connecttype="custom" o:connectlocs="15,0;8,12;3,25;0,37;5,52;10,47;13,42;18,35;20,30;20,22;20,12;20,5;15,0" o:connectangles="0,0,0,0,0,0,0,0,0,0,0,0,0"/>
                </v:shape>
                <v:shape id="Freeform 8450" o:spid="_x0000_s2385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XZjMIA&#10;AADdAAAADwAAAGRycy9kb3ducmV2LnhtbERPzYrCMBC+C/sOYYS9iKZdXdFqlEVYEfSi6wMMzdgU&#10;m0lporZvvxEEb/Px/c5y3dpK3KnxpWMF6SgBQZw7XXKh4Pz3O5yB8AFZY+WYFHTkYb366C0x0+7B&#10;R7qfQiFiCPsMFZgQ6kxKnxuy6EeuJo7cxTUWQ4RNIXWDjxhuK/mVJFNpseTYYLCmjaH8erpZBVXq&#10;p/tZV5iwHUwm3eWcp9f9QanPfvuzABGoDW/xy73Tcf74ew7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ddmMwgAAAN0AAAAPAAAAAAAAAAAAAAAAAJgCAABkcnMvZG93&#10;bnJldi54bWxQSwUGAAAAAAQABAD1AAAAhwMAAAAA&#10;" path="m,65l2,,,65xe" fillcolor="#f3be00" stroked="f">
                  <v:path arrowok="t" o:connecttype="custom" o:connectlocs="0,65;2,0;0,65" o:connectangles="0,0,0"/>
                </v:shape>
                <v:shape id="Freeform 8451" o:spid="_x0000_s2386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GItMUA&#10;AADdAAAADwAAAGRycy9kb3ducmV2LnhtbESPQWsCMRCF74X+hzCF3mq2rUhZjVIWWkpVUCueh2Tc&#10;XdxMliTV9d93DgVvM7w3730zWwy+U2eKqQ1s4HlUgCK2wbVcG9j/fDy9gUoZ2WEXmAxcKcFifn83&#10;w9KFC2/pvMu1khBOJRpocu5LrZNtyGMahZ5YtGOIHrOssdYu4kXCfadfimKiPbYsDQ32VDVkT7tf&#10;b+A7YDzY5frEq8+xXV03le62lTGPD8P7FFSmId/M/9dfTvBfJ8Iv38gI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Yi0xQAAAN0AAAAPAAAAAAAAAAAAAAAAAJgCAABkcnMv&#10;ZG93bnJldi54bWxQSwUGAAAAAAQABAD1AAAAigMAAAAA&#10;" path="m,65l2,,,65xe" filled="f" strokecolor="#e15520" strokeweight="0">
                  <v:path arrowok="t" o:connecttype="custom" o:connectlocs="0,65;2,0;0,65" o:connectangles="0,0,0"/>
                </v:shape>
                <v:shape id="Freeform 8452" o:spid="_x0000_s2387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WnMcA&#10;AADdAAAADwAAAGRycy9kb3ducmV2LnhtbESPQWvCQBCF7wX/wzJCb3WjRZHoKmpbWrxYo4jHITsm&#10;wexsurs16b93C4XeZnhv3vdmvuxMLW7kfGVZwXCQgCDOra64UHA8vD1NQfiArLG2TAp+yMNy0XuY&#10;Y6pty3u6ZaEQMYR9igrKEJpUSp+XZNAPbEMctYt1BkNcXSG1wzaGm1qOkmQiDVYcCSU2tCkpv2bf&#10;JnI/d9t2PV678S6cX/H6dXox7yelHvvdagYiUBf+zX/XHzrWf54M4febOIJ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B1pzHAAAA3QAAAA8AAAAAAAAAAAAAAAAAmAIAAGRy&#10;cy9kb3ducmV2LnhtbFBLBQYAAAAABAAEAPUAAACMAwAAAAA=&#10;" path="m18,l8,13,,27,,40,3,55,8,50r5,-5l15,40r3,-8l20,25r,-8l20,8,18,xe" fillcolor="#f3be00" stroked="f">
                  <v:path arrowok="t" o:connecttype="custom" o:connectlocs="18,0;8,13;0,27;0,40;3,55;8,50;13,45;15,40;18,32;20,25;20,17;20,8;18,0" o:connectangles="0,0,0,0,0,0,0,0,0,0,0,0,0"/>
                </v:shape>
                <v:shape id="Freeform 8453" o:spid="_x0000_s2388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mi1MQA&#10;AADdAAAADwAAAGRycy9kb3ducmV2LnhtbERPTWvCQBC9C/0PyxS86aYR0zZ1lVYR1IOQVHoesmMS&#10;mp0N2VXjv3cFwds83ufMFr1pxJk6V1tW8DaOQBAXVtdcKjj8rkcfIJxH1thYJgVXcrCYvwxmmGp7&#10;4YzOuS9FCGGXooLK+zaV0hUVGXRj2xIH7mg7gz7ArpS6w0sIN42MoyiRBmsODRW2tKyo+M9PRsF6&#10;arLNdpcdtvvj5OfzfRXHUfKn1PC1//4C4an3T/HDvdFh/iSJ4f5NO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JotTEAAAA3QAAAA8AAAAAAAAAAAAAAAAAmAIAAGRycy9k&#10;b3ducmV2LnhtbFBLBQYAAAAABAAEAPUAAACJAwAAAAA=&#10;" path="m18,l8,13,,27,,40,3,55,8,50r5,-5l15,40r3,-8l20,25r,-8l20,8,18,xe" filled="f" strokecolor="#e15520" strokeweight="0">
                  <v:path arrowok="t" o:connecttype="custom" o:connectlocs="18,0;8,13;0,27;0,40;3,55;8,50;13,45;15,40;18,32;20,25;20,17;20,8;18,0" o:connectangles="0,0,0,0,0,0,0,0,0,0,0,0,0"/>
                </v:shape>
                <v:shape id="Freeform 8454" o:spid="_x0000_s2389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6BMMA&#10;AADdAAAADwAAAGRycy9kb3ducmV2LnhtbERPTWsCMRC9F/ofwhR6KZptBaurUYogqHhZ9aC3YTNu&#10;FjeTJYm6/vumIPQ2j/c503lnG3EjH2rHCj77GQji0umaKwWH/bI3AhEissbGMSl4UID57PVlirl2&#10;dy7otouVSCEcclRgYmxzKUNpyGLou5Y4cWfnLcYEfSW1x3sKt438yrKhtFhzajDY0sJQedldrYLN&#10;+vtgxlVR0AaP4w/cPrw7LZR6f+t+JiAidfFf/HSvdJo/GA7g75t0gp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J6BMMAAADdAAAADwAAAAAAAAAAAAAAAACYAgAAZHJzL2Rv&#10;d25yZXYueG1sUEsFBgAAAAAEAAQA9QAAAIgDAAAAAA==&#10;" path="m,70l5,,,70xe" fillcolor="#f3be00" stroked="f">
                  <v:path arrowok="t" o:connecttype="custom" o:connectlocs="0,70;5,0;0,70" o:connectangles="0,0,0"/>
                </v:shape>
                <v:shape id="Freeform 8455" o:spid="_x0000_s2390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Nkb8MA&#10;AADdAAAADwAAAGRycy9kb3ducmV2LnhtbERPS2sCMRC+F/ofwhS81awPRLZGKSuiIB7UXnobNtPN&#10;tpvJNom6/nsjCN7m43vObNHZRpzJh9qxgkE/A0FcOl1zpeDruHqfgggRWWPjmBRcKcBi/voyw1y7&#10;C+/pfIiVSCEcclRgYmxzKUNpyGLou5Y4cT/OW4wJ+kpqj5cUbhs5zLKJtFhzajDYUmGo/DucrAK/&#10;+94ei3Y9tl22Mr/FwCz/a6NU7637/AARqYtP8cO90Wn+aDKG+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Nkb8MAAADdAAAADwAAAAAAAAAAAAAAAACYAgAAZHJzL2Rv&#10;d25yZXYueG1sUEsFBgAAAAAEAAQA9QAAAIgDAAAAAA==&#10;" path="m,70l5,,,70xe" filled="f" strokecolor="#e15520" strokeweight="0">
                  <v:path arrowok="t" o:connecttype="custom" o:connectlocs="0,70;5,0;0,70" o:connectangles="0,0,0"/>
                </v:shape>
                <v:shape id="Freeform 8456" o:spid="_x0000_s2391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g6cQA&#10;AADdAAAADwAAAGRycy9kb3ducmV2LnhtbERPzWrCQBC+F3yHZYReSt20YlpSV5FCi4gX0z7ANDsm&#10;odnZuDvV1Kd3hUJv8/H9znw5uE4dKcTWs4GHSQaKuPK25drA58fb/TOoKMgWO89k4JciLBejmzkW&#10;1p94R8dSapVCOBZooBHpC61j1ZDDOPE9ceL2PjiUBEOtbcBTCnedfsyyXDtsOTU02NNrQ9V3+eMM&#10;yNd5ilvvgzxt7/Ku3g+HzfvOmNvxsHoBJTTIv/jPvbZp/jSfwfWbdIJe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WYOnEAAAA3QAAAA8AAAAAAAAAAAAAAAAAmAIAAGRycy9k&#10;b3ducmV2LnhtbFBLBQYAAAAABAAEAPUAAACJAwAAAAA=&#10;" path="m20,l8,13,3,25,,40,3,52,8,50r5,-5l15,38r5,-8l23,23r,-8l20,8,20,xe" fillcolor="#f3be00" stroked="f">
                  <v:path arrowok="t" o:connecttype="custom" o:connectlocs="20,0;8,13;3,25;0,40;3,52;8,50;13,45;15,38;20,30;23,23;23,15;20,8;20,0" o:connectangles="0,0,0,0,0,0,0,0,0,0,0,0,0"/>
                </v:shape>
                <v:shape id="Freeform 8457" o:spid="_x0000_s2392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cEdMQA&#10;AADdAAAADwAAAGRycy9kb3ducmV2LnhtbERPTWvCQBC9F/wPywi91Y0KoUQ3QQRtKS3UKIi3ITsm&#10;0exsyG5j/PfdQsHbPN7nLLPBNKKnztWWFUwnEQjiwuqaSwWH/eblFYTzyBoby6TgTg6ydPS0xETb&#10;G++oz30pQgi7BBVU3reJlK6oyKCb2JY4cGfbGfQBdqXUHd5CuGnkLIpiabDm0FBhS+uKimv+YxRc&#10;vZx+5fn38fP+tr6cNv3xY6vnSj2Ph9UChKfBP8T/7ncd5s/jGP6+CS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HBHTEAAAA3QAAAA8AAAAAAAAAAAAAAAAAmAIAAGRycy9k&#10;b3ducmV2LnhtbFBLBQYAAAAABAAEAPUAAACJAwAAAAA=&#10;" path="m20,l8,13,3,25,,40,3,52,8,50r5,-5l15,38r5,-8l23,23r,-8l20,8,20,xe" filled="f" strokecolor="#e15520" strokeweight="0">
                  <v:path arrowok="t" o:connecttype="custom" o:connectlocs="20,0;8,13;3,25;0,40;3,52;8,50;13,45;15,38;20,30;23,23;23,15;20,8;20,0" o:connectangles="0,0,0,0,0,0,0,0,0,0,0,0,0"/>
                </v:shape>
                <v:shape id="Freeform 8458" o:spid="_x0000_s2393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lwXMQA&#10;AADdAAAADwAAAGRycy9kb3ducmV2LnhtbERP22rCQBB9L/Qflin0pejGSlViNlJaAqWIYBSfh+zk&#10;gtnZkN3G5O+7BaFvczjXSXajacVAvWssK1jMIxDEhdUNVwrOp2y2AeE8ssbWMimYyMEufXxIMNb2&#10;xkcacl+JEMIuRgW1910spStqMujmtiMOXGl7gz7AvpK6x1sIN618jaKVNNhwaKixo4+aimv+YxRk&#10;S/f2ue9KasrL8H3IMZtepoVSz0/j+xaEp9H/i+/uLx3mL1dr+Psmn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5cFzEAAAA3QAAAA8AAAAAAAAAAAAAAAAAmAIAAGRycy9k&#10;b3ducmV2LnhtbFBLBQYAAAAABAAEAPUAAACJAwAAAAA=&#10;" path="m,70l7,,,70xe" fillcolor="#f3be00" stroked="f">
                  <v:path arrowok="t" o:connecttype="custom" o:connectlocs="0,70;7,0;0,70" o:connectangles="0,0,0"/>
                </v:shape>
                <v:shape id="Freeform 8459" o:spid="_x0000_s2394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YksUA&#10;AADdAAAADwAAAGRycy9kb3ducmV2LnhtbESPT2vCQBDF74V+h2UKvdVNFUSiq4jQ4q31D3gds2M2&#10;mp0N2W1Mvn3nIHib4b157zeLVe9r1VEbq8AGPkcZKOIi2IpLA8fD18cMVEzIFuvAZGCgCKvl68sC&#10;cxvuvKNun0olIRxzNOBSanKtY+HIYxyFhli0S2g9JlnbUtsW7xLuaz3Osqn2WLE0OGxo46i47f+8&#10;gfI2VBPuzm64nn7D1h7Gl/Dzbcz7W7+eg0rUp6f5cb21gj+ZCq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NiSxQAAAN0AAAAPAAAAAAAAAAAAAAAAAJgCAABkcnMv&#10;ZG93bnJldi54bWxQSwUGAAAAAAQABAD1AAAAigMAAAAA&#10;" path="m,70l7,,,70xe" filled="f" strokecolor="#e15520" strokeweight="0">
                  <v:path arrowok="t" o:connecttype="custom" o:connectlocs="0,70;7,0;0,70" o:connectangles="0,0,0"/>
                </v:shape>
                <v:shape id="Freeform 8460" o:spid="_x0000_s2395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+csMA&#10;AADdAAAADwAAAGRycy9kb3ducmV2LnhtbERPTUsDMRC9C/0PYQrebFbF0q5Ni1hEES9t9T67mSar&#10;m8mSxGb7740geJvH+5zVZnS9OFGInWcF17MKBHHrdcdGwfvh6WoBIiZkjb1nUnCmCJv15GKFtfaZ&#10;d3TaJyNKCMcaFdiUhlrK2FpyGGd+IC7c0QeHqcBgpA6YS7jr5U1VzaXDjkuDxYEeLbVf+2+nwLw2&#10;Ob4tj+f8sc3b57vP0FjTKHU5HR/uQSQa07/4z/2iy/zb+RJ+vy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T+csMAAADdAAAADwAAAAAAAAAAAAAAAACYAgAAZHJzL2Rv&#10;d25yZXYueG1sUEsFBgAAAAAEAAQA9QAAAIgDAAAAAA==&#10;" path="m20,l12,5,7,12,2,17,,25r,7l,40r2,7l7,57r5,-5l17,47r3,-5l22,35,25,25r,-8l22,10,20,xe" fillcolor="#f3be00" stroked="f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8461" o:spid="_x0000_s2396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Ta8YA&#10;AADdAAAADwAAAGRycy9kb3ducmV2LnhtbESPS2sCQRCE70L+w9CB3HQ2CjFsHCUISsBTfMVjs9P7&#10;IDs9y8zorv/ePgRy66aqq75erAbXqhuF2Hg28DrJQBEX3jZcGTgeNuN3UDEhW2w9k4E7RVgtn0YL&#10;zK3v+Ztu+1QpCeGYo4E6pS7XOhY1OYwT3xGLVvrgMMkaKm0D9hLuWj3NsjftsGFpqLGjdU3F7/7q&#10;DKTTj72cztPLumzvpd7Ntv05bI15eR4+P0AlGtK/+e/6ywr+bC788o2Mo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fTa8YAAADdAAAADwAAAAAAAAAAAAAAAACYAgAAZHJz&#10;L2Rvd25yZXYueG1sUEsFBgAAAAAEAAQA9QAAAIsDAAAAAA==&#10;" path="m20,l12,5,7,12,2,17,,25r,7l,40r2,7l7,57r5,-5l17,47r3,-5l22,35,25,25r,-8l22,10,20,xe" filled="f" strokecolor="#e15520" strokeweight="0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8462" o:spid="_x0000_s2397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hsIcUA&#10;AADdAAAADwAAAGRycy9kb3ducmV2LnhtbESP0WoCMRBF3wv9hzAF32rWKiqrUawo+CDSaj9gSMbd&#10;bTeTNYm6/r0RhL7NcO/cc2c6b20tLuRD5VhBr5uBINbOVFwo+Dms38cgQkQ2WDsmBTcKMJ+9vkwx&#10;N+7K33TZx0KkEA45KihjbHIpgy7JYui6hjhpR+ctxrT6QhqP1xRua/mRZUNpseJEKLGhZUn6b3+2&#10;iRt/B812MfLtSn+dPg+1Ge+0Uarz1i4mICK18d/8vN6YVL8/6sHjmzSC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GwhxQAAAN0AAAAPAAAAAAAAAAAAAAAAAJgCAABkcnMv&#10;ZG93bnJldi54bWxQSwUGAAAAAAQABAD1AAAAigMAAAAA&#10;" path="m,75l2,,,75xe" fillcolor="#f3be00" stroked="f">
                  <v:path arrowok="t" o:connecttype="custom" o:connectlocs="0,75;2,0;0,75" o:connectangles="0,0,0"/>
                </v:shape>
                <v:shape id="Freeform 8463" o:spid="_x0000_s2398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ansMA&#10;AADdAAAADwAAAGRycy9kb3ducmV2LnhtbERPTWsCMRC9C/0PYQreNKsLtmyNIoLiwUutB3ubJuPu&#10;tpvJkkRd++uNIHibx/uc6byzjTiTD7VjBaNhBoJYO1NzqWD/tRq8gwgR2WDjmBRcKcB89tKbYmHc&#10;hT/pvIulSCEcClRQxdgWUgZdkcUwdC1x4o7OW4wJ+lIaj5cUbhs5zrKJtFhzaqiwpWVF+m93sgry&#10;9fL/2y9Gm8P+t9O63ub258hK9V+7xQeISF18ih/ujUnz87cx3L9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lansMAAADdAAAADwAAAAAAAAAAAAAAAACYAgAAZHJzL2Rv&#10;d25yZXYueG1sUEsFBgAAAAAEAAQA9QAAAIgDAAAAAA==&#10;" path="m,75l2,,,75xe" filled="f" strokecolor="#e15520" strokeweight="0">
                  <v:path arrowok="t" o:connecttype="custom" o:connectlocs="0,75;2,0;0,75" o:connectangles="0,0,0"/>
                </v:shape>
                <v:shape id="Freeform 8464" o:spid="_x0000_s2399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M7wMMA&#10;AADdAAAADwAAAGRycy9kb3ducmV2LnhtbERPTYvCMBC9L+x/CLPgRTR1XdTtGkUWFI9aBT2OzdgW&#10;m0lpoq3/3giCt3m8z5nOW1OKG9WusKxg0I9AEKdWF5wp2O+WvQkI55E1lpZJwZ0czGefH1OMtW14&#10;S7fEZyKEsItRQe59FUvp0pwMur6tiAN3trVBH2CdSV1jE8JNKb+jaCQNFhwacqzoP6f0klyNgqQ5&#10;8+/VLrfdTbVf7Q6Tn1P3clSq89Uu/kB4av1b/HKvdZg/HA/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M7wMMAAADdAAAADwAAAAAAAAAAAAAAAACYAgAAZHJzL2Rv&#10;d25yZXYueG1sUEsFBgAAAAAEAAQA9QAAAIgDAAAAAA==&#10;" path="m13,70l,,13,70r,l13,70,5,85,3,100r2,15l13,130r5,-5l20,118r3,-8l23,103r,-10l20,85,18,78,13,70xe" fillcolor="#f3be00" stroked="f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8465" o:spid="_x0000_s2400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6OsIA&#10;AADdAAAADwAAAGRycy9kb3ducmV2LnhtbERPS2vCQBC+F/wPywhepG5Mqy3RNYSC4LGN2vOQHZNg&#10;djZkt3n8e7dQ6G0+vufs09E0oqfO1ZYVrFcRCOLC6ppLBZfz8fkdhPPIGhvLpGAiB+lh9rTHRNuB&#10;v6jPfSlCCLsEFVTet4mUrqjIoFvZljhwN9sZ9AF2pdQdDiHcNDKOoq00WHNoqLClj4qKe/5jFHya&#10;5XS5cm9ktmnPk8Vl/J2TUov5mO1AeBr9v/jPfdJh/svbK/x+E06Qh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vo6wgAAAN0AAAAPAAAAAAAAAAAAAAAAAJgCAABkcnMvZG93&#10;bnJldi54bWxQSwUGAAAAAAQABAD1AAAAhwMAAAAA&#10;" path="m13,70l,,13,70r,l13,70,5,85,3,100r2,15l13,130r5,-5l20,118r3,-8l23,103r,-10l20,85,18,78,13,70xe" filled="f" strokecolor="#e15520" strokeweight=".1pt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8466" o:spid="_x0000_s2401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Uli8MA&#10;AADdAAAADwAAAGRycy9kb3ducmV2LnhtbERPTU8CMRC9m/AfmjHxJl0lIFkoBEggEE+Ceh62Y3dj&#10;O123dXf599SExNu8vM+ZL3tnRUtNqDwreBpmIIgLrys2Ct5P28cpiBCRNVrPpOBCAZaLwd0cc+07&#10;fqP2GI1IIRxyVFDGWOdShqIkh2Hoa+LEffnGYUywMVI32KVwZ+Vzlk2kw4pTQ4k1bUoqvo+/TkEr&#10;z5ufV9ytPztTm4/Dyk7NySr1cN+vZiAi9fFffHPvdZo/ehnD3zfp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Uli8MAAADdAAAADwAAAAAAAAAAAAAAAACYAgAAZHJzL2Rv&#10;d25yZXYueG1sUEsFBgAAAAAEAAQA9QAAAIgDAAAAAA==&#10;" path="m10,67l2,r8,67l10,67r,l2,82,,97r2,15l10,127r2,-5l17,117r3,-10l20,100r,-8l17,82,15,75,10,67xe" fillcolor="#f3be00" stroked="f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8467" o:spid="_x0000_s2402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5hsIA&#10;AADdAAAADwAAAGRycy9kb3ducmV2LnhtbERPTWsCMRC9F/ofwhS81awKVlajiKB41Vaht+lmTBY3&#10;k3UT1/Xfm4LgbR7vc2aLzlWipSaUnhUM+hkI4sLrko2Cn+/15wREiMgaK8+k4E4BFvP3txnm2t94&#10;R+0+GpFCOOSowMZY51KGwpLD0Pc1ceJOvnEYE2yM1A3eUrir5DDLxtJhyanBYk0rS8V5f3UKfo8X&#10;szXH0eHSblby73zaDWhjlep9dMspiEhdfImf7q1O80dfY/j/Jp0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fmGwgAAAN0AAAAPAAAAAAAAAAAAAAAAAJgCAABkcnMvZG93&#10;bnJldi54bWxQSwUGAAAAAAQABAD1AAAAhwMAAAAA&#10;" path="m10,67l2,r8,67l10,67r,l2,82,,97r2,15l10,127r2,-5l17,117r3,-10l20,100r,-8l17,82,15,75,10,67xe" filled="f" strokecolor="#e15520" strokeweight="0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8468" o:spid="_x0000_s2403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j5Z8MA&#10;AADdAAAADwAAAGRycy9kb3ducmV2LnhtbERPS4vCMBC+C/6HMII3TX2wLtUoIqjradXdBY9jM7bF&#10;ZlKabK3/3giCt/n4njNbNKYQNVUut6xg0I9AECdW55wq+P1Z9z5BOI+ssbBMCu7kYDFvt2YYa3vj&#10;A9VHn4oQwi5GBZn3ZSylSzIy6Pq2JA7cxVYGfYBVKnWFtxBuCjmMog9pMOfQkGFJq4yS6/HfKBif&#10;T8l6y5vGbv92+725fy+Hea1Ut9MspyA8Nf4tfrm/dJg/mkzg+U04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j5Z8MAAADdAAAADwAAAAAAAAAAAAAAAACYAgAAZHJzL2Rv&#10;d25yZXYueG1sUEsFBgAAAAAEAAQA9QAAAIgDAAAAAA==&#10;" path="m3,68l,,3,68xe" fillcolor="#f3be00" stroked="f">
                  <v:path arrowok="t" o:connecttype="custom" o:connectlocs="3,68;0,0;3,68" o:connectangles="0,0,0"/>
                </v:shape>
                <v:shape id="Freeform 8469" o:spid="_x0000_s2404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9iscA&#10;AADdAAAADwAAAGRycy9kb3ducmV2LnhtbESPzW7CQAyE75V4h5WReqlgQ1sFCCwIVarUQ3vg5wGs&#10;rEkCWW+0u0Dg6etDpd7G8vjzzHLdu1ZdKcTGs4HJOANFXHrbcGXgsP8czUDFhGyx9UwG7hRhvRo8&#10;LbGw/sZbuu5SpQTCsUADdUpdoXUsa3IYx74jlt3RB4dJxlBpG/AmcNfq1yzLtcOG5UONHX3UVJ53&#10;FyeUw08bpi/vx23+mOf771OauNncmOdhv1mAStSnf/Pf9ZeV+G9TiSttRI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MvYr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8470" o:spid="_x0000_s2405" style="position:absolute;left:5745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/t8AA&#10;AADdAAAADwAAAGRycy9kb3ducmV2LnhtbERPPWvDMBDdC/kP4grZatkNpIlrxQRDIGvTDhkP6Wq5&#10;sU7GUm3n31eFQrd7vM+r6sX1YqIxdJ4VFFkOglh703Gr4OP99LQDESKywd4zKbhTgPqweqiwNH7m&#10;N5ousRUphEOJCmyMQyll0JYchswPxIn79KPDmODYSjPinMJdL5/zfCsddpwaLA7UWNK3y7dT0JDV&#10;uiEqusYv+mu6z7ftdVZq/bgcX0FEWuK/+M99Nmn+5mUPv9+kE+Th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K/t8AAAADdAAAADwAAAAAAAAAAAAAAAACYAgAAZHJzL2Rvd25y&#10;ZXYueG1sUEsFBgAAAAAEAAQA9QAAAIUDAAAAAA==&#10;" path="m43,55l,,43,55xm43,55l53,70,63,83r7,2l75,88r7,l90,88r,-8l85,73,80,68,75,63,68,58,60,55r-7,l43,55xe" fillcolor="#f3be00" stroked="f">
                  <v:path arrowok="t" o:connecttype="custom" o:connectlocs="43,55;0,0;43,55;43,55;53,70;63,83;70,85;75,88;82,88;90,88;90,80;85,73;80,68;75,63;68,58;60,55;53,55;43,55" o:connectangles="0,0,0,0,0,0,0,0,0,0,0,0,0,0,0,0,0,0"/>
                  <o:lock v:ext="edit" verticies="t"/>
                </v:shape>
                <v:shape id="Freeform 8471" o:spid="_x0000_s2406" style="position:absolute;left:5745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15MYA&#10;AADdAAAADwAAAGRycy9kb3ducmV2LnhtbESPQWvCQBCF7wX/wzJCL0U3WhCNriKCtpcemgTPQ3ZM&#10;gtnZkF1j+u87h0JvM7w3732zO4yuVQP1ofFsYDFPQBGX3jZcGSjy82wNKkRki61nMvBDAQ77ycsO&#10;U+uf/E1DFislIRxSNFDH2KVah7Imh2HuO2LRbr53GGXtK217fEq4a/UySVbaYcPSUGNHp5rKe/Zw&#10;Bm55cVw9Lo19++j8kF2/7uUmK4x5nY7HLahIY/w3/11/WsF/Xwu/fCMj6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k15MYAAADdAAAADwAAAAAAAAAAAAAAAACYAgAAZHJz&#10;L2Rvd25yZXYueG1sUEsFBgAAAAAEAAQA9QAAAIsDAAAAAA==&#10;" path="m43,55l,,43,55xe" filled="f" strokecolor="#e15520" strokeweight="0">
                  <v:path arrowok="t" o:connecttype="custom" o:connectlocs="43,55;0,0;43,55" o:connectangles="0,0,0"/>
                </v:shape>
                <v:shape id="Freeform 8472" o:spid="_x0000_s2407" style="position:absolute;left:5788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swKMMA&#10;AADdAAAADwAAAGRycy9kb3ducmV2LnhtbERPTWsCMRC9F/ofwhS81awuWNkapSqCBz1UPXgcN7Ob&#10;xc1kSaJu/30jFHqbx/uc2aK3rbiTD41jBaNhBoK4dLrhWsHpuHmfgggRWWPrmBT8UIDF/PVlhoV2&#10;D/6m+yHWIoVwKFCBibErpAylIYth6DrixFXOW4wJ+lpqj48Ubls5zrKJtNhwajDY0cpQeT3crIKP&#10;la+W1cVcsL2eNzur1/k+Pyo1eOu/PkFE6uO/+M+91Wl+Ph3B8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swKMMAAADdAAAADwAAAAAAAAAAAAAAAACYAgAAZHJzL2Rv&#10;d25yZXYueG1sUEsFBgAAAAAEAAQA9QAAAIgDAAAAAA==&#10;" path="m,l10,15,20,28r7,2l32,33r7,l47,33r,-8l42,18,37,13,32,8,25,3,17,,10,,,xe" filled="f" strokecolor="#e15520" strokeweight="0">
                  <v:path arrowok="t" o:connecttype="custom" o:connectlocs="0,0;10,15;20,28;27,30;32,33;39,33;47,33;47,25;42,18;37,13;32,8;25,3;17,0;10,0;0,0" o:connectangles="0,0,0,0,0,0,0,0,0,0,0,0,0,0,0"/>
                </v:shape>
                <v:shape id="Freeform 8473" o:spid="_x0000_s2408" style="position:absolute;left:5765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5K8UA&#10;AADdAAAADwAAAGRycy9kb3ducmV2LnhtbERPTWvCQBC9C/6HZQRvulFL1egqrSDtpdBqUI9jdkyC&#10;2dmQXU3aX98tFLzN433Oct2aUtypdoVlBaNhBII4tbrgTEGy3w5mIJxH1lhaJgXf5GC96naWGGvb&#10;8Bfddz4TIYRdjApy76tYSpfmZNANbUUcuIutDfoA60zqGpsQbko5jqJnabDg0JBjRZuc0uvuZhSc&#10;m+T48Xk4tT+v06cokdnbYT6fKNXvtS8LEJ5a/xD/u991mD+ZjeHv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DkrxQAAAN0AAAAPAAAAAAAAAAAAAAAAAJgCAABkcnMv&#10;ZG93bnJldi54bWxQSwUGAAAAAAQABAD1AAAAigMAAAAA&#10;" path="m53,43l,,53,43xm53,43r7,12l72,65r13,8l100,73,97,65,95,58,90,53,82,48,77,43,67,40r-7,l53,43xe" fillcolor="#f3be00" stroked="f">
                  <v:path arrowok="t" o:connecttype="custom" o:connectlocs="53,43;0,0;53,43;53,43;60,55;72,65;85,73;100,73;97,65;95,58;90,53;82,48;77,43;67,40;60,40;53,43" o:connectangles="0,0,0,0,0,0,0,0,0,0,0,0,0,0,0,0"/>
                  <o:lock v:ext="edit" verticies="t"/>
                </v:shape>
                <v:shape id="Freeform 8474" o:spid="_x0000_s2409" style="position:absolute;left:5765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/eQMQA&#10;AADdAAAADwAAAGRycy9kb3ducmV2LnhtbERPTWsCMRC9C/0PYQreNNsKVVaj2MKKUHuoFXqd3YzZ&#10;1c1kSaJu/30jFHqbx/ucxaq3rbiSD41jBU/jDARx5XTDRsHhqxjNQISIrLF1TAp+KMBq+TBYYK7d&#10;jT/puo9GpBAOOSqoY+xyKUNVk8Uwdh1x4o7OW4wJeiO1x1sKt618zrIXabHh1FBjR281Vef9xSow&#10;azP1dDp8hLIsvptNMX3dvZdKDR/79RxEpD7+i//cW53mT2YT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/3kDEAAAA3QAAAA8AAAAAAAAAAAAAAAAAmAIAAGRycy9k&#10;b3ducmV2LnhtbFBLBQYAAAAABAAEAPUAAACJAwAAAAA=&#10;" path="m53,43l,,53,43xe" filled="f" strokecolor="#e15520" strokeweight="0">
                  <v:path arrowok="t" o:connecttype="custom" o:connectlocs="53,43;0,0;53,43" o:connectangles="0,0,0"/>
                </v:shape>
                <v:shape id="Freeform 8475" o:spid="_x0000_s2410" style="position:absolute;left:5818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yTsMQA&#10;AADdAAAADwAAAGRycy9kb3ducmV2LnhtbERPS2sCMRC+F/ofwhR6q9m6UmVrFLUIPdiDj4PHcTO7&#10;WdxMliTq9t8bodDbfHzPmc5724or+dA4VvA+yEAQl043XCs47NdvExAhImtsHZOCXwownz0/TbHQ&#10;7sZbuu5iLVIIhwIVmBi7QspQGrIYBq4jTlzlvMWYoK+l9nhL4baVwyz7kBYbTg0GO1oZKs+7i1Uw&#10;XvlqWZ3MCdvzcb2x+iv/yfdKvb70i08Qkfr4L/5zf+s0P5+M4PFNOk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k7DEAAAA3QAAAA8AAAAAAAAAAAAAAAAAmAIAAGRycy9k&#10;b3ducmV2LnhtbFBLBQYAAAAABAAEAPUAAACJAwAAAAA=&#10;" path="m,3l7,15,19,25r13,8l47,33,44,25,42,18,37,13,29,8,24,3,14,,7,,,3xe" filled="f" strokecolor="#e15520" strokeweight="0">
                  <v:path arrowok="t" o:connecttype="custom" o:connectlocs="0,3;7,15;19,25;32,33;47,33;44,25;42,18;37,13;29,8;24,3;14,0;7,0;0,3" o:connectangles="0,0,0,0,0,0,0,0,0,0,0,0,0"/>
                </v:shape>
                <v:shape id="Freeform 8476" o:spid="_x0000_s2411" style="position:absolute;left:5785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svMIA&#10;AADdAAAADwAAAGRycy9kb3ducmV2LnhtbERPTYvCMBC9C/sfwgh7kTVdF0WrUURZ9WqV9To0Yxts&#10;JqWJWv/9RhC8zeN9zmzR2krcqPHGsYLvfgKCOHfacKHgePj9GoPwAVlj5ZgUPMjDYv7RmWGq3Z33&#10;dMtCIWII+xQVlCHUqZQ+L8mi77uaOHJn11gMETaF1A3eY7it5CBJRtKi4dhQYk2rkvJLdrUKTlnv&#10;MtHF3+oYtqPJfrkxg+HaKPXZbZdTEIHa8Ba/3Dsd5/+Mh/D8Jp4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ey8wgAAAN0AAAAPAAAAAAAAAAAAAAAAAJgCAABkcnMvZG93&#10;bnJldi54bWxQSwUGAAAAAAQABAD1AAAAhwMAAAAA&#10;" path="m52,42l,,52,42xm52,42l62,55,72,65r13,7l100,72r,-7l95,60,90,52,85,47,77,45,70,42,62,40,52,42xe" fillcolor="#f3be00" stroked="f">
                  <v:path arrowok="t" o:connecttype="custom" o:connectlocs="52,42;0,0;52,42;52,42;62,55;72,65;85,72;100,72;100,65;95,60;90,52;85,47;77,45;70,42;62,40;52,42" o:connectangles="0,0,0,0,0,0,0,0,0,0,0,0,0,0,0,0"/>
                  <o:lock v:ext="edit" verticies="t"/>
                </v:shape>
                <v:shape id="Freeform 8477" o:spid="_x0000_s2412" style="position:absolute;left:578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GAcIA&#10;AADdAAAADwAAAGRycy9kb3ducmV2LnhtbERPTYvCMBC9C/sfwgh701RXilsbZREE8SCoe9jj0My2&#10;pc2kJLHWf28Ewds83ufkm8G0oifna8sKZtMEBHFhdc2lgt/LbrIE4QOyxtYyKbiTh836Y5Rjpu2N&#10;T9SfQyliCPsMFVQhdJmUvqjIoJ/ajjhy/9YZDBG6UmqHtxhuWjlPklQarDk2VNjRtqKiOV+Ngv64&#10;Lee+ubs+zOoi/f47LOQ1VepzPPysQAQawlv8cu91nP+1TOH5TTxB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EYBwgAAAN0AAAAPAAAAAAAAAAAAAAAAAJgCAABkcnMvZG93&#10;bnJldi54bWxQSwUGAAAAAAQABAD1AAAAhwMAAAAA&#10;" path="m52,42l,,52,42xe" filled="f" strokecolor="#1f1a17" strokeweight="0">
                  <v:path arrowok="t" o:connecttype="custom" o:connectlocs="52,42;0,0;52,42" o:connectangles="0,0,0"/>
                </v:shape>
                <v:shape id="Freeform 8478" o:spid="_x0000_s2413" style="position:absolute;left:583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L2CsMA&#10;AADdAAAADwAAAGRycy9kb3ducmV2LnhtbERPTYvCMBC9L/gfwgje1lRlV61GkerCXvZQ9eBxSMa2&#10;2ExKE7X992ZhYW/zeJ+z3na2Fg9qfeVYwWScgCDWzlRcKDifvt4XIHxANlg7JgU9edhuBm9rTI17&#10;ck6PYyhEDGGfooIyhCaV0uuSLPqxa4gjd3WtxRBhW0jT4jOG21pOk+RTWqw4NpTYUFaSvh3vVoHm&#10;y8+56T9unV4edtk+z6Z9Xik1Gna7FYhAXfgX/7m/TZw/W8zh95t4gt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L2CsMAAADdAAAADwAAAAAAAAAAAAAAAACYAgAAZHJzL2Rv&#10;d25yZXYueG1sUEsFBgAAAAAEAAQA9QAAAIgDAAAAAA==&#10;" path="m,2l10,15,20,25r13,7l48,32r,-7l43,20,38,12,33,7,25,5,18,2,10,,,2e" filled="f" strokecolor="#1f1a17" strokeweight="0">
                  <v:path arrowok="t" o:connecttype="custom" o:connectlocs="0,2;10,15;20,25;33,32;48,32;48,25;43,20;38,12;33,7;25,5;18,2;10,0;0,2" o:connectangles="0,0,0,0,0,0,0,0,0,0,0,0,0"/>
                </v:shape>
                <v:shape id="Freeform 8479" o:spid="_x0000_s2414" style="position:absolute;left:5728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s49MYA&#10;AADdAAAADwAAAGRycy9kb3ducmV2LnhtbESPQU/DMAyF70j7D5EncWPpVmBbWTZVk5AQJxj8AKvx&#10;2orG6ZK0K/x6fEDiZus9v/d5d5hcp0YKsfVsYLnIQBFX3rZcG/j8eL7bgIoJ2WLnmQx8U4TDfnaz&#10;w8L6K7/TeEq1khCOBRpoUuoLrWPVkMO48D2xaGcfHCZZQ61twKuEu06vsuxRO2xZGhrs6dhQ9XUa&#10;nIGwftD5WL52+dtqe7++LIe2/BmMuZ1P5ROoRFP6N/9dv1jBzzeCK9/ICHr/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s49MYAAADdAAAADwAAAAAAAAAAAAAAAACYAgAAZHJz&#10;L2Rvd25yZXYueG1sUEsFBgAAAAAEAAQA9QAAAIsDAAAAAA==&#10;" path="m42,60l,,42,60xm42,60r8,15l60,85r7,3l72,90r8,3l90,90,87,83,85,75,80,70,72,65,65,60,57,58r-7,l42,60xe" fillcolor="#f3be00" stroked="f">
                  <v:path arrowok="t" o:connecttype="custom" o:connectlocs="42,60;0,0;42,60;42,60;50,75;60,85;67,88;72,90;80,93;90,90;87,83;85,75;80,70;72,65;65,60;57,58;50,58;42,60" o:connectangles="0,0,0,0,0,0,0,0,0,0,0,0,0,0,0,0,0,0"/>
                  <o:lock v:ext="edit" verticies="t"/>
                </v:shape>
                <v:shape id="Freeform 8480" o:spid="_x0000_s2415" style="position:absolute;left:5728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62OcUA&#10;AADdAAAADwAAAGRycy9kb3ducmV2LnhtbERPS2sCMRC+C/0PYQq9SM3WgtitUXy0ULwUtyI9Dpvp&#10;ZnEzWZK4rv/eFARv8/E9Z7bobSM68qF2rOBllIEgLp2uuVKw//l8noIIEVlj45gUXCjAYv4wmGGu&#10;3Zl31BWxEimEQ44KTIxtLmUoDVkMI9cSJ+7PeYsxQV9J7fGcwm0jx1k2kRZrTg0GW1obKo/FySrY&#10;GP9xHHK97E7f29/DbmwmxWql1NNjv3wHEamPd/HN/aXT/NfpG/x/k06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rY5xQAAAN0AAAAPAAAAAAAAAAAAAAAAAJgCAABkcnMv&#10;ZG93bnJldi54bWxQSwUGAAAAAAQABAD1AAAAigMAAAAA&#10;" path="m42,60l,,42,60xe" filled="f" strokecolor="#e15520" strokeweight="0">
                  <v:path arrowok="t" o:connecttype="custom" o:connectlocs="42,60;0,0;42,60" o:connectangles="0,0,0"/>
                </v:shape>
                <v:shape id="Freeform 8481" o:spid="_x0000_s2416" style="position:absolute;left:5770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xb8gA&#10;AADdAAAADwAAAGRycy9kb3ducmV2LnhtbESPT0vDQBDF74LfYRnBi9hNbf3T2G0pQiEFQYxeehuz&#10;YxLMzqa7a5N++85B8DbDe/Peb5br0XXqSCG2ng1MJxko4srblmsDnx/b2ydQMSFb7DyTgRNFWK8u&#10;L5aYWz/wOx3LVCsJ4ZijgSalPtc6Vg05jBPfE4v27YPDJGuotQ04SLjr9F2WPWiHLUtDgz29NFT9&#10;lL/OwHyzGIr9vn58/Sq2u90N4dt9OBhzfTVunkElGtO/+e+6sII/Wwi/fCMj6NU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4vFvyAAAAN0AAAAPAAAAAAAAAAAAAAAAAJgCAABk&#10;cnMvZG93bnJldi54bWxQSwUGAAAAAAQABAD1AAAAjQMAAAAA&#10;" path="m,2l8,17,18,27r7,3l30,32r8,3l48,32,45,25,43,17,38,12,30,7,23,2,15,,8,,,2xe" filled="f" strokecolor="#e15520" strokeweight="0">
                  <v:path arrowok="t" o:connecttype="custom" o:connectlocs="0,2;8,17;18,27;25,30;30,32;38,35;48,32;45,25;43,17;38,12;30,7;23,2;15,0;8,0;0,2" o:connectangles="0,0,0,0,0,0,0,0,0,0,0,0,0,0,0"/>
                </v:shape>
                <v:shape id="Freeform 8482" o:spid="_x0000_s2417" style="position:absolute;left:5703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BE8gA&#10;AADdAAAADwAAAGRycy9kb3ducmV2LnhtbESPzWvCQBDF74L/wzKFXqRu/EBq6iql+HXxYFTwOGSn&#10;SWp2Ns2uGv97VxC8zfDe+82byawxpbhQ7QrLCnrdCARxanXBmYL9bvHxCcJ5ZI2lZVJwIwezabs1&#10;wVjbK2/pkvhMBAi7GBXk3lexlC7NyaDr2oo4aL+2NujDWmdS13gNcFPKfhSNpMGCw4UcK/rJKT0l&#10;ZxMoB/k3/p8PB5tktdzJfX9dzDtHpd7fmu8vEJ4a/zI/02sd6g/GPXh8E0aQ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fYETyAAAAN0AAAAPAAAAAAAAAAAAAAAAAJgCAABk&#10;cnMvZG93bnJldi54bWxQSwUGAAAAAAQABAD1AAAAjQMAAAAA&#10;" path="m47,57l,,47,57xm47,57l57,72,67,82r8,3l80,87r7,l95,87r,-7l90,72,85,67,80,62,72,57,65,55r-8,l47,57xe" fillcolor="#f3be00" stroked="f">
                  <v:path arrowok="t" o:connecttype="custom" o:connectlocs="47,57;0,0;47,57;47,57;57,72;67,82;75,85;80,87;87,87;95,87;95,80;90,72;85,67;80,62;72,57;65,55;57,55;47,57" o:connectangles="0,0,0,0,0,0,0,0,0,0,0,0,0,0,0,0,0,0"/>
                  <o:lock v:ext="edit" verticies="t"/>
                </v:shape>
                <v:shape id="Freeform 8483" o:spid="_x0000_s2418" style="position:absolute;left:5703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KecQA&#10;AADdAAAADwAAAGRycy9kb3ducmV2LnhtbERPS2sCMRC+F/ofwhR6kZqtorSrWVFriyAetOp52Mw+&#10;cDNZNqmm/74RhN7m43vOdBZMIy7Uudqygtd+AoI4t7rmUsHh+/PlDYTzyBoby6TglxzMsseHKaba&#10;XnlHl70vRQxhl6KCyvs2ldLlFRl0fdsSR66wnUEfYVdK3eE1hptGDpJkLA3WHBsqbGlZUX7e/xgF&#10;o7Cxx49lEspFr16ddsV28ZVrpZ6fwnwCwlPw/+K7e63j/OH7AG7fxB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8ynnEAAAA3QAAAA8AAAAAAAAAAAAAAAAAmAIAAGRycy9k&#10;b3ducmV2LnhtbFBLBQYAAAAABAAEAPUAAACJAwAAAAA=&#10;" path="m47,57l,,47,57xe" filled="f" strokecolor="#e15520" strokeweight="0">
                  <v:path arrowok="t" o:connecttype="custom" o:connectlocs="47,57;0,0;47,57" o:connectangles="0,0,0"/>
                </v:shape>
                <v:shape id="Freeform 8484" o:spid="_x0000_s2419" style="position:absolute;left:5750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1+bMUA&#10;AADdAAAADwAAAGRycy9kb3ducmV2LnhtbERPTWvCQBC9F/wPywi96UaFWlNX0UKpVD3U2PuQHZPg&#10;7mya3Zq0v94VhN7m8T5nvuysERdqfOVYwWiYgCDOna64UHDM3gbPIHxA1mgck4Jf8rBc9B7mmGrX&#10;8iddDqEQMYR9igrKEOpUSp+XZNEPXU0cuZNrLIYIm0LqBtsYbo0cJ8mTtFhxbCixpteS8vPhxyoo&#10;wt96vJm15vj+/WWm2132cdpnSj32u9ULiEBd+Bff3Rsd509mE7h9E0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X5sxQAAAN0AAAAPAAAAAAAAAAAAAAAAAJgCAABkcnMv&#10;ZG93bnJldi54bWxQSwUGAAAAAAQABAD1AAAAigMAAAAA&#10;" path="m,2l10,17,20,27r8,3l33,32r7,l48,32r,-7l43,17,38,12,33,7,25,2,18,,10,,,2xe" filled="f" strokecolor="#e15520" strokeweight="0">
                  <v:path arrowok="t" o:connecttype="custom" o:connectlocs="0,2;10,17;20,27;28,30;33,32;40,32;48,32;48,25;43,17;38,12;33,7;25,2;18,0;10,0;0,2" o:connectangles="0,0,0,0,0,0,0,0,0,0,0,0,0,0,0"/>
                </v:shape>
                <v:shape id="Freeform 8485" o:spid="_x0000_s2420" style="position:absolute;left:5691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mqlMYA&#10;AADdAAAADwAAAGRycy9kb3ducmV2LnhtbESPQWvCQBCF74L/YRnBm26qpdboKlUoVdBD1UKPY3aa&#10;hGZnQ3aq8d93CwVvM7w373szX7auUhdqQunZwMMwAUWceVtybuB0fB08gwqCbLHyTAZuFGC56Hbm&#10;mFp/5Xe6HCRXMYRDigYKkTrVOmQFOQxDXxNH7cs3DiWuTa5tg9cY7io9SpIn7bDkSCiwpnVB2ffh&#10;x0XIh9t97sOqlBPtb7LZTkZv27Mx/V77MgMl1Mrd/H+9sbH+ePoIf9/EE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mqlMYAAADdAAAADwAAAAAAAAAAAAAAAACYAgAAZHJz&#10;L2Rvd25yZXYueG1sUEsFBgAAAAAEAAQA9QAAAIsDAAAAAA==&#10;" path="m45,52l,,45,52xm45,52r7,15l62,77r7,5l74,84r8,l89,84r,-7l87,69,82,62,74,57,69,54,62,49r-10,l45,52xe" fillcolor="#f3be00" stroked="f">
                  <v:path arrowok="t" o:connecttype="custom" o:connectlocs="45,52;0,0;45,52;45,52;52,67;62,77;69,82;74,84;82,84;89,84;89,77;87,69;82,62;74,57;69,54;62,49;52,49;45,52" o:connectangles="0,0,0,0,0,0,0,0,0,0,0,0,0,0,0,0,0,0"/>
                  <o:lock v:ext="edit" verticies="t"/>
                </v:shape>
                <v:shape id="Freeform 8486" o:spid="_x0000_s2421" style="position:absolute;left:5691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HHcUA&#10;AADdAAAADwAAAGRycy9kb3ducmV2LnhtbERPTWvCQBC9F/oflil4kWZjxVJTV7GFSMCTaXLwNmSn&#10;STA7G7JbTf69Wyj0No/3OZvdaDpxpcG1lhUsohgEcWV1y7WC4it9fgPhPLLGzjIpmMjBbvv4sMFE&#10;2xuf6Jr7WoQQdgkqaLzvEyld1ZBBF9meOHDfdjDoAxxqqQe8hXDTyZc4fpUGWw4NDfb02VB1yX+M&#10;guyQHauFm+YrXZfpZe/Kc/FRKjV7GvfvIDyN/l/85850mL9cr+D3m3CC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4cdxQAAAN0AAAAPAAAAAAAAAAAAAAAAAJgCAABkcnMv&#10;ZG93bnJldi54bWxQSwUGAAAAAAQABAD1AAAAigMAAAAA&#10;" path="m45,52l,,45,52xe" filled="f" strokecolor="#e15520" strokeweight="0">
                  <v:path arrowok="t" o:connecttype="custom" o:connectlocs="45,52;0,0;45,52" o:connectangles="0,0,0"/>
                </v:shape>
                <v:shape id="Freeform 8487" o:spid="_x0000_s2422" style="position:absolute;left:5736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S78MA&#10;AADdAAAADwAAAGRycy9kb3ducmV2LnhtbERPTWvCQBC9C/0Pywi9mY21WE1dQylIFe2hseB1yI5J&#10;aHY2ZLdJ/PeuIHibx/ucVTqYWnTUusqygmkUgyDOra64UPB73EwWIJxH1lhbJgUXcpCun0YrTLTt&#10;+Ye6zBcihLBLUEHpfZNI6fKSDLrINsSBO9vWoA+wLaRusQ/hppYvcTyXBisODSU29FlS/pf9GwVf&#10;u+p0OR7y7ZuhRfd9fu1wj1Kp5/Hw8Q7C0+Af4rt7q8P82XIOt2/CC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RS78MAAADdAAAADwAAAAAAAAAAAAAAAACYAgAAZHJzL2Rv&#10;d25yZXYueG1sUEsFBgAAAAAEAAQA9QAAAIgDAAAAAA==&#10;" path="m,3l7,18,17,28r7,5l29,35r8,l44,35r,-7l42,20,37,13,29,8,24,5,17,,7,,,3xe" filled="f" strokecolor="#e15520" strokeweight="0">
                  <v:path arrowok="t" o:connecttype="custom" o:connectlocs="0,3;7,18;17,28;24,33;29,35;37,35;44,35;44,28;42,20;37,13;29,8;24,5;17,0;7,0;0,3" o:connectangles="0,0,0,0,0,0,0,0,0,0,0,0,0,0,0"/>
                </v:shape>
                <v:shape id="Freeform 8488" o:spid="_x0000_s2423" style="position:absolute;left:5678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yEsMA&#10;AADdAAAADwAAAGRycy9kb3ducmV2LnhtbERP24rCMBB9F/yHMMK+rYkuXrYaRRRZ90mqfsDQzLal&#10;zaQ0Uet+vVlY8G0O5zrLdWdrcaPWl441jIYKBHHmTMm5hst5/z4H4QOywdoxaXiQh/Wq31tiYtyd&#10;U7qdQi5iCPsENRQhNImUPivIoh+6hjhyP661GCJsc2lavMdwW8uxUlNpseTYUGBD24Ky6nS1Gr6u&#10;1fH3kKbTXWXcpfmeqN32rLR+G3SbBYhAXXiJ/90HE+d/fM7g75t4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NyEsMAAADdAAAADwAAAAAAAAAAAAAAAACYAgAAZHJzL2Rv&#10;d25yZXYueG1sUEsFBgAAAAAEAAQA9QAAAIgDAAAAAA==&#10;" path="m38,60l,,38,60xm38,60r7,14l55,84r8,3l67,89r8,3l85,92,82,84,80,77,75,70,70,65,63,60,55,57r-10,l38,60xe" fillcolor="#f3be00" stroked="f">
                  <v:path arrowok="t" o:connecttype="custom" o:connectlocs="38,60;0,0;38,60;38,60;45,74;55,84;63,87;67,89;75,92;85,92;82,84;80,77;75,70;70,65;63,60;55,57;45,57;38,60" o:connectangles="0,0,0,0,0,0,0,0,0,0,0,0,0,0,0,0,0,0"/>
                  <o:lock v:ext="edit" verticies="t"/>
                </v:shape>
                <v:shape id="Freeform 8489" o:spid="_x0000_s2424" style="position:absolute;left:5678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FUDMYA&#10;AADdAAAADwAAAGRycy9kb3ducmV2LnhtbESPMW8CMQyF90r8h8iVupWkBVVwEBBCamHpUNqFzbqY&#10;u4OLcyQBjn9fD5W62XrP732eL3vfqivF1AS28DI0oIjL4BquLPx8vz9PQKWM7LANTBbulGC5GDzM&#10;sXDhxl903eVKSQinAi3UOXeF1qmsyWMaho5YtEOIHrOssdIu4k3CfatfjXnTHhuWhho7WtdUnnYX&#10;b+EyjZuwmejV0YzM+v5x3rvP8d7ap8d+NQOVqc//5r/rrRP80VRw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FUDMYAAADdAAAADwAAAAAAAAAAAAAAAACYAgAAZHJz&#10;L2Rvd25yZXYueG1sUEsFBgAAAAAEAAQA9QAAAIsDAAAAAA==&#10;" path="m38,60l,,38,60xe" filled="f" strokecolor="#e15520" strokeweight="0">
                  <v:path arrowok="t" o:connecttype="custom" o:connectlocs="38,60;0,0;38,60" o:connectangles="0,0,0"/>
                </v:shape>
                <v:shape id="Freeform 8490" o:spid="_x0000_s2425" style="position:absolute;left:5716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ObsUA&#10;AADdAAAADwAAAGRycy9kb3ducmV2LnhtbERPTWvCQBC9F/wPywi96UZb25q6ShQK6qmmlfY4ZKdJ&#10;MDsbdleN/94VhN7m8T5ntuhMI07kfG1ZwWiYgCAurK65VPD99TF4A+EDssbGMim4kIfFvPcww1Tb&#10;M+/olIdSxBD2KSqoQmhTKX1RkUE/tC1x5P6sMxgidKXUDs8x3DRynCQv0mDNsaHCllYVFYf8aBQ0&#10;+f53N9mukme3zzbbn0n2elx+KvXY77J3EIG68C++u9c6zn+aTuH2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Y5uxQAAAN0AAAAPAAAAAAAAAAAAAAAAAJgCAABkcnMv&#10;ZG93bnJldi54bWxQSwUGAAAAAAQABAD1AAAAigMAAAAA&#10;" path="m,3l7,17,17,27r8,3l29,32r8,3l47,35,44,27,42,20,37,13,32,8,25,3,17,,7,,,3xe" filled="f" strokecolor="#e15520" strokeweight="0">
                  <v:path arrowok="t" o:connecttype="custom" o:connectlocs="0,3;7,17;17,27;25,30;29,32;37,35;47,35;44,27;42,20;37,13;32,8;25,3;17,0;7,0;0,3" o:connectangles="0,0,0,0,0,0,0,0,0,0,0,0,0,0,0"/>
                </v:shape>
                <v:shape id="Freeform 8491" o:spid="_x0000_s2426" style="position:absolute;left:5673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HB8UA&#10;AADdAAAADwAAAGRycy9kb3ducmV2LnhtbESPQWvCQBCF7wX/wzKCt7pRREp0FRHEKu2hqdDrmB2T&#10;xexsyG419td3DoXeZnhv3vtmue59o27URRfYwGScgSIug3VcGTh97p5fQMWEbLEJTAYeFGG9Gjwt&#10;Mbfhzh90K1KlJIRjjgbqlNpc61jW5DGOQ0ss2iV0HpOsXaVth3cJ942eZtlce3QsDTW2tK2pvBbf&#10;3sB7cZjOvjjwz7E8oZ6f3e5t74wZDfvNAlSiPv2b/65freDPMuGX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gcHxQAAAN0AAAAPAAAAAAAAAAAAAAAAAJgCAABkcnMv&#10;ZG93bnJldi54bWxQSwUGAAAAAAQABAD1AAAAigMAAAAA&#10;" path="m33,68l,,33,68xm33,68r7,17l50,98r5,5l60,105r8,3l75,110r,-10l72,93,68,85,63,78,55,73,48,70,40,68r-7,xe" fillcolor="#f3be00" stroked="f">
                  <v:path arrowok="t" o:connecttype="custom" o:connectlocs="33,68;0,0;33,68;33,68;40,85;50,98;55,103;60,105;68,108;75,110;75,100;72,93;68,85;63,78;55,73;48,70;40,68;33,68" o:connectangles="0,0,0,0,0,0,0,0,0,0,0,0,0,0,0,0,0,0"/>
                  <o:lock v:ext="edit" verticies="t"/>
                </v:shape>
                <v:shape id="Freeform 8492" o:spid="_x0000_s2427" style="position:absolute;left:5673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9ksQA&#10;AADdAAAADwAAAGRycy9kb3ducmV2LnhtbERPS2vCQBC+C/6HZQq96SalPoiuooVCaS7VCF7H7DSb&#10;NjsbstsY/323UPA2H99z1tvBNqKnzteOFaTTBARx6XTNlYJT8TpZgvABWWPjmBTcyMN2Mx6tMdPu&#10;ygfqj6ESMYR9hgpMCG0mpS8NWfRT1xJH7tN1FkOEXSV1h9cYbhv5lCRzabHm2GCwpRdD5ffxxyqo&#10;+WP/tejTYjHL95c8N/PiHN6VenwYdisQgYZwF/+733Sc/5yk8PdNP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cvZLEAAAA3QAAAA8AAAAAAAAAAAAAAAAAmAIAAGRycy9k&#10;b3ducmV2LnhtbFBLBQYAAAAABAAEAPUAAACJAwAAAAA=&#10;" path="m33,68l,,33,68xe" filled="f" strokecolor="#e15520" strokeweight="0">
                  <v:path arrowok="t" o:connecttype="custom" o:connectlocs="33,68;0,0;33,68" o:connectangles="0,0,0"/>
                </v:shape>
                <v:shape id="Freeform 8493" o:spid="_x0000_s2428" style="position:absolute;left:5706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GBcEA&#10;AADdAAAADwAAAGRycy9kb3ducmV2LnhtbERPS4vCMBC+C/6HMII3TS0iS9coIgiedtm6eB6b6YNt&#10;JiWJtfrrzYLgbT6+56y3g2lFT843lhUs5gkI4sLqhisFv6fD7AOED8gaW8uk4E4etpvxaI2Ztjf+&#10;oT4PlYgh7DNUUIfQZVL6oiaDfm474siV1hkMEbpKaoe3GG5amSbJShpsODbU2NG+puIvvxoFuwff&#10;ezd8rbr0VF4O+bk8X+y3UtPJsPsEEWgIb/HLfdRx/jJJ4f+beIL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gXBAAAA3QAAAA8AAAAAAAAAAAAAAAAAmAIAAGRycy9kb3du&#10;cmV2LnhtbFBLBQYAAAAABAAEAPUAAACGAwAAAAA=&#10;" path="m,l7,17,17,30r5,5l27,37r8,3l42,42r,-10l39,25,35,17,30,10,22,5,15,2,7,,,xe" filled="f" strokecolor="#e15520" strokeweight="0">
                  <v:path arrowok="t" o:connecttype="custom" o:connectlocs="0,0;7,17;17,30;22,35;27,37;35,40;42,42;42,32;39,25;35,17;30,10;22,5;15,2;7,0;0,0" o:connectangles="0,0,0,0,0,0,0,0,0,0,0,0,0,0,0"/>
                </v:shape>
                <v:shape id="Freeform 8494" o:spid="_x0000_s2429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SrsIA&#10;AADdAAAADwAAAGRycy9kb3ducmV2LnhtbERPTYvCMBC9L/gfwgje1lQry1KNIoIoetqu3sdmTKvN&#10;pDRRq79+s7Cwt3m8z5ktOluLO7W+cqxgNExAEBdOV2wUHL7X758gfEDWWDsmBU/ysJj33maYaffg&#10;L7rnwYgYwj5DBWUITSalL0qy6IeuIY7c2bUWQ4StkbrFRwy3tRwnyYe0WHFsKLGhVUnFNb9ZBetX&#10;OjqlxSVf5gezeZqj2+m9U2rQ75ZTEIG68C/+c291nD9JUvj9Jp4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lBKuwgAAAN0AAAAPAAAAAAAAAAAAAAAAAJgCAABkcnMvZG93&#10;bnJldi54bWxQSwUGAAAAAAQABAD1AAAAhwMAAAAA&#10;" path="m10,l3,15,,28,3,43r7,15l13,53r4,-8l17,38r3,-8l20,23,17,15,15,8,10,xe" fillcolor="#f3be00" stroked="f">
                  <v:path arrowok="t" o:connecttype="custom" o:connectlocs="10,0;3,15;0,28;3,43;10,58;13,53;17,45;17,38;20,30;20,23;17,15;15,8;10,0" o:connectangles="0,0,0,0,0,0,0,0,0,0,0,0,0"/>
                </v:shape>
                <v:shape id="Freeform 8495" o:spid="_x0000_s2430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XAPMQA&#10;AADdAAAADwAAAGRycy9kb3ducmV2LnhtbERPTWvCQBC9C/6HZYTedKO1tcSsIpbS3KS2FrwN2TEJ&#10;yc6G3a1J/323IHibx/ucbDuYVlzJ+dqygvksAUFcWF1zqeDr8236AsIHZI2tZVLwSx62m/Eow1Tb&#10;nj/oegyliCHsU1RQhdClUvqiIoN+ZjviyF2sMxgidKXUDvsYblq5SJJnabDm2FBhR/uKiub4YxTo&#10;bpe/Fk/N2ZWP33nerw78fjoo9TAZdmsQgYZwF9/cuY7zl8kS/r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VwDzEAAAA3QAAAA8AAAAAAAAAAAAAAAAAmAIAAGRycy9k&#10;b3ducmV2LnhtbFBLBQYAAAAABAAEAPUAAACJAwAAAAA=&#10;" path="m10,l3,15,,28,3,43r7,15l13,53r4,-8l17,38r3,-8l20,23,17,15,15,8,10,e" filled="f" strokecolor="#e15520" strokeweight="0">
                  <v:path arrowok="t" o:connecttype="custom" o:connectlocs="10,0;3,15;0,28;3,43;10,58;13,53;17,45;17,38;20,30;20,23;17,15;15,8;10,0" o:connectangles="0,0,0,0,0,0,0,0,0,0,0,0,0"/>
                </v:shape>
                <v:shape id="Freeform 8496" o:spid="_x0000_s2431" style="position:absolute;left:5823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j+cUA&#10;AADdAAAADwAAAGRycy9kb3ducmV2LnhtbERPTWvCQBC9C/0Pywi91U1ES4nZBBVKW/BQUw/tbcxO&#10;k9DsbMiuJv57Vyh4m8f7nDQfTSvO1LvGsoJ4FoEgLq1uuFJw+Hp9egHhPLLG1jIpuJCDPHuYpJho&#10;O/CezoWvRAhhl6CC2vsukdKVNRl0M9sRB+7X9gZ9gH0ldY9DCDetnEfRszTYcGiosaNtTeVfcTIK&#10;fg6n7ef3bjEf3tpNdfzYNLsiLpR6nI7rFQhPo7+L/93vOsxfREu4fRNO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OP5xQAAAN0AAAAPAAAAAAAAAAAAAAAAAJgCAABkcnMv&#10;ZG93bnJldi54bWxQSwUGAAAAAAQABAD1AAAAigMAAAAA&#10;" path="m14,68l9,83,7,98r2,15l17,125r5,-5l24,115r,-7l27,100,24,90,22,83,19,75,14,68xm17,68l,,17,68xe" fillcolor="#f3be00" stroked="f">
                  <v:path arrowok="t" o:connecttype="custom" o:connectlocs="14,68;9,83;7,98;9,113;17,125;22,120;24,115;24,108;27,100;24,90;22,83;19,75;14,68;17,68;0,0;17,68" o:connectangles="0,0,0,0,0,0,0,0,0,0,0,0,0,0,0,0"/>
                  <o:lock v:ext="edit" verticies="t"/>
                </v:shape>
                <v:shape id="Freeform 8497" o:spid="_x0000_s2432" style="position:absolute;left:5830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bOMIA&#10;AADdAAAADwAAAGRycy9kb3ducmV2LnhtbERPS0vDQBC+F/wPywjemk2tlBKzCaUSEDzZBnqdZicP&#10;zM6m2U0a/70rCN7m43tOmi+mFzONrrOsYBPFIIgrqztuFJTnYr0H4Tyyxt4yKfgmB3n2sEox0fbO&#10;nzSffCNCCLsEFbTeD4mUrmrJoIvsQBy42o4GfYBjI/WI9xBuevkcxztpsOPQ0OJAx5aqr9NkFNQ3&#10;upbb7XQZaC5k9VGcG+PelHp6XA6vIDwt/l/8537XYf5LvIPfb8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99s4wgAAAN0AAAAPAAAAAAAAAAAAAAAAAJgCAABkcnMvZG93&#10;bnJldi54bWxQSwUGAAAAAAQABAD1AAAAhwMAAAAA&#10;" path="m7,l2,15,,30,2,45r8,12l15,52r2,-5l17,40r3,-8l17,22,15,15,12,7,7,e" filled="f" strokecolor="#e15520" strokeweight="0">
                  <v:path arrowok="t" o:connecttype="custom" o:connectlocs="7,0;2,15;0,30;2,45;10,57;15,52;17,47;17,40;20,32;17,22;15,15;12,7;7,0" o:connectangles="0,0,0,0,0,0,0,0,0,0,0,0,0"/>
                </v:shape>
                <v:shape id="Freeform 8498" o:spid="_x0000_s2433" style="position:absolute;left:5823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EycQA&#10;AADdAAAADwAAAGRycy9kb3ducmV2LnhtbERPTUsDMRC9C/0PYQpexCaVorI2LW1BEApFV8Eeh82Y&#10;XdxMliTtbvvrm4LgbR7vc+bLwbXiSCE2njVMJwoEceVNw1bD1+fr/TOImJANtp5Jw4kiLBejmzkW&#10;xvf8QccyWZFDOBaooU6pK6SMVU0O48R3xJn78cFhyjBYaQL2Ody18kGpR+mw4dxQY0ebmqrf8uA0&#10;nEPc36Vd77br8my/VWU3+/de69vxsHoBkWhI/+I/95vJ82fqCa7f5B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HBMnEAAAA3QAAAA8AAAAAAAAAAAAAAAAAmAIAAGRycy9k&#10;b3ducmV2LnhtbFBLBQYAAAAABAAEAPUAAACJAwAAAAA=&#10;" path="m17,68l,,17,68e" filled="f" strokecolor="#e15520" strokeweight="0">
                  <v:path arrowok="t" o:connecttype="custom" o:connectlocs="17,68;0,0;17,68" o:connectangles="0,0,0"/>
                </v:shape>
                <v:shape id="Freeform 8499" o:spid="_x0000_s2434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DEMUA&#10;AADdAAAADwAAAGRycy9kb3ducmV2LnhtbESPQW/CMAyF75P2HyJP4jZSEJqgI6BqAwm0E7Bxthqv&#10;rZY4XRNo+ffzYRI3W+/5vc/L9eCdulIXm8AGJuMMFHEZbMOVgc/T9nkOKiZkiy4wGbhRhPXq8WGJ&#10;uQ09H+h6TJWSEI45GqhTanOtY1mTxzgOLbFo36HzmGTtKm077CXcOz3NshftsWFpqLGlt5rKn+PF&#10;Gyg+Knbv58W8nejzZv/b9G72VRgzehqKV1CJhnQ3/1/vrODPMsGVb2QE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IMQxQAAAN0AAAAPAAAAAAAAAAAAAAAAAJgCAABkcnMv&#10;ZG93bnJldi54bWxQSwUGAAAAAAQABAD1AAAAigMAAAAA&#10;" path="m10,l3,15,,28,,43,5,55r5,-2l15,45r3,-7l18,30r,-7l18,15,15,8,10,xe" fillcolor="#f3be00" stroked="f">
                  <v:path arrowok="t" o:connecttype="custom" o:connectlocs="10,0;3,15;0,28;0,43;5,55;10,53;15,45;18,38;18,30;18,23;18,15;15,8;10,0" o:connectangles="0,0,0,0,0,0,0,0,0,0,0,0,0"/>
                </v:shape>
              </v:group>
              <v:group id="Group 8500" o:spid="_x0000_s2435" style="position:absolute;left:457;top:3740;width:3219;height:3613" coordorigin="5733,1003" coordsize="507,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S9s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do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S9s58QAAADdAAAA&#10;DwAAAAAAAAAAAAAAAACqAgAAZHJzL2Rvd25yZXYueG1sUEsFBgAAAAAEAAQA+gAAAJsDAAAAAA==&#10;">
                <v:shape id="Freeform 8501" o:spid="_x0000_s2436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5jVscA&#10;AADdAAAADwAAAGRycy9kb3ducmV2LnhtbESPQUvDQBCF70L/wzKCF7GbqASN3Za2UKmn0tYfMGTH&#10;JJidDdmxTfvrnYPgbYb35r1vZosxdOZEQ2ojO8inGRjiKvqWawefx83DC5gkyB67yOTgQgkW88nN&#10;DEsfz7yn00FqoyGcSnTQiPSltalqKGCaxp5Yta84BBRdh9r6Ac8aHjr7mGWFDdiyNjTY07qh6vvw&#10;ExwUa6k/isu1u7/mq92q38rT5v3VubvbcfkGRmiUf/Pf9dYr/nOu/PqNjm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+Y1bHAAAA3QAAAA8AAAAAAAAAAAAAAAAAmAIAAGRy&#10;cy9kb3ducmV2LnhtbFBLBQYAAAAABAAEAPUAAACMAwAAAAA=&#10;" path="m10,l3,15,,28,,43,5,55r5,-2l15,45r3,-7l18,30r,-7l18,15,15,8,10,e" filled="f" strokecolor="#e15520" strokeweight="0">
                  <v:path arrowok="t" o:connecttype="custom" o:connectlocs="10,0;3,15;0,28;0,43;5,55;10,53;15,45;18,38;18,30;18,23;18,15;15,8;10,0" o:connectangles="0,0,0,0,0,0,0,0,0,0,0,0,0"/>
                </v:shape>
                <v:shape id="Freeform 8502" o:spid="_x0000_s2437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KgcUA&#10;AADdAAAADwAAAGRycy9kb3ducmV2LnhtbERPTWvCQBC9C/0PyxR6Ed2kFdE0G9GCpVBF1BY8Dtlp&#10;EszOhuzWpP++Kwje5vE+J130phYXal1lWUE8jkAQ51ZXXCj4Oq5HMxDOI2usLZOCP3KwyB4GKSba&#10;dryny8EXIoSwS1BB6X2TSOnykgy6sW2IA/djW4M+wLaQusUuhJtaPkfRVBqsODSU2NBbSfn58GsU&#10;rFan3efu1Ek77Gv5vd28zN/XrNTTY798BeGp93fxzf2hw/xJHMP1m3CC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8qBxQAAAN0AAAAPAAAAAAAAAAAAAAAAAJgCAABkcnMv&#10;ZG93bnJldi54bWxQSwUGAAAAAAQABAD1AAAAigMAAAAA&#10;" path="m7,64l,,7,64xe" fillcolor="#f3be00" stroked="f">
                  <v:path arrowok="t" o:connecttype="custom" o:connectlocs="7,64;0,0;7,64" o:connectangles="0,0,0"/>
                </v:shape>
                <v:shape id="Freeform 8503" o:spid="_x0000_s2438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wGsQA&#10;AADdAAAADwAAAGRycy9kb3ducmV2LnhtbERPS2vCQBC+C/0PyxR6kboxSNHUVYogeCr4wNLbkJ1k&#10;Q7KzaXZN0n/fFYTe5uN7zno72kb01PnKsYL5LAFBnDtdcangct6/LkH4gKyxcUwKfsnDdvM0WWOm&#10;3cBH6k+hFDGEfYYKTAhtJqXPDVn0M9cSR65wncUQYVdK3eEQw20j0yR5kxYrjg0GW9oZyuvTzSr4&#10;qXsuqvS6kuf2a/g2xTRd1Z9KvTyPH+8gAo3hX/xwH3Scv5incP8mni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3sBrEAAAA3QAAAA8AAAAAAAAAAAAAAAAAmAIAAGRycy9k&#10;b3ducmV2LnhtbFBLBQYAAAAABAAEAPUAAACJAwAAAAA=&#10;" path="m7,64l,,7,64xe" filled="f" strokecolor="#e15520" strokeweight="0">
                  <v:path arrowok="t" o:connecttype="custom" o:connectlocs="7,64;0,0;7,64" o:connectangles="0,0,0"/>
                </v:shape>
                <v:shape id="Freeform 8504" o:spid="_x0000_s2439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NTaMgA&#10;AADdAAAADwAAAGRycy9kb3ducmV2LnhtbESPT2sCMRDF70K/Q5iCN81aa5GtUWpbqXix/kF6HDbT&#10;3cXNZJuk7vrtjSB4m+G9eb83k1lrKnEi50vLCgb9BARxZnXJuYL9btEbg/ABWWNlmRScycNs+tCZ&#10;YKptwxs6bUMuYgj7FBUUIdSplD4ryKDv25o4ar/WGQxxdbnUDpsYbir5lCQv0mDJkVBgTe8FZcft&#10;v4nc7/WqmY/mbrQOP594/Dt8mK+DUt3H9u0VRKA23M2366WO9Z8HQ7h+E0eQ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81NoyAAAAN0AAAAPAAAAAAAAAAAAAAAAAJgCAABk&#10;cnMvZG93bnJldi54bWxQSwUGAAAAAAQABAD1AAAAjQMAAAAA&#10;" path="m12,l5,12,,27,,40,5,55r5,-5l15,42r2,-5l17,30r3,-8l17,12,15,7,12,xe" fillcolor="#f3be00" stroked="f">
                  <v:path arrowok="t" o:connecttype="custom" o:connectlocs="12,0;5,12;0,27;0,40;5,55;10,50;15,42;17,37;17,30;20,22;17,12;15,7;12,0" o:connectangles="0,0,0,0,0,0,0,0,0,0,0,0,0"/>
                </v:shape>
                <v:shape id="Freeform 8505" o:spid="_x0000_s2440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c+QsQA&#10;AADdAAAADwAAAGRycy9kb3ducmV2LnhtbERPS2vCQBC+C/0PyxR6Ed2Yikh0FVv6EDwZFa9Ddpqk&#10;ZmfD7tak/75bELzNx/ec5bo3jbiS87VlBZNxAoK4sLrmUsHx8D6ag/ABWWNjmRT8kof16mGwxEzb&#10;jvd0zUMpYgj7DBVUIbSZlL6oyKAf25Y4cl/WGQwRulJqh10MN41Mk2QmDdYcGyps6bWi4pL/GAVp&#10;ftp9DJ/Zdd/0dgznNB1+vhilnh77zQJEoD7cxTf3Vsf508kU/r+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XPkLEAAAA3QAAAA8AAAAAAAAAAAAAAAAAmAIAAGRycy9k&#10;b3ducmV2LnhtbFBLBQYAAAAABAAEAPUAAACJAwAAAAA=&#10;" path="m12,l5,12,,27,,40,5,55r5,-5l15,42r2,-5l17,30r3,-8l17,12,15,7,12,e" filled="f" strokecolor="#e15520" strokeweight="0">
                  <v:path arrowok="t" o:connecttype="custom" o:connectlocs="12,0;5,12;0,27;0,40;5,55;10,50;15,42;17,37;17,30;20,22;17,12;15,7;12,0" o:connectangles="0,0,0,0,0,0,0,0,0,0,0,0,0"/>
                </v:shape>
                <v:shape id="Freeform 8506" o:spid="_x0000_s2441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F5d8EA&#10;AADdAAAADwAAAGRycy9kb3ducmV2LnhtbERPyWrDMBC9F/IPYgq5NVKKW4IbJZRAocanpiHniTRe&#10;qDUylmo7fx8FCr3N462z3c+uEyMNofWsYb1SIIiNty3XGk7fH08bECEiW+w8k4YrBdjvFg9bzK2f&#10;+IvGY6xFCuGQo4Ymxj6XMpiGHIaV74kTV/nBYUxwqKUdcErhrpPPSr1Khy2nhgZ7OjRkfo6/TkOp&#10;nKymquPpnBXO9JvSqOKi9fJxfn8DEWmO/+I/96dN87P1C9y/SSfI3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ReXfBAAAA3QAAAA8AAAAAAAAAAAAAAAAAmAIAAGRycy9kb3du&#10;cmV2LnhtbFBLBQYAAAAABAAEAPUAAACGAwAAAAA=&#10;" path="m5,65l,,5,65xe" fillcolor="#f3be00" stroked="f">
                  <v:path arrowok="t" o:connecttype="custom" o:connectlocs="5,65;0,0;5,65" o:connectangles="0,0,0"/>
                </v:shape>
                <v:shape id="Freeform 8507" o:spid="_x0000_s2442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mzcIA&#10;AADdAAAADwAAAGRycy9kb3ducmV2LnhtbERP22oCMRB9F/yHMAXfNKtWKVuzIi2CfShS6wcMm+lm&#10;L5ksSdTt3zcFwbc5nOtstoPtxJV8qB0rmM8yEMSl0zVXCs7f++kLiBCRNXaOScEvBdgW49EGc+1u&#10;/EXXU6xECuGQowITY59LGUpDFsPM9cSJ+3HeYkzQV1J7vKVw28lFlq2lxZpTg8Ge3gyV7eliFcjG&#10;vC/M6lj7c1vp5Wd7+WiIlJo8DbtXEJGG+BDf3Qed5j/P1/D/TTpB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wObNwgAAAN0AAAAPAAAAAAAAAAAAAAAAAJgCAABkcnMvZG93&#10;bnJldi54bWxQSwUGAAAAAAQABAD1AAAAhwMAAAAA&#10;" path="m5,65l,,5,65xe" filled="f" strokecolor="#e15520" strokeweight="0">
                  <v:path arrowok="t" o:connecttype="custom" o:connectlocs="5,65;0,0;5,65" o:connectangles="0,0,0"/>
                </v:shape>
                <v:shape id="Freeform 8508" o:spid="_x0000_s2443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C5MMA&#10;AADdAAAADwAAAGRycy9kb3ducmV2LnhtbERPW2vCMBR+H/gfwhH2NlNLcVKNMgaCMDbwguzxrDk2&#10;Zc1Jl2S1+/dGEPZ2Pr7rWa4H24qefGgcK5hOMhDEldMN1wqOh83THESIyBpbx6TgjwKsV6OHJZba&#10;XXhH/T7WIoVwKFGBibErpQyVIYth4jrixJ2dtxgT9LXUHi8p3LYyz7KZtNhwajDY0auh6nv/axWc&#10;GtPnP5+7/iv4N0sf7wXleaHU43h4WYCINMR/8d291Wl+MX2G2zfpBL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pC5MMAAADdAAAADwAAAAAAAAAAAAAAAACYAgAAZHJzL2Rv&#10;d25yZXYueG1sUEsFBgAAAAAEAAQA9QAAAIgDAAAAAA==&#10;" path="m15,l5,12,,27,,42,5,54r5,-5l15,44r2,-7l20,29r,-7l20,15,17,7,15,xe" fillcolor="#f3be00" stroked="f">
                  <v:path arrowok="t" o:connecttype="custom" o:connectlocs="15,0;5,12;0,27;0,42;5,54;10,49;15,44;17,37;20,29;20,22;20,15;17,7;15,0" o:connectangles="0,0,0,0,0,0,0,0,0,0,0,0,0"/>
                </v:shape>
                <v:shape id="Freeform 8509" o:spid="_x0000_s2444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wYsYA&#10;AADdAAAADwAAAGRycy9kb3ducmV2LnhtbESPQUsDQQyF74L/YYjgzc7Wiui201KKBREPdit4DTvp&#10;7tKdzDKZtqu/3hwEbwnv5b0vi9UYenOmJF1kB9NJAYa4jr7jxsHnfnv3BEYyssc+Mjn4JoHV8vpq&#10;gaWPF97RucqN0RCWEh20OQ+ltVK3FFAmcSBW7RBTwKxraqxPeNHw0Nv7oni0ATvWhhYH2rRUH6tT&#10;cLCb/bzZ/Sj180eqqq9jft/Kizh3ezOu52Ayjfnf/Hf96hX/Yaq4+o2OY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HwYsYAAADdAAAADwAAAAAAAAAAAAAAAACYAgAAZHJz&#10;L2Rvd25yZXYueG1sUEsFBgAAAAAEAAQA9QAAAIsDAAAAAA==&#10;" path="m15,l5,12,,27,,42,5,54r5,-5l15,44r2,-7l20,29r,-7l20,15,17,7,15,e" filled="f" strokecolor="#e15520" strokeweight="0">
                  <v:path arrowok="t" o:connecttype="custom" o:connectlocs="15,0;5,12;0,27;0,42;5,54;10,49;15,44;17,37;20,29;20,22;20,15;17,7;15,0" o:connectangles="0,0,0,0,0,0,0,0,0,0,0,0,0"/>
                </v:shape>
                <v:shape id="Freeform 8510" o:spid="_x0000_s2445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7gS8QA&#10;AADdAAAADwAAAGRycy9kb3ducmV2LnhtbERPTWvCQBC9F/wPyxS8NRsllBqzigia9lSNCh6n2WkS&#10;mp0N2W2M/75bKPQ2j/c52Xo0rRiod41lBbMoBkFcWt1wpeB82j29gHAeWWNrmRTcycF6NXnIMNX2&#10;xkcaCl+JEMIuRQW1910qpStrMugi2xEH7tP2Bn2AfSV1j7cQblo5j+NnabDh0FBjR9uayq/i2yhI&#10;Pq7lLuf9aPPL2+Fg7u+beTMoNX0cN0sQnkb/L/5zv+owP5kt4Pebc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O4EvEAAAA3QAAAA8AAAAAAAAAAAAAAAAAmAIAAGRycy9k&#10;b3ducmV2LnhtbFBLBQYAAAAABAAEAPUAAACJAwAAAAA=&#10;" path="m3,68l,,3,68xe" fillcolor="#f3be00" stroked="f">
                  <v:path arrowok="t" o:connecttype="custom" o:connectlocs="3,68;0,0;3,68" o:connectangles="0,0,0"/>
                </v:shape>
                <v:shape id="Freeform 8511" o:spid="_x0000_s2446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NT9McA&#10;AADdAAAADwAAAGRycy9kb3ducmV2LnhtbESPzWoDMQyE74G+g1Ghl9B4E8I2u4kTSqDQQ3vIzwOI&#10;tfYnXcuL7STbPn11KPQ2QqNPM5vd6Hp1oxA7zwbmswwUceVtx42B8+nteQUqJmSLvWcy8E0RdtuH&#10;yQZL6+98oNsxNUogHEs00KY0lFrHqiWHceYHYtnVPjhMMoZG24B3gbteL7Is1w47lg8tDrRvqfo6&#10;Xp1Qzp99eJku60P+U+Snj0uau1VhzNPj+LoGlWhM/+a/63cr8ZcLyS9tRIL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jU/T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8512" o:spid="_x0000_s2447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1tsIA&#10;AADdAAAADwAAAGRycy9kb3ducmV2LnhtbERP32vCMBB+H/g/hBP2NlNDGaMaZQyEwdhAJ+Lj2ZxN&#10;sbnUJKvdf78MBnu7j+/nLdej68RAIbaeNcxnBQji2puWGw37z83DE4iYkA12nknDN0VYryZ3S6yM&#10;v/GWhl1qRA7hWKEGm1JfSRlrSw7jzPfEmTv74DBlGBppAt5yuOukKopH6bDl3GCxpxdL9WX35TQc&#10;Wjuo63E7nGJ4c/TxXpJSpdb30/F5ASLRmP7Ff+5Xk+eXag6/3+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E7W2wgAAAN0AAAAPAAAAAAAAAAAAAAAAAJgCAABkcnMvZG93&#10;bnJldi54bWxQSwUGAAAAAAQABAD1AAAAhwMAAAAA&#10;" path="m15,l5,15,,27,,42,3,54,8,52r5,-7l18,40r,-8l20,22r,-7l18,7,15,xe" fillcolor="#f3be00" stroked="f">
                  <v:path arrowok="t" o:connecttype="custom" o:connectlocs="15,0;5,15;0,27;0,42;3,54;8,52;13,45;18,40;18,32;20,22;20,15;18,7;15,0" o:connectangles="0,0,0,0,0,0,0,0,0,0,0,0,0"/>
                </v:shape>
                <v:shape id="Freeform 8513" o:spid="_x0000_s2448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dcCsQA&#10;AADdAAAADwAAAGRycy9kb3ducmV2LnhtbERPS2vCQBC+C/0PyxR6KWZjEFuiq0hB6CVI7eM8ZCcP&#10;zM6m2TUPf71bKHibj+85m91oGtFT52rLChZRDII4t7rmUsHX52H+CsJ5ZI2NZVIwkYPd9mG2wVTb&#10;gT+oP/lShBB2KSqovG9TKV1ekUEX2ZY4cIXtDPoAu1LqDocQbhqZxPFKGqw5NFTY0ltF+fl0MQrO&#10;yT7Tx5+X1eQze/39PhT4nPVKPT2O+zUIT6O/i//d7zrMXyYJ/H0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3XArEAAAA3QAAAA8AAAAAAAAAAAAAAAAAmAIAAGRycy9k&#10;b3ducmV2LnhtbFBLBQYAAAAABAAEAPUAAACJAwAAAAA=&#10;" path="m15,l5,15,,27,,42,3,54,8,52r5,-7l18,40r,-8l20,22r,-7l18,7,15,xe" filled="f" strokecolor="#e15520" strokeweight="0">
                  <v:path arrowok="t" o:connecttype="custom" o:connectlocs="15,0;5,15;0,27;0,42;3,54;8,52;13,45;18,40;18,32;20,22;20,15;18,7;15,0" o:connectangles="0,0,0,0,0,0,0,0,0,0,0,0,0"/>
                </v:shape>
                <v:shape id="Freeform 8514" o:spid="_x0000_s2449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T9MMA&#10;AADdAAAADwAAAGRycy9kb3ducmV2LnhtbERPS2sCMRC+C/6HMIK3mlX7cmsUEYSC9VBbep5uprur&#10;m8mSTHXrr28KBW/z8T1nvuxco04UYu3ZwHiUgSIuvK25NPD+trl5BBUF2WLjmQz8UITlot+bY279&#10;mV/ptJdSpRCOORqoRNpc61hU5DCOfEucuC8fHEqCodQ24DmFu0ZPsuxeO6w5NVTY0rqi4rj/dgYu&#10;rZXD2u5K/gxy96A/Zi/bzcyY4aBbPYES6uQq/nc/2zT/djKFv2/SC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TT9MMAAADdAAAADwAAAAAAAAAAAAAAAACYAgAAZHJzL2Rv&#10;d25yZXYueG1sUEsFBgAAAAAEAAQA9QAAAIgDAAAAAA==&#10;" path="m2,70l,,2,70xe" fillcolor="#f3be00" stroked="f">
                  <v:path arrowok="t" o:connecttype="custom" o:connectlocs="2,70;0,0;2,70" o:connectangles="0,0,0"/>
                </v:shape>
                <v:shape id="Freeform 8515" o:spid="_x0000_s2450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v+sgA&#10;AADdAAAADwAAAGRycy9kb3ducmV2LnhtbESPT2vCQBDF74V+h2WE3upGCVWiq5TW1gZE/NeDt2l2&#10;mg3NzobsVtNv7xYEbzO893vzZjrvbC1O1PrKsYJBPwFBXDhdcangsH97HIPwAVlj7ZgU/JGH+ez+&#10;boqZdmfe0mkXShFD2GeowITQZFL6wpBF33cNcdS+XWsxxLUtpW7xHMNtLYdJ8iQtVhwvGGzoxVDx&#10;s/u1Cjb5+2cEFmluXr+K43J1XC9GuVIPve55AiJQF27mK/2hY/10mML/N3EEOb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BS/6yAAAAN0AAAAPAAAAAAAAAAAAAAAAAJgCAABk&#10;cnMvZG93bnJldi54bWxQSwUGAAAAAAQABAD1AAAAjQMAAAAA&#10;" path="m2,70l,,2,70xe" filled="f" strokecolor="#e15520" strokeweight="0">
                  <v:path arrowok="t" o:connecttype="custom" o:connectlocs="2,70;0,0;2,70" o:connectangles="0,0,0"/>
                </v:shape>
                <v:shape id="Freeform 8516" o:spid="_x0000_s2451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A0sMA&#10;AADdAAAADwAAAGRycy9kb3ducmV2LnhtbERPTUsDMRC9C/0PYQRvNmuxomvTUiyiFC+tep/dTJPV&#10;zWRJYrP996YgeJvH+5zFanS9OFKInWcFN9MKBHHrdcdGwcf78/U9iJiQNfaeScGJIqyWk4sF1tpn&#10;3tFxn4woIRxrVGBTGmopY2vJYZz6gbhwBx8cpgKDkTpgLuGul7OqupMOOy4NFgd6stR+73+cArNt&#10;cnx7OJzy5yZvXuZfobGmUerqclw/gkg0pn/xn/tVl/m3szmcvy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mA0sMAAADdAAAADwAAAAAAAAAAAAAAAACYAgAAZHJzL2Rv&#10;d25yZXYueG1sUEsFBgAAAAAEAAQA9QAAAIgDAAAAAA==&#10;" path="m17,l10,5,5,12,3,20,,25r,7l3,40,5,50r5,7l15,52r5,-5l22,40r,-8l25,25,22,15,20,7,17,xe" fillcolor="#f3be00" stroked="f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8517" o:spid="_x0000_s2452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LkcEA&#10;AADdAAAADwAAAGRycy9kb3ducmV2LnhtbERPS4vCMBC+C/sfwix409SyiFajuCsLHn3h7nFsxqbY&#10;TEoTtf57Iwje5uN7znTe2kpcqfGlYwWDfgKCOHe65ELBfvfbG4HwAVlj5ZgU3MnDfPbRmWKm3Y03&#10;dN2GQsQQ9hkqMCHUmZQ+N2TR911NHLmTayyGCJtC6gZvMdxWMk2SobRYcmwwWNOPofy8vVgFh/3Y&#10;0W4pT+n/eH3Mq79vk543SnU/28UERKA2vMUv90rH+V/pEJ7fx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by5HBAAAA3QAAAA8AAAAAAAAAAAAAAAAAmAIAAGRycy9kb3du&#10;cmV2LnhtbFBLBQYAAAAABAAEAPUAAACGAwAAAAA=&#10;" path="m17,l10,5,5,12,3,20,,25r,7l3,40,5,50r5,7l15,52r5,-5l22,40r,-8l25,25,22,15,20,7,17,e" filled="f" strokecolor="#e15520" strokeweight="0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8518" o:spid="_x0000_s2453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jxQMUA&#10;AADdAAAADwAAAGRycy9kb3ducmV2LnhtbERPS2vCQBC+C/6HZYTezCYitsSsEgShB0vr4+BxyI5J&#10;NDsbstuY+uvdQqG3+fiek60H04ieOldbVpBEMQjiwuqaSwWn43b6BsJ5ZI2NZVLwQw7Wq/Eow1Tb&#10;O++pP/hShBB2KSqovG9TKV1RkUEX2ZY4cBfbGfQBdqXUHd5DuGnkLI4X0mDNoaHCljYVFbfDt1Hw&#10;dfw41Z/nxzWPb/1Gm727PJKdUi+TIV+C8DT4f/Gf+12H+fPZK/x+E06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PFAxQAAAN0AAAAPAAAAAAAAAAAAAAAAAJgCAABkcnMv&#10;ZG93bnJldi54bWxQSwUGAAAAAAQABAD1AAAAigMAAAAA&#10;" path="m7,73l,,7,73xe" fillcolor="#f3be00" stroked="f">
                  <v:path arrowok="t" o:connecttype="custom" o:connectlocs="7,73;0,0;7,73" o:connectangles="0,0,0"/>
                </v:shape>
                <v:shape id="Freeform 8519" o:spid="_x0000_s2454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5ZdscA&#10;AADdAAAADwAAAGRycy9kb3ducmV2LnhtbESPQUvDQBCF74L/YRnBm90YJUrsthSp4klJlNLjkB2T&#10;YHY23V3b5N87B6G3Gd6b975Zric3qCOF2Hs2cLvIQBE33vbcGvj6fLl5BBUTssXBMxmYKcJ6dXmx&#10;xNL6E1d0rFOrJIRjiQa6lMZS69h05DAu/Egs2rcPDpOsodU24EnC3aDzLCu0w56locORnjtqfupf&#10;Z+DwcNi/b+Z5W72Gelvld0W2+yiMub6aNk+gEk3pbP6/frOCf58L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uWXbHAAAA3QAAAA8AAAAAAAAAAAAAAAAAmAIAAGRy&#10;cy9kb3ducmV2LnhtbFBLBQYAAAAABAAEAPUAAACMAwAAAAA=&#10;" path="m7,73l,,7,73xe" filled="f" strokecolor="#e15520" strokeweight="0">
                  <v:path arrowok="t" o:connecttype="custom" o:connectlocs="7,73;0,0;7,73" o:connectangles="0,0,0"/>
                </v:shape>
                <v:shape id="Freeform 8520" o:spid="_x0000_s2455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2mp8UA&#10;AADdAAAADwAAAGRycy9kb3ducmV2LnhtbESPQWsCMRCF7wX/QxjBW00UkXY1igiFpeCh1up12Iy7&#10;i5vJkmR1/femIHib4b1535vlureNuJIPtWMNk7ECQVw4U3Op4fD79f4BIkRkg41j0nCnAOvV4G2J&#10;mXE3/qHrPpYihXDIUEMVY5tJGYqKLIaxa4mTdnbeYkyrL6XxeEvhtpFTpebSYs2JUGFL24qKy76z&#10;CdLd/fdfp+blOT/ujuqQy+bktB4N+80CRKQ+vszP69yk+rPpJ/x/k0a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aanxQAAAN0AAAAPAAAAAAAAAAAAAAAAAJgCAABkcnMv&#10;ZG93bnJldi54bWxQSwUGAAAAAAQABAD1AAAAigMAAAAA&#10;" path="m20,67l,,20,67r,l20,67,15,82r,15l20,112r7,15l32,120r3,-5l35,105r2,-8l35,90,32,80,27,72,20,67xe" fillcolor="#f3be00" stroked="f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8521" o:spid="_x0000_s2456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1uYcUA&#10;AADdAAAADwAAAGRycy9kb3ducmV2LnhtbESPQU/DMAyF70j8h8hI3Fg6KGjqllUVaBJXykAcrcZL&#10;uzVO1WRd4dfjAxI3W+/5vc+bcva9mmiMXWADy0UGirgJtmNnYP++u1uBignZYh+YDHxThHJ7fbXB&#10;woYLv9FUJ6ckhGOBBtqUhkLr2LTkMS7CQCzaIYwek6yj03bEi4T7Xt9n2ZP22LE0tDjQc0vNqT57&#10;A6djXeWuf9x9fObdV9LTy/nofoy5vZmrNahEc/o3/12/WsHPH4Rf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W5hxQAAAN0AAAAPAAAAAAAAAAAAAAAAAJgCAABkcnMv&#10;ZG93bnJldi54bWxQSwUGAAAAAAQABAD1AAAAigMAAAAA&#10;" path="m20,67l,,20,67r,l20,67,15,82r,15l20,112r7,15l32,120r3,-5l35,105r2,-8l35,90,32,80,27,72,20,67xe" filled="f" strokecolor="#e15520" strokeweight="0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8522" o:spid="_x0000_s2457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vscQA&#10;AADdAAAADwAAAGRycy9kb3ducmV2LnhtbERPTWvCQBC9C/6HZQq9iG6sVjR1FREE603rQW9DdkzS&#10;ZmdDdjWJv74rCN7m8T5nvmxMIW5UudyyguEgAkGcWJ1zquD4s+lPQTiPrLGwTApacrBcdDtzjLWt&#10;eU+3g09FCGEXo4LM+zKW0iUZGXQDWxIH7mIrgz7AKpW6wjqEm0J+RNFEGsw5NGRY0jqj5O9wNQrO&#10;o5M/b6+9k1n9tvd6V84+v1ut1Ptbs/oC4anxL/HTvdVh/ng0hMc34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jr7HEAAAA3QAAAA8AAAAAAAAAAAAAAAAAmAIAAGRycy9k&#10;b3ducmV2LnhtbFBLBQYAAAAABAAEAPUAAACJAwAAAAA=&#10;" path="m15,65l,,15,65r,l15,65,10,80r,15l12,112r8,13l25,120r2,-8l30,105r,-8l27,87,25,80,20,72,15,65xe" fillcolor="#f3be00" stroked="f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8523" o:spid="_x0000_s2458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gaMMA&#10;AADdAAAADwAAAGRycy9kb3ducmV2LnhtbERPTWsCMRC9F/ofwgheiibVYmVrFBEE8SBUhV6HzXR3&#10;dTNZkqi7/npTKHibx/uc2aK1tbiSD5VjDe9DBYI4d6biQsPxsB5MQYSIbLB2TBo6CrCYv77MMDPu&#10;xt903cdCpBAOGWooY2wyKUNeksUwdA1x4n6dtxgT9IU0Hm8p3NZypNREWqw4NZTY0Kqk/Ly/WA2f&#10;br2b0FLxTxyffKfutO3Ob1r3e+3yC0SkNj7F/+6NSfM/xiP4+yad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7gaMMAAADdAAAADwAAAAAAAAAAAAAAAACYAgAAZHJzL2Rv&#10;d25yZXYueG1sUEsFBgAAAAAEAAQA9QAAAIgDAAAAAA==&#10;" path="m15,65l,,15,65r,l15,65,10,80r,15l12,112r8,13l25,120r2,-8l30,105r,-8l27,87,25,80,20,72,15,65xe" filled="f" strokecolor="#e15520" strokeweight="0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8524" o:spid="_x0000_s2459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DVsMA&#10;AADdAAAADwAAAGRycy9kb3ducmV2LnhtbERPTWvCQBC9C/6HZQq96aZNEUndiFgED14aPXic7o5J&#10;SHY27q6a/vtuodDbPN7nrNaj7cWdfGgdK3iZZyCItTMt1wpOx91sCSJEZIO9Y1LwTQHW5XSywsK4&#10;B3/SvYq1SCEcClTQxDgUUgbdkMUwdwNx4i7OW4wJ+loaj48Ubnv5mmULabHl1NDgQNuGdFfdrIKt&#10;dn1+Phyy/XLh47HqUH99XJV6fho37yAijfFf/OfemzT/Lc/h95t0gi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hDVsMAAADdAAAADwAAAAAAAAAAAAAAAACYAgAAZHJzL2Rv&#10;d25yZXYueG1sUEsFBgAAAAAEAAQA9QAAAIgDAAAAAA==&#10;" path="m10,65l,,10,65xe" fillcolor="#f3be00" stroked="f">
                  <v:path arrowok="t" o:connecttype="custom" o:connectlocs="10,65;0,0;10,65" o:connectangles="0,0,0"/>
                </v:shape>
                <v:shape id="Freeform 8525" o:spid="_x0000_s2460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BKsQA&#10;AADdAAAADwAAAGRycy9kb3ducmV2LnhtbERPTWvCQBC9F/wPywi9FN3UBilpNqKCUOmpGup1yI5J&#10;aHY27m41+ffdQsHbPN7n5KvBdOJKzreWFTzPExDEldUt1wrK4272CsIHZI2dZVIwkodVMXnIMdP2&#10;xp90PYRaxBD2GSpoQugzKX3VkEE/tz1x5M7WGQwRulpqh7cYbjq5SJKlNNhybGiwp21D1ffhxyiQ&#10;++3pvC/Tp49klKTH8vK1qS9KPU6H9RuIQEO4i//d7zrOT19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/wSrEAAAA3QAAAA8AAAAAAAAAAAAAAAAAmAIAAGRycy9k&#10;b3ducmV2LnhtbFBLBQYAAAAABAAEAPUAAACJAwAAAAA=&#10;" path="m10,65l,,10,65xe" filled="f" strokecolor="#e15520" strokeweight="0">
                  <v:path arrowok="t" o:connecttype="custom" o:connectlocs="10,65;0,0;10,65" o:connectangles="0,0,0"/>
                </v:shape>
                <v:shape id="Freeform 8526" o:spid="_x0000_s2461" style="position:absolute;left:5788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8sEcQA&#10;AADdAAAADwAAAGRycy9kb3ducmV2LnhtbERPTWvCQBC9F/wPywje6kZtpaRuglSlvfRg9NLbkJ0m&#10;wexs2N0m0V/fLRS8zeN9ziYfTSt6cr6xrGAxT0AQl1Y3XCk4nw6PLyB8QNbYWiYFV/KQZ5OHDaba&#10;DnykvgiViCHsU1RQh9ClUvqyJoN+bjviyH1bZzBE6CqpHQ4x3LRymSRrabDh2FBjR281lZfixyhw&#10;S0/Nfj1+fr2Xl8r6Yne+yZ1Ss+m4fQURaAx38b/7Q8f5T6tn+Ps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fLBHEAAAA3QAAAA8AAAAAAAAAAAAAAAAAmAIAAGRycy9k&#10;b3ducmV2LnhtbFBLBQYAAAAABAAEAPUAAACJAwAAAAA=&#10;" path="m37,60l,,37,60xm37,60r5,15l52,87r7,3l64,92r8,3l79,95r,-8l77,80,72,75,67,67,59,62,52,60,44,57r-7,3xe" fillcolor="#f3be00" stroked="f">
                  <v:path arrowok="t" o:connecttype="custom" o:connectlocs="37,60;0,0;37,60;37,60;42,75;52,87;59,90;64,92;72,95;79,95;79,87;77,80;72,75;67,67;59,62;52,60;44,57;37,60" o:connectangles="0,0,0,0,0,0,0,0,0,0,0,0,0,0,0,0,0,0"/>
                  <o:lock v:ext="edit" verticies="t"/>
                </v:shape>
                <v:shape id="Freeform 8527" o:spid="_x0000_s2462" style="position:absolute;left:5788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wp8QA&#10;AADdAAAADwAAAGRycy9kb3ducmV2LnhtbERPTWvCQBC9C/6HZYTezKZWQkldQ5VW7KGCaXrobchO&#10;k5DsbMiuGv99tyB4m8f7nFU2mk6caXCNZQWPUQyCuLS64UpB8fU+fwbhPLLGzjIpuJKDbD2drDDV&#10;9sJHOue+EiGEXYoKau/7VEpX1mTQRbYnDtyvHQz6AIdK6gEvIdx0chHHiTTYcGiosadtTWWbn4wC&#10;nXwXeet+tmivVeHePszm87BT6mE2vr6A8DT6u/jm3uswf/mUwP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r8KfEAAAA3QAAAA8AAAAAAAAAAAAAAAAAmAIAAGRycy9k&#10;b3ducmV2LnhtbFBLBQYAAAAABAAEAPUAAACJAwAAAAA=&#10;" path="m37,60l,,37,60xe" filled="f" strokecolor="#e15520" strokeweight="0">
                  <v:path arrowok="t" o:connecttype="custom" o:connectlocs="37,60;0,0;37,60" o:connectangles="0,0,0"/>
                </v:shape>
                <v:shape id="Freeform 8528" o:spid="_x0000_s2463" style="position:absolute;left:582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qpccA&#10;AADdAAAADwAAAGRycy9kb3ducmV2LnhtbERP20rDQBB9F/yHZQRfSrvRhtbGbot4gdpSahv1eciO&#10;2WB2NmS3Tfx7Vyj4Nodznfmyt7U4UesrxwpuRgkI4sLpiksF7/nL8A6ED8gaa8ek4Ic8LBeXF3PM&#10;tOt4T6dDKEUMYZ+hAhNCk0npC0MW/cg1xJH7cq3FEGFbSt1iF8NtLW+TZCItVhwbDDb0aKj4Phyt&#10;gm2fD9JPs/7YPNsufVut893r7Emp66v+4R5EoD78i8/ulY7z0/EU/r6JJ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7KqXHAAAA3QAAAA8AAAAAAAAAAAAAAAAAmAIAAGRy&#10;cy9kb3ducmV2LnhtbFBLBQYAAAAABAAEAPUAAACMAwAAAAA=&#10;" path="m,3l5,18,15,30r7,3l27,35r8,3l42,38r,-8l40,23,35,18,30,10,22,5,15,3,7,,,3xe" filled="f" strokecolor="#e15520" strokeweight="0">
                  <v:path arrowok="t" o:connecttype="custom" o:connectlocs="0,3;5,18;15,30;22,33;27,35;35,38;42,38;42,30;40,23;35,18;30,10;22,5;15,3;7,0;0,3" o:connectangles="0,0,0,0,0,0,0,0,0,0,0,0,0,0,0"/>
                </v:shape>
                <v:shape id="Freeform 8529" o:spid="_x0000_s2464" style="position:absolute;left:5803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M3cUA&#10;AADdAAAADwAAAGRycy9kb3ducmV2LnhtbESPQWsCMRCF74X+hzCFXkrNWqWU1SgiFCqFBa0Hj8Nm&#10;3F3cTJYkavz3nYPgbYb35r1v5svsenWhEDvPBsajAhRx7W3HjYH93/f7F6iYkC32nsnAjSIsF89P&#10;cyytv/KWLrvUKAnhWKKBNqWh1DrWLTmMIz8Qi3b0wWGSNTTaBrxKuOv1R1F8aocdS0OLA61bqk+7&#10;szNQdXrzu65yqE5+FTFHToe3iTGvL3k1A5Uop4f5fv1jBX86EVz5Rk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AzdxQAAAN0AAAAPAAAAAAAAAAAAAAAAAJgCAABkcnMv&#10;ZG93bnJldi54bWxQSwUGAAAAAAQABAD1AAAAigMAAAAA&#10;" path="m47,47l,,47,47xm47,47r5,15l62,72r12,8l89,82r,-7l87,70,82,62,77,57,69,52,62,50,54,47r-7,xe" fillcolor="#f3be00" stroked="f">
                  <v:path arrowok="t" o:connecttype="custom" o:connectlocs="47,47;0,0;47,47;47,47;52,62;62,72;74,80;89,82;89,75;87,70;82,62;77,57;69,52;62,50;54,47;47,47" o:connectangles="0,0,0,0,0,0,0,0,0,0,0,0,0,0,0,0"/>
                  <o:lock v:ext="edit" verticies="t"/>
                </v:shape>
                <v:shape id="Freeform 8530" o:spid="_x0000_s2465" style="position:absolute;left:5803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0tl8IA&#10;AADdAAAADwAAAGRycy9kb3ducmV2LnhtbERPS4vCMBC+L+x/CLPgbU19oGs1iisI3sS63sdmbIvN&#10;pNtEW/31RhC8zcf3nNmiNaW4Uu0Kywp63QgEcWp1wZmCv/36+weE88gaS8uk4EYOFvPPjxnG2ja8&#10;o2viMxFC2MWoIPe+iqV0aU4GXddWxIE72dqgD7DOpK6xCeGmlP0oGkmDBYeGHCta5ZSek4tRcLeD&#10;42XcHpb9Zv97SKzenv7PW6U6X+1yCsJT69/il3ujw/zhYALPb8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S2XwgAAAN0AAAAPAAAAAAAAAAAAAAAAAJgCAABkcnMvZG93&#10;bnJldi54bWxQSwUGAAAAAAQABAD1AAAAhwMAAAAA&#10;" path="m47,47l,,47,47xe" filled="f" strokecolor="#e15520" strokeweight="0">
                  <v:path arrowok="t" o:connecttype="custom" o:connectlocs="47,47;0,0;47,47" o:connectangles="0,0,0"/>
                </v:shape>
                <v:shape id="Freeform 8531" o:spid="_x0000_s2466" style="position:absolute;left:585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LEcYA&#10;AADdAAAADwAAAGRycy9kb3ducmV2LnhtbESPQUsDMRCF70L/Q5iCl2KTllJlbVpEKXgrbRU8jptx&#10;s3YzWTaxu/XXO4eCtxnem/e+WW2G0KgzdamObGE2NaCIy+hqriy8Hbd3D6BSRnbYRCYLF0qwWY9u&#10;Vli42POezodcKQnhVKAFn3NbaJ1KTwHTNLbEon3FLmCWtau067CX8NDouTFLHbBmafDY0rOn8nT4&#10;CRY++vv338k3m/S5nPDM1yfzsjPW3o6Hp0dQmYb8b75evzrBXyyEX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yLEcYAAADdAAAADwAAAAAAAAAAAAAAAACYAgAAZHJz&#10;L2Rvd25yZXYueG1sUEsFBgAAAAAEAAQA9QAAAIsDAAAAAA==&#10;" path="m,l5,15,15,25r12,8l42,35r,-7l40,23,35,15,30,10,22,5,15,3,7,,,xe" filled="f" strokecolor="#e15520" strokeweight="0">
                  <v:path arrowok="t" o:connecttype="custom" o:connectlocs="0,0;5,15;15,25;27,33;42,35;42,28;40,23;35,15;30,10;22,5;15,3;7,0;0,0" o:connectangles="0,0,0,0,0,0,0,0,0,0,0,0,0"/>
                </v:shape>
                <v:shape id="Freeform 8532" o:spid="_x0000_s2467" style="position:absolute;left:5820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WPcMA&#10;AADdAAAADwAAAGRycy9kb3ducmV2LnhtbERP32vCMBB+H+x/CDfwZWiqK0M6o5SC4BgU5nzw8Whu&#10;bbG5lCTa+N8vg8He7uP7eZtdNIO4kfO9ZQXLRQaCuLG651bB6Ws/X4PwAVnjYJkU3MnDbvv4sMFC&#10;24k/6XYMrUgh7AtU0IUwFlL6piODfmFH4sR9W2cwJOhaqR1OKdwMcpVlr9Jgz6mhw5GqjprL8WoU&#10;1L18/6jq6OqLLT1Gz+H8/KLU7CmWbyACxfAv/nMfdJqf50v4/Sad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jWPcMAAADdAAAADwAAAAAAAAAAAAAAAACYAgAAZHJzL2Rv&#10;d25yZXYueG1sUEsFBgAAAAAEAAQA9QAAAIgDAAAAAA==&#10;" path="m45,47l,,45,47xm45,47r7,15l62,72r13,8l89,82r,-7l85,70,82,62,77,57,70,52,62,47r-7,l45,47xe" fillcolor="#f3be00" stroked="f">
                  <v:path arrowok="t" o:connecttype="custom" o:connectlocs="45,47;0,0;45,47;45,47;52,62;62,72;75,80;89,82;89,75;85,70;82,62;77,57;70,52;62,47;55,47;45,47" o:connectangles="0,0,0,0,0,0,0,0,0,0,0,0,0,0,0,0"/>
                  <o:lock v:ext="edit" verticies="t"/>
                </v:shape>
                <v:shape id="Freeform 8533" o:spid="_x0000_s2468" style="position:absolute;left:5820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il8EA&#10;AADdAAAADwAAAGRycy9kb3ducmV2LnhtbERPS4vCMBC+C/sfwizsTVNFRKpRloVF9+Ibz0MztnWb&#10;SUmirf56Iwje5uN7znTemkpcyfnSsoJ+LwFBnFldcq7gsP/tjkH4gKyxskwKbuRhPvvoTDHVtuEt&#10;XXchFzGEfYoKihDqVEqfFWTQ92xNHLmTdQZDhC6X2mETw00lB0kykgZLjg0F1vRTUPa/uxgF27/F&#10;qJ+sL9qtj361aY5nK8Ndqa/P9nsCIlAb3uKXe6nj/OFwAM9v4gl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LYpfBAAAA3QAAAA8AAAAAAAAAAAAAAAAAmAIAAGRycy9kb3du&#10;cmV2LnhtbFBLBQYAAAAABAAEAPUAAACGAwAAAAA=&#10;" path="m45,47l,,45,47xe" filled="f" strokecolor="#1f1a17" strokeweight="0">
                  <v:path arrowok="t" o:connecttype="custom" o:connectlocs="45,47;0,0;45,47" o:connectangles="0,0,0"/>
                </v:shape>
                <v:shape id="Freeform 8534" o:spid="_x0000_s2469" style="position:absolute;left:5865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PeB8QA&#10;AADdAAAADwAAAGRycy9kb3ducmV2LnhtbERPS2vCQBC+C/0PyxS86aZVpERXEaHQQ8VXPXgbspOH&#10;ZmdDdptEf70rCN7m43vObNGZUjRUu8Kygo9hBII4sbrgTMHf4XvwBcJ5ZI2lZVJwJQeL+VtvhrG2&#10;Le+o2ftMhBB2MSrIva9iKV2Sk0E3tBVx4FJbG/QB1pnUNbYh3JTyM4om0mDBoSHHilY5JZf9v1Hw&#10;u9xur1Fz9pSmt9XxdNm0yTpVqv/eLacgPHX+JX66f3SYPx6P4PFNO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D3gfEAAAA3QAAAA8AAAAAAAAAAAAAAAAAmAIAAGRycy9k&#10;b3ducmV2LnhtbFBLBQYAAAAABAAEAPUAAACJAwAAAAA=&#10;" path="m,l7,15,17,25r13,8l44,35r,-7l40,23,37,15,32,10,25,5,17,,10,,,xe" filled="f" strokecolor="#1f1a17" strokeweight="0">
                  <v:path arrowok="t" o:connecttype="custom" o:connectlocs="0,0;7,15;17,25;30,33;44,35;44,28;40,23;37,15;32,10;25,5;17,0;10,0;0,0" o:connectangles="0,0,0,0,0,0,0,0,0,0,0,0,0"/>
                </v:shape>
                <v:shape id="Freeform 8535" o:spid="_x0000_s2470" style="position:absolute;left:5775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WTIcMA&#10;AADdAAAADwAAAGRycy9kb3ducmV2LnhtbERP32vCMBB+H/g/hBP2MmbaUcbojCKCID7NTt+P5tZ0&#10;ay41SbX61y/CYG/38f28+XK0nTiTD61jBfksA0FcO91yo+DwuXl+AxEissbOMSm4UoDlYvIwx1K7&#10;C+/pXMVGpBAOJSowMfallKE2ZDHMXE+cuC/nLcYEfSO1x0sKt518ybJXabHl1GCwp7Wh+qcarAK5&#10;80/Hm2n07eTkR777rrZDflXqcTqu3kFEGuO/+M+91Wl+URRw/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WTIcMAAADdAAAADwAAAAAAAAAAAAAAAACYAgAAZHJzL2Rv&#10;d25yZXYueG1sUEsFBgAAAAAEAAQA9QAAAIgDAAAAAA==&#10;" path="m35,63l,,35,63xm35,63r5,17l50,90r5,5l62,98r8,2l77,100r,-7l75,85,70,78,65,73,57,68,50,63r-7,l35,63xe" fillcolor="#f3be00" stroked="f">
                  <v:path arrowok="t" o:connecttype="custom" o:connectlocs="35,63;0,0;35,63;35,63;40,80;50,90;55,95;62,98;70,100;77,100;77,93;75,85;70,78;65,73;57,68;50,63;43,63;35,63" o:connectangles="0,0,0,0,0,0,0,0,0,0,0,0,0,0,0,0,0,0"/>
                  <o:lock v:ext="edit" verticies="t"/>
                </v:shape>
                <v:shape id="Freeform 8536" o:spid="_x0000_s2471" style="position:absolute;left:5775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2xTsQA&#10;AADdAAAADwAAAGRycy9kb3ducmV2LnhtbERPS2vCQBC+F/wPywje6kZNfURXKQVpL4X6wPOYHbPB&#10;7GzIrjH213cLhd7m43vOatPZSrTU+NKxgtEwAUGcO11yoeB42D7PQfiArLFyTAoe5GGz7j2tMNPu&#10;zjtq96EQMYR9hgpMCHUmpc8NWfRDVxNH7uIaiyHCppC6wXsMt5UcJ8lUWiw5Nhis6c1Qft3frILv&#10;9Dqbn4uDOZ3kpF28f4XjY/ep1KDfvS5BBOrCv/jP/aHj/DR9gd9v4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9sU7EAAAA3QAAAA8AAAAAAAAAAAAAAAAAmAIAAGRycy9k&#10;b3ducmV2LnhtbFBLBQYAAAAABAAEAPUAAACJAwAAAAA=&#10;" path="m35,63l,,35,63xe" filled="f" strokecolor="#e15520" strokeweight="0">
                  <v:path arrowok="t" o:connecttype="custom" o:connectlocs="35,63;0,0;35,63" o:connectangles="0,0,0"/>
                </v:shape>
                <v:shape id="Freeform 8537" o:spid="_x0000_s2472" style="position:absolute;left:58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+jrcUA&#10;AADdAAAADwAAAGRycy9kb3ducmV2LnhtbERP22rCQBB9L/gPyxR8Ed3Eikh0lVa0LUgJ3sDHITtN&#10;gtnZkF1N+vddodC3OZzrLFadqcSdGldaVhCPIhDEmdUl5wpOx+1wBsJ5ZI2VZVLwQw5Wy97TAhNt&#10;W97T/eBzEULYJaig8L5OpHRZQQbdyNbEgfu2jUEfYJNL3WAbwk0lx1E0lQZLDg0F1rQuKLsebkbB&#10;Ln772Ma7NL1s8Ks9v6eDsXkZKNV/7l7nIDx1/l/85/7UYf5kMoXHN+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6OtxQAAAN0AAAAPAAAAAAAAAAAAAAAAAJgCAABkcnMv&#10;ZG93bnJldi54bWxQSwUGAAAAAAQABAD1AAAAigMAAAAA&#10;" path="m,l5,17,15,27r5,5l27,35r8,2l42,37r,-7l40,22,35,15,30,10,22,5,15,,8,,,xe" filled="f" strokecolor="#e15520" strokeweight="0">
                  <v:path arrowok="t" o:connecttype="custom" o:connectlocs="0,0;5,17;15,27;20,32;27,35;35,37;42,37;42,30;40,22;35,15;30,10;22,5;15,0;8,0;0,0" o:connectangles="0,0,0,0,0,0,0,0,0,0,0,0,0,0,0"/>
                </v:shape>
                <v:shape id="Freeform 8538" o:spid="_x0000_s2473" style="position:absolute;left:5753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CSsYA&#10;AADdAAAADwAAAGRycy9kb3ducmV2LnhtbERPS2vCQBC+C/0PyxS86aYStKSuIsWq4EHrA9rbNDtN&#10;QrOzaXY10V/vCoXe5uN7znjamlKcqXaFZQVP/QgEcWp1wZmCw/6t9wzCeWSNpWVScCEH08lDZ4yJ&#10;tg2/03nnMxFC2CWoIPe+SqR0aU4GXd9WxIH7trVBH2CdSV1jE8JNKQdRNJQGCw4NOVb0mlP6szsZ&#10;BdHv1+dq7jaLYru8+o9j3NBhPVOq+9jOXkB4av2/+M+90mF+HI/g/k04QU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RCSsYAAADdAAAADwAAAAAAAAAAAAAAAACYAgAAZHJz&#10;L2Rvd25yZXYueG1sUEsFBgAAAAAEAAQA9QAAAIsDAAAAAA==&#10;" path="m42,62l,,42,62xm42,62r8,15l57,87r8,5l70,94r7,3l84,97r,-8l82,82,77,74,72,69,67,64,60,62,50,59r-8,3xe" fillcolor="#f3be00" stroked="f">
                  <v:path arrowok="t" o:connecttype="custom" o:connectlocs="42,62;0,0;42,62;42,62;50,77;57,87;65,92;70,94;77,97;84,97;84,89;82,82;77,74;72,69;67,64;60,62;50,59;42,62" o:connectangles="0,0,0,0,0,0,0,0,0,0,0,0,0,0,0,0,0,0"/>
                  <o:lock v:ext="edit" verticies="t"/>
                </v:shape>
                <v:shape id="Freeform 8539" o:spid="_x0000_s2474" style="position:absolute;left:5753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0L8QA&#10;AADdAAAADwAAAGRycy9kb3ducmV2LnhtbESPQWsCMRCF74X+hzAFbzWpLEW2RhGx0Ist6oLXYTPd&#10;XdxMliTV9d93DoK3Gd6b975ZrEbfqwvF1AW28DY1oIjr4DpuLFTHz9c5qJSRHfaBycKNEqyWz08L&#10;LF248p4uh9woCeFUooU256HUOtUteUzTMBCL9huixyxrbLSLeJVw3+uZMe/aY8fS0OJAm5bq8+HP&#10;W/gO21jpxpjTTvNuk4dt8TOrrJ28jOsPUJnG/DDfr7+c4BeF4Mo3MoJ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dC/EAAAA3QAAAA8AAAAAAAAAAAAAAAAAmAIAAGRycy9k&#10;b3ducmV2LnhtbFBLBQYAAAAABAAEAPUAAACJAwAAAAA=&#10;" path="m42,62l,,42,62xe" filled="f" strokecolor="#e15520" strokeweight="0">
                  <v:path arrowok="t" o:connecttype="custom" o:connectlocs="42,62;0,0;42,62" o:connectangles="0,0,0"/>
                </v:shape>
                <v:shape id="Freeform 8540" o:spid="_x0000_s2475" style="position:absolute;left:579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5oMcYA&#10;AADdAAAADwAAAGRycy9kb3ducmV2LnhtbERP20rDQBB9L/Qflin0RexGCcXGbktRC70gaqM+D9lp&#10;NpidDdm1Sf/eLQh9m8O5znzZ21qcqPWVYwV3kwQEceF0xaWCz3x9+wDCB2SNtWNScCYPy8VwMMdM&#10;u44/6HQIpYgh7DNUYEJoMil9Yciin7iGOHJH11oMEbal1C12MdzW8j5JptJixbHBYENPhoqfw69V&#10;8NrnN+m32X3tX2yXvm92+dt29qzUeNSvHkEE6sNV/O/e6Dg/TWdw+Sae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5oMcYAAADdAAAADwAAAAAAAAAAAAAAAACYAgAAZHJz&#10;L2Rvd25yZXYueG1sUEsFBgAAAAAEAAQA9QAAAIsDAAAAAA==&#10;" path="m,3l8,18r7,10l23,33r5,2l35,38r7,l42,30,40,23,35,15,30,10,25,5,18,3,8,,,3xe" filled="f" strokecolor="#e15520" strokeweight="0">
                  <v:path arrowok="t" o:connecttype="custom" o:connectlocs="0,3;8,18;15,28;23,33;28,35;35,38;42,38;42,30;40,23;35,15;30,10;25,5;18,3;8,0;0,3" o:connectangles="0,0,0,0,0,0,0,0,0,0,0,0,0,0,0"/>
                </v:shape>
                <v:shape id="Freeform 8541" o:spid="_x0000_s2476" style="position:absolute;left:5745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yb8YA&#10;AADdAAAADwAAAGRycy9kb3ducmV2LnhtbESPQUvDQBCF70L/wzIFb3ZTSYPEbkspiOJF24rnITvN&#10;hmZn0+yaRH+9cxC8zfDevPfNejv5Vg3UxyawgeUiA0VcBdtwbeDj9HT3AComZIttYDLwTRG2m9nN&#10;GksbRj7QcEy1khCOJRpwKXWl1rFy5DEuQkcs2jn0HpOsfa1tj6OE+1bfZ1mhPTYsDQ472juqLscv&#10;b+D17Sd/ztkdPldjl87FcH2/NoUxt/Np9wgq0ZT+zX/XL1bw85X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lyb8YAAADdAAAADwAAAAAAAAAAAAAAAACYAgAAZHJz&#10;L2Rvd25yZXYueG1sUEsFBgAAAAAEAAQA9QAAAIsDAAAAAA==&#10;" path="m38,55l,,38,55xm38,55r5,15l53,82r5,5l65,90r8,2l80,92r,-7l78,77,73,70,68,65,63,60,55,55r-10,l38,55xe" fillcolor="#f3be00" stroked="f">
                  <v:path arrowok="t" o:connecttype="custom" o:connectlocs="38,55;0,0;38,55;38,55;43,70;53,82;58,87;65,90;73,92;80,92;80,85;78,77;73,70;68,65;63,60;55,55;45,55;38,55" o:connectangles="0,0,0,0,0,0,0,0,0,0,0,0,0,0,0,0,0,0"/>
                  <o:lock v:ext="edit" verticies="t"/>
                </v:shape>
                <v:shape id="Freeform 8542" o:spid="_x0000_s2477" style="position:absolute;left:5745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dB9cIA&#10;AADdAAAADwAAAGRycy9kb3ducmV2LnhtbERP32vCMBB+H+x/CDfwbaaOKqMzighCQV9Wxb0eza0p&#10;NpeSZLb+92Yg+HYf389brkfbiSv50DpWMJtmIIhrp1tuFJyOu/dPECEia+wck4IbBVivXl+WWGg3&#10;8Dddq9iIFMKhQAUmxr6QMtSGLIap64kT9+u8xZigb6T2OKRw28mPLFtIiy2nBoM9bQ3Vl+rPKsgx&#10;+sMWh+Fs+t3551Dl5X5RKjV5GzdfICKN8Sl+uEud5ufzGfx/k06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0H1wgAAAN0AAAAPAAAAAAAAAAAAAAAAAJgCAABkcnMvZG93&#10;bnJldi54bWxQSwUGAAAAAAQABAD1AAAAhwMAAAAA&#10;" path="m38,55l,,38,55xe" filled="f" strokecolor="#e15520" strokeweight="0">
                  <v:path arrowok="t" o:connecttype="custom" o:connectlocs="38,55;0,0;38,55" o:connectangles="0,0,0"/>
                </v:shape>
                <v:shape id="Freeform 8543" o:spid="_x0000_s2478" style="position:absolute;left:5783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0zc8YA&#10;AADdAAAADwAAAGRycy9kb3ducmV2LnhtbERP22rCQBB9L/gPywh9Ed0ktSKpq9hSa0FK8FLo45Cd&#10;JsHsbMhuTfz7rlDo2xzOdRar3tTiQq2rLCuIJxEI4tzqigsFp+NmPAfhPLLG2jIpuJKD1XJwt8BU&#10;2473dDn4QoQQdikqKL1vUildXpJBN7ENceC+bWvQB9gWUrfYhXBTyySKZtJgxaGhxIZeSsrPhx+j&#10;YBc/bzfxLsu+XvGj+3zLRol5GCl1P+zXTyA89f5f/Od+12H+9DGB2zfhB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0zc8YAAADdAAAADwAAAAAAAAAAAAAAAACYAgAAZHJz&#10;L2Rvd25yZXYueG1sUEsFBgAAAAAEAAQA9QAAAIsDAAAAAA==&#10;" path="m,l5,15,15,27r5,5l27,35r8,2l42,37r,-7l40,22,35,15,30,10,25,5,17,,7,,,xe" filled="f" strokecolor="#e15520" strokeweight="0">
                  <v:path arrowok="t" o:connecttype="custom" o:connectlocs="0,0;5,15;15,27;20,32;27,35;35,37;42,37;42,30;40,22;35,15;30,10;25,5;17,0;7,0;0,0" o:connectangles="0,0,0,0,0,0,0,0,0,0,0,0,0,0,0"/>
                </v:shape>
                <v:shape id="Freeform 8544" o:spid="_x0000_s2479" style="position:absolute;left:5736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+tcIA&#10;AADdAAAADwAAAGRycy9kb3ducmV2LnhtbERPTWsCMRC9F/ofwhR6KZqt1SJbo1SLKN7cCl6HZNws&#10;3UyWTVy3/94Igrd5vM+ZLXpXi47aUHlW8D7MQBBrbyouFRx+14MpiBCRDdaeScE/BVjMn59mmBt/&#10;4T11RSxFCuGQowIbY5NLGbQlh2HoG+LEnXzrMCbYltK0eEnhrpajLPuUDitODRYbWlnSf8XZKTDL&#10;yVu3Xxebn1N37Cu9s9qjVer1pf/+AhGpjw/x3b01af548gG3b9IJ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HP61wgAAAN0AAAAPAAAAAAAAAAAAAAAAAJgCAABkcnMvZG93&#10;bnJldi54bWxQSwUGAAAAAAQABAD1AAAAhwMAAAAA&#10;" path="m32,62l,,32,62xm32,62r5,18l47,89r5,5l59,97r8,2l74,99,72,92r,-7l67,77,62,72,54,67,47,65,39,62r-7,xe" fillcolor="#f3be00" stroked="f">
                  <v:path arrowok="t" o:connecttype="custom" o:connectlocs="32,62;0,0;32,62;32,62;37,80;47,89;52,94;59,97;67,99;74,99;72,92;72,85;67,77;62,72;54,67;47,65;39,62;32,62" o:connectangles="0,0,0,0,0,0,0,0,0,0,0,0,0,0,0,0,0,0"/>
                  <o:lock v:ext="edit" verticies="t"/>
                </v:shape>
                <v:shape id="Freeform 8545" o:spid="_x0000_s2480" style="position:absolute;left:5736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B3P8UA&#10;AADdAAAADwAAAGRycy9kb3ducmV2LnhtbERPTUsDMRC9C/6HMIIXsVmlimybFrFUPBXaLZ7HzXQT&#10;upmsm7Sb9tc3BcHbPN7nTOfJteJIfbCeFTyNChDEtdeWGwXbavn4BiJEZI2tZ1JwogDz2e3NFEvt&#10;B17TcRMbkUM4lKjAxNiVUobakMMw8h1x5na+dxgz7BupexxyuGvlc1G8SoeWc4PBjj4M1fvNwSk4&#10;bz8H+22r1fL08Ls4nBfpJ+2MUvd36X0CIlKK/+I/95fO88cvY7h+k0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cHc/xQAAAN0AAAAPAAAAAAAAAAAAAAAAAJgCAABkcnMv&#10;ZG93bnJldi54bWxQSwUGAAAAAAQABAD1AAAAigMAAAAA&#10;" path="m32,62l,,32,62xe" filled="f" strokecolor="#e15520" strokeweight="0">
                  <v:path arrowok="t" o:connecttype="custom" o:connectlocs="32,62;0,0;32,62" o:connectangles="0,0,0"/>
                </v:shape>
                <v:shape id="Freeform 8546" o:spid="_x0000_s2481" style="position:absolute;left:5768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SrB8YA&#10;AADdAAAADwAAAGRycy9kb3ducmV2LnhtbERPTWvCQBC9C/6HZYReRDexVSR1lbbUVhAJags9Dtkx&#10;CWZnQ3Zr0n/fFQRv83ifs1h1phIXalxpWUE8jkAQZ1aXnCv4Oq5HcxDOI2usLJOCP3KwWvZ7C0y0&#10;bXlPl4PPRQhhl6CCwvs6kdJlBRl0Y1sTB+5kG4M+wCaXusE2hJtKTqJoJg2WHBoKrOmtoOx8+DUK&#10;tvHr5zrepunPO+7a7490ODGPQ6UeBt3LMwhPnb+Lb+6NDvOfplO4fhNO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SrB8YAAADdAAAADwAAAAAAAAAAAAAAAACYAgAAZHJz&#10;L2Rvd25yZXYueG1sUEsFBgAAAAAEAAQA9QAAAIsDAAAAAA==&#10;" path="m,l5,18r10,9l20,32r7,3l35,37r7,l40,30r,-7l35,15,30,10,22,5,15,3,7,,,xe" filled="f" strokecolor="#e15520" strokeweight="0">
                  <v:path arrowok="t" o:connecttype="custom" o:connectlocs="0,0;5,18;15,27;20,32;27,35;35,37;42,37;40,30;40,23;35,15;30,10;22,5;15,3;7,0;0,0" o:connectangles="0,0,0,0,0,0,0,0,0,0,0,0,0,0,0"/>
                </v:shape>
                <v:shape id="Freeform 8547" o:spid="_x0000_s2482" style="position:absolute;left:5736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PaNMMA&#10;AADdAAAADwAAAGRycy9kb3ducmV2LnhtbERPTWvCQBC9F/wPyxS81U3Eapu6ihoKXtXW85gds8Hs&#10;bMiumvrru4LgbR7vc6bzztbiQq2vHCtIBwkI4sLpiksFP7vvtw8QPiBrrB2Tgj/yMJ/1XqaYaXfl&#10;DV22oRQxhH2GCkwITSalLwxZ9APXEEfu6FqLIcK2lLrFawy3tRwmyVharDg2GGxoZag4bc9WQb6/&#10;TY6/aX07nBbBfObLfZofhkr1X7vFF4hAXXiKH+61jvNH72O4fxN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PaNMMAAADdAAAADwAAAAAAAAAAAAAAAACYAgAAZHJzL2Rv&#10;d25yZXYueG1sUEsFBgAAAAAEAAQA9QAAAIgDAAAAAA==&#10;" path="m27,70l,,27,70xm27,70r5,18l39,103r5,5l49,113r8,2l64,118r,-10l62,100,59,93,54,85,49,78,42,75,34,70r-7,xe" fillcolor="#f3be00" stroked="f">
                  <v:path arrowok="t" o:connecttype="custom" o:connectlocs="27,70;0,0;27,70;27,70;32,88;39,103;44,108;49,113;57,115;64,118;64,108;62,100;59,93;54,85;49,78;42,75;34,70;27,70" o:connectangles="0,0,0,0,0,0,0,0,0,0,0,0,0,0,0,0,0,0"/>
                  <o:lock v:ext="edit" verticies="t"/>
                </v:shape>
                <v:shape id="Freeform 8548" o:spid="_x0000_s2483" style="position:absolute;left:5736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lJ/8QA&#10;AADdAAAADwAAAGRycy9kb3ducmV2LnhtbERPyWrDMBC9F/IPYgK9NXJD0xbHSshCIFAoxC3JdbDG&#10;C5VGxlIc+++jQqG3ebx1svVgjeip841jBc+zBARx4XTDlYLvr8PTOwgfkDUax6RgJA/r1eQhw1S7&#10;G5+oz0MlYgj7FBXUIbSplL6oyaKfuZY4cqXrLIYIu0rqDm8x3Bo5T5JXabHh2FBjS7uaip/8ahV8&#10;nnelNPLoh4/zxWz765jvF6NSj9NhswQRaAj/4j/3Ucf5L4s3+P0mn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pSf/EAAAA3QAAAA8AAAAAAAAAAAAAAAAAmAIAAGRycy9k&#10;b3ducmV2LnhtbFBLBQYAAAAABAAEAPUAAACJAwAAAAA=&#10;" path="m27,70l,,27,70xe" filled="f" strokecolor="#e15520" strokeweight="0">
                  <v:path arrowok="t" o:connecttype="custom" o:connectlocs="27,70;0,0;27,70" o:connectangles="0,0,0"/>
                </v:shape>
                <v:shape id="Freeform 8549" o:spid="_x0000_s2484" style="position:absolute;left:5763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qKMcA&#10;AADdAAAADwAAAGRycy9kb3ducmV2LnhtbESPW0sDQQyF34X+hyEF3+xsizfWTksRROsFaS34Gnfi&#10;ztadzLIT2/XfmwfBt4Rzcs6X+XKIrTlQn5vEDqaTAgxxlXzDtYPd293ZNZgsyB7bxOTghzIsF6OT&#10;OZY+HXlDh63URkM4l+ggiHSltbkKFDFPUkes2mfqI4qufW19j0cNj62dFcWljdiwNgTs6DZQ9bX9&#10;jg4+ZlePEl/b9+f97mm9L17Cvaw3zp2Oh9UNGKFB/s1/1w9e8c8vFFe/0RHs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BKijHAAAA3QAAAA8AAAAAAAAAAAAAAAAAmAIAAGRy&#10;cy9kb3ducmV2LnhtbFBLBQYAAAAABAAEAPUAAACMAwAAAAA=&#10;" path="m,l5,18r7,15l17,38r5,5l30,45r7,3l37,38,35,30,32,23,27,15,22,8,15,5,7,,,xe" filled="f" strokecolor="#e15520" strokeweight="0">
                  <v:path arrowok="t" o:connecttype="custom" o:connectlocs="0,0;5,18;12,33;17,38;22,43;30,45;37,48;37,38;35,30;32,23;27,15;22,8;15,5;7,0;0,0" o:connectangles="0,0,0,0,0,0,0,0,0,0,0,0,0,0,0"/>
                </v:shape>
                <v:shape id="Freeform 8550" o:spid="_x0000_s2485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s58EA&#10;AADdAAAADwAAAGRycy9kb3ducmV2LnhtbERPTWvCQBC9C/6HZQRvuqtoa6OrSEDaq2npechOk2B2&#10;NsmuSfrvu4LQ2zze5xxOo61FT52vHGtYLRUI4tyZigsNX5+XxQ6ED8gGa8ek4Zc8nI7TyQET4wa+&#10;Up+FQsQQ9glqKENoEil9XpJFv3QNceR+XGcxRNgV0nQ4xHBby7VSL9JixbGhxIbSkvJbdrca0uE7&#10;67Obcvb8vmubVLWXV9lqPZ+N5z2IQGP4Fz/dHybO32zf4PFNPEE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fLOfBAAAA3QAAAA8AAAAAAAAAAAAAAAAAmAIAAGRycy9kb3du&#10;cmV2LnhtbFBLBQYAAAAABAAEAPUAAACGAwAAAAA=&#10;" path="m12,l2,13,,28,,40,5,55,7,50r5,-5l15,38r2,-8l17,23r,-8l15,8,12,xe" fillcolor="#f3be00" stroked="f">
                  <v:path arrowok="t" o:connecttype="custom" o:connectlocs="12,0;2,13;0,28;0,40;5,55;7,50;12,45;15,38;17,30;17,23;17,15;15,8;12,0" o:connectangles="0,0,0,0,0,0,0,0,0,0,0,0,0"/>
                </v:shape>
                <v:shape id="Freeform 8551" o:spid="_x0000_s2486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mGFMcA&#10;AADdAAAADwAAAGRycy9kb3ducmV2LnhtbESPQWvCQBCF7wX/wzKCt7pJKVKiqxTB0oqWVnvocciO&#10;SWh2Nt1dNfrrnUOhtxnem/e+mS1616oThdh4NpCPM1DEpbcNVwa+9qv7J1AxIVtsPZOBC0VYzAd3&#10;MyysP/MnnXapUhLCsUADdUpdoXUsa3IYx74jFu3gg8Mka6i0DXiWcNfqhyybaIcNS0ONHS1rKn92&#10;R2cg/paX/GPNb2FzfL9u80Nrv19yY0bD/nkKKlGf/s1/169W8B8nwi/fyAh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JhhTHAAAA3QAAAA8AAAAAAAAAAAAAAAAAmAIAAGRy&#10;cy9kb3ducmV2LnhtbFBLBQYAAAAABAAEAPUAAACMAwAAAAA=&#10;" path="m12,l2,13,,28,,40,5,55,7,50r5,-5l15,38r2,-8l17,23r,-8l15,8,12,xe" filled="f" strokecolor="#e15520" strokeweight="0">
                  <v:path arrowok="t" o:connecttype="custom" o:connectlocs="12,0;2,13;0,28;0,40;5,55;7,50;12,45;15,38;17,30;17,23;17,15;15,8;12,0" o:connectangles="0,0,0,0,0,0,0,0,0,0,0,0,0"/>
                </v:shape>
                <v:shape id="Freeform 8552" o:spid="_x0000_s2487" style="position:absolute;left:5865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PQDsIA&#10;AADdAAAADwAAAGRycy9kb3ducmV2LnhtbERPTYvCMBC9C/6HMII3TdVFpBplEQQRD7vqwePYzDbd&#10;TSaliVr/vVkQvM3jfc5i1TorbtSEyrOC0TADQVx4XXGp4HTcDGYgQkTWaD2TggcFWC27nQXm2t/5&#10;m26HWIoUwiFHBSbGOpcyFIYchqGviRP34xuHMcGmlLrBewp3Vo6zbCodVpwaDNa0NlT8Ha5OwS6i&#10;tV+X8/7kr4+xq47t72VilOr32s85iEhtfItf7q1O8z+mI/j/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9AOwgAAAN0AAAAPAAAAAAAAAAAAAAAAAJgCAABkcnMvZG93&#10;bnJldi54bWxQSwUGAAAAAAQABAD1AAAAhwMAAAAA&#10;" path="m12,70l5,83,,98r2,15l7,128r3,-5l15,118r2,-8l17,103r,-10l17,85,15,78,12,70xm12,70l5,r7,70xe" fillcolor="#f3be00" stroked="f">
                  <v:path arrowok="t" o:connecttype="custom" o:connectlocs="12,70;5,83;0,98;2,113;7,128;10,123;15,118;17,110;17,103;17,93;17,85;15,78;12,70;12,70;5,0;12,70" o:connectangles="0,0,0,0,0,0,0,0,0,0,0,0,0,0,0,0"/>
                  <o:lock v:ext="edit" verticies="t"/>
                </v:shape>
                <v:shape id="Freeform 8553" o:spid="_x0000_s2488" style="position:absolute;left:5865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40esMA&#10;AADdAAAADwAAAGRycy9kb3ducmV2LnhtbERPTWvCQBC9C/0PyxS86UbRIKmrlKKll4DGgtchOyZp&#10;s7NhdxvTf+8Kgrd5vM9ZbwfTip6cbywrmE0TEMSl1Q1XCr5P+8kKhA/IGlvLpOCfPGw3L6M1Ztpe&#10;+Uh9ESoRQ9hnqKAOocuk9GVNBv3UdsSRu1hnMEToKqkdXmO4aeU8SVJpsOHYUGNHHzWVv8WfUfBz&#10;ztNllbo8Pwzn4+zSm9LtPpUavw7vbyACDeEpfri/dJy/SOdw/yae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40esMAAADdAAAADwAAAAAAAAAAAAAAAACYAgAAZHJzL2Rv&#10;d25yZXYueG1sUEsFBgAAAAAEAAQA9QAAAIgDAAAAAA==&#10;" path="m12,l5,13,,28,2,43,7,58r3,-5l15,48r2,-8l17,33r,-10l17,15,15,8,12,e" filled="f" strokecolor="#e15520" strokeweight="0">
                  <v:path arrowok="t" o:connecttype="custom" o:connectlocs="12,0;5,13;0,28;2,43;7,58;10,53;15,48;17,40;17,33;17,23;17,15;15,8;12,0" o:connectangles="0,0,0,0,0,0,0,0,0,0,0,0,0"/>
                </v:shape>
                <v:shape id="Freeform 8554" o:spid="_x0000_s2489" style="position:absolute;left:5870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cF8EA&#10;AADdAAAADwAAAGRycy9kb3ducmV2LnhtbERPyYoCMRC9C/5DKMHbmHZBpDWKCIog4rggHotO9YKd&#10;StOJ2v69GRjwVo+31mzRmFI8qXaFZQX9XgSCOLG64EzB5bz+mYBwHlljaZkUvMnBYt5uzTDW9sVH&#10;ep58JkIIuxgV5N5XsZQuycmg69mKOHCprQ36AOtM6hpfIdyUchBFY2mw4NCQY0WrnJL76WEU6He2&#10;afYDOtyvv+7QT9Mt7W5WqW6nWU5BeGr8V/zv3uowfzQewt834QQ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6XBfBAAAA3QAAAA8AAAAAAAAAAAAAAAAAmAIAAGRycy9kb3du&#10;cmV2LnhtbFBLBQYAAAAABAAEAPUAAACGAwAAAAA=&#10;" path="m7,70l,,7,70e" filled="f" strokecolor="#e15520" strokeweight="0">
                  <v:path arrowok="t" o:connecttype="custom" o:connectlocs="7,70;0,0;7,70" o:connectangles="0,0,0"/>
                </v:shape>
                <v:shape id="Freeform 8555" o:spid="_x0000_s2490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6Z8UA&#10;AADdAAAADwAAAGRycy9kb3ducmV2LnhtbERPTWvCQBC9F/oflil4qxtLEIluglhCgz2ItpfehuyY&#10;BLOzaXYTY399tyD0No/3OZtsMq0YqXeNZQWLeQSCuLS64UrB50f+vALhPLLG1jIpuJGDLH182GCi&#10;7ZWPNJ58JUIIuwQV1N53iZSurMmgm9uOOHBn2xv0AfaV1D1eQ7hp5UsULaXBhkNDjR3taiovp8Eo&#10;+NrL4vC9Otx+pnx7aV+H8W18l0rNnqbtGoSnyf+L7+5Ch/nxMoa/b8IJ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npnxQAAAN0AAAAPAAAAAAAAAAAAAAAAAJgCAABkcnMv&#10;ZG93bnJldi54bWxQSwUGAAAAAAQABAD1AAAAigMAAAAA&#10;" path="m15,l5,13,,25,,40,5,53r5,-3l12,43r5,-5l20,30r,-7l20,15,17,5,15,xe" fillcolor="#f3be00" stroked="f">
                  <v:path arrowok="t" o:connecttype="custom" o:connectlocs="15,0;5,13;0,25;0,40;5,53;10,50;12,43;17,38;20,30;20,23;20,15;17,5;15,0" o:connectangles="0,0,0,0,0,0,0,0,0,0,0,0,0"/>
                </v:shape>
                <v:shape id="Freeform 8556" o:spid="_x0000_s2491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maLMQA&#10;AADdAAAADwAAAGRycy9kb3ducmV2LnhtbERPS2vCQBC+F/wPywi9lLppo0Gia5BCaa/1WW9DdkyC&#10;2dmQ3SbRX98tFLzNx/ecZTaYWnTUusqygpdJBII4t7riQsFu+/48B+E8ssbaMim4koNsNXpYYqpt&#10;z1/UbXwhQgi7FBWU3jeplC4vyaCb2IY4cGfbGvQBtoXULfYh3NTyNYoSabDi0FBiQ28l5ZfNj1Eg&#10;P/T0HJ9up9n+m5+OeXKIm6NR6nE8rBcgPA3+Lv53f+owf5rM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JmizEAAAA3QAAAA8AAAAAAAAAAAAAAAAAmAIAAGRycy9k&#10;b3ducmV2LnhtbFBLBQYAAAAABAAEAPUAAACJAwAAAAA=&#10;" path="m15,l5,13,,25,,40,5,53r5,-3l12,43r5,-5l20,30r,-7l20,15,17,5,15,xe" filled="f" strokecolor="#e15520" strokeweight="0">
                  <v:path arrowok="t" o:connecttype="custom" o:connectlocs="15,0;5,13;0,25;0,40;5,53;10,50;12,43;17,38;20,30;20,23;20,15;17,5;15,0" o:connectangles="0,0,0,0,0,0,0,0,0,0,0,0,0"/>
                </v:shape>
                <v:shape id="Freeform 8557" o:spid="_x0000_s2492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gWsQA&#10;AADdAAAADwAAAGRycy9kb3ducmV2LnhtbERPS2sCMRC+C/0PYQq9lJptKUvZGkVqi72I1Meht+lm&#10;TBaTybKJuv57IxS8zcf3nNGk904cqYtNYAXPwwIEcR10w0bBZv319AYiJmSNLjApOFOEyfhuMMJK&#10;hxP/0HGVjMghHCtUYFNqKyljbcljHIaWOHO70HlMGXZG6g5POdw7+VIUpfTYcG6w2NKHpXq/OngF&#10;y08utuZXz5fm8W9ht1M3mzVOqYf7fvoOIlGfbuJ/97fO81/LEq7f5BPk+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3YFrEAAAA3QAAAA8AAAAAAAAAAAAAAAAAmAIAAGRycy9k&#10;b3ducmV2LnhtbFBLBQYAAAAABAAEAPUAAACJAwAAAAA=&#10;" path="m3,67l,,3,67xe" fillcolor="#f3be00" stroked="f">
                  <v:path arrowok="t" o:connecttype="custom" o:connectlocs="3,67;0,0;3,67" o:connectangles="0,0,0"/>
                </v:shape>
                <v:shape id="Freeform 8558" o:spid="_x0000_s2493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MpDsQA&#10;AADdAAAADwAAAGRycy9kb3ducmV2LnhtbERP32vCMBB+F/Y/hBv4pulk060aRScTYQpble31aM62&#10;rLmUJGr9740w8O0+vp83mbWmFidyvrKs4KmfgCDOra64ULDfffReQfiArLG2TAou5GE2fehMMNX2&#10;zN90ykIhYgj7FBWUITSplD4vyaDv24Y4cgfrDIYIXSG1w3MMN7UcJMlQGqw4NpTY0HtJ+V92NArC&#10;6OviFi/15/yneaPFZjtY/mYrpbqP7XwMIlAb7uJ/91rH+c/DEdy+iS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TKQ7EAAAA3QAAAA8AAAAAAAAAAAAAAAAAmAIAAGRycy9k&#10;b3ducmV2LnhtbFBLBQYAAAAABAAEAPUAAACJAwAAAAA=&#10;" path="m3,67l,,3,67xe" filled="f" strokecolor="#e15520" strokeweight="0">
                  <v:path arrowok="t" o:connecttype="custom" o:connectlocs="3,67;0,0;3,67" o:connectangles="0,0,0"/>
                </v:shape>
                <v:shape id="Freeform 8559" o:spid="_x0000_s2494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zxscA&#10;AADdAAAADwAAAGRycy9kb3ducmV2LnhtbESPQWsCMRCF70L/Q5iCN81WRMrWKKUglmJb1NLS23Qz&#10;bpYmk2UTdf33nUPB2wzvzXvfzJd98OpEXWoiG7gbF6CIq2gbrg187Feje1ApI1v0kcnAhRIsFzeD&#10;OZY2nnlLp12ulYRwKtGAy7kttU6Vo4BpHFti0Q6xC5hl7WptOzxLePB6UhQzHbBhaXDY0pOj6nd3&#10;DAYmPy/Hzev66/D9rtv951vwF7fxxgxv+8cHUJn6fDX/Xz9bwZ/OBFe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mc8bHAAAA3QAAAA8AAAAAAAAAAAAAAAAAmAIAAGRy&#10;cy9kb3ducmV2LnhtbFBLBQYAAAAABAAEAPUAAACMAwAAAAA=&#10;" path="m14,l4,12,,27,,40,2,55,7,50r5,-5l17,37r2,-5l19,22r,-7l17,7,14,xe" fillcolor="#f3be00" stroked="f">
                  <v:path arrowok="t" o:connecttype="custom" o:connectlocs="14,0;4,12;0,27;0,40;2,55;7,50;12,45;17,37;19,32;19,22;19,15;17,7;14,0" o:connectangles="0,0,0,0,0,0,0,0,0,0,0,0,0"/>
                </v:shape>
                <v:shape id="Freeform 8560" o:spid="_x0000_s2495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cJ8IA&#10;AADdAAAADwAAAGRycy9kb3ducmV2LnhtbERPzWoCMRC+C32HMIVepCYudbFbo1hB8FrdBxg20822&#10;yWTZRN326U2h4G0+vt9ZbUbvxIWG2AXWMJ8pEMRNMB23GurT/nkJIiZkgy4wafihCJv1w2SFlQlX&#10;/qDLMbUih3CsUINNqa+kjI0lj3EWeuLMfYbBY8pwaKUZ8JrDvZOFUqX02HFusNjTzlLzfTx7DVNJ&#10;B7KLYve+PSv529XuyxVzrZ8ex+0biERjuov/3QeT57+Ur/D3TT5B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NwnwgAAAN0AAAAPAAAAAAAAAAAAAAAAAJgCAABkcnMvZG93&#10;bnJldi54bWxQSwUGAAAAAAQABAD1AAAAhwMAAAAA&#10;" path="m14,l4,12,,27,,40,2,55,7,50r5,-5l17,37r2,-5l19,22r,-7l17,7,14,xe" filled="f" strokecolor="#e15520" strokeweight="0">
                  <v:path arrowok="t" o:connecttype="custom" o:connectlocs="14,0;4,12;0,27;0,40;2,55;7,50;12,45;17,37;19,32;19,22;19,15;17,7;14,0" o:connectangles="0,0,0,0,0,0,0,0,0,0,0,0,0"/>
                </v:shape>
                <v:shape id="Freeform 8561" o:spid="_x0000_s2496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UMMQA&#10;AADdAAAADwAAAGRycy9kb3ducmV2LnhtbESPQWvCQBCF7wX/wzKCt7pbkSqpq4gi2GNV8Dpkp0ma&#10;7GzMribtr+8cCr3N8N68981qM/hGPaiLVWALL1MDijgPruLCwuV8eF6CignZYROYLHxThM169LTC&#10;zIWeP+hxSoWSEI4ZWihTajOtY16SxzgNLbFon6HzmGTtCu067CXcN3pmzKv2WLE0lNjSrqS8Pt29&#10;hcPX7Vbvafuj6/h+rfujib031k7Gw/YNVKIh/Zv/ro9O8OcL4ZdvZAS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YVDDEAAAA3QAAAA8AAAAAAAAAAAAAAAAAmAIAAGRycy9k&#10;b3ducmV2LnhtbFBLBQYAAAAABAAEAPUAAACJAwAAAAA=&#10;" path="m,64l5,,,64xe" fillcolor="#f3be00" stroked="f">
                  <v:path arrowok="t" o:connecttype="custom" o:connectlocs="0,64;5,0;0,64" o:connectangles="0,0,0"/>
                </v:shape>
                <v:shape id="Freeform 8562" o:spid="_x0000_s2497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AWcIA&#10;AADdAAAADwAAAGRycy9kb3ducmV2LnhtbERPS4vCMBC+L/gfwgje1lR3fVCNIguCF2F9gB6nzfSB&#10;zaQ2Ubv/fiMI3ubje8582ZpK3KlxpWUFg34Egji1uuRcwfGw/pyCcB5ZY2WZFPyRg+Wi8zHHWNsH&#10;7+i+97kIIexiVFB4X8dSurQgg65va+LAZbYx6ANscqkbfIRwU8lhFI2lwZJDQ4E1/RSUXvY3o+Ca&#10;WLPansdffj2JRtPfJDsxSqV63XY1A+Gp9W/xy73RYf73ZADPb8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IBZwgAAAN0AAAAPAAAAAAAAAAAAAAAAAJgCAABkcnMvZG93&#10;bnJldi54bWxQSwUGAAAAAAQABAD1AAAAhwMAAAAA&#10;" path="m,64l5,,,64xe" filled="f" strokecolor="#e15520" strokeweight="0">
                  <v:path arrowok="t" o:connecttype="custom" o:connectlocs="0,64;5,0;0,64" o:connectangles="0,0,0"/>
                </v:shape>
                <v:shape id="Freeform 8563" o:spid="_x0000_s2498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ggMQA&#10;AADdAAAADwAAAGRycy9kb3ducmV2LnhtbERPS2vCQBC+C/0PyxR6q5taX8SsEkpLCh5EG4rHITtm&#10;Q7OzIbvV+O+7QsHbfHzPyTaDbcWZet84VvAyTkAQV043XCsovz6elyB8QNbYOiYFV/KwWT+MMky1&#10;u/CezodQixjCPkUFJoQuldJXhiz6seuII3dyvcUQYV9L3eMlhttWTpJkLi02HBsMdvRmqPo5/FoF&#10;nZnhMc+rXTkvtsVs0Rbf7/WrUk+PQ74CEWgId/G/+1PH+dPFBG7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Z4IDEAAAA3QAAAA8AAAAAAAAAAAAAAAAAmAIAAGRycy9k&#10;b3ducmV2LnhtbFBLBQYAAAAABAAEAPUAAACJAwAAAAA=&#10;" path="m20,l10,12,3,24,,39,3,54,8,49r5,-5l17,39r3,-7l22,24r,-9l22,7,20,xe" fillcolor="#f3be00" stroked="f">
                  <v:path arrowok="t" o:connecttype="custom" o:connectlocs="20,0;10,12;3,24;0,39;3,54;8,49;13,44;17,39;20,32;22,24;22,15;22,7;20,0" o:connectangles="0,0,0,0,0,0,0,0,0,0,0,0,0"/>
                </v:shape>
                <v:shape id="Freeform 8564" o:spid="_x0000_s2499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oh5sQA&#10;AADdAAAADwAAAGRycy9kb3ducmV2LnhtbERPTWsCMRC9C/0PYQq9adZaunY1SlsQPHhxFaS3YTPu&#10;BjeTJYnu+u+bgtDbPN7nLNeDbcWNfDCOFUwnGQjiymnDtYLjYTOegwgRWWPrmBTcKcB69TRaYqFd&#10;z3u6lbEWKYRDgQqaGLtCylA1ZDFMXEecuLPzFmOCvpbaY5/CbStfs+xdWjScGhrs6Luh6lJerYLu&#10;6uXs5+P4dd/l+f4078vN1hilXp6HzwWISEP8Fz/cW53mv+Uz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aIebEAAAA3QAAAA8AAAAAAAAAAAAAAAAAmAIAAGRycy9k&#10;b3ducmV2LnhtbFBLBQYAAAAABAAEAPUAAACJAwAAAAA=&#10;" path="m20,l10,12,3,24,,39,3,54,8,49r5,-5l17,39r3,-7l22,24r,-9l22,7,20,xe" filled="f" strokecolor="#e15520" strokeweight="0">
                  <v:path arrowok="t" o:connecttype="custom" o:connectlocs="20,0;10,12;3,24;0,39;3,54;8,49;13,44;17,39;20,32;22,24;22,15;22,7;20,0" o:connectangles="0,0,0,0,0,0,0,0,0,0,0,0,0"/>
                </v:shape>
                <v:shape id="Freeform 8565" o:spid="_x0000_s2500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QGscA&#10;AADdAAAADwAAAGRycy9kb3ducmV2LnhtbERPS08CMRC+k/gfmjHxYqS7io+sFGIAEzh4YMGDt8l2&#10;3N24nZa2wO6/tyYm3ObL95zpvDedOJEPrWUF+TgDQVxZ3XKtYL97v3sBESKyxs4yKRgowHx2NZpi&#10;oe2Zt3QqYy1SCIcCFTQxukLKUDVkMIytI07ct/UGY4K+ltrjOYWbTt5n2ZM02HJqaNDRoqHqpzwa&#10;BY8fy1t93D6svvLyMHj3uVnng1Pq5rp/ewURqY8X8b97rdP8yfME/r5JJ8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yUBrHAAAA3QAAAA8AAAAAAAAAAAAAAAAAmAIAAGRy&#10;cy9kb3ducmV2LnhtbFBLBQYAAAAABAAEAPUAAACMAwAAAAA=&#10;" path="m,68l5,,,68xe" fillcolor="#f3be00" stroked="f">
                  <v:path arrowok="t" o:connecttype="custom" o:connectlocs="0,68;5,0;0,68" o:connectangles="0,0,0"/>
                </v:shape>
                <v:shape id="Freeform 8566" o:spid="_x0000_s2501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JlMMA&#10;AADdAAAADwAAAGRycy9kb3ducmV2LnhtbERPzWrCQBC+C77DMoXedFOpVqOriCC06UGqPsCYHZOQ&#10;3dmQ3Wh8+26h4G0+vt9ZbXprxI1aXzlW8DZOQBDnTldcKDif9qM5CB+QNRrHpOBBHjbr4WCFqXZ3&#10;/qHbMRQihrBPUUEZQpNK6fOSLPqxa4gjd3WtxRBhW0jd4j2GWyMnSTKTFiuODSU2tCspr4+dVZA1&#10;33s006zrHmeTfZlLvTiEWqnXl367BBGoD0/xv/tTx/nvH1P4+y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JlMMAAADdAAAADwAAAAAAAAAAAAAAAACYAgAAZHJzL2Rv&#10;d25yZXYueG1sUEsFBgAAAAAEAAQA9QAAAIgDAAAAAA==&#10;" path="m,68l5,,,68xe" filled="f" strokecolor="#e15520" strokeweight="0">
                  <v:path arrowok="t" o:connecttype="custom" o:connectlocs="0,68;5,0;0,68" o:connectangles="0,0,0"/>
                </v:shape>
                <v:shape id="Freeform 8567" o:spid="_x0000_s2502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I3cUA&#10;AADdAAAADwAAAGRycy9kb3ducmV2LnhtbERPTWvCQBC9F/wPywi91Y1SVNJsRFoU6aFotNLehuyY&#10;BLOzMbvV9N+7guBtHu9zkllnanGm1lWWFQwHEQji3OqKCwW77eJlCsJ5ZI21ZVLwTw5mae8pwVjb&#10;C2/onPlChBB2MSoovW9iKV1ekkE3sA1x4A62NegDbAupW7yEcFPLURSNpcGKQ0OJDb2XlB+zP6NA&#10;8un7M9Pr7WG///kYfv0up6vIKPXc7+ZvIDx1/iG+u1c6zH+djOH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+kjdxQAAAN0AAAAPAAAAAAAAAAAAAAAAAJgCAABkcnMv&#10;ZG93bnJldi54bWxQSwUGAAAAAAQABAD1AAAAigMAAAAA&#10;" path="m20,l10,12,3,25,,40,3,52r7,-2l15,45r3,-8l20,30r3,-8l25,15,23,7,20,xe" fillcolor="#f3be00" stroked="f">
                  <v:path arrowok="t" o:connecttype="custom" o:connectlocs="20,0;10,12;3,25;0,40;3,52;10,50;15,45;18,37;20,30;23,22;25,15;23,7;20,0" o:connectangles="0,0,0,0,0,0,0,0,0,0,0,0,0"/>
                </v:shape>
                <v:shape id="Freeform 8568" o:spid="_x0000_s2503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w7McMA&#10;AADdAAAADwAAAGRycy9kb3ducmV2LnhtbERPTWvCQBC9F/wPywje6sakNBJdRSxiLz1oxfOYHZNo&#10;djbsbk3677uFQm/zeJ+zXA+mFQ9yvrGsYDZNQBCXVjdcKTh97p7nIHxA1thaJgXf5GG9Gj0tsdC2&#10;5wM9jqESMYR9gQrqELpCSl/WZNBPbUccuat1BkOErpLaYR/DTSvTJHmVBhuODTV2tK2pvB+/jAKb&#10;HjLMbvm+/8jSc+7689vukio1GQ+bBYhAQ/gX/7nfdZz/ku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w7McMAAADdAAAADwAAAAAAAAAAAAAAAACYAgAAZHJzL2Rv&#10;d25yZXYueG1sUEsFBgAAAAAEAAQA9QAAAIgDAAAAAA==&#10;" path="m20,l10,12,3,25,,40,3,52r7,-2l15,45r3,-8l20,30r3,-8l25,15,23,7,20,e" filled="f" strokecolor="#e15520" strokeweight="0">
                  <v:path arrowok="t" o:connecttype="custom" o:connectlocs="20,0;10,12;3,25;0,40;3,52;10,50;15,45;18,37;20,30;23,22;25,15;23,7;20,0" o:connectangles="0,0,0,0,0,0,0,0,0,0,0,0,0"/>
                </v:shape>
                <v:shape id="Freeform 8569" o:spid="_x0000_s2504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W/lscA&#10;AADdAAAADwAAAGRycy9kb3ducmV2LnhtbESPS2vDQAyE74X+h0WFXEKzTps+cLMJpcUQQinUCT0L&#10;r/ygXq3xbhz730eHQG8SM5r5tN6OrlUD9aHxbGC5SEARF942XBk4HrL7V1AhIltsPZOBiQJsN7c3&#10;a0ytP/MPDXmslIRwSNFAHWOXah2KmhyGhe+IRSt97zDK2lfa9niWcNfqhyR51g4bloYaO/qoqfjL&#10;T85A9hiePr+6kpryd9h/55hN82lpzOxufH8DFWmM/+br9c4K/upFcOUbGUF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Vv5bHAAAA3QAAAA8AAAAAAAAAAAAAAAAAmAIAAGRy&#10;cy9kb3ducmV2LnhtbFBLBQYAAAAABAAEAPUAAACMAwAAAAA=&#10;" path="m,70l7,,,70xe" fillcolor="#f3be00" stroked="f">
                  <v:path arrowok="t" o:connecttype="custom" o:connectlocs="0,70;7,0;0,70" o:connectangles="0,0,0"/>
                </v:shape>
                <v:shape id="Freeform 8570" o:spid="_x0000_s2505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mscMA&#10;AADdAAAADwAAAGRycy9kb3ducmV2LnhtbERPS2vCQBC+C/0PyxR6002t2DbNRopg8ear0Os0O2ZT&#10;s7Mhu43Jv3cFwdt8fM/JFr2tRUetrxwreJ4kIIgLpysuFXwfVuM3ED4ga6wdk4KBPCzyh1GGqXZn&#10;3lG3D6WIIexTVGBCaFIpfWHIop+4hjhyR9daDBG2pdQtnmO4reU0SebSYsWxwWBDS0PFaf9vFZSn&#10;oXrh7tcMfz9bt9aH6dFtvpR6euw/P0AE6sNdfHOvdZw/e32H6zfxBJl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MmscMAAADdAAAADwAAAAAAAAAAAAAAAACYAgAAZHJzL2Rv&#10;d25yZXYueG1sUEsFBgAAAAAEAAQA9QAAAIgDAAAAAA==&#10;" path="m,70l7,,,70xe" filled="f" strokecolor="#e15520" strokeweight="0">
                  <v:path arrowok="t" o:connecttype="custom" o:connectlocs="0,70;7,0;0,70" o:connectangles="0,0,0"/>
                </v:shape>
                <v:shape id="Freeform 8571" o:spid="_x0000_s2506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Wx8QA&#10;AADdAAAADwAAAGRycy9kb3ducmV2LnhtbESPQWvCQBCF74X+h2UK3uqmRapEVyliwVOh0R8wyY5J&#10;NDsbshtd/33nIHib4b1575vVJrlOXWkIrWcDH9MMFHHlbcu1gePh530BKkRki51nMnCnAJv168sK&#10;c+tv/EfXItZKQjjkaKCJsc+1DlVDDsPU98SinfzgMMo61NoOeJNw1+nPLPvSDluWhgZ72jZUXYrR&#10;GTjp8lKNZRpL9zvXfTofi6zdGTN5S99LUJFSfJof13sr+LOF8Ms3MoJ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pFsfEAAAA3QAAAA8AAAAAAAAAAAAAAAAAmAIAAGRycy9k&#10;b3ducmV2LnhtbFBLBQYAAAAABAAEAPUAAACJAwAAAAA=&#10;" path="m20,l13,5,8,13,3,18,,25r,8l,40r3,8l8,58r5,-5l15,48r5,-8l23,33r,-8l23,18,23,8,20,xe" fillcolor="#f3be00" stroked="f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8572" o:spid="_x0000_s2507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fY8QA&#10;AADdAAAADwAAAGRycy9kb3ducmV2LnhtbESPzWrDMBCE74G+g9hCbokcE0LiRjalUCg95ZdeF2tr&#10;mVorI6mx26ePAoHcdpn5Zme31Wg7cSEfWscKFvMMBHHtdMuNgtPxfbYGESKyxs4xKfijAFX5NNli&#10;od3Ae7ocYiNSCIcCFZgY+0LKUBuyGOauJ07at/MWY1p9I7XHIYXbTuZZtpIWW04XDPb0Zqj+Ofza&#10;VGP1P2zOX3qnNe8/Td7Z4eRzpabP4+sLiEhjfJjv9IdO3HK9gNs3aQR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mX2PEAAAA3QAAAA8AAAAAAAAAAAAAAAAAmAIAAGRycy9k&#10;b3ducmV2LnhtbFBLBQYAAAAABAAEAPUAAACJAwAAAAA=&#10;" path="m20,l13,5,8,13,3,18,,25r,8l,40r3,8l8,58r5,-5l15,48r5,-8l23,33r,-8l23,18,23,8,20,xe" filled="f" strokecolor="#e15520" strokeweight="0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8573" o:spid="_x0000_s2508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WuicAA&#10;AADdAAAADwAAAGRycy9kb3ducmV2LnhtbERPTYvCMBC9L/gfwgje1lSRpVSjiKJ4XbfS69CMbbGZ&#10;1CTa+u/NwsLe5vE+Z7UZTCue5HxjWcFsmoAgLq1uuFKQ/xw+UxA+IGtsLZOCF3nYrEcfK8y07fmb&#10;nudQiRjCPkMFdQhdJqUvazLop7YjjtzVOoMhQldJ7bCP4aaV8yT5kgYbjg01drSrqbydH0bBie/F&#10;TO/zozvmxUGnRdv3i4tSk/GwXYIINIR/8Z/7pOP8RTqH32/iCX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WuicAAAADdAAAADwAAAAAAAAAAAAAAAACYAgAAZHJzL2Rvd25y&#10;ZXYueG1sUEsFBgAAAAAEAAQA9QAAAIUDAAAAAA==&#10;" path="m,72l,,,72xe" fillcolor="#f3be00" stroked="f">
                  <v:path arrowok="t" o:connecttype="custom" o:connectlocs="0,72;0,0;0,72" o:connectangles="0,0,0"/>
                </v:shape>
                <v:shape id="Freeform 8574" o:spid="_x0000_s2509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3pzcUA&#10;AADdAAAADwAAAGRycy9kb3ducmV2LnhtbERPyW7CMBC9I/UfrKnEpQKnQFlSDEJICA49tMAHDPFk&#10;KfE4jQ0Jf4+RKnGbp7fOfNmaUlypdoVlBe/9CARxYnXBmYLjYdObgnAeWWNpmRTcyMFy8dKZY6xt&#10;wz903ftMhBB2MSrIva9iKV2Sk0HXtxVx4FJbG/QB1pnUNTYh3JRyEEVjabDg0JBjReuckvP+YhTM&#10;zt+n8a75nQz+jl8X85G+HdItKdV9bVefIDy1/in+d+90mD+aDuHxTT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enNxQAAAN0AAAAPAAAAAAAAAAAAAAAAAJgCAABkcnMv&#10;ZG93bnJldi54bWxQSwUGAAAAAAQABAD1AAAAigMAAAAA&#10;" path="m,72l,,,72xe" filled="f" strokecolor="#e15520" strokeweight="0">
                  <v:path arrowok="t" o:connecttype="custom" o:connectlocs="0,72;0,0;0,72" o:connectangles="0,0,0"/>
                </v:shape>
                <v:shape id="Freeform 8575" o:spid="_x0000_s2510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ZW8YA&#10;AADdAAAADwAAAGRycy9kb3ducmV2LnhtbESPQWvDMAyF74X+B6PCbq2zEUqS1i2hdDDYpcvGdhWx&#10;moTFcmp7Tfbv50GhN4n39L6n7X4yvbiS851lBY+rBARxbXXHjYKP9+dlBsIHZI29ZVLwSx72u/ls&#10;i4W2I7/RtQqNiCHsC1TQhjAUUvq6JYN+ZQfiqJ2tMxji6hqpHY4x3PTyKUnW0mDHkdDiQIeW6u/q&#10;x0RIGGXad5/ZqXKv+fGSl8evslHqYTGVGxCBpnA3365fdKyfZin8fxNH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XZW8YAAADdAAAADwAAAAAAAAAAAAAAAACYAgAAZHJz&#10;L2Rvd25yZXYueG1sUEsFBgAAAAAEAAQA9QAAAIsDAAAAAA==&#10;" path="m13,70l,,13,70r,l13,70,8,85,5,100r3,15l13,130r5,-5l23,117r2,-7l25,102r,-10l23,85,20,77,13,70xe" fillcolor="#f3be00" stroked="f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8576" o:spid="_x0000_s2511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xlsMA&#10;AADdAAAADwAAAGRycy9kb3ducmV2LnhtbERPXYvCMBB8P/A/hBV8OTTVsyLVKKIe9OUQP37A0qxt&#10;sdmUJtr6740g3Nvszs7MznLdmUo8qHGlZQXjUQSCOLO65FzB5fw7nINwHlljZZkUPMnBetX7WmKi&#10;bctHepx8LoIJuwQVFN7XiZQuK8igG9maOHBX2xj0YWxyqRtsg7mp5CSKZtJgySGhwJq2BWW3090o&#10;aMP2sNvPqjhNv7XVcfcz/TsqNeh3mwUIT53/P/6oUx3en85jeLcJE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DxlsMAAADdAAAADwAAAAAAAAAAAAAAAACYAgAAZHJzL2Rv&#10;d25yZXYueG1sUEsFBgAAAAAEAAQA9QAAAIgDAAAAAA==&#10;" path="m13,70l,,13,70r,l13,70,8,85,5,100r3,15l13,130r5,-5l23,117r2,-7l25,102r,-10l23,85,20,77,13,70xe" filled="f" strokecolor="#e15520" strokeweight="0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8577" o:spid="_x0000_s2512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Die8QA&#10;AADdAAAADwAAAGRycy9kb3ducmV2LnhtbERP24rCMBB9F/yHMIJvmiqulmoUEQVZkF0vCL4NzdgW&#10;m0lponb3642wsG9zONeZLRpTigfVrrCsYNCPQBCnVhecKTgdN70YhPPIGkvLpOCHHCzm7dYME22f&#10;vKfHwWcihLBLUEHufZVI6dKcDLq+rYgDd7W1QR9gnUld4zOEm1IOo2gsDRYcGnKsaJVTejvcjYLd&#10;enf6/P2+nWM9uhT77f0y+aIPpbqdZjkF4anx/+I/91aH+aN4DO9vwgl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w4nvEAAAA3QAAAA8AAAAAAAAAAAAAAAAAmAIAAGRycy9k&#10;b3ducmV2LnhtbFBLBQYAAAAABAAEAPUAAACJAwAAAAA=&#10;" path="m8,68l,,8,68r,l8,68,3,83,,98r3,15l8,128r4,-5l17,115r3,-7l20,100r,-7l17,83,12,75,8,68xe" fillcolor="#f3be00" stroked="f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8578" o:spid="_x0000_s2513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Z9J8UA&#10;AADdAAAADwAAAGRycy9kb3ducmV2LnhtbERPTWvCQBC9F/wPywheSt0oRSW6igiKtEhp2kO9Ddkx&#10;iWZnY3bV6K/vCoK3ebzPmcwaU4oz1a6wrKDXjUAQp1YXnCn4/Vm+jUA4j6yxtEwKruRgNm29TDDW&#10;9sLfdE58JkIIuxgV5N5XsZQuzcmg69qKOHA7Wxv0AdaZ1DVeQrgpZT+KBtJgwaEhx4oWOaWH5GQU&#10;fG62+9vXkbPVh93Y4m/7mtzWJ6U67WY+BuGp8U/xw73WYf77aAj3b8IJ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n0nxQAAAN0AAAAPAAAAAAAAAAAAAAAAAJgCAABkcnMv&#10;ZG93bnJldi54bWxQSwUGAAAAAAQABAD1AAAAigMAAAAA&#10;" path="m8,68l,,8,68r,l8,68,3,83,,98r3,15l8,128r4,-5l17,115r3,-7l20,100r,-7l17,83,12,75,8,68xe" filled="f" strokecolor="#e15520" strokeweight="0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8579" o:spid="_x0000_s2514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zEcQA&#10;AADdAAAADwAAAGRycy9kb3ducmV2LnhtbESPQYvCQAyF74L/YYiwF9HpylakOoosLLon0eo9dGJb&#10;7GRKZ1a7/94cBG8J7+W9L6tN7xp1py7Ung18ThNQxIW3NZcGzvnPZAEqRGSLjWcy8E8BNuvhYIWZ&#10;9Q8+0v0USyUhHDI0UMXYZlqHoiKHYepbYtGuvnMYZe1KbTt8SLhr9CxJ5tphzdJQYUvfFRW3058z&#10;cOwt+51Ly1t+PYzzS0gP6fnXmI9Rv12CitTHt/l1vbeC/7UQXPlGRt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UMxHEAAAA3QAAAA8AAAAAAAAAAAAAAAAAmAIAAGRycy9k&#10;b3ducmV2LnhtbFBLBQYAAAAABAAEAPUAAACJAwAAAAA=&#10;" path="m5,67l,,5,67xe" fillcolor="#f3be00" stroked="f">
                  <v:path arrowok="t" o:connecttype="custom" o:connectlocs="5,67;0,0;5,67" o:connectangles="0,0,0"/>
                </v:shape>
                <v:shape id="Freeform 8580" o:spid="_x0000_s2515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m3MQA&#10;AADdAAAADwAAAGRycy9kb3ducmV2LnhtbERPS2sCMRC+C/6HMIXeNNsqrW6NUopSDyK+6Hm6me6u&#10;3UzWTXTjvzdCobf5+J4zmQVTiQs1rrSs4KmfgCDOrC45V3DYL3ojEM4ja6wsk4IrOZhNu50Jptq2&#10;vKXLzucihrBLUUHhfZ1K6bKCDLq+rYkj92Mbgz7CJpe6wTaGm0o+J8mLNFhybCiwpo+Cst/d2Sj4&#10;Op54Nc+SanOeh3X7/cqL8DlQ6vEhvL+B8BT8v/jPvdRx/nA0hvs38QQ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hJtzEAAAA3QAAAA8AAAAAAAAAAAAAAAAAmAIAAGRycy9k&#10;b3ducmV2LnhtbFBLBQYAAAAABAAEAPUAAACJAwAAAAA=&#10;" path="m5,67l,,5,67xe" filled="f" strokecolor="#e15520" strokeweight="0">
                  <v:path arrowok="t" o:connecttype="custom" o:connectlocs="5,67;0,0;5,67" o:connectangles="0,0,0"/>
                </v:shape>
                <v:shape id="Freeform 8581" o:spid="_x0000_s2516" style="position:absolute;left:6071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SV8QA&#10;AADdAAAADwAAAGRycy9kb3ducmV2LnhtbESPQUsEMQyF74L/oUTw5nYUXXTc7iLCwApeXAXxFqZx&#10;OjhNxzbudv+9OQjeEt7Le19Wmxons6dcxsQOLhcNGOI++ZEHB2+v3cUtmCLIHqfE5OBIBTbr05MV&#10;tj4d+IX2OxmMhnBp0UEQmVtrSx8oYlmkmVi1z5Qjiq55sD7jQcPjZK+aZmkjjqwNAWd6DNR/7X6i&#10;g+cnnG5I3rfl+P3RBZa67HJ17vysPtyDEaryb/673nrFv75Tfv1GR7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klfEAAAA3QAAAA8AAAAAAAAAAAAAAAAAmAIAAGRycy9k&#10;b3ducmV2LnhtbFBLBQYAAAAABAAEAPUAAACJAwAAAAA=&#10;" path="m57,22l,,57,22xm55,22r15,8l80,32,92,30r12,-5l99,20,94,17,87,15,82,12r-7,l67,15r-5,2l55,22xe" fillcolor="#f3be00" stroked="f">
                  <v:path arrowok="t" o:connecttype="custom" o:connectlocs="57,22;0,0;57,22;55,22;70,30;80,32;92,30;104,25;99,20;94,17;87,15;82,12;75,12;67,15;62,17;55,22" o:connectangles="0,0,0,0,0,0,0,0,0,0,0,0,0,0,0,0"/>
                  <o:lock v:ext="edit" verticies="t"/>
                </v:shape>
                <v:shape id="Freeform 8582" o:spid="_x0000_s2517" style="position:absolute;left:6071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10MQA&#10;AADdAAAADwAAAGRycy9kb3ducmV2LnhtbERP32vCMBB+F/wfwg32pqlujNkZZRsMJ4Kg3cYej+bW&#10;FJtLSWKt/70RBr7dx/fz5sveNqIjH2rHCibjDARx6XTNlYKv4mP0DCJEZI2NY1JwpgDLxXAwx1y7&#10;E++o28dKpBAOOSowMba5lKE0ZDGMXUucuD/nLcYEfSW1x1MKt42cZtmTtFhzajDY0ruh8rA/WgW/&#10;D2/yu3OrbTcrqvO6MFMvNz9K3d/1ry8gIvXxJv53f+o0/3E2ges36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9dDEAAAA3QAAAA8AAAAAAAAAAAAAAAAAmAIAAGRycy9k&#10;b3ducmV2LnhtbFBLBQYAAAAABAAEAPUAAACJAwAAAAA=&#10;" path="m57,22l,,57,22xe" filled="f" strokecolor="#e77817" strokeweight="0">
                  <v:path arrowok="t" o:connecttype="custom" o:connectlocs="57,22;0,0;57,22" o:connectangles="0,0,0"/>
                </v:shape>
                <v:shape id="Freeform 8583" o:spid="_x0000_s2518" style="position:absolute;left:6126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j1sMA&#10;AADdAAAADwAAAGRycy9kb3ducmV2LnhtbERPTWvCQBC9C/0PyxR6041BpaauUhRpBS816nnITpPQ&#10;7GzIrknqr3cFwds83ucsVr2pREuNKy0rGI8iEMSZ1SXnCo7pdvgOwnlkjZVlUvBPDlbLl8ECE207&#10;/qH24HMRQtglqKDwvk6kdFlBBt3I1sSB+7WNQR9gk0vdYBfCTSXjKJpJgyWHhgJrWheU/R0uRsFu&#10;347j0zQ9XzeTr4ue2XVHaanU22v/+QHCU++f4of7W4f5k3kM92/C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bj1sMAAADdAAAADwAAAAAAAAAAAAAAAACYAgAAZHJzL2Rv&#10;d25yZXYueG1sUEsFBgAAAAAEAAQA9QAAAIgDAAAAAA==&#10;" path="m,10r15,8l25,20,37,18,49,13,44,8,39,5,32,3,27,,20,,12,3,7,5,,10e" filled="f" strokecolor="#e77817" strokeweight="0">
                  <v:path arrowok="t" o:connecttype="custom" o:connectlocs="0,10;15,18;25,20;37,18;49,13;44,8;39,5;32,3;27,0;20,0;12,3;7,5;0,10" o:connectangles="0,0,0,0,0,0,0,0,0,0,0,0,0"/>
                </v:shape>
                <v:shape id="Freeform 8584" o:spid="_x0000_s2519" style="position:absolute;left:6108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OJ0MYA&#10;AADdAAAADwAAAGRycy9kb3ducmV2LnhtbERPTUvDQBC9F/wPywi9SLux1dLGbotUBLVSaFo8D9kx&#10;CWZnQ3baRH+9Kwi9zeN9znLdu1qdqQ2VZwO34wQUce5txYWB4+F5NAcVBNli7ZkMfFOA9epqsMTU&#10;+o73dM6kUDGEQ4oGSpEm1TrkJTkMY98QR+7Ttw4lwrbQtsUuhrtaT5Jkph1WHBtKbGhTUv6VnZyB&#10;7fTpdP8mm9f6vZPdj9/u9h/ZjTHD6/7xAZRQLxfxv/vFxvl3iyn8fRNP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OJ0MYAAADdAAAADwAAAAAAAAAAAAAAAACYAgAAZHJz&#10;L2Rvd25yZXYueG1sUEsFBgAAAAAEAAQA9QAAAIsDAAAAAA==&#10;" path="m55,8l,,55,8xm55,8r12,7l80,18,92,15r10,-5l100,5,92,3,87,,80,,72,,67,,60,5,55,8xe" fillcolor="#f3be00" stroked="f">
                  <v:path arrowok="t" o:connecttype="custom" o:connectlocs="55,8;0,0;55,8;55,8;67,15;80,18;92,15;102,10;100,5;92,3;87,0;80,0;72,0;67,0;60,5;55,8" o:connectangles="0,0,0,0,0,0,0,0,0,0,0,0,0,0,0,0"/>
                  <o:lock v:ext="edit" verticies="t"/>
                </v:shape>
                <v:shape id="Freeform 8585" o:spid="_x0000_s2520" style="position:absolute;left:6108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LJS8QA&#10;AADdAAAADwAAAGRycy9kb3ducmV2LnhtbERP22oCMRB9F/oPYQp906ytSt0aRbdUiohQ9QOmm+lm&#10;6WayJKmuf2+Egm9zONeZLTrbiBP5UDtWMBxkIIhLp2uuFBwPH/1XECEia2wck4ILBVjMH3ozzLU7&#10;8xed9rESKYRDjgpMjG0uZSgNWQwD1xIn7sd5izFBX0nt8ZzCbSOfs2wiLdacGgy2VBgqf/d/VkHh&#10;zWq42RXb8cv3+r3ebVfL8bRT6umxW76BiNTFu/jf/anT/NF0BLdv0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SyUv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8586" o:spid="_x0000_s2521" style="position:absolute;left:6163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SWasAA&#10;AADdAAAADwAAAGRycy9kb3ducmV2LnhtbERPTYvCMBC9C/sfwix401RxRbtNRQXBm2z14m1oxrZs&#10;MylNrPHfG2Fhb/N4n5NtgmnFQL1rLCuYTRMQxKXVDVcKLufDZAXCeWSNrWVS8CQHm/xjlGGq7YN/&#10;aCh8JWIIuxQV1N53qZSurMmgm9qOOHI32xv0EfaV1D0+Yrhp5TxJltJgw7Ghxo72NZW/xd0oaJeD&#10;49ssDLReJeHaFPq0m3ulxp9h+w3CU/D/4j/3Ucf5i/UXvL+JJ8j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SWasAAAADdAAAADwAAAAAAAAAAAAAAAACYAgAAZHJzL2Rvd25y&#10;ZXYueG1sUEsFBgAAAAAEAAQA9QAAAIUDAAAAAA==&#10;" path="m,8r12,7l25,18,37,15,47,10,45,5,37,3,32,,25,,17,,12,,5,5,,8e" filled="f" strokecolor="#e77817" strokeweight="0">
                  <v:path arrowok="t" o:connecttype="custom" o:connectlocs="0,8;12,15;25,18;37,15;47,10;45,5;37,3;32,0;25,0;17,0;12,0;5,5;0,8" o:connectangles="0,0,0,0,0,0,0,0,0,0,0,0,0"/>
                </v:shape>
                <v:shape id="Freeform 8587" o:spid="_x0000_s2522" style="position:absolute;left:6138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qSMYA&#10;AADdAAAADwAAAGRycy9kb3ducmV2LnhtbERPTUvDQBC9F/wPywi9lHZj1dLGbotUBLWl0LR4HrJj&#10;EszOhuy0if56VxC8zeN9znLdu1pdqA2VZwM3kwQUce5txYWB0/F5PAcVBNli7ZkMfFGA9epqsMTU&#10;+o4PdMmkUDGEQ4oGSpEm1TrkJTkME98QR+7Dtw4lwrbQtsUuhrtaT5Nkph1WHBtKbGhTUv6ZnZ2B&#10;7e3T+f5NNq/1rpP9t9/uD+/ZyJjhdf/4AEqol3/xn/vFxvl3ixn8fhNP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QqSMYAAADdAAAADwAAAAAAAAAAAAAAAACYAgAAZHJz&#10;L2Rvd25yZXYueG1sUEsFBgAAAAAEAAQA9QAAAIsDAAAAAA==&#10;" path="m55,8l,,55,8xm55,8r12,7l80,18,92,15r10,-5l97,5,92,3,87,,80,,72,,67,,60,5,55,8xe" fillcolor="#f3be00" stroked="f">
                  <v:path arrowok="t" o:connecttype="custom" o:connectlocs="55,8;0,0;55,8;55,8;67,15;80,18;92,15;102,10;97,5;92,3;87,0;80,0;72,0;67,0;60,5;55,8" o:connectangles="0,0,0,0,0,0,0,0,0,0,0,0,0,0,0,0"/>
                  <o:lock v:ext="edit" verticies="t"/>
                </v:shape>
                <v:shape id="Freeform 8588" o:spid="_x0000_s2523" style="position:absolute;left:6138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XPMUA&#10;AADdAAAADwAAAGRycy9kb3ducmV2LnhtbERP22oCMRB9L/gPYYS+1ay2Vl2NoltapIig9gOmm3Gz&#10;uJksSarbv28Khb7N4VxnsepsI67kQ+1YwXCQgSAuna65UvBxen2YgggRWWPjmBR8U4DVsne3wFy7&#10;Gx/oeoyVSCEcclRgYmxzKUNpyGIYuJY4cWfnLcYEfSW1x1sKt40cZdmztFhzajDYUmGovBy/rILC&#10;m83wfV/sxo+fby/1frdZj2edUvf9bj0HEamL/+I/91an+U+zCfx+k06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Fc8xQAAAN0AAAAPAAAAAAAAAAAAAAAAAJgCAABkcnMv&#10;ZG93bnJldi54bWxQSwUGAAAAAAQABAD1AAAAigMAAAAA&#10;" path="m55,8l,,55,8xe" filled="f" strokecolor="#e77817" strokeweight="0">
                  <v:path arrowok="t" o:connecttype="custom" o:connectlocs="55,8;0,0;55,8" o:connectangles="0,0,0"/>
                </v:shape>
                <v:shape id="Freeform 8589" o:spid="_x0000_s2524" style="position:absolute;left:6193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59MMA&#10;AADdAAAADwAAAGRycy9kb3ducmV2LnhtbESPQYvCMBCF7wv+hzDC3tZUWUSrUVQQvMl2vXgbmrEt&#10;NpPSxBr/vXNY2NsM781736y3ybVqoD40ng1MJxko4tLbhisDl9/j1wJUiMgWW89k4EUBtpvRxxpz&#10;65/8Q0MRKyUhHHI0UMfY5VqHsiaHYeI7YtFuvncYZe0rbXt8Srhr9SzL5tphw9JQY0eHmsp78XAG&#10;2vkQ+DZNAy0XWbo2hT3vZ9GYz3HarUBFSvHf/Hd9soL/vRRc+UZG0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U59MMAAADdAAAADwAAAAAAAAAAAAAAAACYAgAAZHJzL2Rv&#10;d25yZXYueG1sUEsFBgAAAAAEAAQA9QAAAIgDAAAAAA==&#10;" path="m,8r12,7l25,18,37,15,47,10,42,5,37,3,32,,25,,17,,12,,5,5,,8e" filled="f" strokecolor="#e77817" strokeweight="0">
                  <v:path arrowok="t" o:connecttype="custom" o:connectlocs="0,8;12,15;25,18;37,15;47,10;42,5;37,3;32,0;25,0;17,0;12,0;5,5;0,8" o:connectangles="0,0,0,0,0,0,0,0,0,0,0,0,0"/>
                </v:shape>
                <v:shape id="Freeform 8590" o:spid="_x0000_s2525" style="position:absolute;left:6041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m98IA&#10;AADdAAAADwAAAGRycy9kb3ducmV2LnhtbERPy6rCMBDdC/5DGMGNaKpcxFajyEXBleADcTk2Y1ts&#10;Jr1N1Pr3N4Lgbg7nObNFY0rxoNoVlhUMBxEI4tTqgjMFx8O6PwHhPLLG0jIpeJGDxbzdmmGi7ZN3&#10;9Nj7TIQQdgkqyL2vEildmpNBN7AVceCutjboA6wzqWt8hnBTylEUjaXBgkNDjhX95pTe9nej4HQ5&#10;b84Tu0vXsT2O/npbXDVyrFS30yynIDw1/iv+uDc6zP+JY3h/E06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8Kb3wgAAAN0AAAAPAAAAAAAAAAAAAAAAAJgCAABkcnMvZG93&#10;bnJldi54bWxQSwUGAAAAAAQABAD1AAAAhwMAAAAA&#10;" path="m55,25l,,55,25xm55,25r12,5l80,35,92,32r13,-5l100,22,95,17,87,15r-7,l75,15r-8,l60,20r-5,5xe" fillcolor="#f3be00" stroked="f">
                  <v:path arrowok="t" o:connecttype="custom" o:connectlocs="55,25;0,0;55,25;55,25;67,30;80,35;92,32;105,27;100,22;95,17;87,15;80,15;75,15;67,15;60,20;55,25" o:connectangles="0,0,0,0,0,0,0,0,0,0,0,0,0,0,0,0"/>
                  <o:lock v:ext="edit" verticies="t"/>
                </v:shape>
                <v:shape id="Freeform 8591" o:spid="_x0000_s2526" style="position:absolute;left:6041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v+cYA&#10;AADdAAAADwAAAGRycy9kb3ducmV2LnhtbESPQU8CQQyF7yb8h0lJvMksGA1ZGYhgCHjwAHrxVnbK&#10;7saddjMzwvrv7cHEW5v3+t7XxWoInblQTK2wg+mkAENciW+5dvDxvr2bg0kZ2WMnTA5+KMFqObpZ&#10;YOnlyge6HHNtNIRTiQ6anPvS2lQ1FDBNpCdW7SwxYNY11tZHvGp46OysKB5twJa1ocGeNg1VX8fv&#10;4EBe9/L5ssVqep/e1vMh7uQ02zl3Ox6en8BkGvK/+e967xX/oVB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cv+cYAAADdAAAADwAAAAAAAAAAAAAAAACYAgAAZHJz&#10;L2Rvd25yZXYueG1sUEsFBgAAAAAEAAQA9QAAAIsDAAAAAA==&#10;" path="m55,25l,,55,25xe" filled="f" strokecolor="#e77817" strokeweight="0">
                  <v:path arrowok="t" o:connecttype="custom" o:connectlocs="55,25;0,0;55,25" o:connectangles="0,0,0"/>
                </v:shape>
                <v:shape id="Freeform 8592" o:spid="_x0000_s2527" style="position:absolute;left:609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90v8QA&#10;AADdAAAADwAAAGRycy9kb3ducmV2LnhtbERPTWvCQBC9C/6HZYTedGOhRdJsREQxFi9VDzlOs9Mk&#10;NTsbs9uY/vuuUPA2j/c5yXIwjeipc7VlBfNZBIK4sLrmUsH5tJ0uQDiPrLGxTAp+ycEyHY8SjLW9&#10;8Qf1R1+KEMIuRgWV920spSsqMuhmtiUO3JftDPoAu1LqDm8h3DTyOYpepcGaQ0OFLa0rKi7HH6PA&#10;5t+fm+vi+p5vd3qXt0W23x9ypZ4mw+oNhKfBP8T/7kyH+S/RHO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vdL/EAAAA3QAAAA8AAAAAAAAAAAAAAAAAmAIAAGRycy9k&#10;b3ducmV2LnhtbFBLBQYAAAAABAAEAPUAAACJAwAAAAA=&#10;" path="m,10r12,5l25,20,37,17,50,12,45,7,40,2,32,,25,,20,,12,,5,5,,10xe" filled="f" strokecolor="#e77817" strokeweight="0">
                  <v:path arrowok="t" o:connecttype="custom" o:connectlocs="0,10;12,15;25,20;37,17;50,12;45,7;40,2;32,0;25,0;20,0;12,0;5,5;0,10" o:connectangles="0,0,0,0,0,0,0,0,0,0,0,0,0"/>
                </v:shape>
                <v:shape id="Freeform 8593" o:spid="_x0000_s2528" style="position:absolute;left:6009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OFqsMA&#10;AADdAAAADwAAAGRycy9kb3ducmV2LnhtbERPTWvCQBC9C/6HZYTedKPQEFLXEIpCD700Vc9DdpqE&#10;Zmdjdk1if70rFLzN433ONptMKwbqXWNZwXoVgSAurW64UnD8PiwTEM4ja2wtk4IbOch289kWU21H&#10;/qKh8JUIIexSVFB736VSurImg25lO+LA/djeoA+wr6TucQzhppWbKIqlwYZDQ40dvddU/hZXo6A4&#10;nav2dJvKmPb7y19sPnOZJEq9LKb8DYSnyT/F/+4PHea/Rht4fBNO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OFqsMAAADdAAAADwAAAAAAAAAAAAAAAACYAgAAZHJzL2Rv&#10;d25yZXYueG1sUEsFBgAAAAAEAAQA9QAAAIgDAAAAAA==&#10;" path="m60,18l,,60,18xm60,18r12,7l84,28r13,l107,23r-5,-5l97,13,92,10r-8,l77,10r-5,l65,13r-5,5xe" fillcolor="#f3be00" stroked="f">
                  <v:path arrowok="t" o:connecttype="custom" o:connectlocs="60,18;0,0;60,18;60,18;72,25;84,28;97,28;107,23;102,18;97,13;92,10;84,10;77,10;72,10;65,13;60,18" o:connectangles="0,0,0,0,0,0,0,0,0,0,0,0,0,0,0,0"/>
                  <o:lock v:ext="edit" verticies="t"/>
                </v:shape>
                <v:shape id="Freeform 8594" o:spid="_x0000_s2529" style="position:absolute;left:6009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4CHcUA&#10;AADdAAAADwAAAGRycy9kb3ducmV2LnhtbERPTWsCMRC9F/wPYYReiiZbqdWtUUSoFAqCVtDjdDPu&#10;rm4mS5Lq9t83hUJv83ifM1t0thFX8qF2rCEbKhDEhTM1lxr2H6+DCYgQkQ02jknDNwVYzHt3M8yN&#10;u/GWrrtYihTCIUcNVYxtLmUoKrIYhq4lTtzJeYsxQV9K4/GWwm0jH5UaS4s1p4YKW1pVVFx2X1bD&#10;Oq6z55WfdscyO47U53nzPjk8aH3f75YvICJ18V/8534zaf6TGsHvN+kE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gIdxQAAAN0AAAAPAAAAAAAAAAAAAAAAAJgCAABkcnMv&#10;ZG93bnJldi54bWxQSwUGAAAAAAQABAD1AAAAigMAAAAA&#10;" path="m60,18l,,60,18xe" filled="f" strokecolor="#e77817" strokeweight="0">
                  <v:path arrowok="t" o:connecttype="custom" o:connectlocs="60,18;0,0;60,18" o:connectangles="0,0,0"/>
                </v:shape>
                <v:shape id="Freeform 8595" o:spid="_x0000_s2530" style="position:absolute;left:6069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uu1cEA&#10;AADdAAAADwAAAGRycy9kb3ducmV2LnhtbERPS2sCMRC+F/wPYQRvNWvRUlajqLBtjz568DgkY3Yx&#10;mSybqNt/3whCb/PxPWex6r0TN+piE1jBZFyAINbBNGwV/Byr1w8QMSEbdIFJwS9FWC0HLwssTbjz&#10;nm6HZEUO4ViigjqltpQy6po8xnFoiTN3Dp3HlGFnpenwnsO9k29F8S49NpwbamxpW5O+HK5ewf5L&#10;2pND/amrrd3RcXN11YWUGg379RxEoj79i5/ub5Pnz4opPL7JJ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7rtXBAAAA3QAAAA8AAAAAAAAAAAAAAAAAmAIAAGRycy9kb3du&#10;cmV2LnhtbFBLBQYAAAAABAAEAPUAAACGAwAAAAA=&#10;" path="m,8r12,7l24,18r13,l47,13,42,8,37,3,32,,24,,17,,12,,5,3,,8xe" filled="f" strokecolor="#e77817" strokeweight="0">
                  <v:path arrowok="t" o:connecttype="custom" o:connectlocs="0,8;12,15;24,18;37,18;47,13;42,8;37,3;32,0;24,0;17,0;12,0;5,3;0,8" o:connectangles="0,0,0,0,0,0,0,0,0,0,0,0,0"/>
                </v:shape>
                <v:shape id="Freeform 8596" o:spid="_x0000_s2531" style="position:absolute;left:5989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0K3MQA&#10;AADdAAAADwAAAGRycy9kb3ducmV2LnhtbERPTWvCQBC9F/oflil4q5sW1DR1DSUoeApUpdTbkJ0m&#10;abOzYXc18d+7BcHbPN7nLPPRdOJMzreWFbxMExDEldUt1woO+81zCsIHZI2dZVJwIQ/56vFhiZm2&#10;A3/SeRdqEUPYZ6igCaHPpPRVQwb91PbEkfuxzmCI0NVSOxxiuOnka5LMpcGWY0ODPRUNVX+7k1Ew&#10;fF/S9cJ+lUc6ujKs92/lb6GVmjyNH+8gAo3hLr65tzrOnyUz+P8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tCtzEAAAA3QAAAA8AAAAAAAAAAAAAAAAAmAIAAGRycy9k&#10;b3ducmV2LnhtbFBLBQYAAAAABAAEAPUAAACJAwAAAAA=&#10;" path="m55,18l,,55,18xm52,18r13,7l77,28r12,l102,23,97,18,92,13,85,10,80,8r-8,l65,10r-5,3l52,18xe" fillcolor="#f3be00" stroked="f">
                  <v:path arrowok="t" o:connecttype="custom" o:connectlocs="55,18;0,0;55,18;52,18;65,25;77,28;89,28;102,23;97,18;92,13;85,10;80,8;72,8;65,10;60,13;52,18" o:connectangles="0,0,0,0,0,0,0,0,0,0,0,0,0,0,0,0"/>
                  <o:lock v:ext="edit" verticies="t"/>
                </v:shape>
                <v:shape id="Freeform 8597" o:spid="_x0000_s2532" style="position:absolute;left:5989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RbsMA&#10;AADdAAAADwAAAGRycy9kb3ducmV2LnhtbERPPWvDMBDdC/kP4gJZSiO30FDcyMEuFDoF4mboeFhn&#10;y9g6uZKSOP8+ChS63eN93nY321GcyYfesYLndQaCuHG6507B8fvz6Q1EiMgaR8ek4EoBdsXiYYu5&#10;dhc+0LmOnUghHHJUYGKccilDY8hiWLuJOHGt8xZjgr6T2uMlhdtRvmTZRlrsOTUYnOjDUDPUJ6tg&#10;31bm0Mr9Tzn8lmVducdT5Ump1XIu30FEmuO/+M/9pdP812wD92/SC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oRbs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8598" o:spid="_x0000_s2533" style="position:absolute;left:604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eGcMA&#10;AADdAAAADwAAAGRycy9kb3ducmV2LnhtbERPTWvCQBC9F/wPywje6qZC25i6iggt4k3tpbchO9lN&#10;m50N2W0S/fVuQehtHu9zVpvRNaKnLtSeFTzNMxDEpdc1GwWf5/fHHESIyBobz6TgQgE268nDCgvt&#10;Bz5Sf4pGpBAOBSqwMbaFlKG05DDMfUucuMp3DmOCnZG6wyGFu0YusuxFOqw5NVhsaWep/Dn9OgX+&#10;8P3l+q0xeazoXNmP5ZBfl0rNpuP2DUSkMf6L7+69TvOfs1f4+yad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oeGcMAAADdAAAADwAAAAAAAAAAAAAAAACYAgAAZHJzL2Rv&#10;d25yZXYueG1sUEsFBgAAAAAEAAQA9QAAAIgDAAAAAA==&#10;" path="m,10r13,7l25,20r12,l50,15,45,10,40,5,33,2,28,,20,,13,2,8,5,,10e" filled="f" strokecolor="#e77817" strokeweight="0">
                  <v:path arrowok="t" o:connecttype="custom" o:connectlocs="0,10;13,17;25,20;37,20;50,15;45,10;40,5;33,2;28,0;20,0;13,2;8,5;0,10" o:connectangles="0,0,0,0,0,0,0,0,0,0,0,0,0"/>
                </v:shape>
                <v:shape id="Freeform 8599" o:spid="_x0000_s2534" style="position:absolute;left:5957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/J+cgA&#10;AADdAAAADwAAAGRycy9kb3ducmV2LnhtbESPT2vCQBDF70K/wzKF3urGUq2krtI/CCIFqemhvQ3Z&#10;MRuanQ3ZNcZv7xwEbzO8N+/9ZrEafKN66mId2MBknIEiLoOtuTLwU6wf56BiQrbYBCYDZ4qwWt6N&#10;FpjbcOJv6vepUhLCMUcDLqU21zqWjjzGcWiJRTuEzmOStau07fAk4b7RT1k20x5rlgaHLX04Kv/3&#10;R2+gmDwP237+bgu3+3z5/TvP3Ndha8zD/fD2CirRkG7m6/XGCv40E1z5Rkb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T8n5yAAAAN0AAAAPAAAAAAAAAAAAAAAAAJgCAABk&#10;cnMvZG93bnJldi54bWxQSwUGAAAAAAQABAD1AAAAjQMAAAAA&#10;" path="m54,25l,,54,25xm54,25r13,7l79,37,92,35r10,-5l99,25,92,20,87,18r-8,l74,18r-7,l59,20r-5,5xe" fillcolor="#f3be00" stroked="f">
                  <v:path arrowok="t" o:connecttype="custom" o:connectlocs="54,25;0,0;54,25;54,25;67,32;79,37;92,35;102,30;99,25;92,20;87,18;79,18;74,18;67,18;59,20;54,25" o:connectangles="0,0,0,0,0,0,0,0,0,0,0,0,0,0,0,0"/>
                  <o:lock v:ext="edit" verticies="t"/>
                </v:shape>
                <v:shape id="Freeform 8600" o:spid="_x0000_s2535" style="position:absolute;left:5957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koMIA&#10;AADdAAAADwAAAGRycy9kb3ducmV2LnhtbERP32vCMBB+F/Y/hBvsTVMFRaupDJngHtcpY29Hc22C&#10;zaU00Xb765fBYG/38f283X50rbhTH6xnBfNZBoK48tpyo+D8fpyuQYSIrLH1TAq+KMC+eJjsMNd+&#10;4De6l7ERKYRDjgpMjF0uZagMOQwz3xEnrva9w5hg30jd45DCXSsXWbaSDi2nBoMdHQxV1/LmFDTz&#10;78sHva6Gz3rNprR8eLEnq9TT4/i8BRFpjP/iP/dJp/nLbAO/36QT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qSgwgAAAN0AAAAPAAAAAAAAAAAAAAAAAJgCAABkcnMvZG93&#10;bnJldi54bWxQSwUGAAAAAAQABAD1AAAAhwMAAAAA&#10;" path="m54,25l,,54,25xe" filled="f" strokecolor="#e77817" strokeweight="0">
                  <v:path arrowok="t" o:connecttype="custom" o:connectlocs="54,25;0,0;54,25" o:connectangles="0,0,0"/>
                </v:shape>
                <v:shape id="Freeform 8601" o:spid="_x0000_s2536" style="position:absolute;left:6011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aRMYA&#10;AADdAAAADwAAAGRycy9kb3ducmV2LnhtbESPzYoCQQyE7wu+QxPBy6I9Ki4y2oosLCzoRd2D3uJ0&#10;5gen08N0r45vbw6Ct4SqVH1ZrjtXqxu1ofJsYDxKQBFn3lZcGPg7/gznoEJEtlh7JgMPCrBe9T6W&#10;mFp/5z3dDrFQEsIhRQNljE2qdchKchhGviEWLfetwyhrW2jb4l3CXa0nSfKlHVYsDSU29F1Sdj38&#10;OwPXzfmYn3b1Jav0aZJv9zSdnT+NGfS7zQJUpC6+za/rXyv4s7Hwyzcygl4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xaRMYAAADdAAAADwAAAAAAAAAAAAAAAACYAgAAZHJz&#10;L2Rvd25yZXYueG1sUEsFBgAAAAAEAAQA9QAAAIsDAAAAAA==&#10;" path="m,7r13,7l25,19,38,17,48,12,45,7,38,2,33,,25,,20,,13,,5,2,,7xe" filled="f" strokecolor="#e77817" strokeweight="0">
                  <v:path arrowok="t" o:connecttype="custom" o:connectlocs="0,7;13,14;25,19;38,17;48,12;45,7;38,2;33,0;25,0;20,0;13,0;5,2;0,7" o:connectangles="0,0,0,0,0,0,0,0,0,0,0,0,0"/>
                </v:shape>
                <v:shape id="Freeform 8602" o:spid="_x0000_s2537" style="position:absolute;left:5934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BG8MA&#10;AADdAAAADwAAAGRycy9kb3ducmV2LnhtbERPS0vDQBC+C/0Pywje7CYVU0m7LcVWEE99SM9DdkxC&#10;s7MxO02iv94VBG/z8T1nuR5do3rqQu3ZQDpNQBEX3tZcGng/vdw/gQqCbLHxTAa+KMB6NblZYm79&#10;wAfqj1KqGMIhRwOVSJtrHYqKHIapb4kj9+E7hxJhV2rb4RDDXaNnSZJphzXHhgpbeq6ouByvzsBl&#10;Lw+f37viHCid9xllw1be9sbc3Y6bBSihUf7Ff+5XG+c/pin8fhNP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vBG8MAAADdAAAADwAAAAAAAAAAAAAAAACYAgAAZHJzL2Rv&#10;d25yZXYueG1sUEsFBgAAAAAEAAQA9QAAAIgDAAAAAA==&#10;" path="m55,38l,,55,38xm53,38r14,7l80,50r10,3l102,50,97,43,92,38,87,35,80,33,72,30r-7,l60,33r-7,5xe" fillcolor="#f3be00" stroked="f">
                  <v:path arrowok="t" o:connecttype="custom" o:connectlocs="55,38;0,0;55,38;53,38;67,45;80,50;90,53;102,50;97,43;92,38;87,35;80,33;72,30;65,30;60,33;53,38" o:connectangles="0,0,0,0,0,0,0,0,0,0,0,0,0,0,0,0"/>
                  <o:lock v:ext="edit" verticies="t"/>
                </v:shape>
                <v:shape id="Freeform 8603" o:spid="_x0000_s2538" style="position:absolute;left:5934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MZ1MMA&#10;AADdAAAADwAAAGRycy9kb3ducmV2LnhtbERP22rCQBB9L/gPyxR8azZeWiV1FSkGpIWCxg8YsmM2&#10;bXY2ZLdJ/Hu3UOjbHM51NrvRNqKnzteOFcySFARx6XTNlYJLkT+tQfiArLFxTApu5GG3nTxsMNNu&#10;4BP151CJGMI+QwUmhDaT0peGLPrEtcSRu7rOYoiwq6TucIjhtpHzNH2RFmuODQZbejNUfp9/rIJl&#10;+vn+MRT5CQc2X7pdLermsFBq+jjuX0EEGsO/+M991HH+82wO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MZ1MMAAADdAAAADwAAAAAAAAAAAAAAAACYAgAAZHJzL2Rv&#10;d25yZXYueG1sUEsFBgAAAAAEAAQA9QAAAIgDAAAAAA==&#10;" path="m55,38l,,55,38xe" filled="f" strokecolor="#e77817" strokeweight="0">
                  <v:path arrowok="t" o:connecttype="custom" o:connectlocs="55,38;0,0;55,38" o:connectangles="0,0,0"/>
                </v:shape>
                <v:shape id="Freeform 8604" o:spid="_x0000_s2539" style="position:absolute;left:5987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P1/MUA&#10;AADdAAAADwAAAGRycy9kb3ducmV2LnhtbERP32vCMBB+H/g/hBP2NtM6FKlGEdlkMER0suHb0Zxp&#10;tbnUJtNuf/0iCHu7j+/nTWatrcSFGl86VpD2EhDEudMlGwW7j9enEQgfkDVWjknBD3mYTTsPE8y0&#10;u/KGLttgRAxhn6GCIoQ6k9LnBVn0PVcTR+7gGoshwsZI3eA1httK9pNkKC2WHBsKrGlRUH7aflsF&#10;4bg0q/fzOn2hkWm/9v357vfTKPXYbedjEIHa8C++u990nD9In+H2TTxB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/X8xQAAAN0AAAAPAAAAAAAAAAAAAAAAAJgCAABkcnMv&#10;ZG93bnJldi54bWxQSwUGAAAAAAQABAD1AAAAigMAAAAA&#10;" path="m,8r14,7l27,20r10,3l49,20,44,13,39,8,34,5,27,3,19,,12,,7,3,,8xe" filled="f" strokecolor="#e77817" strokeweight="0">
                  <v:path arrowok="t" o:connecttype="custom" o:connectlocs="0,8;14,15;27,20;37,23;49,20;44,13;39,8;34,5;27,3;19,0;12,0;7,3;0,8" o:connectangles="0,0,0,0,0,0,0,0,0,0,0,0,0"/>
                </v:shape>
                <v:shape id="Freeform 8605" o:spid="_x0000_s2540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GpMMA&#10;AADdAAAADwAAAGRycy9kb3ducmV2LnhtbERPS2vCQBC+C/6HZYTedOMTia4iBbGHUnyLtyE7JtHs&#10;bJrdavrvuwXB23x8z5nOa1OIO1Uut6yg24lAECdW55wq2O+W7TEI55E1FpZJwS85mM+ajSnG2j54&#10;Q/etT0UIYRejgsz7MpbSJRkZdB1bEgfuYiuDPsAqlbrCRwg3hexF0UgazDk0ZFjSe0bJbftjFOBx&#10;ferlg0t5/fo89/HbLlen3UGpt1a9mIDwVPuX+On+0GH+sDuA/2/CC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GpMMAAADdAAAADwAAAAAAAAAAAAAAAACYAgAAZHJzL2Rv&#10;d25yZXYueG1sUEsFBgAAAAAEAAQA9QAAAIgDAAAAAA==&#10;" path="m,l,13,5,23r8,10l23,40r,-10l20,18,10,8,,xe" fillcolor="#f3be00" stroked="f">
                  <v:path arrowok="t" o:connecttype="custom" o:connectlocs="0,0;0,13;5,23;13,33;23,40;23,30;20,18;10,8;0,0" o:connectangles="0,0,0,0,0,0,0,0,0"/>
                </v:shape>
                <v:shape id="Freeform 8606" o:spid="_x0000_s2541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+wTMQA&#10;AADdAAAADwAAAGRycy9kb3ducmV2LnhtbERPTUsDMRC9C/6HMIK3NruFatk2LVpUhOrBtvQ8bKab&#10;pclkSWJ36683QsHbPN7nLFaDs+JMIbaeFZTjAgRx7XXLjYL97nU0AxETskbrmRRcKMJqeXuzwEr7&#10;nr/ovE2NyCEcK1RgUuoqKWNtyGEc+444c0cfHKYMQyN1wD6HOysnRfEgHbacGwx2tDZUn7bfTkHx&#10;+DOr+8PnyzOZy2YTrH37GEql7u+GpzmIREP6F1/d7zrPn5ZT+Psmn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sEzEAAAA3QAAAA8AAAAAAAAAAAAAAAAAmAIAAGRycy9k&#10;b3ducmV2LnhtbFBLBQYAAAAABAAEAPUAAACJAwAAAAA=&#10;" path="m,l,13,5,23r8,10l23,40r,-10l20,18,10,8,,e" filled="f" strokecolor="#e77817" strokeweight="0">
                  <v:path arrowok="t" o:connecttype="custom" o:connectlocs="0,0;0,13;5,23;13,33;23,40;23,30;20,18;10,8;0,0" o:connectangles="0,0,0,0,0,0,0,0,0"/>
                </v:shape>
                <v:shape id="Freeform 8607" o:spid="_x0000_s2542" style="position:absolute;left:6113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kDRsMA&#10;AADdAAAADwAAAGRycy9kb3ducmV2LnhtbERP32vCMBB+F/Y/hBv4IpoqKLMapQhjlSE4FXw9mrMt&#10;ay4lybT+94sg+HYf389brjvTiCs5X1tWMB4lIIgLq2suFZyOn8MPED4ga2wsk4I7eViv3npLTLW9&#10;8Q9dD6EUMYR9igqqENpUSl9UZNCPbEscuYt1BkOErpTa4S2Gm0ZOkmQmDdYcGypsaVNR8Xv4Mwp4&#10;kE1P7TbbJbnLN+V+/v1Vn51S/fcuW4AI1IWX+OnOdZw/Hc/g8U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kDRsMAAADdAAAADwAAAAAAAAAAAAAAAACYAgAAZHJzL2Rv&#10;d25yZXYueG1sUEsFBgAAAAAEAAQA9QAAAIgDAAAAAA==&#10;" path="m40,42r3,12l47,64r8,10l67,82,65,72,60,59,52,49,40,42xm40,42l,,40,42xe" fillcolor="#f3be00" stroked="f">
                  <v:path arrowok="t" o:connecttype="custom" o:connectlocs="40,42;43,54;47,64;55,74;67,82;65,72;60,59;52,49;40,42;40,42;0,0;40,42" o:connectangles="0,0,0,0,0,0,0,0,0,0,0,0"/>
                  <o:lock v:ext="edit" verticies="t"/>
                </v:shape>
                <v:shape id="Freeform 8608" o:spid="_x0000_s2543" style="position:absolute;left:6153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t7sIA&#10;AADdAAAADwAAAGRycy9kb3ducmV2LnhtbERP22oCMRB9F/yHMELfNGtLq6xGqUqlb14/YNyMm8XN&#10;ZEmibvv1TUHwbQ7nOtN5a2txIx8qxwqGgwwEceF0xaWC4+GrPwYRIrLG2jEp+KEA81m3M8Vcuzvv&#10;6LaPpUghHHJUYGJscilDYchiGLiGOHFn5y3GBH0ptcd7Cre1fM2yD2mx4tRgsKGloeKyv1oFy3UZ&#10;fg+rjTmvebM9vWW7hTcLpV567ecERKQ2PsUP97dO89+HI/j/Jp0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S3uwgAAAN0AAAAPAAAAAAAAAAAAAAAAAJgCAABkcnMvZG93&#10;bnJldi54bWxQSwUGAAAAAAQABAD1AAAAhwMAAAAA&#10;" path="m,l3,12,7,22r8,10l27,40,25,30,20,17,12,7,,e" filled="f" strokecolor="#e77817" strokeweight="0">
                  <v:path arrowok="t" o:connecttype="custom" o:connectlocs="0,0;3,12;7,22;15,32;27,40;25,30;20,17;12,7;0,0" o:connectangles="0,0,0,0,0,0,0,0,0"/>
                </v:shape>
                <v:shape id="Freeform 8609" o:spid="_x0000_s2544" style="position:absolute;left:6113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zMYA&#10;AADdAAAADwAAAGRycy9kb3ducmV2LnhtbESPT2/CMAzF75P2HSJP2m2kRQymjoAGaBKc+LMddrQa&#10;01Y0TpUE6L49PiBxs/We3/t5Ou9dqy4UYuPZQD7IQBGX3jZcGfj9+X77ABUTssXWMxn4pwjz2fPT&#10;FAvrr7ynyyFVSkI4FmigTqkrtI5lTQ7jwHfEoh19cJhkDZW2Aa8S7lo9zLKxdtiwNNTY0bKm8nQ4&#10;OwN9ObQh322Ok7/VaeSXvF0vtDbm9aX/+gSVqE8P8/16bQX/PRdc+UZG0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zMYAAADdAAAADwAAAAAAAAAAAAAAAACYAgAAZHJz&#10;L2Rvd25yZXYueG1sUEsFBgAAAAAEAAQA9QAAAIsDAAAAAA==&#10;" path="m40,42l,,40,42xe" filled="f" strokecolor="#e77817" strokeweight="0">
                  <v:path arrowok="t" o:connecttype="custom" o:connectlocs="40,42;0,0;40,42" o:connectangles="0,0,0"/>
                </v:shape>
                <v:shape id="Freeform 8610" o:spid="_x0000_s2545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+Y8IA&#10;AADdAAAADwAAAGRycy9kb3ducmV2LnhtbERPzWrCQBC+F3yHZYTe6sZCQxpdRUQlh17y8wDT7JgE&#10;s7MhuzXx7d1Cobf5+H5nu59NL+40us6ygvUqAkFcW91xo6Aqz28JCOeRNfaWScGDHOx3i5ctptpO&#10;nNO98I0IIexSVNB6P6RSurolg25lB+LAXe1o0Ac4NlKPOIVw08v3KIqlwY5DQ4sDHVuqb8WPUZCc&#10;7HcSyyqvyrLy9eWQfZljptTrcj5sQHia/b/4z53pMP9j/Qm/34QT5O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T5jwgAAAN0AAAAPAAAAAAAAAAAAAAAAAJgCAABkcnMvZG93&#10;bnJldi54bWxQSwUGAAAAAAQABAD1AAAAhwMAAAAA&#10;" path="m,l,13,5,25r8,10l23,43r,-13l20,18,13,8,,xe" fillcolor="#f3be00" stroked="f">
                  <v:path arrowok="t" o:connecttype="custom" o:connectlocs="0,0;0,13;5,25;13,35;23,43;23,30;20,18;13,8;0,0" o:connectangles="0,0,0,0,0,0,0,0,0"/>
                </v:shape>
                <v:shape id="Freeform 8611" o:spid="_x0000_s2546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pr8QA&#10;AADdAAAADwAAAGRycy9kb3ducmV2LnhtbESPQWvDMAyF74P9B6NBb6u90JaR1S2j0LHj0g52FbGa&#10;mMZyiN0m3a+fDoPeJN7Te5/W2yl06kpD8pEtvMwNKOI6Os+Nhe/j/vkVVMrIDrvIZOFGCbabx4c1&#10;li6OXNH1kBslIZxKtNDm3Jdap7qlgGkee2LRTnEImGUdGu0GHCU8dLowZqUDepaGFnvatVSfD5dg&#10;IXrvx9p8LGJ1MwX+/FZf1W6ydvY0vb+ByjTlu/n/+tMJ/rIQfvlGRt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4aa/EAAAA3QAAAA8AAAAAAAAAAAAAAAAAmAIAAGRycy9k&#10;b3ducmV2LnhtbFBLBQYAAAAABAAEAPUAAACJAwAAAAA=&#10;" path="m,l,13,5,25r8,10l23,43r,-13l20,18,13,8,,e" filled="f" strokecolor="#e77817" strokeweight="0">
                  <v:path arrowok="t" o:connecttype="custom" o:connectlocs="0,0;0,13;5,25;13,35;23,43;23,30;20,18;13,8;0,0" o:connectangles="0,0,0,0,0,0,0,0,0"/>
                </v:shape>
                <v:shape id="Freeform 8612" o:spid="_x0000_s2547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s2sQA&#10;AADdAAAADwAAAGRycy9kb3ducmV2LnhtbERPTWvCQBC9F/wPywi9NRuFWEmzioimngrVWnocsmMS&#10;zM6G7CbGf98tFLzN431Oth5NIwbqXG1ZwSyKQRAXVtdcKvg67V+WIJxH1thYJgV3crBeTZ4yTLW9&#10;8ScNR1+KEMIuRQWV920qpSsqMugi2xIH7mI7gz7ArpS6w1sIN42cx/FCGqw5NFTY0rai4nrsjYLv&#10;8vyOr80l3/X5R77f7H6S4XxQ6nk6bt5AeBr9Q/zvPugwP5nP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YbNrEAAAA3QAAAA8AAAAAAAAAAAAAAAAAmAIAAGRycy9k&#10;b3ducmV2LnhtbFBLBQYAAAAABAAEAPUAAACJAwAAAAA=&#10;" path="m34,44l,,34,44xe" fillcolor="#f3be00" stroked="f">
                  <v:path arrowok="t" o:connecttype="custom" o:connectlocs="34,44;0,0;34,44" o:connectangles="0,0,0"/>
                </v:shape>
                <v:shape id="Freeform 8613" o:spid="_x0000_s2548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G5sAA&#10;AADdAAAADwAAAGRycy9kb3ducmV2LnhtbERP24rCMBB9X/Afwgi+rakFRatRVHZR2CcvHzA2Y1Ns&#10;JqWJtv69EYR9m8O5zmLV2Uo8qPGlYwWjYQKCOHe65ELB+fT7PQXhA7LGyjEpeJKH1bL3tcBMu5YP&#10;9DiGQsQQ9hkqMCHUmZQ+N2TRD11NHLmrayyGCJtC6gbbGG4rmSbJRFosOTYYrGlrKL8d71aBDOie&#10;8ieZ8Lj9m93N5qJHu4tSg363noMI1IV/8ce913H+O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NG5sAAAADdAAAADwAAAAAAAAAAAAAAAACYAgAAZHJzL2Rvd25y&#10;ZXYueG1sUEsFBgAAAAAEAAQA9QAAAIUDAAAAAA==&#10;" path="m34,44l,,34,44xe" filled="f" strokecolor="#e77817" strokeweight="0">
                  <v:path arrowok="t" o:connecttype="custom" o:connectlocs="34,44;0,0;34,44" o:connectangles="0,0,0"/>
                </v:shape>
                <v:shape id="Freeform 8614" o:spid="_x0000_s2549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olsUA&#10;AADdAAAADwAAAGRycy9kb3ducmV2LnhtbERP22rCQBB9L/gPywh9qxvTKhJdxbYUhIKXaKmPQ3ZM&#10;gtnZNLvV1K/vCoJvczjXmcxaU4kTNa60rKDfi0AQZ1aXnCvYbT+eRiCcR9ZYWSYFf+RgNu08TDDR&#10;9swbOqU+FyGEXYIKCu/rREqXFWTQ9WxNHLiDbQz6AJtc6gbPIdxUMo6ioTRYcmgosKa3grJj+msU&#10;fF0+s9XPt8OXKH6/LNbp656XrVKP3XY+BuGp9Xfxzb3QYf4gfobrN+EE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+iWxQAAAN0AAAAPAAAAAAAAAAAAAAAAAJgCAABkcnMv&#10;ZG93bnJldi54bWxQSwUGAAAAAAQABAD1AAAAigMAAAAA&#10;" path="m,l,12,3,25r7,7l20,40r,-10l18,17,10,7,,xe" fillcolor="#f3be00" stroked="f">
                  <v:path arrowok="t" o:connecttype="custom" o:connectlocs="0,0;0,12;3,25;10,32;20,40;20,30;18,17;10,7;0,0" o:connectangles="0,0,0,0,0,0,0,0,0"/>
                </v:shape>
                <v:shape id="Freeform 8615" o:spid="_x0000_s2550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D0cUA&#10;AADdAAAADwAAAGRycy9kb3ducmV2LnhtbERP22rCQBB9L/gPyxR8KXWjeClpNiKCIEUoRqGvQ3aa&#10;pM3OhuzGxH69WxB8m8O5TrIeTC0u1LrKsoLpJAJBnFtdcaHgfNq9voFwHlljbZkUXMnBOh09JRhr&#10;2/ORLpkvRAhhF6OC0vsmltLlJRl0E9sQB+7btgZ9gG0hdYt9CDe1nEXRUhqsODSU2NC2pPw364yC&#10;o/s4zbef2ern73z4KnrZ7dxLp9T4edi8g/A0+If47t7rMH8xm8P/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QPRxQAAAN0AAAAPAAAAAAAAAAAAAAAAAJgCAABkcnMv&#10;ZG93bnJldi54bWxQSwUGAAAAAAQABAD1AAAAigMAAAAA&#10;" path="m,l,12,3,25r7,7l20,40r,-10l18,17,10,7,,e" filled="f" strokecolor="#e77817" strokeweight="0">
                  <v:path arrowok="t" o:connecttype="custom" o:connectlocs="0,0;0,12;3,25;10,32;20,40;20,30;18,17;10,7;0,0" o:connectangles="0,0,0,0,0,0,0,0,0"/>
                </v:shape>
                <v:shape id="Freeform 8616" o:spid="_x0000_s2551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BLscA&#10;AADdAAAADwAAAGRycy9kb3ducmV2LnhtbESPT2sCMRDF70K/Q5hCb5pVUJatUYp/oIf24Cq0vQ2b&#10;6e7iZhKS6K7fvikI3mZ4b97vzXI9mE5cyYfWsoLpJANBXFndcq3gdNyPcxAhImvsLJOCGwVYr55G&#10;Syy07flA1zLWIoVwKFBBE6MrpAxVQwbDxDripP1abzCm1ddSe+xTuOnkLMsW0mDLidCgo01D1bm8&#10;mATxhxvutl/O5Yuf8+dH38rvvFTq5Xl4ewURaYgP8/36Xaf689kc/r9JI8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WAS7HAAAA3QAAAA8AAAAAAAAAAAAAAAAAmAIAAGRy&#10;cy9kb3ducmV2LnhtbFBLBQYAAAAABAAEAPUAAACMAwAAAAA=&#10;" path="m32,45l,,32,45xe" fillcolor="#f3be00" stroked="f">
                  <v:path arrowok="t" o:connecttype="custom" o:connectlocs="32,45;0,0;32,45" o:connectangles="0,0,0"/>
                </v:shape>
                <v:shape id="Freeform 8617" o:spid="_x0000_s2552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i/r8A&#10;AADdAAAADwAAAGRycy9kb3ducmV2LnhtbERPSwrCMBDdC94hjODOpgqKVKOIKAiK4OcAQzO2xWbS&#10;NlHr7Y0guJvH+8582ZpSPKlxhWUFwygGQZxaXXCm4HrZDqYgnEfWWFomBW9ysFx0O3NMtH3xiZ5n&#10;n4kQwi5BBbn3VSKlS3My6CJbEQfuZhuDPsAmk7rBVwg3pRzF8UQaLDg05FjROqf0fn4YBft3Xeym&#10;7fBk4jpd6dvhuKnvR6X6vXY1A+Gp9X/xz73TYf54NIHvN+EE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gWL+vwAAAN0AAAAPAAAAAAAAAAAAAAAAAJgCAABkcnMvZG93bnJl&#10;di54bWxQSwUGAAAAAAQABAD1AAAAhAMAAAAA&#10;" path="m32,45l,,32,45xe" filled="f" strokecolor="#e77817" strokeweight="0">
                  <v:path arrowok="t" o:connecttype="custom" o:connectlocs="32,45;0,0;32,45" o:connectangles="0,0,0"/>
                </v:shape>
                <v:shape id="Freeform 8618" o:spid="_x0000_s2553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65osQA&#10;AADdAAAADwAAAGRycy9kb3ducmV2LnhtbERPTWvCQBC9C/0PyxR6001FraauUoqFogdpFM/D7jSJ&#10;zc7G7DbG/vquIHibx/uc+bKzlWip8aVjBc+DBASxdqbkXMF+99GfgvAB2WDlmBRcyMNy8dCbY2rc&#10;mb+ozUIuYgj7FBUUIdSplF4XZNEPXE0cuW/XWAwRNrk0DZ5juK3kMEkm0mLJsaHAmt4L0j/Zr1Wg&#10;D+VoduKDXm0ln9brv2O72RyVenrs3l5BBOrCXXxzf5o4fzx8ges38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euaLEAAAA3QAAAA8AAAAAAAAAAAAAAAAAmAIAAGRycy9k&#10;b3ducmV2LnhtbFBLBQYAAAAABAAEAPUAAACJAwAAAAA=&#10;" path="m2,l,12,2,24r8,10l17,42,20,32,17,20,12,7,2,xe" fillcolor="#f3be00" stroked="f">
                  <v:path arrowok="t" o:connecttype="custom" o:connectlocs="2,0;0,12;2,24;10,34;17,42;20,32;17,20;12,7;2,0" o:connectangles="0,0,0,0,0,0,0,0,0"/>
                </v:shape>
                <v:shape id="Freeform 8619" o:spid="_x0000_s2554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6s7cYA&#10;AADdAAAADwAAAGRycy9kb3ducmV2LnhtbESPQWvCQBCF7wX/wzKCl1A3WiySuoqIgghCq/Y+zY5J&#10;MDsbsqtJ/71zKPQ2w3vz3jeLVe9q9aA2VJ4NTMYpKOLc24oLA5fz7nUOKkRki7VnMvBLAVbLwcsC&#10;M+s7/qLHKRZKQjhkaKCMscm0DnlJDsPYN8SiXX3rMMraFtq22Em4q/U0Td+1w4qlocSGNiXlt9Pd&#10;GfiZ3T7j9/bQbRL/dpwUO7okh8SY0bBff4CK1Md/89/13gr+bCq48o2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6s7cYAAADdAAAADwAAAAAAAAAAAAAAAACYAgAAZHJz&#10;L2Rvd25yZXYueG1sUEsFBgAAAAAEAAQA9QAAAIsDAAAAAA==&#10;" path="m2,l,12,2,24r8,10l17,42,20,32,17,20,12,7,2,e" filled="f" strokecolor="#e77817" strokeweight="0">
                  <v:path arrowok="t" o:connecttype="custom" o:connectlocs="2,0;0,12;2,24;10,34;17,42;20,32;17,20;12,7;2,0" o:connectangles="0,0,0,0,0,0,0,0,0"/>
                </v:shape>
                <v:shape id="Freeform 8620" o:spid="_x0000_s2555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70cIA&#10;AADdAAAADwAAAGRycy9kb3ducmV2LnhtbERPTWsCMRC9F/ofwgjealahVVejlEKpF8FuBT2Oybi7&#10;uJmsSdT13zdCobd5vM+ZLzvbiCv5UDtWMBxkIIi1MzWXCrY/ny8TECEiG2wck4I7BVgunp/mmBt3&#10;42+6FrEUKYRDjgqqGNtcyqArshgGriVO3NF5izFBX0rj8ZbCbSNHWfYmLdacGips6aMifSouVoEf&#10;1/q8iXvtsdCH9fnO+934S6l+r3ufgYjUxX/xn3tl0vzX0RQe36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0TvRwgAAAN0AAAAPAAAAAAAAAAAAAAAAAJgCAABkcnMvZG93&#10;bnJldi54bWxQSwUGAAAAAAQABAD1AAAAhwMAAAAA&#10;" path="m32,50l,,32,50xe" fillcolor="#f3be00" stroked="f">
                  <v:path arrowok="t" o:connecttype="custom" o:connectlocs="32,50;0,0;32,50" o:connectangles="0,0,0"/>
                </v:shape>
                <v:shape id="Freeform 8621" o:spid="_x0000_s2556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vmzsQA&#10;AADdAAAADwAAAGRycy9kb3ducmV2LnhtbESP22rCQBCG7wu+wzJC7+qmrRWNrmKFgiAFTw8wZMck&#10;Njsbstskvr1zIXg3w/yHbxar3lWqpSaUng28jxJQxJm3JecGzqeftymoEJEtVp7JwI0CrJaDlwWm&#10;1nd8oPYYcyUhHFI0UMRYp1qHrCCHYeRrYrldfOMwytrk2jbYSbir9EeSTLTDkqWhwJo2BWV/x38n&#10;Jd83N9mtr5zNzpvr+GD37W/eGfM67NdzUJH6+BQ/3Fsr+F+fwi/fyAh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5s7EAAAA3QAAAA8AAAAAAAAAAAAAAAAAmAIAAGRycy9k&#10;b3ducmV2LnhtbFBLBQYAAAAABAAEAPUAAACJAwAAAAA=&#10;" path="m32,50l,,32,50xe" filled="f" strokecolor="#e77817" strokeweight="0">
                  <v:path arrowok="t" o:connecttype="custom" o:connectlocs="32,50;0,0;32,50" o:connectangles="0,0,0"/>
                </v:shape>
                <v:shape id="Freeform 8622" o:spid="_x0000_s2557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SkMQA&#10;AADdAAAADwAAAGRycy9kb3ducmV2LnhtbERPTWsCMRC9C/6HMEJvNWu10q5GkWKh6EG0xfOQjLur&#10;m8m6SdfVX28KBW/zeJ8znbe2FA3VvnCsYNBPQBBrZwrOFPx8fz6/gfAB2WDpmBRcycN81u1MMTXu&#10;wltqdiETMYR9igryEKpUSq9zsuj7riKO3MHVFkOEdSZNjZcYbkv5kiRjabHg2JBjRR856dPu1yrQ&#10;+2L0fua9Xm4kn1er27FZr49KPfXaxQREoDY8xP/uLxPnvw4H8PdNP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EpDEAAAA3QAAAA8AAAAAAAAAAAAAAAAAmAIAAGRycy9k&#10;b3ducmV2LnhtbFBLBQYAAAAABAAEAPUAAACJAwAAAAA=&#10;" path="m2,l,12,2,25r8,10l17,42,20,32,17,20,12,7,2,xe" fillcolor="#f3be00" stroked="f">
                  <v:path arrowok="t" o:connecttype="custom" o:connectlocs="2,0;0,12;2,25;10,35;17,42;20,32;17,20;12,7;2,0" o:connectangles="0,0,0,0,0,0,0,0,0"/>
                </v:shape>
                <v:shape id="Freeform 8623" o:spid="_x0000_s2558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8ZsEA&#10;AADdAAAADwAAAGRycy9kb3ducmV2LnhtbERPy6rCMBDdX/AfwgjurqmKr2oUUQSX1xdup83YFptJ&#10;aaLWv78RBHdzOM+ZLxtTigfVrrCsoNeNQBCnVhecKTgdt78TEM4jaywtk4IXOVguWj9zjLV98p4e&#10;B5+JEMIuRgW591UspUtzMui6tiIO3NXWBn2AdSZ1jc8QbkrZj6KRNFhwaMixonVO6e1wNwqmbjz8&#10;uyTVbTU+Z9v0Mkg2x0miVKfdrGYgPDX+K/64dzrMHw768P4mnC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0/GbBAAAA3QAAAA8AAAAAAAAAAAAAAAAAmAIAAGRycy9kb3du&#10;cmV2LnhtbFBLBQYAAAAABAAEAPUAAACGAwAAAAA=&#10;" path="m2,l,12,2,25r8,10l17,42,20,32,17,20,12,7,2,xe" filled="f" strokecolor="#e77817" strokeweight="0">
                  <v:path arrowok="t" o:connecttype="custom" o:connectlocs="2,0;0,12;2,25;10,35;17,42;20,32;17,20;12,7;2,0" o:connectangles="0,0,0,0,0,0,0,0,0"/>
                </v:shape>
                <v:shape id="Freeform 8624" o:spid="_x0000_s2559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a5sMA&#10;AADdAAAADwAAAGRycy9kb3ducmV2LnhtbERPTWsCMRC9F/wPYQRvNduKXVmNIkKxF6HdCnock3F3&#10;6WayJqmu/74pFHqbx/ucxaq3rbiSD41jBU/jDASxdqbhSsH+8/VxBiJEZIOtY1JwpwCr5eBhgYVx&#10;N/6gaxkrkUI4FKigjrErpAy6Joth7DrixJ2dtxgT9JU0Hm8p3LbyOctepMWGU0ONHW1q0l/lt1Xg&#10;80Zf3uNReyz1aXe58/GQb5UaDfv1HESkPv6L/9xvJs2fTibw+006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Ca5sMAAADdAAAADwAAAAAAAAAAAAAAAACYAgAAZHJzL2Rv&#10;d25yZXYueG1sUEsFBgAAAAAEAAQA9QAAAIgDAAAAAA==&#10;" path="m32,50l,,32,50xe" fillcolor="#f3be00" stroked="f">
                  <v:path arrowok="t" o:connecttype="custom" o:connectlocs="32,50;0,0;32,50" o:connectangles="0,0,0"/>
                </v:shape>
                <v:shape id="Freeform 8625" o:spid="_x0000_s2560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bci8MA&#10;AADdAAAADwAAAGRycy9kb3ducmV2LnhtbERP32vCMBB+H/g/hBN8GZrOORmdUWTgGLiXVcdej+Rs&#10;is2lNLHt/nsjCHu7j+/nrTaDq0VHbag8K3iaZSCItTcVlwqOh930FUSIyAZrz6TgjwJs1qOHFebG&#10;9/xNXRFLkUI45KjAxtjkUgZtyWGY+YY4cSffOowJtqU0LfYp3NVynmVL6bDi1GCxoXdL+lxcnIKP&#10;y7H41fXSaNstdl/nPf34/lGpyXjYvoGINMR/8d39adL8l+cF3L5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bci8MAAADdAAAADwAAAAAAAAAAAAAAAACYAgAAZHJzL2Rv&#10;d25yZXYueG1sUEsFBgAAAAAEAAQA9QAAAIgDAAAAAA==&#10;" path="m32,50l,,32,50xe" filled="f" strokecolor="#1f1a17" strokeweight="0">
                  <v:path arrowok="t" o:connecttype="custom" o:connectlocs="32,50;0,0;32,50" o:connectangles="0,0,0"/>
                </v:shape>
                <v:shape id="Freeform 8626" o:spid="_x0000_s2561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b7sQA&#10;AADdAAAADwAAAGRycy9kb3ducmV2LnhtbERPzWrCQBC+F/oOywheSt1om1JSN1IEUagHjX2AITtN&#10;YrKzYXej8e27BaG3+fh+Z7kaTScu5HxjWcF8loAgLq1uuFLwfdo8v4PwAVljZ5kU3MjDKn98WGKm&#10;7ZWPdClCJWII+wwV1CH0mZS+rMmgn9meOHI/1hkMEbpKaofXGG46uUiSN2mw4dhQY0/rmsq2GIyC&#10;sRt8uzhs6ZXc/uu8K57W5WZQajoZPz9ABBrDv/ju3uk4P31J4e+beIL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Gm+7EAAAA3QAAAA8AAAAAAAAAAAAAAAAAmAIAAGRycy9k&#10;b3ducmV2LnhtbFBLBQYAAAAABAAEAPUAAACJAwAAAAA=&#10;" path="m3,l,7r,5l,20r3,5l10,35,23,45,25,32,23,20,15,10,3,xe" fillcolor="#f3be00" stroked="f">
                  <v:path arrowok="t" o:connecttype="custom" o:connectlocs="3,0;0,7;0,12;0,20;3,25;10,35;23,45;25,32;23,20;15,10;3,0" o:connectangles="0,0,0,0,0,0,0,0,0,0,0"/>
                </v:shape>
                <v:shape id="Freeform 8627" o:spid="_x0000_s2562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+q8QA&#10;AADdAAAADwAAAGRycy9kb3ducmV2LnhtbERPTWvCQBC9F/wPywi96UZr05BmFREFvZTWKngcstNN&#10;MDsbsqum/74rCL3N431OsehtI67U+dqxgsk4AUFcOl2zUXD43owyED4ga2wck4Jf8rCYD54KzLW7&#10;8Rdd98GIGMI+RwVVCG0upS8rsujHriWO3I/rLIYIOyN1h7cYbhs5TZJUWqw5NlTY0qqi8ry/WAVy&#10;kxrdv5WrQ7I9mV12XH/MPtdKPQ/75TuIQH34Fz/cWx3nv76kcP8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K/qvEAAAA3QAAAA8AAAAAAAAAAAAAAAAAmAIAAGRycy9k&#10;b3ducmV2LnhtbFBLBQYAAAAABAAEAPUAAACJAwAAAAA=&#10;" path="m3,l,7r,5l,20r3,5l10,35,23,45,25,32,23,20,15,10,3,xe" filled="f" strokecolor="#e77817" strokeweight="0">
                  <v:path arrowok="t" o:connecttype="custom" o:connectlocs="3,0;0,7;0,12;0,20;3,25;10,35;23,45;25,32;23,20;15,10;3,0" o:connectangles="0,0,0,0,0,0,0,0,0,0,0"/>
                </v:shape>
                <v:shape id="Freeform 8628" o:spid="_x0000_s2563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9FMQA&#10;AADdAAAADwAAAGRycy9kb3ducmV2LnhtbERPTWvCQBC9F/wPywi91Y2KVaKrxIillx6MHjwO2TEJ&#10;ZmdDdhtjfn23UOhtHu9zNrve1KKj1lWWFUwnEQji3OqKCwWX8/FtBcJ5ZI21ZVLwJAe77ehlg7G2&#10;Dz5Rl/lChBB2MSoovW9iKV1ekkE3sQ1x4G62NegDbAupW3yEcFPLWRS9S4MVh4YSG0pLyu/Zt1GQ&#10;nPUiGdLV9LDvPobsyw7XdH5Q6nXcJ2sQnnr/L/5zf+owfzFfwu834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4fRTEAAAA3QAAAA8AAAAAAAAAAAAAAAAAmAIAAGRycy9k&#10;b3ducmV2LnhtbFBLBQYAAAAABAAEAPUAAACJAwAAAAA=&#10;" path="m37,50l,,37,50xe" fillcolor="#f3be00" stroked="f">
                  <v:path arrowok="t" o:connecttype="custom" o:connectlocs="37,50;0,0;37,50" o:connectangles="0,0,0"/>
                </v:shape>
                <v:shape id="Freeform 8629" o:spid="_x0000_s2564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t7sYA&#10;AADdAAAADwAAAGRycy9kb3ducmV2LnhtbESPwW7CQAxE70j9h5Ur9QYbGhWhlE2EUJHKpRVpP8DN&#10;miSQ9YbsAuHv60Ol3sby+HlmVYyuU1caQuvZwHyWgCKuvG25NvD9tZ0uQYWIbLHzTAbuFKDIHyYr&#10;zKy/8Z6uZayVQDhkaKCJsc+0DlVDDsPM98SyO/jBYZRxqLUd8CZw1+nnJFlohy3LhwZ72jRUncqL&#10;E8ple9bpW03HNP2875Y/u4/y0Bvz9DiuX0FFGuO/+e/63Ur8l1TiShuRo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8t7sYAAADdAAAADwAAAAAAAAAAAAAAAACYAgAAZHJz&#10;L2Rvd25yZXYueG1sUEsFBgAAAAAEAAQA9QAAAIsDAAAAAA==&#10;" path="m37,50l,,37,50xe" filled="f" strokecolor="#1f1a17" strokeweight="0">
                  <v:path arrowok="t" o:connecttype="custom" o:connectlocs="37,50;0,0;37,50" o:connectangles="0,0,0"/>
                </v:shape>
                <v:shape id="Freeform 8630" o:spid="_x0000_s2565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13nMUA&#10;AADdAAAADwAAAGRycy9kb3ducmV2LnhtbERP22rCQBB9L/gPywh9MxutVRNdpRQKpUXFG+LbkB2T&#10;0OxsyG419eu7BaFvczjXmS1aU4kLNa60rKAfxSCIM6tLzhXsd2+9CQjnkTVWlknBDzlYzDsPM0y1&#10;vfKGLlufixDCLkUFhfd1KqXLCjLoIlsTB+5sG4M+wCaXusFrCDeVHMTxSBosOTQUWNNrQdnX9tso&#10;OI0Py2p4czrG1WeZJAN5/FiflXrsti9TEJ5a/y++u991mP/8lMDfN+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TXecxQAAAN0AAAAPAAAAAAAAAAAAAAAAAJgCAABkcnMv&#10;ZG93bnJldi54bWxQSwUGAAAAAAQABAD1AAAAigMAAAAA&#10;" path="m45,40l,,45,40r,l45,40r2,15l55,65r7,10l75,82r,-7l75,70,72,62,67,57,65,52,57,47,52,42,45,40xe" fillcolor="#f3be00" stroked="f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8631" o:spid="_x0000_s2566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FR8YA&#10;AADdAAAADwAAAGRycy9kb3ducmV2LnhtbESPzU7DQAyE70i8w8pI3OgGBP0J3VYECYkDlxZQryZr&#10;koisN+y6TXh7fEDiZmvGM5/X2yn05kQpd5EdXM8KMMR19B03Dt5en66WYLIge+wjk4MfyrDdnJ+t&#10;sfRx5B2d9tIYDeFcooNWZCitzXVLAfMsDsSqfcYUUHRNjfUJRw0Pvb0pirkN2LE2tDjQY0v11/4Y&#10;HMj7sfqulouPenUYFzLMqzS97Jy7vJge7sEITfJv/rt+9op/d6v8+o2OY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tFR8YAAADdAAAADwAAAAAAAAAAAAAAAACYAgAAZHJz&#10;L2Rvd25yZXYueG1sUEsFBgAAAAAEAAQA9QAAAIsDAAAAAA==&#10;" path="m45,40l,,45,40r,l45,40r2,15l55,65r7,10l75,82r,-7l75,70,72,62,67,57,65,52,57,47,52,42,45,40xe" filled="f" strokecolor="#e77817" strokeweight="0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8632" o:spid="_x0000_s2567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KJsUA&#10;AADdAAAADwAAAGRycy9kb3ducmV2LnhtbERPS0sDMRC+C/6HMEIvxWZr64O1aakFoRVEbb14Gzbj&#10;ZulmsiRju/33Rih4m4/vObNF71t1oJiawAbGowIUcRVsw7WBz93z9QOoJMgW28Bk4EQJFvPLixmW&#10;Nhz5gw5bqVUO4VSiASfSlVqnypHHNAodcea+Q/QoGcZa24jHHO5bfVMUd9pjw7nBYUcrR9V+++MN&#10;VMVLlKdXedsNN9Nwj5PNu1t/GTO46pePoIR6+Ref3Wub599Ox/D3TT5B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AomxQAAAN0AAAAPAAAAAAAAAAAAAAAAAJgCAABkcnMv&#10;ZG93bnJldi54bWxQSwUGAAAAAAQABAD1AAAAigMAAAAA&#10;" path="m40,40l,,40,40r,l40,40r3,13l50,65r10,8l70,80r3,-5l70,68,68,63,65,55,60,50,55,45,48,43,40,40xe" fillcolor="#f3be00" stroked="f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8633" o:spid="_x0000_s2568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PencUA&#10;AADdAAAADwAAAGRycy9kb3ducmV2LnhtbERPS2vCQBC+F/wPywi91Y1pfZC6igotIvagLehxyE6T&#10;aHY27G5N/PduodDbfHzPmS06U4srOV9ZVjAcJCCIc6srLhR8fb49TUH4gKyxtkwKbuRhMe89zDDT&#10;tuU9XQ+hEDGEfYYKyhCaTEqfl2TQD2xDHLlv6wyGCF0htcM2hptapkkylgYrjg0lNrQuKb8cfoyC&#10;7ag9T59Pa+dXw2RyfJ/ku490p9Rjv1u+ggjUhX/xn3uj4/zRSwq/38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96dxQAAAN0AAAAPAAAAAAAAAAAAAAAAAJgCAABkcnMv&#10;ZG93bnJldi54bWxQSwUGAAAAAAQABAD1AAAAigMAAAAA&#10;" path="m40,40l,,40,40r,l40,40r3,13l50,65r10,8l70,80r3,-5l70,68,68,63,65,55,60,50,55,45,48,43,40,40xe" filled="f" strokecolor="#e77817" strokeweight="0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8634" o:spid="_x0000_s2569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tuQcQA&#10;AADdAAAADwAAAGRycy9kb3ducmV2LnhtbERPTWvCQBC9F/oflil4CbpRW5HUVVQQvElt1fY2ZMck&#10;NDsbsmtc/70rFHqbx/uc2SKYWnTUusqyguEgBUGcW11xoeDrc9OfgnAeWWNtmRTcyMFi/vw0w0zb&#10;K39Qt/eFiCHsMlRQet9kUrq8JINuYBviyJ1ta9BH2BZSt3iN4aaWozSdSIMVx4YSG1qXlP/uL0YB&#10;Ho5hZ1ZJnfyETXdefrtEnnKlei9h+Q7CU/D/4j/3Vsf5b69jeHw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bbkH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8635" o:spid="_x0000_s2570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VHsMQA&#10;AADdAAAADwAAAGRycy9kb3ducmV2LnhtbERPS0sDMRC+C/0PYQq92WxLlbptWkQQ6knsS7yNm+nu&#10;0s0kJunu6q83gtDbfHzPWa5704iWfKgtK5iMMxDEhdU1lwr2u+fbOYgQkTU2lknBNwVYrwY3S8y1&#10;7fiN2m0sRQrhkKOCKkaXSxmKigyGsXXEiTtZbzAm6EupPXYp3DRymmX30mDNqaFCR08VFeftxSg4&#10;7NvOPRT08jE9XtzPF39mr+9eqdGwf1yAiNTHq/jfvdFp/t1sBn/fp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FR7D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8636" o:spid="_x0000_s2571" style="position:absolute;left:600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BPsMA&#10;AADdAAAADwAAAGRycy9kb3ducmV2LnhtbERPTWsCMRC9F/wPYYTealapraxGaQVB6KHUtXodNuNm&#10;2c1kSaJu/30jCN7m8T5nseptKy7kQ+1YwXiUgSAuna65UrAvNi8zECEia2wdk4I/CrBaDp4WmGt3&#10;5R+67GIlUgiHHBWYGLtcylAashhGriNO3Ml5izFBX0nt8ZrCbSsnWfYmLdacGgx2tDZUNruzVVAU&#10;x+/++Nsctmb99YmT96b0h71Sz8P+Yw4iUh8f4rt7q9P86esUbt+k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FBPsMAAADdAAAADwAAAAAAAAAAAAAAAACYAgAAZHJzL2Rv&#10;d25yZXYueG1sUEsFBgAAAAAEAAQA9QAAAIgDAAAAAA==&#10;" path="m57,15l,,57,15xm57,15r13,5l82,23,94,20r10,-7l99,10,94,5,87,3r-8,l74,5r-7,l62,10r-5,5xe" fillcolor="#f3be00" stroked="f">
                  <v:path arrowok="t" o:connecttype="custom" o:connectlocs="57,15;0,0;57,15;57,15;70,20;82,23;94,20;104,13;99,10;94,5;87,3;79,3;74,5;67,5;62,10;57,15" o:connectangles="0,0,0,0,0,0,0,0,0,0,0,0,0,0,0,0"/>
                  <o:lock v:ext="edit" verticies="t"/>
                </v:shape>
                <v:shape id="Freeform 8637" o:spid="_x0000_s2572" style="position:absolute;left:6004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atMQA&#10;AADdAAAADwAAAGRycy9kb3ducmV2LnhtbERP22rCQBB9F/yHZYS+1Y3FSkndBC31UpBCtR8wzY7Z&#10;aHY2ZNeY/r1bKPg2h3Oded7bWnTU+sqxgsk4AUFcOF1xqeD7sHp8AeEDssbaMSn4JQ95NhzMMdXu&#10;yl/U7UMpYgj7FBWYEJpUSl8YsujHriGO3NG1FkOEbSl1i9cYbmv5lCQzabHi2GCwoTdDxXl/sQqm&#10;O2nkz7rsPg6nxep9o5f687JU6mHUL15BBOrDXfzv3uo4/3k6g79v4gk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gmrTEAAAA3QAAAA8AAAAAAAAAAAAAAAAAmAIAAGRycy9k&#10;b3ducmV2LnhtbFBLBQYAAAAABAAEAPUAAACJAwAAAAA=&#10;" path="m57,15l,,57,15xe" filled="f" strokecolor="#e77817" strokeweight="0">
                  <v:path arrowok="t" o:connecttype="custom" o:connectlocs="57,15;0,0;57,15" o:connectangles="0,0,0"/>
                </v:shape>
                <v:shape id="Freeform 8638" o:spid="_x0000_s2573" style="position:absolute;left:6061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JVYcQA&#10;AADdAAAADwAAAGRycy9kb3ducmV2LnhtbERP22rCQBB9L/gPywi+BN1UrEp0lVIRUvogXj5gyI5J&#10;NDub7q4a/75bKPRtDuc6y3VnGnEn52vLCl5HKQjiwuqaSwWn43Y4B+EDssbGMil4kof1qveyxEzb&#10;B+/pfgiliCHsM1RQhdBmUvqiIoN+ZFviyJ2tMxgidKXUDh8x3DRynKZTabDm2FBhSx8VFdfDzSjY&#10;dZ/JU96+vsfH5NSeNy73lyRXatDv3hcgAnXhX/znznWc/zaZwe838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yVWHEAAAA3QAAAA8AAAAAAAAAAAAAAAAAmAIAAGRycy9k&#10;b3ducmV2LnhtbFBLBQYAAAAABAAEAPUAAACJAwAAAAA=&#10;" path="m,12r13,5l25,20,37,17,47,10,42,7,37,2,30,,22,,17,2r-7,l5,7,,12e" filled="f" strokecolor="#e77817" strokeweight="0">
                  <v:path arrowok="t" o:connecttype="custom" o:connectlocs="0,12;13,17;25,20;37,17;47,10;42,7;37,2;30,0;22,0;17,2;10,2;5,7;0,12" o:connectangles="0,0,0,0,0,0,0,0,0,0,0,0,0"/>
                </v:shape>
                <v:shape id="Freeform 8639" o:spid="_x0000_s2574" style="position:absolute;left:6041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pK8cA&#10;AADdAAAADwAAAGRycy9kb3ducmV2LnhtbESPQWvCQBCF74X+h2UKXkrdGKxo6ipSCAgiUttDj0N2&#10;moRmZ8PuNsZ/7xyE3mZ4b977Zr0dXacGCrH1bGA2zUARV962XBv4+ixflqBiQrbYeSYDV4qw3Tw+&#10;rLGw/sIfNJxTrSSEY4EGmpT6QutYNeQwTn1PLNqPDw6TrKHWNuBFwl2n8yxbaIctS0ODPb03VP2e&#10;/5yBdPqus+GIy3xeuvF5cTqs+tXBmMnTuHsDlWhM/+b79d4K/utccOUbGUF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laSvHAAAA3QAAAA8AAAAAAAAAAAAAAAAAmAIAAGRy&#10;cy9kb3ducmV2LnhtbFBLBQYAAAAABAAEAPUAAACMAwAAAAA=&#10;" path="m57,12l,10r57,2xm57,12r13,5l82,17,95,15r10,-5l100,5,95,2,87,,82,,75,2r-8,l62,7r-5,5xe" fillcolor="#f3be00" stroked="f">
                  <v:path arrowok="t" o:connecttype="custom" o:connectlocs="57,12;0,10;57,12;57,12;70,17;82,17;95,15;105,10;100,5;95,2;87,0;82,0;75,2;67,2;62,7;57,12" o:connectangles="0,0,0,0,0,0,0,0,0,0,0,0,0,0,0,0"/>
                  <o:lock v:ext="edit" verticies="t"/>
                </v:shape>
                <v:shape id="Freeform 8640" o:spid="_x0000_s2575" style="position:absolute;left:6041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1Y68IA&#10;AADdAAAADwAAAGRycy9kb3ducmV2LnhtbERPS2vCQBC+C/6HZQq96SaiJaauIoKPa9Me9DZkp0lo&#10;djbsrjH5912h0Nt8fM/Z7AbTip6cbywrSOcJCOLS6oYrBV+fx1kGwgdkja1lUjCSh912Otlgru2D&#10;P6gvQiViCPscFdQhdLmUvqzJoJ/bjjhy39YZDBG6SmqHjxhuWrlIkjdpsOHYUGNHh5rKn+JuFKyK&#10;/r4wZjzfzml2ste0vLkxU+r1Zdi/gwg0hH/xn/ui4/zVcg3Pb+IJ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3VjrwgAAAN0AAAAPAAAAAAAAAAAAAAAAAJgCAABkcnMvZG93&#10;bnJldi54bWxQSwUGAAAAAAQABAD1AAAAhwMAAAAA&#10;" path="m57,2l,,57,2xe" filled="f" strokecolor="#e77817" strokeweight="0">
                  <v:path arrowok="t" o:connecttype="custom" o:connectlocs="57,2;0,0;57,2" o:connectangles="0,0,0"/>
                </v:shape>
                <v:shape id="Freeform 8641" o:spid="_x0000_s2576" style="position:absolute;left:6098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9nMUA&#10;AADdAAAADwAAAGRycy9kb3ducmV2LnhtbESPQWvCQBCF7wX/wzKCt7qJYCnRVaoiCBZLY6XXITtN&#10;QrOzIbvG9N93DoK3Gd6b975ZrgfXqJ66UHs2kE4TUMSFtzWXBr7O++dXUCEiW2w8k4E/CrBejZ6W&#10;mFl/40/q81gqCeGQoYEqxjbTOhQVOQxT3xKL9uM7h1HWrtS2w5uEu0bPkuRFO6xZGipsaVtR8Ztf&#10;nYHvYx5mu49TvznhNd3R+ULvLjVmMh7eFqAiDfFhvl8frODP58Iv38gI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v2cxQAAAN0AAAAPAAAAAAAAAAAAAAAAAJgCAABkcnMv&#10;ZG93bnJldi54bWxQSwUGAAAAAAQABAD1AAAAigMAAAAA&#10;" path="m,12r13,5l25,17,38,15,48,10,43,5,38,2,30,,25,,18,2r-8,l5,7,,12e" filled="f" strokecolor="#e77817" strokeweight="0">
                  <v:path arrowok="t" o:connecttype="custom" o:connectlocs="0,12;13,17;25,17;38,15;48,10;43,5;38,2;30,0;25,0;18,2;10,2;5,7;0,12" o:connectangles="0,0,0,0,0,0,0,0,0,0,0,0,0"/>
                </v:shape>
                <v:shape id="Freeform 8642" o:spid="_x0000_s2577" style="position:absolute;left:607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3OYMQA&#10;AADdAAAADwAAAGRycy9kb3ducmV2LnhtbERP24rCMBB9X/Afwgi+aarSVapRxAssIoIXWPZtaMa2&#10;2ExqE7X792ZB2Lc5nOtM540pxYNqV1hW0O9FIIhTqwvOFJxPm+4YhPPIGkvLpOCXHMxnrY8pJto+&#10;+UCPo89ECGGXoILc+yqR0qU5GXQ9WxEH7mJrgz7AOpO6xmcIN6UcRNGnNFhwaMixomVO6fV4Nwri&#10;9eVnN9TffKp8th8tdrdytd4q1Wk3iwkIT43/F7/dXzrMj+M+/H0TT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NzmDEAAAA3QAAAA8AAAAAAAAAAAAAAAAAmAIAAGRycy9k&#10;b3ducmV2LnhtbFBLBQYAAAAABAAEAPUAAACJAwAAAAA=&#10;" path="m54,13l,10r54,3xm54,13r15,5l82,18r9,-3l104,10,99,5,91,3,86,,79,,72,,67,3,59,8r-5,5xe" fillcolor="#f3be00" stroked="f">
                  <v:path arrowok="t" o:connecttype="custom" o:connectlocs="54,13;0,10;54,13;54,13;69,18;82,18;91,15;104,10;99,5;91,3;86,0;79,0;72,0;67,3;59,8;54,13" o:connectangles="0,0,0,0,0,0,0,0,0,0,0,0,0,0,0,0"/>
                  <o:lock v:ext="edit" verticies="t"/>
                </v:shape>
                <v:shape id="Freeform 8643" o:spid="_x0000_s2578" style="position:absolute;left:607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2ggsAA&#10;AADdAAAADwAAAGRycy9kb3ducmV2LnhtbESPzQrCMBCE74LvEFbwpqlCi1SjiCB69e/gbWnWtths&#10;ShNt9emNIHjbZWbnm12sOlOJJzWutKxgMo5AEGdWl5wrOJ+2oxkI55E1VpZJwYscrJb93gJTbVs+&#10;0PPocxFC2KWooPC+TqV0WUEG3djWxEG72cagD2uTS91gG8JNJadRlEiDJQdCgTVtCsrux4cJkIvf&#10;6dt19k6Sy+luZdKWj7hVajjo1nMQnjr/N/+u9zrUj+MpfL8JI8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2ggsAAAADdAAAADwAAAAAAAAAAAAAAAACYAgAAZHJzL2Rvd25y&#10;ZXYueG1sUEsFBgAAAAAEAAQA9QAAAIUDAAAAAA==&#10;" path="m54,3l,,54,3xe" filled="f" strokecolor="#e77817" strokeweight="0">
                  <v:path arrowok="t" o:connecttype="custom" o:connectlocs="54,3;0,0;54,3" o:connectangles="0,0,0"/>
                </v:shape>
                <v:shape id="Freeform 8644" o:spid="_x0000_s2579" style="position:absolute;left:6128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mhn8IA&#10;AADdAAAADwAAAGRycy9kb3ducmV2LnhtbESP0YrCMBBF3wX/IYzgm6YqXaQaRYQFX0Ts+gFjM7bV&#10;ZlKarK1+vREE32a4d+65s1x3phJ3alxpWcFkHIEgzqwuOVdw+vsdzUE4j6yxskwKHuRgver3lpho&#10;2/KR7qnPRQhhl6CCwvs6kdJlBRl0Y1sTB+1iG4M+rE0udYNtCDeVnEbRjzRYciAUWNO2oOyW/pvA&#10;3cXpUU+lfJ7wfPBZa/fX3Co1HHSbBQhPnf+aP9c7HerH8Qze34QR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aGfwgAAAN0AAAAPAAAAAAAAAAAAAAAAAJgCAABkcnMvZG93&#10;bnJldi54bWxQSwUGAAAAAAQABAD1AAAAhwMAAAAA&#10;" path="m,13r15,5l28,18r9,-3l50,10,45,5,37,3,32,,25,,18,,13,3,5,8,,13xe" filled="f" strokecolor="#e77817" strokeweight="0">
                  <v:path arrowok="t" o:connecttype="custom" o:connectlocs="0,13;15,18;28,18;37,15;50,10;45,5;37,3;32,0;25,0;18,0;13,3;5,8;0,13" o:connectangles="0,0,0,0,0,0,0,0,0,0,0,0,0"/>
                </v:shape>
                <v:shape id="Freeform 8645" o:spid="_x0000_s2580" style="position:absolute;left:5972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SYMQA&#10;AADdAAAADwAAAGRycy9kb3ducmV2LnhtbERPS2vCQBC+C/0PyxR6q5v6qqRZRXxQwZPW3MfsNEnN&#10;zobs1sT+elcoeJuP7znJvDOVuFDjSssK3voRCOLM6pJzBcevzesUhPPIGivLpOBKDuazp16CsbYt&#10;7+ly8LkIIexiVFB4X8dSuqwgg65va+LAfdvGoA+wyaVusA3hppKDKJpIgyWHhgJrWhaUnQ+/RoFf&#10;nY5p9dluN7vhWr//XVdLk/4o9fLcLT5AeOr8Q/zv3uowfzwewf2bc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HUmDEAAAA3QAAAA8AAAAAAAAAAAAAAAAAmAIAAGRycy9k&#10;b3ducmV2LnhtbFBLBQYAAAAABAAEAPUAAACJAwAAAAA=&#10;" path="m57,20l,,57,20xm57,20r12,5l82,28,94,25r10,-7l99,13,94,10,87,8r-8,l74,8r-7,2l62,15r-5,5xe" fillcolor="#f3be00" stroked="f">
                  <v:path arrowok="t" o:connecttype="custom" o:connectlocs="57,20;0,0;57,20;57,20;69,25;82,28;94,25;104,18;99,13;94,10;87,8;79,8;74,8;67,10;62,15;57,20" o:connectangles="0,0,0,0,0,0,0,0,0,0,0,0,0,0,0,0"/>
                  <o:lock v:ext="edit" verticies="t"/>
                </v:shape>
                <v:shape id="Freeform 8646" o:spid="_x0000_s2581" style="position:absolute;left:5972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qOMMA&#10;AADdAAAADwAAAGRycy9kb3ducmV2LnhtbERPS2vCQBC+F/wPywi91Y2F2BhdRQRBWiw+D96G7JgN&#10;ZmdDdqvpv3cLBW/z8T1nOu9sLW7U+sqxguEgAUFcOF1xqeB4WL1lIHxA1lg7JgW/5GE+671MMdfu&#10;zju67UMpYgj7HBWYEJpcSl8YsugHriGO3MW1FkOEbSl1i/cYbmv5niQjabHi2GCwoaWh4rr/sQrG&#10;5802+ziMvSl5vfjEbDX6/jop9drvFhMQgbrwFP+71zrOT9MU/r6JJ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pqOMMAAADdAAAADwAAAAAAAAAAAAAAAACYAgAAZHJzL2Rv&#10;d25yZXYueG1sUEsFBgAAAAAEAAQA9QAAAIgDAAAAAA==&#10;" path="m57,20l,,57,20xe" filled="f" strokecolor="#e77817" strokeweight="0">
                  <v:path arrowok="t" o:connecttype="custom" o:connectlocs="57,20;0,0;57,20" o:connectangles="0,0,0"/>
                </v:shape>
                <v:shape id="Freeform 8647" o:spid="_x0000_s2582" style="position:absolute;left:6029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H1ncQA&#10;AADdAAAADwAAAGRycy9kb3ducmV2LnhtbESPQWvDMAyF74X9B6PBbq2zQUNI64RSVug1yVjpTcRa&#10;kjWWg+2l2b+fB4PdJN57n5725WJGMZPzg2UFz5sEBHFr9cCdgrfmtM5A+ICscbRMCr7JQ1k8rPaY&#10;a3vniuY6dCJC2OeooA9hyqX0bU8G/cZOxFH7sM5giKvrpHZ4j3AzypckSaXBgeOFHic69tTe6i8T&#10;KZ+vQ3VqrmN2cXw7B/k+Nxej1NPjctiBCLSEf/Nf+qxj/e02hd9v4gi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h9Z3EAAAA3QAAAA8AAAAAAAAAAAAAAAAAmAIAAGRycy9k&#10;b3ducmV2LnhtbFBLBQYAAAAABAAEAPUAAACJAwAAAAA=&#10;" path="m,12r12,5l25,20,37,17,47,10,42,5,37,2,30,,22,,17,,10,2,5,7,,12xe" filled="f" strokecolor="#e77817" strokeweight="0">
                  <v:path arrowok="t" o:connecttype="custom" o:connectlocs="0,12;12,17;25,20;37,17;47,10;42,5;37,2;30,0;22,0;17,0;10,2;5,7;0,12" o:connectangles="0,0,0,0,0,0,0,0,0,0,0,0,0"/>
                </v:shape>
                <v:shape id="Freeform 8648" o:spid="_x0000_s2583" style="position:absolute;left:5937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hy6cQA&#10;AADdAAAADwAAAGRycy9kb3ducmV2LnhtbERPTWvCQBC9C/6HZYTe6sYW05C6itgK4sU29dDjkB2T&#10;YHY27G5j2l/vCgVv83ifs1gNphU9Od9YVjCbJiCIS6sbrhQcv7aPGQgfkDW2lknBL3lYLcejBeba&#10;XviT+iJUIoawz1FBHUKXS+nLmgz6qe2II3eyzmCI0FVSO7zEcNPKpyRJpcGGY0ONHW1qKs/Fj1Gw&#10;+9tvv9Nj9vHcn94OBrP03ThU6mEyrF9BBBrCXfzv3uk4fz5/gds38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4cunEAAAA3QAAAA8AAAAAAAAAAAAAAAAAmAIAAGRycy9k&#10;b3ducmV2LnhtbFBLBQYAAAAABAAEAPUAAACJAwAAAAA=&#10;" path="m62,12l,,62,12xm62,12r12,5l87,20,99,17r10,-7l104,7,99,2r-7,l84,,79,2r-7,l67,7r-5,5xe" fillcolor="#f3be00" stroked="f">
                  <v:path arrowok="t" o:connecttype="custom" o:connectlocs="62,12;0,0;62,12;62,12;74,17;87,20;99,17;109,10;104,7;99,2;92,2;84,0;79,2;72,2;67,7;62,12" o:connectangles="0,0,0,0,0,0,0,0,0,0,0,0,0,0,0,0"/>
                  <o:lock v:ext="edit" verticies="t"/>
                </v:shape>
                <v:shape id="Freeform 8649" o:spid="_x0000_s2584" style="position:absolute;left:5937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ducYA&#10;AADdAAAADwAAAGRycy9kb3ducmV2LnhtbESPQWvDMAyF74X9B6PBbq3TspSR1S1jUChsObTb2FXE&#10;WpI1loPtJdm/rw6F3iTe03ufNrvJdWqgEFvPBpaLDBRx5W3LtYHPj/38CVRMyBY7z2TgnyLstnez&#10;DRbWj3yk4ZRqJSEcCzTQpNQXWseqIYdx4Xti0X58cJhkDbW2AUcJd51eZdlaO2xZGhrs6bWh6nz6&#10;cwbe7Tn0v6s8Dl/Ht+/lWJaPKZTGPNxPL8+gEk3pZr5eH6zg57ngyjcygt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zducYAAADdAAAADwAAAAAAAAAAAAAAAACYAgAAZHJz&#10;L2Rvd25yZXYueG1sUEsFBgAAAAAEAAQA9QAAAIsDAAAAAA==&#10;" path="m62,12l,,62,12xe" filled="f" strokecolor="#e77817" strokeweight="0">
                  <v:path arrowok="t" o:connecttype="custom" o:connectlocs="62,12;0,0;62,12" o:connectangles="0,0,0"/>
                </v:shape>
                <v:shape id="Freeform 8650" o:spid="_x0000_s2585" style="position:absolute;left:5999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h78IA&#10;AADdAAAADwAAAGRycy9kb3ducmV2LnhtbESPQYvCMBCF7wv+hzCCtzV1QdFqFBEFr9pF8TY0Y1tt&#10;JiXJ1vrvjSDsbYb33jdvFqvO1KIl5yvLCkbDBARxbnXFhYLfbPc9BeEDssbaMil4kofVsve1wFTb&#10;Bx+oPYZCRAj7FBWUITSplD4vyaAf2oY4alfrDIa4ukJqh48IN7X8SZKJNFhxvFBiQ5uS8vvxz0TK&#10;bVsddtmlnp4d3/dBntrsbJQa9Lv1HESgLvybP+m9jvXH4xm8v4k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mHvwgAAAN0AAAAPAAAAAAAAAAAAAAAAAJgCAABkcnMvZG93&#10;bnJldi54bWxQSwUGAAAAAAQABAD1AAAAhwMAAAAA&#10;" path="m,12r12,5l25,20,37,17,47,10,42,7,37,2r-7,l22,,17,2r-7,l5,7,,12xe" filled="f" strokecolor="#e77817" strokeweight="0">
                  <v:path arrowok="t" o:connecttype="custom" o:connectlocs="0,12;12,17;25,20;37,17;47,10;42,7;37,2;30,2;22,0;17,2;10,2;5,7;0,12" o:connectangles="0,0,0,0,0,0,0,0,0,0,0,0,0"/>
                </v:shape>
                <v:shape id="Freeform 8651" o:spid="_x0000_s2586" style="position:absolute;left:5914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SVxMUA&#10;AADdAAAADwAAAGRycy9kb3ducmV2LnhtbESPQWvCQBCF7wX/wzJCb3VTpSKpq6hFCPQUtZ6H3TEJ&#10;zc6G7NbEf985FHqb4b1575v1dvStulMfm8AGXmcZKGIbXMOVgcv5+LICFROywzYwGXhQhO1m8rTG&#10;3IWBS7qfUqUkhGOOBuqUulzraGvyGGehIxbtFnqPSda+0q7HQcJ9q+dZttQeG5aGGjs61GS/Tz/e&#10;QPFZlo+v/fVm58V1kdmPXSqawZjn6bh7B5VoTP/mv+vCCf7bUvj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RJXExQAAAN0AAAAPAAAAAAAAAAAAAAAAAJgCAABkcnMv&#10;ZG93bnJldi54bWxQSwUGAAAAAAQABAD1AAAAigMAAAAA&#10;" path="m58,13l,,58,13xm58,13r12,5l82,20,95,18r10,-8l100,8,95,3,87,,80,,75,,68,3,63,8r-5,5xe" fillcolor="#f3be00" stroked="f">
                  <v:path arrowok="t" o:connecttype="custom" o:connectlocs="58,13;0,0;58,13;58,13;70,18;82,20;95,18;105,10;100,8;95,3;87,0;80,0;75,0;68,3;63,8;58,13" o:connectangles="0,0,0,0,0,0,0,0,0,0,0,0,0,0,0,0"/>
                  <o:lock v:ext="edit" verticies="t"/>
                </v:shape>
                <v:shape id="Freeform 8652" o:spid="_x0000_s2587" style="position:absolute;left:5914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IgrsMA&#10;AADdAAAADwAAAGRycy9kb3ducmV2LnhtbERPTWvCQBC9F/oflin01mwUGiR1lVIp5JJDrJYep9kx&#10;G5udDdk1xn/vFgRv83ifs1xPthMjDb51rGCWpCCIa6dbbhTsvj5fFiB8QNbYOSYFF/KwXj0+LDHX&#10;7swVjdvQiBjCPkcFJoQ+l9LXhiz6xPXEkTu4wWKIcGikHvAcw20n52maSYstxwaDPX0Yqv+2J6vg&#10;xy8cl8Wx+XVmM5a7TaW/90ap56fp/Q1EoCncxTd3oeP812wG/9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IgrsMAAADdAAAADwAAAAAAAAAAAAAAAACYAgAAZHJzL2Rv&#10;d25yZXYueG1sUEsFBgAAAAAEAAQA9QAAAIgDAAAAAA==&#10;" path="m58,13l,,58,13xe" filled="f" strokecolor="#e77817" strokeweight="0">
                  <v:path arrowok="t" o:connecttype="custom" o:connectlocs="58,13;0,0;58,13" o:connectangles="0,0,0"/>
                </v:shape>
                <v:shape id="Freeform 8653" o:spid="_x0000_s2588" style="position:absolute;left:5972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5I8IA&#10;AADdAAAADwAAAGRycy9kb3ducmV2LnhtbESPQYvCMBCF7wv+hzCCtzVVUKRrFBEFr1pR9jY0Y1tt&#10;JiWJtf57IwjeZnjvffNmvuxMLVpyvrKsYDRMQBDnVldcKDhm298ZCB+QNdaWScGTPCwXvZ85pto+&#10;eE/tIRQiQtinqKAMoUml9HlJBv3QNsRRu1hnMMTVFVI7fES4qeU4SabSYMXxQokNrUvKb4e7iZTr&#10;ptpvs/96dnZ82wV5arOzUWrQ71Z/IAJ14Wv+pHc61p9Mx/D+Jo4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9jkjwgAAAN0AAAAPAAAAAAAAAAAAAAAAAJgCAABkcnMvZG93&#10;bnJldi54bWxQSwUGAAAAAAQABAD1AAAAhwMAAAAA&#10;" path="m,13r12,5l24,20,37,18,47,10,42,8,37,3,29,,22,,17,,10,3,5,8,,13xe" filled="f" strokecolor="#e77817" strokeweight="0">
                  <v:path arrowok="t" o:connecttype="custom" o:connectlocs="0,13;12,18;24,20;37,18;47,10;42,8;37,3;29,0;22,0;17,0;10,3;5,8;0,13" o:connectangles="0,0,0,0,0,0,0,0,0,0,0,0,0"/>
                </v:shape>
                <v:shape id="Freeform 8654" o:spid="_x0000_s2589" style="position:absolute;left:5882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s08QA&#10;AADdAAAADwAAAGRycy9kb3ducmV2LnhtbERP32vCMBB+H/g/hBP2NlM31NkZRQYyRbBMheHb0Zxt&#10;sbmUJNP63xtB8O0+vp83mbWmFmdyvrKsoN9LQBDnVldcKNjvFm+fIHxA1lhbJgVX8jCbdl4mmGp7&#10;4V86b0MhYgj7FBWUITSplD4vyaDv2YY4ckfrDIYIXSG1w0sMN7V8T5KhNFhxbCixoe+S8tP23yhY&#10;bdbSZpuTu/4dMx7/7A6LbHRQ6rXbzr9ABGrDU/xwL3WcPxh+wP2beIK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NPEAAAA3QAAAA8AAAAAAAAAAAAAAAAAmAIAAGRycy9k&#10;b3ducmV2LnhtbFBLBQYAAAAABAAEAPUAAACJAwAAAAA=&#10;" path="m57,20l,,57,20xm57,20r13,8l82,30,95,28r10,-8l100,15,95,13,87,10r-7,l75,10r-8,3l62,15r-5,5xe" fillcolor="#f3be00" stroked="f">
                  <v:path arrowok="t" o:connecttype="custom" o:connectlocs="57,20;0,0;57,20;57,20;70,28;82,30;95,28;105,20;100,15;95,13;87,10;80,10;75,10;67,13;62,15;57,20" o:connectangles="0,0,0,0,0,0,0,0,0,0,0,0,0,0,0,0"/>
                  <o:lock v:ext="edit" verticies="t"/>
                </v:shape>
                <v:shape id="Freeform 8655" o:spid="_x0000_s2590" style="position:absolute;left:5882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oFHsQA&#10;AADdAAAADwAAAGRycy9kb3ducmV2LnhtbERPTWvCQBC9F/wPywi91Y3Sxpi6igiCKBWr9eBtyE6z&#10;wexsyK6a/nu3UOhtHu9zpvPO1uJGra8cKxgOEhDEhdMVlwq+jquXDIQPyBprx6TghzzMZ72nKeba&#10;3fmTbodQihjCPkcFJoQml9IXhiz6gWuII/ftWoshwraUusV7DLe1HCVJKi1WHBsMNrQ0VFwOV6tg&#10;cv7YZ+PjxJuS14sNZqt0tz0p9dzvFu8gAnXhX/znXus4/y19hd9v4gl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KBR7EAAAA3QAAAA8AAAAAAAAAAAAAAAAAmAIAAGRycy9k&#10;b3ducmV2LnhtbFBLBQYAAAAABAAEAPUAAACJAwAAAAA=&#10;" path="m57,20l,,57,20xe" filled="f" strokecolor="#e77817" strokeweight="0">
                  <v:path arrowok="t" o:connecttype="custom" o:connectlocs="57,20;0,0;57,20" o:connectangles="0,0,0"/>
                </v:shape>
                <v:shape id="Freeform 8656" o:spid="_x0000_s2591" style="position:absolute;left:5939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SYsQA&#10;AADdAAAADwAAAGRycy9kb3ducmV2LnhtbERPTWsCMRC9C/6HMII3zVZQ2q1Riii2Bw9VS+tt2Ew3&#10;y24mYZO6239vCgVv83ifs1z3thFXakPlWMHDNANBXDhdcangfNpNHkGEiKyxcUwKfinAejUcLDHX&#10;ruN3uh5jKVIIhxwVmBh9LmUoDFkMU+eJE/ftWosxwbaUusUuhdtGzrJsIS1WnBoMetoYKurjj1Xg&#10;648v/gzbc73Z7s3TpXs7+Oai1HjUvzyDiNTHu/jf/arT/PliDn/fp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pEmLEAAAA3QAAAA8AAAAAAAAAAAAAAAAAmAIAAGRycy9k&#10;b3ducmV2LnhtbFBLBQYAAAAABAAEAPUAAACJAwAAAAA=&#10;" path="m,10r13,8l25,20,38,18,48,10,43,5,38,3,30,,23,,18,,10,3,5,5,,10xe" filled="f" strokecolor="#e77817" strokeweight="0">
                  <v:path arrowok="t" o:connecttype="custom" o:connectlocs="0,10;13,18;25,20;38,18;48,10;43,5;38,3;30,0;23,0;18,0;10,3;5,5;0,10" o:connectangles="0,0,0,0,0,0,0,0,0,0,0,0,0"/>
                </v:shape>
                <v:shape id="Freeform 8657" o:spid="_x0000_s2592" style="position:absolute;left:5855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UW8EA&#10;AADdAAAADwAAAGRycy9kb3ducmV2LnhtbERPTYvCMBC9L/gfwix4W9MVtkjXKCIU3JNrFcHb0Mw2&#10;xWRSmqj135sFwds83ufMl4Oz4kp9aD0r+JxkIIhrr1tuFBz25ccMRIjIGq1nUnCnAMvF6G2OhfY3&#10;3tG1io1IIRwKVGBi7AopQ23IYZj4jjhxf753GBPsG6l7vKVwZ+U0y3LpsOXUYLCjtaH6XF2cgvKY&#10;5T/Vens3vzski1Uptyer1Ph9WH2DiDTEl/jp3ug0/yvP4f+bdIJ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6VFvBAAAA3QAAAA8AAAAAAAAAAAAAAAAAmAIAAGRycy9kb3du&#10;cmV2LnhtbFBLBQYAAAAABAAEAPUAAACGAwAAAAA=&#10;" path="m57,30l,,57,30xm57,30r12,8l84,43r10,l107,38r-5,-5l97,28,89,25,82,23r-8,l67,23r-5,2l57,30xe" fillcolor="#f3be00" stroked="f">
                  <v:path arrowok="t" o:connecttype="custom" o:connectlocs="57,30;0,0;57,30;57,30;69,38;84,43;94,43;107,38;102,33;97,28;89,25;82,23;74,23;67,23;62,25;57,30" o:connectangles="0,0,0,0,0,0,0,0,0,0,0,0,0,0,0,0"/>
                  <o:lock v:ext="edit" verticies="t"/>
                </v:shape>
                <v:shape id="Freeform 8658" o:spid="_x0000_s2593" style="position:absolute;left:5855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agt78A&#10;AADdAAAADwAAAGRycy9kb3ducmV2LnhtbERPzYrCMBC+C75DGGFvmnZBK9UoYln0uuoDDM3YVptJ&#10;SLLaffuNsOBtPr7fWW8H04sH+dBZVpDPMhDEtdUdNwou56/pEkSIyBp7y6TglwJsN+PRGkttn/xN&#10;j1NsRArhUKKCNkZXShnqlgyGmXXEibtabzAm6BupPT5TuOnlZ5YtpMGOU0OLjvYt1ffTj1GwvPnC&#10;ZVV3aPJKFpXBfnd3uVIfk2G3AhFpiG/xv/uo0/z5ooDXN+kEuf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pqC3vwAAAN0AAAAPAAAAAAAAAAAAAAAAAJgCAABkcnMvZG93bnJl&#10;di54bWxQSwUGAAAAAAQABAD1AAAAhAMAAAAA&#10;" path="m57,30l,,57,30xe" filled="f" strokecolor="#e77817" strokeweight="0">
                  <v:path arrowok="t" o:connecttype="custom" o:connectlocs="57,30;0,0;57,30" o:connectangles="0,0,0"/>
                </v:shape>
                <v:shape id="Freeform 8659" o:spid="_x0000_s2594" style="position:absolute;left:5912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vy8UA&#10;AADdAAAADwAAAGRycy9kb3ducmV2LnhtbESPQU/DMAyF70j8h8iTuLF0SExdt2yakECIG9suu1mN&#10;mxQap2pCW/j1+IDEzdZ7fu/z7jCHTo00pDaygdWyAEVcR9uyM3A5P9+XoFJGtthFJgPflOCwv73Z&#10;YWXjxO80nrJTEsKpQgM+577SOtWeAqZl7IlFa+IQMMs6OG0HnCQ8dPqhKNY6YMvS4LGnJ0/15+kr&#10;GIhvH9cwHp0rc0Pnxr9spvJnY8zdYj5uQWWa87/57/rVCv7jWnDlGxlB7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m/LxQAAAN0AAAAPAAAAAAAAAAAAAAAAAJgCAABkcnMv&#10;ZG93bnJldi54bWxQSwUGAAAAAAQABAD1AAAAigMAAAAA&#10;" path="m,7r12,8l27,20r10,l50,15,45,10,40,5,32,2,25,,17,,10,,5,2,,7e" filled="f" strokecolor="#e77817" strokeweight="0">
                  <v:path arrowok="t" o:connecttype="custom" o:connectlocs="0,7;12,15;27,20;37,20;50,15;45,10;40,5;32,2;25,0;17,0;10,0;5,2;0,7" o:connectangles="0,0,0,0,0,0,0,0,0,0,0,0,0"/>
                </v:shape>
                <v:shape id="Freeform 8660" o:spid="_x0000_s2595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MQ8EA&#10;AADdAAAADwAAAGRycy9kb3ducmV2LnhtbERP24rCMBB9F/Yfwiz4pumK1tptlFUQ9NHLBwzN9MI2&#10;k5JErX+/WRB8m8O5TrEZTCfu5HxrWcHXNAFBXFrdcq3getlPMhA+IGvsLJOCJ3nYrD9GBebaPvhE&#10;93OoRQxhn6OCJoQ+l9KXDRn0U9sTR66yzmCI0NVSO3zEcNPJWZKk0mDLsaHBnnYNlb/nm1FwclmW&#10;XuerbntcVn423x0x2fdKjT+Hn28QgYbwFr/cBx3nL9IV/H8TT5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bjEPBAAAA3QAAAA8AAAAAAAAAAAAAAAAAmAIAAGRycy9kb3du&#10;cmV2LnhtbFBLBQYAAAAABAAEAPUAAACGAwAAAAA=&#10;" path="m,l3,13,8,23,18,33r9,5l27,28,22,15,13,5,,xe" fillcolor="#f3be00" stroked="f">
                  <v:path arrowok="t" o:connecttype="custom" o:connectlocs="0,0;3,13;8,23;18,33;27,38;27,28;22,15;13,5;0,0" o:connectangles="0,0,0,0,0,0,0,0,0"/>
                </v:shape>
                <v:shape id="Freeform 8661" o:spid="_x0000_s2596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4fD8UA&#10;AADdAAAADwAAAGRycy9kb3ducmV2LnhtbESPQU/DMAyF70j7D5GRuCCWMgSbyrJpmlQJuK3jB5jG&#10;S6o2TtWErvx7fEDiZus9v/d5u59DryYaUxvZwOOyAEXcRNuyM/B5rh42oFJGtthHJgM/lGC/W9xs&#10;sbTxyiea6uyUhHAq0YDPeSi1To2ngGkZB2LRLnEMmGUdnbYjXiU89HpVFC86YMvS4HGgo6emq7+D&#10;gXU9RTzdD513nfv4enJVcX6vjLm7nQ+voDLN+d/8d/1mBf95LfzyjY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h8PxQAAAN0AAAAPAAAAAAAAAAAAAAAAAJgCAABkcnMv&#10;ZG93bnJldi54bWxQSwUGAAAAAAQABAD1AAAAigMAAAAA&#10;" path="m,l3,13,8,23,18,33r9,5l27,28,22,15,13,5,,e" filled="f" strokecolor="#e77817" strokeweight="0">
                  <v:path arrowok="t" o:connecttype="custom" o:connectlocs="0,0;3,13;8,23;18,33;27,38;27,28;22,15;13,5;0,0" o:connectangles="0,0,0,0,0,0,0,0,0"/>
                </v:shape>
                <v:shape id="Freeform 8662" o:spid="_x0000_s2597" style="position:absolute;left:603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I6u8MA&#10;AADdAAAADwAAAGRycy9kb3ducmV2LnhtbERPTWsCMRC9F/wPYQRvNeuCVbZGEVFQREHbQ4/DZtws&#10;biZLEnX9941Q6G0e73Nmi8424k4+1I4VjIYZCOLS6ZorBd9fm/cpiBCRNTaOScGTAizmvbcZFto9&#10;+ET3c6xECuFQoAITY1tIGUpDFsPQtcSJuzhvMSboK6k9PlK4bWSeZR/SYs2pwWBLK0Pl9XyzCta+&#10;m+6OF7Pzt5+9Xjfb/HnY50oN+t3yE0SkLv6L/9xbneaPJyN4fZN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I6u8MAAADdAAAADwAAAAAAAAAAAAAAAACYAgAAZHJzL2Rv&#10;d25yZXYueG1sUEsFBgAAAAAEAAQA9QAAAIgDAAAAAA==&#10;" path="m44,37r3,13l52,60,62,70r12,5l72,65,67,52,57,42,44,37xm44,37l,,44,37xe" fillcolor="#f3be00" stroked="f">
                  <v:path arrowok="t" o:connecttype="custom" o:connectlocs="44,37;47,50;52,60;62,70;74,75;72,65;67,52;57,42;44,37;44,37;0,0;44,37" o:connectangles="0,0,0,0,0,0,0,0,0,0,0,0"/>
                  <o:lock v:ext="edit" verticies="t"/>
                </v:shape>
                <v:shape id="Freeform 8663" o:spid="_x0000_s2598" style="position:absolute;left:6083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1u8QA&#10;AADdAAAADwAAAGRycy9kb3ducmV2LnhtbERPTWvCQBC9F/oflil4qxsj1pC6igii0l60Fe1tyI5J&#10;MDsbdldN/323IHibx/ucyawzjbiS87VlBYN+AoK4sLrmUsH31/I1A+EDssbGMin4JQ+z6fPTBHNt&#10;b7yl6y6UIoawz1FBFUKbS+mLigz6vm2JI3eyzmCI0JVSO7zFcNPINEnepMGaY0OFLS0qKs67i1Fw&#10;3F8ydw7Dnw888GE1zNLP7cYo1Xvp5u8gAnXhIb671zrOH41T+P8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IdbvEAAAA3QAAAA8AAAAAAAAAAAAAAAAAmAIAAGRycy9k&#10;b3ducmV2LnhtbFBLBQYAAAAABAAEAPUAAACJAwAAAAA=&#10;" path="m,l3,13,8,23,18,33r12,5l28,28,23,15,13,5,,e" filled="f" strokecolor="#e77817" strokeweight="0">
                  <v:path arrowok="t" o:connecttype="custom" o:connectlocs="0,0;3,13;8,23;18,33;30,38;28,28;23,15;13,5;0,0" o:connectangles="0,0,0,0,0,0,0,0,0"/>
                </v:shape>
                <v:shape id="Freeform 8664" o:spid="_x0000_s2599" style="position:absolute;left:603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vNcMA&#10;AADdAAAADwAAAGRycy9kb3ducmV2LnhtbERPTWvCQBC9F/wPywi91Y2KWlJXEUGwR02R9jZkx2w0&#10;Oxuzq4n++m5B6G0e73Pmy85W4kaNLx0rGA4SEMS50yUXCr6yzds7CB+QNVaOScGdPCwXvZc5ptq1&#10;vKPbPhQihrBPUYEJoU6l9Lkhi37gauLIHV1jMUTYFFI32MZwW8lRkkylxZJjg8Ga1oby8/5qFRz4&#10;Uc4m35fc/ew+D2vTZuPklCn12u9WHyACdeFf/HRvdZw/mY3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yvNcMAAADdAAAADwAAAAAAAAAAAAAAAACYAgAAZHJzL2Rv&#10;d25yZXYueG1sUEsFBgAAAAAEAAQA9QAAAIgDAAAAAA==&#10;" path="m44,37l,,44,37e" filled="f" strokecolor="#e77817" strokeweight="0">
                  <v:path arrowok="t" o:connecttype="custom" o:connectlocs="44,37;0,0;44,37" o:connectangles="0,0,0"/>
                </v:shape>
                <v:shape id="Freeform 8665" o:spid="_x0000_s2600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9MEsQA&#10;AADdAAAADwAAAGRycy9kb3ducmV2LnhtbERP3WrCMBS+F/YO4Qy8EZtOdK6dUURQh27g3B7g0Jy1&#10;Zc1JaaLGtzcDYXfn4/s9s0UwjThT52rLCp6SFARxYXXNpYLvr/XwBYTzyBoby6TgSg4W84feDHNt&#10;L/xJ56MvRQxhl6OCyvs2l9IVFRl0iW2JI/djO4M+wq6UusNLDDeNHKXpszRYc2yosKVVRcXv8WQU&#10;7MJme30/TAd1KLOw39OH26wzpfqPYfkKwlPw/+K7+03H+ZPpGP6+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/TBLEAAAA3QAAAA8AAAAAAAAAAAAAAAAAmAIAAGRycy9k&#10;b3ducmV2LnhtbFBLBQYAAAAABAAEAPUAAACJAwAAAAA=&#10;" path="m,l,12,5,25r10,7l25,40r,-13l20,17,10,7,,xe" fillcolor="#f3be00" stroked="f">
                  <v:path arrowok="t" o:connecttype="custom" o:connectlocs="0,0;0,12;5,25;15,32;25,40;25,27;20,17;10,7;0,0" o:connectangles="0,0,0,0,0,0,0,0,0"/>
                </v:shape>
                <v:shape id="Freeform 8666" o:spid="_x0000_s2601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9j98MA&#10;AADdAAAADwAAAGRycy9kb3ducmV2LnhtbERPS2vCQBC+F/wPyxS86aYFY4iuIhbRU8EHJcdpdkyC&#10;2dmQXZO0v74rCL3Nx/ec5XowteiodZVlBW/TCARxbnXFhYLLeTdJQDiPrLG2TAp+yMF6NXpZYqpt&#10;z0fqTr4QIYRdigpK75tUSpeXZNBNbUMcuKttDfoA20LqFvsQbmr5HkWxNFhxaCixoW1J+e10Nwqi&#10;zH58xrvfudGZs1/7701yjQulxq/DZgHC0+D/xU/3QYf5s/kMHt+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9j98MAAADdAAAADwAAAAAAAAAAAAAAAACYAgAAZHJzL2Rv&#10;d25yZXYueG1sUEsFBgAAAAAEAAQA9QAAAIgDAAAAAA==&#10;" path="m,l,12,5,25r10,7l25,40r,-13l20,17,10,7,,xe" filled="f" strokecolor="#e77817" strokeweight="0">
                  <v:path arrowok="t" o:connecttype="custom" o:connectlocs="0,0;0,12;5,25;15,32;25,40;25,27;20,17;10,7;0,0" o:connectangles="0,0,0,0,0,0,0,0,0"/>
                </v:shape>
                <v:shape id="Freeform 8667" o:spid="_x0000_s2602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CzcUA&#10;AADdAAAADwAAAGRycy9kb3ducmV2LnhtbERPTU8CMRC9m/gfmjHxJl1BgawUYkxQI1xgSbhOtrPb&#10;xe10bSus/nprQsJtXt7nzBa9bcWRfGgcK7gfZCCIS6cbrhXsiuXdFESIyBpbx6TghwIs5tdXM8y1&#10;O/GGjttYixTCIUcFJsYulzKUhiyGgeuIE1c5bzEm6GupPZ5SuG3lMMvG0mLDqcFgRy+Gys/tt1Xw&#10;Wg2zonj7fTD7UbX+WvlD/KgOSt3e9M9PICL18SI+u991mv84GcP/N+kE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wLNxQAAAN0AAAAPAAAAAAAAAAAAAAAAAJgCAABkcnMv&#10;ZG93bnJldi54bWxQSwUGAAAAAAQABAD1AAAAigMAAAAA&#10;" path="m42,40l,,42,40xe" fillcolor="#f3be00" stroked="f">
                  <v:path arrowok="t" o:connecttype="custom" o:connectlocs="42,40;0,0;42,40" o:connectangles="0,0,0"/>
                </v:shape>
                <v:shape id="Freeform 8668" o:spid="_x0000_s2603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QOcMA&#10;AADdAAAADwAAAGRycy9kb3ducmV2LnhtbERPTWsCMRC9C/0PYQreNNtKVVajiFroTbQiHofNuNm6&#10;mWw3cV37640g9DaP9znTeWtL0VDtC8cK3voJCOLM6YJzBfvvz94YhA/IGkvHpOBGHuazl84UU+2u&#10;vKVmF3IRQ9inqMCEUKVS+syQRd93FXHkTq62GCKsc6lrvMZwW8r3JBlKiwXHBoMVLQ1l593FKshu&#10;23MV1r/muBysmgNd/jYL/FGq+9ouJiACteFf/HR/6Tj/YzSCxzfxB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ZQOcMAAADdAAAADwAAAAAAAAAAAAAAAACYAgAAZHJzL2Rv&#10;d25yZXYueG1sUEsFBgAAAAAEAAQA9QAAAIgDAAAAAA==&#10;" path="m42,40l,,42,40xe" filled="f" strokecolor="#e77817" strokeweight="0">
                  <v:path arrowok="t" o:connecttype="custom" o:connectlocs="42,40;0,0;42,40" o:connectangles="0,0,0"/>
                </v:shape>
                <v:shape id="Freeform 8669" o:spid="_x0000_s2604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GF8cA&#10;AADdAAAADwAAAGRycy9kb3ducmV2LnhtbESP3WoCQQyF7wu+wxChN6XOWmitW0cRQS3+QGv7AGEn&#10;3V3cySw7o45vby4K3iWck3O+TGbJNepMXag9GxgOMlDEhbc1lwZ+f5bP76BCRLbYeCYDVwowm/Ye&#10;Jphbf+FvOh9iqSSEQ44GqhjbXOtQVOQwDHxLLNqf7xxGWbtS2w4vEu4a/ZJlb9phzdJQYUuLiorj&#10;4eQMbNJqfd19jZ7qVI7Tdkv7sFqOjXnsp/kHqEgp3s3/159W8F9HgivfyAh6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yRhfHAAAA3QAAAA8AAAAAAAAAAAAAAAAAmAIAAGRy&#10;cy9kb3ducmV2LnhtbFBLBQYAAAAABAAEAPUAAACMAwAAAAA=&#10;" path="m,l3,12,8,25r7,7l25,40r,-10l20,17,13,7,,xe" fillcolor="#f3be00" stroked="f">
                  <v:path arrowok="t" o:connecttype="custom" o:connectlocs="0,0;3,12;8,25;15,32;25,40;25,30;20,17;13,7;0,0" o:connectangles="0,0,0,0,0,0,0,0,0"/>
                </v:shape>
                <v:shape id="Freeform 8670" o:spid="_x0000_s2605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Jp8sQA&#10;AADdAAAADwAAAGRycy9kb3ducmV2LnhtbERPTWvCQBC9C/0PyxR6M5sKjTF1FalIPRVqRXIcs2MS&#10;mp0N2W0S/fVuodDbPN7nLNejaURPnastK3iOYhDEhdU1lwqOX7tpCsJ5ZI2NZVJwJQfr1cNkiZm2&#10;A39Sf/ClCCHsMlRQed9mUrqiIoMusi1x4C62M+gD7EqpOxxCuGnkLI4TabDm0FBhS28VFd+HH6Mg&#10;zu32I9nd5kbnzp7ez5v0kpRKPT2Om1cQnkb/L/5z73WY/zJfwO834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CafLEAAAA3QAAAA8AAAAAAAAAAAAAAAAAmAIAAGRycy9k&#10;b3ducmV2LnhtbFBLBQYAAAAABAAEAPUAAACJAwAAAAA=&#10;" path="m,l3,12,8,25r7,7l25,40r,-10l20,17,13,7,,xe" filled="f" strokecolor="#e77817" strokeweight="0">
                  <v:path arrowok="t" o:connecttype="custom" o:connectlocs="0,0;3,12;8,25;15,32;25,40;25,30;20,17;13,7;0,0" o:connectangles="0,0,0,0,0,0,0,0,0"/>
                </v:shape>
                <v:shape id="Freeform 8671" o:spid="_x0000_s2606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RyMYA&#10;AADdAAAADwAAAGRycy9kb3ducmV2LnhtbESPQWsCMRCF70L/Q5iCN822YJWtUUSQlpaCrtJeh810&#10;d2kyWZJUt/++cxC8zfDevPfNcj14p84UUxfYwMO0AEVcB9txY+B03E0WoFJGtugCk4E/SrBe3Y2W&#10;WNpw4QOdq9woCeFUooE2577UOtUteUzT0BOL9h2ixyxrbLSNeJFw7/RjUTxpjx1LQ4s9bVuqf6pf&#10;b2D3Nc/Wv1Xuc9+9uI/tZr6Ph3djxvfD5hlUpiHfzNfrVyv4s4Xwyzcygl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2RyMYAAADdAAAADwAAAAAAAAAAAAAAAACYAgAAZHJz&#10;L2Rvd25yZXYueG1sUEsFBgAAAAAEAAQA9QAAAIsDAAAAAA==&#10;" path="m37,40l,,37,40xe" fillcolor="#f3be00" stroked="f">
                  <v:path arrowok="t" o:connecttype="custom" o:connectlocs="37,40;0,0;37,40" o:connectangles="0,0,0"/>
                </v:shape>
                <v:shape id="Freeform 8672" o:spid="_x0000_s2607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KOMQA&#10;AADdAAAADwAAAGRycy9kb3ducmV2LnhtbERPS2vCQBC+F/wPywje6saCJURXEVEo9lDqE29Ddkyi&#10;2dmwu03Sf98tFHqbj+8582VvatGS85VlBZNxAoI4t7riQsHxsH1OQfiArLG2TAq+ycNyMXiaY6Zt&#10;x5/U7kMhYgj7DBWUITSZlD4vyaAf24Y4cjfrDIYIXSG1wy6Gm1q+JMmrNFhxbCixoXVJ+WP/ZRTs&#10;3Oby3ne4q+5p+7Hm7ny6bs9KjYb9agYiUB/+xX/uNx3nT9MJ/H4TT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jCjjEAAAA3QAAAA8AAAAAAAAAAAAAAAAAmAIAAGRycy9k&#10;b3ducmV2LnhtbFBLBQYAAAAABAAEAPUAAACJAwAAAAA=&#10;" path="m37,40l,,37,40xe" filled="f" strokecolor="#e77817" strokeweight="0">
                  <v:path arrowok="t" o:connecttype="custom" o:connectlocs="37,40;0,0;37,40" o:connectangles="0,0,0"/>
                </v:shape>
                <v:shape id="Freeform 8673" o:spid="_x0000_s2608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FqsQA&#10;AADdAAAADwAAAGRycy9kb3ducmV2LnhtbERPTWvCQBC9F/wPyxS81U2EikRXCYXY6qFQ68XbkB2T&#10;mOxszG6T+O/dQqG3ebzPWW9H04ieOldZVhDPIhDEudUVFwpO39nLEoTzyBoby6TgTg62m8nTGhNt&#10;B/6i/ugLEULYJaig9L5NpHR5SQbdzLbEgbvYzqAPsCuk7nAI4aaR8yhaSIMVh4YSW3orKa+PP0ZB&#10;nn5m77fsGt9qz2MT78+HnTkrNX0e0xUIT6P/F/+5P3SY/7qcw+834QS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JBarEAAAA3QAAAA8AAAAAAAAAAAAAAAAAmAIAAGRycy9k&#10;b3ducmV2LnhtbFBLBQYAAAAABAAEAPUAAACJAwAAAAA=&#10;" path="m,l,12,3,25r7,10l20,42,22,30,17,17,10,7,,xe" fillcolor="#f3be00" stroked="f">
                  <v:path arrowok="t" o:connecttype="custom" o:connectlocs="0,0;0,12;3,25;10,35;20,42;22,30;17,17;10,7;0,0" o:connectangles="0,0,0,0,0,0,0,0,0"/>
                </v:shape>
                <v:shape id="Freeform 8674" o:spid="_x0000_s2609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GxcUA&#10;AADdAAAADwAAAGRycy9kb3ducmV2LnhtbERPTWvCQBC9C/6HZYTedGOLGqOrtBXBi4eq0PY2zY6b&#10;tNnZkF1j+u+7gtDbPN7nLNedrURLjS8dKxiPEhDEudMlGwWn43aYgvABWWPlmBT8kof1qt9bYqbd&#10;ld+oPQQjYgj7DBUUIdSZlD4vyKIfuZo4cmfXWAwRNkbqBq8x3FbyMUmm0mLJsaHAml4Lyn8OF6ug&#10;mptPU76ns/FHfXzpNu38++uyV+ph0D0vQATqwr/47t7pOH+SPsH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6MbFxQAAAN0AAAAPAAAAAAAAAAAAAAAAAJgCAABkcnMv&#10;ZG93bnJldi54bWxQSwUGAAAAAAQABAD1AAAAigMAAAAA&#10;" path="m,l,12,3,25r7,10l20,42,22,30,17,17,10,7,,xe" filled="f" strokecolor="#e77817" strokeweight="0">
                  <v:path arrowok="t" o:connecttype="custom" o:connectlocs="0,0;0,12;3,25;10,35;20,42;22,30;17,17;10,7;0,0" o:connectangles="0,0,0,0,0,0,0,0,0"/>
                </v:shape>
                <v:shape id="Freeform 8675" o:spid="_x0000_s2610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JzcUA&#10;AADdAAAADwAAAGRycy9kb3ducmV2LnhtbESPzWrCQBDH7wXfYRmhF2k2qU0bUlcRRaz01OgDDNlp&#10;EpudDdk1xrfvFoTeZpjf/D8Wq9G0YqDeNZYVJFEMgri0uuFKwem4e8pAOI+ssbVMCm7kYLWcPCww&#10;1/bKXzQUvhJBhF2OCmrvu1xKV9Zk0EW2Iw63b9sb9GHtK6l7vAZx08rnOH6VBhsODjV2tKmp/Cku&#10;RsHcn/dF4GbyPD98vhVpsm+2rVKP03H9DsLT6P/h+/eHDvHT7AX+2oQR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UnNxQAAAN0AAAAPAAAAAAAAAAAAAAAAAJgCAABkcnMv&#10;ZG93bnJldi54bWxQSwUGAAAAAAQABAD1AAAAigMAAAAA&#10;" path="m37,45l,,37,45xe" fillcolor="#f3be00" stroked="f">
                  <v:path arrowok="t" o:connecttype="custom" o:connectlocs="37,45;0,0;37,45" o:connectangles="0,0,0"/>
                </v:shape>
                <v:shape id="Freeform 8676" o:spid="_x0000_s2611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GHacIA&#10;AADdAAAADwAAAGRycy9kb3ducmV2LnhtbERPS4vCMBC+L/gfwgh7WTTdRUWrUWRlodf1ibehGdtg&#10;MylNrN1/vxEEb/PxPWex6mwlWmq8cazgc5iAIM6dNlwo2O9+BlMQPiBrrByTgj/ysFr23haYanfn&#10;X2q3oRAxhH2KCsoQ6lRKn5dk0Q9dTRy5i2sshgibQuoG7zHcVvIrSSbSouHYUGJN3yXl1+3NKjhf&#10;djYxh9nIth/ZIa822eloRkq997v1HESgLrzET3em4/zxdAyPb+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YdpwgAAAN0AAAAPAAAAAAAAAAAAAAAAAJgCAABkcnMvZG93&#10;bnJldi54bWxQSwUGAAAAAAQABAD1AAAAhwMAAAAA&#10;" path="m37,45l,,37,45xe" filled="f" strokecolor="#e77817" strokeweight="0">
                  <v:path arrowok="t" o:connecttype="custom" o:connectlocs="37,45;0,0;37,45" o:connectangles="0,0,0"/>
                </v:shape>
                <v:shape id="Freeform 8677" o:spid="_x0000_s2612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4SL8QA&#10;AADdAAAADwAAAGRycy9kb3ducmV2LnhtbERPTWvCQBC9C/6HZQq9SN1Yagipq0hLoSA9GD14HLLT&#10;JJidDdmpif31bqHgbR7vc1ab0bXqQn1oPBtYzBNQxKW3DVcGjoePpwxUEGSLrWcycKUAm/V0ssLc&#10;+oH3dCmkUjGEQ44GapEu1zqUNTkMc98RR+7b9w4lwr7StschhrtWPydJqh02HBtq7OitpvJc/DgD&#10;53Q3yH4mi3f91V5/U5+dXigz5vFh3L6CEhrlLv53f9o4f5ml8PdNPEG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Ei/EAAAA3QAAAA8AAAAAAAAAAAAAAAAAmAIAAGRycy9k&#10;b3ducmV2LnhtbFBLBQYAAAAABAAEAPUAAACJAwAAAAA=&#10;" path="m,l,15,5,25r5,10l20,43,22,33,17,20,10,8,,xe" fillcolor="#f3be00" stroked="f">
                  <v:path arrowok="t" o:connecttype="custom" o:connectlocs="0,0;0,15;5,25;10,35;20,43;22,33;17,20;10,8;0,0" o:connectangles="0,0,0,0,0,0,0,0,0"/>
                </v:shape>
                <v:shape id="Freeform 8678" o:spid="_x0000_s2613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/ocUA&#10;AADdAAAADwAAAGRycy9kb3ducmV2LnhtbERPS2vCQBC+C/0PyxR6M5tKfUVXEUvQopdGS69DdkxS&#10;s7Npdqvx33cLQm/z8T1nvuxMLS7UusqygucoBkGcW11xoeB4SPsTEM4ja6wtk4IbOVguHnpzTLS9&#10;8jtdMl+IEMIuQQWl900ipctLMugi2xAH7mRbgz7AtpC6xWsIN7UcxPFIGqw4NJTY0Lqk/Jz9GAXD&#10;NJu+nfWH/TrsVq/p7eXze99slHp67FYzEJ46/y++u7c6zB9OxvD3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T+hxQAAAN0AAAAPAAAAAAAAAAAAAAAAAJgCAABkcnMv&#10;ZG93bnJldi54bWxQSwUGAAAAAAQABAD1AAAAigMAAAAA&#10;" path="m,l,15,5,25r5,10l20,43,22,33,17,20,10,8,,xe" filled="f" strokecolor="#e77817" strokeweight="0">
                  <v:path arrowok="t" o:connecttype="custom" o:connectlocs="0,0;0,15;5,25;10,35;20,43;22,33;17,20;10,8;0,0" o:connectangles="0,0,0,0,0,0,0,0,0"/>
                </v:shape>
                <v:shape id="Freeform 8679" o:spid="_x0000_s2614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+VccA&#10;AADdAAAADwAAAGRycy9kb3ducmV2LnhtbESPQU/DMAyF75P4D5GRuG0pqzZV3bIJkIa47MA2IY5W&#10;4rWFxilN6Aq/Hh+QdrP1nt/7vN6OvlUD9bEJbOB+loEitsE1XBk4HXfTAlRMyA7bwGTghyJsNzeT&#10;NZYuXPiVhkOqlIRwLNFAnVJXah1tTR7jLHTEop1D7zHJ2lfa9XiRcN/qeZYttceGpaHGjp5qsp+H&#10;b29gb7viWQ8fv9Vbnj++f9k2t/OdMXe348MKVKIxXc3/1y9O8BeF4Mo3MoL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hflXHAAAA3QAAAA8AAAAAAAAAAAAAAAAAmAIAAGRy&#10;cy9kb3ducmV2LnhtbFBLBQYAAAAABAAEAPUAAACMAwAAAAA=&#10;" path="m38,44l,,38,44xe" fillcolor="#f3be00" stroked="f">
                  <v:path arrowok="t" o:connecttype="custom" o:connectlocs="38,44;0,0;38,44" o:connectangles="0,0,0"/>
                </v:shape>
                <v:shape id="Freeform 8680" o:spid="_x0000_s2615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hs8QA&#10;AADdAAAADwAAAGRycy9kb3ducmV2LnhtbERP32vCMBB+H/g/hBN8kZkqTF01iojCkIFYx8C3oznb&#10;YnOpTabZf28Gwt7u4/t582UwtbhR6yrLCoaDBARxbnXFhYKv4/Z1CsJ5ZI21ZVLwSw6Wi87LHFNt&#10;73ygW+YLEUPYpaig9L5JpXR5SQbdwDbEkTvb1qCPsC2kbvEew00tR0kylgYrjg0lNrQuKb9kP0bB&#10;5DTa9ft6fz1eKAvfepV8bsNGqV43rGYgPAX/L366P3Sc/zZ9h79v4gl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YbPEAAAA3QAAAA8AAAAAAAAAAAAAAAAAmAIAAGRycy9k&#10;b3ducmV2LnhtbFBLBQYAAAAABAAEAPUAAACJAwAAAAA=&#10;" path="m38,44l,,38,44xe" filled="f" strokecolor="#e77817" strokeweight="0">
                  <v:path arrowok="t" o:connecttype="custom" o:connectlocs="38,44;0,0;38,44" o:connectangles="0,0,0"/>
                </v:shape>
                <v:shape id="Freeform 8681" o:spid="_x0000_s2616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DasQA&#10;AADdAAAADwAAAGRycy9kb3ducmV2LnhtbESPT4vCQAzF78J+hyHC3nSqoLhdRxFhQQTBf4ceQye2&#10;1U6mdMba/fbmsLC3hPfy3i/Lde9q1VEbKs8GJuMEFHHubcWFgevlZ7QAFSKyxdozGfilAOvVx2CJ&#10;qfUvPlF3joWSEA4pGihjbFKtQ16SwzD2DbFoN986jLK2hbYtviTc1XqaJHPtsGJpKLGhbUn54/x0&#10;BvYHfbs/s6Pd4nXSNdO4T7IMjfkc9ptvUJH6+G/+u95ZwZ99Cb98IyPo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A2rEAAAA3QAAAA8AAAAAAAAAAAAAAAAAmAIAAGRycy9k&#10;b3ducmV2LnhtbFBLBQYAAAAABAAEAPUAAACJAwAAAAA=&#10;" path="m2,l,7r,5l,19r2,5l12,34r15,5l27,29,22,17,12,7,2,xe" fillcolor="#f3be00" stroked="f">
                  <v:path arrowok="t" o:connecttype="custom" o:connectlocs="2,0;0,7;0,12;0,19;2,24;12,34;27,39;27,29;22,17;12,7;2,0" o:connectangles="0,0,0,0,0,0,0,0,0,0,0"/>
                </v:shape>
                <v:shape id="Freeform 8682" o:spid="_x0000_s2617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jTcQA&#10;AADdAAAADwAAAGRycy9kb3ducmV2LnhtbERPTUsDMRC9C/6HMEJvNttSi902LbpQEKGHVoseh810&#10;d3EzWZKxjf++EQRv83ifs9ok16szhdh5NjAZF6CIa287bgy8v23vH0FFQbbYeyYDPxRhs769WWFp&#10;/YX3dD5Io3IIxxINtCJDqXWsW3IYx34gztzJB4eSYWi0DXjJ4a7X06KYa4cd54YWB6paqr8O385A&#10;+mykCvK8WxxnqZrut68f9XFuzOguPS1BCSX5F/+5X2ye/7CYwO83+QS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jI03EAAAA3QAAAA8AAAAAAAAAAAAAAAAAmAIAAGRycy9k&#10;b3ducmV2LnhtbFBLBQYAAAAABAAEAPUAAACJAwAAAAA=&#10;" path="m2,l,7r,5l,19r2,5l12,34r15,5l27,29,22,17,12,7,2,xe" filled="f" strokecolor="#e77817" strokeweight="0">
                  <v:path arrowok="t" o:connecttype="custom" o:connectlocs="2,0;0,7;0,12;0,19;2,24;12,34;27,39;27,29;22,17;12,7;2,0" o:connectangles="0,0,0,0,0,0,0,0,0,0,0"/>
                </v:shape>
                <v:shape id="Freeform 8683" o:spid="_x0000_s2618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ecQsUA&#10;AADdAAAADwAAAGRycy9kb3ducmV2LnhtbERPTWvCQBC9F/wPywi9FN0k2KLRVUpFiNCLVtTjkB2T&#10;YHY2ZLdJ+u+7QqG3ebzPWW0GU4uOWldZVhBPIxDEudUVFwpOX7vJHITzyBpry6Tghxxs1qOnFaba&#10;9nyg7ugLEULYpaig9L5JpXR5SQbd1DbEgbvZ1qAPsC2kbrEP4aaWSRS9SYMVh4YSG/ooKb8fv42C&#10;voluL3Eyu36eT9m2u2Ruv41zpZ7Hw/sShKfB/4v/3JkO818XCTy+C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5xCxQAAAN0AAAAPAAAAAAAAAAAAAAAAAJgCAABkcnMv&#10;ZG93bnJldi54bWxQSwUGAAAAAAQABAD1AAAAigMAAAAA&#10;" path="m42,48l,,42,48xe" fillcolor="#f3be00" stroked="f">
                  <v:path arrowok="t" o:connecttype="custom" o:connectlocs="42,48;0,0;42,48" o:connectangles="0,0,0"/>
                </v:shape>
                <v:shape id="Freeform 8684" o:spid="_x0000_s2619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hqcMA&#10;AADdAAAADwAAAGRycy9kb3ducmV2LnhtbERPTWsCMRC9F/wPYQrearaKVbdGEVEQ2kvVg8fpZtwN&#10;bibLZtT13zeFQm/zeJ8zX3a+Vjdqowts4HWQgSIugnVcGjgeti9TUFGQLdaBycCDIiwXvac55jbc&#10;+YtueylVCuGYo4FKpMm1jkVFHuMgNMSJO4fWoyTYltq2eE/hvtbDLHvTHh2nhgobWldUXPZXb2By&#10;2frzZPM9PYWj+8w+TiLuao3pP3erd1BCnfyL/9w7m+aPZyP4/Sad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lhqcMAAADdAAAADwAAAAAAAAAAAAAAAACYAgAAZHJzL2Rv&#10;d25yZXYueG1sUEsFBgAAAAAEAAQA9QAAAIgDAAAAAA==&#10;" path="m42,48l,,42,48xe" filled="f" strokecolor="#e77817" strokeweight="0">
                  <v:path arrowok="t" o:connecttype="custom" o:connectlocs="42,48;0,0;42,48" o:connectangles="0,0,0"/>
                </v:shape>
                <v:shape id="Freeform 8685" o:spid="_x0000_s2620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H/8cA&#10;AADdAAAADwAAAGRycy9kb3ducmV2LnhtbESPT2vCQBDF74LfYRmhN7Pxb23qKiIIFlpqtZfeptlp&#10;EszOLtltTL99VxC8zfDevN+b5boztWip8ZVlBaMkBUGcW11xoeDztBsuQPiArLG2TAr+yMN61e8t&#10;MdP2wh/UHkMhYgj7DBWUIbhMSp+XZNAn1hFH7cc2BkNcm0LqBi8x3NRynKZzabDiSCjR0bak/Hz8&#10;NZH7Nm0nj+7l/UufX1uX025/+B4p9TDoNs8gAnXhbr5d73WsP3uawvWbOIJ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Ch//HAAAA3QAAAA8AAAAAAAAAAAAAAAAAmAIAAGRy&#10;cy9kb3ducmV2LnhtbFBLBQYAAAAABAAEAPUAAACMAwAAAAA=&#10;" path="m49,37l,,49,37r,l49,37r5,13l62,60r10,7l84,72r,-5l82,62,79,55,74,50,69,45,62,40,57,37r-8,xe" fillcolor="#f3be00" stroked="f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8686" o:spid="_x0000_s2621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e/p8EA&#10;AADdAAAADwAAAGRycy9kb3ducmV2LnhtbERPTYvCMBC9C/6HMAveNFVQ1mqURVBE9GD14HFoxrbY&#10;TEoStf33mwVhb/N4n7Nct6YWL3K+sqxgPEpAEOdWV1wouF62w28QPiBrrC2Tgo48rFf93hJTbd98&#10;plcWChFD2KeooAyhSaX0eUkG/cg2xJG7W2cwROgKqR2+Y7ip5SRJZtJgxbGhxIY2JeWP7GkUHE/j&#10;y9Hh7La7d835mRw6yrhTavDV/ixABGrDv/jj3us4fzqfwt838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nv6fBAAAA3QAAAA8AAAAAAAAAAAAAAAAAmAIAAGRycy9kb3du&#10;cmV2LnhtbFBLBQYAAAAABAAEAPUAAACGAwAAAAA=&#10;" path="m49,37l,,49,37r,l49,37r5,13l62,60r10,7l84,72r,-5l82,62,79,55,74,50,69,45,62,40,57,37r-8,xe" filled="f" strokecolor="#e77817" strokeweight="0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8687" o:spid="_x0000_s2622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vOcIA&#10;AADdAAAADwAAAGRycy9kb3ducmV2LnhtbERPS2vCQBC+F/wPyxR6q5sKPpq6iogWbz6hPQ7ZaRKa&#10;nQ3ZiYn/3i0UvM3H95z5sneVulITSs8G3oYJKOLM25JzA5fz9nUGKgiyxcozGbhRgOVi8DTH1PqO&#10;j3Q9Sa5iCIcUDRQidap1yApyGIa+Jo7cj28cSoRNrm2DXQx3lR4lyUQ7LDk2FFjTuqDs99Q6A9V5&#10;x5+3fdfNDuJ72W7ar+9pa8zLc7/6ACXUy0P8797ZOH/8PoG/b+IJ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C85wgAAAN0AAAAPAAAAAAAAAAAAAAAAAJgCAABkcnMvZG93&#10;bnJldi54bWxQSwUGAAAAAAQABAD1AAAAhwMAAAAA&#10;" path="m45,38l,,45,38r,l45,38r5,12l58,60r9,8l80,75r,-7l77,63,75,58,70,50,65,45,58,43,53,40,45,38xe" fillcolor="#f3be00" stroked="f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8688" o:spid="_x0000_s2623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3bU8MA&#10;AADdAAAADwAAAGRycy9kb3ducmV2LnhtbERP32vCMBB+H/g/hBP2NlOFTVeNIsrGQBDsBF+vzdkU&#10;m0tpYu3++0UQfLuP7+ctVr2tRUetrxwrGI8SEMSF0xWXCo6/X28zED4ga6wdk4I/8rBaDl4WmGp3&#10;4wN1WShFDGGfogITQpNK6QtDFv3INcSRO7vWYoiwLaVu8RbDbS0nSfIhLVYcGww2tDFUXLKrVbDp&#10;9vLYnfKZyQ+7LNl+59vLdafU67Bfz0EE6sNT/HD/6Dj//XMK92/i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3bU8MAAADdAAAADwAAAAAAAAAAAAAAAACYAgAAZHJzL2Rv&#10;d25yZXYueG1sUEsFBgAAAAAEAAQA9QAAAIgDAAAAAA==&#10;" path="m45,38l,,45,38r,l45,38r5,12l58,60r9,8l80,75r,-7l77,63,75,58,70,50,65,45,58,43,53,40,45,38xe" filled="f" strokecolor="#e77817" strokeweight="0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8689" o:spid="_x0000_s2624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5/L8UA&#10;AADdAAAADwAAAGRycy9kb3ducmV2LnhtbESPQWvDMAyF74X+B6PBbq3TwbI2i1PGxiCHXtb2B4hY&#10;S8Ji2Y29NPv306HQm8R7eu9TuZ/doCYaY+/ZwGadgSJuvO25NXA+fa62oGJCtjh4JgN/FGFfLRcl&#10;FtZf+YumY2qVhHAs0ECXUii0jk1HDuPaB2LRvv3oMMk6ttqOeJVwN+inLMu1w56locNA7x01P8df&#10;ZyBOm5f5krW6Di4d8rr5CPnhZMzjw/z2CirRnO7m23VtBf95J7jyjYyg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n8vxQAAAN0AAAAPAAAAAAAAAAAAAAAAAJgCAABkcnMv&#10;ZG93bnJldi54bWxQSwUGAAAAAAQABAD1AAAAigMAAAAA&#10;" path="m42,37l,,42,37xe" fillcolor="#f3be00" stroked="f">
                  <v:path arrowok="t" o:connecttype="custom" o:connectlocs="42,37;0,0;42,37" o:connectangles="0,0,0"/>
                </v:shape>
                <v:shape id="Freeform 8690" o:spid="_x0000_s2625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rO08MA&#10;AADdAAAADwAAAGRycy9kb3ducmV2LnhtbERPTYvCMBC9C/6HMII3TXdRV7tGWXYRip50RfE2NmNb&#10;bCaliVr/vREEb/N4nzOdN6YUV6pdYVnBRz8CQZxaXXCmYPu/6I1BOI+ssbRMCu7kYD5rt6YYa3vj&#10;NV03PhMhhF2MCnLvq1hKl+Zk0PVtRRy4k60N+gDrTOoabyHclPIzikbSYMGhIceKfnNKz5uLUXA6&#10;Lr/2h8SP/rL0PFgdaFcsk51S3U7z8w3CU+Pf4pc70WH+cDKB5zfh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rO08MAAADdAAAADwAAAAAAAAAAAAAAAACYAgAAZHJzL2Rv&#10;d25yZXYueG1sUEsFBgAAAAAEAAQA9QAAAIgDAAAAAA==&#10;" path="m42,37l,,42,37xe" filled="f" strokecolor="#e77817" strokeweight="0">
                  <v:path arrowok="t" o:connecttype="custom" o:connectlocs="42,37;0,0;42,37" o:connectangles="0,0,0"/>
                </v:shape>
                <v:shape id="Freeform 8691" o:spid="_x0000_s2626" style="position:absolute;left:6026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zau8MA&#10;AADdAAAADwAAAGRycy9kb3ducmV2LnhtbESPQWvDMAyF74X9B6PBbo29HkLI6pYyGNtxawu9qrEW&#10;h8ZyFntt8u+nw6A3iff03qf1dgq9utKYusgWngsDiriJruPWwvHwtqxApYzssI9MFmZKsN08LNZY&#10;u3jjL7ruc6skhFONFnzOQ611ajwFTEUciEX7jmPALOvYajfiTcJDr1fGlDpgx9LgcaBXT81l/xss&#10;tH11/pmdc1j6z3lV6ROb6t3ap8dp9wIq05Tv5v/rDyf4pRF++UZG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zau8MAAADdAAAADwAAAAAAAAAAAAAAAACYAgAAZHJzL2Rv&#10;d25yZXYueG1sUEsFBgAAAAAEAAQA9QAAAIgDAAAAAA==&#10;" path="m57,22l,,57,22xm57,22r13,8l82,32,92,30r13,-5l100,20,95,17,87,15,82,12r-7,l67,15r-5,2l57,22xe" fillcolor="#f3be00" stroked="f">
                  <v:path arrowok="t" o:connecttype="custom" o:connectlocs="57,22;0,0;57,22;57,22;70,30;82,32;92,30;105,25;100,20;95,17;87,15;82,12;75,12;67,15;62,17;57,22" o:connectangles="0,0,0,0,0,0,0,0,0,0,0,0,0,0,0,0"/>
                  <o:lock v:ext="edit" verticies="t"/>
                </v:shape>
                <v:shape id="Freeform 8692" o:spid="_x0000_s2627" style="position:absolute;left:6026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OtsMA&#10;AADdAAAADwAAAGRycy9kb3ducmV2LnhtbERP32vCMBB+H/g/hBP2NlMdiFajbIMxhyBoVfZ4NLem&#10;rLmUJNb63y/CYG/38f285bq3jejIh9qxgvEoA0FcOl1zpeBYvD/NQISIrLFxTApuFGC9GjwsMdfu&#10;ynvqDrESKYRDjgpMjG0uZSgNWQwj1xIn7tt5izFBX0nt8ZrCbSMnWTaVFmtODQZbejNU/hwuVsHX&#10;86s8de5j182L6vZZmImX27NSj8P+ZQEiUh//xX/ujU7zp9kY7t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IOtsMAAADdAAAADwAAAAAAAAAAAAAAAACYAgAAZHJzL2Rv&#10;d25yZXYueG1sUEsFBgAAAAAEAAQA9QAAAIgDAAAAAA==&#10;" path="m57,22l,,57,22xe" filled="f" strokecolor="#e77817" strokeweight="0">
                  <v:path arrowok="t" o:connecttype="custom" o:connectlocs="57,22;0,0;57,22" o:connectangles="0,0,0"/>
                </v:shape>
                <v:shape id="Freeform 8693" o:spid="_x0000_s2628" style="position:absolute;left:6083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oOysQA&#10;AADdAAAADwAAAGRycy9kb3ducmV2LnhtbERPTWsCMRC9C/6HMEJvmq0HqVujFFFsDz1ot7Tehs10&#10;s+xmEjapu/33jSB4m8f7nNVmsK24UBdqxwoeZxkI4tLpmisFxcd++gQiRGSNrWNS8EcBNuvxaIW5&#10;dj0f6XKKlUghHHJUYGL0uZShNGQxzJwnTtyP6yzGBLtK6g77FG5bOc+yhbRYc2ow6GlrqGxOv1aB&#10;bz6/+Svsima7O5jluX979+1ZqYfJ8PIMItIQ7+Kb+1Wn+YtsDtdv0gl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6DsrEAAAA3QAAAA8AAAAAAAAAAAAAAAAAmAIAAGRycy9k&#10;b3ducmV2LnhtbFBLBQYAAAAABAAEAPUAAACJAwAAAAA=&#10;" path="m,10r13,8l25,20,35,18,48,13,43,8,38,5,30,3,25,,18,,10,3,5,5,,10xe" filled="f" strokecolor="#e77817" strokeweight="0">
                  <v:path arrowok="t" o:connecttype="custom" o:connectlocs="0,10;13,18;25,20;35,18;48,13;43,8;38,5;30,3;25,0;18,0;10,3;5,5;0,10" o:connectangles="0,0,0,0,0,0,0,0,0,0,0,0,0"/>
                </v:shape>
                <v:shape id="Freeform 8694" o:spid="_x0000_s2629" style="position:absolute;left:6064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ja7MUA&#10;AADdAAAADwAAAGRycy9kb3ducmV2LnhtbERPTWvCQBC9F/wPyxS81Y1Ko6auEkqDza1REbxNs9Mk&#10;mJ0N2VXTf98tFHqbx/uc9XYwrbhR7xrLCqaTCARxaXXDlYLjIXtagnAeWWNrmRR8k4PtZvSwxkTb&#10;Oxd02/tKhBB2CSqove8SKV1Zk0E3sR1x4L5sb9AH2FdS93gP4aaVsyiKpcGGQ0ONHb3WVF72V6Ng&#10;tzwt4udpkR/zdMhW549PurwtlBo/DukLCE+D/xf/ud91mB9Hc/j9Jpw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NrsxQAAAN0AAAAPAAAAAAAAAAAAAAAAAJgCAABkcnMv&#10;ZG93bnJldi54bWxQSwUGAAAAAAQABAD1AAAAigMAAAAA&#10;" path="m54,8l,,54,8xm54,8r13,7l79,18,92,15r9,-5l99,5,92,3,87,,79,,72,,67,,59,3,54,8xe" fillcolor="#f3be00" stroked="f">
                  <v:path arrowok="t" o:connecttype="custom" o:connectlocs="54,8;0,0;54,8;54,8;67,15;79,18;92,15;101,10;99,5;92,3;87,0;79,0;72,0;67,0;59,3;54,8" o:connectangles="0,0,0,0,0,0,0,0,0,0,0,0,0,0,0,0"/>
                  <o:lock v:ext="edit" verticies="t"/>
                </v:shape>
                <v:shape id="Freeform 8695" o:spid="_x0000_s2630" style="position:absolute;left:606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RGMQA&#10;AADdAAAADwAAAGRycy9kb3ducmV2LnhtbERP3WrCMBS+F/YO4Qi7EU11Q6UzytgQJgPB6gMcmmPb&#10;2ZyEJLN1T78MBt6dj+/3rDa9acWVfGgsK5hOMhDEpdUNVwpOx+14CSJEZI2tZVJwowCb9cNghbm2&#10;HR/oWsRKpBAOOSqoY3S5lKGsyWCYWEecuLP1BmOCvpLaY5fCTStnWTaXBhtODTU6equpvBTfRoHb&#10;LxbGz7787unzvdvjz66YjpxSj8P+9QVEpD7exf/uD53mz7Nn+Psmn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XURjEAAAA3QAAAA8AAAAAAAAAAAAAAAAAmAIAAGRycy9k&#10;b3ducmV2LnhtbFBLBQYAAAAABAAEAPUAAACJAwAAAAA=&#10;" path="m54,8l,,54,8xe" filled="f" strokecolor="#e77817" strokeweight="0">
                  <v:path arrowok="t" o:connecttype="custom" o:connectlocs="54,8;0,0;54,8" o:connectangles="0,0,0"/>
                </v:shape>
                <v:shape id="Freeform 8696" o:spid="_x0000_s2631" style="position:absolute;left:6118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JqMsEA&#10;AADdAAAADwAAAGRycy9kb3ducmV2LnhtbERPTWsCMRC9C/6HMIXeNFuhUrZmRYVtPVbtocchmWaX&#10;TSbLJur6741Q6G0e73NW69E7caEhtoEVvMwLEMQ6mJatgu9TPXsDEROyQReYFNwowrqaTlZYmnDl&#10;A12OyYocwrFEBU1KfSll1A15jPPQE2fuNwweU4aDlWbAaw73Ti6KYik9tpwbGuxp15Dujmev4PAp&#10;7Y9D/aHrnf2i0/bs6o6Uen4aN+8gEo3pX/zn3ps8f1m8wuObfIKs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SajLBAAAA3QAAAA8AAAAAAAAAAAAAAAAAmAIAAGRycy9kb3du&#10;cmV2LnhtbFBLBQYAAAAABAAEAPUAAACGAwAAAAA=&#10;" path="m,8r13,7l25,18,38,15r9,-5l45,5,38,3,33,,25,,18,,13,,5,3,,8xe" filled="f" strokecolor="#e77817" strokeweight="0">
                  <v:path arrowok="t" o:connecttype="custom" o:connectlocs="0,8;13,15;25,18;38,15;47,10;45,5;38,3;33,0;25,0;18,0;13,0;5,3;0,8" o:connectangles="0,0,0,0,0,0,0,0,0,0,0,0,0"/>
                </v:shape>
                <v:shape id="Freeform 8697" o:spid="_x0000_s2632" style="position:absolute;left:6093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rRLsUA&#10;AADdAAAADwAAAGRycy9kb3ducmV2LnhtbERPTWvCQBC9C/0PyxR6kbppS0OJrlIshVaLYBTPQ3ZM&#10;gtnZkB1N6q/vFgq9zeN9zmwxuEZdqAu1ZwMPkwQUceFtzaWB/e79/gVUEGSLjWcy8E0BFvOb0Qwz&#10;63ve0iWXUsUQDhkaqETaTOtQVOQwTHxLHLmj7xxKhF2pbYd9DHeNfkySVDusOTZU2NKyouKUn52B&#10;9dPb+Xkly8/mq5fN1a8320M+NubudnidghIa5F/85/6wcX6apPD7TTxB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tEuxQAAAN0AAAAPAAAAAAAAAAAAAAAAAJgCAABkcnMv&#10;ZG93bnJldi54bWxQSwUGAAAAAAQABAD1AAAAigMAAAAA&#10;" path="m55,8l,,55,8xm55,8r12,7l80,18,92,15r10,-5l97,5,92,3,87,,80,,72,,67,,60,3,55,8xe" fillcolor="#f3be00" stroked="f">
                  <v:path arrowok="t" o:connecttype="custom" o:connectlocs="55,8;0,0;55,8;55,8;67,15;80,18;92,15;102,10;97,5;92,3;87,0;80,0;72,0;67,0;60,3;55,8" o:connectangles="0,0,0,0,0,0,0,0,0,0,0,0,0,0,0,0"/>
                  <o:lock v:ext="edit" verticies="t"/>
                </v:shape>
                <v:shape id="Freeform 8698" o:spid="_x0000_s2633" style="position:absolute;left:6093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6sWsQA&#10;AADdAAAADwAAAGRycy9kb3ducmV2LnhtbERP22oCMRB9F/yHMELfNGuLVrdG0S0tRUSo+gHTzbhZ&#10;3EyWJNXt3zeFgm9zONdZrDrbiCv5UDtWMB5lIIhLp2uuFJyOb8MZiBCRNTaOScEPBVgt+70F5trd&#10;+JOuh1iJFMIhRwUmxjaXMpSGLIaRa4kTd3beYkzQV1J7vKVw28jHLJtKizWnBoMtFYbKy+HbKii8&#10;2Yy3+2I3efp6f633u816Mu+Uehh06xcQkbp4F/+7P3SaP82e4e+bd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OrFr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8699" o:spid="_x0000_s2634" style="position:absolute;left:6148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FrMMA&#10;AADdAAAADwAAAGRycy9kb3ducmV2LnhtbESPzW4CMQyE75X6DpEr9Vay7QGhLQEB0rY98nfgaCVu&#10;dkXirDYBtm9fH5C42ZrxzOf5coxBXWnIXWID75MKFLFNrmNv4Hho3magckF2GBKTgT/KsFw8P82x&#10;dunGO7rui1cSwrlGA20pfa11ti1FzJPUE4v2m4aIRdbBazfgTcJj0B9VNdURO5aGFnvatGTP+0s0&#10;sPvW/hTQftlm47d0WF9CcyZjXl/G1SeoQmN5mO/XP07wp5Xgyjcygl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PFrMMAAADdAAAADwAAAAAAAAAAAAAAAACYAgAAZHJzL2Rv&#10;d25yZXYueG1sUEsFBgAAAAAEAAQA9QAAAIgDAAAAAA==&#10;" path="m,8r12,7l25,18,37,15,47,10,42,5,37,3,32,,25,,17,,12,,5,3,,8xe" filled="f" strokecolor="#e77817" strokeweight="0">
                  <v:path arrowok="t" o:connecttype="custom" o:connectlocs="0,8;12,15;25,18;37,15;47,10;42,5;37,3;32,0;25,0;17,0;12,0;5,3;0,8" o:connectangles="0,0,0,0,0,0,0,0,0,0,0,0,0"/>
                </v:shape>
                <v:shape id="Freeform 8700" o:spid="_x0000_s2635" style="position:absolute;left:5996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R/DsIA&#10;AADdAAAADwAAAGRycy9kb3ducmV2LnhtbERPS4vCMBC+L/gfwix4W9P1INo1iisKCh58sXocmrEt&#10;20xKEmv990YQvM3H95zxtDWVaMj50rKC714CgjizuuRcwfGw/BqC8AFZY2WZFNzJw3TS+Rhjqu2N&#10;d9TsQy5iCPsUFRQh1KmUPivIoO/ZmjhyF+sMhghdLrXDWww3lewnyUAaLDk2FFjTvKDsf381Cprt&#10;ZvG33uo8+z3x2V0r7q8bVqr72c5+QARqw1v8cq90nD9IRvD8Jp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dH8OwgAAAN0AAAAPAAAAAAAAAAAAAAAAAJgCAABkcnMvZG93&#10;bnJldi54bWxQSwUGAAAAAAQABAD1AAAAhwMAAAAA&#10;" path="m58,25l,,58,25xm55,25r13,8l80,38,92,35r13,-5l100,25,95,20,87,18r-7,l75,18r-7,l63,23r-8,2xe" fillcolor="#f3be00" stroked="f">
                  <v:path arrowok="t" o:connecttype="custom" o:connectlocs="58,25;0,0;58,25;55,25;68,33;80,38;92,35;105,30;100,25;95,20;87,18;80,18;75,18;68,18;63,23;55,25" o:connectangles="0,0,0,0,0,0,0,0,0,0,0,0,0,0,0,0"/>
                  <o:lock v:ext="edit" verticies="t"/>
                </v:shape>
              </v:group>
              <v:group id="Group 8701" o:spid="_x0000_s2636" style="position:absolute;left:234;top:457;width:3239;height:6782" coordorigin="5698,486" coordsize="510,1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g9Rs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Ag9RscAAADd&#10;AAAADwAAAAAAAAAAAAAAAACqAgAAZHJzL2Rvd25yZXYueG1sUEsFBgAAAAAEAAQA+gAAAJ4DAAAA&#10;AA==&#10;">
                <v:shape id="Freeform 8702" o:spid="_x0000_s2637" style="position:absolute;left:5996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l5sQA&#10;AADdAAAADwAAAGRycy9kb3ducmV2LnhtbERPS2sCMRC+C/6HMIVepGa3yCpboyyCtAcFH6W9Dpvp&#10;ZulmsiSpbv+9KRS8zcf3nOV6sJ24kA+tYwX5NANBXDvdcqPg/bx9WoAIEVlj55gU/FKA9Wo8WmKp&#10;3ZWPdDnFRqQQDiUqMDH2pZShNmQxTF1PnLgv5y3GBH0jtcdrCredfM6yQlpsOTUY7GljqP4+/VgF&#10;VVUctN9O5jt6/TD7z3bWxYVT6vFhqF5ARBriXfzvftNpfpHn8PdNOk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jJebEAAAA3QAAAA8AAAAAAAAAAAAAAAAAmAIAAGRycy9k&#10;b3ducmV2LnhtbFBLBQYAAAAABAAEAPUAAACJAwAAAAA=&#10;" path="m58,25l,,58,25xe" filled="f" strokecolor="#e77817" strokeweight="0">
                  <v:path arrowok="t" o:connecttype="custom" o:connectlocs="58,25;0,0;58,25" o:connectangles="0,0,0"/>
                </v:shape>
                <v:shape id="Freeform 8703" o:spid="_x0000_s2638" style="position:absolute;left:605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KIMIA&#10;AADdAAAADwAAAGRycy9kb3ducmV2LnhtbERPPWvDMBDdC/0P4grZGjkZguNGNiHQUrol6ZLtsM6S&#10;G+tkLNV28+ujQqHbPd7n7arZdWKkIbSeFayWGQji2uuWjYLP8+tzDiJEZI2dZ1LwQwGq8vFhh4X2&#10;Ex9pPEUjUgiHAhXYGPtCylBbchiWvidOXOMHhzHBwUg94JTCXSfXWbaRDltODRZ7Oliqr6dvp8B/&#10;fF3cuDcmjw2dG/u2nfLbVqnF07x/ARFpjv/iP/e7TvM3qzX8fpNOk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UogwgAAAN0AAAAPAAAAAAAAAAAAAAAAAJgCAABkcnMvZG93&#10;bnJldi54bWxQSwUGAAAAAAQABAD1AAAAhwMAAAAA&#10;" path="m,7r13,8l25,20,37,17,50,12,45,7,40,2,32,,25,,20,,13,,8,5,,7e" filled="f" strokecolor="#e77817" strokeweight="0">
                  <v:path arrowok="t" o:connecttype="custom" o:connectlocs="0,7;13,15;25,20;37,17;50,12;45,7;40,2;32,0;25,0;20,0;13,0;8,5;0,7" o:connectangles="0,0,0,0,0,0,0,0,0,0,0,0,0"/>
                </v:shape>
                <v:shape id="Freeform 8704" o:spid="_x0000_s2639" style="position:absolute;left:5964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nZ/8YA&#10;AADdAAAADwAAAGRycy9kb3ducmV2LnhtbERPS2vCQBC+F/oflin0UpqNFdSmrlIaxMclagvpcchO&#10;k9DsbMiuGv+9Kwje5uN7znTem0YcqXO1ZQWDKAZBXFhdc6ng53vxOgHhPLLGxjIpOJOD+ezxYYqJ&#10;tife0XHvSxFC2CWooPK+TaR0RUUGXWRb4sD92c6gD7Arpe7wFMJNI9/ieCQN1hwaKmzpq6Lif38w&#10;CtbFdpWPszT7fX/J0+Vii2nmNko9P/WfHyA89f4uvrlXOswfDYZw/Sac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nZ/8YAAADdAAAADwAAAAAAAAAAAAAAAACYAgAAZHJz&#10;L2Rvd25yZXYueG1sUEsFBgAAAAAEAAQA9QAAAIsDAAAAAA==&#10;" path="m60,20l,,60,20xm60,20r12,7l85,30r12,l107,25r-5,-5l97,15,92,12r-7,l77,12r-5,l65,15r-5,5xe" fillcolor="#f3be00" stroked="f">
                  <v:path arrowok="t" o:connecttype="custom" o:connectlocs="60,20;0,0;60,20;60,20;72,27;85,30;97,30;107,25;102,20;97,15;92,12;85,12;77,12;72,12;65,15;60,20" o:connectangles="0,0,0,0,0,0,0,0,0,0,0,0,0,0,0,0"/>
                  <o:lock v:ext="edit" verticies="t"/>
                </v:shape>
                <v:shape id="Freeform 8705" o:spid="_x0000_s2640" style="position:absolute;left:5964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cpcIA&#10;AADdAAAADwAAAGRycy9kb3ducmV2LnhtbERPS4vCMBC+C/6HMMLeNPVBKdUosuzCHtUW3ONsM7al&#10;zaQ0Wa3/3giCt/n4nrPZDaYVV+pdbVnBfBaBIC6srrlUkGff0wSE88gaW8uk4E4OdtvxaIOptjc+&#10;0vXkSxFC2KWooPK+S6V0RUUG3cx2xIG72N6gD7Avpe7xFsJNKxdRFEuDNYeGCjv6rKhoTv9GwSLP&#10;kubylTVxa+XfmX6XhyJfKvUxGfZrEJ4G/xa/3D86zI/nK3h+E06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JylwgAAAN0AAAAPAAAAAAAAAAAAAAAAAJgCAABkcnMvZG93&#10;bnJldi54bWxQSwUGAAAAAAQABAD1AAAAhwMAAAAA&#10;" path="m60,20l,,60,20xe" filled="f" strokecolor="#e77817" strokeweight="0">
                  <v:path arrowok="t" o:connecttype="custom" o:connectlocs="60,20;0,0;60,20" o:connectangles="0,0,0"/>
                </v:shape>
                <v:shape id="Freeform 8706" o:spid="_x0000_s2641" style="position:absolute;left:6024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P70b8A&#10;AADdAAAADwAAAGRycy9kb3ducmV2LnhtbERPTYvCMBC9L/gfwgje1rSCRatRdEHwJlu9eBuasS02&#10;k9Jka/z3RljwNo/3OettMK0YqHeNZQXpNAFBXFrdcKXgcj58L0A4j6yxtUwKnuRguxl9rTHX9sG/&#10;NBS+EjGEXY4Kau+7XEpX1mTQTW1HHLmb7Q36CPtK6h4fMdy0cpYkmTTYcGyosaOfmsp78WcUtNng&#10;+JaGgZaLJFybQp/2M6/UZBx2KxCegv+I/91HHedn6Rze38QT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k/vRvwAAAN0AAAAPAAAAAAAAAAAAAAAAAJgCAABkcnMvZG93bnJl&#10;di54bWxQSwUGAAAAAAQABAD1AAAAhAMAAAAA&#10;" path="m,8r12,7l25,18r12,l47,13,42,8,37,3,32,,25,,17,,12,,5,3,,8e" filled="f" strokecolor="#e77817" strokeweight="0">
                  <v:path arrowok="t" o:connecttype="custom" o:connectlocs="0,8;12,15;25,18;37,18;47,13;42,8;37,3;32,0;25,0;17,0;12,0;5,3;0,8" o:connectangles="0,0,0,0,0,0,0,0,0,0,0,0,0"/>
                </v:shape>
                <v:shape id="Freeform 8707" o:spid="_x0000_s2642" style="position:absolute;left:5944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jCsMA&#10;AADdAAAADwAAAGRycy9kb3ducmV2LnhtbERPTYvCMBC9L/gfwgje1lQPXa1GEXHBU0FdFr0NzdhW&#10;m0lJsrb+e7OwsLd5vM9ZrnvTiAc5X1tWMBknIIgLq2suFXydPt9nIHxA1thYJgVP8rBeDd6WmGnb&#10;8YEex1CKGMI+QwVVCG0mpS8qMujHtiWO3NU6gyFCV0rtsIvhppHTJEmlwZpjQ4UtbSsq7scfo6A7&#10;P2e7D/udX+ji8rA7zfPbVis1GvabBYhAffgX/7n3Os5PJyn8fh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NjCsMAAADdAAAADwAAAAAAAAAAAAAAAACYAgAAZHJzL2Rv&#10;d25yZXYueG1sUEsFBgAAAAAEAAQA9QAAAIgDAAAAAA==&#10;" path="m55,18l,,55,18xm55,18r12,7l77,28r13,l102,23,97,18,92,13,85,10,80,8r-8,l65,10r-5,3l55,18xe" fillcolor="#f3be00" stroked="f">
                  <v:path arrowok="t" o:connecttype="custom" o:connectlocs="55,18;0,0;55,18;55,18;67,25;77,28;90,28;102,23;97,18;92,13;85,10;80,8;72,8;65,10;60,13;55,18" o:connectangles="0,0,0,0,0,0,0,0,0,0,0,0,0,0,0,0"/>
                  <o:lock v:ext="edit" verticies="t"/>
                </v:shape>
                <v:shape id="Freeform 8708" o:spid="_x0000_s2643" style="position:absolute;left:5944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DVMMA&#10;AADdAAAADwAAAGRycy9kb3ducmV2LnhtbERPTWvCQBC9F/wPyxS8lLrRgy2pqySC4Ekw7aHHITvJ&#10;BrOzcXfV+O+7BcHbPN7nrDaj7cWVfOgcK5jPMhDEtdMdtwp+vnfvnyBCRNbYOyYFdwqwWU9eVphr&#10;d+MjXavYihTCIUcFJsYhlzLUhiyGmRuIE9c4bzEm6FupPd5SuO3lIsuW0mLHqcHgQFtD9am6WAWH&#10;pjTHRh5+i9O5KKrSvV1KT0pNX8fiC0SkMT7FD/dep/nL+Qf8f5NO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pDVM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8709" o:spid="_x0000_s2644" style="position:absolute;left:5999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PcsYA&#10;AADdAAAADwAAAGRycy9kb3ducmV2LnhtbESPQWvCQBCF70L/wzKFXkLd6EEkukqpCCkepOoPGLJj&#10;kjY7m+6uGv+9cxB6m+G9ee+b5XpwnbpSiK1nA5NxDoq48rbl2sDpuH2fg4oJ2WLnmQzcKcJ69TJa&#10;YmH9jb/peki1khCOBRpoUuoLrWPVkMM49j2xaGcfHCZZQ61twJuEu05P83ymHbYsDQ329NlQ9Xu4&#10;OAP74Su768vub3rMTv15E8r4k5XGvL0OHwtQiYb0b35el1bwZxPBlW9kBL1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uPcsYAAADdAAAADwAAAAAAAAAAAAAAAACYAgAAZHJz&#10;L2Rvd25yZXYueG1sUEsFBgAAAAAEAAQA9QAAAIsDAAAAAA==&#10;" path="m,10r12,7l22,20r13,l47,15,42,10,37,5,30,2,25,,17,,10,2,5,5,,10e" filled="f" strokecolor="#e77817" strokeweight="0">
                  <v:path arrowok="t" o:connecttype="custom" o:connectlocs="0,10;12,17;22,20;35,20;47,15;42,10;37,5;30,2;25,0;17,0;10,2;5,5;0,10" o:connectangles="0,0,0,0,0,0,0,0,0,0,0,0,0"/>
                </v:shape>
                <v:shape id="Freeform 8710" o:spid="_x0000_s2645" style="position:absolute;left:5914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+bw8UA&#10;AADdAAAADwAAAGRycy9kb3ducmV2LnhtbERPTWvCQBC9C/0PyxS86SZFUpu6ilYEkUKp6aG9Ddkx&#10;G5qdDdk1xn/fLQje5vE+Z7EabCN66nztWEE6TUAQl07XXCn4KnaTOQgfkDU2jknBlTyslg+jBeba&#10;XfiT+mOoRAxhn6MCE0KbS+lLQxb91LXEkTu5zmKIsKuk7vASw20jn5IkkxZrjg0GW3ozVP4ez1ZB&#10;kc6GQz/f6MJ8bJ+/f66ZeT8dlBo/DutXEIGGcBff3Hsd52fpC/x/E0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/5vDxQAAAN0AAAAPAAAAAAAAAAAAAAAAAJgCAABkcnMv&#10;ZG93bnJldi54bWxQSwUGAAAAAAQABAD1AAAAigMAAAAA&#10;" path="m53,25l,,53,25xm53,25r12,7l78,37,90,35r12,-5l97,25,92,20,85,17r-7,l73,17r-8,l58,20r-5,5xe" fillcolor="#f3be00" stroked="f">
                  <v:path arrowok="t" o:connecttype="custom" o:connectlocs="53,25;0,0;53,25;53,25;65,32;78,37;90,35;102,30;97,25;92,20;85,17;78,17;73,17;65,17;58,20;53,25" o:connectangles="0,0,0,0,0,0,0,0,0,0,0,0,0,0,0,0"/>
                  <o:lock v:ext="edit" verticies="t"/>
                </v:shape>
                <v:shape id="Freeform 8711" o:spid="_x0000_s2646" style="position:absolute;left:5914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b0sYA&#10;AADdAAAADwAAAGRycy9kb3ducmV2LnhtbESPQWsCMRCF70L/Q5hCbzVbkaVsjSJCwUsP3Yr2OGzG&#10;3ehmsk2ibv9951DwNsN78943i9Xoe3WlmFxgAy/TAhRxE6zj1sDu6/35FVTKyBb7wGTglxKslg+T&#10;BVY23PiTrnVulYRwqtBAl/NQaZ2ajjymaRiIRTuG6DHLGlttI94k3Pd6VhSl9uhYGjocaNNRc64v&#10;3kDxUZ/iYVtvDsnt57r8+b64cW7M0+O4fgOVacx38//11gp+ORN+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b0sYAAADdAAAADwAAAAAAAAAAAAAAAACYAgAAZHJz&#10;L2Rvd25yZXYueG1sUEsFBgAAAAAEAAQA9QAAAIsDAAAAAA==&#10;" path="m53,25l,,53,25xe" filled="f" strokecolor="#e77817" strokeweight="0">
                  <v:path arrowok="t" o:connecttype="custom" o:connectlocs="53,25;0,0;53,25" o:connectangles="0,0,0"/>
                </v:shape>
                <v:shape id="Freeform 8712" o:spid="_x0000_s2647" style="position:absolute;left:5967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/ap8MA&#10;AADdAAAADwAAAGRycy9kb3ducmV2LnhtbERPTWvCQBC9F/wPywje6ibBBomuIkppC73UqOchOybB&#10;7GzIrknaX98tFLzN433OejuaRvTUudqygngegSAurK65VHDKX5+XIJxH1thYJgXf5GC7mTytMdN2&#10;4C/qj74UIYRdhgoq79tMSldUZNDNbUscuKvtDPoAu1LqDocQbhqZRFEqDdYcGipsaV9RcTvejYKP&#10;zz5Ozi/55eeweLvr1O4HymulZtNxtwLhafQP8b/7XYf5aRL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/ap8MAAADdAAAADwAAAAAAAAAAAAAAAACYAgAAZHJzL2Rv&#10;d25yZXYueG1sUEsFBgAAAAAEAAQA9QAAAIgDAAAAAA==&#10;" path="m,8r12,7l25,20,37,18,49,13,44,8,39,3,32,,25,,20,,12,,5,3,,8e" filled="f" strokecolor="#e77817" strokeweight="0">
                  <v:path arrowok="t" o:connecttype="custom" o:connectlocs="0,8;12,15;25,20;37,18;49,13;44,8;39,3;32,0;25,0;20,0;12,0;5,3;0,8" o:connectangles="0,0,0,0,0,0,0,0,0,0,0,0,0"/>
                </v:shape>
                <v:shape id="Freeform 8713" o:spid="_x0000_s2648" style="position:absolute;left:589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8Fv8QA&#10;AADdAAAADwAAAGRycy9kb3ducmV2LnhtbERPTUsDMRC9C/6HMAVvNtuApaxNS1kUrODBbnvobdiM&#10;m6WbyZLE7vbfG0HwNo/3Oevt5HpxpRA7zxoW8wIEceNNx62GY/36uAIRE7LB3jNpuFGE7eb+bo2l&#10;8SN/0vWQWpFDOJaowaY0lFLGxpLDOPcDcea+fHCYMgytNAHHHO56qYpiKR12nBssDlRZai6Hb6fh&#10;vB+Vr6snFU8f+2p1s0X9Hl60fphNu2cQiab0L/5zv5k8f6kU/H6TT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vBb/EAAAA3QAAAA8AAAAAAAAAAAAAAAAAmAIAAGRycy9k&#10;b3ducmV2LnhtbFBLBQYAAAAABAAEAPUAAACJAwAAAAA=&#10;" path="m54,35l,,54,35xm54,35l67,45r12,5l89,52r13,-5l97,42,92,37,87,35,79,32,72,30r-8,l59,32r-5,3xe" fillcolor="#f3be00" stroked="f">
                  <v:path arrowok="t" o:connecttype="custom" o:connectlocs="54,35;0,0;54,35;54,35;67,45;79,50;89,52;102,47;97,42;92,37;87,35;79,32;72,30;64,30;59,32;54,35" o:connectangles="0,0,0,0,0,0,0,0,0,0,0,0,0,0,0,0"/>
                  <o:lock v:ext="edit" verticies="t"/>
                </v:shape>
                <v:shape id="Freeform 8714" o:spid="_x0000_s2649" style="position:absolute;left:5890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Gq8AA&#10;AADdAAAADwAAAGRycy9kb3ducmV2LnhtbERP24rCMBB9F/Yfwiz4ImvqhdKtRlkWCj56+4ChGZti&#10;MylJ1Pr3mwXBtzmc66y3g+3EnXxoHSuYTTMQxLXTLTcKzqfqqwARIrLGzjEpeFKA7eZjtMZSuwcf&#10;6H6MjUghHEpUYGLsSylDbchimLqeOHEX5y3GBH0jtcdHCrednGdZLi22nBoM9vRrqL4eb1bBZV/Z&#10;5U0Xvs0nOzNwo6tZ9a3U+HP4WYGINMS3+OXe6TQ/ny/g/5t0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SGq8AAAADdAAAADwAAAAAAAAAAAAAAAACYAgAAZHJzL2Rvd25y&#10;ZXYueG1sUEsFBgAAAAAEAAQA9QAAAIUDAAAAAA==&#10;" path="m54,35l,,54,35xe" filled="f" strokecolor="#e77817" strokeweight="0">
                  <v:path arrowok="t" o:connecttype="custom" o:connectlocs="54,35;0,0;54,35" o:connectangles="0,0,0"/>
                </v:shape>
                <v:shape id="Freeform 8715" o:spid="_x0000_s2650" style="position:absolute;left:5944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P80sIA&#10;AADdAAAADwAAAGRycy9kb3ducmV2LnhtbERPzYrCMBC+C/sOYRa8aaqo7HaNsgiliniw2wcYmrEt&#10;NpNuE7W+vREEb/Px/c5y3ZtGXKlztWUFk3EEgriwuuZSQf6XjL5AOI+ssbFMCu7kYL36GCwx1vbG&#10;R7pmvhQhhF2MCirv21hKV1Rk0I1tSxy4k+0M+gC7UuoObyHcNHIaRQtpsObQUGFLm4qKc3YxCv5T&#10;TL/bepceXMbJfH/KS5nkSg0/+98fEJ56/xa/3Fsd5i+m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0/zSwgAAAN0AAAAPAAAAAAAAAAAAAAAAAJgCAABkcnMvZG93&#10;bnJldi54bWxQSwUGAAAAAAQABAD1AAAAhwMAAAAA&#10;" path="m,5l13,15r12,5l35,22,48,17,43,12,38,7,33,5,25,2,18,,10,,5,2,,5e" filled="f" strokecolor="#e77817" strokeweight="0">
                  <v:path arrowok="t" o:connecttype="custom" o:connectlocs="0,5;13,15;25,20;35,22;48,17;43,12;38,7;33,5;25,2;18,0;10,0;5,2;0,5" o:connectangles="0,0,0,0,0,0,0,0,0,0,0,0,0"/>
                </v:shape>
                <v:shape id="Freeform 8716" o:spid="_x0000_s2651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Wn6MQA&#10;AADdAAAADwAAAGRycy9kb3ducmV2LnhtbERP3WrCMBS+H/gO4Qi7GZoqzGnXVGSgjjnBuT3AoTm2&#10;xeakNFHj2xtB2N35+H5PNg+mEWfqXG1ZwWiYgCAurK65VPD3uxxMQTiPrLGxTAqu5GCe954yTLW9&#10;8A+d974UMYRdigoq79tUSldUZNANbUscuYPtDPoIu1LqDi8x3DRynCQTabDm2FBhSx8VFcf9ySj4&#10;Cqv19Xv39lKHchY2G9q61XKm1HM/LN5BeAr+X/xwf+o4fzJ+hfs38QS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lp+jEAAAA3QAAAA8AAAAAAAAAAAAAAAAAmAIAAGRycy9k&#10;b3ducmV2LnhtbFBLBQYAAAAABAAEAPUAAACJAwAAAAA=&#10;" path="m,l,13,5,23r8,10l23,40,25,30,20,18,13,8,,xe" fillcolor="#f3be00" stroked="f">
                  <v:path arrowok="t" o:connecttype="custom" o:connectlocs="0,0;0,13;5,23;13,33;23,40;25,30;20,18;13,8;0,0" o:connectangles="0,0,0,0,0,0,0,0,0"/>
                </v:shape>
                <v:shape id="Freeform 8717" o:spid="_x0000_s2652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37sQA&#10;AADdAAAADwAAAGRycy9kb3ducmV2LnhtbERPS2vCQBC+C/0PyxR6Ed3UapCYjRSL0EsPag89jtnJ&#10;g2RnQ3bV9d93CwVv8/E9J98G04srja61rOB1noAgLq1uuVbwfdrP1iCcR9bYWyYFd3KwLZ4mOWba&#10;3vhA16OvRQxhl6GCxvshk9KVDRl0czsQR66yo0Ef4VhLPeIthpteLpIklQZbjg0NDrRrqOyOF6Og&#10;Sj9+puGt6g7nbrVMvnTwqzoo9fIc3jcgPAX/EP+7P3Wcny5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Et+7EAAAA3QAAAA8AAAAAAAAAAAAAAAAAmAIAAGRycy9k&#10;b3ducmV2LnhtbFBLBQYAAAAABAAEAPUAAACJAwAAAAA=&#10;" path="m,l,13,5,23r8,10l23,40,25,30,20,18,13,8,,e" filled="f" strokecolor="#e77817" strokeweight="0">
                  <v:path arrowok="t" o:connecttype="custom" o:connectlocs="0,0;0,13;5,23;13,33;23,40;25,30;20,18;13,8;0,0" o:connectangles="0,0,0,0,0,0,0,0,0"/>
                </v:shape>
                <v:shape id="Freeform 8718" o:spid="_x0000_s2653" style="position:absolute;left:6069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TZ8UA&#10;AADdAAAADwAAAGRycy9kb3ducmV2LnhtbERPTWsCMRC9F/wPYYTeatalaFmNItLCSg+t1oPHcTPu&#10;bruZhCTqtr++KRS8zeN9znzZm05cyIfWsoLxKANBXFndcq1g//Hy8AQiRGSNnWVS8E0BlovB3RwL&#10;ba+8pcsu1iKFcChQQROjK6QMVUMGw8g64sSdrDcYE/S11B6vKdx0Ms+yiTTYcmpo0NG6oeprdzYK&#10;crd5fiyr127Mx3f3+XaYlvsfr9T9sF/NQETq40387y51mj/Jp/D3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pNnxQAAAN0AAAAPAAAAAAAAAAAAAAAAAJgCAABkcnMv&#10;ZG93bnJldi54bWxQSwUGAAAAAAQABAD1AAAAigMAAAAA&#10;" path="m39,43r3,12l47,65r7,10l67,83r,-10l59,60,52,50,39,43xm39,43l,,39,43xe" fillcolor="#f3be00" stroked="f">
                  <v:path arrowok="t" o:connecttype="custom" o:connectlocs="39,43;42,55;47,65;54,75;67,83;67,73;59,60;52,50;39,43;39,43;0,0;39,43" o:connectangles="0,0,0,0,0,0,0,0,0,0,0,0"/>
                  <o:lock v:ext="edit" verticies="t"/>
                </v:shape>
                <v:shape id="Freeform 8719" o:spid="_x0000_s2654" style="position:absolute;left:6108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76zsYA&#10;AADdAAAADwAAAGRycy9kb3ducmV2LnhtbESPQUsDQQyF70L/w5BCb3a2e2hl7bSIWPAgBWtBj2En&#10;zq5uMsvO2G77681B8JbwXt77st6O3JkTDamN4mAxL8CQ1NG3Ehwc33a3d2BSRvHYRSEHF0qw3Uxu&#10;1lj5eJZXOh1yMBoiqUIHTc59ZW2qG2JM89iTqPYZB8as6xCsH/Cs4dzZsiiWlrEVbWiwp8eG6u/D&#10;Dzv4eL8eeXXZPXVXXpQvq7Dn8EXOzabjwz2YTGP+N/9dP3vFX5aKq9/oCHb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76zsYAAADdAAAADwAAAAAAAAAAAAAAAACYAgAAZHJz&#10;L2Rvd25yZXYueG1sUEsFBgAAAAAEAAQA9QAAAIsDAAAAAA==&#10;" path="m,l3,12,8,22r7,10l28,40r,-10l20,17,13,7,,e" filled="f" strokecolor="#e77817" strokeweight="0">
                  <v:path arrowok="t" o:connecttype="custom" o:connectlocs="0,0;3,12;8,22;15,32;28,40;28,30;20,17;13,7;0,0" o:connectangles="0,0,0,0,0,0,0,0,0"/>
                </v:shape>
                <v:shape id="Freeform 8720" o:spid="_x0000_s2655" style="position:absolute;left:6069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xLsMA&#10;AADdAAAADwAAAGRycy9kb3ducmV2LnhtbERPO2/CMBDeK/EfrEPqVhwYEA0YBFSV6MBAeMxHfCQR&#10;8TnYBpJ/jytV6nafvufNFq2pxYOcrywrGA4SEMS51RUXCg77748JCB+QNdaWSUFHHhbz3tsMU22f&#10;vKNHFgoRQ9inqKAMoUml9HlJBv3ANsSRu1hnMEToCqkdPmO4qeUoScbSYMWxocSG1iXl1+xuFLif&#10;S/N17FbuVG8TeZtk3Xm1q5R677fLKYhAbfgX/7k3Os4fjz7h95t4gp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XxLsMAAADdAAAADwAAAAAAAAAAAAAAAACYAgAAZHJzL2Rv&#10;d25yZXYueG1sUEsFBgAAAAAEAAQA9QAAAIgDAAAAAA==&#10;" path="m39,43l,,39,43e" filled="f" strokecolor="#e77817" strokeweight="0">
                  <v:path arrowok="t" o:connecttype="custom" o:connectlocs="39,43;0,0;39,43" o:connectangles="0,0,0"/>
                </v:shape>
                <v:shape id="Freeform 8721" o:spid="_x0000_s2656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HW8YA&#10;AADdAAAADwAAAGRycy9kb3ducmV2LnhtbESPQUvDQBCF74L/YRnBi9hNtYSQdltKRRDEQ6sHj0N2&#10;moRmZ0N2bFJ/vXMQepvhvXnvm9VmCp0505DayA7mswwMcRV9y7WDr8/XxwJMEmSPXWRycKEEm/Xt&#10;zQpLH0fe0/kgtdEQTiU6aET60tpUNRQwzWJPrNoxDgFF16G2fsBRw0Nnn7IstwFb1oYGe9o1VJ0O&#10;P8HBKX8fZf8g8xf70V1+81h8L6hw7v5u2i7BCE1yNf9fv3nFz5+VX7/REez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GHW8YAAADdAAAADwAAAAAAAAAAAAAAAACYAgAAZHJz&#10;L2Rvd25yZXYueG1sUEsFBgAAAAAEAAQA9QAAAIsDAAAAAA==&#10;" path="m,l,13,5,25r7,8l22,43r,-13l19,18,12,8,,xe" fillcolor="#f3be00" stroked="f">
                  <v:path arrowok="t" o:connecttype="custom" o:connectlocs="0,0;0,13;5,25;12,33;22,43;22,30;19,18;12,8;0,0" o:connectangles="0,0,0,0,0,0,0,0,0"/>
                </v:shape>
                <v:shape id="Freeform 8722" o:spid="_x0000_s2657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91sEA&#10;AADdAAAADwAAAGRycy9kb3ducmV2LnhtbERPzWqDQBC+F/IOywR6a9akIGKySpEWcuglxgcY3Ina&#10;urPW3fjz9t1Aobf5+H7nlC+mFxONrrOsYL+LQBDXVnfcKKiuHy8JCOeRNfaWScFKDvJs83TCVNuZ&#10;LzSVvhEhhF2KClrvh1RKV7dk0O3sQBy4mx0N+gDHRuoR5xBuenmIolga7Dg0tDhQ0VL9Xd6NAvdT&#10;Fe+Y+OJqqup+o8/ka52cUs/b5e0IwtPi/8V/7rMO8+PXPTy+CS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AfdbBAAAA3QAAAA8AAAAAAAAAAAAAAAAAmAIAAGRycy9kb3du&#10;cmV2LnhtbFBLBQYAAAAABAAEAPUAAACGAwAAAAA=&#10;" path="m,l,13,5,25r7,8l22,43r,-13l19,18,12,8,,e" filled="f" strokecolor="#e77817" strokeweight="0">
                  <v:path arrowok="t" o:connecttype="custom" o:connectlocs="0,0;0,13;5,25;12,33;22,43;22,30;19,18;12,8;0,0" o:connectangles="0,0,0,0,0,0,0,0,0"/>
                </v:shape>
                <v:shape id="Freeform 8723" o:spid="_x0000_s2658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TVcMA&#10;AADdAAAADwAAAGRycy9kb3ducmV2LnhtbERPTWvCQBC9F/wPywi91Y2KoURXEUFR6aFVEY9Ddkyi&#10;2dmwu43x33cLhd7m8T5ntuhMLVpyvrKsYDhIQBDnVldcKDgd12/vIHxA1lhbJgVP8rCY915mmGn7&#10;4C9qD6EQMYR9hgrKEJpMSp+XZNAPbEMcuat1BkOErpDa4SOGm1qOkiSVBiuODSU2tCopvx++jYKL&#10;u6Uf7aaebNBi8nm+7re73V6p1363nIII1IV/8Z97q+P8dDyC32/iC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TTVcMAAADdAAAADwAAAAAAAAAAAAAAAACYAgAAZHJzL2Rv&#10;d25yZXYueG1sUEsFBgAAAAAEAAQA9QAAAIgDAAAAAA==&#10;" path="m35,44l,,35,44xe" fillcolor="#f3be00" stroked="f">
                  <v:path arrowok="t" o:connecttype="custom" o:connectlocs="35,44;0,0;35,44" o:connectangles="0,0,0"/>
                </v:shape>
                <v:shape id="Freeform 8724" o:spid="_x0000_s2659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X1sUA&#10;AADdAAAADwAAAGRycy9kb3ducmV2LnhtbERPS2vCQBC+F/oflil4KboxQZHUVaRE6KWgaRG9Ddlp&#10;EpqdDdnNo/++Wyh4m4/vOdv9ZBoxUOdqywqWiwgEcWF1zaWCz4/jfAPCeWSNjWVS8EMO9rvHhy2m&#10;2o58piH3pQgh7FJUUHnfplK6oiKDbmFb4sB92c6gD7Arpe5wDOGmkXEUraXBmkNDhS29VlR8571R&#10;cLPvt0Meny7L6/Oqj2w2xpidlJo9TYcXEJ4mfxf/u990mL9OEvj7Jpw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JfWxQAAAN0AAAAPAAAAAAAAAAAAAAAAAJgCAABkcnMv&#10;ZG93bnJldi54bWxQSwUGAAAAAAQABAD1AAAAigMAAAAA&#10;" path="m35,44l,,35,44xe" filled="f" strokecolor="#e77817" strokeweight="0">
                  <v:path arrowok="t" o:connecttype="custom" o:connectlocs="35,44;0,0;35,44" o:connectangles="0,0,0"/>
                </v:shape>
                <v:shape id="Freeform 8725" o:spid="_x0000_s2660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HQ8UA&#10;AADdAAAADwAAAGRycy9kb3ducmV2LnhtbERPTWvCQBC9F/oflin0VjdakRLdBKsIQqG1sUWPQ3ZM&#10;QrOzMbtq9Ne7QsHbPN7nTNLO1OJIrassK+j3IhDEudUVFwp+1ouXNxDOI2usLZOCMzlIk8eHCcba&#10;nvibjpkvRAhhF6OC0vsmltLlJRl0PdsQB25nW4M+wLaQusVTCDe1HETRSBqsODSU2NCspPwvOxgF&#10;v5eP/Gu/cTiMBvPLcpW9b/mzU+r5qZuOQXjq/F38717qMH/0OoTbN+EEm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odDxQAAAN0AAAAPAAAAAAAAAAAAAAAAAJgCAABkcnMv&#10;ZG93bnJldi54bWxQSwUGAAAAAAQABAD1AAAAigMAAAAA&#10;" path="m,l,12,2,25r8,7l20,40r,-10l17,17,10,7,,xe" fillcolor="#f3be00" stroked="f">
                  <v:path arrowok="t" o:connecttype="custom" o:connectlocs="0,0;0,12;2,25;10,32;20,40;20,30;17,17;10,7;0,0" o:connectangles="0,0,0,0,0,0,0,0,0"/>
                </v:shape>
                <v:shape id="Freeform 8726" o:spid="_x0000_s2661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R68QA&#10;AADdAAAADwAAAGRycy9kb3ducmV2LnhtbERP22rCQBB9F/oPyxR8kbqpt5bUVYogiAhiFPo6ZKdJ&#10;2uxsyG5M9OtdQfBtDuc682VnSnGm2hWWFbwPIxDEqdUFZwpOx/XbJwjnkTWWlknBhRwsFy+9Ocba&#10;tnygc+IzEULYxagg976KpXRpTgbd0FbEgfu1tUEfYJ1JXWMbwk0pR1E0kwYLDg05VrTKKf1PGqPg&#10;4LbHyWqffPxdT7ufrJXN2g0apfqv3fcXCE+df4of7o0O82fjKdy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NUevEAAAA3QAAAA8AAAAAAAAAAAAAAAAAmAIAAGRycy9k&#10;b3ducmV2LnhtbFBLBQYAAAAABAAEAPUAAACJAwAAAAA=&#10;" path="m,l,12,2,25r8,7l20,40r,-10l17,17,10,7,,e" filled="f" strokecolor="#e77817" strokeweight="0">
                  <v:path arrowok="t" o:connecttype="custom" o:connectlocs="0,0;0,12;2,25;10,32;20,40;20,30;17,17;10,7;0,0" o:connectangles="0,0,0,0,0,0,0,0,0"/>
                </v:shape>
                <v:shape id="Freeform 8727" o:spid="_x0000_s2662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vpB8QA&#10;AADdAAAADwAAAGRycy9kb3ducmV2LnhtbERPTWvCQBC9F/wPywjedGNbokZXkaBFeilVDx6H7JgE&#10;s7Mxu8a0v94tCL3N433OYtWZSrTUuNKygvEoAkGcWV1yruB42A6nIJxH1lhZJgU/5GC17L0sMNH2&#10;zt/U7n0uQgi7BBUU3teJlC4ryKAb2Zo4cGfbGPQBNrnUDd5DuKnkaxTF0mDJoaHAmtKCssv+ZhR8&#10;Trb24/qVtjMveXp6v25+43Sj1KDfrecgPHX+X/x073SYH7/F8PdNO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L6QfEAAAA3QAAAA8AAAAAAAAAAAAAAAAAmAIAAGRycy9k&#10;b3ducmV2LnhtbFBLBQYAAAAABAAEAPUAAACJAwAAAAA=&#10;" path="m33,45l,,33,45xe" fillcolor="#f3be00" stroked="f">
                  <v:path arrowok="t" o:connecttype="custom" o:connectlocs="33,45;0,0;33,45" o:connectangles="0,0,0"/>
                </v:shape>
                <v:shape id="Freeform 8728" o:spid="_x0000_s2663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QEDcUA&#10;AADdAAAADwAAAGRycy9kb3ducmV2LnhtbERP22rCQBB9F/oPyxT6VjdWvEVXqYXWKih4AX0csmMS&#10;zM6G7DZJ/75bEHybw7nObNGaQtRUudyygl43AkGcWJ1zquB0/Hwdg3AeWWNhmRT8koPF/Kkzw1jb&#10;hvdUH3wqQgi7GBVk3pexlC7JyKDr2pI4cFdbGfQBVqnUFTYh3BTyLYqG0mDOoSHDkj4ySm6HH6Ng&#10;PVo25uu2O5er5db2B1hvLpNaqZfn9n0KwlPrH+K7+1uH+cP+C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AQNxQAAAN0AAAAPAAAAAAAAAAAAAAAAAJgCAABkcnMv&#10;ZG93bnJldi54bWxQSwUGAAAAAAQABAD1AAAAigMAAAAA&#10;" path="m33,45l,,33,45xe" filled="f" strokecolor="#e77817" strokeweight="0">
                  <v:path arrowok="t" o:connecttype="custom" o:connectlocs="33,45;0,0;33,45" o:connectangles="0,0,0"/>
                </v:shape>
                <v:shape id="Freeform 8729" o:spid="_x0000_s2664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occA&#10;AADdAAAADwAAAGRycy9kb3ducmV2LnhtbESPT2vCQBDF70K/wzIFL1I3WpCSuopUlJ4K/kHIbciO&#10;SWp2dptdNX77zqHQ2xvmzW/emy9716obdbHxbGAyzkARl942XBk4HjYvb6BiQrbYeiYDD4qwXDwN&#10;5phbf+cd3fapUgLhmKOBOqWQax3LmhzGsQ/Esjv7zmGSsau07fAucNfqaZbNtMOG5UONgT5qKi/7&#10;qxPKtvh6VMUhnItTGG1OP9/ZjtbGDJ/71TuoRH36N/9df1qJP3uVuNJGJ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4QKHHAAAA3QAAAA8AAAAAAAAAAAAAAAAAmAIAAGRy&#10;cy9kb3ducmV2LnhtbFBLBQYAAAAABAAEAPUAAACMAwAAAAA=&#10;" path="m2,l,13,2,25r8,10l17,43,20,33,17,20,12,8,2,xe" fillcolor="#f3be00" stroked="f">
                  <v:path arrowok="t" o:connecttype="custom" o:connectlocs="2,0;0,13;2,25;10,35;17,43;20,33;17,20;12,8;2,0" o:connectangles="0,0,0,0,0,0,0,0,0"/>
                </v:shape>
                <v:shape id="Freeform 8730" o:spid="_x0000_s2665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y92cUA&#10;AADdAAAADwAAAGRycy9kb3ducmV2LnhtbERPTWvCQBC9F/wPyxR6q5sqSE1dpYiKgoeYFsHbmJ1m&#10;U7OzIbuN8d93CwVv83ifM1v0thYdtb5yrOBlmIAgLpyuuFTw+bF+fgXhA7LG2jEpuJGHxXzwMMNU&#10;uysfqMtDKWII+xQVmBCaVEpfGLLoh64hjtyXay2GCNtS6havMdzWcpQkE2mx4thgsKGloeKS/1gF&#10;dNrsssu5KvvzKOy77zxbmWOm1NNj//4GIlAf7uJ/91bH+ZPxFP6+i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L3ZxQAAAN0AAAAPAAAAAAAAAAAAAAAAAJgCAABkcnMv&#10;ZG93bnJldi54bWxQSwUGAAAAAAQABAD1AAAAigMAAAAA&#10;" path="m2,l,13,2,25r8,10l17,43,20,33,17,20,12,8,2,e" filled="f" strokecolor="#e77817" strokeweight="0">
                  <v:path arrowok="t" o:connecttype="custom" o:connectlocs="2,0;0,13;2,25;10,35;17,43;20,33;17,20;12,8;2,0" o:connectangles="0,0,0,0,0,0,0,0,0"/>
                </v:shape>
                <v:shape id="Freeform 8731" o:spid="_x0000_s2666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dSMYA&#10;AADdAAAADwAAAGRycy9kb3ducmV2LnhtbESPQWvCQBCF7wX/wzJCL0U3LSIluoqIBVsKWiOeh+yY&#10;BLOzIbvG+O87B8HbDO/Ne9/Ml72rVUdtqDwbeB8noIhzbysuDByzr9EnqBCRLdaeycCdAiwXg5c5&#10;ptbf+I+6QyyUhHBI0UAZY5NqHfKSHIaxb4hFO/vWYZS1LbRt8SbhrtYfSTLVDiuWhhIbWpeUXw5X&#10;Z2C9m7y5bJedkv5nf9//fnd+Q50xr8N+NQMVqY9P8+N6awV/OhF++UZG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ddSMYAAADdAAAADwAAAAAAAAAAAAAAAACYAgAAZHJz&#10;L2Rvd25yZXYueG1sUEsFBgAAAAAEAAQA9QAAAIsDAAAAAA==&#10;" path="m32,49l,,32,49xe" fillcolor="#f3be00" stroked="f">
                  <v:path arrowok="t" o:connecttype="custom" o:connectlocs="32,49;0,0;32,49" o:connectangles="0,0,0"/>
                </v:shape>
                <v:shape id="Freeform 8732" o:spid="_x0000_s2667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shMIA&#10;AADdAAAADwAAAGRycy9kb3ducmV2LnhtbERP32vCMBB+H/g/hBP2NhPtEKlGUbeBLxtYxeejOZti&#10;cylNVut/vwwGe7uP7+etNoNrRE9dqD1rmE4UCOLSm5orDefTx8sCRIjIBhvPpOFBATbr0dMKc+Pv&#10;fKS+iJVIIRxy1GBjbHMpQ2nJYZj4ljhxV985jAl2lTQd3lO4a+RMqbl0WHNqsNjS3lJ5K76dhjd7&#10;kYf+ix+f2XtQ2XVR7zJVaP08HrZLEJGG+C/+cx9Mmj9/ncLvN+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GyEwgAAAN0AAAAPAAAAAAAAAAAAAAAAAJgCAABkcnMvZG93&#10;bnJldi54bWxQSwUGAAAAAAQABAD1AAAAhwMAAAAA&#10;" path="m32,49l,,32,49xe" filled="f" strokecolor="#e77817" strokeweight="0">
                  <v:path arrowok="t" o:connecttype="custom" o:connectlocs="32,49;0,0;32,49" o:connectangles="0,0,0"/>
                </v:shape>
                <v:shape id="Freeform 8733" o:spid="_x0000_s2668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Oe5sQA&#10;AADdAAAADwAAAGRycy9kb3ducmV2LnhtbERPTWvCQBC9C/0PyxR6002DSBtdpZQWih5EKzkPu2MS&#10;zc4m2W1M++tdoeBtHu9zFqvB1qKnzleOFTxPEhDE2pmKCwWH78/xCwgfkA3WjknBL3lYLR9GC8yM&#10;u/CO+n0oRAxhn6GCMoQmk9Lrkiz6iWuII3d0ncUQYVdI0+ElhttapkkykxYrjg0lNvRekj7vf6wC&#10;nVfT15Zz/bGV3K7Xf6d+szkp9fQ4vM1BBBrCXfzv/jJx/myawu2be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TnubEAAAA3QAAAA8AAAAAAAAAAAAAAAAAmAIAAGRycy9k&#10;b3ducmV2LnhtbFBLBQYAAAAABAAEAPUAAACJAwAAAAA=&#10;" path="m3,l,12,3,24r7,10l17,42,20,32,17,19,12,7,3,xe" fillcolor="#f3be00" stroked="f">
                  <v:path arrowok="t" o:connecttype="custom" o:connectlocs="3,0;0,12;3,24;10,34;17,42;20,32;17,19;12,7;3,0" o:connectangles="0,0,0,0,0,0,0,0,0"/>
                </v:shape>
                <v:shape id="Freeform 8734" o:spid="_x0000_s2669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6QMMA&#10;AADdAAAADwAAAGRycy9kb3ducmV2LnhtbERP24rCMBB9F/yHMMK+FE1dV5FqFBEFEYRdL+9jM7bF&#10;ZlKaaLt/vxEWfJvDuc582ZpSPKl2hWUFw0EMgji1uuBMwfm07U9BOI+ssbRMCn7JwXLR7cwx0bbh&#10;H3oefSZCCLsEFeTeV4mULs3JoBvYijhwN1sb9AHWmdQ1NiHclPIzjifSYMGhIceK1jml9+PDKLiO&#10;79/+stk368iODsNsS+doHyn10WtXMxCeWv8W/7t3OsyffI3g9U04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C6QMMAAADdAAAADwAAAAAAAAAAAAAAAACYAgAAZHJzL2Rv&#10;d25yZXYueG1sUEsFBgAAAAAEAAQA9QAAAIgDAAAAAA==&#10;" path="m3,l,12,3,24r7,10l17,42,20,32,17,19,12,7,3,e" filled="f" strokecolor="#e77817" strokeweight="0">
                  <v:path arrowok="t" o:connecttype="custom" o:connectlocs="3,0;0,12;3,24;10,34;17,42;20,32;17,19;12,7;3,0" o:connectangles="0,0,0,0,0,0,0,0,0"/>
                </v:shape>
                <v:shape id="Freeform 8735" o:spid="_x0000_s2670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2PKcIA&#10;AADdAAAADwAAAGRycy9kb3ducmV2LnhtbERPTWsCMRC9C/0PYQq9aVZZpKxGkUJFai9de+hx2Iyb&#10;4GayJNFd/70pFHqbx/uc9XZ0nbhRiNazgvmsAEHceG25VfB9ep++gogJWWPnmRTcKcJ28zRZY6X9&#10;wF90q1MrcgjHChWYlPpKytgYchhnvifO3NkHhynD0EodcMjhrpOLolhKh5Zzg8Ge3gw1l/rqFNR6&#10;sNdwNB+26Pfz9PlTLu4nr9TL87hbgUg0pn/xn/ug8/xlWcLvN/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Y8pwgAAAN0AAAAPAAAAAAAAAAAAAAAAAJgCAABkcnMvZG93&#10;bnJldi54bWxQSwUGAAAAAAQABAD1AAAAhwMAAAAA&#10;" path="m33,50l,,33,50xe" fillcolor="#f3be00" stroked="f">
                  <v:path arrowok="t" o:connecttype="custom" o:connectlocs="33,50;0,0;33,50" o:connectangles="0,0,0"/>
                </v:shape>
                <v:shape id="Freeform 8736" o:spid="_x0000_s2671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cXfsQA&#10;AADdAAAADwAAAGRycy9kb3ducmV2LnhtbERPS2vCQBC+F/wPywi9FN1YVCR1FZ/QU8En5DbNjkkw&#10;Oxuya4z++m6h0Nt8fM+ZzltTioZqV1hWMOhHIIhTqwvOFBwP294EhPPIGkvLpOBBDuazzssUY23v&#10;vKNm7zMRQtjFqCD3voqldGlOBl3fVsSBu9jaoA+wzqSu8R7CTSnfo2gsDRYcGnKsaJVTet3fjIKn&#10;vnyPvk6bxzVZp4Nk+Tw3+GaUeu22iw8Qnlr/L/5zf+owfzwcwe834QQ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HF37EAAAA3QAAAA8AAAAAAAAAAAAAAAAAmAIAAGRycy9k&#10;b3ducmV2LnhtbFBLBQYAAAAABAAEAPUAAACJAwAAAAA=&#10;" path="m33,50l,,33,50xe" filled="f" strokecolor="#e77817" strokeweight="0">
                  <v:path arrowok="t" o:connecttype="custom" o:connectlocs="33,50;0,0;33,50" o:connectangles="0,0,0"/>
                </v:shape>
                <v:shape id="Freeform 8737" o:spid="_x0000_s2672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NQmcUA&#10;AADdAAAADwAAAGRycy9kb3ducmV2LnhtbERPTUvDQBC9C/0PyxS82U1FUo3dFlFLPVWMLehtzE6z&#10;qdnZkN0m8d93CwVv83ifM18OthYdtb5yrGA6SUAQF05XXCrYfq5u7kH4gKyxdkwK/sjDcjG6mmOm&#10;Xc8f1OWhFDGEfYYKTAhNJqUvDFn0E9cQR27vWoshwraUusU+htta3iZJKi1WHBsMNvRsqPjNj1aB&#10;7d65eNl9rR/MYbP/ef3ueZaXSl2Ph6dHEIGG8C++uN90nJ/epXD+Jp4gF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1CZxQAAAN0AAAAPAAAAAAAAAAAAAAAAAJgCAABkcnMv&#10;ZG93bnJldi54bWxQSwUGAAAAAAQABAD1AAAAigMAAAAA&#10;" path="m2,l,7r,5l,20r2,5l10,35r15,9l25,32,22,20,15,10,2,xe" fillcolor="#f3be00" stroked="f">
                  <v:path arrowok="t" o:connecttype="custom" o:connectlocs="2,0;0,7;0,12;0,20;2,25;10,35;25,44;25,32;22,20;15,10;2,0" o:connectangles="0,0,0,0,0,0,0,0,0,0,0"/>
                </v:shape>
                <v:shape id="Freeform 8738" o:spid="_x0000_s2673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iqd8MA&#10;AADdAAAADwAAAGRycy9kb3ducmV2LnhtbERPTWvCQBC9F/oflhF6qxOlWkldpVoKHrxoK3gcspNs&#10;MDsbsltN/70rCN7m8T5nvuxdo87chdqLhtEwA8VSeFNLpeH35/t1BipEEkONF9bwzwGWi+enOeXG&#10;X2TH532sVAqRkJMGG2ObI4bCsqMw9C1L4krfOYoJdhWaji4p3DU4zrIpOqolNVhqeW25OO3/nAY3&#10;xsO6rOzxtMXV1+SQ4Wp2LLV+GfSfH6Ai9/Ehvrs3Js2fvr3D7Zt0Ai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iqd8MAAADdAAAADwAAAAAAAAAAAAAAAACYAgAAZHJzL2Rv&#10;d25yZXYueG1sUEsFBgAAAAAEAAQA9QAAAIgDAAAAAA==&#10;" path="m2,l,7r,5l,20r2,5l10,35r15,9l25,32,22,20,15,10,2,xe" filled="f" strokecolor="#e77817" strokeweight="0">
                  <v:path arrowok="t" o:connecttype="custom" o:connectlocs="2,0;0,7;0,12;0,20;2,25;10,35;25,44;25,32;22,20;15,10;2,0" o:connectangles="0,0,0,0,0,0,0,0,0,0,0"/>
                </v:shape>
                <v:shape id="Freeform 8739" o:spid="_x0000_s2674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7Z8cA&#10;AADdAAAADwAAAGRycy9kb3ducmV2LnhtbESPMU/DQAyFdyT+w8lI3eilFKoq7bUKqUAsDE07dLRy&#10;bhKR80W5Iw359XhAYrP1nt/7vN2PrlUD9aHxbGAxT0ARl942XBk4n94e16BCRLbYeiYDPxRgv7u/&#10;22Jq/Y2PNBSxUhLCIUUDdYxdqnUoa3IY5r4jFu3qe4dR1r7StsebhLtWPyXJSjtsWBpq7Civqfwq&#10;vp2B7GRfsilfLw6vw/tUfPrpki8PxswexmwDKtIY/81/1x9W8FfPgivfyAh69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E+2fHAAAA3QAAAA8AAAAAAAAAAAAAAAAAmAIAAGRy&#10;cy9kb3ducmV2LnhtbFBLBQYAAAAABAAEAPUAAACMAwAAAAA=&#10;" path="m37,50l,,37,50xe" fillcolor="#f3be00" stroked="f">
                  <v:path arrowok="t" o:connecttype="custom" o:connectlocs="37,50;0,0;37,50" o:connectangles="0,0,0"/>
                </v:shape>
                <v:shape id="Freeform 8740" o:spid="_x0000_s2675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CadMUA&#10;AADdAAAADwAAAGRycy9kb3ducmV2LnhtbESP0YrCMBBF34X9hzALvmm6VsStRllEQV8U637A2Ixt&#10;d5tJbaLWvzeC4NsM994zd6bz1lTiSo0rLSv46kcgiDOrS84V/B5WvTEI55E1VpZJwZ0czGcfnSkm&#10;2t54T9fU5yJA2CWooPC+TqR0WUEGXd/WxEE72cagD2uTS93gLcBNJQdRNJIGSw4XCqxpUVD2n15M&#10;oFxWZxkvc/qL4919Mz5utumpVqr72f5MQHhq/dv8Sq91qD8afsPzmzCC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Jp0xQAAAN0AAAAPAAAAAAAAAAAAAAAAAJgCAABkcnMv&#10;ZG93bnJldi54bWxQSwUGAAAAAAQABAD1AAAAigMAAAAA&#10;" path="m37,50l,,37,50xe" filled="f" strokecolor="#1f1a17" strokeweight="0">
                  <v:path arrowok="t" o:connecttype="custom" o:connectlocs="37,50;0,0;37,50" o:connectangles="0,0,0"/>
                </v:shape>
                <v:shape id="Freeform 8741" o:spid="_x0000_s2676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1a3ccA&#10;AADdAAAADwAAAGRycy9kb3ducmV2LnhtbESPQWvCQBCF7wX/wzKCN90o1dboKqVQEKWW2op4G7Jj&#10;EszOhuyqaX995yD0NsN7894382XrKnWlJpSeDQwHCSjizNuScwPfX2/9Z1AhIlusPJOBHwqwXHQe&#10;5phaf+NPuu5iriSEQ4oGihjrVOuQFeQwDHxNLNrJNw6jrE2ubYM3CXeVHiXJRDssWRoKrOm1oOy8&#10;uzgDx6f9e/X4G2yC2005nY70Yf1xMqbXbV9moCK18d98v15ZwZ+MhV+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NWt3HAAAA3QAAAA8AAAAAAAAAAAAAAAAAmAIAAGRy&#10;cy9kb3ducmV2LnhtbFBLBQYAAAAABAAEAPUAAACMAwAAAAA=&#10;" path="m45,40l,,45,40r,l45,40r3,15l55,65r8,10l75,82r,-7l75,70,72,62,70,57,65,52,58,47,53,42,45,40xe" fillcolor="#f3be00" stroked="f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8742" o:spid="_x0000_s2677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XfcMA&#10;AADdAAAADwAAAGRycy9kb3ducmV2LnhtbERPS0vDQBC+C/6HZQRvdlPBtKbdlkYQPHjpC6/T7JgE&#10;s7Pp7rSJ/94VBG/z8T1nuR5dp64UYuvZwHSSgSKuvG25NnDYvz7MQUVBtth5JgPfFGG9ur1ZYmH9&#10;wFu67qRWKYRjgQYakb7QOlYNOYwT3xMn7tMHh5JgqLUNOKRw1+nHLMu1w5ZTQ4M9vTRUfe0uzoAc&#10;L+W5nM9O1fPHMJM+L8P4vjXm/m7cLEAJjfIv/nO/2TQ/f5rC7zfpB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sXfcMAAADdAAAADwAAAAAAAAAAAAAAAACYAgAAZHJzL2Rv&#10;d25yZXYueG1sUEsFBgAAAAAEAAQA9QAAAIgDAAAAAA==&#10;" path="m45,40l,,45,40r,l45,40r3,15l55,65r8,10l75,82r,-7l75,70,72,62,70,57,65,52,58,47,53,42,45,40xe" filled="f" strokecolor="#e77817" strokeweight="0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8743" o:spid="_x0000_s2678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6NsEA&#10;AADdAAAADwAAAGRycy9kb3ducmV2LnhtbERPzYrCMBC+C/sOYQQvsqbruiLVKKK4qDdbH2BsxrbY&#10;TEoTtb69EQRv8/H9zmzRmkrcqHGlZQU/gwgEcWZ1ybmCY7r5noBwHlljZZkUPMjBYv7VmWGs7Z0P&#10;dEt8LkIIuxgVFN7XsZQuK8igG9iaOHBn2xj0ATa51A3eQ7ip5DCKxtJgyaGhwJpWBWWX5GoU9Dmh&#10;tdmn+9NvOtqd9SU/Rv9LpXrddjkF4an1H/HbvdVh/vhvCK9vwgl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ROjbBAAAA3QAAAA8AAAAAAAAAAAAAAAAAmAIAAGRycy9kb3du&#10;cmV2LnhtbFBLBQYAAAAABAAEAPUAAACGAwAAAAA=&#10;" path="m39,40l,,39,40r,l39,40r3,13l49,65r10,8l72,80r,-5l69,68,67,63,64,55,59,50,54,45,47,43,39,40xe" fillcolor="#f3be00" stroked="f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8744" o:spid="_x0000_s2679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fAhMMA&#10;AADdAAAADwAAAGRycy9kb3ducmV2LnhtbERPS2vCQBC+C/0PyxS86SaRppK6igQCXtqiLQVvQ3aa&#10;BLOzIbt59N93CwVv8/E9Z3eYTStG6l1jWUG8jkAQl1Y3XCn4/ChWWxDOI2tsLZOCH3Jw2D8sdphp&#10;O/GZxouvRAhhl6GC2vsuk9KVNRl0a9sRB+7b9gZ9gH0ldY9TCDetTKIolQYbDg01dpTXVN4ug1Fw&#10;td0zvcd5wcOt8nFcJO7t9Uup5eN8fAHhafZ38b/7pMP89GkDf9+EE+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fAhMMAAADdAAAADwAAAAAAAAAAAAAAAACYAgAAZHJzL2Rv&#10;d25yZXYueG1sUEsFBgAAAAAEAAQA9QAAAIgDAAAAAA==&#10;" path="m39,40l,,39,40r,l39,40r3,13l49,65r10,8l72,80r,-5l69,68,67,63,64,55,59,50,54,45,47,43,39,40xe" filled="f" strokecolor="#e77817" strokeweight="0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8745" o:spid="_x0000_s2680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4BlMQA&#10;AADdAAAADwAAAGRycy9kb3ducmV2LnhtbERPS2vCQBC+F/oflin0EnRjqSLRTbCC0FvRPtTbkB2T&#10;0OxsyG7j+u9dQehtPr7nLItgWjFQ7xrLCibjFARxaXXDlYKvz81oDsJ5ZI2tZVJwIQdF/viwxEzb&#10;M29p2PlKxBB2GSqove8yKV1Zk0E3th1x5E62N+gj7CupezzHcNPKlzSdSYMNx4YaO1rXVP7u/owC&#10;/P4JH+YtaZNj2Ayn1cElcl8q9fwUVgsQnoL/F9/d7zrOn01f4fZNP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OAZT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8746" o:spid="_x0000_s2681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VisQA&#10;AADdAAAADwAAAGRycy9kb3ducmV2LnhtbERPTWsCMRC9F/ofwgjealZBqatRSqHQnqRWW7yNm3F3&#10;6WaSJnF36683BaG3ebzPWa5704iWfKgtKxiPMhDEhdU1lwp2Hy8PjyBCRNbYWCYFvxRgvbq/W2Ku&#10;bcfv1G5jKVIIhxwVVDG6XMpQVGQwjKwjTtzJeoMxQV9K7bFL4aaRkyybSYM1p4YKHT1XVHxvz0bB&#10;ftd2bl7Q22HyeXaXHz5mmy+v1HDQPy1AROrjv/jmftVp/mw6hb9v0gl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1FYr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8747" o:spid="_x0000_s2682" style="position:absolute;left:5805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D6sYA&#10;AADdAAAADwAAAGRycy9kb3ducmV2LnhtbESPT2sCMRDF70K/Q5iCN80qdimrWbEWQfBUleJx3Mz+&#10;wc1km6S69tM3hYK3Gd57v3mzWPamFVdyvrGsYDJOQBAXVjdcKTgeNqNXED4ga2wtk4I7eVjmT4MF&#10;Ztre+IOu+1CJCGGfoYI6hC6T0hc1GfRj2xFHrbTOYIirq6R2eItw08ppkqTSYMPxQo0drWsqLvtv&#10;EylOzsxbMD+zY3nYdu9f593nySk1fO5XcxCB+vAw/6e3OtZPX1L4+ya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fD6sYAAADdAAAADwAAAAAAAAAAAAAAAACYAgAAZHJz&#10;L2Rvd25yZXYueG1sUEsFBgAAAAAEAAQA9QAAAIsDAAAAAA==&#10;" path="m3,75l8,,3,75xm3,75l,92r,15l3,115r5,5l13,125r5,7l22,125r3,-10l25,107r,-7l22,92,18,85,13,77,3,75xe" fillcolor="#f3be00" stroked="f">
                  <v:path arrowok="t" o:connecttype="custom" o:connectlocs="3,75;8,0;3,75;3,75;0,92;0,107;3,115;8,120;13,125;18,132;22,125;25,115;25,107;25,100;22,92;18,85;13,77;3,75" o:connectangles="0,0,0,0,0,0,0,0,0,0,0,0,0,0,0,0,0,0"/>
                  <o:lock v:ext="edit" verticies="t"/>
                </v:shape>
                <v:shape id="Freeform 8748" o:spid="_x0000_s2683" style="position:absolute;left:5808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2B/8QA&#10;AADdAAAADwAAAGRycy9kb3ducmV2LnhtbERPS2vCQBC+F/oflin01mwU6iO6ipYWhOLBJx6H7JgE&#10;s7NJdmvSf+8Kgrf5+J4znXemFFdqXGFZQS+KQRCnVhecKdjvfj5GIJxH1lhaJgX/5GA+e32ZYqJt&#10;yxu6bn0mQgi7BBXk3leJlC7NyaCLbEUcuLNtDPoAm0zqBtsQbkrZj+OBNFhwaMixoq+c0sv2zyjo&#10;r3q/8Wl5qgtqy+OhHteb9Xet1Ptbt5iA8NT5p/jhXukwf/A5hPs34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Ngf/EAAAA3QAAAA8AAAAAAAAAAAAAAAAAmAIAAGRycy9k&#10;b3ducmV2LnhtbFBLBQYAAAAABAAEAPUAAACJAwAAAAA=&#10;" path="m,75l5,,,75xe" filled="f" strokecolor="#e15520" strokeweight="0">
                  <v:path arrowok="t" o:connecttype="custom" o:connectlocs="0,75;5,0;0,75" o:connectangles="0,0,0"/>
                </v:shape>
                <v:shape id="Freeform 8749" o:spid="_x0000_s2684" style="position:absolute;left:5805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n5MUA&#10;AADdAAAADwAAAGRycy9kb3ducmV2LnhtbESPS2/CMBCE75X6H6ytxK04jQSCgEF9CIkjL9Eel3iJ&#10;I+J1FLsQ/n33UInbrmZ25tv5sveNulIX68AG3oYZKOIy2JorA4f96nUCKiZki01gMnCnCMvF89Mc&#10;CxtuvKXrLlVKQjgWaMCl1BZax9KRxzgMLbFo59B5TLJ2lbYd3iTcNzrPsrH2WLM0OGzp01F52f16&#10;A8fDNND+S5/zn+nmVDbfHy6/bI0ZvPTvM1CJ+vQw/1+vreCPR4Ir38gIe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ufkxQAAAN0AAAAPAAAAAAAAAAAAAAAAAJgCAABkcnMv&#10;ZG93bnJldi54bWxQSwUGAAAAAAQABAD1AAAAigMAAAAA&#10;" path="m3,l,17,,32r3,8l8,45r5,5l18,57r4,-7l25,40r,-8l25,25,22,17,18,10,13,2,3,e" filled="f" strokecolor="#e15520" strokeweight="0">
                  <v:path arrowok="t" o:connecttype="custom" o:connectlocs="3,0;0,17;0,32;3,40;8,45;13,50;18,57;22,50;25,40;25,32;25,25;22,17;18,10;13,2;3,0" o:connectangles="0,0,0,0,0,0,0,0,0,0,0,0,0,0,0"/>
                </v:shape>
                <v:shape id="Freeform 8750" o:spid="_x0000_s2685" style="position:absolute;left:579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SW5sIA&#10;AADdAAAADwAAAGRycy9kb3ducmV2LnhtbERPTWvCQBC9F/wPywje6sZgQ42uIoWKtIdSI56H7JgN&#10;ZmdDdk3iv+8WCr3N433OZjfaRvTU+dqxgsU8AUFcOl1zpeBcvD+/gvABWWPjmBQ8yMNuO3naYK7d&#10;wN/Un0IlYgj7HBWYENpcSl8asujnriWO3NV1FkOEXSV1h0MMt41MkySTFmuODQZbejNU3k53q6Aw&#10;6dJln2XPH/2AxVd9SC/Lg1Kz6bhfgwg0hn/xn/uo4/zsZQW/38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JbmwgAAAN0AAAAPAAAAAAAAAAAAAAAAAJgCAABkcnMvZG93&#10;bnJldi54bWxQSwUGAAAAAAQABAD1AAAAhwMAAAAA&#10;" path="m13,67l,,13,67xm13,67l8,82r2,18l13,105r2,7l20,117r8,5l30,117r2,-10l32,100r,-8l30,85,25,77,20,70,13,67xe" fillcolor="#f3be00" stroked="f">
                  <v:path arrowok="t" o:connecttype="custom" o:connectlocs="13,67;0,0;13,67;13,67;8,82;10,100;13,105;15,112;20,117;28,122;30,117;32,107;32,100;32,92;30,85;25,77;20,70;13,67" o:connectangles="0,0,0,0,0,0,0,0,0,0,0,0,0,0,0,0,0,0"/>
                  <o:lock v:ext="edit" verticies="t"/>
                </v:shape>
                <v:shape id="Freeform 8751" o:spid="_x0000_s2686" style="position:absolute;left:5795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tcSMcA&#10;AADdAAAADwAAAGRycy9kb3ducmV2LnhtbESPQUsDMRCF74L/IYzQi9hsPSxlbVqqYPFSdFsRehs2&#10;083WzWRJ0nb9985B8DbDe/PeN4vV6Ht1oZi6wAZm0wIUcRNsx62Bz/3rwxxUysgW+8Bk4IcSrJa3&#10;NwusbLhyTZddbpWEcKrQgMt5qLROjSOPaRoGYtGOIXrMssZW24hXCfe9fiyKUnvsWBocDvTiqPne&#10;nb2BuDlxcf9+fj508/qj3juft+WXMZO7cf0EKtOY/81/129W8MtS+OUbG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LXEjHAAAA3QAAAA8AAAAAAAAAAAAAAAAAmAIAAGRy&#10;cy9kb3ducmV2LnhtbFBLBQYAAAAABAAEAPUAAACMAwAAAAA=&#10;" path="m13,67l,,13,67xe" filled="f" strokecolor="#e15520" strokeweight="0">
                  <v:path arrowok="t" o:connecttype="custom" o:connectlocs="13,67;0,0;13,67" o:connectangles="0,0,0"/>
                </v:shape>
                <v:shape id="Freeform 8752" o:spid="_x0000_s2687" style="position:absolute;left:5803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7xMUA&#10;AADdAAAADwAAAGRycy9kb3ducmV2LnhtbERPTWvCQBC9F/oflin0phuDDTW6SqkWCkJR68XbkB2T&#10;aHY27G418dd3C0Jv83ifM1t0phEXcr62rGA0TEAQF1bXXCrYf38MXkH4gKyxsUwKevKwmD8+zDDX&#10;9spbuuxCKWII+xwVVCG0uZS+qMigH9qWOHJH6wyGCF0ptcNrDDeNTJMkkwZrjg0VtvReUXHe/RgF&#10;p9MtXeN4Un/1m5d0eTus++XKKfX81L1NQQTqwr/47v7UcX6WjeDvm3iC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2LvExQAAAN0AAAAPAAAAAAAAAAAAAAAAAJgCAABkcnMv&#10;ZG93bnJldi54bWxQSwUGAAAAAAQABAD1AAAAigMAAAAA&#10;" path="m5,l,15,2,33r3,5l7,45r5,5l20,55r2,-5l24,40r,-7l24,25,22,18,17,10,12,3,5,e" filled="f" strokecolor="#e15520" strokeweight="0">
                  <v:path arrowok="t" o:connecttype="custom" o:connectlocs="5,0;0,15;2,33;5,38;7,45;12,50;20,55;22,50;24,40;24,33;24,25;22,18;17,10;12,3;5,0" o:connectangles="0,0,0,0,0,0,0,0,0,0,0,0,0,0,0"/>
                </v:shape>
                <v:shape id="Freeform 8753" o:spid="_x0000_s2688" style="position:absolute;left:5788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3mvMQA&#10;AADdAAAADwAAAGRycy9kb3ducmV2LnhtbERPTWvCQBC9F/wPywheSt0YcJHUjYhS7KUFo+B1mp0m&#10;IdnZkN2a9N93C4Xe5vE+Z7ubbCfuNPjGsYbVMgFBXDrTcKXhenl52oDwAdlg55g0fJOHXT572GJm&#10;3MhnuhehEjGEfYYa6hD6TEpf1mTRL11PHLlPN1gMEQ6VNAOOMdx2Mk0SJS02HBtq7OlQU9kWX1bD&#10;+tgeVTiPt7Up30+Hxw/VvaVK68V82j+DCDSFf/Gf+9XE+Uql8PtNP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N5rzEAAAA3QAAAA8AAAAAAAAAAAAAAAAAmAIAAGRycy9k&#10;b3ducmV2LnhtbFBLBQYAAAAABAAEAPUAAACJAwAAAAA=&#10;" path="m12,67l,,12,67xm12,67l10,82r,18l12,105r5,7l22,117r5,5l32,117r,-7l35,100,32,92,30,85,25,77,20,70,12,67xe" fillcolor="#f3be00" stroked="f">
                  <v:path arrowok="t" o:connecttype="custom" o:connectlocs="12,67;0,0;12,67;12,67;10,82;10,100;12,105;17,112;22,117;27,122;32,117;32,110;35,100;32,92;30,85;25,77;20,70;12,67" o:connectangles="0,0,0,0,0,0,0,0,0,0,0,0,0,0,0,0,0,0"/>
                  <o:lock v:ext="edit" verticies="t"/>
                </v:shape>
                <v:shape id="Freeform 8754" o:spid="_x0000_s2689" style="position:absolute;left:5788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S+cQA&#10;AADdAAAADwAAAGRycy9kb3ducmV2LnhtbERPS2vCQBC+F/wPywje6kYjoaSuIj5oL4WaVulxyE6T&#10;0N3ZmF01/vtuQehtPr7nzJe9NeJCnW8cK5iMExDEpdMNVwo+P3aPTyB8QNZoHJOCG3lYLgYPc8y1&#10;u/KeLkWoRAxhn6OCOoQ2l9KXNVn0Y9cSR+7bdRZDhF0ldYfXGG6NnCZJJi02HBtqbGldU/lTnK0C&#10;15+Krd63R5Me0pf3zddu9nYySo2G/eoZRKA+/Ivv7lcd52dZCn/fx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pUvnEAAAA3QAAAA8AAAAAAAAAAAAAAAAAmAIAAGRycy9k&#10;b3ducmV2LnhtbFBLBQYAAAAABAAEAPUAAACJAwAAAAA=&#10;" path="m12,67l,,12,67xe" filled="f" strokecolor="#e15520" strokeweight="0">
                  <v:path arrowok="t" o:connecttype="custom" o:connectlocs="12,67;0,0;12,67" o:connectangles="0,0,0"/>
                </v:shape>
                <v:shape id="Freeform 8755" o:spid="_x0000_s2690" style="position:absolute;left:5798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EWMQA&#10;AADdAAAADwAAAGRycy9kb3ducmV2LnhtbERP32vCMBB+H/g/hBP2NtNKKaUaRQSZY4MxNwTfjuZs&#10;i80lNLHt/vtlMNjbfXw/b72dTCcG6n1rWUG6SEAQV1a3XCv4+jw8FSB8QNbYWSYF3+Rhu5k9rLHU&#10;duQPGk6hFjGEfYkKmhBcKaWvGjLoF9YRR+5qe4Mhwr6WuscxhptOLpMklwZbjg0NOto3VN1Od6Pg&#10;XCSXl7TO7ke3dK/tm5Xp87tU6nE+7VYgAk3hX/znPuo4P88z+P0mn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xFjEAAAA3QAAAA8AAAAAAAAAAAAAAAAAmAIAAGRycy9k&#10;b3ducmV2LnhtbFBLBQYAAAAABAAEAPUAAACJAwAAAAA=&#10;" path="m2,l,15,,33r2,5l7,45r5,5l17,55r5,-5l22,43,25,33,22,25,20,18,15,10,10,3,2,xe" filled="f" strokecolor="#e15520" strokeweight="0">
                  <v:path arrowok="t" o:connecttype="custom" o:connectlocs="2,0;0,15;0,33;2,38;7,45;12,50;17,55;22,50;22,43;25,33;22,25;20,18;15,10;10,3;2,0" o:connectangles="0,0,0,0,0,0,0,0,0,0,0,0,0,0,0"/>
                </v:shape>
                <v:shape id="Freeform 8756" o:spid="_x0000_s2691" style="position:absolute;left:5815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2su8MA&#10;AADdAAAADwAAAGRycy9kb3ducmV2LnhtbERPS2vCQBC+F/wPywje6kbBINFVxGdBK2h76W3ITpNo&#10;djZk15j+e1cQepuP7znTeWtK0VDtCssKBv0IBHFqdcGZgu+vzfsYhPPIGkvLpOCPHMxnnbcpJtre&#10;+UTN2WcihLBLUEHufZVI6dKcDLq+rYgD92trgz7AOpO6xnsIN6UcRlEsDRYcGnKsaJlTej3fjIKf&#10;z2LjL/vdMDvStrlVx8N6tXJK9brtYgLCU+v/xS/3hw7z43gEz2/CC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2su8MAAADdAAAADwAAAAAAAAAAAAAAAACYAgAAZHJzL2Rv&#10;d25yZXYueG1sUEsFBgAAAAAEAAQA9QAAAIgDAAAAAA==&#10;" path="m5,74l12,,5,74xm5,74l,92r3,15l5,114r3,5l12,127r8,5l22,124r3,-7l27,107,25,99,22,92,17,84,12,77,5,74xe" fillcolor="#f3be00" stroked="f">
                  <v:path arrowok="t" o:connecttype="custom" o:connectlocs="5,74;12,0;5,74;5,74;0,92;3,107;5,114;8,119;12,127;20,132;22,124;25,117;27,107;25,99;22,92;17,84;12,77;5,74" o:connectangles="0,0,0,0,0,0,0,0,0,0,0,0,0,0,0,0,0,0"/>
                  <o:lock v:ext="edit" verticies="t"/>
                </v:shape>
                <v:shape id="Freeform 8757" o:spid="_x0000_s2692" style="position:absolute;left:5820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GQMMA&#10;AADdAAAADwAAAGRycy9kb3ducmV2LnhtbERPTWvCQBC9F/wPywi91U0Vg6Su0tYKXkSMtudpdswG&#10;s7Mhu2r8964geJvH+5zpvLO1OFPrK8cK3gcJCOLC6YpLBfvd8m0CwgdkjbVjUnAlD/NZ72WKmXYX&#10;3tI5D6WIIewzVGBCaDIpfWHIoh+4hjhyB9daDBG2pdQtXmK4reUwSVJpseLYYLChb0PFMT9ZBav1&#10;1o8n5rr52v/Ui9P/36j65ZFSr/3u8wNEoC48xQ/3Ssf5aZrC/Zt4gp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wGQMMAAADdAAAADwAAAAAAAAAAAAAAAACYAgAAZHJzL2Rv&#10;d25yZXYueG1sUEsFBgAAAAAEAAQA9QAAAIgDAAAAAA==&#10;" path="m,74l7,,,74xe" filled="f" strokecolor="#e15520" strokeweight="0">
                  <v:path arrowok="t" o:connecttype="custom" o:connectlocs="0,74;7,0;0,74" o:connectangles="0,0,0"/>
                </v:shape>
                <v:shape id="Freeform 8758" o:spid="_x0000_s2693" style="position:absolute;left:5815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YhsUA&#10;AADdAAAADwAAAGRycy9kb3ducmV2LnhtbERPyWrDMBC9F/oPYgq9NXJycIsbJYSULlAIdZrlOlgT&#10;ycQaGUt13Hx9VQjkNo+3znQ+uEb01IXas4LxKANBXHlds1Gw+X59eAIRIrLGxjMp+KUA89ntzRQL&#10;7U9cUr+ORqQQDgUqsDG2hZShsuQwjHxLnLiD7xzGBDsjdYenFO4aOcmyXDqsOTVYbGlpqTquf5yC&#10;0my+3u1+bBaffvs26XfnVckvSt3fDYtnEJGGeBVf3B86zc/zR/j/Jp0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85iGxQAAAN0AAAAPAAAAAAAAAAAAAAAAAJgCAABkcnMv&#10;ZG93bnJldi54bWxQSwUGAAAAAAQABAD1AAAAigMAAAAA&#10;" path="m5,l,18,3,33r2,7l8,45r4,8l20,58r2,-8l25,43,27,33,25,25,22,18,17,10,12,3,5,e" filled="f" strokecolor="#e15520" strokeweight="0">
                  <v:path arrowok="t" o:connecttype="custom" o:connectlocs="5,0;0,18;3,33;5,40;8,45;12,53;20,58;22,50;25,43;27,33;25,25;22,18;17,10;12,3;5,0" o:connectangles="0,0,0,0,0,0,0,0,0,0,0,0,0,0,0"/>
                </v:shape>
                <v:shape id="Freeform 8759" o:spid="_x0000_s2694" style="position:absolute;left:5825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+AfscA&#10;AADdAAAADwAAAGRycy9kb3ducmV2LnhtbESPQWvCQBCF7wX/wzJCb3VjD2lJXcWKhRykoJHW45Cd&#10;JrHZ2bC71fjvO4dCbzO8N+99s1iNrlcXCrHzbGA+y0AR19523Bg4Vm8Pz6BiQrbYeyYDN4qwWk7u&#10;FlhYf+U9XQ6pURLCsUADbUpDoXWsW3IYZ34gFu3LB4dJ1tBoG/Aq4a7Xj1mWa4cdS0OLA21aqr8P&#10;P87Afv7kXqvT7VS5j3MZSrv7fN/ujLmfjusXUInG9G/+uy6t4Oe5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vgH7HAAAA3QAAAA8AAAAAAAAAAAAAAAAAmAIAAGRy&#10;cy9kb3ducmV2LnhtbFBLBQYAAAAABAAEAPUAAACMAwAAAAA=&#10;" path="m5,78l5,r,78xm5,78l,95r2,15l5,117r2,5l12,130r8,5l25,127r2,-7l27,110r-2,-8l22,95,20,88,12,80,5,78xe" fillcolor="#f3be00" stroked="f">
                  <v:path arrowok="t" o:connecttype="custom" o:connectlocs="5,78;5,0;5,78;5,78;0,95;2,110;5,117;7,122;12,130;20,135;25,127;27,120;27,110;25,102;22,95;20,88;12,80;5,78" o:connectangles="0,0,0,0,0,0,0,0,0,0,0,0,0,0,0,0,0,0"/>
                  <o:lock v:ext="edit" verticies="t"/>
                </v:shape>
                <v:shape id="Freeform 8760" o:spid="_x0000_s2695" style="position:absolute;left:5830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DFsUA&#10;AADdAAAADwAAAGRycy9kb3ducmV2LnhtbERPTWvCQBC9F/oflin0UnRTC4tGV2mVFm+h6kFvY3ZM&#10;QrOzMbuNsb++Wyh4m8f7nNmit7XoqPWVYw3PwwQEce5MxYWG3fZ9MAbhA7LB2jFpuJKHxfz+boap&#10;cRf+pG4TChFD2KeooQyhSaX0eUkW/dA1xJE7udZiiLAtpGnxEsNtLUdJoqTFimNDiQ0tS8q/Nt9W&#10;w8/xnL3ts+5lrK7rQ0bKPn2srNaPD/3rFESgPtzE/+61ifOVmsD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90MWxQAAAN0AAAAPAAAAAAAAAAAAAAAAAJgCAABkcnMv&#10;ZG93bnJldi54bWxQSwUGAAAAAAQABAD1AAAAigMAAAAA&#10;" path="m,78l,,,78xe" filled="f" strokecolor="#e15520" strokeweight="0">
                  <v:path arrowok="t" o:connecttype="custom" o:connectlocs="0,78;0,0;0,78" o:connectangles="0,0,0"/>
                </v:shape>
                <v:shape id="Freeform 8761" o:spid="_x0000_s2696" style="position:absolute;left:5825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FMmMUA&#10;AADdAAAADwAAAGRycy9kb3ducmV2LnhtbESPQW/CMAyF75P4D5GRdhspqMDUERBC6sRhF9jY2Wq8&#10;pqJxqiZA+ff4MImbrff83ufVZvCtulIfm8AGppMMFHEVbMO1gZ/v8u0dVEzIFtvAZOBOETbr0csK&#10;CxtufKDrMdVKQjgWaMCl1BVax8qRxzgJHbFof6H3mGTta217vEm4b/UsyxbaY8PS4LCjnaPqfLx4&#10;A/XXrEq/5Tx8dmW+u/tTPndlbszreNh+gEo0pKf5/3pvBX+xFH75Rkb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8UyYxQAAAN0AAAAPAAAAAAAAAAAAAAAAAJgCAABkcnMv&#10;ZG93bnJldi54bWxQSwUGAAAAAAQABAD1AAAAigMAAAAA&#10;" path="m5,l,17,2,32r3,7l7,44r5,8l20,57r5,-8l27,42r,-10l25,24,22,17,20,10,12,2,5,e" filled="f" strokecolor="#e15520" strokeweight="0">
                  <v:path arrowok="t" o:connecttype="custom" o:connectlocs="5,0;0,17;2,32;5,39;7,44;12,52;20,57;25,49;27,42;27,32;25,24;22,17;20,10;12,2;5,0" o:connectangles="0,0,0,0,0,0,0,0,0,0,0,0,0,0,0"/>
                </v:shape>
                <v:shape id="Freeform 8762" o:spid="_x0000_s2697" style="position:absolute;left:5835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r7MMA&#10;AADdAAAADwAAAGRycy9kb3ducmV2LnhtbERPTWvCQBC9F/oflin0VjdRSG10lVII5BqtaG9jdpoN&#10;zc6G7BrTf98tCN7m8T5nvZ1sJ0YafOtYQTpLQBDXTrfcKPjcFy9LED4ga+wck4Jf8rDdPD6sMdfu&#10;yhWNu9CIGMI+RwUmhD6X0teGLPqZ64kj9+0GiyHCoZF6wGsMt52cJ0kmLbYcGwz29GGo/tldrIIy&#10;fdunpypbFEWoF8fpqzo0Z6PU89P0vgIRaAp38c1d6jg/e03h/5t4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Jr7MMAAADdAAAADwAAAAAAAAAAAAAAAACYAgAAZHJzL2Rv&#10;d25yZXYueG1sUEsFBgAAAAAEAAQA9QAAAIgDAAAAAA==&#10;" path="m5,70l5,r,70xm5,70l,88r,15l2,110r5,8l12,123r5,4l22,120r3,-7l25,105r,-7l22,88,17,80,12,75,5,70xe" fillcolor="#f3be00" stroked="f">
                  <v:path arrowok="t" o:connecttype="custom" o:connectlocs="5,70;5,0;5,70;5,70;0,88;0,103;2,110;7,118;12,123;17,127;22,120;25,113;25,105;25,98;22,88;17,80;12,75;5,70" o:connectangles="0,0,0,0,0,0,0,0,0,0,0,0,0,0,0,0,0,0"/>
                  <o:lock v:ext="edit" verticies="t"/>
                </v:shape>
                <v:shape id="Freeform 8763" o:spid="_x0000_s2698" style="position:absolute;left:5840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M/MMA&#10;AADdAAAADwAAAGRycy9kb3ducmV2LnhtbERPTWvCQBC9F/wPywi91Y22GImuIqXS0Fuj4HXMjtlg&#10;djZm15j++26h4G0e73NWm8E2oqfO144VTCcJCOLS6ZorBYf97mUBwgdkjY1jUvBDHjbr0dMKM+3u&#10;/E19ESoRQ9hnqMCE0GZS+tKQRT9xLXHkzq6zGCLsKqk7vMdw28hZksylxZpjg8GW3g2Vl+JmFbxd&#10;r/nnV5N+vJqiz48mLU65rpV6Hg/bJYhAQ3iI/925jvPn6Qz+vo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iM/MMAAADdAAAADwAAAAAAAAAAAAAAAACYAgAAZHJzL2Rv&#10;d25yZXYueG1sUEsFBgAAAAAEAAQA9QAAAIgDAAAAAA==&#10;" path="m,70l,,,70xe" filled="f" strokecolor="#e15520" strokeweight="0">
                  <v:path arrowok="t" o:connecttype="custom" o:connectlocs="0,70;0,0;0,70" o:connectangles="0,0,0"/>
                </v:shape>
                <v:shape id="Freeform 8764" o:spid="_x0000_s2699" style="position:absolute;left:5835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sp9cIA&#10;AADdAAAADwAAAGRycy9kb3ducmV2LnhtbERPS4vCMBC+L/gfwgh7W1O74KMaxd1lYY++UI9jMzbF&#10;ZlKarNZ/bwTB23x8z5nOW1uJCzW+dKyg30tAEOdOl1wo2G5+P0YgfEDWWDkmBTfyMJ913qaYaXfl&#10;FV3WoRAxhH2GCkwIdSalzw1Z9D1XE0fu5BqLIcKmkLrBawy3lUyTZCAtlhwbDNb0bSg/r/+tgt12&#10;7GjzI0/pYbw85tX+y6TnlVLv3XYxARGoDS/x0/2n4/zB8BMe38QT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yn1wgAAAN0AAAAPAAAAAAAAAAAAAAAAAJgCAABkcnMvZG93&#10;bnJldi54bWxQSwUGAAAAAAQABAD1AAAAhwMAAAAA&#10;" path="m5,l,18,,33r2,7l7,48r5,5l17,57r5,-7l25,43r,-8l25,28,22,18,17,10,12,5,5,e" filled="f" strokecolor="#e15520" strokeweight="0">
                  <v:path arrowok="t" o:connecttype="custom" o:connectlocs="5,0;0,18;0,33;2,40;7,48;12,53;17,57;22,50;25,43;25,35;25,28;22,18;17,10;12,5;5,0" o:connectangles="0,0,0,0,0,0,0,0,0,0,0,0,0,0,0"/>
                </v:shape>
                <v:shape id="Freeform 8765" o:spid="_x0000_s2700" style="position:absolute;left:5847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fIRcQA&#10;AADdAAAADwAAAGRycy9kb3ducmV2LnhtbERPS2sCMRC+C/0PYQq9adJSVlmNUoSih1KpFcHbuJl9&#10;0M1km0R3++8bodDbfHzPWawG24or+dA41vA4USCIC2carjQcPl/HMxAhIhtsHZOGHwqwWt6NFpgb&#10;1/MHXfexEimEQ44a6hi7XMpQ1GQxTFxHnLjSeYsxQV9J47FP4baVT0pl0mLDqaHGjtY1FV/7i9Ww&#10;nr6dsk1Z2lK97zr1nfnLsT9r/XA/vMxBRBriv/jPvTVpfjZ9hts36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yEXEAAAA3QAAAA8AAAAAAAAAAAAAAAAAmAIAAGRycy9k&#10;b3ducmV2LnhtbFBLBQYAAAAABAAEAPUAAACJAwAAAAA=&#10;" path="m3,73l15,,3,73xm3,73l,90r,15l3,113r2,5l10,125r8,5l20,123r3,-8l25,108r,-10l23,90,18,83,10,78,3,73xe" fillcolor="#f3be00" stroked="f">
                  <v:path arrowok="t" o:connecttype="custom" o:connectlocs="3,73;15,0;3,73;3,73;0,90;0,105;3,113;5,118;10,125;18,130;20,123;23,115;25,108;25,98;23,90;18,83;10,78;3,73" o:connectangles="0,0,0,0,0,0,0,0,0,0,0,0,0,0,0,0,0,0"/>
                  <o:lock v:ext="edit" verticies="t"/>
                </v:shape>
                <v:shape id="Freeform 8766" o:spid="_x0000_s2701" style="position:absolute;left:585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dm8IA&#10;AADdAAAADwAAAGRycy9kb3ducmV2LnhtbERP32vCMBB+H/g/hBP2NlMF3aimRZSN4WCwKj6fzdkU&#10;m0toMq3//TIY7O0+vp+3KgfbiSv1oXWsYDrJQBDXTrfcKDjsX59eQISIrLFzTAruFKAsRg8rzLW7&#10;8Rddq9iIFMIhRwUmRp9LGWpDFsPEeeLEnV1vMSbYN1L3eEvhtpOzLFtIiy2nBoOeNobqS/VtFcy9&#10;+Zytq86/nY7bLPJud//wqNTjeFgvQUQa4r/4z/2u0/zF8xx+v0kn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N2bwgAAAN0AAAAPAAAAAAAAAAAAAAAAAJgCAABkcnMvZG93&#10;bnJldi54bWxQSwUGAAAAAAQABAD1AAAAhwMAAAAA&#10;" path="m,73l12,,,73xe" filled="f" strokecolor="#e15520" strokeweight="0">
                  <v:path arrowok="t" o:connecttype="custom" o:connectlocs="0,73;12,0;0,73" o:connectangles="0,0,0"/>
                </v:shape>
                <v:shape id="Freeform 8767" o:spid="_x0000_s2702" style="position:absolute;left:5847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KbcMA&#10;AADdAAAADwAAAGRycy9kb3ducmV2LnhtbERPS2vCQBC+C/6HZQRvumkOaU3dhGoRPNYH1eM0O2aD&#10;2dmQ3Wr8991Cobf5+J6zLAfbihv1vnGs4GmegCCunG64VnA8bGYvIHxA1tg6JgUP8lAW49ESc+3u&#10;vKPbPtQihrDPUYEJocul9JUhi37uOuLIXVxvMUTY11L3eI/htpVpkmTSYsOxwWBHa0PVdf9tFXwe&#10;F44O7/KSnhcfX1V7Wpn0ulNqOhneXkEEGsK/+M+91XF+9pzB7zfxB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yKbcMAAADdAAAADwAAAAAAAAAAAAAAAACYAgAAZHJzL2Rv&#10;d25yZXYueG1sUEsFBgAAAAAEAAQA9QAAAIgDAAAAAA==&#10;" path="m3,l,17,,32r3,8l5,45r5,7l18,57r2,-7l23,42r2,-7l25,25,23,17,18,10,10,5,3,e" filled="f" strokecolor="#e15520" strokeweight="0">
                  <v:path arrowok="t" o:connecttype="custom" o:connectlocs="3,0;0,17;0,32;3,40;5,45;10,52;18,57;20,50;23,42;25,35;25,25;23,17;18,10;10,5;3,0" o:connectangles="0,0,0,0,0,0,0,0,0,0,0,0,0,0,0"/>
                </v:shape>
                <v:shape id="Freeform 8768" o:spid="_x0000_s2703" style="position:absolute;left:5862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HgN8MA&#10;AADdAAAADwAAAGRycy9kb3ducmV2LnhtbERPS2sCMRC+F/ofwhR6Ec3WFldXo5RCoYdefIDXYTNu&#10;gslkSVJd/31TKHibj+85q83gnbhQTDawgpdJBYK4Ddpyp+Cw/xzPQaSMrNEFJgU3SrBZPz6ssNHh&#10;ylu67HInSginBhWYnPtGytQa8pgmoScu3ClEj7nA2Ekd8VrCvZPTqppJj5ZLg8GePgy1592PV+BO&#10;I/82XcRqdHQ3Nt/1q13Yo1LPT8P7EkSmId/F/+4vXebP6hr+vi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HgN8MAAADdAAAADwAAAAAAAAAAAAAAAACYAgAAZHJzL2Rv&#10;d25yZXYueG1sUEsFBgAAAAAEAAQA9QAAAIgDAAAAAA==&#10;" path="m8,77l30,,8,77xm8,77l3,95,,112r,8l3,127r5,5l13,140r5,-8l20,122r3,-7l23,105r,-8l20,90,15,82,8,77xe" fillcolor="#f3be00" stroked="f">
                  <v:path arrowok="t" o:connecttype="custom" o:connectlocs="8,77;30,0;8,77;8,77;3,95;0,112;0,120;3,127;8,132;13,140;18,132;20,122;23,115;23,105;23,97;20,90;15,82;8,77" o:connectangles="0,0,0,0,0,0,0,0,0,0,0,0,0,0,0,0,0,0"/>
                  <o:lock v:ext="edit" verticies="t"/>
                </v:shape>
                <v:shape id="Freeform 8769" o:spid="_x0000_s2704" style="position:absolute;left:58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9kEsQA&#10;AADdAAAADwAAAGRycy9kb3ducmV2LnhtbESPQYvCQAyF78L+hyEL3nSqB5Wuo6ggFG/benBvoZNt&#10;u3YypTNq/febg+At4b2892W9HVyr7tSHxrOB2TQBRVx623Bl4FwcJytQISJbbD2TgScF2G4+RmtM&#10;rX/wN93zWCkJ4ZCigTrGLtU6lDU5DFPfEYv263uHUda+0rbHh4S7Vs+TZKEdNiwNNXZ0qKm85jdn&#10;4Gef7w50ufrm71QUWVWuXOaDMePPYfcFKtIQ3+bXdWYFf7EUXPlGRt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ZBLEAAAA3QAAAA8AAAAAAAAAAAAAAAAAmAIAAGRycy9k&#10;b3ducmV2LnhtbFBLBQYAAAAABAAEAPUAAACJAwAAAAA=&#10;" path="m,77l22,,,77xe" filled="f" strokecolor="#e15520" strokeweight="0">
                  <v:path arrowok="t" o:connecttype="custom" o:connectlocs="0,77;22,0;0,77" o:connectangles="0,0,0"/>
                </v:shape>
                <v:shape id="Freeform 8770" o:spid="_x0000_s2705" style="position:absolute;left:5862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MthcEA&#10;AADdAAAADwAAAGRycy9kb3ducmV2LnhtbERPzWoCMRC+F3yHMIK3mqh0q6tRpKD0Vtb6AMNm3F3d&#10;TOIm1fXtTaHQ23x8v7Pa9LYVN+pC41jDZKxAEJfONFxpOH7vXucgQkQ22DomDQ8KsFkPXlaYG3fn&#10;gm6HWIkUwiFHDXWMPpcylDVZDGPniRN3cp3FmGBXSdPhPYXbVk6VyqTFhlNDjZ4+aiovhx+rYbGf&#10;zckrVXxV2TaE4vF23Z291qNhv12CiNTHf/Gf+9Ok+dn7An6/S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jLYXBAAAA3QAAAA8AAAAAAAAAAAAAAAAAmAIAAGRycy9kb3du&#10;cmV2LnhtbFBLBQYAAAAABAAEAPUAAACGAwAAAAA=&#10;" path="m8,l3,18,,35r,8l3,50r5,5l13,63r5,-8l20,45r3,-7l23,28r,-8l20,13,15,5,8,e" filled="f" strokecolor="#e15520" strokeweight="0">
                  <v:path arrowok="t" o:connecttype="custom" o:connectlocs="8,0;3,18;0,35;0,43;3,50;8,55;13,63;18,55;20,45;23,38;23,28;23,20;20,13;15,5;8,0" o:connectangles="0,0,0,0,0,0,0,0,0,0,0,0,0,0,0"/>
                </v:shape>
                <v:shape id="Freeform 8771" o:spid="_x0000_s2706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5UMYA&#10;AADdAAAADwAAAGRycy9kb3ducmV2LnhtbESPQWvCQBCF7wX/wzKCt7qp0GBTVykBpQgetK3F25Ad&#10;k2B2NmRXE/+9cyj0NsN78943i9XgGnWjLtSeDbxME1DEhbc1lwa+v9bPc1AhIltsPJOBOwVYLUdP&#10;C8ys73lPt0MslYRwyNBAFWObaR2KihyGqW+JRTv7zmGUtSu17bCXcNfoWZKk2mHN0lBhS3lFxeVw&#10;dQZc8dYk6anf/ean/PXIdvOz5aMxk/Hw8Q4q0hD/zX/Xn1bw07nwyzcygl4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s5UMYAAADdAAAADwAAAAAAAAAAAAAAAACYAgAAZHJz&#10;L2Rvd25yZXYueG1sUEsFBgAAAAAEAAQA9QAAAIsDAAAAAA==&#10;" path="m40,l25,7,12,17,5,30,,45,5,42r7,-2l20,35r5,-5l30,25r5,-8l37,10,40,xe" fillcolor="#f3be00" stroked="f">
                  <v:path arrowok="t" o:connecttype="custom" o:connectlocs="40,0;25,7;12,17;5,30;0,45;5,42;12,40;20,35;25,30;30,25;35,17;37,10;40,0" o:connectangles="0,0,0,0,0,0,0,0,0,0,0,0,0"/>
                </v:shape>
                <v:shape id="Freeform 8772" o:spid="_x0000_s2707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ix8QA&#10;AADdAAAADwAAAGRycy9kb3ducmV2LnhtbERPTWsCMRC9F/ofwhS8SM3qYZGtUUproQcp6IrnaTLd&#10;LN1MliS6a399UxB6m8f7nNVmdJ24UIitZwXzWQGCWHvTcqPgWL89LkHEhGyw80wKrhRhs76/W2Fl&#10;/MB7uhxSI3IIxwoV2JT6SsqoLTmMM98TZ+7LB4cpw9BIE3DI4a6Ti6IopcOWc4PFnl4s6e/D2SmY&#10;8mvY1rrWP5/2VE9PH83Ol4NSk4fx+QlEojH9i2/ud5Pnl8s5/H2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iIsfEAAAA3QAAAA8AAAAAAAAAAAAAAAAAmAIAAGRycy9k&#10;b3ducmV2LnhtbFBLBQYAAAAABAAEAPUAAACJAwAAAAA=&#10;" path="m40,l25,7,12,17,5,30,,45,5,42r7,-2l20,35r5,-5l30,25r5,-8l37,10,40,e" filled="f" strokecolor="#e15520" strokeweight="0">
                  <v:path arrowok="t" o:connecttype="custom" o:connectlocs="40,0;25,7;12,17;5,30;0,45;5,42;12,40;20,35;25,30;30,25;35,17;37,10;40,0" o:connectangles="0,0,0,0,0,0,0,0,0,0,0,0,0"/>
                </v:shape>
                <v:shape id="Freeform 8773" o:spid="_x0000_s2708" style="position:absolute;left:5825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9RUMMA&#10;AADdAAAADwAAAGRycy9kb3ducmV2LnhtbERPTWvCQBC9F/wPywi91Y2hBInZSCmIttRDU6HXMTsm&#10;i9nZkF017a/vCgVv83ifU6xG24kLDd44VjCfJSCIa6cNNwr2X+unBQgfkDV2jknBD3lYlZOHAnPt&#10;rvxJlyo0Ioawz1FBG0KfS+nrliz6meuJI3d0g8UQ4dBIPeA1httOpkmSSYuGY0OLPb22VJ+qs1Ww&#10;q97S5292/Pte71FmB7P+2BilHqfjyxJEoDHcxf/urY7zs0UKt2/iC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9RUMMAAADdAAAADwAAAAAAAAAAAAAAAACYAgAAZHJzL2Rv&#10;d25yZXYueG1sUEsFBgAAAAAEAAQA9QAAAIgDAAAAAA==&#10;" path="m40,63l25,70,12,80,5,93,,110r7,-2l12,105r8,-5l25,95r5,-7l35,80,37,70r3,-7xm40,63l75,,40,63xe" fillcolor="#f3be00" stroked="f">
                  <v:path arrowok="t" o:connecttype="custom" o:connectlocs="40,63;25,70;12,80;5,93;0,110;7,108;12,105;20,100;25,95;30,88;35,80;37,70;40,63;40,63;75,0;40,63" o:connectangles="0,0,0,0,0,0,0,0,0,0,0,0,0,0,0,0"/>
                  <o:lock v:ext="edit" verticies="t"/>
                </v:shape>
                <v:shape id="Freeform 8774" o:spid="_x0000_s2709" style="position:absolute;left:5825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3bcMA&#10;AADdAAAADwAAAGRycy9kb3ducmV2LnhtbERP32vCMBB+H/g/hBP2NlMndLUaRQoDJ2Mwre9HczbV&#10;5lKaqPW/XwaDvd3H9/OW68G24ka9bxwrmE4SEMSV0w3XCsrD+0sGwgdkja1jUvAgD+vV6GmJuXZ3&#10;/qbbPtQihrDPUYEJocul9JUhi37iOuLInVxvMUTY11L3eI/htpWvSZJKiw3HBoMdFYaqy/5qFXyY&#10;ky7lvDx3O/01FNu3z2ORZko9j4fNAkSgIfyL/9xbHeen2Qx+v4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Z3bcMAAADdAAAADwAAAAAAAAAAAAAAAACYAgAAZHJzL2Rv&#10;d25yZXYueG1sUEsFBgAAAAAEAAQA9QAAAIgDAAAAAA==&#10;" path="m40,l25,7,12,17,5,30,,47,7,45r5,-3l20,37r5,-5l30,25r5,-8l37,7,40,e" filled="f" strokecolor="#e15520" strokeweight=".1pt">
                  <v:path arrowok="t" o:connecttype="custom" o:connectlocs="40,0;25,7;12,17;5,30;0,47;7,45;12,42;20,37;25,32;30,25;35,17;37,7;40,0" o:connectangles="0,0,0,0,0,0,0,0,0,0,0,0,0"/>
                </v:shape>
                <v:shape id="Freeform 8775" o:spid="_x0000_s2710" style="position:absolute;left:5865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/xcMA&#10;AADdAAAADwAAAGRycy9kb3ducmV2LnhtbERP32vCMBB+H/g/hBP2NlN1SKlGkcFAcGyuivh4Nmda&#10;bS6lybT+98tA2Nt9fD9vtuhsLa7U+sqxguEgAUFcOF2xUbDbvr+kIHxA1lg7JgV38rCY955mmGl3&#10;42+65sGIGMI+QwVlCE0mpS9KsugHriGO3Mm1FkOErZG6xVsMt7UcJclEWqw4NpTY0FtJxSX/sQq+&#10;Dsc1m+E5jDfp3nx8dnnSyLtSz/1uOQURqAv/4od7peP8SfoKf9/E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T/xcMAAADdAAAADwAAAAAAAAAAAAAAAACYAgAAZHJzL2Rv&#10;d25yZXYueG1sUEsFBgAAAAAEAAQA9QAAAIgDAAAAAA==&#10;" path="m,63l35,,,63e" filled="f" strokecolor="#e15520" strokeweight=".1pt">
                  <v:path arrowok="t" o:connecttype="custom" o:connectlocs="0,63;35,0;0,63" o:connectangles="0,0,0"/>
                </v:shape>
                <v:shape id="Freeform 8776" o:spid="_x0000_s2711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GN4cUA&#10;AADdAAAADwAAAGRycy9kb3ducmV2LnhtbERPTU8CMRC9m/gfmjHxJl1BCFkoxJiARrjAknCdbGe3&#10;i9vp0lZY/fXWxMTbvLzPmS9724oL+dA4VvA4yEAQl043XCs4FKuHKYgQkTW2jknBFwVYLm5v5phr&#10;d+UdXfaxFimEQ44KTIxdLmUoDVkMA9cRJ65y3mJM0NdSe7ymcNvKYZZNpMWGU4PBjl4MlR/7T6tg&#10;XQ2zonj9fjLHUbU9b/wpvlcnpe7v+ucZiEh9/Bf/ud90mj+ZjuH3m3S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Y3hxQAAAN0AAAAPAAAAAAAAAAAAAAAAAJgCAABkcnMv&#10;ZG93bnJldi54bWxQSwUGAAAAAAQABAD1AAAAigMAAAAA&#10;" path="m42,l27,5,15,15,7,25,,40r7,l15,38r7,-5l27,28r8,-5l37,15,42,8,42,xe" fillcolor="#f3be00" stroked="f">
                  <v:path arrowok="t" o:connecttype="custom" o:connectlocs="42,0;27,5;15,15;7,25;0,40;7,40;15,38;22,33;27,28;35,23;37,15;42,8;42,0" o:connectangles="0,0,0,0,0,0,0,0,0,0,0,0,0"/>
                </v:shape>
                <v:shape id="Freeform 8777" o:spid="_x0000_s2712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YDcQA&#10;AADdAAAADwAAAGRycy9kb3ducmV2LnhtbERPS2vCQBC+C/0PyxS8iG4qGiXNRkQo6Em0pY/bkJ0m&#10;qdnZkF1j8u+7BaG3+fiek256U4uOWldZVvA0i0AQ51ZXXCh4e32ZrkE4j6yxtkwKBnKwyR5GKSba&#10;3vhE3dkXIoSwS1BB6X2TSOnykgy6mW2IA/dtW4M+wLaQusVbCDe1nEdRLA1WHBpKbGhXUn45X42C&#10;3af/OQ6D+dAULd5Xh0n3lS+PSo0f++0zCE+9/xff3Xsd5sfrGP6+CS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VmA3EAAAA3QAAAA8AAAAAAAAAAAAAAAAAmAIAAGRycy9k&#10;b3ducmV2LnhtbFBLBQYAAAAABAAEAPUAAACJAwAAAAA=&#10;" path="m42,l27,5,15,15,7,25,,40r7,l15,38r7,-5l27,28r8,-5l37,15,42,8,42,e" filled="f" strokecolor="#e15520" strokeweight="0">
                  <v:path arrowok="t" o:connecttype="custom" o:connectlocs="42,0;27,5;15,15;7,25;0,40;7,40;15,38;22,33;27,28;35,23;37,15;42,8;42,0" o:connectangles="0,0,0,0,0,0,0,0,0,0,0,0,0"/>
                </v:shape>
                <v:shape id="Freeform 8778" o:spid="_x0000_s2713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ItMgA&#10;AADdAAAADwAAAGRycy9kb3ducmV2LnhtbESPzWvCQBDF7wX/h2WEXopuWsGP6CoSKLT14tfF25Cd&#10;JqnZ2XR3NfG/7xYEbzO8N+/3ZrHqTC2u5HxlWcHrMAFBnFtdcaHgeHgfTEH4gKyxtkwKbuRhtew9&#10;LTDVtuUdXfehEDGEfYoKyhCaVEqfl2TQD21DHLVv6wyGuLpCaodtDDe1fEuSsTRYcSSU2FBWUn7e&#10;X0zk/mQbfrlsf0enz1HWuq/bLJtUSj33u/UcRKAuPMz36w8d64+nE/j/Jo4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48i0yAAAAN0AAAAPAAAAAAAAAAAAAAAAAJgCAABk&#10;cnMvZG93bnJldi54bWxQSwUGAAAAAAQABAD1AAAAjQMAAAAA&#10;" path="m,59l40,,,59xe" fillcolor="#f3be00" stroked="f">
                  <v:path arrowok="t" o:connecttype="custom" o:connectlocs="0,59;40,0;0,59" o:connectangles="0,0,0"/>
                </v:shape>
                <v:shape id="Freeform 8779" o:spid="_x0000_s2714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4wMUA&#10;AADdAAAADwAAAGRycy9kb3ducmV2LnhtbESPQWvCQBCF7wX/wzJCL0U3RhCNriLFFq9qKR6H7JgE&#10;s7Pp7lbTf985CN5meG/e+2a16V2rbhRi49nAZJyBIi69bbgy8HX6GM1BxYRssfVMBv4owmY9eFlh&#10;Yf2dD3Q7pkpJCMcCDdQpdYXWsazJYRz7jli0iw8Ok6yh0jbgXcJdq/Msm2mHDUtDjR2911Rej7/O&#10;QJa/bc+HxfQzfOcJL9Of6x77nTGvw367BJWoT0/z43pvBX82F1z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YnjAxQAAAN0AAAAPAAAAAAAAAAAAAAAAAJgCAABkcnMv&#10;ZG93bnJldi54bWxQSwUGAAAAAAQABAD1AAAAigMAAAAA&#10;" path="m,59l40,,,59xe" filled="f" strokecolor="#e15520" strokeweight="0">
                  <v:path arrowok="t" o:connecttype="custom" o:connectlocs="0,59;40,0;0,59" o:connectangles="0,0,0"/>
                </v:shape>
                <v:shape id="Freeform 8780" o:spid="_x0000_s2715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Y+U8UA&#10;AADdAAAADwAAAGRycy9kb3ducmV2LnhtbERPS2vCQBC+F/wPywi91Y22vqKrlJYWhUIxetDbkB2T&#10;YHY27G5N+u+7BcHbfHzPWa47U4srOV9ZVjAcJCCIc6srLhQc9h9PMxA+IGusLZOCX/KwXvUelphq&#10;2/KOrlkoRAxhn6KCMoQmldLnJRn0A9sQR+5sncEQoSukdtjGcFPLUZJMpMGKY0OJDb2VlF+yH6Ng&#10;PJTz9rTlz+P48J0d35vpy/OXU+qx370uQATqwl18c290nD+ZzeH/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j5TxQAAAN0AAAAPAAAAAAAAAAAAAAAAAJgCAABkcnMv&#10;ZG93bnJldi54bWxQSwUGAAAAAAQABAD1AAAAigMAAAAA&#10;" path="m43,l28,5,15,13,5,25,,37r5,l13,35r7,-3l28,27r5,-4l38,15,40,8,43,xe" fillcolor="#f3be00" stroked="f">
                  <v:path arrowok="t" o:connecttype="custom" o:connectlocs="43,0;28,5;15,13;5,25;0,37;5,37;13,35;20,32;28,27;33,23;38,15;40,8;43,0" o:connectangles="0,0,0,0,0,0,0,0,0,0,0,0,0"/>
                </v:shape>
                <v:shape id="Freeform 8781" o:spid="_x0000_s2716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bDycQA&#10;AADdAAAADwAAAGRycy9kb3ducmV2LnhtbESPMW/CQAyF90r8h5OR2MqFDpQGDoSokGBs0oXNypkk&#10;JOeLckcI/x4PlbrZes/vfd7sRteqgfpQezawmCegiAtvay4N/ObH9xWoEJEttp7JwJMC7LaTtw2m&#10;1j/4h4YslkpCOKRooIqxS7UORUUOw9x3xKJdfe8wytqX2vb4kHDX6o8kWWqHNUtDhR0dKiqa7O4M&#10;XD/PvrmdFkOGzSV+P1f55ci5MbPpuF+DijTGf/Pf9ckK/vJL+OUbGUF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mw8nEAAAA3QAAAA8AAAAAAAAAAAAAAAAAmAIAAGRycy9k&#10;b3ducmV2LnhtbFBLBQYAAAAABAAEAPUAAACJAwAAAAA=&#10;" path="m43,l28,5,15,13,5,25,,37r5,l13,35r7,-3l28,27r5,-4l38,15,40,8,43,xe" filled="f" strokecolor="#e15520" strokeweight="0">
                  <v:path arrowok="t" o:connecttype="custom" o:connectlocs="43,0;28,5;15,13;5,25;0,37;5,37;13,35;20,32;28,27;33,23;38,15;40,8;43,0" o:connectangles="0,0,0,0,0,0,0,0,0,0,0,0,0"/>
                </v:shape>
                <v:shape id="Freeform 8782" o:spid="_x0000_s2717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avMIA&#10;AADdAAAADwAAAGRycy9kb3ducmV2LnhtbERPTWsCMRC9F/wPYYTealahS12NIoWCN3FtC96GzbhZ&#10;3EzWJGr8902h0Ns83ucs18n24kY+dI4VTCcFCOLG6Y5bBZ+Hj5c3ECEia+wdk4IHBVivRk9LrLS7&#10;855udWxFDuFQoQIT41BJGRpDFsPEDcSZOzlvMWboW6k93nO47eWsKEppsePcYHCgd0PNub5aBeeL&#10;nu3SrjvoVJvSX7+O38X2VanncdosQERK8V/8597qPL+cT+H3m3y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dq8wgAAAN0AAAAPAAAAAAAAAAAAAAAAAJgCAABkcnMvZG93&#10;bnJldi54bWxQSwUGAAAAAAQABAD1AAAAhwMAAAAA&#10;" path="m,52l42,,,52xe" fillcolor="#f3be00" stroked="f">
                  <v:path arrowok="t" o:connecttype="custom" o:connectlocs="0,52;42,0;0,52" o:connectangles="0,0,0"/>
                </v:shape>
                <v:shape id="Freeform 8783" o:spid="_x0000_s2718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g+MQA&#10;AADdAAAADwAAAGRycy9kb3ducmV2LnhtbERPTWvCQBC9F/wPywi91Y0epEZXKYogtGi1BT0O2WkS&#10;zc6G7FRTf71bELzN433OZNa6Sp2pCaVnA/1eAoo487bk3MD31/LlFVQQZIuVZzLwRwFm087TBFPr&#10;L7yl805yFUM4pGigEKlTrUNWkMPQ8zVx5H5841AibHJtG7zEcFfpQZIMtcOSY0OBNc0Lyk67X2dg&#10;/rner4O8H2RfLa+L6/Fjs6LMmOdu+zYGJdTKQ3x3r2ycPxwN4P+beIK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YPjEAAAA3QAAAA8AAAAAAAAAAAAAAAAAmAIAAGRycy9k&#10;b3ducmV2LnhtbFBLBQYAAAAABAAEAPUAAACJAwAAAAA=&#10;" path="m,52l42,,,52xe" filled="f" strokecolor="#e15520" strokeweight="0">
                  <v:path arrowok="t" o:connecttype="custom" o:connectlocs="0,52;42,0;0,52" o:connectangles="0,0,0"/>
                </v:shape>
                <v:shape id="Freeform 8784" o:spid="_x0000_s2719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jKV8UA&#10;AADdAAAADwAAAGRycy9kb3ducmV2LnhtbERPTWvCQBC9F/wPywje6kYFa6Or1IogQhGTUnocsmMS&#10;zc7G7Krx37uFgrd5vM+ZLVpTiSs1rrSsYNCPQBBnVpecK/hO168TEM4ja6wsk4I7OVjMOy8zjLW9&#10;8Z6uic9FCGEXo4LC+zqW0mUFGXR9WxMH7mAbgz7AJpe6wVsIN5UcRtFYGiw5NBRY02dB2Sm5GAWX&#10;/W47+h28re4/y/ZreczS83mYKtXrth9TEJ5a/xT/uzc6zB+/j+Dvm3CC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MpXxQAAAN0AAAAPAAAAAAAAAAAAAAAAAJgCAABkcnMv&#10;ZG93bnJldi54bWxQSwUGAAAAAAQABAD1AAAAigMAAAAA&#10;" path="m47,l30,2,17,10,7,22,,35r7,l15,35r7,-5l30,25r5,-5l42,15,45,7,47,xe" fillcolor="#f3be00" stroked="f">
                  <v:path arrowok="t" o:connecttype="custom" o:connectlocs="47,0;30,2;17,10;7,22;0,35;7,35;15,35;22,30;30,25;35,20;42,15;45,7;47,0" o:connectangles="0,0,0,0,0,0,0,0,0,0,0,0,0"/>
                </v:shape>
                <v:shape id="Freeform 8785" o:spid="_x0000_s2720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iftsIA&#10;AADdAAAADwAAAGRycy9kb3ducmV2LnhtbERPTYvCMBC9C/sfwgjeNHXZilajLOuKe9Uq4m1oxrbY&#10;TGoTtf77jSB4m8f7nNmiNZW4UeNKywqGgwgEcWZ1ybmCXbrqj0E4j6yxskwKHuRgMf/ozDDR9s4b&#10;um19LkIIuwQVFN7XiZQuK8igG9iaOHAn2xj0ATa51A3eQ7ip5GcUjaTBkkNDgTX9FJSdt1ejIMXf&#10;y+EYxYc43m+q5XqvV6ejV6rXbb+nIDy1/i1+uf90mD+afMHzm3CC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J+2wgAAAN0AAAAPAAAAAAAAAAAAAAAAAJgCAABkcnMvZG93&#10;bnJldi54bWxQSwUGAAAAAAQABAD1AAAAhwMAAAAA&#10;" path="m47,l30,2,17,10,7,22,,35r7,l15,35r7,-5l30,25r5,-5l42,15,45,7,47,e" filled="f" strokecolor="#e15520" strokeweight="0">
                  <v:path arrowok="t" o:connecttype="custom" o:connectlocs="47,0;30,2;17,10;7,22;0,35;7,35;15,35;22,30;30,25;35,20;42,15;45,7;47,0" o:connectangles="0,0,0,0,0,0,0,0,0,0,0,0,0"/>
                </v:shape>
                <v:shape id="Freeform 8786" o:spid="_x0000_s2721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MWycIA&#10;AADdAAAADwAAAGRycy9kb3ducmV2LnhtbERP22rCQBB9F/oPyxT6phsFg01dJQpKhb407QcM2TEb&#10;zM6G7ObSv+8Kgm9zONfZ7ifbiIE6XztWsFwkIIhLp2uuFPz+nOYbED4ga2wck4I/8rDfvcy2mGk3&#10;8jcNRahEDGGfoQITQptJ6UtDFv3CtcSRu7rOYoiwq6TucIzhtpGrJEmlxZpjg8GWjobKW9FbBe6Q&#10;5+d2ZZJ+mfZ4kcN4/LrkSr29TvkHiEBTeIof7k8d56fva7h/E0+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0xbJwgAAAN0AAAAPAAAAAAAAAAAAAAAAAJgCAABkcnMvZG93&#10;bnJldi54bWxQSwUGAAAAAAQABAD1AAAAhwMAAAAA&#10;" path="m,58l47,,,58xe" fillcolor="#f3be00" stroked="f">
                  <v:path arrowok="t" o:connecttype="custom" o:connectlocs="0,58;47,0;0,58" o:connectangles="0,0,0"/>
                </v:shape>
                <v:shape id="Freeform 8787" o:spid="_x0000_s2722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9MQA&#10;AADdAAAADwAAAGRycy9kb3ducmV2LnhtbERPTWvCQBC9F/wPyxR6q5sUDJq6ShAKIi3E1Iu3ITsm&#10;abOzMbvG9N+7gtDbPN7nLNejacVAvWssK4inEQji0uqGKwWH74/XOQjnkTW2lknBHzlYryZPS0y1&#10;vfKehsJXIoSwS1FB7X2XSunKmgy6qe2IA3eyvUEfYF9J3eM1hJtWvkVRIg02HBpq7GhTU/lbXIyC&#10;Wf5JRb7b/3xtjsdsyM7xyeWxUi/PY/YOwtPo/8UP91aH+ckigfs34QS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Aq/TEAAAA3QAAAA8AAAAAAAAAAAAAAAAAmAIAAGRycy9k&#10;b3ducmV2LnhtbFBLBQYAAAAABAAEAPUAAACJAwAAAAA=&#10;" path="m,58l47,,,58xe" filled="f" strokecolor="#e15520" strokeweight=".1pt">
                  <v:path arrowok="t" o:connecttype="custom" o:connectlocs="0,58;47,0;0,58" o:connectangles="0,0,0"/>
                </v:shape>
                <v:shape id="Freeform 8788" o:spid="_x0000_s2723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AJ/cMA&#10;AADdAAAADwAAAGRycy9kb3ducmV2LnhtbERPTWvCQBC9F/oflil4KbrRQ5qkrhIEQSw91Oh9yE6z&#10;wexsyK4a/31XEHqbx/uc5Xq0nbjS4FvHCuazBARx7XTLjYJjtZ1mIHxA1tg5JgV38rBevb4ssdDu&#10;xj90PYRGxBD2BSowIfSFlL42ZNHPXE8cuV83WAwRDo3UA95iuO3kIklSabHl2GCwp42h+ny4WAXf&#10;Xz6/mKzi91OV7XOTl2l7LpWavI3lJ4hAY/gXP907Heen+Qc8vo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AJ/cMAAADdAAAADwAAAAAAAAAAAAAAAACYAgAAZHJzL2Rv&#10;d25yZXYueG1sUEsFBgAAAAAEAAQA9QAAAIgDAAAAAA==&#10;" path="m47,l30,5,17,13,7,23,,38r7,l15,35r7,-2l27,28r8,-5l39,15,44,8,47,xe" fillcolor="#f3be00" stroked="f">
                  <v:path arrowok="t" o:connecttype="custom" o:connectlocs="47,0;30,5;17,13;7,23;0,38;7,38;15,35;22,33;27,28;35,23;39,15;44,8;47,0" o:connectangles="0,0,0,0,0,0,0,0,0,0,0,0,0"/>
                </v:shape>
                <v:shape id="Freeform 8789" o:spid="_x0000_s2724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wG8YA&#10;AADdAAAADwAAAGRycy9kb3ducmV2LnhtbESPQWvCQBCF74X+h2UKXkrdKDTU1FWKIOjR2EK9Ddkx&#10;ic3Oxt1V47/vHAq9zfDevPfNfDm4Tl0pxNazgck4A0VcedtybeBzv355AxUTssXOMxm4U4Tl4vFh&#10;joX1N97RtUy1khCOBRpoUuoLrWPVkMM49j2xaEcfHCZZQ61twJuEu05PsyzXDluWhgZ7WjVU/ZQX&#10;Z+DrfHg+rfbfMxcwHvJL1r6W27sxo6fh4x1UoiH9m/+uN1bw85ngyj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wG8YAAADdAAAADwAAAAAAAAAAAAAAAACYAgAAZHJz&#10;L2Rvd25yZXYueG1sUEsFBgAAAAAEAAQA9QAAAIsDAAAAAA==&#10;" path="m47,l30,5,17,13,7,23,,38r7,l15,35r7,-2l27,28r8,-5l39,15,44,8,47,xe" filled="f" strokecolor="#e15520" strokeweight="0">
                  <v:path arrowok="t" o:connecttype="custom" o:connectlocs="47,0;30,5;17,13;7,23;0,38;7,38;15,35;22,33;27,28;35,23;39,15;44,8;47,0" o:connectangles="0,0,0,0,0,0,0,0,0,0,0,0,0"/>
                </v:shape>
                <v:shape id="Freeform 8790" o:spid="_x0000_s2725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956sQA&#10;AADdAAAADwAAAGRycy9kb3ducmV2LnhtbERPTWvCQBC9F/oflil4KbrbojGmrmIFwaNRSz0O2TEJ&#10;zc6m2VXjv+8WCr3N433OfNnbRlyp87VjDS8jBYK4cKbmUsPxsBmmIHxANtg4Jg138rBcPD7MMTPu&#10;xjld96EUMYR9hhqqENpMSl9UZNGPXEscubPrLIYIu1KaDm8x3DbyValEWqw5NlTY0rqi4mt/sRry&#10;YvWdqtP0Pf3Mm/FOfdDkgs9aD5761RuIQH34F/+5tybOT2Yz+P0mn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/eerEAAAA3QAAAA8AAAAAAAAAAAAAAAAAmAIAAGRycy9k&#10;b3ducmV2LnhtbFBLBQYAAAAABAAEAPUAAACJAwAAAAA=&#10;" path="m,55l47,,,55xe" fillcolor="#f3be00" stroked="f">
                  <v:path arrowok="t" o:connecttype="custom" o:connectlocs="0,55;47,0;0,55" o:connectangles="0,0,0"/>
                </v:shape>
                <v:shape id="Freeform 8791" o:spid="_x0000_s2726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0EsYA&#10;AADdAAAADwAAAGRycy9kb3ducmV2LnhtbESPQU8CMRCF7yb+h2ZMuBBp5QBmoRDFmIBwEQnnyXbs&#10;btxON9sKC7/eOZB4m8l7894382UfGnWiLtWRLTyNDCjiMrqavYXD1/vjM6iUkR02kcnChRIsF/d3&#10;cyxcPPMnnfbZKwnhVKCFKue20DqVFQVMo9gSi/Ydu4BZ1s5r1+FZwkOjx8ZMdMCapaHCllYVlT/7&#10;32DBHz+2b1O88JU2r+x35jBcbY21g4f+ZQYqU5//zbfrtRP8qRF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d0EsYAAADdAAAADwAAAAAAAAAAAAAAAACYAgAAZHJz&#10;L2Rvd25yZXYueG1sUEsFBgAAAAAEAAQA9QAAAIsDAAAAAA==&#10;" path="m,55l47,,,55xe" filled="f" strokecolor="#e15520" strokeweight="0">
                  <v:path arrowok="t" o:connecttype="custom" o:connectlocs="0,55;47,0;0,55" o:connectangles="0,0,0"/>
                </v:shape>
                <v:shape id="Freeform 8792" o:spid="_x0000_s2727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TSr4A&#10;AADdAAAADwAAAGRycy9kb3ducmV2LnhtbERPSwrCMBDdC94hjOBOU12oVKOIKIifhZ8DjM3YFptJ&#10;aWKttzeC4G4e7zuzRWMKUVPlcssKBv0IBHFidc6pgutl05uAcB5ZY2GZFLzJwWLebs0w1vbFJ6rP&#10;PhUhhF2MCjLvy1hKl2Rk0PVtSRy4u60M+gCrVOoKXyHcFHIYRSNpMOfQkGFJq4ySx/lpFNQ1HYy7&#10;2SPKZL3Hx3G3Kg87pbqdZjkF4anxf/HPvdVh/jgawPebcIK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sE0q+AAAA3QAAAA8AAAAAAAAAAAAAAAAAmAIAAGRycy9kb3ducmV2&#10;LnhtbFBLBQYAAAAABAAEAPUAAACDAwAAAAA=&#10;" path="m44,l34,,27,2,20,5r-5,5l10,15,5,22,2,30,,40r5,l12,37r8,-2l27,30r5,-8l39,15,42,7,44,xe" fillcolor="#f3be00" stroked="f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8793" o:spid="_x0000_s2728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iEz8EA&#10;AADdAAAADwAAAGRycy9kb3ducmV2LnhtbERPTYvCMBC9C/6HMMLeNFVwV6pRRBAK6x6seh+asa02&#10;k5JEW//9ZkHY2zze56w2vWnEk5yvLSuYThIQxIXVNZcKzqf9eAHCB2SNjWVS8CIPm/VwsMJU246P&#10;9MxDKWII+xQVVCG0qZS+qMign9iWOHJX6wyGCF0ptcMuhptGzpLkUxqsOTZU2NKuouKeP4yCrHPu&#10;MK/v89up3Xfm5zu75LlV6mPUb5cgAvXhX/x2ZzrO/0pm8PdNPEG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IhM/BAAAA3QAAAA8AAAAAAAAAAAAAAAAAmAIAAGRycy9kb3du&#10;cmV2LnhtbFBLBQYAAAAABAAEAPUAAACGAwAAAAA=&#10;" path="m44,l34,,27,2,20,5r-5,5l10,15,5,22,2,30,,40r5,l12,37r8,-2l27,30r5,-8l39,15,42,7,44,xe" filled="f" strokecolor="#e15520" strokeweight="0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8794" o:spid="_x0000_s2729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33cMMA&#10;AADdAAAADwAAAGRycy9kb3ducmV2LnhtbERPS2vCQBC+C/6HZQRvdWOkKtFVbEFIKR58HDyO2TGJ&#10;ZmdDdmvSf98VCt7m43vOct2ZSjyocaVlBeNRBII4s7rkXMHpuH2bg3AeWWNlmRT8koP1qt9bYqJt&#10;y3t6HHwuQgi7BBUU3teJlC4ryKAb2Zo4cFfbGPQBNrnUDbYh3FQyjqKpNFhyaCiwps+Csvvhxyg4&#10;3iR9tPHkvPv6TrvLOE6n9G6VGg66zQKEp86/xP/uVIf5s2gCz2/C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33cMMAAADdAAAADwAAAAAAAAAAAAAAAACYAgAAZHJzL2Rv&#10;d25yZXYueG1sUEsFBgAAAAAEAAQA9QAAAIgDAAAAAA==&#10;" path="m,63l48,,,63xe" fillcolor="#f3be00" stroked="f">
                  <v:path arrowok="t" o:connecttype="custom" o:connectlocs="0,63;48,0;0,63" o:connectangles="0,0,0"/>
                </v:shape>
                <v:shape id="Freeform 8795" o:spid="_x0000_s2730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3EMMA&#10;AADdAAAADwAAAGRycy9kb3ducmV2LnhtbERPTWuDQBC9F/Iflink1qw2pQkmq0hAyCGHxrbQ48Sd&#10;qujOirs15t9nC4Xe5vE+Z5/NphcTja61rCBeRSCIK6tbrhV8vBdPWxDOI2vsLZOCGznI0sXDHhNt&#10;r3ymqfS1CCHsElTQeD8kUrqqIYNuZQfiwH3b0aAPcKylHvEawk0vn6PoVRpsOTQ0ONChoaorf4wC&#10;qqfiTXans10jl/FXfhk+Nxello9zvgPhafb/4j/3UYf5m+gFfr8JJ8j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x3EMMAAADdAAAADwAAAAAAAAAAAAAAAACYAgAAZHJzL2Rv&#10;d25yZXYueG1sUEsFBgAAAAAEAAQA9QAAAIgDAAAAAA==&#10;" path="m,63l48,,,63xe" filled="f" strokecolor="#e15520" strokeweight="0">
                  <v:path arrowok="t" o:connecttype="custom" o:connectlocs="0,63;48,0;0,63" o:connectangles="0,0,0"/>
                </v:shape>
                <v:shape id="Freeform 8796" o:spid="_x0000_s2731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rN4cQA&#10;AADdAAAADwAAAGRycy9kb3ducmV2LnhtbERP22oCMRB9L/gPYQp9q4lSa7s1irQIggjeoO3bsJnu&#10;Lm4my2bU9e9NodC3OZzrTGadr9WZ2lgFtjDoG1DEeXAVFxYO+8XjC6goyA7rwGThShFm097dBDMX&#10;Lryl804KlUI4ZmihFGkyrWNeksfYDw1x4n5C61ESbAvtWrykcF/roTHP2mPFqaHEht5Lyo+7k7dw&#10;NPuPb36qBma1GTZf689XCQex9uG+m7+BEurkX/znXro0f2xG8PtNOkF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6zeHEAAAA3QAAAA8AAAAAAAAAAAAAAAAAmAIAAGRycy9k&#10;b3ducmV2LnhtbFBLBQYAAAAABAAEAPUAAACJAwAAAAA=&#10;" path="m37,67l69,,37,67r,l37,67,22,75,12,87,4,102,,120r7,-3l14,115r8,-8l27,102r5,-7l34,85r3,-8l37,67xe" fillcolor="#f3be00" stroked="f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8797" o:spid="_x0000_s2732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HlsIA&#10;AADdAAAADwAAAGRycy9kb3ducmV2LnhtbERPyW7CMBC9I/EP1iBxicCBA6CAQVXLUm6sPY/iaRI1&#10;Hke2gfTv60pI3ObprbNYtaYWd3K+sqxgNExBEOdWV1wouJw3gxkIH5A11pZJwS95WC27nQVm2j74&#10;SPdTKEQMYZ+hgjKEJpPS5yUZ9EPbEEfu2zqDIUJXSO3wEcNNLcdpOpEGK44NJTb0XlL+c7oZBYk5&#10;bJOxNMl6v2sdfdwa/rruler32rc5iEBteImf7k8d50/TCfx/E0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seWwgAAAN0AAAAPAAAAAAAAAAAAAAAAAJgCAABkcnMvZG93&#10;bnJldi54bWxQSwUGAAAAAAQABAD1AAAAhwMAAAAA&#10;" path="m37,67l69,,37,67r,l37,67,22,75,12,87,4,102,,120r7,-3l14,115r8,-8l27,102r5,-7l34,85r3,-8l37,67xe" filled="f" strokecolor="#e15520" strokeweight=".1pt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8798" o:spid="_x0000_s2733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pBcIA&#10;AADdAAAADwAAAGRycy9kb3ducmV2LnhtbERPyWrDMBC9F/IPYgK9NXJjaIIbJTSFhF7tJO11sKa2&#10;sTUykurl76tCIbd5vHV2h8l0YiDnG8sKnlcJCOLS6oYrBdfL6WkLwgdkjZ1lUjCTh8N+8bDDTNuR&#10;cxqKUIkYwj5DBXUIfSalL2sy6Fe2J47ct3UGQ4SuktrhGMNNJ9dJ8iINNhwbauzpvaayLX6Mgja9&#10;hfnr2DdpK/NPfyzWOLqzUo/L6e0VRKAp3MX/7g8d52+SD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akFwgAAAN0AAAAPAAAAAAAAAAAAAAAAAJgCAABkcnMvZG93&#10;bnJldi54bWxQSwUGAAAAAAQABAD1AAAAhwMAAAAA&#10;" path="m37,62l72,,37,62r,l37,62,22,70,12,82,5,97,,112r7,l14,107r8,-5l27,95r5,-8l37,80r,-10l37,62xe" fillcolor="#f3be00" stroked="f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8799" o:spid="_x0000_s2734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+rGsUA&#10;AADdAAAADwAAAGRycy9kb3ducmV2LnhtbESPT0/DMAzF70j7DpEncUEsHf/plk0wadKu67hwM41p&#10;qzVOlKRd+fb4gMTN1nt+7+f1dnK9GimmzrOB5aIARVx723Fj4OO0v30BlTKyxd4zGfihBNvN7GqN&#10;pfUXPtJY5UZJCKcSDbQ5h1LrVLfkMC18IBbt20eHWdbYaBvxIuGu13dF8aQddiwNLQbatVSfq8EZ&#10;uB+GcNrH6vAwPobz5/suf73eWGOu59PbClSmKf+b/64PVvCfC8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6saxQAAAN0AAAAPAAAAAAAAAAAAAAAAAJgCAABkcnMv&#10;ZG93bnJldi54bWxQSwUGAAAAAAQABAD1AAAAigMAAAAA&#10;" path="m37,62l72,,37,62r,l37,62,22,70,12,82,5,97,,112r7,l14,107r8,-5l27,95r5,-8l37,80r,-10l37,62xe" filled="f" strokecolor="#e15520" strokeweight=".1pt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8800" o:spid="_x0000_s2735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q5ssAA&#10;AADdAAAADwAAAGRycy9kb3ducmV2LnhtbERPzYrCMBC+L/gOYQRv27Qe3LUaRQTRPS1GH2BoxrbY&#10;TEoT2/r2G0HY23x8v7PejrYRPXW+dqwgS1IQxIUzNZcKrpfD5zcIH5ANNo5JwZM8bDeTjzXmxg18&#10;pl6HUsQQ9jkqqEJocyl9UZFFn7iWOHI311kMEXalNB0OMdw2cp6mC2mx5thQYUv7ioq7flgFv8vi&#10;3Ac9PKnM2uzYaG1/sFZqNh13KxCBxvAvfrtPJs7/Spfw+iae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Tq5ssAAAADdAAAADwAAAAAAAAAAAAAAAACYAgAAZHJzL2Rvd25y&#10;ZXYueG1sUEsFBgAAAAAEAAQA9QAAAIUDAAAAAA==&#10;" path="m,57l37,,,57xe" fillcolor="#f3be00" stroked="f">
                  <v:path arrowok="t" o:connecttype="custom" o:connectlocs="0,57;37,0;0,57" o:connectangles="0,0,0"/>
                </v:shape>
                <v:shape id="Freeform 8801" o:spid="_x0000_s2736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B3SckA&#10;AADdAAAADwAAAGRycy9kb3ducmV2LnhtbESPT2vCQBDF7wW/wzKCl6IbPbQ2dRUVpdpDaf1T6G3I&#10;TpNgdjZkV43f3jkUepvhvXnvN5NZ6yp1oSaUng0MBwko4szbknMDh/26PwYVIrLFyjMZuFGA2bTz&#10;MMHU+it/0WUXcyUhHFI0UMRYp1qHrCCHYeBrYtF+feMwytrk2jZ4lXBX6VGSPGmHJUtDgTUtC8pO&#10;u7MzMA8vj2+rj8PCjc8/n9l2f/x+T9bG9Lrt/BVUpDb+m/+uN1bwn4fCL9/ICHp6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JB3SckAAADdAAAADwAAAAAAAAAAAAAAAACYAgAA&#10;ZHJzL2Rvd25yZXYueG1sUEsFBgAAAAAEAAQA9QAAAI4DAAAAAA==&#10;" path="m,57l37,,,57xe" filled="f" strokecolor="#e15520" strokeweight="0">
                  <v:path arrowok="t" o:connecttype="custom" o:connectlocs="0,57;37,0;0,57" o:connectangles="0,0,0"/>
                </v:shape>
                <v:shape id="Freeform 8802" o:spid="_x0000_s2737" style="position:absolute;left:5731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UO8IA&#10;AADdAAAADwAAAGRycy9kb3ducmV2LnhtbERPS4vCMBC+L/gfwgh7W9OWRaVrFBEVT7522fPQjG2x&#10;mZQk1vrvjbCwt/n4njNb9KYRHTlfW1aQjhIQxIXVNZcKfr43H1MQPiBrbCyTggd5WMwHbzPMtb3z&#10;ibpzKEUMYZ+jgiqENpfSFxUZ9CPbEkfuYp3BEKErpXZ4j+GmkVmSjKXBmmNDhS2tKiqu55tRcDx1&#10;B7NuPvvfx2asl36X7TO3Vep92C+/QATqw7/4z73Tcf4kTe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NQ7wgAAAN0AAAAPAAAAAAAAAAAAAAAAAJgCAABkcnMvZG93&#10;bnJldi54bWxQSwUGAAAAAAQABAD1AAAAhwMAAAAA&#10;" path="m2,69l,,2,69xm2,69l,87r2,15l7,109r3,5l17,119r5,3l24,117r3,-10l27,99,24,92,22,84,17,79,10,74,2,69xe" fillcolor="#f3be00" stroked="f">
                  <v:path arrowok="t" o:connecttype="custom" o:connectlocs="2,69;0,0;2,69;2,69;0,87;2,102;7,109;10,114;17,119;22,122;24,117;27,107;27,99;24,92;22,84;17,79;10,74;2,69" o:connectangles="0,0,0,0,0,0,0,0,0,0,0,0,0,0,0,0,0,0"/>
                  <o:lock v:ext="edit" verticies="t"/>
                </v:shape>
                <v:shape id="Freeform 8803" o:spid="_x0000_s2738" style="position:absolute;left:5731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kdsIA&#10;AADdAAAADwAAAGRycy9kb3ducmV2LnhtbERPTYvCMBC9C/6HMII3TRVXpRpFhMLuHoStgtexGdtq&#10;MylN1tZ/vxEWvM3jfc5625lKPKhxpWUFk3EEgjizuuRcwemYjJYgnEfWWFkmBU9ysN30e2uMtW35&#10;hx6pz0UIYRejgsL7OpbSZQUZdGNbEwfuahuDPsAml7rBNoSbSk6jaC4NlhwaCqxpX1B2T3+NAvzq&#10;2pv9eFJyuOTJvPpOZ2cslRoOut0KhKfOv8X/7k8d5i8mU3h9E0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+R2wgAAAN0AAAAPAAAAAAAAAAAAAAAAAJgCAABkcnMvZG93&#10;bnJldi54bWxQSwUGAAAAAAQABAD1AAAAhwMAAAAA&#10;" path="m2,69l,,2,69xe" filled="f" strokecolor="#e15520" strokeweight="0">
                  <v:path arrowok="t" o:connecttype="custom" o:connectlocs="2,69;0,0;2,69" o:connectangles="0,0,0"/>
                </v:shape>
                <v:shape id="Freeform 8804" o:spid="_x0000_s2739" style="position:absolute;left:5731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FN8gA&#10;AADdAAAADwAAAGRycy9kb3ducmV2LnhtbESPQWvCQBCF7wX/wzJCb83GtrQSXUUqBUvpwVQtvQ3Z&#10;MVnMzsbsNsb+ercg9DbDe/O+N9N5b2vRUeuNYwWjJAVBXDhtuFSw+Xy9G4PwAVlj7ZgUnMnDfDa4&#10;mWKm3YnX1OWhFDGEfYYKqhCaTEpfVGTRJ64hjtretRZDXNtS6hZPMdzW8j5Nn6RFw5FQYUMvFRWH&#10;/MdGiPx+f1t1x11uevO1/TgvH9f4q9TtsF9MQATqw7/5er3Ssf7z6AH+vokjy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F0U3yAAAAN0AAAAPAAAAAAAAAAAAAAAAAJgCAABk&#10;cnMvZG93bnJldi54bWxQSwUGAAAAAAQABAD1AAAAjQMAAAAA&#10;" path="m2,l,18,2,33r5,7l10,45r7,5l22,53r2,-5l27,38r,-8l24,23,22,15,17,10,10,5,2,e" filled="f" strokecolor="#e15520" strokeweight="0">
                  <v:path arrowok="t" o:connecttype="custom" o:connectlocs="2,0;0,18;2,33;7,40;10,45;17,50;22,53;24,48;27,38;27,30;24,23;22,15;17,10;10,5;2,0" o:connectangles="0,0,0,0,0,0,0,0,0,0,0,0,0,0,0"/>
                </v:shape>
                <v:shape id="Freeform 8805" o:spid="_x0000_s2740" style="position:absolute;left:5718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AF8UA&#10;AADdAAAADwAAAGRycy9kb3ducmV2LnhtbERPS2vCQBC+C/0PyxR6002CbSV1lVYolJw0PuhxyI5J&#10;THY2Zrea/vuuIPQ2H99z5svBtOJCvastK4gnEQjiwuqaSwW77ed4BsJ5ZI2tZVLwSw6Wi4fRHFNt&#10;r7yhS+5LEULYpaig8r5LpXRFRQbdxHbEgTva3qAPsC+l7vEawk0rkyh6kQZrDg0VdrSqqGjyH6Mg&#10;339v181H85ydN9OkPLjzKVtlSj09Du9vIDwN/l98d3/pMP81nsLtm3C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QAXxQAAAN0AAAAPAAAAAAAAAAAAAAAAAJgCAABkcnMv&#10;ZG93bnJldi54bWxQSwUGAAAAAAQABAD1AAAAigMAAAAA&#10;" path="m18,65l,,18,65xm18,62r,18l20,95r7,12l40,115r2,-5l42,102r,-10l40,85,37,77,32,72,25,67,18,62xe" fillcolor="#f3be00" stroked="f">
                  <v:path arrowok="t" o:connecttype="custom" o:connectlocs="18,65;0,0;18,65;18,62;18,80;20,95;27,107;40,115;42,110;42,102;42,92;40,85;37,77;32,72;25,67;18,62" o:connectangles="0,0,0,0,0,0,0,0,0,0,0,0,0,0,0,0"/>
                  <o:lock v:ext="edit" verticies="t"/>
                </v:shape>
                <v:shape id="Freeform 8806" o:spid="_x0000_s2741" style="position:absolute;left:5718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/XtMMA&#10;AADdAAAADwAAAGRycy9kb3ducmV2LnhtbERPS2vCQBC+F/oflin0IrpJHyrRVcRSqcf6wOuQnWSj&#10;2dmQ3Zr477sFobf5+J4zX/a2FldqfeVYQTpKQBDnTldcKjjsP4dTED4ga6wdk4IbeVguHh/mmGnX&#10;8Tddd6EUMYR9hgpMCE0mpc8NWfQj1xBHrnCtxRBhW0rdYhfDbS1fkmQsLVYcGww2tDaUX3Y/VkEo&#10;ToOjSXm7ma5ei/1b99FIPCv1/NSvZiAC9eFffHd/6Th/kr7D3zfx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/XtMMAAADdAAAADwAAAAAAAAAAAAAAAACYAgAAZHJzL2Rv&#10;d25yZXYueG1sUEsFBgAAAAAEAAQA9QAAAIgDAAAAAA==&#10;" path="m18,65l,,18,65xe" filled="f" strokecolor="#e15520" strokeweight="0">
                  <v:path arrowok="t" o:connecttype="custom" o:connectlocs="18,65;0,0;18,65" o:connectangles="0,0,0"/>
                </v:shape>
                <v:shape id="Freeform 8807" o:spid="_x0000_s2742" style="position:absolute;left:5736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3o98MA&#10;AADdAAAADwAAAGRycy9kb3ducmV2LnhtbERPS2vCQBC+C/6HZQRvuklFW6Jr6AOpaC5V2/OQHZPQ&#10;7GzIbk3y77sFobf5+J6zSXtTixu1rrKsIJ5HIIhzqysuFFzOu9kTCOeRNdaWScFADtLteLTBRNuO&#10;P+h28oUIIewSVFB63yRSurwkg25uG+LAXW1r0AfYFlK32IVwU8uHKFpJgxWHhhIbei0p/z79GAXv&#10;i2OOJnr52g1L/ZYdPp0eikyp6aR/XoPw1Pt/8d2912H+Y7yCv2/CC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3o98MAAADdAAAADwAAAAAAAAAAAAAAAACYAgAAZHJzL2Rv&#10;d25yZXYueG1sUEsFBgAAAAAEAAQA9QAAAIgDAAAAAA==&#10;" path="m,l,18,2,33,9,45r13,8l24,48r,-8l24,30,22,23,19,15,14,10,7,5,,xe" filled="f" strokecolor="#e15520" strokeweight="0">
                  <v:path arrowok="t" o:connecttype="custom" o:connectlocs="0,0;0,18;2,33;9,45;22,53;24,48;24,40;24,30;22,23;19,15;14,10;7,5;0,0" o:connectangles="0,0,0,0,0,0,0,0,0,0,0,0,0"/>
                </v:shape>
                <v:shape id="Freeform 8808" o:spid="_x0000_s2743" style="position:absolute;left:5716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eYMQA&#10;AADdAAAADwAAAGRycy9kb3ducmV2LnhtbERPTWvCQBC9C/6HZQredKNoLamrqCCUnGq04nHITpM0&#10;2dmY3Wr8992C4G0e73MWq87U4kqtKy0rGI8iEMSZ1SXnCo6H3fANhPPIGmvLpOBODlbLfm+BsbY3&#10;3tM19bkIIexiVFB438RSuqwgg25kG+LAfdvWoA+wzaVu8RbCTS0nUfQqDZYcGgpsaFtQVqW/RkH6&#10;dT58Vptqllz200l+cpefZJsoNXjp1u8gPHX+KX64P3SYPx/P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znmDEAAAA3QAAAA8AAAAAAAAAAAAAAAAAmAIAAGRycy9k&#10;b3ducmV2LnhtbFBLBQYAAAAABAAEAPUAAACJAwAAAAA=&#10;" path="m17,62l,,17,62xm17,62r,15l20,92r7,13l39,115r3,-8l42,100r,-8l39,85,37,77,32,70,25,65,17,62xe" fillcolor="#f3be00" stroked="f">
                  <v:path arrowok="t" o:connecttype="custom" o:connectlocs="17,62;0,0;17,62;17,62;17,77;20,92;27,105;39,115;42,107;42,100;42,92;39,85;37,77;32,70;25,65;17,62" o:connectangles="0,0,0,0,0,0,0,0,0,0,0,0,0,0,0,0"/>
                  <o:lock v:ext="edit" verticies="t"/>
                </v:shape>
                <v:shape id="Freeform 8809" o:spid="_x0000_s2744" style="position:absolute;left:5716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ivq8cA&#10;AADdAAAADwAAAGRycy9kb3ducmV2LnhtbESPQU8CMRCF7yb8h2ZIuEEXFJWVQoRgQjxoRA8eJ9tx&#10;u2E73bQF1n/vHEi8zeS9ee+b5br3rTpTTE1gA9NJAYq4Crbh2sDX58v4EVTKyBbbwGTglxKsV4Ob&#10;JZY2XPiDzodcKwnhVKIBl3NXap0qRx7TJHTEov2E6DHLGmttI14k3Ld6VhT32mPD0uCwo62j6ng4&#10;eQNvxfF9t9jMN33r5ovX29k+3jXfxoyG/fMTqEx9/jdfr/dW8B+mgivfyAh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Ir6vHAAAA3QAAAA8AAAAAAAAAAAAAAAAAmAIAAGRy&#10;cy9kb3ducmV2LnhtbFBLBQYAAAAABAAEAPUAAACMAwAAAAA=&#10;" path="m17,62l,,17,62xe" filled="f" strokecolor="#e15520" strokeweight="0">
                  <v:path arrowok="t" o:connecttype="custom" o:connectlocs="17,62;0,0;17,62" o:connectangles="0,0,0"/>
                </v:shape>
                <v:shape id="Freeform 8810" o:spid="_x0000_s2745" style="position:absolute;left:5733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HUsIA&#10;AADdAAAADwAAAGRycy9kb3ducmV2LnhtbERPTYvCMBC9L/gfwgje1lRR13YbRSyCeNN1D3sbmtm2&#10;2ExKE2v990YQvM3jfU667k0tOmpdZVnBZByBIM6trrhQcP7ZfS5BOI+ssbZMCu7kYL0afKSYaHvj&#10;I3UnX4gQwi5BBaX3TSKly0sy6Ma2IQ7cv20N+gDbQuoWbyHc1HIaRQtpsOLQUGJD25Lyy+lqFNS7&#10;7vr7N7vYLCvy83x60MtMxkqNhv3mG4Sn3r/FL/deh/lfkxie34QT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odSwgAAAN0AAAAPAAAAAAAAAAAAAAAAAJgCAABkcnMvZG93&#10;bnJldi54bWxQSwUGAAAAAAQABAD1AAAAhwMAAAAA&#10;" path="m,l,15,3,30r7,13l22,53r3,-8l25,38r,-8l22,23,20,15,15,8,8,3,,xe" filled="f" strokecolor="#e15520" strokeweight="0">
                  <v:path arrowok="t" o:connecttype="custom" o:connectlocs="0,0;0,15;3,30;10,43;22,53;25,45;25,38;25,30;22,23;20,15;15,8;8,3;0,0" o:connectangles="0,0,0,0,0,0,0,0,0,0,0,0,0"/>
                </v:shape>
                <v:shape id="Freeform 8811" o:spid="_x0000_s2746" style="position:absolute;left:5738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s+scA&#10;AADdAAAADwAAAGRycy9kb3ducmV2LnhtbESPQW/CMAyF70j7D5En7QYpSAPWEdCEQNouSCu77OY1&#10;XlutcUoSoPDr8WESN1vv+b3Pi1XvWnWiEBvPBsajDBRx6W3DlYGv/XY4BxUTssXWMxm4UITV8mGw&#10;wNz6M3/SqUiVkhCOORqoU+pyrWNZk8M48h2xaL8+OEyyhkrbgGcJd62eZNlUO2xYGmrsaF1T+Vcc&#10;nYHvA+9mGzw8v+yuH8frpQqbYvxjzNNj//YKKlGf7ub/63cr+LOJ8Ms3MoJe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wrPrHAAAA3QAAAA8AAAAAAAAAAAAAAAAAmAIAAGRy&#10;cy9kb3ducmV2LnhtbFBLBQYAAAAABAAEAPUAAACMAwAAAAA=&#10;" path="m,70l3,,,70xm,70l,87r3,15l5,107r5,5l15,117r5,5l25,114r,-7l25,99,22,92,20,85,15,77,10,72,,70xe" fillcolor="#f3be00" stroked="f">
                  <v:path arrowok="t" o:connecttype="custom" o:connectlocs="0,70;3,0;0,70;0,70;0,87;3,102;5,107;10,112;15,117;20,122;25,114;25,107;25,99;22,92;20,85;15,77;10,72;0,70" o:connectangles="0,0,0,0,0,0,0,0,0,0,0,0,0,0,0,0,0,0"/>
                  <o:lock v:ext="edit" verticies="t"/>
                </v:shape>
                <v:shape id="Freeform 8812" o:spid="_x0000_s2747" style="position:absolute;left:5738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Lx8EA&#10;AADdAAAADwAAAGRycy9kb3ducmV2LnhtbERPTYvCMBC9C/sfwgjeNK2H6lajyIqs7k13Wa9DM7bF&#10;ZlKSrK3/3iwI3ubxPme57k0jbuR8bVlBOklAEBdW11wq+PnejecgfEDW2FgmBXfysF69DZaYa9vx&#10;kW6nUIoYwj5HBVUIbS6lLyoy6Ce2JY7cxTqDIUJXSu2wi+GmkdMkyaTBmmNDhS19VFRcT39GwRXP&#10;WWsO7/evrTtkv5+2S1LcKDUa9psFiEB9eImf7r2O82fTFP6/iS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2S8fBAAAA3QAAAA8AAAAAAAAAAAAAAAAAmAIAAGRycy9kb3du&#10;cmV2LnhtbFBLBQYAAAAABAAEAPUAAACGAwAAAAA=&#10;" path="m,70l3,,,70xe" filled="f" strokecolor="#e15520" strokeweight="0">
                  <v:path arrowok="t" o:connecttype="custom" o:connectlocs="0,70;3,0;0,70" o:connectangles="0,0,0"/>
                </v:shape>
                <v:shape id="Freeform 8813" o:spid="_x0000_s2748" style="position:absolute;left:5738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3WyMMA&#10;AADdAAAADwAAAGRycy9kb3ducmV2LnhtbERPyWrDMBC9F/oPYgq9NXJlqIMTJZSW0F5yyELOE2ti&#10;O7VGRlJj9++jQiC3ebx15svRduJCPrSONbxOMhDElTMt1xr2u9XLFESIyAY7x6ThjwIsF48PcyyN&#10;G3hDl22sRQrhUKKGJsa+lDJUDVkME9cTJ+7kvMWYoK+l8TikcNtJlWVv0mLLqaHBnj4aqn62v1aD&#10;U5sc83PxNaxzdSj8cPhcHZXWz0/j+wxEpDHexTf3t0nzC6Xg/5t0gl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3WyMMAAADdAAAADwAAAAAAAAAAAAAAAACYAgAAZHJzL2Rv&#10;d25yZXYueG1sUEsFBgAAAAAEAAQA9QAAAIgDAAAAAA==&#10;" path="m,l,17,3,32r2,5l10,42r5,5l20,52r5,-8l25,37r,-8l22,22,20,15,15,7,10,2,,e" filled="f" strokecolor="#e15520" strokeweight="0">
                  <v:path arrowok="t" o:connecttype="custom" o:connectlocs="0,0;0,17;3,32;5,37;10,42;15,47;20,52;25,44;25,37;25,29;22,22;20,15;15,7;10,2;0,0" o:connectangles="0,0,0,0,0,0,0,0,0,0,0,0,0,0,0"/>
                </v:shape>
                <v:shape id="Freeform 8814" o:spid="_x0000_s2749" style="position:absolute;left:5738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ZPMMA&#10;AADdAAAADwAAAGRycy9kb3ducmV2LnhtbERPTYvCMBC9C/sfwix407QKulSjyILgQQRdca9jM7Z1&#10;k0lpolZ/vREWvM3jfc503lojrtT4yrGCtJ+AIM6drrhQsP9Z9r5A+ICs0TgmBXfyMJ99dKaYaXfj&#10;LV13oRAxhH2GCsoQ6kxKn5dk0fddTRy5k2sshgibQuoGbzHcGjlIkpG0WHFsKLGm75Lyv93FKjDm&#10;d7FJi7C+rB+Pw9aP0uO5TpXqfraLCYhAbXiL/90rHeePB0N4fRN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fZPMMAAADdAAAADwAAAAAAAAAAAAAAAACYAgAAZHJzL2Rv&#10;d25yZXYueG1sUEsFBgAAAAAEAAQA9QAAAIgDAAAAAA==&#10;" path="m7,73l,,7,73xm7,73l5,90r2,15l10,110r5,8l20,123r7,2l30,120r2,-10l32,103,30,95,25,88,20,83,15,78,7,73xe" fillcolor="#f3be00" stroked="f">
                  <v:path arrowok="t" o:connecttype="custom" o:connectlocs="7,73;0,0;7,73;7,73;5,90;7,105;10,110;15,118;20,123;27,125;30,120;32,110;32,103;30,95;25,88;20,83;15,78;7,73" o:connectangles="0,0,0,0,0,0,0,0,0,0,0,0,0,0,0,0,0,0"/>
                  <o:lock v:ext="edit" verticies="t"/>
                </v:shape>
                <v:shape id="Freeform 8815" o:spid="_x0000_s2750" style="position:absolute;left:5738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YyD8UA&#10;AADdAAAADwAAAGRycy9kb3ducmV2LnhtbERPTWvCQBC9F/oflil4q5vGEkt0FSm29NSSWMTjkB2T&#10;0Oxs3N1q8u+7BcHbPN7nLNeD6cSZnG8tK3iaJiCIK6tbrhV8794eX0D4gKyxs0wKRvKwXt3fLTHX&#10;9sIFnctQixjCPkcFTQh9LqWvGjLop7YnjtzROoMhQldL7fASw00n0yTJpMGWY0ODPb02VP2Uv0bB&#10;aX46fG7GcVu8u3JbpLMs2X9lSk0ehs0CRKAh3MRX94eO8+fpM/x/E0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jIPxQAAAN0AAAAPAAAAAAAAAAAAAAAAAJgCAABkcnMv&#10;ZG93bnJldi54bWxQSwUGAAAAAAQABAD1AAAAigMAAAAA&#10;" path="m7,73l,,7,73xe" filled="f" strokecolor="#e15520" strokeweight="0">
                  <v:path arrowok="t" o:connecttype="custom" o:connectlocs="7,73;0,0;7,73" o:connectangles="0,0,0"/>
                </v:shape>
                <v:shape id="Freeform 8816" o:spid="_x0000_s2751" style="position:absolute;left:5743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QN28UA&#10;AADdAAAADwAAAGRycy9kb3ducmV2LnhtbERP3WrCMBS+H/gO4Qi7W9M5nFqNsk0E3UCo+gCH5tiU&#10;NSddE7X69GYw2N35+H7PbNHZWpyp9ZVjBc9JCoK4cLriUsFhv3oag/ABWWPtmBRcycNi3nuYYabd&#10;hXM670IpYgj7DBWYEJpMSl8YsugT1xBH7uhaiyHCtpS6xUsMt7UcpOmrtFhxbDDY0Ieh4nt3sgq6&#10;/cbky8k26Jfh8jb53Lx//ZS5Uo/97m0KIlAX/sV/7rWO80eDIfx+E0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BA3bxQAAAN0AAAAPAAAAAAAAAAAAAAAAAJgCAABkcnMv&#10;ZG93bnJldi54bWxQSwUGAAAAAAQABAD1AAAAigMAAAAA&#10;" path="m2,l,17,2,32r3,5l10,45r5,5l22,52r3,-5l27,37r,-7l25,22,20,15,15,10,10,5,2,e" filled="f" strokecolor="#e15520" strokeweight="0">
                  <v:path arrowok="t" o:connecttype="custom" o:connectlocs="2,0;0,17;2,32;5,37;10,45;15,50;22,52;25,47;27,37;27,30;25,22;20,15;15,10;10,5;2,0" o:connectangles="0,0,0,0,0,0,0,0,0,0,0,0,0,0,0"/>
                </v:shape>
                <v:shape id="Freeform 8817" o:spid="_x0000_s2752" style="position:absolute;left:5743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EhcIA&#10;AADdAAAADwAAAGRycy9kb3ducmV2LnhtbERPO2vDMBDeC/0P4gLdGlkenOBGCSEl0KVDHuCMh3W1&#10;TaSTsRTH/fdRoZDtPr7nrTaTs2KkIXSeNah5BoK49qbjRsP5tH9fgggR2aD1TBp+KcBm/fqywtL4&#10;Ox9oPMZGpBAOJWpoY+xLKUPdksMw9z1x4n784DAmODTSDHhP4c7KPMsK6bDj1NBiT7uW6uvx5jRU&#10;fBlrtVWfxVl9V2RtXqlrrvXbbNp+gIg0xaf43/1l0vxFXsDfN+k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kkSFwgAAAN0AAAAPAAAAAAAAAAAAAAAAAJgCAABkcnMvZG93&#10;bnJldi54bWxQSwUGAAAAAAQABAD1AAAAhwMAAAAA&#10;" path="m7,65l,,7,65xm7,65l5,82,7,97r3,5l15,110r5,5l25,117r5,-5l30,105r,-10l30,87,25,80,22,75,15,70,7,65xe" fillcolor="#f3be00" stroked="f">
                  <v:path arrowok="t" o:connecttype="custom" o:connectlocs="7,65;0,0;7,65;7,65;5,82;7,97;10,102;15,110;20,115;25,117;30,112;30,105;30,95;30,87;25,80;22,75;15,70;7,65" o:connectangles="0,0,0,0,0,0,0,0,0,0,0,0,0,0,0,0,0,0"/>
                  <o:lock v:ext="edit" verticies="t"/>
                </v:shape>
                <v:shape id="Freeform 8818" o:spid="_x0000_s2753" style="position:absolute;left:5743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kxMQA&#10;AADdAAAADwAAAGRycy9kb3ducmV2LnhtbERPTWsCMRC9F/ofwgi91UQrdVmNIgWxlwpVweu4GTer&#10;m8m6ibr++6ZQ6G0e73Om887V4kZtqDxrGPQVCOLCm4pLDbvt8jUDESKywdozaXhQgPns+WmKufF3&#10;/qbbJpYihXDIUYONscmlDIUlh6HvG+LEHX3rMCbYltK0eE/hrpZDpd6lw4pTg8WGPiwV583VaTis&#10;jnatsuvX236/uGTL03k92iqtX3rdYgIiUhf/xX/uT5Pmj4dj+P0mnS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9ZMTEAAAA3QAAAA8AAAAAAAAAAAAAAAAAmAIAAGRycy9k&#10;b3ducmV2LnhtbFBLBQYAAAAABAAEAPUAAACJAwAAAAA=&#10;" path="m7,65l,,7,65xe" filled="f" strokecolor="#e15520" strokeweight="0">
                  <v:path arrowok="t" o:connecttype="custom" o:connectlocs="7,65;0,0;7,65" o:connectangles="0,0,0"/>
                </v:shape>
                <v:shape id="Freeform 8819" o:spid="_x0000_s2754" style="position:absolute;left:5748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hIsUA&#10;AADdAAAADwAAAGRycy9kb3ducmV2LnhtbESPQU/DMAyF70j7D5EncWMpqURRWTahTRNcOGygnU1j&#10;2kLjVElYy7/HByRutt7ze5/X29kP6kIx9YEt3K4KUMRNcD23Ft5eDzf3oFJGdjgEJgs/lGC7WVyt&#10;sXZh4iNdTrlVEsKpRgtdzmOtdWo68phWYSQW7SNEj1nW2GoXcZJwP2hTFHfaY8/S0OFIu46ar9O3&#10;txDMscTys3qaXkpzruJ03h/ejbXXy/nxAVSmOf+b/66fneBXRnD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eEixQAAAN0AAAAPAAAAAAAAAAAAAAAAAJgCAABkcnMv&#10;ZG93bnJldi54bWxQSwUGAAAAAAQABAD1AAAAigMAAAAA&#10;" path="m2,l,17,2,32r3,5l10,45r5,5l20,52r5,-5l25,40r,-10l25,22,20,15,17,10,10,5,2,e" filled="f" strokecolor="#e15520" strokeweight="0">
                  <v:path arrowok="t" o:connecttype="custom" o:connectlocs="2,0;0,17;2,32;5,37;10,45;15,50;20,52;25,47;25,40;25,30;25,22;20,15;17,10;10,5;2,0" o:connectangles="0,0,0,0,0,0,0,0,0,0,0,0,0,0,0"/>
                </v:shape>
                <v:shape id="Freeform 8820" o:spid="_x0000_s2755" style="position:absolute;left:5753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U4MUA&#10;AADdAAAADwAAAGRycy9kb3ducmV2LnhtbERPTWvCQBC9F/wPyxS81Y1B1EZXqUJpBQ+aetDbmJ0m&#10;wexsyK4m/ntXKPQ2j/c582VnKnGjxpWWFQwHEQjizOqScwWHn8+3KQjnkTVWlknBnRwsF72XOSba&#10;trynW+pzEULYJaig8L5OpHRZQQbdwNbEgfu1jUEfYJNL3WAbwk0l4ygaS4Mlh4YCa1oXlF3Sq1Fw&#10;OlzXu+N2FLdf1So/b1blNh2mSvVfu48ZCE+d/xf/ub91mD+J3+H5TThB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dTgxQAAAN0AAAAPAAAAAAAAAAAAAAAAAJgCAABkcnMv&#10;ZG93bnJldi54bWxQSwUGAAAAAAQABAD1AAAAigMAAAAA&#10;" path="m2,70l7,,2,70xm2,70l,88r2,15l5,110r5,5l15,120r7,5l25,118r2,-8l27,103,25,93,22,85,17,80,10,75,2,70xe" fillcolor="#f3be00" stroked="f">
                  <v:path arrowok="t" o:connecttype="custom" o:connectlocs="2,70;7,0;2,70;2,70;0,88;2,103;5,110;10,115;15,120;22,125;25,118;27,110;27,103;25,93;22,85;17,80;10,75;2,70" o:connectangles="0,0,0,0,0,0,0,0,0,0,0,0,0,0,0,0,0,0"/>
                  <o:lock v:ext="edit" verticies="t"/>
                </v:shape>
                <v:shape id="Freeform 8821" o:spid="_x0000_s2756" style="position:absolute;left:5755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ThaMYA&#10;AADdAAAADwAAAGRycy9kb3ducmV2LnhtbESPQU/DMAyF75P4D5GRuG3pAA3ULa1Q0QQS4sDGZTer&#10;MU2hcUoStvLv8QFpN1vv+b3Pm3rygzpSTH1gA8tFAYq4DbbnzsD7fju/B5UyssUhMBn4pQR1dTHb&#10;YGnDid/ouMudkhBOJRpwOY+l1ql15DEtwkgs2keIHrOssdM24knC/aCvi2KlPfYsDQ5Hahy1X7sf&#10;byC+Hl72zfh066di6z6bpXv87p0xV5fTwxpUpimfzf/Xz1bw726EX76REXT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ThaMYAAADdAAAADwAAAAAAAAAAAAAAAACYAgAAZHJz&#10;L2Rvd25yZXYueG1sUEsFBgAAAAAEAAQA9QAAAIsDAAAAAA==&#10;" path="m,70l5,,,70xe" filled="f" strokecolor="#e15520" strokeweight="0">
                  <v:path arrowok="t" o:connecttype="custom" o:connectlocs="0,70;5,0;0,70" o:connectangles="0,0,0"/>
                </v:shape>
                <v:shape id="Freeform 8822" o:spid="_x0000_s2757" style="position:absolute;left:5753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xRMQA&#10;AADdAAAADwAAAGRycy9kb3ducmV2LnhtbERPS2vCQBC+C/0PyxS8SN1EJZXUVfpAEby0ifQ8ZKdJ&#10;aHY2zW5j/PeuIHibj+85q81gGtFT52rLCuJpBIK4sLrmUsEx3z4tQTiPrLGxTArO5GCzfhitMNX2&#10;xF/UZ74UIYRdigoq79tUSldUZNBNbUscuB/bGfQBdqXUHZ5CuGnkLIoSabDm0FBhS+8VFb/Zv1GA&#10;k7z/PNTO5X8fk2TxlnyjjndKjR+H1xcQngZ/F9/cex3mP89juH4TTp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2MUTEAAAA3QAAAA8AAAAAAAAAAAAAAAAAmAIAAGRycy9k&#10;b3ducmV2LnhtbFBLBQYAAAAABAAEAPUAAACJAwAAAAA=&#10;" path="m2,l,18,2,33r3,7l10,45r5,5l22,55r3,-7l27,40r,-7l25,23,22,15,17,10,10,5,2,e" filled="f" strokecolor="#e15520" strokeweight="0">
                  <v:path arrowok="t" o:connecttype="custom" o:connectlocs="2,0;0,18;2,33;5,40;10,45;15,50;22,55;25,48;27,40;27,33;25,23;22,15;17,10;10,5;2,0" o:connectangles="0,0,0,0,0,0,0,0,0,0,0,0,0,0,0"/>
                </v:shape>
                <v:shape id="Freeform 8823" o:spid="_x0000_s2758" style="position:absolute;left:5768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cEcMA&#10;AADdAAAADwAAAGRycy9kb3ducmV2LnhtbERPTWvCQBC9C/0PyxS86aYRrE1dpShCrXgwlp6n2WkS&#10;kp0Nu1uN/fVuQfA2j/c582VvWnEi52vLCp7GCQjiwuqaSwWfx81oBsIHZI2tZVJwIQ/LxcNgjpm2&#10;Zz7QKQ+liCHsM1RQhdBlUvqiIoN+bDviyP1YZzBE6EqpHZ5juGllmiRTabDm2FBhR6uKiib/NQq2&#10;DZsd4sf3y/pyNF+TxqV/e6fU8LF/ewURqA938c39ruP850kK/9/E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RcEcMAAADdAAAADwAAAAAAAAAAAAAAAACYAgAAZHJzL2Rv&#10;d25yZXYueG1sUEsFBgAAAAAEAAQA9QAAAIgDAAAAAA==&#10;" path="m2,77l15,,2,77xm2,75l,95r,15l,117r5,5l7,130r5,5l17,127r3,-10l20,110r,-8l20,92,15,85,10,80,2,75xe" fillcolor="#f3be00" stroked="f">
                  <v:path arrowok="t" o:connecttype="custom" o:connectlocs="2,77;15,0;2,77;2,75;0,95;0,110;0,117;5,122;7,130;12,135;17,127;20,117;20,110;20,102;20,92;15,85;10,80;2,75" o:connectangles="0,0,0,0,0,0,0,0,0,0,0,0,0,0,0,0,0,0"/>
                  <o:lock v:ext="edit" verticies="t"/>
                </v:shape>
                <v:shape id="Freeform 8824" o:spid="_x0000_s2759" style="position:absolute;left:5770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17TsMA&#10;AADdAAAADwAAAGRycy9kb3ducmV2LnhtbERPTUsDMRC9C/6HMEJvNrGFKtumpVpaRQSxLfQ6bKab&#10;rZvJksQ2/nsjCN7m8T5ntsiuE2cKsfWs4W6oQBDX3rTcaNjv1rcPIGJCNth5Jg3fFGExv76aYWX8&#10;hT/ovE2NKCEcK9RgU+orKWNtyWEc+p64cEcfHKYCQyNNwEsJd50cKTWRDlsuDRZ7erJUf26/nAba&#10;KBXezOshT9zKhvfHU94877Qe3OTlFESinP7Ff+4XU+bfj8fw+005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17TsMAAADdAAAADwAAAAAAAAAAAAAAAACYAgAAZHJzL2Rv&#10;d25yZXYueG1sUEsFBgAAAAAEAAQA9QAAAIgDAAAAAA==&#10;" path="m,77l13,,,77xe" filled="f" strokecolor="#e15520" strokeweight="0">
                  <v:path arrowok="t" o:connecttype="custom" o:connectlocs="0,77;13,0;0,77" o:connectangles="0,0,0"/>
                </v:shape>
                <v:shape id="Freeform 8825" o:spid="_x0000_s2760" style="position:absolute;left:5768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C/sYA&#10;AADdAAAADwAAAGRycy9kb3ducmV2LnhtbERPS2vCQBC+F/oflil4Ed001ijRVUqx0BZ68AHqbciO&#10;SWh2NuyuGv+9Wyj0Nh/fc+bLzjTiQs7XlhU8DxMQxIXVNZcKdtv3wRSED8gaG8uk4EYelovHhznm&#10;2l55TZdNKEUMYZ+jgiqENpfSFxUZ9EPbEkfuZJ3BEKErpXZ4jeGmkWmSZNJgzbGhwpbeKip+Nmej&#10;oD/+TFf747QefR+yvUu7r1W/yZTqPXWvMxCBuvAv/nN/6Dh/MnqB32/iCX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HC/sYAAADdAAAADwAAAAAAAAAAAAAAAACYAgAAZHJz&#10;L2Rvd25yZXYueG1sUEsFBgAAAAAEAAQA9QAAAIsDAAAAAA==&#10;" path="m2,l,20,,35r,7l5,47r2,8l12,60r5,-8l20,42r,-7l20,27r,-10l15,10,10,5,2,e" filled="f" strokecolor="#e15520" strokeweight="0">
                  <v:path arrowok="t" o:connecttype="custom" o:connectlocs="2,0;0,20;0,35;0,42;5,47;7,55;12,60;17,52;20,42;20,35;20,27;20,17;15,10;10,5;2,0" o:connectangles="0,0,0,0,0,0,0,0,0,0,0,0,0,0,0"/>
                </v:shape>
                <v:shape id="Freeform 8826" o:spid="_x0000_s2761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sXI8AA&#10;AADdAAAADwAAAGRycy9kb3ducmV2LnhtbERPzYrCMBC+C75DGMGbpiprd7tGEVHwuuoDjM3Ydm0m&#10;JYm1+vRmYcHbfHy/s1h1phYtOV9ZVjAZJyCIc6srLhScjrvRJwgfkDXWlknBgzyslv3eAjNt7/xD&#10;7SEUIoawz1BBGUKTSenzkgz6sW2II3exzmCI0BVSO7zHcFPLaZLMpcGKY0OJDW1Kyq+Hm1Fw7rZe&#10;n4xxe5qSfaaX9jf9kkoNB936G0SgLrzF/+69jvPT2Qf8fRNP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/sXI8AAAADdAAAADwAAAAAAAAAAAAAAAACYAgAAZHJzL2Rvd25y&#10;ZXYueG1sUEsFBgAAAAAEAAQA9QAAAIUDAAAAAA==&#10;" path="m35,l20,7,10,17,3,30,,45,5,42r8,-2l18,35r5,-5l28,22r5,-7l33,7,35,xe" fillcolor="#f3be00" stroked="f">
                  <v:path arrowok="t" o:connecttype="custom" o:connectlocs="35,0;20,7;10,17;3,30;0,45;5,42;13,40;18,35;23,30;28,22;33,15;33,7;35,0" o:connectangles="0,0,0,0,0,0,0,0,0,0,0,0,0"/>
                </v:shape>
                <v:shape id="Freeform 8827" o:spid="_x0000_s2762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tNMIA&#10;AADdAAAADwAAAGRycy9kb3ducmV2LnhtbERPTYvCMBC9C/sfwix403Rd0KUaRdRFUUS2ingcmrEt&#10;20xKE7X+eyMI3ubxPmc0aUwprlS7wrKCr24Egji1uuBMwWH/2/kB4TyyxtIyKbiTg8n4ozXCWNsb&#10;/9E18ZkIIexiVJB7X8VSujQng65rK+LAnW1t0AdYZ1LXeAvhppS9KOpLgwWHhhwrmuWU/icXo8Ac&#10;6LjdLdasWTbLzXx/MtPdSqn2ZzMdgvDU+Lf45V7pMH/w3YfnN+EEO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O00wgAAAN0AAAAPAAAAAAAAAAAAAAAAAJgCAABkcnMvZG93&#10;bnJldi54bWxQSwUGAAAAAAQABAD1AAAAhwMAAAAA&#10;" path="m35,l20,7,10,17,3,30,,45,5,42r8,-2l18,35r5,-5l28,22r5,-7l33,7,35,xe" filled="f" strokecolor="#e15520" strokeweight="0">
                  <v:path arrowok="t" o:connecttype="custom" o:connectlocs="35,0;20,7;10,17;3,30;0,45;5,42;13,40;18,35;23,30;28,22;33,15;33,7;35,0" o:connectangles="0,0,0,0,0,0,0,0,0,0,0,0,0"/>
                </v:shape>
                <v:shape id="Freeform 8828" o:spid="_x0000_s2763" style="position:absolute;left:5755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A8kMIA&#10;AADdAAAADwAAAGRycy9kb3ducmV2LnhtbERPS27CMBDdV+IO1iB1V+xS8WmIgyraCpYUeoBpPCRR&#10;43FkuyS9PUZCYjdP7zv5erCtOJMPjWMNzxMFgrh0puFKw/fx82kJIkRkg61j0vBPAdbF6CHHzLie&#10;v+h8iJVIIRwy1FDH2GVShrImi2HiOuLEnZy3GBP0lTQe+xRuWzlVai4tNpwaauxoU1P5e/izGvxx&#10;u1UfforLH6J312/2s1dVaf04Ht5WICIN8S6+uXcmzV+8LOD6TTpBF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DyQwgAAAN0AAAAPAAAAAAAAAAAAAAAAAJgCAABkcnMvZG93&#10;bnJldi54bWxQSwUGAAAAAAQABAD1AAAAhwMAAAAA&#10;" path="m33,62l20,70,10,82,3,95,,110r5,l13,105r5,-5l23,95r5,-8l30,80,33,70r,-8xm33,62l60,,33,62xe" fillcolor="#f3be00" stroked="f">
                  <v:path arrowok="t" o:connecttype="custom" o:connectlocs="33,62;20,70;10,82;3,95;0,110;5,110;13,105;18,100;23,95;28,87;30,80;33,70;33,62;33,62;60,0;33,62" o:connectangles="0,0,0,0,0,0,0,0,0,0,0,0,0,0,0,0"/>
                  <o:lock v:ext="edit" verticies="t"/>
                </v:shape>
                <v:shape id="Freeform 8829" o:spid="_x0000_s2764" style="position:absolute;left:5755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R8sgA&#10;AADdAAAADwAAAGRycy9kb3ducmV2LnhtbESPT0/DMAzF70h8h8hIu7EUhtjULZtgGzBpEn+6XXaz&#10;GtNUNE7VhLV8e3xA4mbrPb/382I1+EadqYt1YAM34wwUcRlszZWB4+HpegYqJmSLTWAy8EMRVsvL&#10;iwXmNvT8QeciVUpCOOZowKXU5lrH0pHHOA4tsWifofOYZO0qbTvsJdw3+jbL7rXHmqXBYUtrR+VX&#10;8e0NFM+vL29u9o4nv33s15v9NGvu9saMroaHOahEQ/o3/13vrOBPJ4Ir38gIe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YdHyyAAAAN0AAAAPAAAAAAAAAAAAAAAAAJgCAABk&#10;cnMvZG93bnJldi54bWxQSwUGAAAAAAQABAD1AAAAjQMAAAAA&#10;" path="m33,l20,8,10,20,3,33,,48r5,l13,43r5,-5l23,33r5,-8l30,18,33,8,33,xe" filled="f" strokecolor="#e15520" strokeweight="0">
                  <v:path arrowok="t" o:connecttype="custom" o:connectlocs="33,0;20,8;10,20;3,33;0,48;5,48;13,43;18,38;23,33;28,25;30,18;33,8;33,0" o:connectangles="0,0,0,0,0,0,0,0,0,0,0,0,0"/>
                </v:shape>
                <v:shape id="Freeform 8830" o:spid="_x0000_s2765" style="position:absolute;left:5788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xB8YA&#10;AADdAAAADwAAAGRycy9kb3ducmV2LnhtbERPS2vCQBC+F/wPyxR6q5um+GjMKiJURDxYHxRvQ3by&#10;0Oxsmt1q+u+7hYK3+fiek846U4srta6yrOClH4EgzqyuuFBw2L8/j0E4j6yxtkwKfsjBbNp7SDHR&#10;9sYfdN35QoQQdgkqKL1vEildVpJB17cNceBy2xr0AbaF1C3eQripZRxFQ2mw4tBQYkOLkrLL7tso&#10;oFG8XQ+On8v18synfNxEm/jrotTTYzefgPDU+bv4373SYf7o9Q3+vgkn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oxB8YAAADdAAAADwAAAAAAAAAAAAAAAACYAgAAZHJz&#10;L2Rvd25yZXYueG1sUEsFBgAAAAAEAAQA9QAAAIsDAAAAAA==&#10;" path="m,62l27,,,62xe" filled="f" strokecolor="#e15520" strokeweight="0">
                  <v:path arrowok="t" o:connecttype="custom" o:connectlocs="0,62;27,0;0,62" o:connectangles="0,0,0"/>
                </v:shape>
                <v:shape id="Freeform 8831" o:spid="_x0000_s2766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1PwMYA&#10;AADdAAAADwAAAGRycy9kb3ducmV2LnhtbESPQW/CMAyF75P2HyJP4jZSKsRQIaBt0qTtCOyw3kxj&#10;morGqZoMsv36+YC0m633/N7n9Tb7Xl1ojF1gA7NpAYq4Cbbj1sDn4e1xCSomZIt9YDLwQxG2m/u7&#10;NVY2XHlHl31qlYRwrNCAS2motI6NI49xGgZi0U5h9JhkHVttR7xKuO91WRQL7bFjaXA40Kuj5rz/&#10;9gaOOX69fMzq37rwdVkectgtXTBm8pCfV6AS5fRvvl2/W8F/mgu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1PwMYAAADdAAAADwAAAAAAAAAAAAAAAACYAgAAZHJz&#10;L2Rvd25yZXYueG1sUEsFBgAAAAAEAAQA9QAAAIsDAAAAAA==&#10;" path="m35,l22,7,10,15,2,27,,42,7,39r5,-2l20,34r5,-7l30,22r2,-7l35,7,35,xe" fillcolor="#f3be00" stroked="f">
                  <v:path arrowok="t" o:connecttype="custom" o:connectlocs="35,0;22,7;10,15;2,27;0,42;7,39;12,37;20,34;25,27;30,22;32,15;35,7;35,0" o:connectangles="0,0,0,0,0,0,0,0,0,0,0,0,0"/>
                </v:shape>
                <v:shape id="Freeform 8832" o:spid="_x0000_s2767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183MMA&#10;AADdAAAADwAAAGRycy9kb3ducmV2LnhtbERPTUvDQBC9C/0PyxS82U1FtKTdFhsoCD0ZFfE2ZKfZ&#10;4O5Mml2b+O9dQfA2j/c5m90UvLrQEDthA8tFAYq4Edtxa+D15XCzAhUTskUvTAa+KcJuO7vaYGll&#10;5Ge61KlVOYRjiQZcSn2pdWwcBYwL6Ykzd5IhYMpwaLUdcMzhwevborjXATvODQ57qhw1n/VXMPB+&#10;dE3x8Sb1/rgaz5WtDuLFG3M9nx7XoBJN6V/8536yef7D3RJ+v8kn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183MMAAADdAAAADwAAAAAAAAAAAAAAAACYAgAAZHJzL2Rv&#10;d25yZXYueG1sUEsFBgAAAAAEAAQA9QAAAIgDAAAAAA==&#10;" path="m35,l22,7,10,15,2,27,,42,7,39r5,-2l20,34r5,-7l30,22r2,-7l35,7,35,e" filled="f" strokecolor="#e15520" strokeweight="0">
                  <v:path arrowok="t" o:connecttype="custom" o:connectlocs="35,0;22,7;10,15;2,27;0,42;7,39;12,37;20,34;25,27;30,22;32,15;35,7;35,0" o:connectangles="0,0,0,0,0,0,0,0,0,0,0,0,0"/>
                </v:shape>
                <v:shape id="Freeform 8833" o:spid="_x0000_s2768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2XMsMA&#10;AADdAAAADwAAAGRycy9kb3ducmV2LnhtbERPzWoCMRC+F/oOYQq91axSunU1SnErFOzFrQ8wbMbN&#10;0s1kTaKmb98UhN7m4/ud5TrZQVzIh96xgumkAEHcOt1zp+DwtX16BREissbBMSn4oQDr1f3dEivt&#10;rrynSxM7kUM4VKjAxDhWUobWkMUwcSNx5o7OW4wZ+k5qj9ccbgc5K4oXabHn3GBwpI2h9rs5WwWf&#10;Kb3vynJqtK/77f40bOp53Sj1+JDeFiAipfgvvrk/dJ5fPs/g75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2XMsMAAADdAAAADwAAAAAAAAAAAAAAAACYAgAAZHJzL2Rv&#10;d25yZXYueG1sUEsFBgAAAAAEAAQA9QAAAIgDAAAAAA==&#10;" path="m,60l32,,,60xe" fillcolor="#f3be00" stroked="f">
                  <v:path arrowok="t" o:connecttype="custom" o:connectlocs="0,60;32,0;0,60" o:connectangles="0,0,0"/>
                </v:shape>
                <v:shape id="Freeform 8834" o:spid="_x0000_s2769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jzsIA&#10;AADdAAAADwAAAGRycy9kb3ducmV2LnhtbERPS4vCMBC+C/sfwix401RdH1SjyMIue1vUgnobmrEt&#10;NpOaRO3++40geJuP7zmLVWtqcSPnK8sKBv0EBHFudcWFgmz31ZuB8AFZY22ZFPyRh9XyrbPAVNs7&#10;b+i2DYWIIexTVFCG0KRS+rwkg75vG+LInawzGCJ0hdQO7zHc1HKYJBNpsOLYUGJDnyXl5+3VKFjz&#10;IbOZ+50O9sZ8X/bF8ToOjVLd93Y9BxGoDS/x0/2j4/zpxwg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KPOwgAAAN0AAAAPAAAAAAAAAAAAAAAAAJgCAABkcnMvZG93&#10;bnJldi54bWxQSwUGAAAAAAQABAD1AAAAhwMAAAAA&#10;" path="m,60l32,,,60xe" filled="f" strokecolor="#e15520" strokeweight="0">
                  <v:path arrowok="t" o:connecttype="custom" o:connectlocs="0,60;32,0;0,60" o:connectangles="0,0,0"/>
                </v:shape>
                <v:shape id="Freeform 8835" o:spid="_x0000_s2770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hDqMIA&#10;AADdAAAADwAAAGRycy9kb3ducmV2LnhtbERPTWuDQBC9F/oflinkUpK1IaTFZBURCs1Rk/Y8uhOV&#10;uLPibtX8+26h0Ns83ucc08X0YqLRdZYVvGwiEMS11R03Ci7n9/UbCOeRNfaWScGdHKTJ48MRY21n&#10;LmgqfSNCCLsYFbTeD7GUrm7JoNvYgThwVzsa9AGOjdQjziHc9HIbRXtpsOPQ0OJAeUv1rfw2CrJi&#10;mqeCSpmdnqu8svpzyL96pVZPS3YA4Wnx/+I/94cO8193O/j9Jp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eEOowgAAAN0AAAAPAAAAAAAAAAAAAAAAAJgCAABkcnMvZG93&#10;bnJldi54bWxQSwUGAAAAAAQABAD1AAAAhwMAAAAA&#10;" path="m37,l22,8,12,15,5,28,,43,7,40r8,-2l20,35r5,-7l30,23r5,-8l37,8,37,xe" fillcolor="#f3be00" stroked="f">
                  <v:path arrowok="t" o:connecttype="custom" o:connectlocs="37,0;22,8;12,15;5,28;0,43;7,40;15,38;20,35;25,28;30,23;35,15;37,8;37,0" o:connectangles="0,0,0,0,0,0,0,0,0,0,0,0,0"/>
                </v:shape>
                <v:shape id="Freeform 8836" o:spid="_x0000_s2771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YFcIA&#10;AADdAAAADwAAAGRycy9kb3ducmV2LnhtbERPS2sCMRC+F/ofwgjeamLRVlaj1NKC9FSteB42sw92&#10;M1k2U13/fVMQvM3H95zVZvCtOlMf68AWphMDijgPrubSwvHn82kBKgqywzYwWbhShM368WGFmQsX&#10;3tP5IKVKIRwztFCJdJnWMa/IY5yEjjhxReg9SoJ9qV2PlxTuW/1szIv2WHNqqLCj94ry5vDrLWxP&#10;Ztdc8+K7mPt9lG3ZfMmHsXY8Gt6WoIQGuYtv7p1L819nc/j/Jp2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BgVwgAAAN0AAAAPAAAAAAAAAAAAAAAAAJgCAABkcnMvZG93&#10;bnJldi54bWxQSwUGAAAAAAQABAD1AAAAhwMAAAAA&#10;" path="m37,l22,8,12,15,5,28,,43,7,40r8,-2l20,35r5,-7l30,23r5,-8l37,8,37,xe" filled="f" strokecolor="#e15520" strokeweight="0">
                  <v:path arrowok="t" o:connecttype="custom" o:connectlocs="37,0;22,8;12,15;5,28;0,43;7,40;15,38;20,35;25,28;30,23;35,15;37,8;37,0" o:connectangles="0,0,0,0,0,0,0,0,0,0,0,0,0"/>
                </v:shape>
                <v:shape id="Freeform 8837" o:spid="_x0000_s2772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9NjcMA&#10;AADdAAAADwAAAGRycy9kb3ducmV2LnhtbERPTWvCQBC9F/wPywje6sYSYoiuIopgPBSq4nnMTpPQ&#10;7GzIbjX5965Q6G0e73OW69404k6dqy0rmE0jEMSF1TWXCi7n/XsKwnlkjY1lUjCQg/Vq9LbETNsH&#10;f9H95EsRQthlqKDyvs2kdEVFBt3UtsSB+7adQR9gV0rd4SOEm0Z+RFEiDdYcGipsaVtR8XP6NQro&#10;mB+2N8qvn8Vtlu53cTofzqlSk3G/WYDw1Pt/8Z/7oMP8eZzA65tw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9NjcMAAADdAAAADwAAAAAAAAAAAAAAAACYAgAAZHJzL2Rv&#10;d25yZXYueG1sUEsFBgAAAAAEAAQA9QAAAIgDAAAAAA==&#10;" path="m,55l35,,,55xe" fillcolor="#f3be00" stroked="f">
                  <v:path arrowok="t" o:connecttype="custom" o:connectlocs="0,55;35,0;0,55" o:connectangles="0,0,0"/>
                </v:shape>
                <v:shape id="Freeform 8838" o:spid="_x0000_s2773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ObWcQA&#10;AADdAAAADwAAAGRycy9kb3ducmV2LnhtbERPO2/CMBDeK/U/WFepW3GoyqMpTlQhobIwkHboeMTX&#10;xBCfo9iQlF+PkZDY7tP3vEU+2EacqPPGsYLxKAFBXDptuFLw8716mYPwAVlj45gU/JOHPHt8WGCq&#10;Xc9bOhWhEjGEfYoK6hDaVEpf1mTRj1xLHLk/11kMEXaV1B32Mdw28jVJptKi4dhQY0vLmspDcbQK&#10;NnP7Zcxkd5ged++/3Pqz1nqv1PPT8PkBItAQ7uKbe63j/NnbDK7fxB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Dm1nEAAAA3QAAAA8AAAAAAAAAAAAAAAAAmAIAAGRycy9k&#10;b3ducmV2LnhtbFBLBQYAAAAABAAEAPUAAACJAwAAAAA=&#10;" path="m,55l35,,,55xe" filled="f" strokecolor="#e15520" strokeweight="0">
                  <v:path arrowok="t" o:connecttype="custom" o:connectlocs="0,55;35,0;0,55" o:connectangles="0,0,0"/>
                </v:shape>
                <v:shape id="Freeform 8839" o:spid="_x0000_s2774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XeMgA&#10;AADdAAAADwAAAGRycy9kb3ducmV2LnhtbESPT0/DMAzF70j7DpEncWMpYwJUlk3TJP4IdmFF4mo1&#10;btPROCUJW+HT4wMSN1vv+b2fl+vR9+pIMXWBDVzOClDEdbAdtwbeqvuLW1ApI1vsA5OBb0qwXk3O&#10;lljacOJXOu5zqySEU4kGXM5DqXWqHXlMszAQi9aE6DHLGlttI54k3Pd6XhTX2mPH0uBwoK2j+mP/&#10;5Q08NPOiqh5/Fu79qtl9vsRDfm4OxpxPx80dqExj/jf/XT9Zwb9ZCK5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2Jd4yAAAAN0AAAAPAAAAAAAAAAAAAAAAAJgCAABk&#10;cnMvZG93bnJldi54bWxQSwUGAAAAAAQABAD1AAAAjQMAAAAA&#10;" path="m42,l27,5,15,15,5,25,,40r7,l15,37r5,-5l27,27r5,-5l37,15,40,7,42,xe" fillcolor="#f3be00" stroked="f">
                  <v:path arrowok="t" o:connecttype="custom" o:connectlocs="42,0;27,5;15,15;5,25;0,40;7,40;15,37;20,32;27,27;32,22;37,15;40,7;42,0" o:connectangles="0,0,0,0,0,0,0,0,0,0,0,0,0"/>
                </v:shape>
                <v:shape id="Freeform 8840" o:spid="_x0000_s2775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N8EsQA&#10;AADdAAAADwAAAGRycy9kb3ducmV2LnhtbERPS2vCQBC+F/oflhF6qxvbkmp0lSC0FE/1icchOyax&#10;2dmY3Sbx37tCobf5+J4zW/SmEi01rrSsYDSMQBBnVpecK9htP57HIJxH1lhZJgVXcrCYPz7MMNG2&#10;4zW1G5+LEMIuQQWF93UipcsKMuiGtiYO3Mk2Bn2ATS51g10IN5V8iaJYGiw5NBRY07Kg7GfzaxSk&#10;y8kntWm76i7fx/j1Eh/Oen9Q6mnQp1MQnnr/L/5zf+kw//1tAvdvw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fBLEAAAA3QAAAA8AAAAAAAAAAAAAAAAAmAIAAGRycy9k&#10;b3ducmV2LnhtbFBLBQYAAAAABAAEAPUAAACJAwAAAAA=&#10;" path="m42,l27,5,15,15,5,25,,40r7,l15,37r5,-5l27,27r5,-5l37,15,40,7,42,xe" filled="f" strokecolor="#e15520" strokeweight="0">
                  <v:path arrowok="t" o:connecttype="custom" o:connectlocs="42,0;27,5;15,15;5,25;0,40;7,40;15,37;20,32;27,27;32,22;37,15;40,7;42,0" o:connectangles="0,0,0,0,0,0,0,0,0,0,0,0,0"/>
                </v:shape>
                <v:shape id="Freeform 8841" o:spid="_x0000_s2776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6EMYA&#10;AADdAAAADwAAAGRycy9kb3ducmV2LnhtbESPT0vDQBDF74LfYRnBi7QbU6sSsy0iFHrUWKHHMTv5&#10;Z3Y2ZNcm/fadg+Bthvfmvd/k29n16kRjaD0buF8moIhLb1uuDRw+d4tnUCEiW+w9k4EzBdhurq9y&#10;zKyf+INORayVhHDI0EAT45BpHcqGHIalH4hFq/zoMMo61tqOOEm463WaJI/aYcvS0OBAbw2VP8Wv&#10;M3CsVl+x1ru0mr7bw0P63t2ti86Y25v59QVUpDn+m/+u91bwn9bCL9/ICHpz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B6EMYAAADdAAAADwAAAAAAAAAAAAAAAACYAgAAZHJz&#10;L2Rvd25yZXYueG1sUEsFBgAAAAAEAAQA9QAAAIsDAAAAAA==&#10;" path="m,58l37,,,58xe" fillcolor="#f3be00" stroked="f">
                  <v:path arrowok="t" o:connecttype="custom" o:connectlocs="0,58;37,0;0,58" o:connectangles="0,0,0"/>
                </v:shape>
                <v:shape id="Freeform 8842" o:spid="_x0000_s2777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8QsYA&#10;AADdAAAADwAAAGRycy9kb3ducmV2LnhtbESP3WrCQBCF7wu+wzJC7+rG4h/RVYJQKoVeNPoAY3ZM&#10;otnZuLs18e3dQsG7Gc75zpxZbXrTiBs5X1tWMB4lIIgLq2suFRz2H28LED4ga2wsk4I7edisBy8r&#10;TLXt+IdueShFDGGfooIqhDaV0hcVGfQj2xJH7WSdwRBXV0rtsIvhppHvSTKTBmuOFypsaVtRccl/&#10;Taxx/s52rs0nfuYv98/seM26yZdSr8M+W4II1Ien+Z/e6cjNp2P4+yaO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b8QsYAAADdAAAADwAAAAAAAAAAAAAAAACYAgAAZHJz&#10;L2Rvd25yZXYueG1sUEsFBgAAAAAEAAQA9QAAAIsDAAAAAA==&#10;" path="m,58l37,,,58xe" filled="f" strokecolor="#e15520" strokeweight="0">
                  <v:path arrowok="t" o:connecttype="custom" o:connectlocs="0,58;37,0;0,58" o:connectangles="0,0,0"/>
                </v:shape>
                <v:shape id="Freeform 8843" o:spid="_x0000_s2778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ucvsIA&#10;AADdAAAADwAAAGRycy9kb3ducmV2LnhtbERPzWqDQBC+B/oOyxR6S1aFajHZhNJS8OAlJg8wuFOV&#10;uLNbd6v27buFQm7z8f3O4bSaUcw0+cGygnSXgCBurR64U3C9fGxfQPiArHG0TAp+yMPp+LA5YKnt&#10;wmeam9CJGMK+RAV9CK6U0rc9GfQ764gj92kngyHCqZN6wiWGm1FmSZJLgwPHhh4dvfXU3ppvo8DP&#10;abF+JZ2snAl1XrXvLq8vSj09rq97EIHWcBf/uysd5xfPGfx9E0+Qx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5y+wgAAAN0AAAAPAAAAAAAAAAAAAAAAAJgCAABkcnMvZG93&#10;bnJldi54bWxQSwUGAAAAAAQABAD1AAAAhwMAAAAA&#10;" path="m42,l25,5,15,15,5,25,,37r7,l15,35r5,-3l27,27r5,-5l37,15,40,7,42,xe" fillcolor="#f3be00" stroked="f">
                  <v:path arrowok="t" o:connecttype="custom" o:connectlocs="42,0;25,5;15,15;5,25;0,37;7,37;15,35;20,32;27,27;32,22;37,15;40,7;42,0" o:connectangles="0,0,0,0,0,0,0,0,0,0,0,0,0"/>
                </v:shape>
                <v:shape id="Freeform 8844" o:spid="_x0000_s2779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3lMYA&#10;AADdAAAADwAAAGRycy9kb3ducmV2LnhtbERPTWvCQBC9C/6HZYReRDdRqpK6SltqK4gEtYUeh+yY&#10;BLOzIbs16b/vFgRv83ifs1x3phJXalxpWUE8jkAQZ1aXnCv4PG1GCxDOI2usLJOCX3KwXvV7S0y0&#10;bflA16PPRQhhl6CCwvs6kdJlBRl0Y1sTB+5sG4M+wCaXusE2hJtKTqJoJg2WHBoKrOm1oOxy/DEK&#10;dvHLxybepen3G+7br/d0ODHToVIPg+75CYSnzt/FN/dWh/nzxyn8fxNO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T3lMYAAADdAAAADwAAAAAAAAAAAAAAAACYAgAAZHJz&#10;L2Rvd25yZXYueG1sUEsFBgAAAAAEAAQA9QAAAIsDAAAAAA==&#10;" path="m42,l25,5,15,15,5,25,,37r7,l15,35r5,-3l27,27r5,-5l37,15,40,7,42,xe" filled="f" strokecolor="#e15520" strokeweight="0">
                  <v:path arrowok="t" o:connecttype="custom" o:connectlocs="42,0;25,5;15,15;5,25;0,37;7,37;15,35;20,32;27,27;32,22;37,15;40,7;42,0" o:connectangles="0,0,0,0,0,0,0,0,0,0,0,0,0"/>
                </v:shape>
                <v:shape id="Freeform 8845" o:spid="_x0000_s2780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9MYA&#10;AADdAAAADwAAAGRycy9kb3ducmV2LnhtbERPTWsCMRC9F/wPYYReimYt1crWKNoiFPVQV6XXYTPu&#10;Lm4m2yTqtr/eFAq9zeN9zmTWmlpcyPnKsoJBPwFBnFtdcaFgv1v2xiB8QNZYWyYF3+RhNu3cTTDV&#10;9spbumShEDGEfYoKyhCaVEqfl2TQ921DHLmjdQZDhK6Q2uE1hptaPibJSBqsODaU2NBrSfkpOxsF&#10;G9e8LVeHz+zHrr4ehvP1YvwRtkrdd9v5C4hAbfgX/7nfdZz/PHyC3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eu9MYAAADdAAAADwAAAAAAAAAAAAAAAACYAgAAZHJz&#10;L2Rvd25yZXYueG1sUEsFBgAAAAAEAAQA9QAAAIsDAAAAAA==&#10;" path="m,58l39,,,58xe" fillcolor="#f3be00" stroked="f">
                  <v:path arrowok="t" o:connecttype="custom" o:connectlocs="0,58;39,0;0,58" o:connectangles="0,0,0"/>
                </v:shape>
                <v:shape id="Freeform 8846" o:spid="_x0000_s2781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+/cIA&#10;AADdAAAADwAAAGRycy9kb3ducmV2LnhtbERPTWsCMRC9C/6HMEJvmliwymqUKrS0UBC3BT0OmzG7&#10;dDNZNqmm/74pCN7m8T5ntUmuFRfqQ+NZw3SiQBBX3jRsNXx9vowXIEJENth6Jg2/FGCzHg5WWBh/&#10;5QNdymhFDuFQoIY6xq6QMlQ1OQwT3xFn7ux7hzHD3krT4zWHu1Y+KvUkHTacG2rsaFdT9V3+OA0q&#10;HT/KXZJbtmxo3747ZU+vWj+M0vMSRKQU7+Kb+83k+fPZDP6/y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/79wgAAAN0AAAAPAAAAAAAAAAAAAAAAAJgCAABkcnMvZG93&#10;bnJldi54bWxQSwUGAAAAAAQABAD1AAAAhwMAAAAA&#10;" path="m,58l39,,,58xe" filled="f" strokecolor="#e15520" strokeweight="0">
                  <v:path arrowok="t" o:connecttype="custom" o:connectlocs="0,58;39,0;0,58" o:connectangles="0,0,0"/>
                </v:shape>
                <v:shape id="Freeform 8847" o:spid="_x0000_s2782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6YQcMA&#10;AADdAAAADwAAAGRycy9kb3ducmV2LnhtbESPzYvCMBDF7wv+D2EEb2uqoCvVtIjix9WPi7ehGdti&#10;M6lN1Pjfm4WFvc3w3rzfm0UeTCOe1LnasoLRMAFBXFhdc6ngfNp8z0A4j6yxsUwK3uQgz3pfC0y1&#10;ffGBnkdfihjCLkUFlfdtKqUrKjLohrYljtrVdgZ9XLtS6g5fMdw0cpwkU2mw5kiosKVVRcXt+DAR&#10;IrezbbI2Yd36y+5erw4juQxKDfphOQfhKfh/89/1Xsf6P5Mp/H4TR5D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6YQcMAAADdAAAADwAAAAAAAAAAAAAAAACYAgAAZHJzL2Rv&#10;d25yZXYueG1sUEsFBgAAAAAEAAQA9QAAAIgDAAAAAA==&#10;" path="m39,l32,,22,3,17,8r-5,5l7,18,5,25,2,33,,43r7,l12,40r8,-5l25,30r5,-7l35,15,37,8,39,xe" fillcolor="#f3be00" stroked="f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8848" o:spid="_x0000_s2783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JmsMA&#10;AADdAAAADwAAAGRycy9kb3ducmV2LnhtbERPS2vCQBC+F/wPywi91Y1CfaSuogWpJyGxl97G7HQT&#10;zM7G7KrRX+8WCt7m43vOfNnZWlyo9ZVjBcNBAoK4cLpio+B7v3mbgvABWWPtmBTcyMNy0XuZY6rd&#10;lTO65MGIGMI+RQVlCE0qpS9KsugHriGO3K9rLYYIWyN1i9cYbms5SpKxtFhxbCixoc+SimN+tgru&#10;X7vM5Jvs9INne1jPCmkYpVKv/W71ASJQF57if/dWx/mT9wn8fRN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yJmsMAAADdAAAADwAAAAAAAAAAAAAAAACYAgAAZHJzL2Rv&#10;d25yZXYueG1sUEsFBgAAAAAEAAQA9QAAAIgDAAAAAA==&#10;" path="m39,l32,,22,3,17,8r-5,5l7,18,5,25,2,33,,43r7,l12,40r8,-5l25,30r5,-7l35,15,37,8,39,xe" filled="f" strokecolor="#e15520" strokeweight="0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8849" o:spid="_x0000_s2784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vrTMYA&#10;AADdAAAADwAAAGRycy9kb3ducmV2LnhtbESPQWvCQBCF74L/YZlCb7qJYE1TV4m1oiA9NO0PGLLT&#10;JJidDdmtpv/eORR6m+G9ee+b9XZ0nbrSEFrPBtJ5Aoq48rbl2sDX52GWgQoR2WLnmQz8UoDtZjpZ&#10;Y279jT/oWsZaSQiHHA00Mfa51qFqyGGY+55YtG8/OIyyDrW2A94k3HV6kSRP2mHL0tBgT68NVZfy&#10;xxnYh+zsfXgruqJcHJ8v74ddmabGPD6MxQuoSGP8N/9dn6zgr5aCK9/ICHp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vrTMYAAADdAAAADwAAAAAAAAAAAAAAAACYAgAAZHJz&#10;L2Rvd25yZXYueG1sUEsFBgAAAAAEAAQA9QAAAIsDAAAAAA==&#10;" path="m,65l38,,,65xe" fillcolor="#f3be00" stroked="f">
                  <v:path arrowok="t" o:connecttype="custom" o:connectlocs="0,65;38,0;0,65" o:connectangles="0,0,0"/>
                </v:shape>
                <v:shape id="Freeform 8850" o:spid="_x0000_s2785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b/8QA&#10;AADdAAAADwAAAGRycy9kb3ducmV2LnhtbERPzWrCQBC+C77DMkJvujG1tk3dhFZQS8GDtg8wZKdJ&#10;muxsyK4xvr1bELzNx/c7q2wwjeipc5VlBfNZBII4t7riQsHP92b6AsJ5ZI2NZVJwIQdZOh6tMNH2&#10;zAfqj74QIYRdggpK79tESpeXZNDNbEscuF/bGfQBdoXUHZ5DuGlkHEVLabDi0FBiS+uS8vp4MgpO&#10;6+Zxv63pT883uy/5sZfxdtEr9TAZ3t9AeBr8XXxzf+ow//npFf6/CS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qW//EAAAA3QAAAA8AAAAAAAAAAAAAAAAAmAIAAGRycy9k&#10;b3ducmV2LnhtbFBLBQYAAAAABAAEAPUAAACJAwAAAAA=&#10;" path="m,65l38,,,65xe" filled="f" strokecolor="#e15520" strokeweight="0">
                  <v:path arrowok="t" o:connecttype="custom" o:connectlocs="0,65;38,0;0,65" o:connectangles="0,0,0"/>
                </v:shape>
                <v:shape id="Freeform 8851" o:spid="_x0000_s2786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TxW8kA&#10;AADdAAAADwAAAGRycy9kb3ducmV2LnhtbESPT0sDQQzF74LfYYjgRexsK6yydlrEVm0pHlo9eAwz&#10;2T90J7PsjO22n745CN4S3st7v0zng2/VgfrYBDYwHmWgiG1wDVcGvr/e7p9AxYTssA1MBk4UYT67&#10;vppi4cKRt3TYpUpJCMcCDdQpdYXW0dbkMY5CRyxaGXqPSda+0q7Ho4T7Vk+yLNceG5aGGjt6rcnu&#10;d7/eQPmQr1f+s7xb2v35tNi8x5+PrTXm9mZ4eQaVaEj/5r/rlRP8x1z45RsZQc8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ATxW8kAAADdAAAADwAAAAAAAAAAAAAAAACYAgAA&#10;ZHJzL2Rvd25yZXYueG1sUEsFBgAAAAAEAAQA9QAAAI4DAAAAAA==&#10;" path="m27,67l52,,27,67r,l27,64,15,74,7,87,,102r,17l5,117r7,-5l17,107r5,-8l27,92r3,-8l30,74,27,67xe" fillcolor="#f3be00" stroked="f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8852" o:spid="_x0000_s2787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bUMIA&#10;AADdAAAADwAAAGRycy9kb3ducmV2LnhtbERPS4vCMBC+L+x/CCPsZdG0HnStRlkKgqfFF6zHoRnb&#10;YjOJTdT6740geJuP7zmzRWcacaXW15YVpIMEBHFhdc2lgv1u2f8B4QOyxsYyKbiTh8X882OGmbY3&#10;3tB1G0oRQ9hnqKAKwWVS+qIig35gHXHkjrY1GCJsS6lbvMVw08hhkoykwZpjQ4WO8oqK0/ZiFGz+&#10;k5WbrH1Oef73fU4PtJ44Uuqr1/1OQQTqwlv8cq90nD8epfD8Jp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ptQwgAAAN0AAAAPAAAAAAAAAAAAAAAAAJgCAABkcnMvZG93&#10;bnJldi54bWxQSwUGAAAAAAQABAD1AAAAhwMAAAAA&#10;" path="m27,67l52,,27,67r,l27,64,15,74,7,87,,102r,17l5,117r7,-5l17,107r5,-8l27,92r3,-8l30,74,27,67xe" filled="f" strokecolor="#e15520" strokeweight="0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8853" o:spid="_x0000_s2788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7mIsQA&#10;AADdAAAADwAAAGRycy9kb3ducmV2LnhtbERPTWvCQBC9F/wPyxR6qxs9aImuIpVCSytFGwRvQ3bM&#10;BrOzaWar6b/vCkJv83ifM1/2vlFn6qQObGA0zEARl8HWXBkovl4en0BJRLbYBCYDvySwXAzu5pjb&#10;cOEtnXexUimEJUcDLsY211pKRx5lGFrixB1D5zEm2FXadnhJ4b7R4yybaI81pwaHLT07Kk+7H29g&#10;vS+mIt/bYhM+6P1tJAdXfrbGPNz3qxmoSH38F9/crzbNn07GcP0mna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O5iLEAAAA3QAAAA8AAAAAAAAAAAAAAAAAmAIAAGRycy9k&#10;b3ducmV2LnhtbFBLBQYAAAAABAAEAPUAAACJAwAAAAA=&#10;" path="m30,62l55,,30,62r,l30,62,17,72,7,85,2,100,,115r5,-3l12,107r5,-5l22,95r5,-8l30,80r,-10l30,62xe" fillcolor="#f3be00" stroked="f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8854" o:spid="_x0000_s2789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HF8MA&#10;AADdAAAADwAAAGRycy9kb3ducmV2LnhtbERPS4vCMBC+C/6HMAt709RXlWoUURa8eLC7qMehGduy&#10;zaQ0qdZ/bxYWvM3H95zVpjOVuFPjSssKRsMIBHFmdcm5gp/vr8EChPPIGivLpOBJDjbrfm+FibYP&#10;PtE99bkIIewSVFB4XydSuqwgg25oa+LA3Wxj0AfY5FI3+AjhppLjKIqlwZJDQ4E17QrKftPWKJjt&#10;yuflOj3juVq0eTvZp5fRMVXq86PbLkF46vxb/O8+6DB/Hk/g75twgl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xHF8MAAADdAAAADwAAAAAAAAAAAAAAAACYAgAAZHJzL2Rv&#10;d25yZXYueG1sUEsFBgAAAAAEAAQA9QAAAIgDAAAAAA==&#10;" path="m30,62l55,,30,62r,l30,62,17,72,7,85,2,100,,115r5,-3l12,107r5,-5l22,95r5,-8l30,80r,-10l30,62xe" filled="f" strokecolor="#e15520" strokeweight="0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8855" o:spid="_x0000_s2790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B3LMIA&#10;AADdAAAADwAAAGRycy9kb3ducmV2LnhtbERPTWvCQBC9F/wPywi9BN2kSFqiq6hUEG9J0/uQnSah&#10;2dmQXU36711B6G0e73M2u8l04kaDay0rSJYxCOLK6pZrBeXXafEBwnlkjZ1lUvBHDnbb2csGM21H&#10;zulW+FqEEHYZKmi87zMpXdWQQbe0PXHgfuxg0Ac41FIPOIZw08m3OE6lwZZDQ4M9HRuqfourUWDL&#10;zzr5zqNDNPIqv4xJ0hvslHqdT/s1CE+T/xc/3Wcd5r+nK3h8E06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MHcswgAAAN0AAAAPAAAAAAAAAAAAAAAAAJgCAABkcnMvZG93&#10;bnJldi54bWxQSwUGAAAAAAQABAD1AAAAhwMAAAAA&#10;" path="m,60l28,,,60xe" fillcolor="#f3be00" stroked="f">
                  <v:path arrowok="t" o:connecttype="custom" o:connectlocs="0,60;28,0;0,60" o:connectangles="0,0,0"/>
                </v:shape>
                <v:shape id="Freeform 8856" o:spid="_x0000_s2791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8qTcIA&#10;AADdAAAADwAAAGRycy9kb3ducmV2LnhtbERPzYrCMBC+C/sOYRb2pqnCWukaRURlT4rVBxib2ba0&#10;mZQm1q5PbwTB23x8vzNf9qYWHbWutKxgPIpAEGdWl5wrOJ+2wxkI55E11pZJwT85WC4+BnNMtL3x&#10;kbrU5yKEsEtQQeF9k0jpsoIMupFtiAP3Z1uDPsA2l7rFWwg3tZxE0VQaLDk0FNjQuqCsSq9Gga4u&#10;2Wqvx7sY9eG+2V6jLj5XSn199qsfEJ56/xa/3L86zI+n3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ypNwgAAAN0AAAAPAAAAAAAAAAAAAAAAAJgCAABkcnMvZG93&#10;bnJldi54bWxQSwUGAAAAAAQABAD1AAAAhwMAAAAA&#10;" path="m,60l28,,,60xe" filled="f" strokecolor="#e15520" strokeweight="0">
                  <v:path arrowok="t" o:connecttype="custom" o:connectlocs="0,60;28,0;0,60" o:connectangles="0,0,0"/>
                </v:shape>
                <v:shape id="Freeform 8857" o:spid="_x0000_s2792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i78EA&#10;AADdAAAADwAAAGRycy9kb3ducmV2LnhtbERPS4vCMBC+C/6HMIK3NXWFKl2j6Ppajz4uexua2bZs&#10;MylNbOu/N4LgbT6+58yXnSlFQ7UrLCsYjyIQxKnVBWcKrpfdxwyE88gaS8uk4E4Olot+b46Jti2f&#10;qDn7TIQQdgkqyL2vEildmpNBN7IVceD+bG3QB1hnUtfYhnBTys8oiqXBgkNDjhV955T+n29Gwe44&#10;OVx1vNpvftet2UpsNlPTKDUcdKsvEJ46/xa/3D86zJ/G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a4u/BAAAA3QAAAA8AAAAAAAAAAAAAAAAAmAIAAGRycy9kb3du&#10;cmV2LnhtbFBLBQYAAAAABAAEAPUAAACGAwAAAAA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8858" o:spid="_x0000_s2793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RJhcMA&#10;AADdAAAADwAAAGRycy9kb3ducmV2LnhtbERPS0vDQBC+C/0PyxS8tZuqtBK7LUUo9tBLH4jexuyY&#10;DWZnQ3ZM0n/vFgre5uN7znI9+Fp11MYqsIHZNANFXARbcWngfNpOnkFFQbZYByYDF4qwXo3ulpjb&#10;0POBuqOUKoVwzNGAE2lyrWPhyGOchoY4cd+h9SgJtqW2LfYp3Nf6Icvm2mPFqcFhQ6+Oip/jrzcg&#10;H/L42bm9dV/vA1L/VF/obWvM/XjYvIASGuRffHPvbJq/mC/g+k06Qa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RJhcMAAADdAAAADwAAAAAAAAAAAAAAAACYAgAAZHJzL2Rv&#10;d25yZXYueG1sUEsFBgAAAAAEAAQA9QAAAIgDAAAAAA=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8859" o:spid="_x0000_s2794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zi8UA&#10;AADdAAAADwAAAGRycy9kb3ducmV2LnhtbESPTU/CQBCG7yT+h82YeINtiQGtLERJDIYToBdvk+7Q&#10;NnRnm+4IhV/vHEy8zWTej2cWqyG05kx9aiI7yCcZGOIy+oYrB1+f7+MnMEmQPbaRycGVEqyWd6MF&#10;Fj5eeE/ng1RGQzgV6KAW6QprU1lTwDSJHbHejrEPKLr2lfU9XjQ8tHaaZTMbsGFtqLGjdU3l6fAT&#10;tDfku9MjXb9vedzI85Btj/K2de7hfnh9ASM0yL/4z/3hFX8+U1z9Rkew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3OL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8860" o:spid="_x0000_s2795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M13cUA&#10;AADdAAAADwAAAGRycy9kb3ducmV2LnhtbERPTWvCQBC9F/oflil4q5uI2BpdRQWlIqVUe6i3ITsm&#10;wexs3N3G+O/dQqG3ebzPmc47U4uWnK8sK0j7CQji3OqKCwVfh/XzKwgfkDXWlknBjTzMZ48PU8y0&#10;vfIntftQiBjCPkMFZQhNJqXPSzLo+7YhjtzJOoMhQldI7fAaw00tB0kykgYrjg0lNrQqKT/vf4yC&#10;j3S43RzG3eV9mXr8Pi12w/bolOo9dYsJiEBd+Bf/ud90nP8yGsPvN/EE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zXd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8861" o:spid="_x0000_s2796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2yscA&#10;AADdAAAADwAAAGRycy9kb3ducmV2LnhtbESPQW/CMAyF75P4D5En7TbScRhTISCGBNoBDa0gzlZj&#10;2rDGqZIMuv36+TBpN1vv+b3P8+XgO3WlmFxgA0/jAhRxHazjxsDxsHl8AZUyssUuMBn4pgTLxehu&#10;jqUNN/6ga5UbJSGcSjTQ5tyXWqe6JY9pHHpi0c4hesyyxkbbiDcJ952eFMWz9uhYGlrsad1S/Vl9&#10;eQOranJ53+8Obr3f1a8/IW5Prtoa83A/rGagMg353/x3/WYFfzoVfv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r9srHAAAA3QAAAA8AAAAAAAAAAAAAAAAAmAIAAGRy&#10;cy9kb3ducmV2LnhtbFBLBQYAAAAABAAEAPUAAACMAwAAAAA=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8862" o:spid="_x0000_s2797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60sUA&#10;AADdAAAADwAAAGRycy9kb3ducmV2LnhtbERPTWvCQBC9F/wPywi9SN2klFpSV7GFVA9eTC20tyE7&#10;TYLZ2bC7avLvXUHwNo/3OfNlb1pxIucbywrSaQKCuLS64UrB/jt/egPhA7LG1jIpGMjDcjF6mGOm&#10;7Zl3dCpCJWII+wwV1CF0mZS+rMmgn9qOOHL/1hkMEbpKaofnGG5a+Zwkr9Jgw7Ghxo4+ayoPxdEo&#10;mKzTn/XRpB+uyv/2L5Nh85Vsf5V6HPerdxCB+nAX39wbHefPZilcv4kn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LrSxQAAAN0AAAAPAAAAAAAAAAAAAAAAAJgCAABkcnMv&#10;ZG93bnJldi54bWxQSwUGAAAAAAQABAD1AAAAigMAAAAA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8863" o:spid="_x0000_s2798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0tU8IA&#10;AADdAAAADwAAAGRycy9kb3ducmV2LnhtbERPS4vCMBC+C/6HMII3TXXBRzWKCC6elHVFPY7N2Bab&#10;SWlirf/eCAt7m4/vOfNlYwpRU+VyywoG/QgEcWJ1zqmC4++mNwHhPLLGwjIpeJGD5aLdmmOs7ZN/&#10;qD74VIQQdjEqyLwvYyldkpFB17clceButjLoA6xSqSt8hnBTyGEUjaTBnENDhiWtM0ruh4dRsP/S&#10;K1fjID3tTHPZnEdX8z29KtXtNKsZCE+N/xf/ubc6zB+Ph/D5Jpw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7S1TwgAAAN0AAAAPAAAAAAAAAAAAAAAAAJgCAABkcnMvZG93&#10;bnJldi54bWxQSwUGAAAAAAQABAD1AAAAhw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8864" o:spid="_x0000_s2799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MDsUA&#10;AADdAAAADwAAAGRycy9kb3ducmV2LnhtbESPQUsDMRCF74L/IYzgzWataMu2aRGhIlILtqV7HTbT&#10;zWJmsmxiu/77RhC8zfDe++bNfDmwVyfqYxvEwP2oAEVSB9tKY2C/W91NQcWEYtEHIQM/FGG5uL6a&#10;Y2nDWT7ptE2NyhCJJRpwKXWl1rF2xBhHoSPJ2jH0jCmvfaNtj+cMZ6/HRfGkGVvJFxx29OKo/tp+&#10;c6bw4+D8uq18xZuPasOv/p0PxtzeDM8zUImG9G/+S7/ZXH8yeYDfb/I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tUwOxQAAAN0AAAAPAAAAAAAAAAAAAAAAAJgCAABkcnMv&#10;ZG93bnJldi54bWxQSwUGAAAAAAQABAD1AAAAig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8865" o:spid="_x0000_s2800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KlMQA&#10;AADdAAAADwAAAGRycy9kb3ducmV2LnhtbERP22oCMRB9L/gPYQTfarZFq2yNogVBKRS80LJvw2bc&#10;LG4mSxLX7d83hULf5nCus1j1thEd+VA7VvA0zkAQl07XXCk4n7aPcxAhImtsHJOCbwqwWg4eFphr&#10;d+cDdcdYiRTCIUcFJsY2lzKUhiyGsWuJE3dx3mJM0FdSe7yncNvI5yx7kRZrTg0GW3ozVF6PN6tg&#10;894VU4mH3ceXORWX62fhXbFXajTs168gIvXxX/zn3uk0fzabwO836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oipT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8866" o:spid="_x0000_s2801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OucQA&#10;AADdAAAADwAAAGRycy9kb3ducmV2LnhtbERPTWvCQBC9C/0PyxR6kbqJoJbUVYpW1Ju1vfQ2zU43&#10;abOzIbsm8d+7guBtHu9z5sveVqKlxpeOFaSjBARx7nTJRsHX5+b5BYQPyBorx6TgTB6Wi4fBHDPt&#10;Ov6g9hiMiCHsM1RQhFBnUvq8IIt+5GriyP26xmKIsDFSN9jFcFvJcZJMpcWSY0OBNa0Kyv+PJ6vA&#10;/p1Si+m3OWx/1u/DKpjxvu2Uenrs315BBOrDXXxz73ScP5tN4PpNPEE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Yjrn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8867" o:spid="_x0000_s2802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BAsQA&#10;AADdAAAADwAAAGRycy9kb3ducmV2LnhtbERPTWvCQBC9F/wPywi9iG7sQWuajYigLYhg1Yu3aXaa&#10;Tc3OhuxW03/vCkJv83ifk807W4sLtb5yrGA8SkAQF05XXCo4HlbDVxA+IGusHZOCP/Iwz3tPGaba&#10;XfmTLvtQihjCPkUFJoQmldIXhiz6kWuII/ftWoshwraUusVrDLe1fEmSibRYcWww2NDSUHHe/1oF&#10;uwGZwvjua7P07+vZz2m7tm6m1HO/W7yBCNSFf/HD/aHj/Ol0Avd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AQLEAAAA3QAAAA8AAAAAAAAAAAAAAAAAmAIAAGRycy9k&#10;b3ducmV2LnhtbFBLBQYAAAAABAAEAPUAAACJAwAAAAA=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8868" o:spid="_x0000_s2803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Nor8IA&#10;AADdAAAADwAAAGRycy9kb3ducmV2LnhtbERPS2rDMBDdF3IHMYXuGrld2MWJYkxIIE1XdXKAwZpI&#10;JtbIWIrj3j4qFLqbx/vOuppdLyYaQ+dZwdsyA0Hcet2xUXA+7V8/QISIrLH3TAp+KEC1WTytsdT+&#10;zt80NdGIFMKhRAU2xqGUMrSWHIalH4gTd/Gjw5jgaKQe8Z7CXS/fsyyXDjtODRYH2lpqr83NKbgG&#10;WZztYfcZ8uxWH/dfhofJKPXyPNcrEJHm+C/+cx90ml8UBfx+k06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c2ivwgAAAN0AAAAPAAAAAAAAAAAAAAAAAJgCAABkcnMvZG93&#10;bnJldi54bWxQSwUGAAAAAAQABAD1AAAAhwMAAAAA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8869" o:spid="_x0000_s2804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lp8YA&#10;AADdAAAADwAAAGRycy9kb3ducmV2LnhtbESPT2vCQBDF74V+h2UKvdWNQqukriKK1IuCUep1yE7+&#10;YHY2ZLcmfnvnUPA2w3vz3m/my8E16kZdqD0bGI8SUMS5tzWXBs6n7ccMVIjIFhvPZOBOAZaL15c5&#10;ptb3fKRbFkslIRxSNFDF2KZah7wih2HkW2LRCt85jLJ2pbYd9hLuGj1Jki/tsGZpqLCldUX5Nftz&#10;BrY/m8Ml3i/r3X48y4rzZ38sfktj3t+G1TeoSEN8mv+vd1bwp1PBlW9kBL1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zlp8YAAADdAAAADwAAAAAAAAAAAAAAAACYAgAAZHJz&#10;L2Rvd25yZXYueG1sUEsFBgAAAAAEAAQA9QAAAIs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8870" o:spid="_x0000_s2805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dJcMA&#10;AADdAAAADwAAAGRycy9kb3ducmV2LnhtbERPS2vCQBC+C/0PyxR6041SNEZXKS0FDyo0iucxO3lg&#10;djbNbmP8964g9DYf33OW697UoqPWVZYVjEcRCOLM6ooLBcfD9zAG4TyyxtoyKbiRg/XqZbDERNsr&#10;/1CX+kKEEHYJKii9bxIpXVaSQTeyDXHgctsa9AG2hdQtXkO4qeUkiqbSYMWhocSGPkvKLumfUdAd&#10;dr+Xr3zOXa7jaHs8T+L9+0mpt9f+YwHCU+//xU/3Rof5s9kcHt+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8dJcMAAADdAAAADwAAAAAAAAAAAAAAAACYAgAAZHJzL2Rv&#10;d25yZXYueG1sUEsFBgAAAAAEAAQA9QAAAIg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8871" o:spid="_x0000_s2806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GOcgA&#10;AADdAAAADwAAAGRycy9kb3ducmV2LnhtbESPQWvCQBCF7wX/wzJCb3VjBSvRVUQqSbGHVj14HLJj&#10;EszOhuzWpP31nUOhtxnem/e+WW0G16g7daH2bGA6SUARF97WXBo4n/ZPC1AhIltsPJOBbwqwWY8e&#10;Vpha3/Mn3Y+xVBLCIUUDVYxtqnUoKnIYJr4lFu3qO4dR1q7UtsNewl2jn5Nkrh3WLA0VtrSrqLgd&#10;v5yBQ/Eze+8vH2/7aT2bZ4c80695ZszjeNguQUUa4r/57zq3gv+yEH75Rk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2wY5yAAAAN0AAAAPAAAAAAAAAAAAAAAAAJgCAABk&#10;cnMvZG93bnJldi54bWxQSwUGAAAAAAQABAD1AAAAjQMAAAAA&#10;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8872" o:spid="_x0000_s2807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W28AA&#10;AADdAAAADwAAAGRycy9kb3ducmV2LnhtbERPS4vCMBC+L/gfwgje1tQHq1SjiCJ42UPdxfPQjG2x&#10;mZQk2vjvzYKwt/n4nrPeRtOKBznfWFYwGWcgiEurG64U/P4cP5cgfEDW2FomBU/ysN0MPtaYa9tz&#10;QY9zqEQKYZ+jgjqELpfSlzUZ9GPbESfuap3BkKCrpHbYp3DTymmWfUmDDaeGGjva11TeznejQDcx&#10;zmcHNMW3K+7983ApqbgoNRrG3QpEoBj+xW/3Saf5i+UE/r5JJ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gW28AAAADdAAAADwAAAAAAAAAAAAAAAACYAgAAZHJzL2Rvd25y&#10;ZXYueG1sUEsFBgAAAAAEAAQA9QAAAIUDAAAAAA==&#10;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8873" o:spid="_x0000_s2808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472MIA&#10;AADdAAAADwAAAGRycy9kb3ducmV2LnhtbERPTWuDQBC9B/oflin0FlcDTcS6Shso5BZjS6C3wZ2q&#10;1J0Vd5PYf58NBHKbx/ucvJzNIM40ud6ygiSKQRA3VvfcKvj++lymIJxH1jhYJgX/5KAsnhY5Ztpe&#10;+EDn2rcihLDLUEHn/ZhJ6ZqODLrIjsSB+7WTQR/g1Eo94SWEm0Gu4ngtDfYcGjocadtR81efjAKu&#10;+iMdX1O9b/zPh02SXWW0VerleX5/A+Fp9g/x3b3TYf4mXcHtm3CC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jvYwgAAAN0AAAAPAAAAAAAAAAAAAAAAAJgCAABkcnMvZG93&#10;bnJldi54bWxQSwUGAAAAAAQABAD1AAAAhwMAAAAA&#10;" path="m110,222r-3,-2l105,220r-3,l100,222r5,l110,222xm,5l,,,5r,xe" fillcolor="#e15520" stroked="f">
                  <v:path arrowok="t" o:connecttype="custom" o:connectlocs="110,222;107,220;105,220;102,220;100,222;105,222;110,222;0,5;0,0;0,5;0,5" o:connectangles="0,0,0,0,0,0,0,0,0,0,0"/>
                  <o:lock v:ext="edit" verticies="t"/>
                </v:shape>
                <v:shape id="Freeform 8874" o:spid="_x0000_s2809" style="position:absolute;left:5698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aoBMQA&#10;AADdAAAADwAAAGRycy9kb3ducmV2LnhtbERPS4vCMBC+L/gfwgh7W1OVValGEXeFPQji46C3oRnb&#10;2GZSmqjdf2+Ehb3Nx/ec2aK1lbhT441jBf1eAoI4c9pwruB4WH9MQPiArLFyTAp+ycNi3nmbYard&#10;g3d034dcxBD2KSooQqhTKX1WkEXfczVx5C6usRgibHKpG3zEcFvJQZKMpEXDsaHAmlYFZeX+ZhV8&#10;35bl+Ws93FzNKStLs6m2/NlX6r3bLqcgArXhX/zn/tFx/ngyhNc38QQ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2qATEAAAA3QAAAA8AAAAAAAAAAAAAAAAAmAIAAGRycy9k&#10;b3ducmV2LnhtbFBLBQYAAAAABAAEAPUAAACJAwAAAAA=&#10;" path="m,l,,,5r3,l,xm105,219r2,-2l102,214r-2,3l95,217r5,2l105,219xe" fillcolor="#e15820" stroked="f">
                  <v:path arrowok="t" o:connecttype="custom" o:connectlocs="0,0;0,0;0,5;3,5;0,0;105,219;107,217;102,214;100,217;95,217;100,219;105,219" o:connectangles="0,0,0,0,0,0,0,0,0,0,0,0"/>
                  <o:lock v:ext="edit" verticies="t"/>
                </v:shape>
                <v:shape id="Freeform 8875" o:spid="_x0000_s2810" style="position:absolute;left:5698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L7ccA&#10;AADdAAAADwAAAGRycy9kb3ducmV2LnhtbESPQWvCQBCF70L/wzIFb2ZTKZpG11AKpRKoYBR6HbJj&#10;EpudDdltjP313YLgbYb35n1v1tloWjFQ7xrLCp6iGARxaXXDlYLj4X2WgHAeWWNrmRRcyUG2eZis&#10;MdX2wnsaCl+JEMIuRQW1910qpStrMugi2xEH7WR7gz6sfSV1j5cQblo5j+OFNNhwINTY0VtN5Xfx&#10;YwL34+h/4+I8lq38XOZfp13+Mielpo/j6wqEp9HfzbfrrQ71l8kz/H8TRp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gC+3HAAAA3QAAAA8AAAAAAAAAAAAAAAAAmAIAAGRy&#10;cy9kb3ducmV2LnhtbFBLBQYAAAAABAAEAPUAAACMAwAAAAA=&#10;" path="m,l,,,5r3,l,xm100,217r2,-2l105,215r-3,-3l100,210r-5,2l90,215r5,l100,217xe" fillcolor="#e25b20" stroked="f">
                  <v:path arrowok="t" o:connecttype="custom" o:connectlocs="0,0;0,0;0,5;3,5;0,0;100,217;102,215;105,215;102,212;100,210;95,212;90,215;95,215;100,217" o:connectangles="0,0,0,0,0,0,0,0,0,0,0,0,0,0"/>
                  <o:lock v:ext="edit" verticies="t"/>
                </v:shape>
                <v:shape id="Freeform 8876" o:spid="_x0000_s2811" style="position:absolute;left:5698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GdcUA&#10;AADdAAAADwAAAGRycy9kb3ducmV2LnhtbERPTWvCQBC9C/0PyxR6Ed000KjRVUrB0pNU60FvY3ZM&#10;gtnZdHfV+O9dodDbPN7nzBadacSFnK8tK3gdJiCIC6trLhVsf5aDMQgfkDU2lknBjTws5k+9Geba&#10;XnlNl00oRQxhn6OCKoQ2l9IXFRn0Q9sSR+5oncEQoSuldniN4aaRaZJk0mDNsaHClj4qKk6bs1Ew&#10;ypL9p9y5ZnnYT/pduvpNv8+ZUi/P3fsURKAu/Iv/3F86zh+N3+DxTTxB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EZ1xQAAAN0AAAAPAAAAAAAAAAAAAAAAAJgCAABkcnMv&#10;ZG93bnJldi54bWxQSwUGAAAAAAQABAD1AAAAigMAAAAA&#10;" path="m3,l,,,5r3,l3,xm95,212r5,l102,209r-2,-2l100,207r-10,2l82,212r8,l95,212xe" fillcolor="#e25e20" stroked="f">
                  <v:path arrowok="t" o:connecttype="custom" o:connectlocs="3,0;0,0;0,5;3,5;3,0;95,212;100,212;102,209;100,207;100,207;90,209;82,212;90,212;95,212" o:connectangles="0,0,0,0,0,0,0,0,0,0,0,0,0,0"/>
                  <o:lock v:ext="edit" verticies="t"/>
                </v:shape>
                <v:shape id="Freeform 8877" o:spid="_x0000_s2812" style="position:absolute;left:5698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MycIA&#10;AADdAAAADwAAAGRycy9kb3ducmV2LnhtbERPS2sCMRC+F/wPYYTealZL1W6NIkqL6MkHnofNuBtM&#10;Jusm1e2/bwTB23x8z5nMWmfFlZpgPCvo9zIQxIXXhksFh/332xhEiMgarWdS8EcBZtPOywRz7W+8&#10;pesuliKFcMhRQRVjnUsZioochp6viRN38o3DmGBTSt3gLYU7KwdZNpQODaeGCmtaVFScd79OwfvP&#10;8rKxGzT2uP4wtu4vP53dK/XabedfICK18Sl+uFc6zR+Nh3D/Jp0gp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0zJwgAAAN0AAAAPAAAAAAAAAAAAAAAAAJgCAABkcnMvZG93&#10;bnJldi54bWxQSwUGAAAAAAQABAD1AAAAhwMAAAAA&#10;" path="m3,l,,,5r3,l3,5,3,xm90,210r5,-3l100,205r,l97,202r-10,3l75,207r7,3l90,210xe" fillcolor="#e36121" stroked="f">
                  <v:path arrowok="t" o:connecttype="custom" o:connectlocs="3,0;0,0;0,5;3,5;3,5;3,0;90,210;95,207;100,205;100,205;97,202;87,205;75,207;82,210;90,210" o:connectangles="0,0,0,0,0,0,0,0,0,0,0,0,0,0,0"/>
                  <o:lock v:ext="edit" verticies="t"/>
                </v:shape>
                <v:shape id="Freeform 8878" o:spid="_x0000_s2813" style="position:absolute;left:5698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GF8MA&#10;AADdAAAADwAAAGRycy9kb3ducmV2LnhtbERPTWvCQBC9F/wPywi91Y0eqqauUiwludaKehyz0yQ0&#10;Oxt2NzHm13cLhd7m8T5nsxtMI3pyvrasYD5LQBAXVtdcKjh+vj+tQPiArLGxTAru5GG3nTxsMNX2&#10;xh/UH0IpYgj7FBVUIbSplL6oyKCf2ZY4cl/WGQwRulJqh7cYbhq5SJJnabDm2FBhS/uKiu9DZxS0&#10;WX8du7fcnxbDdT1aeXb3S6bU43R4fQERaAj/4j93ruP85WoJ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nGF8MAAADdAAAADwAAAAAAAAAAAAAAAACYAgAAZHJzL2Rv&#10;d25yZXYueG1sUEsFBgAAAAAEAAQA9QAAAIgDAAAAAA==&#10;" path="m3,l,,,7,3,5r,l3,xm82,207r8,-3l100,202r-3,-3l95,197r-13,5l67,204r8,l82,207xe" fillcolor="#e36421" stroked="f">
                  <v:path arrowok="t" o:connecttype="custom" o:connectlocs="3,0;0,0;0,7;3,5;3,5;3,0;82,207;90,204;100,202;97,199;95,197;82,202;67,204;75,204;82,207" o:connectangles="0,0,0,0,0,0,0,0,0,0,0,0,0,0,0"/>
                  <o:lock v:ext="edit" verticies="t"/>
                </v:shape>
                <v:shape id="Freeform 8879" o:spid="_x0000_s2814" style="position:absolute;left:5698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Wo8UA&#10;AADdAAAADwAAAGRycy9kb3ducmV2LnhtbESPQU/DMAyF75P4D5GRuG1pQYNRlk2AhDSNXRj9AVbj&#10;tRWNUyWha//9fJi0m633/N7n9XZ0nRooxNazgXyRgSKuvG25NlD+fs1XoGJCtth5JgMTRdhu7mZr&#10;LKw/8w8Nx1QrCeFYoIEmpb7QOlYNOYwL3xOLdvLBYZI11NoGPEu46/Rjlj1rhy1LQ4M9fTZU/R3/&#10;nYGnQzkt7Unn/D3kr8GVH9M+jcY83I/vb6ASjelmvl7vrOC/rARXvpER9O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xajxQAAAN0AAAAPAAAAAAAAAAAAAAAAAJgCAABkcnMv&#10;ZG93bnJldi54bWxQSwUGAAAAAAQABAD1AAAAigMAAAAA&#10;" path="m3,r,l,,,8,3,5r2,l3,xm75,202r12,-2l97,197r-2,-2l92,193r-15,4l57,200r10,2l75,202xe" fillcolor="#e46721" stroked="f">
                  <v:path arrowok="t" o:connecttype="custom" o:connectlocs="3,0;3,0;0,0;0,8;3,5;5,5;3,0;75,202;87,200;97,197;95,195;92,193;77,197;57,200;67,202;75,202" o:connectangles="0,0,0,0,0,0,0,0,0,0,0,0,0,0,0,0"/>
                  <o:lock v:ext="edit" verticies="t"/>
                </v:shape>
                <v:shape id="Freeform 8880" o:spid="_x0000_s2815" style="position:absolute;left:5698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VicUA&#10;AADdAAAADwAAAGRycy9kb3ducmV2LnhtbESPQWvDMAyF74P+B6NCL2FxWtiapXVLGRRyG8lG2VHE&#10;WhIayyH2Gvffz4PBbhLvvU9P+2Mwg7jR5HrLCtZpBoK4sbrnVsHH+/kxB+E8ssbBMim4k4PjYfGw&#10;x0LbmSu61b4VEcKuQAWd92MhpWs6MuhSOxJH7ctOBn1cp1bqCecIN4PcZNmzNNhzvNDhSK8dNdf6&#10;2yiItKZKkuzTuvoSnt7mMvSyVGq1DKcdCE/B/5v/0qWO9bf5C/x+E0e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ZWJxQAAAN0AAAAPAAAAAAAAAAAAAAAAAJgCAABkcnMv&#10;ZG93bnJldi54bWxQSwUGAAAAAAQABAD1AAAAigMAAAAA&#10;" path="m3,r,l,2,,7,3,5r2,l3,xm67,199r15,-2l95,192r-3,-2l92,190r-20,4l55,194r-3,l50,194r10,3l67,199xe" fillcolor="#e46a21" stroked="f">
                  <v:path arrowok="t" o:connecttype="custom" o:connectlocs="3,0;3,0;0,2;0,7;3,5;5,5;3,0;67,199;82,197;95,192;92,190;92,190;72,194;55,194;52,194;50,194;60,197;67,199" o:connectangles="0,0,0,0,0,0,0,0,0,0,0,0,0,0,0,0,0,0"/>
                  <o:lock v:ext="edit" verticies="t"/>
                </v:shape>
                <v:shape id="Freeform 8881" o:spid="_x0000_s2816" style="position:absolute;left:5698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sccA&#10;AADdAAAADwAAAGRycy9kb3ducmV2LnhtbESPQWvCQBCF74L/YZlCb7qpYE1TVxFBkIKH2NLa25Ad&#10;k9TsbMhuNP33nUPB2wzvzXvfLNeDa9SVulB7NvA0TUARF97WXBr4eN9NUlAhIltsPJOBXwqwXo1H&#10;S8ysv3FO12MslYRwyNBAFWObaR2KihyGqW+JRTv7zmGUtSu17fAm4a7RsyR51g5rloYKW9pWVFyO&#10;vTPwmefzU58fLt/+Kz1gv3n7OZ3RmMeHYfMKKtIQ7+b/670V/MWL8Ms3MoJ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qz7HHAAAA3QAAAA8AAAAAAAAAAAAAAAAAmAIAAGRy&#10;cy9kb3ducmV2LnhtbFBLBQYAAAAABAAEAPUAAACMAwAAAAA=&#10;" path="m5,l3,,,3,3,8r,l5,5,5,xm57,195r20,-3l92,188r,l90,185r-18,5l55,190r-5,l43,190r7,2l57,195xe" fillcolor="#e56d21" stroked="f">
                  <v:path arrowok="t" o:connecttype="custom" o:connectlocs="5,0;3,0;0,3;3,8;3,8;5,5;5,0;57,195;77,192;92,188;92,188;90,185;72,190;55,190;50,190;43,190;50,192;57,195" o:connectangles="0,0,0,0,0,0,0,0,0,0,0,0,0,0,0,0,0,0"/>
                  <o:lock v:ext="edit" verticies="t"/>
                </v:shape>
                <v:shape id="Freeform 8882" o:spid="_x0000_s2817" style="position:absolute;left:5698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ykicMA&#10;AADdAAAADwAAAGRycy9kb3ducmV2LnhtbERPTWuDQBC9F/Iflgn01qyG0iTWNQQlkEIpJLH3wZ2q&#10;1J0Vd6Pm33cLhd7m8T4n3c+mEyMNrrWsIF5FIIgrq1uuFZTX49MWhPPIGjvLpOBODvbZ4iHFRNuJ&#10;zzRefC1CCLsEFTTe94mUrmrIoFvZnjhwX3Yw6AMcaqkHnEK46eQ6il6kwZZDQ4M95Q1V35ebUbCZ&#10;b9Z8fJpt8fY8FYdzmY/Fe67U43I+vILwNPt/8Z/7pMP8zS6G32/CC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ykicMAAADdAAAADwAAAAAAAAAAAAAAAACYAgAAZHJzL2Rv&#10;d25yZXYueG1sUEsFBgAAAAAEAAQA9QAAAIgDAAAAAA==&#10;" path="m5,l3,,,2,3,7r,l5,5,5,xm50,189r2,l55,189r17,l92,185r-2,-3l87,180r-15,5l55,185r-8,l40,185r,l45,187r5,2xe" fillcolor="#e57121" stroked="f">
                  <v:path arrowok="t" o:connecttype="custom" o:connectlocs="5,0;3,0;0,2;3,7;3,7;5,5;5,0;50,189;52,189;55,189;72,189;92,185;90,182;87,180;72,185;55,185;47,185;40,185;40,185;45,187;50,189" o:connectangles="0,0,0,0,0,0,0,0,0,0,0,0,0,0,0,0,0,0,0,0,0"/>
                  <o:lock v:ext="edit" verticies="t"/>
                </v:shape>
                <v:shape id="Freeform 8883" o:spid="_x0000_s2818" style="position:absolute;left:5701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xgQ8IA&#10;AADdAAAADwAAAGRycy9kb3ducmV2LnhtbERPS27CMBDdV+IO1iCxqcCBBYWAQVAUwaIbPgcY7CEJ&#10;xOModiHcHiNV6m6e3nfmy9ZW4k6NLx0rGA4SEMTamZJzBadj1p+A8AHZYOWYFDzJw3LR+ZhjatyD&#10;93Q/hFzEEPYpKihCqFMpvS7Ioh+4mjhyF9dYDBE2uTQNPmK4reQoScbSYsmxocCavgvSt8OvVbA+&#10;365X/sTM63q7SsrTzyYbaqV63XY1AxGoDf/iP/fOxPlf0xG8v4kn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GBDwgAAAN0AAAAPAAAAAAAAAAAAAAAAAJgCAABkcnMvZG93&#10;bnJldi54bWxQSwUGAAAAAAQABAD1AAAAhwMAAAAA&#10;" path="m2,l,3r,l,8r2,l5,5,2,xm40,185r7,l52,185r17,l87,180r-3,-2l82,175r-15,5l52,180r-10,l35,180r,3l37,183r3,2l40,185xe" fillcolor="#e57422" stroked="f">
                  <v:path arrowok="t" o:connecttype="custom" o:connectlocs="2,0;0,3;0,3;0,8;2,8;5,5;2,0;40,185;47,185;52,185;69,185;87,180;84,178;82,175;67,180;52,180;42,180;35,180;35,183;37,183;40,185;40,185" o:connectangles="0,0,0,0,0,0,0,0,0,0,0,0,0,0,0,0,0,0,0,0,0,0"/>
                  <o:lock v:ext="edit" verticies="t"/>
                </v:shape>
                <v:shape id="Freeform 8884" o:spid="_x0000_s2819" style="position:absolute;left:5701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hkMIA&#10;AADdAAAADwAAAGRycy9kb3ducmV2LnhtbERPzWrCQBC+F3yHZQRvdWMFa1NXCS0Fi/Wg9gGG7Jgs&#10;zczG7Krp27tCobf5+H5nseq5URfqgvNiYDLOQJGU3jqpDHwfPh7noEJEsdh4IQO/FGC1HDwsMLf+&#10;Kju67GOlUoiEHA3UMba51qGsiTGMfUuSuKPvGGOCXaVth9cUzo1+yrKZZnSSGmps6a2m8md/ZgNF&#10;77idfr2f6XO32YbTkQuHbMxo2BevoCL18V/8517bNP/5ZQr3b9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uGQwgAAAN0AAAAPAAAAAAAAAAAAAAAAAJgCAABkcnMvZG93&#10;bnJldi54bWxQSwUGAAAAAAQABAD1AAAAhwMAAAAA&#10;" path="m2,l,2r,l,10,2,7,5,5,2,xm37,180r7,l52,180r17,l84,175r-2,-3l79,170r-12,5l52,175r-10,l32,172r3,5l37,180xe" fillcolor="#e67723" stroked="f">
                  <v:path arrowok="t" o:connecttype="custom" o:connectlocs="2,0;0,2;0,2;0,10;2,7;5,5;2,0;37,180;44,180;52,180;69,180;84,175;82,172;79,170;67,175;52,175;42,175;32,172;35,177;37,180" o:connectangles="0,0,0,0,0,0,0,0,0,0,0,0,0,0,0,0,0,0,0,0"/>
                  <o:lock v:ext="edit" verticies="t"/>
                </v:shape>
                <v:shape id="Freeform 8885" o:spid="_x0000_s2820" style="position:absolute;left:5701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8w8YA&#10;AADdAAAADwAAAGRycy9kb3ducmV2LnhtbERPTWvCQBC9F/wPywheim4qpanRVUpR8NSq1YO3ITtu&#10;gtnZNLsmaX99t1DobR7vcxar3laipcaXjhU8TBIQxLnTJRsFx4/N+BmED8gaK8ek4Is8rJaDuwVm&#10;2nW8p/YQjIgh7DNUUIRQZ1L6vCCLfuJq4shdXGMxRNgYqRvsYrit5DRJnqTFkmNDgTW9FpRfDzer&#10;4O20Pe7vzXu6c5/1eTr77tZpa5QaDfuXOYhAffgX/7m3Os5PZ4/w+008QS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O8w8YAAADdAAAADwAAAAAAAAAAAAAAAACYAgAAZHJz&#10;L2Rvd25yZXYueG1sUEsFBgAAAAAEAAQA9QAAAIsDAAAAAA==&#10;" path="m5,l2,3,,3r,7l2,8,5,5,5,xm35,175r7,l52,175r15,l82,170r-3,-2l79,168r-15,2l52,170r-10,l30,168r2,2l35,175xe" fillcolor="#e67924" stroked="f">
                  <v:path arrowok="t" o:connecttype="custom" o:connectlocs="5,0;2,3;0,3;0,10;2,8;5,5;5,0;35,175;42,175;52,175;67,175;82,170;79,168;79,168;64,170;52,170;42,170;30,168;32,170;35,175" o:connectangles="0,0,0,0,0,0,0,0,0,0,0,0,0,0,0,0,0,0,0,0"/>
                  <o:lock v:ext="edit" verticies="t"/>
                </v:shape>
                <v:shape id="Freeform 8886" o:spid="_x0000_s2821" style="position:absolute;left:5701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oKz8QA&#10;AADdAAAADwAAAGRycy9kb3ducmV2LnhtbERPTWsCMRC9F/wPYYReima12NrVKNUieKlglJ7Hzbi7&#10;uJlsN6mu/94IQm/zeJ8znbe2EmdqfOlYwaCfgCDOnCk5V7DfrXpjED4gG6wck4IreZjPOk9TTI27&#10;8JbOOuQihrBPUUERQp1K6bOCLPq+q4kjd3SNxRBhk0vT4CWG20oOk+RNWiw5NhRY07Kg7KT/rIKF&#10;/n71fLTbzXqpf8Pha2P1z4tSz932cwIiUBv+xQ/32sT57x8j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KCs/EAAAA3QAAAA8AAAAAAAAAAAAAAAAAmAIAAGRycy9k&#10;b3ducmV2LnhtbFBLBQYAAAAABAAEAPUAAACJAwAAAAA=&#10;" path="m5,l2,2,,5r,5l2,7,5,5,5,xm32,167r10,3l52,170r15,l79,165r,l77,162r-13,3l52,165r-12,l30,162r,3l32,167xe" fillcolor="#e77c25" stroked="f">
                  <v:path arrowok="t" o:connecttype="custom" o:connectlocs="5,0;2,2;0,5;0,10;2,7;5,5;5,0;32,167;42,170;52,170;67,170;79,165;79,165;77,162;64,165;52,165;40,165;30,162;30,165;32,167" o:connectangles="0,0,0,0,0,0,0,0,0,0,0,0,0,0,0,0,0,0,0,0"/>
                  <o:lock v:ext="edit" verticies="t"/>
                </v:shape>
                <v:shape id="Freeform 8887" o:spid="_x0000_s2822" style="position:absolute;left:5701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QrsMA&#10;AADdAAAADwAAAGRycy9kb3ducmV2LnhtbERP22rCQBB9F/oPyxT6pptKiWl0FRFCqy/e+gFDdkxC&#10;s7Nhd43x712h0Lc5nOssVoNpRU/ON5YVvE8SEMSl1Q1XCn7OxTgD4QOyxtYyKbiTh9XyZbTAXNsb&#10;H6k/hUrEEPY5KqhD6HIpfVmTQT+xHXHkLtYZDBG6SmqHtxhuWjlNklQabDg21NjRpqby93Q1CrLD&#10;9Lgfvgra9HeZVm5XnLcfhVJvr8N6DiLQEP7Ff+5vHefPPl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VQrsMAAADdAAAADwAAAAAAAAAAAAAAAACYAgAAZHJzL2Rv&#10;d25yZXYueG1sUEsFBgAAAAAEAAQA9QAAAIgDAAAAAA==&#10;" path="m5,l2,3,,5r,5l2,8,5,5,5,xm30,163r12,2l52,165r12,l79,163r-2,-3l74,158r-10,2l52,160r-12,l27,158r3,2l30,163xe" fillcolor="#e77f26" stroked="f">
                  <v:path arrowok="t" o:connecttype="custom" o:connectlocs="5,0;2,3;0,5;0,10;2,8;5,5;5,0;30,163;42,165;52,165;64,165;79,163;77,160;74,158;64,160;52,160;40,160;27,158;30,160;30,163" o:connectangles="0,0,0,0,0,0,0,0,0,0,0,0,0,0,0,0,0,0,0,0"/>
                  <o:lock v:ext="edit" verticies="t"/>
                </v:shape>
                <v:shape id="Freeform 8888" o:spid="_x0000_s2823" style="position:absolute;left:5701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5vWcMA&#10;AADdAAAADwAAAGRycy9kb3ducmV2LnhtbERPzWrCQBC+F3yHZQRvdROlTZtmFREsPYhg9AGG7DQJ&#10;ZmdDdk3SPH23IPQ2H9/vZNvRNKKnztWWFcTLCARxYXXNpYLr5fD8BsJ5ZI2NZVLwQw62m9lThqm2&#10;A5+pz30pQgi7FBVU3replK6oyKBb2pY4cN+2M+gD7EqpOxxCuGnkKopepcGaQ0OFLe0rKm753Sgw&#10;eR+/yPWU3JH3fPy0p7GcTkot5uPuA4Sn0f+LH+4vHeYn7wn8fRNO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5vWcMAAADdAAAADwAAAAAAAAAAAAAAAACYAgAAZHJzL2Rv&#10;d25yZXYueG1sUEsFBgAAAAAEAAQA9QAAAIgDAAAAAA==&#10;" path="m5,l2,2,,5r,7l2,7,7,5,5,xm30,157r10,3l52,160r12,l77,157r-3,-2l72,152r-10,3l52,155r-15,l25,152r2,3l30,157xe" fillcolor="#e88227" stroked="f">
                  <v:path arrowok="t" o:connecttype="custom" o:connectlocs="5,0;2,2;0,5;0,12;2,7;7,5;5,0;30,157;40,160;52,160;64,160;77,157;74,155;72,152;62,155;52,155;37,155;25,152;27,155;30,157" o:connectangles="0,0,0,0,0,0,0,0,0,0,0,0,0,0,0,0,0,0,0,0"/>
                  <o:lock v:ext="edit" verticies="t"/>
                </v:shape>
                <v:shape id="Freeform 8889" o:spid="_x0000_s2824" style="position:absolute;left:5701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HYsUA&#10;AADdAAAADwAAAGRycy9kb3ducmV2LnhtbESPS2/CQAyE75X4DysjcSsbeuCRsqAKqRLcCI8DN5N1&#10;k6hZb8guEP49PiBxszXjmc/zZedqdaM2VJ4NjIYJKOLc24oLA4f97+cUVIjIFmvPZOBBAZaL3scc&#10;U+vvnNFtFwslIRxSNFDG2KRah7wkh2HoG2LR/nzrMMraFtq2eJdwV+uvJBlrhxVLQ4kNrUrK/3dX&#10;ZyA77Yv6uLnE7eFyrk6biW3ybGbMoN/9fIOK1MW3+XW9toI/mQmufCMj6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JIdixQAAAN0AAAAPAAAAAAAAAAAAAAAAAJgCAABkcnMv&#10;ZG93bnJldi54bWxQSwUGAAAAAAQABAD1AAAAigMAAAAA&#10;" path="m5,l2,3,,5r,8l2,10,7,5,5,xm27,153r13,2l52,155r12,l74,153r-2,-3l72,148r-10,2l52,150r-15,l25,145r,5l27,153xe" fillcolor="#e88527" stroked="f">
                  <v:path arrowok="t" o:connecttype="custom" o:connectlocs="5,0;2,3;0,5;0,13;2,10;7,5;5,0;27,153;40,155;52,155;64,155;74,153;72,150;72,148;62,150;52,150;37,150;25,145;25,150;27,153" o:connectangles="0,0,0,0,0,0,0,0,0,0,0,0,0,0,0,0,0,0,0,0"/>
                  <o:lock v:ext="edit" verticies="t"/>
                </v:shape>
                <v:shape id="Freeform 8890" o:spid="_x0000_s2825" style="position:absolute;left:5701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7zRMMA&#10;AADdAAAADwAAAGRycy9kb3ducmV2LnhtbERPTWvCQBC9F/wPywheSt2YQm1SV5FCQI+19j5kJ9nU&#10;7GzIbk3ir3cLhd7m8T5nsxttK67U+8axgtUyAUFcOt1wreD8WTy9gvABWWPrmBRM5GG3nT1sMNdu&#10;4A+6nkItYgj7HBWYELpcSl8asuiXriOOXOV6iyHCvpa6xyGG21amSfIiLTYcGwx29G6ovJx+rIL0&#10;eGvr1fO5Kh/X3y6disIcuy+lFvNx/wYi0Bj+xX/ug47z11kG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7zRMMAAADdAAAADwAAAAAAAAAAAAAAAACYAgAAZHJzL2Rv&#10;d25yZXYueG1sUEsFBgAAAAAEAAQA9QAAAIgDAAAAAA==&#10;" path="m7,l2,2,,7r,5l2,10,7,5,7,xm25,147r12,3l52,150r10,l72,147r,-2l69,142r-10,3l52,145r-15,l22,140r3,2l25,147xe" fillcolor="#e98929" stroked="f">
                  <v:path arrowok="t" o:connecttype="custom" o:connectlocs="7,0;2,2;0,7;0,12;2,10;7,5;7,0;25,147;37,150;52,150;62,150;72,147;72,145;69,142;59,145;52,145;37,145;22,140;25,142;25,147" o:connectangles="0,0,0,0,0,0,0,0,0,0,0,0,0,0,0,0,0,0,0,0"/>
                  <o:lock v:ext="edit" verticies="t"/>
                </v:shape>
                <v:shape id="Freeform 8891" o:spid="_x0000_s2826" style="position:absolute;left:5701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5ArMYA&#10;AADdAAAADwAAAGRycy9kb3ducmV2LnhtbESPzWrDQAyE74W+w6JCb/W6PRTHzSaUgGmgpJA4D6B6&#10;5R/i1RrvxnbevjoEepOY0cyn9XZxvZpoDJ1nA69JCoq48rbjxsC5LF4yUCEiW+w9k4EbBdhuHh/W&#10;mFs/85GmU2yUhHDI0UAb45BrHaqWHIbED8Si1X50GGUdG21HnCXc9fotTd+1w46locWBdi1Vl9PV&#10;Gagvh2L6Kly9+111WT9P5fftpzTm+Wn5/AAVaYn/5vv13gp+lgq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5ArMYAAADdAAAADwAAAAAAAAAAAAAAAACYAgAAZHJz&#10;L2Rvd25yZXYueG1sUEsFBgAAAAAEAAQA9QAAAIsDAAAAAA==&#10;" path="m7,l2,5,,8r,5l2,10,7,5,7,xm25,140r12,5l52,145r10,l72,143r-3,-3l67,140r-8,l52,140r-17,l20,135r2,3l25,140xe" fillcolor="#e98c2a" stroked="f">
                  <v:path arrowok="t" o:connecttype="custom" o:connectlocs="7,0;2,5;0,8;0,13;2,10;7,5;7,0;25,140;37,145;52,145;62,145;72,143;69,140;67,140;59,140;52,140;35,140;20,135;22,138;25,140" o:connectangles="0,0,0,0,0,0,0,0,0,0,0,0,0,0,0,0,0,0,0,0"/>
                  <o:lock v:ext="edit" verticies="t"/>
                </v:shape>
                <v:shape id="Freeform 8892" o:spid="_x0000_s2827" style="position:absolute;left:5701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TJMQA&#10;AADdAAAADwAAAGRycy9kb3ducmV2LnhtbERPS2vCQBC+C/0PyxS8SN1YQWzqKqGlrTcxfUBuQ3aa&#10;LGZnQ3Y18d+7guBtPr7nrDaDbcSJOm8cK5hNExDEpdOGKwU/3x9PSxA+IGtsHJOCM3nYrB9GK0y1&#10;63lPpzxUIoawT1FBHUKbSunLmiz6qWuJI/fvOoshwq6SusM+httGPifJQlo0HBtqbOmtpvKQH62C&#10;4gU/TTEcst3kt//K/mz+Pm+MUuPHIXsFEWgId/HNvdVx/jKZwfWbeIJ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0UyTEAAAA3QAAAA8AAAAAAAAAAAAAAAAAmAIAAGRycy9k&#10;b3ducmV2LnhtbFBLBQYAAAAABAAEAPUAAACJAwAAAAA=&#10;" path="m7,l2,5,,7r,8l5,10,10,7,7,xm22,135r15,5l52,140r7,l69,137r-2,l64,135r-5,l52,135,35,132,20,127r,5l22,135xe" fillcolor="#ea8f2b" stroked="f">
                  <v:path arrowok="t" o:connecttype="custom" o:connectlocs="7,0;2,5;0,7;0,15;5,10;10,7;7,0;22,135;37,140;52,140;59,140;69,137;67,137;64,135;59,135;52,135;35,132;20,127;20,132;22,135" o:connectangles="0,0,0,0,0,0,0,0,0,0,0,0,0,0,0,0,0,0,0,0"/>
                  <o:lock v:ext="edit" verticies="t"/>
                </v:shape>
                <v:shape id="Freeform 8893" o:spid="_x0000_s2828" style="position:absolute;left:5701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1rO78A&#10;AADdAAAADwAAAGRycy9kb3ducmV2LnhtbESPQQvCMAyF74L/oUTwpp2CItMqIky8bnrwGNa4Ddd0&#10;rlWnv94KgreE976Xl9WmM7V4UOsqywom4wgEcW51xYWC0zEZLUA4j6yxtkwKXuRgs+73Vhhr++SU&#10;HpkvRAhhF6OC0vsmltLlJRl0Y9sQB+1iW4M+rG0hdYvPEG5qOY2iuTRYcbhQYkO7kvJrdjehxl5n&#10;+xnp6rw9pe42a5J36hOlhoNuuwThqfN/848+6MAtoil8vwkj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/Ws7vwAAAN0AAAAPAAAAAAAAAAAAAAAAAJgCAABkcnMvZG93bnJl&#10;di54bWxQSwUGAAAAAAQABAD1AAAAhAMAAAAA&#10;" path="m7,l2,5,,8r,7l5,10,10,8,7,xm20,130r15,5l52,135r7,l67,135r-3,-2l64,130r-7,l52,130,35,128,17,123r3,2l20,130xe" fillcolor="#eb922b" stroked="f">
                  <v:path arrowok="t" o:connecttype="custom" o:connectlocs="7,0;2,5;0,8;0,15;5,10;10,8;7,0;20,130;35,135;52,135;59,135;67,135;64,133;64,130;57,130;52,130;35,128;17,123;20,125;20,130" o:connectangles="0,0,0,0,0,0,0,0,0,0,0,0,0,0,0,0,0,0,0,0"/>
                  <o:lock v:ext="edit" verticies="t"/>
                </v:shape>
                <v:shape id="Freeform 8894" o:spid="_x0000_s2829" style="position:absolute;left:5701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y7FMQA&#10;AADdAAAADwAAAGRycy9kb3ducmV2LnhtbERPTWvCQBC9C/0PyxR6042tKTG6SmkV6kWsCl7H7JgE&#10;s7Mhu2rsr3cFwds83ueMp62pxJkaV1pW0O9FIIgzq0vOFWw3824CwnlkjZVlUnAlB9PJS2eMqbYX&#10;/qPz2ucihLBLUUHhfZ1K6bKCDLqerYkDd7CNQR9gk0vd4CWEm0q+R9GnNFhyaCiwpu+CsuP6ZBQk&#10;+9VwFSf7eBDz4vS/3M3M7ueo1Ntr+zUC4an1T/HD/avD/CT6gPs34QQ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suxTEAAAA3QAAAA8AAAAAAAAAAAAAAAAAmAIAAGRycy9k&#10;b3ducmV2LnhtbFBLBQYAAAAABAAEAPUAAACJAwAAAAA=&#10;" path="m10,l5,3,,8r,2l,15,5,10,10,5,10,xm20,120r15,5l52,128r7,l64,128r,-3l62,123r-5,l52,123r-10,l32,120r-7,-2l15,113r2,5l20,120xe" fillcolor="#eb952b" stroked="f">
                  <v:path arrowok="t" o:connecttype="custom" o:connectlocs="10,0;5,3;0,8;0,10;0,15;5,10;10,5;10,0;20,120;35,125;52,128;59,128;64,128;64,125;62,123;57,123;52,123;42,123;32,120;25,118;15,113;17,118;20,120" o:connectangles="0,0,0,0,0,0,0,0,0,0,0,0,0,0,0,0,0,0,0,0,0,0,0"/>
                  <o:lock v:ext="edit" verticies="t"/>
                </v:shape>
                <v:shape id="Freeform 8895" o:spid="_x0000_s2830" style="position:absolute;left:5701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LBFMcA&#10;AADdAAAADwAAAGRycy9kb3ducmV2LnhtbESP3WrCQBCF74W+wzKF3plNfxCJWcUUSlpEiqYPMGbH&#10;JDQ7G7KbmL59VxC8m+GcOd+ZdDOZVozUu8aygucoBkFcWt1wpeCn+JgvQTiPrLG1TAr+yMFm/TBL&#10;MdH2wgcaj74SIYRdggpq77tESlfWZNBFtiMO2tn2Bn1Y+0rqHi8h3LTyJY4X0mDDgVBjR+81lb/H&#10;wQTu9pyP/muffWenYXpt9tkuLw5KPT1O2xUIT5O/m2/XnzrUX8ZvcP0mjC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ywRTHAAAA3QAAAA8AAAAAAAAAAAAAAAAAmAIAAGRy&#10;cy9kb3ducmV2LnhtbFBLBQYAAAAABAAEAPUAAACMAwAAAAA=&#10;" path="m10,l5,2,,7r,5l,15,5,10,10,5,10,xm17,115r18,5l52,122r5,l64,122r-2,-2l59,117r-2,l52,117r-10,l32,115,22,112r-7,-7l15,110r2,5xe" fillcolor="#ec982a" stroked="f">
                  <v:path arrowok="t" o:connecttype="custom" o:connectlocs="10,0;5,2;0,7;0,12;0,15;5,10;10,5;10,0;17,115;35,120;52,122;57,122;64,122;62,120;59,117;57,117;52,117;42,117;32,115;22,112;15,105;15,110;17,115" o:connectangles="0,0,0,0,0,0,0,0,0,0,0,0,0,0,0,0,0,0,0,0,0,0,0"/>
                  <o:lock v:ext="edit" verticies="t"/>
                </v:shape>
                <v:shape id="Freeform 8896" o:spid="_x0000_s2831" style="position:absolute;left:5701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yj8MA&#10;AADdAAAADwAAAGRycy9kb3ducmV2LnhtbERPS2sCMRC+F/wPYYTealapVVajSIvg0oP4AK/DZtwN&#10;biZLEnX11zeFQm/z8T1nvuxsI27kg3GsYDjIQBCXThuuFBwP67cpiBCRNTaOScGDAiwXvZc55trd&#10;eUe3faxECuGQo4I6xjaXMpQ1WQwD1xIn7uy8xZigr6T2eE/htpGjLPuQFg2nhhpb+qypvOyvVsHX&#10;dnL5Lp6FGZni/H7atpq9i0q99rvVDESkLv6L/9wbneZPszH8fpNO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Kyj8MAAADdAAAADwAAAAAAAAAAAAAAAACYAgAAZHJzL2Rv&#10;d25yZXYueG1sUEsFBgAAAAAEAAQA9QAAAIgDAAAAAA==&#10;" path="m10,l5,5,,10r,3l,18,5,10,12,5,10,xm15,108r10,5l32,115r10,3l52,118r5,l62,118r-3,-3l59,113r-5,l52,113r-12,l30,110r-8,-5l12,100r3,3l15,108xe" fillcolor="#ec9b29" stroked="f">
                  <v:path arrowok="t" o:connecttype="custom" o:connectlocs="10,0;5,5;0,10;0,13;0,18;5,10;12,5;10,0;15,108;25,113;32,115;42,118;52,118;57,118;62,118;59,115;59,113;54,113;52,113;40,113;30,110;22,105;12,100;15,103;15,108" o:connectangles="0,0,0,0,0,0,0,0,0,0,0,0,0,0,0,0,0,0,0,0,0,0,0,0,0"/>
                  <o:lock v:ext="edit" verticies="t"/>
                </v:shape>
                <v:shape id="Freeform 8897" o:spid="_x0000_s2832" style="position:absolute;left:5701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IGn8MA&#10;AADdAAAADwAAAGRycy9kb3ducmV2LnhtbERPS4vCMBC+C/sfwgh709Q9aOkapQjLCrKCD/Q6NLNt&#10;sZmUJNa6v34jCN7m43vOfNmbRnTkfG1ZwWScgCAurK65VHA8fI1SED4ga2wsk4I7eVgu3gZzzLS9&#10;8Y66fShFDGGfoYIqhDaT0hcVGfRj2xJH7tc6gyFCV0rt8BbDTSM/kmQqDdYcGypsaVVRcdlfjQK8&#10;pufvnz+3O+Xne77t9GbbhJlS78M+/wQRqA8v8dO91nF+mkzh8U08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IGn8MAAADdAAAADwAAAAAAAAAAAAAAAACYAgAAZHJzL2Rv&#10;d25yZXYueG1sUEsFBgAAAAAEAAQA9QAAAIgDAAAAAA==&#10;" path="m10,l5,5,,10r,5l,20,5,12,12,5,10,xm15,100r7,7l32,110r10,2l52,112r5,l59,112r,-2l57,107r-3,l52,107r-12,l30,105,20,100,12,92r,5l15,100xe" fillcolor="#ed9e27" stroked="f">
                  <v:path arrowok="t" o:connecttype="custom" o:connectlocs="10,0;5,5;0,10;0,15;0,20;5,12;12,5;10,0;15,100;22,107;32,110;42,112;52,112;57,112;59,112;59,110;57,107;54,107;52,107;40,107;30,105;20,100;12,92;12,97;15,100" o:connectangles="0,0,0,0,0,0,0,0,0,0,0,0,0,0,0,0,0,0,0,0,0,0,0,0,0"/>
                  <o:lock v:ext="edit" verticies="t"/>
                </v:shape>
                <v:shape id="Freeform 8898" o:spid="_x0000_s2833" style="position:absolute;left:5701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HBMMA&#10;AADdAAAADwAAAGRycy9kb3ducmV2LnhtbERP3WrCMBS+F/YO4Qx2p8lkqHTGImMTL8Yw6gOcNce2&#10;tDkpTaz17ZfBYHfn4/s963x0rRioD7VnDc8zBYK48LbmUsP59DFdgQgR2WLrmTTcKUC+eZisMbP+&#10;xoaGYyxFCuGQoYYqxi6TMhQVOQwz3xEn7uJ7hzHBvpS2x1sKd62cK7WQDmtODRV29FZR0RyvTkM0&#10;xpvF4DpUu+/m8PL1Psw/z1o/PY7bVxCRxvgv/nPvbZq/Ukv4/Sa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YHBMMAAADdAAAADwAAAAAAAAAAAAAAAACYAgAAZHJzL2Rv&#10;d25yZXYueG1sUEsFBgAAAAAEAAQA9QAAAIgDAAAAAA==&#10;" path="m12,l5,5,,13r,5l,23,5,13,12,5r,-2l12,xm12,95r10,5l30,105r10,3l52,108r2,l59,108r-2,-3l54,103r,l52,103r-12,l27,98,17,93,10,85r2,5l12,95xe" fillcolor="#eda223" stroked="f">
                  <v:path arrowok="t" o:connecttype="custom" o:connectlocs="12,0;5,5;0,13;0,18;0,23;5,13;12,5;12,3;12,0;12,95;22,100;30,105;40,108;52,108;54,108;59,108;57,105;54,103;54,103;52,103;40,103;27,98;17,93;10,85;12,90;12,95" o:connectangles="0,0,0,0,0,0,0,0,0,0,0,0,0,0,0,0,0,0,0,0,0,0,0,0,0,0"/>
                  <o:lock v:ext="edit" verticies="t"/>
                </v:shape>
                <v:shape id="Freeform 8899" o:spid="_x0000_s2834" style="position:absolute;left:5701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w3VsYA&#10;AADdAAAADwAAAGRycy9kb3ducmV2LnhtbESPQWvCQBCF7wX/wzKCt7qxBwmpq6ggeNBiUw96G7Jj&#10;EszOhuzWxP76zqHQ2wzvzXvfLFaDa9SDulB7NjCbJqCIC29rLg2cv3avKagQkS02nsnAkwKslqOX&#10;BWbW9/xJjzyWSkI4ZGigirHNtA5FRQ7D1LfEot185zDK2pXadthLuGv0W5LMtcOapaHClrYVFff8&#10;2xn4uZ4Pm7zu02F+sVe3xlP/cTwZMxkP63dQkYb4b/673lvBTx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w3VsYAAADdAAAADwAAAAAAAAAAAAAAAACYAgAAZHJz&#10;L2Rvd25yZXYueG1sUEsFBgAAAAAEAAQA9QAAAIsDAAAAAA==&#10;" path="m12,l5,7,,15r,5l,25,5,15,12,5r,-3l12,xm12,87r8,8l30,100r10,2l52,102r2,l57,102r-3,-2l54,97r-2,l52,97r-12,l27,92,17,85,7,77r3,5l12,87xe" fillcolor="#eea520" stroked="f">
                  <v:path arrowok="t" o:connecttype="custom" o:connectlocs="12,0;5,7;0,15;0,20;0,25;5,15;12,5;12,2;12,0;12,87;20,95;30,100;40,102;52,102;54,102;57,102;54,100;54,97;52,97;52,97;40,97;27,92;17,85;7,77;10,82;12,87" o:connectangles="0,0,0,0,0,0,0,0,0,0,0,0,0,0,0,0,0,0,0,0,0,0,0,0,0,0"/>
                  <o:lock v:ext="edit" verticies="t"/>
                </v:shape>
                <v:shape id="Freeform 8900" o:spid="_x0000_s2835" style="position:absolute;left:5701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vAV8MA&#10;AADdAAAADwAAAGRycy9kb3ducmV2LnhtbERPS4vCMBC+L/gfwgheRFM9uLUaRdwHshfxcfE2NGNb&#10;bSalibX+eyMIe5uP7znzZWtK0VDtCssKRsMIBHFqdcGZguPhZxCDcB5ZY2mZFDzIwXLR+Zhjou2d&#10;d9TsfSZCCLsEFeTeV4mULs3JoBvaijhwZ1sb9AHWmdQ13kO4KeU4iibSYMGhIceK1jml1/3NKDjh&#10;71+zPY9u7vB9TTefx0vB/S+let12NQPhqfX/4rd7o8P8OJrC65tw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vAV8MAAADdAAAADwAAAAAAAAAAAAAAAACYAgAAZHJzL2Rv&#10;d25yZXYueG1sUEsFBgAAAAAEAAQA9QAAAIgDAAAAAA==&#10;" path="m12,l5,8,,18r,5l2,30,5,18,15,5,12,3,12,xm10,80r7,8l27,93r13,5l52,98r2,l54,98r,-3l52,93r-15,l25,85,15,78,7,68r,5l10,80xe" fillcolor="#eea91a" stroked="f">
                  <v:path arrowok="t" o:connecttype="custom" o:connectlocs="12,0;5,8;0,18;0,23;2,30;5,18;15,5;12,3;12,0;10,80;17,88;27,93;40,98;52,98;54,98;54,98;54,95;52,93;37,93;25,85;15,78;7,68;7,73;10,80" o:connectangles="0,0,0,0,0,0,0,0,0,0,0,0,0,0,0,0,0,0,0,0,0,0,0,0"/>
                  <o:lock v:ext="edit" verticies="t"/>
                </v:shape>
                <v:shape id="Freeform 8901" o:spid="_x0000_s2836" style="position:absolute;left:5701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lTsQA&#10;AADdAAAADwAAAGRycy9kb3ducmV2LnhtbESPTWvCQBCG74L/YZlCL6IbexCJriJFoSehVvA6yY7Z&#10;aHY2ZFeT/vvOQehthnk/nllvB9+oJ3WxDmxgPstAEZfB1lwZOP8cpktQMSFbbAKTgV+KsN2MR2vM&#10;bej5m56nVCkJ4ZijAZdSm2sdS0ce4yy0xHK7hs5jkrWrtO2wl3Df6I8sW2iPNUuDw5Y+HZX308NL&#10;b19Mdrfj+fIoiuPBFUN5oX005v1t2K1AJRrSv/jl/rKCv5wLv3wjI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U5U7EAAAA3QAAAA8AAAAAAAAAAAAAAAAAmAIAAGRycy9k&#10;b3ducmV2LnhtbFBLBQYAAAAABAAEAPUAAACJAwAAAAA=&#10;" path="m12,l5,10,,20,2,30r,10l2,40,2,30,5,20r5,-8l15,5r,-3l12,xm7,72r10,8l27,87r13,5l52,92r,l54,92,52,90,49,87r-7,l35,85,27,82,20,77,10,65,5,52r,10l7,72xe" fillcolor="#efac12" stroked="f">
                  <v:path arrowok="t" o:connecttype="custom" o:connectlocs="12,0;5,10;0,20;2,30;2,40;2,40;2,30;5,20;10,12;15,5;15,2;12,0;7,72;17,80;27,87;40,92;52,92;52,92;54,92;52,90;49,87;42,87;35,85;27,82;20,77;10,65;5,52;5,62;7,72" o:connectangles="0,0,0,0,0,0,0,0,0,0,0,0,0,0,0,0,0,0,0,0,0,0,0,0,0,0,0,0,0"/>
                  <o:lock v:ext="edit" verticies="t"/>
                </v:shape>
              </v:group>
              <v:group id="Group 8902" o:spid="_x0000_s2837" style="position:absolute;left:234;top:698;width:2890;height:5969" coordorigin="5698,524" coordsize="455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EDFs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1d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EDFsQAAADdAAAA&#10;DwAAAAAAAAAAAAAAAACqAgAAZHJzL2Rvd25yZXYueG1sUEsFBgAAAAAEAAQA+gAAAJsDAAAAAA==&#10;">
                <v:shape id="Freeform 8903" o:spid="_x0000_s2838" style="position:absolute;left:5703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5WMIA&#10;AADdAAAADwAAAGRycy9kb3ducmV2LnhtbERPS2vCQBC+C/6HZQq96cYcWkldJRW0vfmEXofsmA1m&#10;Z2N2a1J/fVcQvM3H95zZore1uFLrK8cKJuMEBHHhdMWlguNhNZqC8AFZY+2YFPyRh8V8OJhhpl3H&#10;O7ruQyliCPsMFZgQmkxKXxiy6MeuIY7cybUWQ4RtKXWLXQy3tUyT5E1arDg2GGxoaag473+tglxf&#10;3rt0+3nb/fB682VWuS/lVqnXlz7/ABGoD0/xw/2t4/zpJIX7N/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6PlYwgAAAN0AAAAPAAAAAAAAAAAAAAAAAJgCAABkcnMvZG93&#10;bnJldi54bWxQSwUGAAAAAAQABAD1AAAAhwMAAAAA&#10;" path="m13,l3,13,,25,,43,5,63r8,10l23,80r12,8l50,88,47,85,45,83r-7,l30,80,23,75,15,68,10,63,5,55,3,45r,-7l3,28,5,20,8,13,13,8r,-5l13,xe" fillcolor="#efaf04" stroked="f">
                  <v:path arrowok="t" o:connecttype="custom" o:connectlocs="13,0;3,13;0,25;0,43;5,63;13,73;23,80;35,88;50,88;47,85;45,83;38,83;30,80;23,75;15,68;10,63;5,55;3,45;3,38;3,28;5,20;8,13;13,8;13,3;13,0" o:connectangles="0,0,0,0,0,0,0,0,0,0,0,0,0,0,0,0,0,0,0,0,0,0,0,0,0"/>
                </v:shape>
                <v:shape id="Freeform 8904" o:spid="_x0000_s2839" style="position:absolute;left:5703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DR8UA&#10;AADdAAAADwAAAGRycy9kb3ducmV2LnhtbERP30vDMBB+F/Y/hBv45tIpyFaXjTKZiqDolLHHW3Nr&#10;yppLl8Su+++NIOztPr6fN1v0thEd+VA7VjAeZSCIS6drrhR8f61uJiBCRNbYOCYFZwqwmA+uZphr&#10;d+JP6taxEimEQ44KTIxtLmUoDVkMI9cSJ27vvMWYoK+k9nhK4baRt1l2Ly3WnBoMtrQ0VB7WP1bB&#10;85vZTs/F6xPu3js+bkzhq8cPpa6HffEAIlIfL+J/94tO8yfjO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kNHxQAAAN0AAAAPAAAAAAAAAAAAAAAAAJgCAABkcnMv&#10;ZG93bnJldi54bWxQSwUGAAAAAAQABAD1AAAAigMAAAAA&#10;" path="m13,l8,7,3,15,,25,,35r,l,40r3,7l8,60,18,72r7,5l33,80r7,2l47,82,45,80r,-3l38,77,30,72,23,70,18,62,13,57,8,50,5,42r,-7l8,20,15,7,13,5,13,xe" fillcolor="#f0b200" stroked="f">
                  <v:path arrowok="t" o:connecttype="custom" o:connectlocs="13,0;8,7;3,15;0,25;0,35;0,35;0,40;3,47;8,60;18,72;25,77;33,80;40,82;47,82;45,80;45,77;38,77;30,72;23,70;18,62;13,57;8,50;5,42;5,35;8,20;15,7;13,5;13,0" o:connectangles="0,0,0,0,0,0,0,0,0,0,0,0,0,0,0,0,0,0,0,0,0,0,0,0,0,0,0,0"/>
                </v:shape>
                <v:shape id="Freeform 8905" o:spid="_x0000_s2840" style="position:absolute;left:5706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318IA&#10;AADdAAAADwAAAGRycy9kb3ducmV2LnhtbERP22oCMRB9L/gPYQRfSs16QWRrFBEEoSBUBV+HzXQ3&#10;dDNZkrib9uubQqFvczjX2eySbUVPPhjHCmbTAgRx5bThWsHtenxZgwgRWWPrmBR8UYDddvS0wVK7&#10;gd+pv8Ra5BAOJSpoYuxKKUPVkMUwdR1x5j6ctxgz9LXUHoccbls5L4qVtGg4NzTY0aGh6vPysAqu&#10;fuH3yXzf0fShWr6l5yIOZ6Um47R/BREpxX/xn/uk8/z1bAm/3+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jfXwgAAAN0AAAAPAAAAAAAAAAAAAAAAAJgCAABkcnMvZG93&#10;bnJldi54bWxQSwUGAAAAAAQABAD1AAAAhwMAAAAA&#10;" path="m10,l5,5,2,12,,20,,30r,7l2,47r5,8l12,60r8,7l27,72r8,3l42,75r,-3l39,70,32,67,27,65,20,62,15,57,10,50,7,42,5,37r,-7l7,15,12,5r,-3l10,xe" fillcolor="#f1b600" stroked="f">
                  <v:path arrowok="t" o:connecttype="custom" o:connectlocs="10,0;5,5;2,12;0,20;0,30;0,37;2,47;7,55;12,60;20,67;27,72;35,75;42,75;42,72;39,70;32,67;27,65;20,62;15,57;10,50;7,42;5,37;5,30;7,15;12,5;12,2;10,0" o:connectangles="0,0,0,0,0,0,0,0,0,0,0,0,0,0,0,0,0,0,0,0,0,0,0,0,0,0,0"/>
                </v:shape>
                <v:shape id="Freeform 8906" o:spid="_x0000_s2841" style="position:absolute;left:5708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+08IA&#10;AADdAAAADwAAAGRycy9kb3ducmV2LnhtbERPS4vCMBC+C/6HMAveNK2wi1SjLIKsp/WJeJxtZttg&#10;M+k2Udt/vxEEb/PxPWe2aG0lbtR441hBOkpAEOdOGy4UHA+r4QSED8gaK8ekoCMPi3m/N8NMuzvv&#10;6LYPhYgh7DNUUIZQZ1L6vCSLfuRq4sj9usZiiLAppG7wHsNtJcdJ8iEtGo4NJda0LCm/7K9WwZfc&#10;huXmR6dm0/25y+m7G5+tUWrw1n5OQQRqw0v8dK91nD9J3+HxTTxB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r7TwgAAAN0AAAAPAAAAAAAAAAAAAAAAAJgCAABkcnMvZG93&#10;bnJldi54bWxQSwUGAAAAAAQABAD1AAAAhwMAAAAA&#10;" path="m10,l3,13,,28r,7l3,43r5,7l13,55r5,8l25,65r8,5l40,70,37,68,35,65,23,60,15,53,8,40,5,28,8,15,10,5r,-2l10,xe" fillcolor="#f2ba00" stroked="f">
                  <v:path arrowok="t" o:connecttype="custom" o:connectlocs="10,0;3,13;0,28;0,35;3,43;8,50;13,55;18,63;25,65;33,70;40,70;37,68;35,65;23,60;15,53;8,40;5,28;8,15;10,5;10,3;10,0" o:connectangles="0,0,0,0,0,0,0,0,0,0,0,0,0,0,0,0,0,0,0,0,0"/>
                </v:shape>
                <v:shape id="Freeform 8907" o:spid="_x0000_s2842" style="position:absolute;left:5711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Vy8MA&#10;AADdAAAADwAAAGRycy9kb3ducmV2LnhtbERPTWsCMRC9C/0PYQreNOserKxGaUuLeimohV6Hzbi7&#10;upksSbob/70pFLzN433OahNNK3pyvrGsYDbNQBCXVjdcKfg+fU4WIHxA1thaJgU38rBZP41WWGg7&#10;8IH6Y6hECmFfoII6hK6Q0pc1GfRT2xEn7mydwZCgq6R2OKRw08o8y+bSYMOpocaO3msqr8dfoyDf&#10;v+1fqkv4Mm74+Mlj3m/jTSo1fo6vSxCBYniI/907neYvZnP4+ya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EVy8MAAADdAAAADwAAAAAAAAAAAAAAAACYAgAAZHJzL2Rv&#10;d25yZXYueG1sUEsFBgAAAAAEAAQA9QAAAIgDAAAAAA==&#10;" path="m7,l2,10,,25r,7l2,37r3,8l10,52r5,5l22,60r5,2l34,65,32,62r,-2l20,55,12,47,7,35,5,25,5,15,10,7,7,2,7,xe" fillcolor="#f3bf00" stroked="f">
                  <v:path arrowok="t" o:connecttype="custom" o:connectlocs="7,0;2,10;0,25;0,32;2,37;5,45;10,52;15,57;22,60;27,62;34,65;32,62;32,60;20,55;12,47;7,35;5,25;5,15;10,7;7,2;7,0" o:connectangles="0,0,0,0,0,0,0,0,0,0,0,0,0,0,0,0,0,0,0,0,0"/>
                </v:shape>
                <v:shape id="Freeform 8908" o:spid="_x0000_s2843" style="position:absolute;left:5713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Ba8EA&#10;AADdAAAADwAAAGRycy9kb3ducmV2LnhtbERPS4vCMBC+L/gfwgheFk314JZqFBEEYQXxdR+bsSk2&#10;k9Jka/33RhD2Nh/fc+bLzlaipcaXjhWMRwkI4tzpkgsF59NmmILwAVlj5ZgUPMnDctH7mmOm3YMP&#10;1B5DIWII+wwVmBDqTEqfG7LoR64mjtzNNRZDhE0hdYOPGG4rOUmSqbRYcmwwWNPaUH4//lkF91+/&#10;m6T2+r1tpcG97qpN8rwoNeh3qxmIQF34F3/cWx3np+MfeH8TT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3gWvBAAAA3QAAAA8AAAAAAAAAAAAAAAAAmAIAAGRycy9kb3du&#10;cmV2LnhtbFBLBQYAAAAABAAEAPUAAACGAwAAAAA=&#10;" path="m5,l3,10,,23,3,35r7,13l18,55r12,5l30,58,28,55,18,50,13,43,8,33,5,23r,-8l8,8,8,5,5,xe" fillcolor="#f5c300" stroked="f">
                  <v:path arrowok="t" o:connecttype="custom" o:connectlocs="5,0;3,10;0,23;3,35;10,48;18,55;30,60;30,58;28,55;18,50;13,43;8,33;5,23;5,15;8,8;8,5;5,0" o:connectangles="0,0,0,0,0,0,0,0,0,0,0,0,0,0,0,0,0"/>
                </v:shape>
                <v:shape id="Freeform 8909" o:spid="_x0000_s2844" style="position:absolute;left:5716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drnsUA&#10;AADdAAAADwAAAGRycy9kb3ducmV2LnhtbESPQWvDMAyF74X9B6PBbq3TMUrI6pZsMNhlh6a97CZi&#10;LU4XyyF20+TfV4dCbxLv6b1P2/3kOzXSENvABtarDBRxHWzLjYHT8WuZg4oJ2WIXmAzMFGG/e1ps&#10;sbDhygcaq9QoCeFYoAGXUl9oHWtHHuMq9MSi/YXBY5J1aLQd8CrhvtOvWbbRHluWBoc9fTqq/6uL&#10;N+Dz8li+/Z5/HFaX6jx+zNZnszEvz1P5DirRlB7m+/W3Ffx8LbjyjYy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2uexQAAAN0AAAAPAAAAAAAAAAAAAAAAAJgCAABkcnMv&#10;ZG93bnJldi54bWxQSwUGAAAAAAQABAD1AAAAigMAAAAA&#10;" path="m5,l,8,,18,2,28,7,40r8,8l27,53,25,48,22,45,15,40,10,33,5,25r,-7l5,10,7,5,5,3,5,xe" fillcolor="#f5c700" stroked="f">
                  <v:path arrowok="t" o:connecttype="custom" o:connectlocs="5,0;0,8;0,18;2,28;7,40;15,48;27,53;25,48;22,45;15,40;10,33;5,25;5,18;5,10;7,5;5,3;5,0" o:connectangles="0,0,0,0,0,0,0,0,0,0,0,0,0,0,0,0,0"/>
                </v:shape>
                <v:shape id="Freeform 8910" o:spid="_x0000_s2845" style="position:absolute;left:5718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sFWsIA&#10;AADdAAAADwAAAGRycy9kb3ducmV2LnhtbERPTWsCMRC9F/wPYYTeatY9tHY1irYUeipUi16HZNys&#10;biZhk7q7/74pFHqbx/uc1WZwrbhRFxvPCuazAgSx9qbhWsHX4e1hASImZIOtZ1IwUoTNenK3wsr4&#10;nj/ptk+1yCEcK1RgUwqVlFFbchhnPhBn7uw7hynDrpamwz6Hu1aWRfEoHTacGywGerGkr/tvp+C0&#10;68vXo7uEp1K3OlgeP3QclbqfDtsliERD+hf/ud9Nnr+YP8PvN/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GwVawgAAAN0AAAAPAAAAAAAAAAAAAAAAAJgCAABkcnMvZG93&#10;bnJldi54bWxQSwUGAAAAAAQABAD1AAAAhwMAAAAA&#10;" path="m3,l,7r,8l3,25,8,35r5,7l23,47,20,42,18,40,13,35,8,27,5,22r,-7l5,10,5,7,5,2,3,xe" fillcolor="#f6cb00" stroked="f">
                  <v:path arrowok="t" o:connecttype="custom" o:connectlocs="3,0;0,7;0,15;3,25;8,35;13,42;23,47;20,42;18,40;13,35;8,27;5,22;5,15;5,10;5,7;5,2;3,0" o:connectangles="0,0,0,0,0,0,0,0,0,0,0,0,0,0,0,0,0"/>
                </v:shape>
                <v:shape id="Freeform 8911" o:spid="_x0000_s2846" style="position:absolute;left:5721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6Ki8cA&#10;AADdAAAADwAAAGRycy9kb3ducmV2LnhtbESPzW7CQAyE75V4h5WReqlgA6IVCiyotKr4KRd+HsDK&#10;miQ0602zWwhvjw9Ivdma8czn6bx1lbpQE0rPBgb9BBRx5m3JuYHj4as3BhUissXKMxm4UYD5rPM0&#10;xdT6K+/oso+5khAOKRooYqxTrUNWkMPQ9zWxaCffOIyyNrm2DV4l3FV6mCRv2mHJ0lBgTR8FZT/7&#10;P2dgvfmOq+XvdnE4Ll/Dp93wy+jMxjx32/cJqEht/Dc/rldW8MdD4ZdvZAQ9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OiovHAAAA3QAAAA8AAAAAAAAAAAAAAAAAmAIAAGRy&#10;cy9kb3ducmV2LnhtbFBLBQYAAAAABAAEAPUAAACMAwAAAAA=&#10;" path="m2,l,5r,8l,20r5,8l10,35r7,5l15,35,12,33,7,23,5,13r,-3l2,5,2,xe" fillcolor="#f7cf00" stroked="f">
                  <v:path arrowok="t" o:connecttype="custom" o:connectlocs="2,0;0,5;0,13;0,20;5,28;10,35;17,40;15,35;12,33;7,23;5,13;5,10;2,5;2,0" o:connectangles="0,0,0,0,0,0,0,0,0,0,0,0,0,0"/>
                </v:shape>
                <v:shape id="Freeform 8912" o:spid="_x0000_s2847" style="position:absolute;left:5723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dFFsIA&#10;AADdAAAADwAAAGRycy9kb3ducmV2LnhtbERPO2/CMBDeK/U/WFepW3HCUGiKQVUFagYW0i7dTvHl&#10;odrnKD4g/fcYCYntPn3PW20m79SJxtgHNpDPMlDEdbA9twZ+vncvS1BRkC26wGTgnyJs1o8PKyxs&#10;OPOBTpW0KoVwLNBAJzIUWse6I49xFgbixDVh9CgJjq22I55TuHd6nmWv2mPPqaHDgT47qv+qozfg&#10;8q9yu9hzkDdXDU2zDQv5LY15fpo+3kEJTXIX39ylTfOX8xyu36QT9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0UWwgAAAN0AAAAPAAAAAAAAAAAAAAAAAJgCAABkcnMvZG93&#10;bnJldi54bWxQSwUGAAAAAAQABAD1AAAAhwMAAAAA&#10;" path="m,l,3,,8r,7l3,20r5,8l13,33,8,15,,xe" fillcolor="#f7d200" stroked="f">
                  <v:path arrowok="t" o:connecttype="custom" o:connectlocs="0,0;0,3;0,8;0,15;3,20;8,28;13,33;8,15;0,0" o:connectangles="0,0,0,0,0,0,0,0,0"/>
                </v:shape>
                <v:shape id="Freeform 8913" o:spid="_x0000_s2848" style="position:absolute;left:5726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0ssIA&#10;AADdAAAADwAAAGRycy9kb3ducmV2LnhtbESPQYvCMBCF7wv+hzCCtzW1B1eqUUTosh7r7sHj0IxN&#10;sZmUJNr6740g7G2G9+Z9bza70XbiTj60jhUs5hkI4trplhsFf7/l5wpEiMgaO8ek4EEBdtvJxwYL&#10;7Qau6H6KjUghHApUYGLsCylDbchimLueOGkX5y3GtPpGao9DCredzLNsKS22nAgGezoYqq+nm01c&#10;W7rqPDjTZc3x259t9Si/KqVm03G/BhFpjP/m9/WPTvVXeQ6vb9II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jSywgAAAN0AAAAPAAAAAAAAAAAAAAAAAJgCAABkcnMvZG93&#10;bnJldi54bWxQSwUGAAAAAAQABAD1AAAAhwMAAAAA&#10;" path="m,l,3,2,13,7,23,5,10,,xe" fillcolor="#f7d400" stroked="f">
                  <v:path arrowok="t" o:connecttype="custom" o:connectlocs="0,0;0,3;2,13;7,23;5,10;0,0" o:connectangles="0,0,0,0,0,0"/>
                </v:shape>
                <v:shape id="Freeform 8914" o:spid="_x0000_s2849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b7sMA&#10;AADdAAAADwAAAGRycy9kb3ducmV2LnhtbERPTWuDQBC9F/oflinkUprVNBSxrlICIR5yMW3B4+BO&#10;VOrOirsx5t9nC4Xe5vE+JysWM4iZJtdbVhCvIxDEjdU9twq+PvcvCQjnkTUOlknBjRwU+eNDhqm2&#10;V65oPvlWhBB2KSrovB9TKV3TkUG3tiNx4M52MugDnFqpJ7yGcDPITRS9SYM9h4YOR9p11PycLkaB&#10;K+Pv6thQ/Fwf/Jm3bpuMtVVq9bR8vIPwtPh/8Z+71GF+snmF32/CC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Sb7sMAAADdAAAADwAAAAAAAAAAAAAAAACYAgAAZHJzL2Rv&#10;d25yZXYueG1sUEsFBgAAAAAEAAQA9QAAAIgDAAAAAA==&#10;" path="m110,222l82,198,62,173,45,150,33,125,23,98,15,70,8,38,,,3,58r2,52l8,135r7,23l25,183r15,25l57,215r18,2l92,220r18,2xe" filled="f" strokecolor="#e15520" strokeweight="0">
                  <v:path arrowok="t" o:connecttype="custom" o:connectlocs="110,222;82,198;62,173;45,150;33,125;23,98;15,70;8,38;0,0;3,58;5,110;8,135;15,158;25,183;40,208;57,215;75,217;92,220;110,222" o:connectangles="0,0,0,0,0,0,0,0,0,0,0,0,0,0,0,0,0,0,0"/>
                </v:shape>
                <v:shape id="Freeform 8915" o:spid="_x0000_s2850" style="position:absolute;left:5929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76eMEA&#10;AADdAAAADwAAAGRycy9kb3ducmV2LnhtbERPTYvCMBC9L/gfwgje1lQRkWoUUWQ9KNLu4nloxqbY&#10;TEqT1frvjSB4m8f7nMWqs7W4UesrxwpGwwQEceF0xaWCv9/d9wyED8gaa8ek4EEeVsve1wJT7e6c&#10;0S0PpYgh7FNUYEJoUil9YciiH7qGOHIX11oMEbal1C3eY7it5ThJptJixbHBYEMbQ8U1/7cKfuTZ&#10;T/Mq8+fimJ2O21FdHsxOqUG/W89BBOrCR/x273WcPxtP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++njBAAAA3QAAAA8AAAAAAAAAAAAAAAAAmAIAAGRycy9kb3du&#10;cmV2LnhtbFBLBQYAAAAABAAEAPUAAACGAwAAAAA=&#10;" path="m,5l3,,,5r,xe" fillcolor="#e15520" stroked="f">
                  <v:path arrowok="t" o:connecttype="custom" o:connectlocs="0,5;3,0;0,5;0,5" o:connectangles="0,0,0,0"/>
                </v:shape>
                <v:shape id="Freeform 8916" o:spid="_x0000_s2851" style="position:absolute;left:5927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G8pcQA&#10;AADdAAAADwAAAGRycy9kb3ducmV2LnhtbERP20oDMRB9F/oPYQq+2WwL6ro2LV5QKn3q5QOGzXSz&#10;dDOJSdxd+/VGEHybw7nOcj3aTvQUYutYwXxWgCCunW65UXA8vN2UIGJC1tg5JgXfFGG9mlwtsdJu&#10;4B31+9SIHMKxQgUmJV9JGWtDFuPMeeLMnVywmDIMjdQBhxxuO7koijtpseXcYNDTi6H6vP+yCj6P&#10;D6+nTXi+N5fyfWit/+gvW6/U9XR8egSRaEz/4j/3Ruf55eIWfr/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hvKXEAAAA3QAAAA8AAAAAAAAAAAAAAAAAmAIAAGRycy9k&#10;b3ducmV2LnhtbFBLBQYAAAAABAAEAPUAAACJAwAAAAA=&#10;" path="m2,r,l,5r,l2,xe" fillcolor="#e15820" stroked="f">
                  <v:path arrowok="t" o:connecttype="custom" o:connectlocs="2,0;2,0;0,5;0,5;2,0" o:connectangles="0,0,0,0,0"/>
                </v:shape>
                <v:shape id="Freeform 8917" o:spid="_x0000_s2852" style="position:absolute;left:5877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lCMQA&#10;AADdAAAADwAAAGRycy9kb3ducmV2LnhtbERPS2vCQBC+F/wPywje6kYPItE1FMUH0lK1UuhtyE4e&#10;mp2N2dWk/75bKPQ2H99z5klnKvGgxpWWFYyGEQji1OqScwXnj/XzFITzyBory6Tgmxwki97THGNt&#10;Wz7S4+RzEULYxaig8L6OpXRpQQbd0NbEgctsY9AH2ORSN9iGcFPJcRRNpMGSQ0OBNS0LSq+nu1Gw&#10;2tj3r+1t+5af273Ew+erzS5OqUG/e5mB8NT5f/Gfe6fD/Ol4Ar/fhB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n5QjEAAAA3QAAAA8AAAAAAAAAAAAAAAAAmAIAAGRycy9k&#10;b3ducmV2LnhtbFBLBQYAAAAABAAEAPUAAACJAwAAAAA=&#10;" path="m52,r,l47,2r3,3l52,xm3,219r,-2l,217r3,2xe" fillcolor="#e25b20" stroked="f">
                  <v:path arrowok="t" o:connecttype="custom" o:connectlocs="52,0;52,0;47,2;50,5;52,0;3,219;3,217;0,217;3,219" o:connectangles="0,0,0,0,0,0,0,0,0"/>
                  <o:lock v:ext="edit" verticies="t"/>
                </v:shape>
                <v:shape id="Freeform 8918" o:spid="_x0000_s2853" style="position:absolute;left:587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/kmsMA&#10;AADdAAAADwAAAGRycy9kb3ducmV2LnhtbERPS2vCQBC+C/0PyxR6kbppkBqiq5QWwZvWFs9DdszD&#10;7GzMbDX+e7dQ6G0+vucsVoNr1YV6qT0beJkkoIgLb2suDXx/rZ8zUBKQLbaeycCNBFbLh9ECc+uv&#10;/EmXfShVDGHJ0UAVQpdrLUVFDmXiO+LIHX3vMETYl9r2eI3hrtVpkrxqhzXHhgo7eq+oOO1/nAGp&#10;ZTbuDum52cr6vDsePqZZ0xjz9Di8zUEFGsK/+M+9sXF+ls7g95t4gl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/kmsMAAADdAAAADwAAAAAAAAAAAAAAAACYAgAAZHJzL2Rv&#10;d25yZXYueG1sUEsFBgAAAAAEAAQA9QAAAIgDAAAAAA==&#10;" path="m52,r,l49,3r,l52,xm5,217r,-5l2,212r-2,l2,215r3,2xe" fillcolor="#e25e20" stroked="f">
                  <v:path arrowok="t" o:connecttype="custom" o:connectlocs="52,0;52,0;49,3;49,3;52,0;5,217;5,212;2,212;0,212;2,215;5,217" o:connectangles="0,0,0,0,0,0,0,0,0,0,0"/>
                  <o:lock v:ext="edit" verticies="t"/>
                </v:shape>
                <v:shape id="Freeform 8919" o:spid="_x0000_s2854" style="position:absolute;left:5872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6BcQA&#10;AADdAAAADwAAAGRycy9kb3ducmV2LnhtbESPT0/DMAzF70h8h8hI3FjKhNBalk2oE4Ij+8Pdary2&#10;onFKknVhnx4fkHaz9Z7f+3m5zm5QE4XYezbwOCtAETfe9twaOOzfHhagYkK2OHgmA78UYb26vVli&#10;Zf2ZtzTtUqskhGOFBrqUxkrr2HTkMM78SCza0QeHSdbQahvwLOFu0POieNYOe5aGDkeqO2q+dydn&#10;IJS5brBOm7K9/PDlPU9fn09HY+7v8usLqEQ5Xc3/1x9W8BdzwZVvZAS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DugXEAAAA3QAAAA8AAAAAAAAAAAAAAAAAmAIAAGRycy9k&#10;b3ducmV2LnhtbFBLBQYAAAAABAAEAPUAAACJAwAAAAA=&#10;" path="m55,3l52,,50,5r2,l55,3xm5,215r3,l8,210r-5,l,210r3,2l5,215xe" fillcolor="#e36121" stroked="f">
                  <v:path arrowok="t" o:connecttype="custom" o:connectlocs="55,3;52,0;50,5;52,5;55,3;5,215;8,215;8,210;3,210;0,210;3,212;5,215" o:connectangles="0,0,0,0,0,0,0,0,0,0,0,0"/>
                  <o:lock v:ext="edit" verticies="t"/>
                </v:shape>
                <v:shape id="Freeform 8920" o:spid="_x0000_s2855" style="position:absolute;left:5872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1k8YA&#10;AADdAAAADwAAAGRycy9kb3ducmV2LnhtbERPS2vCQBC+C/6HZYReRDcNpWh0FRFK20NbX+B1yI5J&#10;MDu7Zrcm+uu7hUJv8/E9Z77sTC2u1PjKsoLHcQKCOLe64kLBYf8ymoDwAVljbZkU3MjDctHvzTHT&#10;tuUtXXehEDGEfYYKyhBcJqXPSzLox9YRR+5kG4MhwqaQusE2hptapknyLA1WHBtKdLQuKT/vvo2C&#10;+vXjfdN+PrnbcX2Sl3R4d1+Xu1IPg241AxGoC//iP/ebjvMn6RR+v4kn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+1k8YAAADdAAAADwAAAAAAAAAAAAAAAACYAgAAZHJz&#10;L2Rvd25yZXYueG1sUEsFBgAAAAAEAAQA9QAAAIsDAAAAAA==&#10;" path="m52,r,l47,5r3,l50,5,52,xm3,209r2,l8,209,5,204r-2,l,204r,3l3,209xe" fillcolor="#e36421" stroked="f">
                  <v:path arrowok="t" o:connecttype="custom" o:connectlocs="52,0;52,0;47,5;50,5;50,5;52,0;3,209;5,209;8,209;5,204;3,204;0,204;0,207;3,209" o:connectangles="0,0,0,0,0,0,0,0,0,0,0,0,0,0"/>
                  <o:lock v:ext="edit" verticies="t"/>
                </v:shape>
                <v:shape id="Freeform 8921" o:spid="_x0000_s2856" style="position:absolute;left:5870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BqccA&#10;AADdAAAADwAAAGRycy9kb3ducmV2LnhtbESPQUvDQBCF74L/YRnBi9iNFqTEbktpCXioSBOl1yE7&#10;TdJmZ8PumsZ/7xwEbzO8N+99s1xPrlcjhdh5NvA0y0AR19523Bj4rIrHBaiYkC32nsnAD0VYr25v&#10;lphbf+UDjWVqlIRwzNFAm9KQax3rlhzGmR+IRTv54DDJGhptA14l3PX6OctetMOOpaHFgbYt1Zfy&#10;2xnIin2VjvtdFR7G4/n941CU4/zLmPu7afMKKtGU/s1/129W8Bdz4Zd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cwanHAAAA3QAAAA8AAAAAAAAAAAAAAAAAmAIAAGRy&#10;cy9kb3ducmV2LnhtbFBLBQYAAAAABAAEAPUAAACMAwAAAAA=&#10;" path="m54,l52,,49,5r,l52,5,54,xm2,205r3,l10,205,7,200r-5,l,200r,2l2,205xe" fillcolor="#e46821" stroked="f">
                  <v:path arrowok="t" o:connecttype="custom" o:connectlocs="54,0;52,0;49,5;49,5;52,5;54,0;2,205;5,205;10,205;7,200;2,200;0,200;0,202;2,205" o:connectangles="0,0,0,0,0,0,0,0,0,0,0,0,0,0"/>
                  <o:lock v:ext="edit" verticies="t"/>
                </v:shape>
                <v:shape id="Freeform 8922" o:spid="_x0000_s2857" style="position:absolute;left:5865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2fsIA&#10;AADdAAAADwAAAGRycy9kb3ducmV2LnhtbERP32vCMBB+F/wfwgl709QNpnRGcY6BiEOs+n40Z9PZ&#10;XEoTbfffm4Hg2318P2+26GwlbtT40rGC8SgBQZw7XXKh4Hj4Hk5B+ICssXJMCv7Iw2Le780w1a7l&#10;Pd2yUIgYwj5FBSaEOpXS54Ys+pGriSN3do3FEGFTSN1gG8NtJV+T5F1aLDk2GKxpZSi/ZFergFeT&#10;8+futF3/lMevbN+eNv7XoFIvg275ASJQF57ih3ut4/zp2xj+v4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hXZ+wgAAAN0AAAAPAAAAAAAAAAAAAAAAAJgCAABkcnMvZG93&#10;bnJldi54bWxQSwUGAAAAAAQABAD1AAAAhwMAAAAA&#10;" path="m57,r,l54,,52,5r2,l54,5,57,xm7,199r3,l12,199r,-5l7,194r-7,l2,197r5,2xe" fillcolor="#e46b21" stroked="f">
                  <v:path arrowok="t" o:connecttype="custom" o:connectlocs="57,0;57,0;54,0;52,5;54,5;54,5;57,0;7,199;10,199;12,199;12,194;7,194;0,194;2,197;7,199" o:connectangles="0,0,0,0,0,0,0,0,0,0,0,0,0,0,0"/>
                  <o:lock v:ext="edit" verticies="t"/>
                </v:shape>
                <v:shape id="Freeform 8923" o:spid="_x0000_s2858" style="position:absolute;left:5862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7deMQA&#10;AADdAAAADwAAAGRycy9kb3ducmV2LnhtbERPTWvCQBC9F/oflhF6azba0krMRkpLizcxVbyO2TEJ&#10;Zmdjdo2pv94VhN7m8T4nnQ+mET11rrasYBzFIIgLq2suFax/v5+nIJxH1thYJgV/5GCePT6kmGh7&#10;5hX1uS9FCGGXoILK+zaR0hUVGXSRbYkDt7edQR9gV0rd4TmEm0ZO4vhNGqw5NFTY0mdFxSE/GQVL&#10;7HeXr93K9MfNe35c/LyetrVV6mk0fMxAeBr8v/juXugwf/oygds34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e3XjEAAAA3QAAAA8AAAAAAAAAAAAAAAAAmAIAAGRycy9k&#10;b3ducmV2LnhtbFBLBQYAAAAABAAEAPUAAACJAwAAAAA=&#10;" path="m60,l57,r,l52,3r3,2l57,5,60,xm8,195r2,l15,195r,-5l8,190,,187r3,5l8,195xe" fillcolor="#e56e21" stroked="f">
                  <v:path arrowok="t" o:connecttype="custom" o:connectlocs="60,0;57,0;57,0;52,3;55,5;57,5;60,0;8,195;10,195;15,195;15,190;8,190;0,187;3,192;8,195" o:connectangles="0,0,0,0,0,0,0,0,0,0,0,0,0,0,0"/>
                  <o:lock v:ext="edit" verticies="t"/>
                </v:shape>
                <v:shape id="Freeform 8924" o:spid="_x0000_s2859" style="position:absolute;left:5860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/zsMA&#10;AADdAAAADwAAAGRycy9kb3ducmV2LnhtbERPTWvCQBC9F/wPywje6sYqRaKriFQJuZRGweuYHZNg&#10;djZm1xj/fbdQ8DaP9znLdW9q0VHrKssKJuMIBHFudcWFguNh9z4H4TyyxtoyKXiSg/Vq8LbEWNsH&#10;/1CX+UKEEHYxKii9b2IpXV6SQTe2DXHgLrY16ANsC6lbfIRwU8uPKPqUBisODSU2tC0pv2Z3o6DL&#10;kq+DvM2eyTH93p/MPr2cZarUaNhvFiA89f4l/ncnOsyfT6fw9004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V/zsMAAADdAAAADwAAAAAAAAAAAAAAAACYAgAAZHJzL2Rv&#10;d25yZXYueG1sUEsFBgAAAAAEAAQA9QAAAIgDAAAAAA==&#10;" path="m59,r,l57,,54,2r3,l57,5,59,xm5,189r7,l17,189r,-5l10,184,,182r2,2l5,189xe" fillcolor="#e57121" stroked="f">
                  <v:path arrowok="t" o:connecttype="custom" o:connectlocs="59,0;59,0;57,0;54,2;57,2;57,5;59,0;5,189;12,189;17,189;17,184;10,184;0,182;2,184;5,189" o:connectangles="0,0,0,0,0,0,0,0,0,0,0,0,0,0,0"/>
                  <o:lock v:ext="edit" verticies="t"/>
                </v:shape>
                <v:shape id="Freeform 8925" o:spid="_x0000_s2860" style="position:absolute;left:5857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48RcMA&#10;AADdAAAADwAAAGRycy9kb3ducmV2LnhtbERP3WrCMBS+F/YO4Qx2p6lddVKNMgqDgRfD6gMcmrO2&#10;2JyEJKvdnt4MBrs7H9/v2R0mM4iRfOgtK1guMhDEjdU9twou57f5BkSIyBoHy6TgmwIc9g+zHZba&#10;3vhEYx1bkUI4lKigi9GVUoamI4NhYR1x4j6tNxgT9K3UHm8p3Awyz7K1NNhzaujQUdVRc62/jILq&#10;uPYfhVt5d16O/PNS5CNXuVJPj9PrFkSkKf6L/9zvOs3fPBfw+006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48RcMAAADdAAAADwAAAAAAAAAAAAAAAACYAgAAZHJzL2Rv&#10;d25yZXYueG1sUEsFBgAAAAAEAAQA9QAAAIgDAAAAAA==&#10;" path="m62,2r-2,l57,,55,5r2,l60,7,62,2xm5,184r8,3l20,187r,-3l20,182r-10,l,179r3,3l5,184xe" fillcolor="#e57422" stroked="f">
                  <v:path arrowok="t" o:connecttype="custom" o:connectlocs="62,2;60,2;57,0;55,5;57,5;60,7;62,2;5,184;13,187;20,187;20,184;20,182;10,182;0,179;3,182;5,184" o:connectangles="0,0,0,0,0,0,0,0,0,0,0,0,0,0,0,0"/>
                  <o:lock v:ext="edit" verticies="t"/>
                </v:shape>
                <v:shape id="Freeform 8926" o:spid="_x0000_s2861" style="position:absolute;left:585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RgMIA&#10;AADdAAAADwAAAGRycy9kb3ducmV2LnhtbERPTYvCMBC9L/gfwgje1lTdSqlGEdkF97TYXe9jMzbF&#10;ZlKaqPXfmwXB2zze5yzXvW3ElTpfO1YwGScgiEuna64U/P1+vWcgfEDW2DgmBXfysF4N3paYa3fj&#10;PV2LUIkYwj5HBSaENpfSl4Ys+rFriSN3cp3FEGFXSd3hLYbbRk6TZC4t1hwbDLa0NVSei4tVsPuZ&#10;Hr6Pn2V6SYg/Tlm6LyZzo9Ro2G8WIAL14SV+unc6zs9mKfx/E0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mNGAwgAAAN0AAAAPAAAAAAAAAAAAAAAAAJgCAABkcnMvZG93&#10;bnJldi54bWxQSwUGAAAAAAQABAD1AAAAhwMAAAAA&#10;" path="m62,3l62,,59,,54,5r3,l59,5,62,3xm5,180r10,2l22,182r,-5l10,177,,172r2,5l5,180xe" fillcolor="#e67824" stroked="f">
                  <v:path arrowok="t" o:connecttype="custom" o:connectlocs="62,3;62,0;59,0;54,5;57,5;59,5;62,3;5,180;15,182;22,182;22,177;10,177;0,172;2,177;5,180" o:connectangles="0,0,0,0,0,0,0,0,0,0,0,0,0,0,0"/>
                  <o:lock v:ext="edit" verticies="t"/>
                </v:shape>
                <v:shape id="Freeform 8927" o:spid="_x0000_s2862" style="position:absolute;left:5852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amMMA&#10;AADdAAAADwAAAGRycy9kb3ducmV2LnhtbERPTWsCMRC9C/0PYQq9aaKCymqUalvYXoRuRa/DZtws&#10;3UyWTarbf98Igrd5vM9ZbXrXiAt1ofasYTxSIIhLb2quNBy+P4YLECEiG2w8k4Y/CrBZPw1WmBl/&#10;5S+6FLESKYRDhhpsjG0mZSgtOQwj3xIn7uw7hzHBrpKmw2sKd42cKDWTDmtODRZb2lkqf4pfp2Ga&#10;t/ti7LZ2ntv37VF9nt4OirV+ee5flyAi9fEhvrtzk+YvpjO4fZNO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gamMMAAADdAAAADwAAAAAAAAAAAAAAAACYAgAAZHJzL2Rv&#10;d25yZXYueG1sUEsFBgAAAAAEAAQA9QAAAIgDAAAAAA==&#10;" path="m65,2l62,,60,,57,5r3,l62,5,65,2xm5,174r10,3l25,177r,-3l25,172,13,169,,167r3,2l5,174xe" fillcolor="#e67a24" stroked="f">
                  <v:path arrowok="t" o:connecttype="custom" o:connectlocs="65,2;62,0;60,0;57,5;60,5;62,5;65,2;5,174;15,177;25,177;25,174;25,172;13,169;0,167;3,169;5,174" o:connectangles="0,0,0,0,0,0,0,0,0,0,0,0,0,0,0,0"/>
                  <o:lock v:ext="edit" verticies="t"/>
                </v:shape>
                <v:shape id="Freeform 8928" o:spid="_x0000_s2863" style="position:absolute;left:5850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5qR8EA&#10;AADdAAAADwAAAGRycy9kb3ducmV2LnhtbERPS4vCMBC+L/gfwgje1tTHrlKNIoKgJ1lX70MzNsVm&#10;UpvY1n9vhIW9zcf3nOW6s6VoqPaFYwWjYQKCOHO64FzB+Xf3OQfhA7LG0jEpeJKH9ar3scRUu5Z/&#10;qDmFXMQQ9ikqMCFUqZQ+M2TRD11FHLmrqy2GCOtc6hrbGG5LOU6Sb2mx4NhgsKKtoex2elgFh6Nr&#10;75Pn7MtMrxX5/Nxcpl4qNeh3mwWIQF34F/+59zrOn09m8P4mni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+akfBAAAA3QAAAA8AAAAAAAAAAAAAAAAAmAIAAGRycy9kb3du&#10;cmV2LnhtbFBLBQYAAAAABAAEAPUAAACGAwAAAAA=&#10;" path="m64,l62,,59,,57,5r2,l62,5,64,xm5,167r10,5l27,172r,-2l27,167,12,165,,160r2,5l5,167xe" fillcolor="#e77d25" stroked="f">
                  <v:path arrowok="t" o:connecttype="custom" o:connectlocs="64,0;62,0;59,0;57,5;59,5;62,5;64,0;5,167;15,172;27,172;27,170;27,167;12,165;0,160;2,165;5,167" o:connectangles="0,0,0,0,0,0,0,0,0,0,0,0,0,0,0,0"/>
                  <o:lock v:ext="edit" verticies="t"/>
                </v:shape>
                <v:shape id="Freeform 8929" o:spid="_x0000_s2864" style="position:absolute;left:5850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R0sYA&#10;AADdAAAADwAAAGRycy9kb3ducmV2LnhtbESPQWvCQBCF74L/YZlCb3WjlSKpq1QlKChCrdDrkB2T&#10;YHY2ZFeN/fWdg+BthvfmvW+m887V6kptqDwbGA4SUMS5txUXBo4/2dsEVIjIFmvPZOBOAeazfm+K&#10;qfU3/qbrIRZKQjikaKCMsUm1DnlJDsPAN8SinXzrMMraFtq2eJNwV+tRknxohxVLQ4kNLUvKz4eL&#10;M+D+tovNuhkef9fZqsr2Xch3450xry/d1yeoSF18mh/XGyv4k3fBlW9kBD3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xR0sYAAADdAAAADwAAAAAAAAAAAAAAAACYAgAAZHJz&#10;L2Rvd25yZXYueG1sUEsFBgAAAAAEAAQA9QAAAIsDAAAAAA==&#10;" path="m64,l62,,59,,55,2r4,3l62,5r,-3l64,xm2,162r13,2l27,167r,-3l27,162,12,159,,154r,3l2,162xe" fillcolor="#e78026" stroked="f">
                  <v:path arrowok="t" o:connecttype="custom" o:connectlocs="64,0;62,0;59,0;55,2;59,5;62,5;62,2;64,0;2,162;15,164;27,167;27,164;27,162;12,159;0,154;0,157;2,162" o:connectangles="0,0,0,0,0,0,0,0,0,0,0,0,0,0,0,0,0"/>
                  <o:lock v:ext="edit" verticies="t"/>
                </v:shape>
                <v:shape id="Freeform 8930" o:spid="_x0000_s2865" style="position:absolute;left:5847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9v8MMA&#10;AADdAAAADwAAAGRycy9kb3ducmV2LnhtbERPzWoCMRC+C75DGKE3zVqh2NUo2iJoL8XVBxg342Yx&#10;mWw3qbu+fVMo9DYf3+8s172z4k5tqD0rmE4yEMSl1zVXCs6n3XgOIkRkjdYzKXhQgPVqOFhirn3H&#10;R7oXsRIphEOOCkyMTS5lKA05DBPfECfu6luHMcG2krrFLoU7K5+z7EU6rDk1GGzozVB5K76dgk23&#10;N8U1HuzH+2X3+WWP5jQrt0o9jfrNAkSkPv6L/9x7nebPZ6/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9v8MMAAADdAAAADwAAAAAAAAAAAAAAAACYAgAAZHJzL2Rv&#10;d25yZXYueG1sUEsFBgAAAAAEAAQA9QAAAIgDAAAAAA==&#10;" path="m65,l62,,60,,58,3r2,2l65,5,65,xm3,155r12,5l30,162r,-2l28,157,13,155,,147r3,5l3,155xe" fillcolor="#e88327" stroked="f">
                  <v:path arrowok="t" o:connecttype="custom" o:connectlocs="65,0;62,0;60,0;58,3;60,5;65,5;65,0;3,155;15,160;30,162;30,160;28,157;13,155;0,147;3,152;3,155" o:connectangles="0,0,0,0,0,0,0,0,0,0,0,0,0,0,0,0"/>
                  <o:lock v:ext="edit" verticies="t"/>
                </v:shape>
                <v:shape id="Freeform 8931" o:spid="_x0000_s2866" style="position:absolute;left:5845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+3UcQA&#10;AADdAAAADwAAAGRycy9kb3ducmV2LnhtbESPzW4CMQyE75X6DpGReitZqgrQQkBtRQWIEz8PYG3c&#10;7IqNs0pSWPr09QGJm60Zz3yeL3vfqgvF1AQ2MBoWoIirYBt2Bk7H79cpqJSRLbaBycCNEiwXz09z&#10;LG248p4uh+yUhHAq0UCdc1dqnaqaPKZh6IhF+wnRY5Y1Om0jXiXct/qtKMbaY8PSUGNHXzVV58Ov&#10;NxA//3J0Zzdxq2Ktdzs+bS2tjHkZ9B8zUJn6/DDfrzdW8Kfvwi/fyAh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vt1HEAAAA3QAAAA8AAAAAAAAAAAAAAAAAmAIAAGRycy9k&#10;b3ducmV2LnhtbFBLBQYAAAAABAAEAPUAAACJAwAAAAA=&#10;" path="m67,3r-3,l60,,57,5r5,l64,8,67,3xm5,152r12,5l32,160r-2,-3l30,155,15,152,,142r2,5l5,152xe" fillcolor="#e88728" stroked="f">
                  <v:path arrowok="t" o:connecttype="custom" o:connectlocs="67,3;64,3;60,0;57,5;62,5;64,8;67,3;5,152;17,157;32,160;30,157;30,155;15,152;0,142;2,147;5,152" o:connectangles="0,0,0,0,0,0,0,0,0,0,0,0,0,0,0,0"/>
                  <o:lock v:ext="edit" verticies="t"/>
                </v:shape>
                <v:shape id="Freeform 8932" o:spid="_x0000_s2867" style="position:absolute;left:5845;top:559;width:67;height:154;visibility:visible;mso-wrap-style:square;v-text-anchor:top" coordsize="67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f5rsIA&#10;AADdAAAADwAAAGRycy9kb3ducmV2LnhtbERPTWvCQBC9F/oflil4qxulWI2uUlsELxaiuXgbsmMS&#10;mp0N2anGf+8Kgrd5vM9ZrHrXqDN1ofZsYDRMQBEX3tZcGsgPm/cpqCDIFhvPZOBKAVbL15cFptZf&#10;OKPzXkoVQzikaKASaVOtQ1GRwzD0LXHkTr5zKBF2pbYdXmK4a/Q4SSbaYc2xocKWvisq/vb/zoDN&#10;fo6t2H49+81dvpud7GdyEGMGb/3XHJRQL0/xw721cf70YwT3b+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/muwgAAAN0AAAAPAAAAAAAAAAAAAAAAAJgCAABkcnMvZG93&#10;bnJldi54bWxQSwUGAAAAAAQABAD1AAAAhwMAAAAA&#10;" path="m67,2r-5,l60,,55,5r5,l64,7,67,2xm2,144r13,8l30,154r,-2l30,149,15,144,,137r,l,142r2,2xe" fillcolor="#e98a29" stroked="f">
                  <v:path arrowok="t" o:connecttype="custom" o:connectlocs="67,2;62,2;60,0;55,5;60,5;64,7;67,2;2,144;15,152;30,154;30,152;30,149;15,144;0,137;0,137;0,142;2,144" o:connectangles="0,0,0,0,0,0,0,0,0,0,0,0,0,0,0,0,0"/>
                  <o:lock v:ext="edit" verticies="t"/>
                </v:shape>
                <v:shape id="Freeform 8933" o:spid="_x0000_s2868" style="position:absolute;left:5845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3esMA&#10;AADdAAAADwAAAGRycy9kb3ducmV2LnhtbERPTWvCQBC9F/wPyxS8FN0oqUjqKlIt5tpY0OOQnWZD&#10;s7NpdjXpv3cFobd5vM9ZbQbbiCt1vnasYDZNQBCXTtdcKfg6fkyWIHxA1tg4JgV/5GGzHj2tMNOu&#10;50+6FqESMYR9hgpMCG0mpS8NWfRT1xJH7tt1FkOEXSV1h30Mt42cJ8lCWqw5Nhhs6d1Q+VNcrILD&#10;XvavuzQ3TZEfz/vfxenFpielxs/D9g1EoCH8ix/uXMf5y3QO9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L3esMAAADdAAAADwAAAAAAAAAAAAAAAACYAgAAZHJzL2Rv&#10;d25yZXYueG1sUEsFBgAAAAAEAAQA9QAAAIgDAAAAAA==&#10;" path="m64,3l62,,57,,55,3r,2l57,5r5,3l64,3xm,137r15,10l30,150r,-3l30,145,15,140,,132r,3l,135r,2l,137xe" fillcolor="#ea8d2a" stroked="f">
                  <v:path arrowok="t" o:connecttype="custom" o:connectlocs="64,3;62,0;57,0;55,3;55,5;57,5;62,8;64,3;0,137;15,147;30,150;30,147;30,145;15,140;0,132;0,135;0,135;0,137;0,137" o:connectangles="0,0,0,0,0,0,0,0,0,0,0,0,0,0,0,0,0,0,0"/>
                  <o:lock v:ext="edit" verticies="t"/>
                </v:shape>
                <v:shape id="Freeform 8934" o:spid="_x0000_s2869" style="position:absolute;left:5845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2KdsQA&#10;AADdAAAADwAAAGRycy9kb3ducmV2LnhtbERPS2vCQBC+C/6HZQQvpW7UYm3MKhqQ9tAefNDzkJ08&#10;NDsbsqvG/vpuoeBtPr7nJKvO1OJKrassKxiPIhDEmdUVFwqOh+3zHITzyBpry6TgTg5Wy34vwVjb&#10;G+/ouveFCCHsYlRQet/EUrqsJINuZBviwOW2NegDbAupW7yFcFPLSRTNpMGKQ0OJDaUlZef9xSio&#10;6p/08yRT/Hpbu+/XzdOU8+xdqeGgWy9AeOr8Q/zv/tBh/vxlCn/fh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tinbEAAAA3QAAAA8AAAAAAAAAAAAAAAAAmAIAAGRycy9k&#10;b3ducmV2LnhtbFBLBQYAAAAABAAEAPUAAACJAwAAAAA=&#10;" path="m64,2l60,,55,,52,5r5,l62,7r,-2l64,2xm,132r15,7l30,144r,-2l30,139,15,134,,127r,2l,132xe" fillcolor="#ea902b" stroked="f">
                  <v:path arrowok="t" o:connecttype="custom" o:connectlocs="64,2;60,0;55,0;52,5;57,5;62,7;62,5;64,2;0,132;15,139;30,144;30,142;30,139;15,134;0,127;0,129;0,132" o:connectangles="0,0,0,0,0,0,0,0,0,0,0,0,0,0,0,0,0"/>
                  <o:lock v:ext="edit" verticies="t"/>
                </v:shape>
                <v:shape id="Freeform 8935" o:spid="_x0000_s2870" style="position:absolute;left:584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+1+8MA&#10;AADdAAAADwAAAGRycy9kb3ducmV2LnhtbERPS2sCMRC+F/wPYQRvNauIytYoRVC8iS9qb9PNdHfp&#10;ZrImUeO/bwpCb/PxPWe2iKYRN3K+tqxg0M9AEBdW11wqOB5Wr1MQPiBrbCyTggd5WMw7LzPMtb3z&#10;jm77UIoUwj5HBVUIbS6lLyoy6Pu2JU7ct3UGQ4KulNrhPYWbRg6zbCwN1pwaKmxpWVHxs78aBW5y&#10;HFyG54/VZ4yXzXm7PpmveFKq143vbyACxfAvfro3Os2fjkbw900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+1+8MAAADdAAAADwAAAAAAAAAAAAAAAACYAgAAZHJzL2Rv&#10;d25yZXYueG1sUEsFBgAAAAAEAAQA9QAAAIgDAAAAAA==&#10;" path="m62,3l57,,55,,50,5r5,l60,5r2,l62,3xm,127r15,8l30,140r,-3l30,135,15,130,,122r,3l,127xe" fillcolor="#eb932b" stroked="f">
                  <v:path arrowok="t" o:connecttype="custom" o:connectlocs="62,3;57,0;55,0;50,5;55,5;60,5;62,5;62,3;0,127;15,135;30,140;30,137;30,135;15,130;0,122;0,125;0,127" o:connectangles="0,0,0,0,0,0,0,0,0,0,0,0,0,0,0,0,0"/>
                  <o:lock v:ext="edit" verticies="t"/>
                </v:shape>
                <v:shape id="Freeform 8936" o:spid="_x0000_s2871" style="position:absolute;left:584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JqMEA&#10;AADdAAAADwAAAGRycy9kb3ducmV2LnhtbESPzQrCMBCE74LvEFbwpqmiItUoIgieBH/A69KsbWmz&#10;qU2s1ac3guBtl5n5dna5bk0pGqpdblnBaBiBIE6szjlVcDnvBnMQziNrLC2Tghc5WK+6nSXG2j75&#10;SM3JpyJA2MWoIPO+iqV0SUYG3dBWxEG72dqgD2udSl3jM8BNKcdRNJMGcw4XMqxom1FSnB4mUIrm&#10;8Li99biQ96vfR0c3K0aJUv1eu1mA8NT6v/mX3utQfz6ZwvebMIJ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ZCajBAAAA3QAAAA8AAAAAAAAAAAAAAAAAmAIAAGRycy9kb3du&#10;cmV2LnhtbFBLBQYAAAAABAAEAPUAAACGAwAAAAA=&#10;" path="m62,2l57,,52,,50,2r,3l55,5r5,l60,2r2,xm,122r15,7l30,134r,-2l30,129,15,124,,114r,5l,122xe" fillcolor="#eb962a" stroked="f">
                  <v:path arrowok="t" o:connecttype="custom" o:connectlocs="62,2;57,0;52,0;50,2;50,5;55,5;60,5;60,2;62,2;0,122;15,129;30,134;30,132;30,129;15,124;0,114;0,119;0,122" o:connectangles="0,0,0,0,0,0,0,0,0,0,0,0,0,0,0,0,0,0"/>
                  <o:lock v:ext="edit" verticies="t"/>
                </v:shape>
                <v:shape id="Freeform 8937" o:spid="_x0000_s2872" style="position:absolute;left:5845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0DMMA&#10;AADdAAAADwAAAGRycy9kb3ducmV2LnhtbERPTWuDQBC9F/oflgn01qwJbRDrKqEQiJeSmBxyHNyp&#10;Gt1ZcbfR/PtsodDbPN7npPlsenGj0bWWFayWEQjiyuqWawXn0+41BuE8ssbeMim4k4M8e35KMdF2&#10;4iPdSl+LEMIuQQWN90MipasaMuiWdiAO3LcdDfoAx1rqEacQbnq5jqKNNNhyaGhwoM+Gqq78MQrK&#10;a3uRh11xn49su/hrX8h1/K7Uy2LefoDwNPt/8Z97r8P8+G0Dv9+EE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y0DMMAAADdAAAADwAAAAAAAAAAAAAAAACYAgAAZHJzL2Rv&#10;d25yZXYueG1sUEsFBgAAAAAEAAQA9QAAAIgDAAAAAA==&#10;" path="m60,l55,,50,r,3l47,5r5,l57,5,60,3,60,xm,117r15,8l30,130r,-3l30,125,15,120,,110r,2l,117xe" fillcolor="#ec9a2a" stroked="f">
                  <v:path arrowok="t" o:connecttype="custom" o:connectlocs="60,0;55,0;50,0;50,3;47,5;52,5;57,5;60,3;60,0;0,117;15,125;30,130;30,127;30,125;15,120;0,110;0,112;0,117" o:connectangles="0,0,0,0,0,0,0,0,0,0,0,0,0,0,0,0,0,0"/>
                  <o:lock v:ext="edit" verticies="t"/>
                </v:shape>
                <v:shape id="Freeform 8938" o:spid="_x0000_s2873" style="position:absolute;left:5845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b9sMA&#10;AADdAAAADwAAAGRycy9kb3ducmV2LnhtbERPzWrCQBC+F/oOyxS8FN0oUkPqKiIq9tCDPw8wZMds&#10;aHY2ZkdN375bKPQ2H9/vzJe9b9SdulgHNjAeZaCIy2BrrgycT9thDioKssUmMBn4pgjLxfPTHAsb&#10;Hnyg+1EqlUI4FmjAibSF1rF05DGOQkucuEvoPEqCXaVth48U7hs9ybI37bHm1OCwpbWj8ut48wZ2&#10;F9f6D/d6lUOQ82an888wKY0ZvPSrd1BCvfyL/9x7m+bn0xn8fpNO0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ab9sMAAADdAAAADwAAAAAAAAAAAAAAAACYAgAAZHJzL2Rv&#10;d25yZXYueG1sUEsFBgAAAAAEAAQA9QAAAIgDAAAAAA==&#10;" path="m60,l55,,50,,47,2,45,5r7,l57,5r,-3l60,xm,109r15,10l30,124r,-2l30,119,15,114,2,104,,107r,2xe" fillcolor="#ec9d28" stroked="f">
                  <v:path arrowok="t" o:connecttype="custom" o:connectlocs="60,0;55,0;50,0;47,2;45,5;52,5;57,5;57,2;60,0;0,109;15,119;30,124;30,122;30,119;15,114;2,104;0,107;0,109" o:connectangles="0,0,0,0,0,0,0,0,0,0,0,0,0,0,0,0,0,0"/>
                  <o:lock v:ext="edit" verticies="t"/>
                </v:shape>
                <v:shape id="Freeform 8939" o:spid="_x0000_s2874" style="position:absolute;left:5845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YvRcYA&#10;AADdAAAADwAAAGRycy9kb3ducmV2LnhtbESPT0vDQBDF74LfYRnBS7ET/yBt7LaIKCr0Yi09D9kx&#10;CWZn4+42id/eOQi9zfDevPeb1WbynRk4pjaIhet5AYalCq6V2sL+8+VqASZlEkddELbwywk26/Oz&#10;FZUujPLBwy7XRkMklWShybkvEVPVsKc0Dz2Lal8hesq6xhpdpFHDfYc3RXGPnlrRhoZ6fmq4+t4d&#10;vYVx9uqWh+3z7fvwI7jtcRYPeLT28mJ6fACTecon8//1m1P8xZ3i6jc6Aq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YvRcYAAADdAAAADwAAAAAAAAAAAAAAAACYAgAAZHJz&#10;L2Rvd25yZXYueG1sUEsFBgAAAAAEAAQA9QAAAIsDAAAAAA==&#10;" path="m57,l52,,47,,45,3r,l50,5r5,l57,3,57,xm,105r15,10l30,120r,-3l30,115,15,110,2,100r,2l,105xe" fillcolor="#eda025" stroked="f">
                  <v:path arrowok="t" o:connecttype="custom" o:connectlocs="57,0;52,0;47,0;45,3;45,3;50,5;55,5;57,3;57,0;0,105;15,115;30,120;30,117;30,115;15,110;2,100;2,102;0,105" o:connectangles="0,0,0,0,0,0,0,0,0,0,0,0,0,0,0,0,0,0"/>
                  <o:lock v:ext="edit" verticies="t"/>
                </v:shape>
                <v:shape id="Freeform 8940" o:spid="_x0000_s2875" style="position:absolute;left:5847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3kjsMA&#10;AADdAAAADwAAAGRycy9kb3ducmV2LnhtbERP3WrCMBS+F3yHcITdzXRDtOuMIopOwcGme4BDc9aU&#10;NiclybS+/TIYeHc+vt8zX/a2FRfyoXas4GmcgSAuna65UvB13j7mIEJE1tg6JgU3CrBcDAdzLLS7&#10;8iddTrESKYRDgQpMjF0hZSgNWQxj1xEn7tt5izFBX0nt8ZrCbSufs2wqLdacGgx2tDZUNqcfq4DO&#10;fvfRNLPtZvd+POjK7t82ZqLUw6hfvYKI1Me7+N+912l+PnmB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3kjsMAAADdAAAADwAAAAAAAAAAAAAAAACYAgAAZHJzL2Rv&#10;d25yZXYueG1sUEsFBgAAAAAEAAQA9QAAAIgDAAAAAA==&#10;" path="m55,l50,,43,r,l40,2r,l48,5r5,l53,2,55,xm,99r13,10l28,114r,-2l28,109,13,104,,94r,3l,99xe" fillcolor="#eda322" stroked="f">
                  <v:path arrowok="t" o:connecttype="custom" o:connectlocs="55,0;50,0;43,0;43,0;40,2;40,2;48,5;53,5;53,2;55,0;0,99;13,109;28,114;28,112;28,109;13,104;0,94;0,97;0,99" o:connectangles="0,0,0,0,0,0,0,0,0,0,0,0,0,0,0,0,0,0,0"/>
                  <o:lock v:ext="edit" verticies="t"/>
                </v:shape>
                <v:shape id="Freeform 8941" o:spid="_x0000_s2876" style="position:absolute;left:5847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FuMUA&#10;AADdAAAADwAAAGRycy9kb3ducmV2LnhtbESPQUsDMRCF74L/IYzgzWa1KHVtWqRYrB4Ea+l52IxJ&#10;cDNZkrhd/71zELzN8N68981yPcVejZRLSGzgetaAIu6SDewMHD62VwtQpSJb7BOTgR8qsF6dny2x&#10;tenE7zTuq1MSwqVFA77WodW6dJ4illkaiEX7TDlilTU7bTOeJDz2+qZp7nTEwNLgcaCNp+5r/x0N&#10;lOCf866Zu6e3+fjqjpttuH/pjbm8mB4fQFWa6r/573pnBX9xK/zyjY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MW4xQAAAN0AAAAPAAAAAAAAAAAAAAAAAJgCAABkcnMv&#10;ZG93bnJldi54bWxQSwUGAAAAAAQABAD1AAAAigMAAAAA&#10;" path="m53,2r-5,l43,,40,2,38,5r2,l40,5r5,2l53,7r,-2l53,2xm,97r13,10l28,112r,-3l28,107,13,102,,92r,2l,97xe" fillcolor="#eea61e" stroked="f">
                  <v:path arrowok="t" o:connecttype="custom" o:connectlocs="53,2;48,2;43,0;40,2;38,5;40,5;40,5;45,7;53,7;53,5;53,2;0,97;13,107;28,112;28,109;28,107;13,102;0,92;0,94;0,97" o:connectangles="0,0,0,0,0,0,0,0,0,0,0,0,0,0,0,0,0,0,0,0"/>
                  <o:lock v:ext="edit" verticies="t"/>
                </v:shape>
                <v:shape id="Freeform 8942" o:spid="_x0000_s2877" style="position:absolute;left:5847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VelsMA&#10;AADdAAAADwAAAGRycy9kb3ducmV2LnhtbERPS2vCQBC+C/6HZQq9SN0oVEJ0laBoS28+Lr0N2XET&#10;mp2N2Y1J/323IHibj+85q81ga3Gn1leOFcymCQjiwumKjYLLef+WgvABWWPtmBT8kofNejxaYaZd&#10;z0e6n4IRMYR9hgrKEJpMSl+UZNFPXUMcuatrLYYIWyN1i30Mt7WcJ8lCWqw4NpTY0Lak4ufUWQWH&#10;fPLd9fID3W2XHr5MM8mPplPq9WXIlyACDeEpfrg/dZyfvs/g/5t4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VelsMAAADdAAAADwAAAAAAAAAAAAAAAACYAgAAZHJzL2Rv&#10;d25yZXYueG1sUEsFBgAAAAAEAAQA9QAAAIgDAAAAAA==&#10;" path="m53,3r-5,l40,r,l38,3r,2l38,5r2,l45,8r5,l53,5r,-2xm,92r13,10l28,107r,-2l28,102r-8,-2l13,97,8,92,3,85,,90r,2xe" fillcolor="#efab15" stroked="f">
                  <v:path arrowok="t" o:connecttype="custom" o:connectlocs="53,3;48,3;40,0;40,0;38,3;38,5;38,5;40,5;45,8;50,8;53,5;53,3;0,92;13,102;28,107;28,105;28,102;20,100;13,97;8,92;3,85;0,90;0,92" o:connectangles="0,0,0,0,0,0,0,0,0,0,0,0,0,0,0,0,0,0,0,0,0,0,0"/>
                  <o:lock v:ext="edit" verticies="t"/>
                </v:shape>
                <v:shape id="Freeform 8943" o:spid="_x0000_s2878" style="position:absolute;left:5847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RMMMA&#10;AADdAAAADwAAAGRycy9kb3ducmV2LnhtbERPTWvCQBC9F/wPywi91U0Fm5i6igimhZyqAa9jdpqE&#10;ZmdDdk3iv3cLhd7m8T5ns5tMKwbqXWNZwesiAkFcWt1wpaA4H18SEM4ja2wtk4I7OdhtZ08bTLUd&#10;+YuGk69ECGGXooLa+y6V0pU1GXQL2xEH7tv2Bn2AfSV1j2MIN61cRtGbNNhwaKixo0NN5c/pZhTs&#10;Y8yzOB+vcfGRr7OLabr16qDU83zav4PwNPl/8Z/7U4f5yWoJv9+EE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GRMMMAAADdAAAADwAAAAAAAAAAAAAAAACYAgAAZHJzL2Rv&#10;d25yZXYueG1sUEsFBgAAAAAEAAQA9QAAAIgDAAAAAA==&#10;" path="m53,2r-8,l40,r,l38,r,2l35,7,38,5r2,l45,5r5,2l50,5,53,2xm,87l13,97r15,5l28,99r,-2l20,94,13,92,8,87,3,80r,2l,87xe" fillcolor="#efae09" stroked="f">
                  <v:path arrowok="t" o:connecttype="custom" o:connectlocs="53,2;45,2;40,0;40,0;38,0;38,2;35,7;38,5;40,5;45,5;50,7;50,5;53,2;0,87;13,97;28,102;28,99;28,97;20,94;13,92;8,87;3,80;3,82;0,87" o:connectangles="0,0,0,0,0,0,0,0,0,0,0,0,0,0,0,0,0,0,0,0,0,0,0,0"/>
                  <o:lock v:ext="edit" verticies="t"/>
                </v:shape>
                <v:shape id="Freeform 8944" o:spid="_x0000_s2879" style="position:absolute;left:5850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F7MMA&#10;AADdAAAADwAAAGRycy9kb3ducmV2LnhtbERP3WrCMBS+H/gO4Qi7m6mOjVqNIo6OiSCs8wGOzbEt&#10;Nielydrs7c1gsLvz8f2e9TaYVgzUu8aygvksAUFcWt1wpeD8lT+lIJxH1thaJgU/5GC7mTysMdN2&#10;5E8aCl+JGMIuQwW1910mpStrMuhmtiOO3NX2Bn2EfSV1j2MMN61cJMmrNNhwbKixo31N5a34Ngrs&#10;eEC9W76dgl9cjsdwfr+OuVHqcRp2KxCegv8X/7k/dJyfvjzD7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F7MMAAADdAAAADwAAAAAAAAAAAAAAAACYAgAAZHJzL2Rv&#10;d25yZXYueG1sUEsFBgAAAAAEAAQA9QAAAIgDAAAAAA==&#10;" path="m47,3r-5,l37,,35,r,l32,5,30,8,35,5r2,l42,5r3,3l47,5r,-2xm,80r5,7l10,92r7,3l25,97r,-2l25,92,17,90,12,85,5,80,,75r,3l,80xe" fillcolor="#f0b100" stroked="f">
                  <v:path arrowok="t" o:connecttype="custom" o:connectlocs="47,3;42,3;37,0;35,0;35,0;32,5;30,8;35,5;37,5;42,5;45,8;47,5;47,3;0,80;5,87;10,92;17,95;25,97;25,95;25,92;17,90;12,85;5,80;0,75;0,78;0,80" o:connectangles="0,0,0,0,0,0,0,0,0,0,0,0,0,0,0,0,0,0,0,0,0,0,0,0,0,0"/>
                  <o:lock v:ext="edit" verticies="t"/>
                </v:shape>
                <v:shape id="Freeform 8945" o:spid="_x0000_s2880" style="position:absolute;left:5850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i0ZsUA&#10;AADdAAAADwAAAGRycy9kb3ducmV2LnhtbERPTWvCQBC9C/6HZYRepO5amiCpq4RSob0IxrbgbZqd&#10;JqHZ2ZDdavz3riB4m8f7nOV6sK04Uu8bxxrmMwWCuHSm4UrD537zuADhA7LB1jFpOJOH9Wo8WmJm&#10;3Il3dCxCJWII+ww11CF0mZS+rMmin7mOOHK/rrcYIuwraXo8xXDbyielUmmx4dhQY0evNZV/xb/V&#10;sEk/0jL5UgfFP99vhyTf5sV8qvXDZMhfQAQawl18c7+bOH+RPMP1m3iC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LRmxQAAAN0AAAAPAAAAAAAAAAAAAAAAAJgCAABkcnMv&#10;ZG93bnJldi54bWxQSwUGAAAAAAQABAD1AAAAigMAAAAA&#10;" path="m47,2l42,,37,,35,,32,2,30,5r,2l32,5r5,l42,5r3,2l45,5,47,2xm,75r5,7l10,87r7,2l25,92r,-3l25,87,17,84,12,79,7,75,2,70,,72r,3xe" fillcolor="#f0b500" stroked="f">
                  <v:path arrowok="t" o:connecttype="custom" o:connectlocs="47,2;42,0;37,0;35,0;32,2;30,5;30,7;32,5;37,5;42,5;45,7;45,5;47,2;0,75;5,82;10,87;17,89;25,92;25,89;25,87;17,84;12,79;7,75;2,70;0,72;0,75" o:connectangles="0,0,0,0,0,0,0,0,0,0,0,0,0,0,0,0,0,0,0,0,0,0,0,0,0,0"/>
                  <o:lock v:ext="edit" verticies="t"/>
                </v:shape>
                <v:shape id="Freeform 8946" o:spid="_x0000_s2881" style="position:absolute;left:5850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qmh8QA&#10;AADdAAAADwAAAGRycy9kb3ducmV2LnhtbERP22rCQBB9L/Qflin4VjcW0kp0E0QqBKQUY8HXaXZy&#10;0exsyK6a9uu7QsG3OZzrLLPRdOJCg2stK5hNIxDEpdUt1wq+9pvnOQjnkTV2lknBDznI0seHJSba&#10;XnlHl8LXIoSwS1BB432fSOnKhgy6qe2JA1fZwaAPcKilHvAawk0nX6LoVRpsOTQ02NO6ofJUnI0C&#10;+9Z/xNvDLx+r7/awqj6LPH9fKzV5GlcLEJ5Gfxf/u3Md5s/jGG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pofEAAAA3QAAAA8AAAAAAAAAAAAAAAAAmAIAAGRycy9k&#10;b3ducmV2LnhtbFBLBQYAAAAABAAEAPUAAACJAwAAAAA=&#10;" path="m45,3l42,,37,,35,,30,3r,2l27,8r5,l37,5r3,l45,8r,-3l45,3xm,70r5,5l12,80r5,5l25,87r,-2l25,82,17,80,12,75,7,70,2,63r,5l,70xe" fillcolor="#f2b900" stroked="f">
                  <v:path arrowok="t" o:connecttype="custom" o:connectlocs="45,3;42,0;37,0;35,0;30,3;30,5;27,8;32,8;37,5;40,5;45,8;45,5;45,3;0,70;5,75;12,80;17,85;25,87;25,85;25,82;17,80;12,75;7,70;2,63;2,68;0,70" o:connectangles="0,0,0,0,0,0,0,0,0,0,0,0,0,0,0,0,0,0,0,0,0,0,0,0,0,0"/>
                  <o:lock v:ext="edit" verticies="t"/>
                </v:shape>
                <v:shape id="Freeform 8947" o:spid="_x0000_s2882" style="position:absolute;left:5852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ei8IA&#10;AADdAAAADwAAAGRycy9kb3ducmV2LnhtbERPTYvCMBC9C/sfwix4s+kKK6UaRVwEWbxsq3gdmrEt&#10;NpPSpLX+e7MgeJvH+5zVZjSNGKhztWUFX1EMgriwuuZSwSnfzxIQziNrbCyTggc52Kw/JitMtb3z&#10;Hw2ZL0UIYZeigsr7NpXSFRUZdJFtiQN3tZ1BH2BXSt3hPYSbRs7jeCEN1hwaKmxpV1Fxy3qjIKdz&#10;cvnZzn+zR98fMU+uxz4flJp+jtslCE+jf4tf7oMO85PvBfx/E0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R6LwgAAAN0AAAAPAAAAAAAAAAAAAAAAAJgCAABkcnMvZG93&#10;bnJldi54bWxQSwUGAAAAAAQABAD1AAAAhwMAAAAA&#10;" path="m43,2l40,,35,,30,,28,2,25,5,23,7r7,l35,5r3,l40,5r3,l43,2xm,65r5,5l10,74r5,5l23,82r,-3l23,77,18,74,10,70,5,65,3,57,,60r,5xe" fillcolor="#f3be00" stroked="f">
                  <v:path arrowok="t" o:connecttype="custom" o:connectlocs="43,2;40,0;35,0;30,0;28,2;25,5;23,7;30,7;35,5;38,5;40,5;43,5;43,2;0,65;5,70;10,74;15,79;23,82;23,79;23,77;18,74;10,70;5,65;3,57;0,60;0,65" o:connectangles="0,0,0,0,0,0,0,0,0,0,0,0,0,0,0,0,0,0,0,0,0,0,0,0,0,0"/>
                  <o:lock v:ext="edit" verticies="t"/>
                </v:shape>
                <v:shape id="Freeform 8948" o:spid="_x0000_s2883" style="position:absolute;left:5852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47R8QA&#10;AADdAAAADwAAAGRycy9kb3ducmV2LnhtbERPTWvCQBC9C/6HZYTedFPbVIlughQKORTB2Etv0+yY&#10;pGZnQ3Y16b/vCoK3ebzP2WajacWVetdYVvC8iEAQl1Y3XCn4On7M1yCcR9bYWiYFf+QgS6eTLSba&#10;Dnyga+ErEULYJaig9r5LpHRlTQbdwnbEgTvZ3qAPsK+k7nEI4aaVyyh6kwYbDg01dvReU3kuLkbB&#10;Ob58Dnb/82K7X42vqyoe8+hbqafZuNuA8DT6h/juznWYv45XcPsmnC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uO0fEAAAA3QAAAA8AAAAAAAAAAAAAAAAAmAIAAGRycy9k&#10;b3ducmV2LnhtbFBLBQYAAAAABAAEAPUAAACJAwAAAAA=&#10;" path="m43,3l38,,35,,30,3r-5,l23,5r-3,5l28,8,35,5r3,l40,5r,-2l43,3xm,58r5,7l10,70r5,5l23,77r,-2l25,72,18,70,10,65,5,58,3,50r,5l,58xe" fillcolor="#f4c200" stroked="f">
                  <v:path arrowok="t" o:connecttype="custom" o:connectlocs="43,3;38,0;35,0;30,3;25,3;23,5;20,10;28,8;35,5;38,5;40,5;40,3;43,3;0,58;5,65;10,70;15,75;23,77;23,75;25,72;18,70;10,65;5,58;3,50;3,55;0,58" o:connectangles="0,0,0,0,0,0,0,0,0,0,0,0,0,0,0,0,0,0,0,0,0,0,0,0,0,0"/>
                  <o:lock v:ext="edit" verticies="t"/>
                </v:shape>
                <v:shape id="Freeform 8949" o:spid="_x0000_s2884" style="position:absolute;left:5855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4e7sUA&#10;AADdAAAADwAAAGRycy9kb3ducmV2LnhtbESPQU8CMRCF7yb+h2ZMuElXUYGVQggJ0YMXwITrpB22&#10;G7fTta2w+uudg4m3mbw3732zWA2hU2dKuY1s4G5cgSK20bXcGHg/bG9noHJBdthFJgPflGG1vL5a&#10;YO3ihXd03pdGSQjnGg34Uvpa62w9Bczj2BOLdoopYJE1NdolvEh46PR9VT3pgC1Lg8eeNp7sx/4r&#10;GKDkXx4mR/50Ia7nP87a6aF7M2Z0M6yfQRUayr/57/rVCf7sUXDlGxlB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h7uxQAAAN0AAAAPAAAAAAAAAAAAAAAAAJgCAABkcnMv&#10;ZG93bnJldi54bWxQSwUGAAAAAAQABAD1AAAAigMAAAAA&#10;" path="m37,l35,,32,,27,2r-7,l17,7r,3l25,7,32,5r3,l35,5,37,2,37,xm,52r2,8l7,65r8,4l20,72r2,-3l22,67,15,65,7,57,5,52,2,45,,47r,5xe" fillcolor="#f5c600" stroked="f">
                  <v:path arrowok="t" o:connecttype="custom" o:connectlocs="37,0;35,0;32,0;27,2;20,2;17,7;17,10;25,7;32,5;35,5;35,5;37,2;37,0;0,52;2,60;7,65;15,69;20,72;22,69;22,67;15,65;7,57;5,52;2,45;0,47;0,52" o:connectangles="0,0,0,0,0,0,0,0,0,0,0,0,0,0,0,0,0,0,0,0,0,0,0,0,0,0"/>
                  <o:lock v:ext="edit" verticies="t"/>
                </v:shape>
                <v:shape id="Freeform 8950" o:spid="_x0000_s2885" style="position:absolute;left:5855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NIsIA&#10;AADdAAAADwAAAGRycy9kb3ducmV2LnhtbERPTYvCMBC9C/6HMIIX0UTBol2jiIvgta4Hj0MztmWb&#10;SUmi7e6v3yws7G0e73N2h8G24kU+NI41LBcKBHHpTMOVhtvHeb4BESKywdYxafiiAIf9eLTD3Lie&#10;C3pdYyVSCIccNdQxdrmUoazJYli4jjhxD+ctxgR9JY3HPoXbVq6UyqTFhlNDjR2daio/r0+rIVNd&#10;dixWxft3ry7+PlvLZ1M8tJ5OhuMbiEhD/Bf/uS8mzd+st/D7TTpB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4I0iwgAAAN0AAAAPAAAAAAAAAAAAAAAAAJgCAABkcnMvZG93&#10;bnJldi54bWxQSwUGAAAAAAQABAD1AAAAhwMAAAAA&#10;" path="m37,l35,,32,,25,3,17,5r,3l15,13,22,8,32,5r3,l35,5r,-2l37,xm,45r2,8l7,60r8,5l22,67r,-2l22,63,15,58,10,53,5,45,2,38r,2l,45xe" fillcolor="#f6ca00" stroked="f">
                  <v:path arrowok="t" o:connecttype="custom" o:connectlocs="37,0;35,0;32,0;25,3;17,5;17,8;15,13;22,8;32,5;35,5;35,5;35,3;37,0;0,45;2,53;7,60;15,65;22,67;22,65;22,63;15,58;10,53;5,45;2,38;2,40;0,45" o:connectangles="0,0,0,0,0,0,0,0,0,0,0,0,0,0,0,0,0,0,0,0,0,0,0,0,0,0"/>
                  <o:lock v:ext="edit" verticies="t"/>
                </v:shape>
                <v:shape id="Freeform 8951" o:spid="_x0000_s2886" style="position:absolute;left:5857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lhoscA&#10;AADdAAAADwAAAGRycy9kb3ducmV2LnhtbESPT2/CMAzF75P2HSJP2m2kcGC0IyC0DWk78keTuFmN&#10;11ZrnJJktPDp8QGJm633/N7P8+XgWnWiEBvPBsajDBRx6W3DlYH9bv0yAxUTssXWMxk4U4Tl4vFh&#10;joX1PW/otE2VkhCOBRqoU+oKrWNZk8M48h2xaL8+OEyyhkrbgL2Eu1ZPsmyqHTYsDTV29F5T+bf9&#10;dwYmH2H1cxl/5+v285COxz4fDq+5Mc9Pw+oNVKIh3c236y8r+LOp8Ms3MoJe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ZYaLHAAAA3QAAAA8AAAAAAAAAAAAAAAAAmAIAAGRy&#10;cy9kb3ducmV2LnhtbFBLBQYAAAAABAAEAPUAAACMAwAAAAA=&#10;" path="m33,r,l30,,23,2,15,5r-5,7l8,20r5,-8l18,10,23,7,30,5r,l33,5r,-3l33,xm,40r3,7l5,52r8,8l20,62r,-2l20,57,13,52,8,47,5,40,3,32r,-2l5,25,3,32,,40xe" fillcolor="#f7cd00" stroked="f">
                  <v:path arrowok="t" o:connecttype="custom" o:connectlocs="33,0;33,0;30,0;23,2;15,5;10,12;8,20;13,12;18,10;23,7;30,5;30,5;33,5;33,2;33,0;0,40;3,47;5,52;13,60;20,62;20,60;20,57;13,52;8,47;5,40;3,32;3,30;5,25;3,32;0,40" o:connectangles="0,0,0,0,0,0,0,0,0,0,0,0,0,0,0,0,0,0,0,0,0,0,0,0,0,0,0,0,0,0"/>
                  <o:lock v:ext="edit" verticies="t"/>
                </v:shape>
                <v:shape id="Freeform 8952" o:spid="_x0000_s2887" style="position:absolute;left:5857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OAVsIA&#10;AADdAAAADwAAAGRycy9kb3ducmV2LnhtbERPTYvCMBC9C/sfwix4kTWtSCld0yKCrBcPWtnz0My2&#10;xWZSmqyt/94Igrd5vM/ZFJPpxI0G11pWEC8jEMSV1S3XCi7l/isF4Tyyxs4yKbiTgyL/mG0w03bk&#10;E93OvhYhhF2GChrv+0xKVzVk0C1tTxy4PzsY9AEOtdQDjiHcdHIVRYk02HJoaLCnXUPV9fxvFBzH&#10;NS3WY1TuquT3EP9w1y/KvVLzz2n7DcLT5N/il/ugw/w0ieH5TThB5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4BWwgAAAN0AAAAPAAAAAAAAAAAAAAAAAJgCAABkcnMvZG93&#10;bnJldi54bWxQSwUGAAAAAAQABAD1AAAAhwMAAAAA&#10;" path="m33,r,l30,,20,3,13,8,5,20,,33r3,7l8,48r5,5l20,58r,-3l20,53,15,50,10,43,8,38,5,30,8,20r5,-7l20,8,30,5r,l33,3,33,xe" fillcolor="#f8d100" stroked="f">
                  <v:path arrowok="t" o:connecttype="custom" o:connectlocs="33,0;33,0;30,0;20,3;13,8;5,20;0,33;3,40;8,48;13,53;20,58;20,55;20,53;15,50;10,43;8,38;5,30;8,20;13,13;20,8;30,5;30,5;33,3;33,0" o:connectangles="0,0,0,0,0,0,0,0,0,0,0,0,0,0,0,0,0,0,0,0,0,0,0,0"/>
                </v:shape>
                <v:shape id="Freeform 8953" o:spid="_x0000_s2888" style="position:absolute;left:5860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ycMcA&#10;AADdAAAADwAAAGRycy9kb3ducmV2LnhtbESPQWsCMRCF70L/Q5iCF6nZeliXrVFKoeDBQnU99Dhs&#10;ptnFZLIkUdf++qZQ8DbDe/O+N6vN6Ky4UIi9ZwXP8wIEcet1z0bBsXl/qkDEhKzReiYFN4qwWT9M&#10;Vlhrf+U9XQ7JiBzCsUYFXUpDLWVsO3IY534gztq3Dw5TXoOROuA1hzsrF0VRSoc9Z0KHA7111J4O&#10;Z5chs3C6lV/NzDSfPx92GSprdpVS08fx9QVEojHdzf/XW53rV+UC/r7JI8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cMnDHAAAA3QAAAA8AAAAAAAAAAAAAAAAAmAIAAGRy&#10;cy9kb3ducmV2LnhtbFBLBQYAAAAABAAEAPUAAACMAwAAAAA=&#10;" path="m30,l27,r,l20,2,15,5,10,7,5,15,2,17r,3l,25r,2l2,35r3,7l10,47r7,5l17,50r,-3l12,45,10,40,7,35,5,27,7,20r5,-8l20,7,27,5r,-3l30,xe" fillcolor="#f7d400" stroked="f">
                  <v:path arrowok="t" o:connecttype="custom" o:connectlocs="30,0;27,0;27,0;20,2;15,5;10,7;5,15;2,17;2,20;0,25;0,27;2,35;5,42;10,47;17,52;17,50;17,47;12,45;10,40;7,35;5,27;7,20;12,12;20,7;27,5;27,2;30,0" o:connectangles="0,0,0,0,0,0,0,0,0,0,0,0,0,0,0,0,0,0,0,0,0,0,0,0,0,0,0"/>
                </v:shape>
                <v:shape id="Freeform 8954" o:spid="_x0000_s2889" style="position:absolute;left:5862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q4cUA&#10;AADdAAAADwAAAGRycy9kb3ducmV2LnhtbERPTWsCMRC9F/wPYYReRLNtqchqFCkt9FAPqx70Nm7G&#10;zeJmsk2ibv31plDobR7vc2aLzjbiQj7UjhU8jTIQxKXTNVcKtpuP4QREiMgaG8ek4IcCLOa9hxnm&#10;2l25oMs6ViKFcMhRgYmxzaUMpSGLYeRa4sQdnbcYE/SV1B6vKdw28jnLxtJizanBYEtvhsrT+mwV&#10;fO/P5qs+3HzxOgiD97KI3W23Uuqx3y2nICJ18V/85/7Uaf5k/AK/36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+rhxQAAAN0AAAAPAAAAAAAAAAAAAAAAAJgCAABkcnMv&#10;ZG93bnJldi54bWxQSwUGAAAAAAQABAD1AAAAigMAAAAA&#10;" path="m25,r,l15,3,8,8,3,15,,25r3,8l5,38r5,7l15,48r,-3l15,43,13,40,8,35r,-5l5,25,8,18r2,-5l18,8,25,5r,-2l25,xe" fillcolor="#f6d700" stroked="f">
                  <v:path arrowok="t" o:connecttype="custom" o:connectlocs="25,0;25,0;15,3;8,8;3,15;0,25;3,33;5,38;10,45;15,48;15,45;15,43;13,40;8,35;8,30;5,25;8,18;10,13;18,8;25,5;25,3;25,0" o:connectangles="0,0,0,0,0,0,0,0,0,0,0,0,0,0,0,0,0,0,0,0,0,0"/>
                </v:shape>
                <v:shape id="Freeform 8955" o:spid="_x0000_s2890" style="position:absolute;left:586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//sUA&#10;AADdAAAADwAAAGRycy9kb3ducmV2LnhtbERPTWvCQBC9C/0PyxR6Ed3ESgipaxCxYCkIJvbQ25Cd&#10;JsHsbMhuY/rvu4WCt3m8z9nkk+nESINrLSuIlxEI4srqlmsFl/J1kYJwHlljZ5kU/JCDfPsw22Cm&#10;7Y3PNBa+FiGEXYYKGu/7TEpXNWTQLW1PHLgvOxj0AQ611APeQrjp5CqKEmmw5dDQYE/7hqpr8W0U&#10;lCc5+o/VoafjPLnG7/u35xE/lXp6nHYvIDxN/i7+dx91mJ8ma/j7Jpw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D/+xQAAAN0AAAAPAAAAAAAAAAAAAAAAAJgCAABkcnMv&#10;ZG93bnJldi54bWxQSwUGAAAAAAQABAD1AAAAigMAAAAA&#10;" path="m22,l15,2,7,7,2,15,,22r2,8l5,35r2,5l12,42r,-2l12,37,7,30,5,22,7,17r3,-5l15,7,20,5,22,2,22,xe" fillcolor="#f5d900" stroked="f">
                  <v:path arrowok="t" o:connecttype="custom" o:connectlocs="22,0;15,2;7,7;2,15;0,22;2,30;5,35;7,40;12,42;12,40;12,37;7,30;5,22;7,17;10,12;15,7;20,5;22,2;22,0" o:connectangles="0,0,0,0,0,0,0,0,0,0,0,0,0,0,0,0,0,0,0"/>
                </v:shape>
                <v:shape id="Freeform 8956" o:spid="_x0000_s2891" style="position:absolute;left:5867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emDb4A&#10;AADdAAAADwAAAGRycy9kb3ducmV2LnhtbERPywrCMBC8C/5DWMGbpgqKVKOIIHj0iXhbmrUtNpuS&#10;RK1+vREEb7M7OzM7s0VjKvEg50vLCgb9BARxZnXJuYLjYd2bgPABWWNlmRS8yMNi3m7NMNX2yTt6&#10;7EMuogn7FBUUIdSplD4ryKDv25o4clfrDIY4ulxqh89obio5TJKxNFhyTCiwplVB2W1/Nwqub9qa&#10;Krusao6rA79OZ7ddK9XtNMspiEBN+B//1Bsd35+MR/BtEyH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Hpg2+AAAA3QAAAA8AAAAAAAAAAAAAAAAAmAIAAGRycy9kb3ducmV2&#10;LnhtbFBLBQYAAAAABAAEAPUAAACDAwAAAAA=&#10;" path="m20,l13,3,5,8,3,13,,20r3,5l3,30r5,5l10,38r,-3l13,33,8,28,5,20,8,15r2,-5l13,8,18,5r,-2l20,xe" fillcolor="#f4db00" stroked="f">
                  <v:path arrowok="t" o:connecttype="custom" o:connectlocs="20,0;13,3;5,8;3,13;0,20;3,25;3,30;8,35;10,38;10,35;13,33;8,28;5,20;8,15;10,10;13,8;18,5;18,3;20,0" o:connectangles="0,0,0,0,0,0,0,0,0,0,0,0,0,0,0,0,0,0,0"/>
                </v:shape>
                <v:shape id="Freeform 8957" o:spid="_x0000_s2892" style="position:absolute;left:5870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R878A&#10;AADdAAAADwAAAGRycy9kb3ducmV2LnhtbERPTYvCMBC9L/gfwgje1rQixa3GIqLgcVfX+5CMbbGZ&#10;lCba6q83Cwve5vE+Z1UMthF36nztWEE6TUAQa2dqLhX8nvafCxA+IBtsHJOCB3ko1qOPFebG9fxD&#10;92MoRQxhn6OCKoQ2l9Lriiz6qWuJI3dxncUQYVdK02Efw20jZ0mSSYs1x4YKW9pWpK/Hm1XQ9omm&#10;+ktvcXiez9/pHPudQaUm42GzBBFoCG/xv/tg4vxFlsHfN/EE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sNHzvwAAAN0AAAAPAAAAAAAAAAAAAAAAAJgCAABkcnMvZG93bnJl&#10;di54bWxQSwUGAAAAAAQABAD1AAAAhAMAAAAA&#10;" path="m15,l10,2,5,7,2,12,,17r2,8l7,32r3,-2l10,27,7,22,5,17,7,10,15,5r,-3l15,xe" fillcolor="#f4dd00" stroked="f">
                  <v:path arrowok="t" o:connecttype="custom" o:connectlocs="15,0;10,2;5,7;2,12;0,17;2,25;7,32;10,30;10,27;7,22;5,17;7,10;15,5;15,2;15,0" o:connectangles="0,0,0,0,0,0,0,0,0,0,0,0,0,0,0"/>
                </v:shape>
                <v:shape id="Freeform 8958" o:spid="_x0000_s2893" style="position:absolute;left:5872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VY98UA&#10;AADdAAAADwAAAGRycy9kb3ducmV2LnhtbERPTWvCQBC9C/0Pywi9iG60EEN0lSIIXmqpbcDjkB2T&#10;aHY2Zrca/fXdguBtHu9z5svO1OJCrassKxiPIhDEudUVFwp+vtfDBITzyBpry6TgRg6Wi5feHFNt&#10;r/xFl50vRAhhl6KC0vsmldLlJRl0I9sQB+5gW4M+wLaQusVrCDe1nERRLA1WHBpKbGhVUn7a/RoF&#10;+f7jnmynAx3fD5/b4y07v2UJKvXa795nIDx1/il+uDc6zE/iK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Vj3xQAAAN0AAAAPAAAAAAAAAAAAAAAAAJgCAABkcnMv&#10;ZG93bnJldi54bWxQSwUGAAAAAAQABAD1AAAAigMAAAAA&#10;" path="m13,l8,3,5,5,3,10,,15r3,8l8,28r,-3l8,20,5,18r,-3l8,10,10,8,13,3,13,xe" fillcolor="#f3e000" stroked="f">
                  <v:path arrowok="t" o:connecttype="custom" o:connectlocs="13,0;8,3;5,5;3,10;0,15;3,23;8,28;8,25;8,20;5,18;5,15;8,10;10,8;13,3;13,0" o:connectangles="0,0,0,0,0,0,0,0,0,0,0,0,0,0,0"/>
                </v:shape>
                <v:shape id="Freeform 8959" o:spid="_x0000_s2894" style="position:absolute;left:5875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7PccA&#10;AADdAAAADwAAAGRycy9kb3ducmV2LnhtbESPT2vDMAzF74N9B6NBb6uzQrOQ1i2jrKMUNug/6FHE&#10;ahwWyyH22vTbT4fBbhLv6b2f5svBt+pKfWwCG3gZZ6CIq2Abrg0cD+vnAlRMyBbbwGTgThGWi8eH&#10;OZY23HhH132qlYRwLNGAS6krtY6VI49xHDpi0S6h95hk7Wtte7xJuG/1JMty7bFhaXDY0cpR9b3/&#10;8QbCoU3T4v3za/vh3Wt+rlen8+5uzOhpeJuBSjSkf/Pf9cYKfpELrn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Uuz3HAAAA3QAAAA8AAAAAAAAAAAAAAAAAmAIAAGRy&#10;cy9kb3ducmV2LnhtbFBLBQYAAAAABAAEAPUAAACMAwAAAAA=&#10;" path="m10,l2,5,,12r2,5l5,22r,-5l5,15r,l5,12r,-2l7,7,7,5,10,xe" fillcolor="#f3e200" stroked="f">
                  <v:path arrowok="t" o:connecttype="custom" o:connectlocs="10,0;2,5;0,12;2,17;5,22;5,17;5,15;5,15;5,12;5,10;7,7;7,5;10,0" o:connectangles="0,0,0,0,0,0,0,0,0,0,0,0,0"/>
                </v:shape>
                <v:shape id="Freeform 8960" o:spid="_x0000_s2895" style="position:absolute;left:5877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0Vb8MA&#10;AADdAAAADwAAAGRycy9kb3ducmV2LnhtbERPS4vCMBC+L/gfwizsbU1XWKnVKD5Y9SLi4+JtaMam&#10;2ExKk9X6740geJuP7zmjSWsrcaXGl44V/HQTEMS50yUXCo6Hv+8UhA/IGivHpOBOHibjzscIM+1u&#10;vKPrPhQihrDPUIEJoc6k9Lkhi77rauLInV1jMUTYFFI3eIvhtpK9JOlLiyXHBoM1zQ3ll/2/VZD+&#10;1jo/Lc/H3naw2xwWZrsKM6nU12c7HYII1Ia3+OVe6zg/7Q/g+U08QY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0Vb8MAAADdAAAADwAAAAAAAAAAAAAAAACYAgAAZHJzL2Rv&#10;d25yZXYueG1sUEsFBgAAAAAEAAQA9QAAAIgDAAAAAA==&#10;" path="m5,l3,2,,7r,3l3,12,5,7,5,xe" fillcolor="#f3e400" stroked="f">
                  <v:path arrowok="t" o:connecttype="custom" o:connectlocs="5,0;3,2;0,7;0,10;3,12;5,7;5,0" o:connectangles="0,0,0,0,0,0,0"/>
                </v:shape>
                <v:shape id="Freeform 8961" o:spid="_x0000_s2896" style="position:absolute;left:58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lE8gA&#10;AADdAAAADwAAAGRycy9kb3ducmV2LnhtbESPT0vDQBDF74LfYRnBm90YsMbYTRFLoRUVWqXF25Cd&#10;/MHsbJrdtvHbOwfB2wzvzXu/mc1H16kTDaH1bOB2koAiLr1tuTbw+bG8yUCFiGyx80wGfijAvLi8&#10;mGFu/Zk3dNrGWkkIhxwNNDH2udahbMhhmPieWLTKDw6jrEOt7YBnCXedTpNkqh22LA0N9vTcUPm9&#10;PToDbn033T+8fy3e1ruUq83ikGavL8ZcX41Pj6AijfHf/He9soKf3Qu/fCMj6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r2UTyAAAAN0AAAAPAAAAAAAAAAAAAAAAAJgCAABk&#10;cnMvZG93bnJldi54bWxQSwUGAAAAAAQABAD1AAAAjQMAAAAA&#10;" path="m2,l,3,,5,,8r,l2,5,2,xe" fillcolor="#f2e500" stroked="f">
                  <v:path arrowok="t" o:connecttype="custom" o:connectlocs="2,0;0,3;0,5;0,8;0,8;2,5;2,0" o:connectangles="0,0,0,0,0,0,0"/>
                </v:shape>
                <v:shape id="Freeform 8962" o:spid="_x0000_s2897" style="position:absolute;left:5845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BKIcMA&#10;AADdAAAADwAAAGRycy9kb3ducmV2LnhtbERPS2vCQBC+F/oflin0Vjd6qJK6SigUpAWD0VJ6G7Jj&#10;EszOht3Nw3/vCoXe5uN7zno7mVYM5HxjWcF8loAgLq1uuFJwOn68rED4gKyxtUwKruRhu3l8WGOq&#10;7cgHGopQiRjCPkUFdQhdKqUvazLoZ7YjjtzZOoMhQldJ7XCM4aaViyR5lQYbjg01dvReU3kpeqPg&#10;2H9+kcvk8P2L6PZ5NvywzJV6fpqyNxCBpvAv/nPvdJy/Ws7h/k08QW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BKIcMAAADdAAAADwAAAAAAAAAAAAAAAACYAgAAZHJzL2Rv&#10;d25yZXYueG1sUEsFBgAAAAAEAAQA9QAAAIgDAAAAAA==&#10;" path="m35,224l30,192r,-30l32,135r5,-25l45,85,55,57,69,30,87,,55,42,30,80,17,100r-7,22l2,147,,172r7,17l15,202r10,10l35,224e" filled="f" strokecolor="#e15520" strokeweight="0">
                  <v:path arrowok="t" o:connecttype="custom" o:connectlocs="35,224;30,192;30,162;32,135;37,110;45,85;55,57;69,30;87,0;55,42;30,80;17,100;10,122;2,147;0,172;7,189;15,202;25,212;35,224" o:connectangles="0,0,0,0,0,0,0,0,0,0,0,0,0,0,0,0,0,0,0"/>
                </v:shape>
                <v:shape id="Freeform 8963" o:spid="_x0000_s2898" style="position:absolute;left:5760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oisMA&#10;AADdAAAADwAAAGRycy9kb3ducmV2LnhtbERPTWvCQBC9F/wPywje6kYPNkRXESXUQ0NJWjwP2TEb&#10;zM6G7Dam/75bKPQ2j/c5u8NkOzHS4FvHClbLBARx7XTLjYLPj/w5BeEDssbOMSn4Jg+H/exph5l2&#10;Dy5prEIjYgj7DBWYEPpMSl8bsuiXrieO3M0NFkOEQyP1gI8Ybju5TpKNtNhybDDY08lQfa++rIJX&#10;efWbqi39tS7K9+K86po3kyu1mE/HLYhAU/gX/7kvOs5PX9bw+008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joisMAAADdAAAADwAAAAAAAAAAAAAAAACYAgAAZHJzL2Rv&#10;d25yZXYueG1sUEsFBgAAAAAEAAQA9QAAAIgDAAAAAA==&#10;" path="m3,3r,l,,,3,3,5,3,3xe" fillcolor="#e15520" stroked="f">
                  <v:path arrowok="t" o:connecttype="custom" o:connectlocs="3,3;3,3;0,0;0,3;3,5;3,3" o:connectangles="0,0,0,0,0,0"/>
                </v:shape>
                <v:shape id="Freeform 8964" o:spid="_x0000_s2899" style="position:absolute;left:5760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5qdcMA&#10;AADdAAAADwAAAGRycy9kb3ducmV2LnhtbERP22rCQBB9F/yHZQq+6aYV2pC6ioiFUop4hT4O2clF&#10;s7NpdpvEv3eFgm9zONeZLXpTiZYaV1pW8DyJQBCnVpecKzgePsYxCOeRNVaWScGVHCzmw8EME207&#10;3lG797kIIewSVFB4XydSurQgg25ia+LAZbYx6ANscqkb7EK4qeRLFL1KgyWHhgJrWhWUXvZ/RsH3&#10;1+m8PfF683Ml7LJ43R5+z5lSo6d++Q7CU+8f4n/3pw7z47cp3L8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5qdcMAAADdAAAADwAAAAAAAAAAAAAAAACYAgAAZHJzL2Rv&#10;d25yZXYueG1sUEsFBgAAAAAEAAQA9QAAAIgDAAAAAA==&#10;" path="m3,l,,3,2,5,5,5,2,3,xe" fillcolor="#e15720" stroked="f">
                  <v:path arrowok="t" o:connecttype="custom" o:connectlocs="3,0;0,0;3,2;5,5;5,2;3,0" o:connectangles="0,0,0,0,0,0"/>
                </v:shape>
                <v:shape id="Freeform 8965" o:spid="_x0000_s2900" style="position:absolute;left:5763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YmJ8IA&#10;AADdAAAADwAAAGRycy9kb3ducmV2LnhtbERPTYvCMBC9C/sfwix401QRLV2jiIvoxYPRi7ehmW2L&#10;zaTbRNv99xtB8DaP9znLdW9r8aDWV44VTMYJCOLcmYoLBZfzbpSC8AHZYO2YFPyRh/XqY7DEzLiO&#10;T/TQoRAxhH2GCsoQmkxKn5dk0Y9dQxy5H9daDBG2hTQtdjHc1nKaJHNpseLYUGJD25Lym75bBWFv&#10;zfXQ6e38V+vefydusj/OlBp+9psvEIH68Ba/3AcT56eLGTy/iS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5iYnwgAAAN0AAAAPAAAAAAAAAAAAAAAAAJgCAABkcnMvZG93&#10;bnJldi54bWxQSwUGAAAAAAQABAD1AAAAhwMAAAAA&#10;" path="m,l,2,2,5r,2l2,5r3,l,xe" fillcolor="#e25a20" stroked="f">
                  <v:path arrowok="t" o:connecttype="custom" o:connectlocs="0,0;0,2;2,5;2,7;2,5;5,5;0,0" o:connectangles="0,0,0,0,0,0,0"/>
                </v:shape>
                <v:shape id="Freeform 8966" o:spid="_x0000_s2901" style="position:absolute;left:5765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rHMAA&#10;AADdAAAADwAAAGRycy9kb3ducmV2LnhtbERP32vCMBB+H/g/hBN8m6kbm6U2FRk4fF23vR/N2QaT&#10;S9tErf+9EQZ7u4/v55XbyVlxoTEYzwpWywwEceO14VbBz/f+OQcRIrJG65kU3CjAtpo9lVhof+Uv&#10;utSxFSmEQ4EKuhj7QsrQdOQwLH1PnLijHx3GBMdW6hGvKdxZ+ZJl79Kh4dTQYU8fHTWn+uwU2E+b&#10;yV9zGM6Dyev8deB9O7BSi/m024CINMV/8Z/7oNP8fP0Gj2/SCbK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YrHMAAAADdAAAADwAAAAAAAAAAAAAAAACYAgAAZHJzL2Rvd25y&#10;ZXYueG1sUEsFBgAAAAAEAAQA9QAAAIUDAAAAAA==&#10;" path="m,l,3,,5,3,8,3,5,5,3,,xm234,110r,l234,110r,xe" fillcolor="#e25d20" stroked="f">
                  <v:path arrowok="t" o:connecttype="custom" o:connectlocs="0,0;0,3;0,5;3,8;3,5;5,3;0,0;234,110;234,110;234,110;234,110" o:connectangles="0,0,0,0,0,0,0,0,0,0,0"/>
                  <o:lock v:ext="edit" verticies="t"/>
                </v:shape>
                <v:shape id="Freeform 8967" o:spid="_x0000_s2902" style="position:absolute;left:5765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uDMQA&#10;AADdAAAADwAAAGRycy9kb3ducmV2LnhtbERP22rCQBB9F/oPywh9042FqkQ3Ii2Blj5oN/2AaXZy&#10;wexsyG41+vVuodC3OZzrbHej7cSZBt86VrCYJyCIS2darhV8FflsDcIHZIOdY1JwJQ+77GGyxdS4&#10;C3/SWYdaxBD2KSpoQuhTKX3ZkEU/dz1x5Co3WAwRDrU0A15iuO3kU5IspcWWY0ODPb00VJ70j1Xw&#10;0b1Xp1w/599XrYvbeLj1R/mq1ON03G9ABBrDv/jP/Wbi/PVqCb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JrgzEAAAA3QAAAA8AAAAAAAAAAAAAAAAAmAIAAGRycy9k&#10;b3ducmV2LnhtbFBLBQYAAAAABAAEAPUAAACJAwAAAAA=&#10;" path="m3,l,,,2,3,5r,2l5,5,5,2,3,xm234,107r-3,l231,109r,l234,107xe" fillcolor="#e35f20" stroked="f">
                  <v:path arrowok="t" o:connecttype="custom" o:connectlocs="3,0;0,0;0,2;3,5;3,7;5,5;5,2;3,0;234,107;231,107;231,109;231,109;234,107" o:connectangles="0,0,0,0,0,0,0,0,0,0,0,0,0"/>
                  <o:lock v:ext="edit" verticies="t"/>
                </v:shape>
                <v:shape id="Freeform 8968" o:spid="_x0000_s2903" style="position:absolute;left:5768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rccMA&#10;AADdAAAADwAAAGRycy9kb3ducmV2LnhtbERP32vCMBB+H+x/CCfsbabK0NIZZUwGog+yOsYej+ZM&#10;6ppLaTJb/3sjDHy7j+/nLVaDa8SZulB7VjAZZyCIK69rNgq+Dh/POYgQkTU2nknBhQKslo8PCyy0&#10;7/mTzmU0IoVwKFCBjbEtpAyVJYdh7FvixB195zAm2BmpO+xTuGvkNMtm0mHNqcFiS++Wqt/yzynY&#10;70pd/vTr7cVs4os9sOvN6Vupp9Hw9goi0hDv4n/3Rqf5+XwOt2/SC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2rccMAAADdAAAADwAAAAAAAAAAAAAAAACYAgAAZHJzL2Rv&#10;d25yZXYueG1sUEsFBgAAAAAEAAQA9QAAAIgDAAAAAA==&#10;" path="m2,l,2,,5,,7r2,3l2,7,5,5,2,xm231,107r,l226,107r,2l224,112r4,-3l231,107xe" fillcolor="#e36221" stroked="f">
                  <v:path arrowok="t" o:connecttype="custom" o:connectlocs="2,0;0,2;0,5;0,7;2,10;2,7;5,5;2,0;231,107;231,107;226,107;226,109;224,112;228,109;231,107" o:connectangles="0,0,0,0,0,0,0,0,0,0,0,0,0,0,0"/>
                  <o:lock v:ext="edit" verticies="t"/>
                </v:shape>
                <v:shape id="Freeform 8969" o:spid="_x0000_s2904" style="position:absolute;left:5768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3gwMUA&#10;AADdAAAADwAAAGRycy9kb3ducmV2LnhtbESPQWvDMAyF74P9B6PBbquz0a4lq1u2QmG9FJZudxFr&#10;drZYDrHbpP++OhR6k3hP731arsfQqhP1qYls4HlSgCKuo23YGfg+bJ8WoFJGtthGJgNnSrBe3d8t&#10;sbRx4C86VdkpCeFUogGfc1dqnWpPAdMkdsSi/cY+YJa1d9r2OEh4aPVLUbzqgA1Lg8eONp7q/+oY&#10;DEzTx4x2zXB0P91f5eduv9sEMubxYXx/A5VpzDfz9frTCv5iLrjyjYy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7eDAxQAAAN0AAAAPAAAAAAAAAAAAAAAAAJgCAABkcnMv&#10;ZG93bnJldi54bWxQSwUGAAAAAAQABAD1AAAAigMAAAAA&#10;" path="m2,r,3l,5,2,8r3,2l5,5,7,3,2,xm228,107r,-2l224,105r-3,2l221,110r3,l228,107xe" fillcolor="#e46521" stroked="f">
                  <v:path arrowok="t" o:connecttype="custom" o:connectlocs="2,0;2,3;0,5;2,8;5,10;5,5;7,3;2,0;228,107;228,105;224,105;221,107;221,110;224,110;228,107" o:connectangles="0,0,0,0,0,0,0,0,0,0,0,0,0,0,0"/>
                  <o:lock v:ext="edit" verticies="t"/>
                </v:shape>
                <v:shape id="Freeform 8970" o:spid="_x0000_s2905" style="position:absolute;left:5770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gi8IA&#10;AADdAAAADwAAAGRycy9kb3ducmV2LnhtbERPTWsCMRC9F/ofwhS81cQedLs1ihbUngrVeh824+7a&#10;ZLIkcV3/fSMUepvH+5z5cnBW9BRi61nDZKxAEFfetFxr+D5sngsQMSEbtJ5Jw40iLBePD3Msjb/y&#10;F/X7VIscwrFEDU1KXSllrBpyGMe+I87cyQeHKcNQSxPwmsOdlS9KTaXDlnNDgx29N1T97C9Ogwrm&#10;aLvN9kznQh1Ptl8Pu8+11qOnYfUGItGQ/sV/7g+T5xezV7h/k0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eCLwgAAAN0AAAAPAAAAAAAAAAAAAAAAAJgCAABkcnMvZG93&#10;bnJldi54bWxQSwUGAAAAAAQABAD1AAAAhwMAAAAA&#10;" path="m3,l,2,,5,3,7r,3l5,5,8,2,3,xm222,107r2,-3l224,102r-5,-3l217,104r-3,5l219,107r3,xe" fillcolor="#e46821" stroked="f">
                  <v:path arrowok="t" o:connecttype="custom" o:connectlocs="3,0;0,2;0,5;3,7;3,10;5,5;8,2;3,0;222,107;224,104;224,102;219,99;217,104;214,109;219,107;222,107" o:connectangles="0,0,0,0,0,0,0,0,0,0,0,0,0,0,0,0"/>
                  <o:lock v:ext="edit" verticies="t"/>
                </v:shape>
                <v:shape id="Freeform 8971" o:spid="_x0000_s2906" style="position:absolute;left:5773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8698YA&#10;AADdAAAADwAAAGRycy9kb3ducmV2LnhtbESPQWvDMAyF74P9B6PBbqvTDkrI6oZRWhj0lLRj7CZi&#10;NQmL5SR20+zfV4fBbhLv6b1Pm3x2nZpoDK1nA8tFAoq48rbl2sD5dHhJQYWIbLHzTAZ+KUC+fXzY&#10;YGb9jQuaylgrCeGQoYEmxj7TOlQNOQwL3xOLdvGjwyjrWGs74k3CXadXSbLWDluWhgZ72jVU/ZRX&#10;Z2DozlQM+6JMjl/F63Q69hf7+W3M89P8/gYq0hz/zX/XH1bw01T45RsZQW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8698YAAADdAAAADwAAAAAAAAAAAAAAAACYAgAAZHJz&#10;L2Rvd25yZXYueG1sUEsFBgAAAAAEAAQA9QAAAIsDAAAAAA==&#10;" path="m2,l,2,,7r,3l2,12,5,7,5,5,5,2,2,xm216,107r,-3l219,102r-5,-3l211,104r-2,8l211,109r5,-2xe" fillcolor="#e46a21" stroked="f">
                  <v:path arrowok="t" o:connecttype="custom" o:connectlocs="2,0;0,2;0,7;0,10;2,12;5,7;5,5;5,2;2,0;216,107;216,104;219,102;214,99;211,104;209,112;211,109;216,107" o:connectangles="0,0,0,0,0,0,0,0,0,0,0,0,0,0,0,0,0"/>
                  <o:lock v:ext="edit" verticies="t"/>
                </v:shape>
                <v:shape id="Freeform 8972" o:spid="_x0000_s2907" style="position:absolute;left:57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Cdh8MA&#10;AADdAAAADwAAAGRycy9kb3ducmV2LnhtbERPTWvCQBC9F/wPywi9FN3Yg8ToKlKQ9GLBaHsesmM2&#10;mJ0N2dWk/fVdQfA2j/c5q81gG3GjzteOFcymCQji0umaKwWn426SgvABWWPjmBT8kofNevSywky7&#10;ng90K0IlYgj7DBWYENpMSl8asuinriWO3Nl1FkOEXSV1h30Mt418T5K5tFhzbDDY0oeh8lJcrYKc&#10;L9evhdwX37v+T+dpfnjb/xilXsfDdgki0BCe4of7U8f5aTqD+zfxB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Cdh8MAAADdAAAADwAAAAAAAAAAAAAAAACYAgAAZHJzL2Rv&#10;d25yZXYueG1sUEsFBgAAAAAEAAQA9QAAAIgDAAAAAA==&#10;" path="m5,l2,3,,8r2,2l2,13,5,8,7,3,5,xm211,107r3,-5l216,97r-5,l209,105r-5,7l209,110r2,-3xe" fillcolor="#e56d21" stroked="f">
                  <v:path arrowok="t" o:connecttype="custom" o:connectlocs="5,0;2,3;0,8;2,10;2,13;5,8;7,3;5,0;211,107;214,102;216,97;211,97;209,105;204,112;209,110;211,107" o:connectangles="0,0,0,0,0,0,0,0,0,0,0,0,0,0,0,0"/>
                  <o:lock v:ext="edit" verticies="t"/>
                </v:shape>
                <v:shape id="Freeform 8973" o:spid="_x0000_s2908" style="position:absolute;left:57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LXrMMA&#10;AADdAAAADwAAAGRycy9kb3ducmV2LnhtbERPTYvCMBC9L/gfwgheFk3XBSnVKFIQ9uJhdRW9jc3Y&#10;FJtJaVKt/36zIOxtHu9zFqve1uJOra8cK/iYJCCIC6crLhX87DfjFIQPyBprx6TgSR5Wy8HbAjPt&#10;HvxN910oRQxhn6ECE0KTSekLQxb9xDXEkbu61mKIsC2lbvERw20tp0kykxYrjg0GG8oNFbddZxX4&#10;2fZyeM+fx3XoTnj+9P0x74xSo2G/noMI1Id/8cv9peP8NJ3C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LXrMMAAADdAAAADwAAAAAAAAAAAAAAAACYAgAAZHJzL2Rv&#10;d25yZXYueG1sUEsFBgAAAAAEAAQA9QAAAIgDAAAAAA==&#10;" path="m3,r,2l,7r,3l3,12,5,7,8,2,5,,3,xm207,107r2,-8l212,94r-5,l204,102r-5,10l202,109r5,-2xe" fillcolor="#e57021" stroked="f">
                  <v:path arrowok="t" o:connecttype="custom" o:connectlocs="3,0;3,2;0,7;0,10;3,12;5,7;8,2;5,0;3,0;207,107;209,99;212,94;207,94;204,102;199,112;202,109;207,107" o:connectangles="0,0,0,0,0,0,0,0,0,0,0,0,0,0,0,0,0"/>
                  <o:lock v:ext="edit" verticies="t"/>
                </v:shape>
                <v:shape id="Freeform 8974" o:spid="_x0000_s2909" style="position:absolute;left:5775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l1C8MA&#10;AADdAAAADwAAAGRycy9kb3ducmV2LnhtbERPTWvCQBC9C/0PyxR6Ed1YMQ3RVYpgCT0ojXofsmMS&#10;mp0N2TWm/94tCN7m8T5ntRlMI3rqXG1ZwWwagSAurK65VHA67iYJCOeRNTaWScEfOdisX0YrTLW9&#10;8Q/1uS9FCGGXooLK+zaV0hUVGXRT2xIH7mI7gz7ArpS6w1sIN418j6JYGqw5NFTY0rai4je/GgVx&#10;vNhe+bw333FxOI4/vrI+OmVKvb0On0sQngb/FD/cmQ7zk2QO/9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l1C8MAAADdAAAADwAAAAAAAAAAAAAAAACYAgAAZHJzL2Rv&#10;d25yZXYueG1sUEsFBgAAAAAEAAQA9QAAAIgDAAAAAA==&#10;" path="m5,l3,5,,10r3,2l5,12,8,7,10,2,8,2,5,xm202,109r5,-7l209,94r-5,-2l199,104r-5,10l199,112r3,-3xe" fillcolor="#e57322" stroked="f">
                  <v:path arrowok="t" o:connecttype="custom" o:connectlocs="5,0;3,5;0,10;3,12;5,12;8,7;10,2;8,2;5,0;202,109;207,102;209,94;204,92;199,104;194,114;199,112;202,109" o:connectangles="0,0,0,0,0,0,0,0,0,0,0,0,0,0,0,0,0"/>
                  <o:lock v:ext="edit" verticies="t"/>
                </v:shape>
                <v:shape id="Freeform 8975" o:spid="_x0000_s2910" style="position:absolute;left:5778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qqGsUA&#10;AADdAAAADwAAAGRycy9kb3ducmV2LnhtbERPTWvCQBC9F/oflin0UupGCRJSVylSxfZStVo8jtkx&#10;CWZnw+5W4793C4K3ebzPGU0604gTOV9bVtDvJSCIC6trLhVsfmavGQgfkDU2lknBhTxMxo8PI8y1&#10;PfOKTutQihjCPkcFVQhtLqUvKjLoe7YljtzBOoMhQldK7fAcw00jB0kylAZrjg0VtjStqDiu/4yC&#10;j/mSftP0M9m6xdf+OE13L9/FTqnnp+79DUSgLtzFN/dCx/lZlsL/N/EEO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qoaxQAAAN0AAAAPAAAAAAAAAAAAAAAAAJgCAABkcnMv&#10;ZG93bnJldi54bWxQSwUGAAAAAAQABAD1AAAAigMAAAAA&#10;" path="m5,l2,5,,10r2,l2,13,5,8,7,3,5,xm196,110r5,-10l204,92r-5,-2l194,102r-8,13l191,112r5,-2xe" fillcolor="#e67523" stroked="f">
                  <v:path arrowok="t" o:connecttype="custom" o:connectlocs="5,0;2,5;0,10;2,10;2,13;5,8;7,3;5,0;196,110;201,100;204,92;199,90;194,102;186,115;191,112;196,110" o:connectangles="0,0,0,0,0,0,0,0,0,0,0,0,0,0,0,0"/>
                  <o:lock v:ext="edit" verticies="t"/>
                </v:shape>
                <v:shape id="Freeform 8976" o:spid="_x0000_s2911" style="position:absolute;left:5780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TYcQA&#10;AADdAAAADwAAAGRycy9kb3ducmV2LnhtbERPS4vCMBC+C/6HMAteZE2V1S1do4hQ8LLgC8Hb0Ixt&#10;sZnUJtbuv98Igrf5+J4zX3amEi01rrSsYDyKQBBnVpecKzge0s8YhPPIGivLpOCPHCwX/d4cE20f&#10;vKN273MRQtglqKDwvk6kdFlBBt3I1sSBu9jGoA+wyaVu8BHCTSUnUTSTBksODQXWtC4ou+7vRsH9&#10;tL0Mt9Vwl15/XfnV3s5t+n1WavDRrX5AeOr8W/xyb3SYH8dTeH4TT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yk2HEAAAA3QAAAA8AAAAAAAAAAAAAAAAAmAIAAGRycy9k&#10;b3ducmV2LnhtbFBLBQYAAAAABAAEAPUAAACJAwAAAAA=&#10;" path="m5,l3,5,,10r,3l3,15,5,10,8,5,5,3,5,xm189,112r5,-10l199,90r-5,l189,102r-10,15l184,115r5,-3xe" fillcolor="#e67824" stroked="f">
                  <v:path arrowok="t" o:connecttype="custom" o:connectlocs="5,0;3,5;0,10;0,13;3,15;5,10;8,5;5,3;5,0;189,112;194,102;199,90;194,90;189,102;179,117;184,115;189,112" o:connectangles="0,0,0,0,0,0,0,0,0,0,0,0,0,0,0,0,0"/>
                  <o:lock v:ext="edit" verticies="t"/>
                </v:shape>
                <v:shape id="Freeform 8977" o:spid="_x0000_s2912" style="position:absolute;left:5780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zR4MEA&#10;AADdAAAADwAAAGRycy9kb3ducmV2LnhtbERPTYvCMBC9C/6HMII3TRWUUo2iglBxEawLex2asS02&#10;k9JErf9+Iwje5vE+Z7nuTC0e1LrKsoLJOAJBnFtdcaHg97IfxSCcR9ZYWyYFL3KwXvV7S0y0ffKZ&#10;HpkvRAhhl6CC0vsmkdLlJRl0Y9sQB+5qW4M+wLaQusVnCDe1nEbRXBqsODSU2NCupPyW3Y2C7uDd&#10;Pb3+zS56dpz87NNzFp22Sg0H3WYBwlPnv+KPO9VhfhzP4f1NOEG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0eDBAAAA3QAAAA8AAAAAAAAAAAAAAAAAmAIAAGRycy9kb3du&#10;cmV2LnhtbFBLBQYAAAAABAAEAPUAAACGAwAAAAA=&#10;" path="m5,l3,5,,10r3,2l5,15,8,10,10,2,5,xm184,112r8,-13l197,87r-5,l184,102r-10,12l179,114r5,-2xe" fillcolor="#e67a24" stroked="f">
                  <v:path arrowok="t" o:connecttype="custom" o:connectlocs="5,0;3,5;0,10;3,12;5,15;8,10;10,2;5,0;184,112;192,99;197,87;192,87;184,102;174,114;179,114;184,112" o:connectangles="0,0,0,0,0,0,0,0,0,0,0,0,0,0,0,0"/>
                  <o:lock v:ext="edit" verticies="t"/>
                </v:shape>
                <v:shape id="Freeform 8978" o:spid="_x0000_s2913" style="position:absolute;left:5783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R/8IA&#10;AADdAAAADwAAAGRycy9kb3ducmV2LnhtbERPzYrCMBC+C75DmAUvsqYqaKlNRYqCF12s+wBDM7Zl&#10;m0lpota3NwsLe5uP73fS7WBa8aDeNZYVzGcRCOLS6oYrBd/Xw2cMwnlkja1lUvAiB9tsPEox0fbJ&#10;F3oUvhIhhF2CCmrvu0RKV9Zk0M1sRxy4m+0N+gD7SuoenyHctHIRRStpsOHQUGNHeU3lT3E3Cs5d&#10;vl9ei/h0ltOptF+Vjna5V2ryMew2IDwN/l/85z7qMD+O1/D7TThB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/JH/wgAAAN0AAAAPAAAAAAAAAAAAAAAAAJgCAABkcnMvZG93&#10;bnJldi54bWxQSwUGAAAAAAQABAD1AAAAhwMAAAAA&#10;" path="m5,l2,5,,10r2,3l5,15,7,10,10,3,7,,5,xm176,112l186,97r5,-12l186,82r-7,18l166,115r5,-3l176,112xe" fillcolor="#e77c25" stroked="f">
                  <v:path arrowok="t" o:connecttype="custom" o:connectlocs="5,0;2,5;0,10;2,13;5,15;7,10;10,3;7,0;5,0;176,112;186,97;191,85;186,82;179,100;166,115;171,112;176,112" o:connectangles="0,0,0,0,0,0,0,0,0,0,0,0,0,0,0,0,0"/>
                  <o:lock v:ext="edit" verticies="t"/>
                </v:shape>
                <v:shape id="Freeform 8979" o:spid="_x0000_s2914" style="position:absolute;left:5785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4/8MA&#10;AADdAAAADwAAAGRycy9kb3ducmV2LnhtbESPQWvDMAyF74P9B6PCbqvTHUaa1S2l0HXXdqVnEWtJ&#10;qC0H20u8fz8dBrtJvKf3Pm12xTs1UUxDYAOrZQWKuA124M7A9fP4XINKGdmiC0wGfijBbvv4sMHG&#10;hpnPNF1ypySEU4MG+pzHRuvU9uQxLcNILNpXiB6zrLHTNuIs4d7pl6p61R4HloYeRzr01N4v397A&#10;tD4cnVufbtO5zKeS4vV9RXdjnhZl/wYqU8n/5r/rDyv4dS248o2Mo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c4/8MAAADdAAAADwAAAAAAAAAAAAAAAACYAgAAZHJzL2Rv&#10;d25yZXYueG1sUEsFBgAAAAAEAAQA9QAAAIgDAAAAAA==&#10;" path="m5,l3,8,,13r3,2l3,18,5,10,10,5,8,3,5,xm169,112r10,-12l187,85r-5,-3l174,100r-15,17l164,115r5,-3xe" fillcolor="#e77f26" stroked="f">
                  <v:path arrowok="t" o:connecttype="custom" o:connectlocs="5,0;3,8;0,13;3,15;3,18;5,10;10,5;8,3;5,0;169,112;179,100;187,85;182,82;174,100;159,117;164,115;169,112" o:connectangles="0,0,0,0,0,0,0,0,0,0,0,0,0,0,0,0,0"/>
                  <o:lock v:ext="edit" verticies="t"/>
                </v:shape>
                <v:shape id="Freeform 8980" o:spid="_x0000_s2915" style="position:absolute;left:5788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DhcIA&#10;AADdAAAADwAAAGRycy9kb3ducmV2LnhtbERPTYvCMBC9L/gfwgje1lQRt1ajiCAIgsuq6HVsxrbY&#10;TEoTa/XXbxYWvM3jfc5s0ZpSNFS7wrKCQT8CQZxaXXCm4HhYf8YgnEfWWFomBU9ysJh3PmaYaPvg&#10;H2r2PhMhhF2CCnLvq0RKl+Zk0PVtRRy4q60N+gDrTOoaHyHclHIYRWNpsODQkGNFq5zS2/5uFNw0&#10;+fvobF0q9WvbTMqv3en7olSv2y6nIDy1/i3+d290mB/HE/j7Jpw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UQOFwgAAAN0AAAAPAAAAAAAAAAAAAAAAAJgCAABkcnMvZG93&#10;bnJldi54bWxQSwUGAAAAAAQABAD1AAAAhwMAAAAA&#10;" path="m5,l2,7,,12r,3l2,17,5,10,7,2r,l5,xm161,112l174,97r7,-18l176,79r-2,10l166,99r-7,8l151,114r5,l161,112xe" fillcolor="#e88227" stroked="f">
                  <v:path arrowok="t" o:connecttype="custom" o:connectlocs="5,0;2,7;0,12;0,15;2,17;5,10;7,2;7,2;5,0;161,112;174,97;181,79;176,79;174,89;166,99;159,107;151,114;156,114;161,112" o:connectangles="0,0,0,0,0,0,0,0,0,0,0,0,0,0,0,0,0,0,0"/>
                  <o:lock v:ext="edit" verticies="t"/>
                </v:shape>
                <v:shape id="Freeform 8981" o:spid="_x0000_s2916" style="position:absolute;left:5788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uUMUA&#10;AADdAAAADwAAAGRycy9kb3ducmV2LnhtbESPT2vDMAzF74N+B6PCbquzDkaX1i1tmWGwU7qysxar&#10;SVgsh9jLn28/HQa7Sbyn937aHSbfqoH62AQ28LjKQBGXwTVcGbh+2IcNqJiQHbaBycBMEQ77xd0O&#10;cxdGLmi4pEpJCMccDdQpdbnWsazJY1yFjli0W+g9Jln7SrseRwn3rV5n2bP22LA01NjRuaby+/Lj&#10;DXweh/Ru7WyL8mtcF6en62zjqzH3y+m4BZVoSv/mv+s3J/ibF+GXb2QEv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m5QxQAAAN0AAAAPAAAAAAAAAAAAAAAAAJgCAABkcnMv&#10;ZG93bnJldi54bWxQSwUGAAAAAAQABAD1AAAAigMAAAAA&#10;" path="m7,l2,5,,13r2,2l5,18,7,10,10,3,7,r,xm156,112l171,95r8,-18l176,77r-7,10l164,97r-8,8l146,112r5,l156,112xe" fillcolor="#e88527" stroked="f">
                  <v:path arrowok="t" o:connecttype="custom" o:connectlocs="7,0;2,5;0,13;2,15;5,18;7,10;10,3;7,0;7,0;156,112;171,95;179,77;176,77;169,87;164,97;156,105;146,112;151,112;156,112" o:connectangles="0,0,0,0,0,0,0,0,0,0,0,0,0,0,0,0,0,0,0"/>
                  <o:lock v:ext="edit" verticies="t"/>
                </v:shape>
                <v:shape id="Freeform 8982" o:spid="_x0000_s2917" style="position:absolute;left:5790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WVoMQA&#10;AADdAAAADwAAAGRycy9kb3ducmV2LnhtbERPTWvCQBC9C/6HZYTedKPQNk1dRdRCET00LXgdstNs&#10;aHY2Ztck/feuUOhtHu9zluvB1qKj1leOFcxnCQjiwumKSwVfn2/TFIQPyBprx6TglzysV+PREjPt&#10;ev6gLg+liCHsM1RgQmgyKX1hyKKfuYY4ct+utRgibEupW+xjuK3lIkmepMWKY4PBhraGip/8ahXs&#10;H3d958v8+nxym9QcD+fTZX9W6mEybF5BBBrCv/jP/a7j/PRlDvdv4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1laDEAAAA3QAAAA8AAAAAAAAAAAAAAAAAmAIAAGRycy9k&#10;b3ducmV2LnhtbFBLBQYAAAAABAAEAPUAAACJAwAAAAA=&#10;" path="m5,l3,8,,15r3,3l5,20,8,13,10,3,8,3,5,xm149,112r8,-7l164,97r8,-10l174,77r-2,-2l164,87r-5,8l152,105r-10,7l144,112r3,l149,112xe" fillcolor="#e88728" stroked="f">
                  <v:path arrowok="t" o:connecttype="custom" o:connectlocs="5,0;3,8;0,15;3,18;5,20;8,13;10,3;8,3;5,0;149,112;157,105;164,97;172,87;174,77;172,75;164,87;159,95;152,105;142,112;144,112;147,112;149,112" o:connectangles="0,0,0,0,0,0,0,0,0,0,0,0,0,0,0,0,0,0,0,0,0,0"/>
                  <o:lock v:ext="edit" verticies="t"/>
                </v:shape>
                <v:shape id="Freeform 8983" o:spid="_x0000_s2918" style="position:absolute;left:5793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uCcQA&#10;AADdAAAADwAAAGRycy9kb3ducmV2LnhtbERPTWsCMRC9F/wPYQRvNanQoqtRtNAqeKqK4m3YjLtb&#10;N5N1E9f13zcFwds83udMZq0tRUO1LxxreOsrEMSpMwVnGnbbr9chCB+QDZaOScOdPMymnZcJJsbd&#10;+IeaTchEDGGfoIY8hCqR0qc5WfR9VxFH7uRqiyHCOpOmxlsMt6UcKPUhLRYcG3Ks6DOn9Ly5Wg20&#10;XI+y/eK4mKvL5b5+P5yb71+lda/bzscgArXhKX64VybOH44G8P9NPEF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I7gnEAAAA3QAAAA8AAAAAAAAAAAAAAAAAmAIAAGRycy9k&#10;b3ducmV2LnhtbFBLBQYAAAAABAAEAPUAAACJAwAAAAA=&#10;" path="m5,l2,7,,15r2,2l2,20,5,10,10,2,7,,5,xm141,109r10,-7l159,94r5,-10l171,74r-5,-2l159,82r-5,10l146,102r-10,7l139,109r2,l141,109xe" fillcolor="#e98a29" stroked="f">
                  <v:path arrowok="t" o:connecttype="custom" o:connectlocs="5,0;2,7;0,15;2,17;2,20;5,10;10,2;7,0;5,0;141,109;151,102;159,94;164,84;171,74;166,72;159,82;154,92;146,102;136,109;139,109;141,109;141,109" o:connectangles="0,0,0,0,0,0,0,0,0,0,0,0,0,0,0,0,0,0,0,0,0,0"/>
                  <o:lock v:ext="edit" verticies="t"/>
                </v:shape>
                <v:shape id="Freeform 8984" o:spid="_x0000_s2919" style="position:absolute;left:5795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UI8MA&#10;AADdAAAADwAAAGRycy9kb3ducmV2LnhtbERPS2vCQBC+F/oflil4KbpRQWN0FSmIIngwLXgdspMH&#10;zc6m2a2J/94VBG/z8T1ntelNLa7UusqygvEoAkGcWV1xoeDnezeMQTiPrLG2TApu5GCzfn9bYaJt&#10;x2e6pr4QIYRdggpK75tESpeVZNCNbEMcuNy2Bn2AbSF1i10IN7WcRNFMGqw4NJTY0FdJ2W/6bxQc&#10;86mZZ3l3Mfv08xzPb77725+UGnz02yUIT71/iZ/ugw7z48UUHt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UUI8MAAADdAAAADwAAAAAAAAAAAAAAAACYAgAAZHJzL2Rv&#10;d25yZXYueG1sUEsFBgAAAAAEAAQA9QAAAIgDAAAAAA==&#10;" path="m5,l3,10,,17r,3l3,22,5,12,10,5,8,2,5,xm137,109r10,-7l154,92r5,-8l167,72r-5,l154,82r-5,10l139,99r-7,8l134,109r3,xe" fillcolor="#ea8d2a" stroked="f">
                  <v:path arrowok="t" o:connecttype="custom" o:connectlocs="5,0;3,10;0,17;0,20;3,22;5,12;10,5;8,2;5,0;137,109;147,102;154,92;159,84;167,72;162,72;154,82;149,92;139,99;132,107;134,109;137,109" o:connectangles="0,0,0,0,0,0,0,0,0,0,0,0,0,0,0,0,0,0,0,0,0"/>
                  <o:lock v:ext="edit" verticies="t"/>
                </v:shape>
                <v:shape id="Freeform 8985" o:spid="_x0000_s2920" style="position:absolute;left:5795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INPccA&#10;AADdAAAADwAAAGRycy9kb3ducmV2LnhtbESP3WrCQBCF7wXfYRnBO91YS4lpVrGCtFcF0z7ANDv5&#10;abOzMbsmsU/fFQrezXDOnO9MuhtNI3rqXG1ZwWoZgSDOra65VPD5cVzEIJxH1thYJgVXcrDbTicp&#10;JtoOfKI+86UIIewSVFB53yZSurwig25pW+KgFbYz6MPalVJ3OIRw08iHKHqSBmsOhApbOlSU/2QX&#10;EyDf56g8FEO/ir90fn15X/9uslel5rNx/wzC0+jv5v/rNx3qx5tHuH0TRp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DT3HAAAA3QAAAA8AAAAAAAAAAAAAAAAAmAIAAGRy&#10;cy9kb3ducmV2LnhtbFBLBQYAAAAABAAEAPUAAACMAwAAAAA=&#10;" path="m8,l3,8,,18r3,2l5,23,8,13,10,3r,l8,xm134,107r10,-7l152,90r5,-10l164,70r-5,-3l152,80r-5,10l137,97r-8,8l132,105r2,2xe" fillcolor="#ea902b" stroked="f">
                  <v:path arrowok="t" o:connecttype="custom" o:connectlocs="8,0;3,8;0,18;3,20;5,23;8,13;10,3;10,3;8,0;134,107;144,100;152,90;157,80;164,70;159,67;152,80;147,90;137,97;129,105;132,105;134,107" o:connectangles="0,0,0,0,0,0,0,0,0,0,0,0,0,0,0,0,0,0,0,0,0"/>
                  <o:lock v:ext="edit" verticies="t"/>
                </v:shape>
                <v:shape id="Freeform 8986" o:spid="_x0000_s2921" style="position:absolute;left:5798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m4cUA&#10;AADdAAAADwAAAGRycy9kb3ducmV2LnhtbERPTWvCQBC9C/6HZQRvumlA0dRVSiFUD5ZqS6G3ITtu&#10;otnZkF01+uu7BaG3ebzPWaw6W4sLtb5yrOBpnIAgLpyu2Cj4+sxHMxA+IGusHZOCG3lYLfu9BWba&#10;XXlHl30wIoawz1BBGUKTSemLkiz6sWuII3dwrcUQYWukbvEaw20t0ySZSosVx4YSG3otqTjtz1bB&#10;XduP93x7NLuTSQ/Hzfn7Z/5mlRoOupdnEIG68C9+uNc6zp/NJ/D3TT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OmbhxQAAAN0AAAAPAAAAAAAAAAAAAAAAAJgCAABkcnMv&#10;ZG93bnJldi54bWxQSwUGAAAAAAQABAD1AAAAigMAAAAA&#10;" path="m7,l2,7,,17r2,3l5,22,7,12,10,2,7,r,xm129,102r7,-8l146,87r5,-10l159,67r-5,-3l146,74r-5,10l131,94r-10,5l126,102r3,xe" fillcolor="#eb922b" stroked="f">
                  <v:path arrowok="t" o:connecttype="custom" o:connectlocs="7,0;2,7;0,17;2,20;5,22;7,12;10,2;7,0;7,0;129,102;136,94;146,87;151,77;159,67;154,64;146,74;141,84;131,94;121,99;126,102;129,102" o:connectangles="0,0,0,0,0,0,0,0,0,0,0,0,0,0,0,0,0,0,0,0,0"/>
                  <o:lock v:ext="edit" verticies="t"/>
                </v:shape>
                <v:shape id="Freeform 8987" o:spid="_x0000_s2922" style="position:absolute;left:5800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TJCcMA&#10;AADdAAAADwAAAGRycy9kb3ducmV2LnhtbERPS2vCQBC+C/6HZQRvddOCj6auIkUhp0JV9Dpmx2xs&#10;djZkVxP767tCwdt8fM+ZLztbiRs1vnSs4HWUgCDOnS65ULDfbV5mIHxA1lg5JgV38rBc9HtzTLVr&#10;+Ztu21CIGMI+RQUmhDqV0ueGLPqRq4kjd3aNxRBhU0jdYBvDbSXfkmQiLZYcGwzW9Gko/9lerYLf&#10;L3N1WXdYj4/ycMray3Rl1ielhoNu9QEiUBee4n93puP82fsEHt/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TJCcMAAADdAAAADwAAAAAAAAAAAAAAAACYAgAAZHJzL2Rv&#10;d25yZXYueG1sUEsFBgAAAAAEAAQA9QAAAIgDAAAAAA==&#10;" path="m5,l3,10,,20r3,2l5,25,8,12,10,2,8,2,5,xm124,102r8,-8l142,87r5,-10l154,64r-5,l142,74r-5,10l127,92r-10,7l119,99r5,3xe" fillcolor="#eb952b" stroked="f">
                  <v:path arrowok="t" o:connecttype="custom" o:connectlocs="5,0;3,10;0,20;3,22;5,25;8,12;10,2;8,2;5,0;124,102;132,94;142,87;147,77;154,64;149,64;142,74;137,84;127,92;117,99;119,99;124,102" o:connectangles="0,0,0,0,0,0,0,0,0,0,0,0,0,0,0,0,0,0,0,0,0"/>
                  <o:lock v:ext="edit" verticies="t"/>
                </v:shape>
                <v:shape id="Freeform 8988" o:spid="_x0000_s2923" style="position:absolute;left:5803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XLMQA&#10;AADdAAAADwAAAGRycy9kb3ducmV2LnhtbERPTWvCQBC9F/wPywi91U2EWo2uEkoFLz00etDbkB2T&#10;aHY2Ztck/vtuoeBtHu9zVpvB1KKj1lWWFcSTCARxbnXFhYLDfvs2B+E8ssbaMil4kIPNevSywkTb&#10;nn+oy3whQgi7BBWU3jeJlC4vyaCb2IY4cGfbGvQBtoXULfYh3NRyGkUzabDi0FBiQ58l5dfsbhTM&#10;suF4+eI+vn3H++40PafvcZQq9Toe0iUIT4N/iv/dOx3mzxcf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ZFyzEAAAA3QAAAA8AAAAAAAAAAAAAAAAAmAIAAGRycy9k&#10;b3ducmV2LnhtbFBLBQYAAAAABAAEAPUAAACJAwAAAAA=&#10;" path="m5,l2,10,,20r2,3l5,25,5,13,10,3,7,,5,xm116,97r10,-5l136,82r5,-10l149,62r-5,l136,72r-5,10l121,90r-10,7l114,97r2,xe" fillcolor="#ec982a" stroked="f">
                  <v:path arrowok="t" o:connecttype="custom" o:connectlocs="5,0;2,10;0,20;2,23;5,25;5,13;10,3;7,0;5,0;116,97;126,92;136,82;141,72;149,62;144,62;136,72;131,82;121,90;111,97;114,97;116,97" o:connectangles="0,0,0,0,0,0,0,0,0,0,0,0,0,0,0,0,0,0,0,0,0"/>
                  <o:lock v:ext="edit" verticies="t"/>
                </v:shape>
                <v:shape id="Freeform 8989" o:spid="_x0000_s2924" style="position:absolute;left:5805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y+a8cA&#10;AADdAAAADwAAAGRycy9kb3ducmV2LnhtbESPwW7CQAxE75X4h5UrcSubcqBpYEFQCdSiHijlA0zW&#10;JIGsN81uQ/h7fKjUm60ZzzzPFr2rVUdtqDwbeB4loIhzbysuDBy+108pqBCRLdaeycCNAizmg4cZ&#10;ZtZf+Yu6fSyUhHDI0EAZY5NpHfKSHIaRb4hFO/nWYZS1LbRt8SrhrtbjJJlohxVLQ4kNvZWUX/a/&#10;zkD+sdOXn+NxWyfd+LZ62aTn3enTmOFjv5yCitTHf/Pf9bsV/PRVcOUbGUHP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MvmvHAAAA3QAAAA8AAAAAAAAAAAAAAAAAmAIAAGRy&#10;cy9kb3ducmV2LnhtbFBLBQYAAAAABAAEAPUAAACMAwAAAAA=&#10;" path="m5,l3,10,,23r3,2l3,28,5,15,10,3,8,3,5,xm112,97r10,-7l132,82r5,-10l144,62r-5,-2l134,72r-10,8l117,90r-10,5l109,97r3,xe" fillcolor="#ec9b29" stroked="f">
                  <v:path arrowok="t" o:connecttype="custom" o:connectlocs="5,0;3,10;0,23;3,25;3,28;5,15;10,3;8,3;5,0;112,97;122,90;132,82;137,72;144,62;139,60;134,72;124,80;117,90;107,95;109,97;112,97" o:connectangles="0,0,0,0,0,0,0,0,0,0,0,0,0,0,0,0,0,0,0,0,0"/>
                  <o:lock v:ext="edit" verticies="t"/>
                </v:shape>
                <v:shape id="Freeform 8990" o:spid="_x0000_s2925" style="position:absolute;left:5808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2xccIA&#10;AADdAAAADwAAAGRycy9kb3ducmV2LnhtbERPTYvCMBC9C/sfwizsTVOXpdpqlEVd8OJB7cHj0Ixt&#10;sZmEJmr33xtB8DaP9znzZW9acaPON5YVjEcJCOLS6oYrBcXxbzgF4QOyxtYyKfgnD8vFx2COubZ3&#10;3tPtECoRQ9jnqKAOweVS+rImg35kHXHkzrYzGCLsKqk7vMdw08rvJEmlwYZjQ42OVjWVl8PVKNht&#10;uDiF7Gd9da7I2v0kpe0qVerrs/+dgQjUh7f45d7qOH+aZfD8Jp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nbFxwgAAAN0AAAAPAAAAAAAAAAAAAAAAAJgCAABkcnMvZG93&#10;bnJldi54bWxQSwUGAAAAAAQABAD1AAAAhwMAAAAA&#10;" path="m5,l,10,,22r,3l2,27,5,15,10,2,7,,5,xm106,94r10,-7l126,79r5,-10l139,59r-5,-2l126,67r-7,10l111,84,99,92r5,l106,94xe" fillcolor="#ec9d28" stroked="f">
                  <v:path arrowok="t" o:connecttype="custom" o:connectlocs="5,0;0,10;0,22;0,25;2,27;5,15;10,2;7,0;5,0;106,94;116,87;126,79;131,69;139,59;134,57;126,67;119,77;111,84;99,92;104,92;106,94" o:connectangles="0,0,0,0,0,0,0,0,0,0,0,0,0,0,0,0,0,0,0,0,0"/>
                  <o:lock v:ext="edit" verticies="t"/>
                </v:shape>
                <v:shape id="Freeform 8991" o:spid="_x0000_s2926" style="position:absolute;left:580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Z6T8YA&#10;AADdAAAADwAAAGRycy9kb3ducmV2LnhtbESPQUvDQBCF70L/wzJCL2I3LZKa2G0pxVZPhUbB65Ad&#10;k5DsbMiuafrvnYPgbYb35r1vNrvJdWqkITSeDSwXCSji0tuGKwOfH8fHZ1AhIlvsPJOBGwXYbWd3&#10;G8ytv/KFxiJWSkI45GigjrHPtQ5lTQ7DwvfEon37wWGUdai0HfAq4a7TqyRJtcOGpaHGng41lW3x&#10;4wzE7LBun5bjV5q+nVdYUHt6yF6Nmd9P+xdQkab4b/67freCnyXCL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Z6T8YAAADdAAAADwAAAAAAAAAAAAAAAACYAgAAZHJz&#10;L2Rvd25yZXYueG1sUEsFBgAAAAAEAAQA9QAAAIsDAAAAAA==&#10;" path="m7,l2,12,,25r2,2l5,30r,l7,15,10,5r,-3l7,xm104,92r10,-5l121,77r10,-8l136,57r-5,l124,67r-8,10l109,84,97,89r2,3l104,92xe" fillcolor="#eda025" stroked="f">
                  <v:path arrowok="t" o:connecttype="custom" o:connectlocs="7,0;2,12;0,25;2,27;5,30;5,30;7,15;10,5;10,2;7,0;104,92;114,87;121,77;131,69;136,57;131,57;124,67;116,77;109,84;97,89;99,92;104,92" o:connectangles="0,0,0,0,0,0,0,0,0,0,0,0,0,0,0,0,0,0,0,0,0,0"/>
                  <o:lock v:ext="edit" verticies="t"/>
                </v:shape>
                <v:shape id="Freeform 8992" o:spid="_x0000_s2927" style="position:absolute;left:581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+ZMIA&#10;AADdAAAADwAAAGRycy9kb3ducmV2LnhtbERP22rCQBB9L/gPywi+lGY3PkibuooXFMGnJv2AITu5&#10;tNnZkF01/r1bKPg2h3Od5Xq0nbjS4FvHGtJEgSAunWm51vBdHN7eQfiAbLBzTBru5GG9mrwsMTPu&#10;xl90zUMtYgj7DDU0IfSZlL5syKJPXE8cucoNFkOEQy3NgLcYbjs5V2ohLbYcGxrsaddQ+ZtfrIZC&#10;nX98Mc7da35M9ws2ldlsK61n03HzCSLQGJ7if/fJxPkfKoW/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kb5kwgAAAN0AAAAPAAAAAAAAAAAAAAAAAJgCAABkcnMvZG93&#10;bnJldi54bWxQSwUGAAAAAAQABAD1AAAAhwMAAAAA&#10;" path="m8,l3,13,,25r3,3l5,30r,-2l5,28,8,15,10,3,8,3,8,xm97,90r12,-8l117,75,127,65r5,-10l127,55r-8,10l112,72r-10,8l92,87r3,l97,90xe" fillcolor="#eda322" stroked="f">
                  <v:path arrowok="t" o:connecttype="custom" o:connectlocs="8,0;3,13;0,25;3,28;5,30;5,28;5,28;8,15;10,3;8,3;8,0;97,90;109,82;117,75;127,65;132,55;127,55;119,65;112,72;102,80;92,87;95,87;97,90" o:connectangles="0,0,0,0,0,0,0,0,0,0,0,0,0,0,0,0,0,0,0,0,0,0,0"/>
                  <o:lock v:ext="edit" verticies="t"/>
                </v:shape>
                <v:shape id="Freeform 8993" o:spid="_x0000_s2928" style="position:absolute;left:581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+6MQA&#10;AADdAAAADwAAAGRycy9kb3ducmV2LnhtbERPTWvCQBC9C/0PyxR6Ed2th1Cjq0iKID0ojV68Ddkx&#10;G5qdDdltTPvru4VCb/N4n7Pejq4VA/Wh8azhea5AEFfeNFxruJz3sxcQISIbbD2Thi8KsN08TNaY&#10;G3/ndxrKWIsUwiFHDTbGLpcyVJYchrnviBN3873DmGBfS9PjPYW7Vi6UyqTDhlODxY4KS9VH+ek0&#10;qCt32fB6ygrcqW9bvB2n9nTU+ulx3K1ARBrjv/jPfTBp/lIt4PebdIL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nvujEAAAA3QAAAA8AAAAAAAAAAAAAAAAAmAIAAGRycy9k&#10;b3ducmV2LnhtbFBLBQYAAAAABAAEAPUAAACJAwAAAAA=&#10;" path="m5,l2,10,,25r,l2,27r3,3l5,27r,-2l7,12,10,2,7,,5,xm92,84r12,-5l111,72r8,-10l126,52r-5,-2l114,62r-8,7l96,77r-9,5l89,84r3,xe" fillcolor="#eea520" stroked="f">
                  <v:path arrowok="t" o:connecttype="custom" o:connectlocs="5,0;2,10;0,25;0,25;2,27;5,30;5,27;5,25;7,12;10,2;7,0;5,0;92,84;104,79;111,72;119,62;126,52;121,50;114,62;106,69;96,77;87,82;89,84;92,84" o:connectangles="0,0,0,0,0,0,0,0,0,0,0,0,0,0,0,0,0,0,0,0,0,0,0,0"/>
                  <o:lock v:ext="edit" verticies="t"/>
                </v:shape>
                <v:shape id="Freeform 8994" o:spid="_x0000_s2929" style="position:absolute;left:581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b98UA&#10;AADdAAAADwAAAGRycy9kb3ducmV2LnhtbERPS2sCMRC+F/wPYQRvNdtarK5GKULFi1BtPXgbN7MP&#10;uplsk+y67a9vCkJv8/E9Z7nuTS06cr6yrOBhnIAgzqyuuFDw8f56PwPhA7LG2jIp+CYP69Xgbomp&#10;tlc+UHcMhYgh7FNUUIbQpFL6rCSDfmwb4sjl1hkMEbpCaofXGG5q+ZgkU2mw4thQYkObkrLPY2sU&#10;nJ/cNv9qzSV/fjP79rQJP12xV2o07F8WIAL14V98c+90nD9PJvD3TTx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Fv3xQAAAN0AAAAPAAAAAAAAAAAAAAAAAJgCAABkcnMv&#10;ZG93bnJldi54bWxQSwUGAAAAAAQABAD1AAAAigMAAAAA&#10;" path="m5,l3,12,,25r,l,27r3,3l8,32,5,27r,-2l8,12,10,2,8,2,5,xm87,84l97,77r10,-8l114,62r8,-10l117,50r-8,9l102,69,92,77,80,79r5,3l87,84xe" fillcolor="#eea91a" stroked="f">
                  <v:path arrowok="t" o:connecttype="custom" o:connectlocs="5,0;3,12;0,25;0,25;0,27;3,30;8,32;5,27;5,25;8,12;10,2;8,2;5,0;87,84;97,77;107,69;114,62;122,52;117,50;109,59;102,69;92,77;80,79;85,82;87,84" o:connectangles="0,0,0,0,0,0,0,0,0,0,0,0,0,0,0,0,0,0,0,0,0,0,0,0,0"/>
                  <o:lock v:ext="edit" verticies="t"/>
                </v:shape>
                <v:shape id="Freeform 8995" o:spid="_x0000_s2930" style="position:absolute;left:581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lPMUA&#10;AADdAAAADwAAAGRycy9kb3ducmV2LnhtbERPTUvDQBC9C/6HZQQvwe7WiqSx21IEsQelNNFDb2N2&#10;zAazsyG7pum/dwXB2zze56w2k+vESENoPWuYzxQI4tqblhsNb9XTTQ4iRGSDnWfScKYAm/XlxQoL&#10;4098oLGMjUghHArUYGPsCylDbclhmPmeOHGffnAYExwaaQY8pXDXyVul7qXDllODxZ4eLdVf5bfT&#10;kJV2cczGMasWH8/V/t2Yl1y9an19NW0fQESa4r/4z70zaf5S3cHvN+kE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aU8xQAAAN0AAAAPAAAAAAAAAAAAAAAAAJgCAABkcnMv&#10;ZG93bnJldi54bWxQSwUGAAAAAAQABAD1AAAAigMAAAAA&#10;" path="m5,l2,10,,23r,2l,28r5,2l7,33,5,28r,-5l7,13,9,3,7,,5,xm82,80r9,-5l101,67r8,-7l116,48r-2,l111,48r-7,9l96,65r-9,7l74,77r3,l82,80xe" fillcolor="#efac12" stroked="f">
                  <v:path arrowok="t" o:connecttype="custom" o:connectlocs="5,0;2,10;0,23;0,25;0,28;5,30;7,33;5,28;5,23;7,13;9,3;7,0;5,0;82,80;91,75;101,67;109,60;116,48;114,48;111,48;104,57;96,65;87,72;74,77;77,77;82,80" o:connectangles="0,0,0,0,0,0,0,0,0,0,0,0,0,0,0,0,0,0,0,0,0,0,0,0,0,0"/>
                  <o:lock v:ext="edit" verticies="t"/>
                </v:shape>
                <v:shape id="Freeform 8996" o:spid="_x0000_s2931" style="position:absolute;left:582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tXi8MA&#10;AADdAAAADwAAAGRycy9kb3ducmV2LnhtbERPTYvCMBC9C/6HMMLeNHVhRbtNRZQF8WBR9+BxaGbb&#10;ss2kNtHWf28Ewds83ucky97U4katqywrmE4iEMS51RUXCn5PP+M5COeRNdaWScGdHCzT4SDBWNuO&#10;D3Q7+kKEEHYxKii9b2IpXV6SQTexDXHg/mxr0AfYFlK32IVwU8vPKJpJgxWHhhIbWpeU/x+vRoFc&#10;7/sMD+d9tsm7S3bezYqF3Cn1MepX3yA89f4tfrm3OsxfRF/w/Cac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tXi8MAAADdAAAADwAAAAAAAAAAAAAAAACYAgAAZHJzL2Rv&#10;d25yZXYueG1sUEsFBgAAAAAEAAQA9QAAAIgDAAAAAA==&#10;" path="m5,l3,10,,23r,2l3,30r2,3l7,35,5,28r,-5l7,13,10,3,7,3,5,xm75,77l87,75,97,67r7,-10l112,48r-5,-3l99,57r-7,8l80,72,67,75r5,2l75,77xe" fillcolor="#efaf04" stroked="f">
                  <v:path arrowok="t" o:connecttype="custom" o:connectlocs="5,0;3,10;0,23;0,25;3,30;5,33;7,35;5,28;5,23;7,13;10,3;7,3;5,0;75,77;87,75;97,67;104,57;112,48;107,45;99,57;92,65;80,72;67,75;72,77;75,77" o:connectangles="0,0,0,0,0,0,0,0,0,0,0,0,0,0,0,0,0,0,0,0,0,0,0,0,0"/>
                  <o:lock v:ext="edit" verticies="t"/>
                </v:shape>
                <v:shape id="Freeform 8997" o:spid="_x0000_s2932" style="position:absolute;left:582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Dh8YA&#10;AADdAAAADwAAAGRycy9kb3ducmV2LnhtbERPS2vCQBC+C/6HZQq9mU17sG10FQkWpJf6CFVvQ3aa&#10;hGZn0+zWRH99VxC8zcf3nOm8N7U4UesqywqeohgEcW51xYWCbPc+egXhPLLG2jIpOJOD+Ww4mGKi&#10;bccbOm19IUIIuwQVlN43iZQuL8mgi2xDHLhv2xr0AbaF1C12IdzU8jmOx9JgxaGhxIbSkvKf7Z9R&#10;sPiqP1J5/lyly8NLll0269/jvlPq8aFfTEB46v1dfHOvdJj/Fo/h+k04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Dh8YAAADdAAAADwAAAAAAAAAAAAAAAACYAgAAZHJz&#10;L2Rvd25yZXYueG1sUEsFBgAAAAAEAAQA9QAAAIsDAAAAAA==&#10;" path="m4,l2,10,,20r,5l2,30r2,2l7,35r,-8l4,20,7,10,7,2,7,,4,xm69,74l82,69r9,-7l99,54r7,-9l101,42,94,52,84,62,74,67,62,69r2,3l69,74xe" fillcolor="#f0b100" stroked="f">
                  <v:path arrowok="t" o:connecttype="custom" o:connectlocs="4,0;2,10;0,20;0,25;2,30;4,32;7,35;7,27;4,20;7,10;7,2;7,0;4,0;69,74;82,69;91,62;99,54;106,45;101,42;94,52;84,62;74,67;62,69;64,72;69,74" o:connectangles="0,0,0,0,0,0,0,0,0,0,0,0,0,0,0,0,0,0,0,0,0,0,0,0,0"/>
                  <o:lock v:ext="edit" verticies="t"/>
                </v:shape>
                <v:shape id="Freeform 8998" o:spid="_x0000_s2933" style="position:absolute;left:582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GPMIA&#10;AADdAAAADwAAAGRycy9kb3ducmV2LnhtbERPS2sCMRC+F/ofwhS8abYKtl2N4gNRCqVoe/A4bGYf&#10;dDOzbKKu/94IQm/z8T1nOu9crc7U+krYwOsgAUWcia24MPD7s+m/g/IB2WItTAau5GE+e36aYmrl&#10;wns6H0KhYgj7FA2UITSp1j4ryaEfSEMcuVxahyHCttC2xUsMd7UeJslYO6w4NpTY0Kqk7O9wcgY8&#10;5lsngrJsRsd8/7nUX+v825jeS7eYgArUhX/xw72zcf5H8gb3b+IJe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2kY8wgAAAN0AAAAPAAAAAAAAAAAAAAAAAJgCAABkcnMvZG93&#10;bnJldi54bWxQSwUGAAAAAAQABAD1AAAAhwMAAAAA&#10;" path="m5,l2,10,,20r,5l2,32r3,3l10,40,7,30,5,20,7,10,7,2,5,2,5,xm62,72l75,69,87,62r7,-8l102,42r-5,l89,52r-9,7l67,67r-12,l55,67r5,2l62,72xe" fillcolor="#f0b500" stroked="f">
                  <v:path arrowok="t" o:connecttype="custom" o:connectlocs="5,0;2,10;0,20;0,25;2,32;5,35;10,40;7,30;5,20;7,10;7,2;5,2;5,0;62,72;75,69;87,62;94,54;102,42;97,42;89,52;80,59;67,67;55,67;55,67;60,69;62,72" o:connectangles="0,0,0,0,0,0,0,0,0,0,0,0,0,0,0,0,0,0,0,0,0,0,0,0,0,0"/>
                  <o:lock v:ext="edit" verticies="t"/>
                </v:shape>
                <v:shape id="Freeform 8999" o:spid="_x0000_s2934" style="position:absolute;left:5827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DfgsUA&#10;AADdAAAADwAAAGRycy9kb3ducmV2LnhtbESPMW/CQAyF90r8h5OR2MqFDtCmHAhQQGQsdOlm5dwk&#10;as4XctcQ/j0ekNhsvef3Pi/Xg2tUT12oPRuYTRNQxIW3NZcGvs/713dQISJbbDyTgRsFWK9GL0tM&#10;rb/yF/WnWCoJ4ZCigSrGNtU6FBU5DFPfEov26zuHUdau1LbDq4S7Rr8lyVw7rFkaKmxpV1Hxd/p3&#10;BnJudF4e51m/2yzOh0u2/cnyrTGT8bD5BBVpiE/z4/poBf8jEVz5Rk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N+CxQAAAN0AAAAPAAAAAAAAAAAAAAAAAJgCAABkcnMv&#10;ZG93bnJldi54bWxQSwUGAAAAAAQABAD1AAAAigMAAAAA&#10;" path="m3,r,8l,18r3,7l3,33r5,5l13,40,8,30,5,18r,-8l8,3,5,,3,xm58,67l70,65,80,60,90,50,97,40r-5,l85,50r-7,7l65,62r-12,l50,62r-2,l53,65r5,2xe" fillcolor="#f2b900" stroked="f">
                  <v:path arrowok="t" o:connecttype="custom" o:connectlocs="3,0;3,8;0,18;3,25;3,33;8,38;13,40;8,30;5,18;5,10;8,3;5,0;3,0;58,67;70,65;80,60;90,50;97,40;92,40;85,50;78,57;65,62;53,62;50,62;48,62;53,65;58,67" o:connectangles="0,0,0,0,0,0,0,0,0,0,0,0,0,0,0,0,0,0,0,0,0,0,0,0,0,0,0"/>
                  <o:lock v:ext="edit" verticies="t"/>
                </v:shape>
                <v:shape id="Freeform 9000" o:spid="_x0000_s2935" style="position:absolute;left:583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sri8MA&#10;AADdAAAADwAAAGRycy9kb3ducmV2LnhtbERPTWvCQBC9F/oflin0Vnct1Dapq0ix4E1Mcuhxmh2T&#10;YHY27K4x/feuIPQ2j/c5y/VkezGSD51jDfOZAkFcO9Nxo6Eqv18+QISIbLB3TBr+KMB69fiwxNy4&#10;Cx9oLGIjUgiHHDW0MQ65lKFuyWKYuYE4cUfnLcYEfSONx0sKt718VWohLXacGloc6Kul+lScrYZy&#10;01Tx/a2sfsbf+b5YuCpTfqv189O0+QQRaYr/4rt7Z9L8TGVw+yad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sri8MAAADdAAAADwAAAAAAAAAAAAAAAACYAgAAZHJzL2Rv&#10;d25yZXYueG1sUEsFBgAAAAAEAAQA9QAAAIgDAAAAAA==&#10;" path="m2,r,8l,18,2,28,5,38r5,2l15,45,12,38,7,33,5,25r,-7l5,10,7,3,5,3,2,xm50,65r,l62,65,75,57r9,-7l92,40,87,38r-5,9l72,55,62,60r-12,l42,60r-5,l42,62r8,3xe" fillcolor="#f3bd00" stroked="f">
                  <v:path arrowok="t" o:connecttype="custom" o:connectlocs="2,0;2,8;0,18;2,28;5,38;10,40;15,45;12,38;7,33;5,25;5,18;5,10;7,3;5,3;2,0;50,65;50,65;62,65;75,57;84,50;92,40;87,38;82,47;72,55;62,60;50,60;42,60;37,60;42,62;50,65" o:connectangles="0,0,0,0,0,0,0,0,0,0,0,0,0,0,0,0,0,0,0,0,0,0,0,0,0,0,0,0,0,0"/>
                  <o:lock v:ext="edit" verticies="t"/>
                </v:shape>
                <v:shape id="Freeform 9001" o:spid="_x0000_s2936" style="position:absolute;left:5832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16MYA&#10;AADdAAAADwAAAGRycy9kb3ducmV2LnhtbESPQWvCQBCF70L/wzKF3nSjh9ZGVyktgpSCNUrxOGSn&#10;yWJ2NmRXE/995yD0NsN78943y/XgG3WlLrrABqaTDBRxGazjysDxsBnPQcWEbLEJTAZuFGG9ehgt&#10;Mbeh5z1di1QpCeGYo4E6pTbXOpY1eYyT0BKL9hs6j0nWrtK2w17CfaNnWfasPTqWhhpbeq+pPBcX&#10;b+DgNP3QfPfSF6eP23dxzj7d19GYp8fhbQEq0ZD+zffrrRX816nwyz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u16MYAAADdAAAADwAAAAAAAAAAAAAAAACYAgAAZHJz&#10;L2Rvd25yZXYueG1sUEsFBgAAAAAEAAQA9QAAAIsDAAAAAA==&#10;" path="m3,l,7r,8l3,27,8,37,25,49,43,59r2,l48,59r12,l73,54r7,-7l87,37,85,35r-3,l77,42r-9,7l58,54r-10,l40,54,30,52,25,49,18,42,13,37,8,30r,-8l5,15,5,7,8,2,5,,3,xe" fillcolor="#f3bf00" stroked="f">
                  <v:path arrowok="t" o:connecttype="custom" o:connectlocs="3,0;0,7;0,15;3,27;8,37;25,49;43,59;45,59;48,59;60,59;73,54;80,47;87,37;85,35;82,35;77,42;68,49;58,54;48,54;40,54;30,52;25,49;18,42;13,37;8,30;8,22;5,15;5,7;8,2;5,0;3,0" o:connectangles="0,0,0,0,0,0,0,0,0,0,0,0,0,0,0,0,0,0,0,0,0,0,0,0,0,0,0,0,0,0,0"/>
                </v:shape>
                <v:shape id="Freeform 9002" o:spid="_x0000_s2937" style="position:absolute;left:583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W4Q8EA&#10;AADdAAAADwAAAGRycy9kb3ducmV2LnhtbESPQYvCQAyF78L+hyELe9Np97C61VF0QRBvVvceO7Et&#10;djKlE7X+e0cQvCV8L++9zBa9a9SVulB7NpCOElDEhbc1lwYO+/VwAioIssXGMxm4U4DF/GMww8z6&#10;G+/omkupogmHDA1UIm2mdSgqchhGviWO7OQ7hxLXrtS2w1s0d43+TpIf7bDmmFBhS38VFef84gwc&#10;2a3GEslqW/tLSac0F/9vzNdnv5yCEurlLX5db2ys/5um8Pwmjq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1uEPBAAAA3QAAAA8AAAAAAAAAAAAAAAAAmAIAAGRycy9kb3du&#10;cmV2LnhtbFBLBQYAAAAABAAEAPUAAACGAwAAAAA=&#10;" path="m2,l,7r,8l,22r2,8l7,35r3,7l22,49r10,8l37,57r8,l57,57,67,52,77,44r5,-9l77,35r-5,7l65,47,55,52r-10,l37,52,30,49,22,47,17,42,12,35,7,30,5,22r,-7l5,7,7,2,5,2,2,xe" fillcolor="#f5c300" stroked="f">
                  <v:path arrowok="t" o:connecttype="custom" o:connectlocs="2,0;0,7;0,15;0,22;2,30;7,35;10,42;22,49;32,57;37,57;45,57;57,57;67,52;77,44;82,35;77,35;72,42;65,47;55,52;45,52;37,52;30,49;22,47;17,42;12,35;7,30;5,22;5,15;5,7;7,2;5,2;2,0" o:connectangles="0,0,0,0,0,0,0,0,0,0,0,0,0,0,0,0,0,0,0,0,0,0,0,0,0,0,0,0,0,0,0,0"/>
                </v:shape>
                <v:shape id="Freeform 9003" o:spid="_x0000_s2938" style="position:absolute;left:5837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6DN8QA&#10;AADdAAAADwAAAGRycy9kb3ducmV2LnhtbERPTWsCMRC9F/wPYQQvUrNKW+rWKFUQerCCVlBvw2a6&#10;WbqZLEl013/fFITe5vE+Z7bobC2u5EPlWMF4lIEgLpyuuFRw+Fo/voIIEVlj7ZgU3CjAYt57mGGu&#10;Xcs7uu5jKVIIhxwVmBibXMpQGLIYRq4hTty38xZjgr6U2mObwm0tJ1n2Ii1WnBoMNrQyVPzsL1bB&#10;8Ji1y9X5dHiyuN149/lsTuGs1KDfvb+BiNTFf/Hd/aHT/Ol4An/fp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egzfEAAAA3QAAAA8AAAAAAAAAAAAAAAAAmAIAAGRycy9k&#10;b3ducmV2LnhtbFBLBQYAAAAABAAEAPUAAACJAwAAAAA=&#10;" path="m3,l,5r,8l3,20r,8l8,35r5,5l20,47r5,3l35,52r8,l53,52,63,47r9,-7l77,33,75,30r-7,8l60,42r-7,5l43,47r-8,l28,45,23,42,15,38,13,33,8,25,5,20r,-7l5,8,8,3,5,,3,xe" fillcolor="#f5c700" stroked="f">
                  <v:path arrowok="t" o:connecttype="custom" o:connectlocs="3,0;0,5;0,13;3,20;3,28;8,35;13,40;20,47;25,50;35,52;43,52;53,52;63,47;72,40;77,33;75,30;68,38;60,42;53,47;43,47;35,47;28,45;23,42;15,38;13,33;8,25;5,20;5,13;5,8;8,3;5,0;3,0" o:connectangles="0,0,0,0,0,0,0,0,0,0,0,0,0,0,0,0,0,0,0,0,0,0,0,0,0,0,0,0,0,0,0,0"/>
                </v:shape>
                <v:shape id="Freeform 9004" o:spid="_x0000_s2939" style="position:absolute;left:584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9O0MgA&#10;AADdAAAADwAAAGRycy9kb3ducmV2LnhtbESPT2vCQBDF74LfYRmhl1I3SYu10VVKoRDw5B/E4zQ7&#10;JmmzszG71cRP3xUK3mZ4b97vzXzZmVqcqXWVZQXxOAJBnFtdcaFgt/18moJwHlljbZkU9ORguRgO&#10;5phqe+E1nTe+ECGEXYoKSu+bVEqXl2TQjW1DHLSjbQ36sLaF1C1eQripZRJFE2mw4kAosaGPkvKf&#10;za8JEHdtvvePq6/T/tC7U5y8JK/rTKmHUfc+A+Gp83fz/3WmQ/23+Blu34QR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v07QyAAAAN0AAAAPAAAAAAAAAAAAAAAAAJgCAABk&#10;cnMvZG93bnJldi54bWxQSwUGAAAAAAQABAD1AAAAjQMAAAAA&#10;" path="m2,l,5r,8l,20r2,8l7,33r5,7l17,45r8,2l32,50r8,l50,50,60,45r7,-5l72,33,69,30r-7,8l57,42,47,45r-7,l32,45,27,42,20,40,15,35,10,30,7,25,5,18r,-5l5,8,7,3,5,3,2,xe" fillcolor="#f6cb00" stroked="f">
                  <v:path arrowok="t" o:connecttype="custom" o:connectlocs="2,0;0,5;0,13;0,20;2,28;7,33;12,40;17,45;25,47;32,50;40,50;50,50;60,45;67,40;72,33;69,30;62,38;57,42;47,45;40,45;32,45;27,42;20,40;15,35;10,30;7,25;5,18;5,13;5,8;7,3;5,3;2,0" o:connectangles="0,0,0,0,0,0,0,0,0,0,0,0,0,0,0,0,0,0,0,0,0,0,0,0,0,0,0,0,0,0,0,0"/>
                </v:shape>
                <v:shape id="Freeform 9005" o:spid="_x0000_s2940" style="position:absolute;left:5842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yJEcEA&#10;AADdAAAADwAAAGRycy9kb3ducmV2LnhtbERPS4vCMBC+C/6HMII3TSsqtWsUEQRPCz4uvY3NbNvd&#10;ZlKatHb/vREW9jYf33O2+8HUoqfWVZYVxPMIBHFudcWFgvvtNEtAOI+ssbZMCn7JwX43Hm0x1fbJ&#10;F+qvvhAhhF2KCkrvm1RKl5dk0M1tQxy4L9sa9AG2hdQtPkO4qeUiitbSYMWhocSGjiXlP9fOKPjW&#10;Ui6z1crWjyzrLkmcE34mSk0nw+EDhKfB/4v/3Gcd5m/iJby/CSfI3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8iRHBAAAA3QAAAA8AAAAAAAAAAAAAAAAAmAIAAGRycy9kb3du&#10;cmV2LnhtbFBLBQYAAAAABAAEAPUAAACGAwAAAAA=&#10;" path="m3,l,5r,5l,17r3,5l8,30r2,5l18,39r5,3l30,44r8,l48,44r7,-5l63,35r7,-8l67,27r-2,l60,32r-7,5l45,39r-7,l25,37,15,32,8,22,5,10,5,5,5,2,5,,3,xe" fillcolor="#f7cd00" stroked="f">
                  <v:path arrowok="t" o:connecttype="custom" o:connectlocs="3,0;0,5;0,10;0,17;3,22;8,30;10,35;18,39;23,42;30,44;38,44;48,44;55,39;63,35;70,27;67,27;65,27;60,32;53,37;45,39;38,39;25,37;15,32;8,22;5,10;5,5;5,2;5,0;3,0" o:connectangles="0,0,0,0,0,0,0,0,0,0,0,0,0,0,0,0,0,0,0,0,0,0,0,0,0,0,0,0,0"/>
                </v:shape>
                <v:shape id="Freeform 9006" o:spid="_x0000_s2941" style="position:absolute;left:5845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0/aMMA&#10;AADdAAAADwAAAGRycy9kb3ducmV2LnhtbERPzWrCQBC+C32HZQq9mY2FFpO6ilUK6UUw9gGG7JjE&#10;Zmfj7jZJ375bELzNx/c7q81kOjGQ861lBYskBUFcWd1yreDr9DFfgvABWWNnmRT8kofN+mG2wlzb&#10;kY80lKEWMYR9jgqaEPpcSl81ZNAntieO3Nk6gyFCV0vtcIzhppPPafoqDbYcGxrsaddQ9V3+GAX7&#10;cnzvLsV03Rt0eMiOn9uKeqWeHqftG4hAU7iLb+5Cx/nZ4gX+v4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0/aMMAAADdAAAADwAAAAAAAAAAAAAAAACYAgAAZHJzL2Rv&#10;d25yZXYueG1sUEsFBgAAAAAEAAQA9QAAAIgDAAAAAA==&#10;" path="m2,l,5r,5l,15r2,7l5,27r5,5l15,37r7,2l27,42r8,l42,42,52,39r5,-4l64,27r-2,l60,25r-5,5l47,35r-5,2l35,37r-13,l15,30,7,20,5,10,5,5,5,2,2,2,2,xe" fillcolor="#f8d100" stroked="f">
                  <v:path arrowok="t" o:connecttype="custom" o:connectlocs="2,0;0,5;0,10;0,15;2,22;5,27;10,32;15,37;22,39;27,42;35,42;42,42;52,39;57,35;64,27;62,27;60,25;55,30;47,35;42,37;35,37;22,37;15,30;7,20;5,10;5,5;5,2;2,2;2,0" o:connectangles="0,0,0,0,0,0,0,0,0,0,0,0,0,0,0,0,0,0,0,0,0,0,0,0,0,0,0,0,0"/>
                </v:shape>
                <v:shape id="Freeform 9007" o:spid="_x0000_s2942" style="position:absolute;left:5847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OEMUA&#10;AADdAAAADwAAAGRycy9kb3ducmV2LnhtbERPTWvCQBC9F/oflhF6Ed1YirapqxShIEKppl56G7LT&#10;JLg7m2ZHE/99t1DobR7vc5brwTt1oS42gQ3Mphko4jLYhisDx4/XySOoKMgWXWAycKUI69XtzRJz&#10;G3o+0KWQSqUQjjkaqEXaXOtY1uQxTkNLnLiv0HmUBLtK2w77FO6dvs+yufbYcGqosaVNTeWpOHsD&#10;0n/uHtzg3s678eJ7vC2u8r7fGHM3Gl6eQQkN8i/+c29tmv80m8PvN+kE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A4QxQAAAN0AAAAPAAAAAAAAAAAAAAAAAJgCAABkcnMv&#10;ZG93bnJldi54bWxQSwUGAAAAAAQABAD1AAAAigMAAAAA&#10;" path="m,l,3,,8,3,20r7,10l20,35r13,2l40,37r8,-2l55,30r5,-5l55,23r-5,5l45,30r-5,3l33,33r-10,l13,25,8,18,5,8,5,5,5,3,3,,,xe" fillcolor="#f7d400" stroked="f">
                  <v:path arrowok="t" o:connecttype="custom" o:connectlocs="0,0;0,3;0,8;3,20;10,30;20,35;33,37;40,37;48,35;55,30;60,25;55,23;50,28;45,30;40,33;33,33;23,33;13,25;8,18;5,8;5,5;5,3;3,0;0,0" o:connectangles="0,0,0,0,0,0,0,0,0,0,0,0,0,0,0,0,0,0,0,0,0,0,0,0"/>
                </v:shape>
                <v:shape id="Freeform 9008" o:spid="_x0000_s2943" style="position:absolute;left:5850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aLTMMA&#10;AADdAAAADwAAAGRycy9kb3ducmV2LnhtbERP32vCMBB+F/wfwgl701Tp3KxGkcGGiKDT4fPR3Nqy&#10;5lKSaLv/3giCb/fx/bzFqjO1uJLzlWUF41ECgji3uuJCwc/pc/gOwgdkjbVlUvBPHlbLfm+BmbYt&#10;f9P1GAoRQ9hnqKAMocmk9HlJBv3INsSR+7XOYIjQFVI7bGO4qeUkSabSYMWxocSGPkrK/44XoyCk&#10;e7PR+9dT6i7nc7rbHg5frlXqZdCt5yACdeEpfrg3Os6fjd/g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aLTMMAAADdAAAADwAAAAAAAAAAAAAAAACYAgAAZHJzL2Rv&#10;d25yZXYueG1sUEsFBgAAAAAEAAQA9QAAAIgDAAAAAA==&#10;" path="m,l,3,,8,2,18r8,10l17,35r13,l37,35r5,-2l50,28r5,-5l52,23r-2,l45,25r-5,3l35,30r-5,3l20,30,12,25,7,18,5,8,5,5,5,3,2,3,,xe" fillcolor="#f6d500" stroked="f">
                  <v:path arrowok="t" o:connecttype="custom" o:connectlocs="0,0;0,3;0,8;2,18;10,28;17,35;30,35;37,35;42,33;50,28;55,23;52,23;50,23;45,25;40,28;35,30;30,33;20,30;12,25;7,18;5,8;5,5;5,3;2,3;0,0" o:connectangles="0,0,0,0,0,0,0,0,0,0,0,0,0,0,0,0,0,0,0,0,0,0,0,0,0"/>
                </v:shape>
                <v:shape id="Freeform 9009" o:spid="_x0000_s2944" style="position:absolute;left:5852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Jf8cA&#10;AADdAAAADwAAAGRycy9kb3ducmV2LnhtbESPQUsDMRCF74L/IUyhF7FJC7W6Ni2lUBD0YKsXb8Nm&#10;zC7dTNZNtt39985B8DbDe/PeN+vtEBp1oS7VkS3MZwYUcRldzd7C58fh/hFUysgOm8hkYaQE283t&#10;zRoLF698pMspeyUhnAq0UOXcFlqnsqKAaRZbYtG+Yxcwy9p57Tq8Snho9MKYBx2wZmmosKV9ReX5&#10;1AcL7z/L1+Hr0I9jE7JZ3b35pem9tdPJsHsGlWnI/+a/6xcn+E9zwZVvZAS9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lyX/HAAAA3QAAAA8AAAAAAAAAAAAAAAAAmAIAAGRy&#10;cy9kb3ducmV2LnhtbFBLBQYAAAAABAAEAPUAAACMAwAAAAA=&#10;" path="m,l,2,,5,3,15r5,7l18,30r10,l35,30r5,-3l45,25r5,-5l45,17r-7,8l28,27,18,25,13,20,8,12,5,5,5,2r,l3,,,xe" fillcolor="#f6d700" stroked="f">
                  <v:path arrowok="t" o:connecttype="custom" o:connectlocs="0,0;0,2;0,5;3,15;8,22;18,30;28,30;35,30;40,27;45,25;50,20;45,17;38,25;28,27;18,25;13,20;8,12;5,5;5,2;5,2;3,0;0,0" o:connectangles="0,0,0,0,0,0,0,0,0,0,0,0,0,0,0,0,0,0,0,0,0,0"/>
                </v:shape>
                <v:shape id="Freeform 9010" o:spid="_x0000_s2945" style="position:absolute;left:5855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G1/8MA&#10;AADdAAAADwAAAGRycy9kb3ducmV2LnhtbERP22rCQBB9L/Qflin4VjfGUk10lVIQRPvi5QOG7JiN&#10;yc6G7Gri33eFQt/mcK6zXA+2EXfqfOVYwWScgCAunK64VHA+bd7nIHxA1tg4JgUP8rBevb4sMdeu&#10;5wPdj6EUMYR9jgpMCG0upS8MWfRj1xJH7uI6iyHCrpS6wz6G20amSfIpLVYcGwy29G2oqI83qyBN&#10;p7ydmewx2P5nt6vrj2uyd0qN3oavBYhAQ/gX/7m3Os7PJhk8v4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G1/8MAAADdAAAADwAAAAAAAAAAAAAAAACYAgAAZHJzL2Rv&#10;d25yZXYueG1sUEsFBgAAAAAEAAQA9QAAAIgDAAAAAA==&#10;" path="m,l,2,,5,2,15r5,7l15,27r10,3l30,27r5,-2l40,22r5,-2l42,17r-2,l32,22r-7,3l17,22,10,17,7,12,5,5,5,2r,l2,2,,xe" fillcolor="#f5da00" stroked="f">
                  <v:path arrowok="t" o:connecttype="custom" o:connectlocs="0,0;0,2;0,5;2,15;7,22;15,27;25,30;30,27;35,25;40,22;45,20;42,17;40,17;32,22;25,25;17,22;10,17;7,12;5,5;5,2;5,2;2,2;0,0" o:connectangles="0,0,0,0,0,0,0,0,0,0,0,0,0,0,0,0,0,0,0,0,0,0,0"/>
                </v:shape>
                <v:shape id="Freeform 9011" o:spid="_x0000_s2946" style="position:absolute;left:5857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vTMcYA&#10;AADdAAAADwAAAGRycy9kb3ducmV2LnhtbESPQW/CMAyF70j7D5En7QbpOExQCAhNTNqkXQYcOJrG&#10;tBWNEzWhLfz6+YDEzdZ7fu/zcj24RnXUxtqzgfdJBoq48Lbm0sBh/zWegYoJ2WLjmQzcKMJ69TJa&#10;Ym59z3/U7VKpJIRjjgaqlEKudSwqchgnPhCLdvatwyRrW2rbYi/hrtHTLPvQDmuWhgoDfVZUXHZX&#10;Z+D80yV3P4Vw64/Xrd/O77Nfvzfm7XXYLEAlGtLT/Lj+toI/nwq/fCM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vTMcYAAADdAAAADwAAAAAAAAAAAAAAAACYAgAAZHJz&#10;L2Rvd25yZXYueG1sUEsFBgAAAAAEAAQA9QAAAIsDAAAAAA==&#10;" path="m,l,,,3r3,7l8,18r5,5l23,25,33,23r7,-8l38,15r-3,l30,18r-7,2l15,18,10,15,8,8,5,3r,l3,,,xe" fillcolor="#f4dc00" stroked="f">
                  <v:path arrowok="t" o:connecttype="custom" o:connectlocs="0,0;0,0;0,3;3,10;8,18;13,23;23,25;33,23;40,15;38,15;35,15;30,18;23,20;15,18;10,15;8,8;5,3;5,3;3,0;0,0" o:connectangles="0,0,0,0,0,0,0,0,0,0,0,0,0,0,0,0,0,0,0,0"/>
                </v:shape>
                <v:shape id="Freeform 9012" o:spid="_x0000_s2947" style="position:absolute;left:5860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TW8UA&#10;AADdAAAADwAAAGRycy9kb3ducmV2LnhtbERPTWvCQBC9F/wPywje6kYPkkZXEVFaCm2aKOJxyI5J&#10;MDsbstuY9td3C4Xe5vE+Z7UZTCN66lxtWcFsGoEgLqyuuVRwOh4eYxDOI2tsLJOCL3KwWY8eVpho&#10;e+eM+tyXIoSwS1BB5X2bSOmKigy6qW2JA3e1nUEfYFdK3eE9hJtGzqNoIQ3WHBoqbGlXUXHLP42C&#10;+PXcYpreNGbF9/7y8d4/v5W9UpPxsF2C8DT4f/Gf+0WH+U/zGfx+E0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6RNbxQAAAN0AAAAPAAAAAAAAAAAAAAAAAJgCAABkcnMv&#10;ZG93bnJldi54bWxQSwUGAAAAAAQABAD1AAAAigMAAAAA&#10;" path="m,l,,,3r2,7l5,15r7,5l20,23r7,-3l35,15r-3,l30,13r-5,2l20,18,15,15,10,13,7,8,5,3,2,3,,xe" fillcolor="#f4dd00" stroked="f">
                  <v:path arrowok="t" o:connecttype="custom" o:connectlocs="0,0;0,0;0,3;2,10;5,15;12,20;20,23;27,20;35,15;32,15;30,13;25,15;20,18;15,15;10,13;7,8;5,3;2,3;0,0" o:connectangles="0,0,0,0,0,0,0,0,0,0,0,0,0,0,0,0,0,0,0"/>
                </v:shape>
                <v:shape id="Freeform 9013" o:spid="_x0000_s2948" style="position:absolute;left:5862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9o5MMA&#10;AADdAAAADwAAAGRycy9kb3ducmV2LnhtbERPTYvCMBC9C/sfwgh709Si0q1GWQRdb7K6KN7GZmyL&#10;zaQ0Ueu/NwuCt3m8z5nOW1OJGzWutKxg0I9AEGdWl5wr+NstewkI55E1VpZJwYMczGcfnSmm2t75&#10;l25bn4sQwi5FBYX3dSqlywoy6Pq2Jg7c2TYGfYBNLnWD9xBuKhlH0VgaLDk0FFjToqDssr0aBUu3&#10;OianU6yTxWiz3wz29udwHSr12W2/JyA8tf4tfrnXOsz/im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9o5MMAAADdAAAADwAAAAAAAAAAAAAAAACYAgAAZHJzL2Rv&#10;d25yZXYueG1sUEsFBgAAAAAEAAQA9QAAAIgDAAAAAA==&#10;" path="m,l,,3,5r2,7l10,15r8,2l25,15r5,-3l28,10r-3,l20,10r-2,2l13,10,10,7,8,5,5,,3,,,xe" fillcolor="#f4df00" stroked="f">
                  <v:path arrowok="t" o:connecttype="custom" o:connectlocs="0,0;0,0;3,5;5,12;10,15;18,17;25,15;30,12;28,10;25,10;20,10;18,12;13,10;10,7;8,5;5,0;3,0;0,0" o:connectangles="0,0,0,0,0,0,0,0,0,0,0,0,0,0,0,0,0,0"/>
                </v:shape>
                <v:shape id="Freeform 9014" o:spid="_x0000_s2949" style="position:absolute;left:5865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pucQA&#10;AADdAAAADwAAAGRycy9kb3ducmV2LnhtbERPS2sCMRC+F/ofwgi9FM1WpehqlKLU9qT4Ao/DZtzd&#10;upksSXS3/94Ihd7m43vOdN6aStzI+dKygrdeAoI4s7rkXMFh/9kdgfABWWNlmRT8kof57Plpiqm2&#10;DW/ptgu5iCHsU1RQhFCnUvqsIIO+Z2viyJ2tMxgidLnUDpsYbirZT5J3abDk2FBgTYuCssvuahRc&#10;hpuv1TFfrZufzXJ4clfm/etAqZdO+zEBEagN/+I/97eO88f9ATy+iS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4KbnEAAAA3QAAAA8AAAAAAAAAAAAAAAAAmAIAAGRycy9k&#10;b3ducmV2LnhtbFBLBQYAAAAABAAEAPUAAACJAwAAAAA=&#10;" path="m,l2,5r3,5l10,12r5,3l20,12r5,-2l22,10,17,7r,3l15,10,10,7,5,2,2,2,,xe" fillcolor="#f3e100" stroked="f">
                  <v:path arrowok="t" o:connecttype="custom" o:connectlocs="0,0;2,5;5,10;10,12;15,15;20,12;25,10;22,10;17,7;17,10;15,10;10,7;5,2;2,2;0,0" o:connectangles="0,0,0,0,0,0,0,0,0,0,0,0,0,0,0"/>
                </v:shape>
                <v:shape id="Freeform 9015" o:spid="_x0000_s2950" style="position:absolute;left:5867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Hra8QA&#10;AADdAAAADwAAAGRycy9kb3ducmV2LnhtbERP22oCMRB9F/yHMIJvNdtFrW6NIqIiFGmr4vOwmb3o&#10;ZrJsom7/vikUfJvDuc5s0ZpK3KlxpWUFr4MIBHFqdcm5gtNx8zIB4TyyxsoyKfghB4t5tzPDRNsH&#10;f9P94HMRQtglqKDwvk6kdGlBBt3A1sSBy2xj0AfY5FI3+AjhppJxFI2lwZJDQ4E1rQpKr4ebUZCd&#10;KPar83q7v7TL7O3r8zoaf6yV6vfa5TsIT61/iv/dOx3mT+Mh/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R62vEAAAA3QAAAA8AAAAAAAAAAAAAAAAAmAIAAGRycy9k&#10;b3ducmV2LnhtbFBLBQYAAAAABAAEAPUAAACJAwAAAAA=&#10;" path="m,l3,5,5,7r3,3l13,12r2,-2l20,10,15,7r-2,l13,7,10,5,8,5,3,2,,xe" fillcolor="#f3e300" stroked="f">
                  <v:path arrowok="t" o:connecttype="custom" o:connectlocs="0,0;3,5;5,7;8,10;13,12;15,10;20,10;15,7;13,7;13,7;10,5;8,5;3,2;0,0" o:connectangles="0,0,0,0,0,0,0,0,0,0,0,0,0,0"/>
                </v:shape>
                <v:shape id="Freeform 9016" o:spid="_x0000_s2951" style="position:absolute;left:587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r98UA&#10;AADdAAAADwAAAGRycy9kb3ducmV2LnhtbERPTU8CMRC9m/gfmjHxYqALCUZWChESlXADjXsdt+N2&#10;sZ2u27os/HpKYuJtXt7nzBa9s6KjNtSeFYyGGQji0uuaKwXvb8+DBxAhImu0nknBkQIs5tdXM8y1&#10;P/CWul2sRArhkKMCE2OTSxlKQw7D0DfEifvyrcOYYFtJ3eIhhTsrx1l2Lx3WnBoMNrQyVH7vfp2C&#10;z8K8bF73cm2L/Udhzd3y9NMtlbq96Z8eQUTq47/4z73Waf50PIHLN+kEOT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av3xQAAAN0AAAAPAAAAAAAAAAAAAAAAAJgCAABkcnMv&#10;ZG93bnJldi54bWxQSwUGAAAAAAQABAD1AAAAigMAAAAA&#10;" path="m,l5,5r5,3l12,8r,-3l7,3,,xe" fillcolor="#f3e400" stroked="f">
                  <v:path arrowok="t" o:connecttype="custom" o:connectlocs="0,0;5,5;10,8;12,8;12,5;7,3;0,0" o:connectangles="0,0,0,0,0,0,0"/>
                </v:shape>
                <v:shape id="Freeform 9017" o:spid="_x0000_s2952" style="position:absolute;left:5875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gl0cMA&#10;AADdAAAADwAAAGRycy9kb3ducmV2LnhtbERPTWvCQBC9F/wPywi91Y0epI1uRIUWq1Bo1PuQnWSD&#10;2dmQXU3013cLhd7m8T5nuRpsI27U+dqxgukkAUFcOF1zpeB0fH95BeEDssbGMSm4k4dVNnpaYqpd&#10;z990y0MlYgj7FBWYENpUSl8YsugnriWOXOk6iyHCrpK6wz6G20bOkmQuLdYcGwy2tDVUXPKrVXA2&#10;j35vjyU+Dpsv035eXf5x2Cn1PB7WCxCBhvAv/nPvdJz/NpvD7zfxB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gl0cMAAADdAAAADwAAAAAAAAAAAAAAAACYAgAAZHJzL2Rv&#10;d25yZXYueG1sUEsFBgAAAAAEAAQA9QAAAIgDAAAAAA==&#10;" path="m,l2,,5,2r,l2,,,xe" fillcolor="#f2e600" stroked="f">
                  <v:path arrowok="t" o:connecttype="custom" o:connectlocs="0,0;2,0;5,2;5,2;2,0;0,0" o:connectangles="0,0,0,0,0,0"/>
                </v:shape>
                <v:shape id="Freeform 9018" o:spid="_x0000_s2953" style="position:absolute;left:5760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8IcUA&#10;AADdAAAADwAAAGRycy9kb3ducmV2LnhtbERPzUrDQBC+F3yHZYReit0YpdrYbSmFSJVeGn2AMTtN&#10;VrOzIbttkrfvCoK3+fh+Z7UZbCMu1HnjWMH9PAFBXDptuFLw+ZHfPYPwAVlj45gUjORhs76ZrDDT&#10;rucjXYpQiRjCPkMFdQhtJqUva7Lo564ljtzJdRZDhF0ldYd9DLeNTJNkIS0ajg01trSrqfwpzlbB&#10;4+uYzx7M4p2Sr7TPv4u30Rxapaa3w/YFRKAh/Iv/3Hsd5y/TJ/j9Jp4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jwhxQAAAN0AAAAPAAAAAAAAAAAAAAAAAJgCAABkcnMv&#10;ZG93bnJldi54bWxQSwUGAAAAAAQABAD1AAAAigMAAAAA&#10;" path="m239,115l202,105,169,98,140,88,110,75,82,63,58,45,28,25,,,15,25,33,48,50,68,70,88r22,17l117,120r28,12l174,142r20,-2l209,132r15,-10l239,115xe" filled="f" strokecolor="#e77817" strokeweight="0">
                  <v:path arrowok="t" o:connecttype="custom" o:connectlocs="239,115;202,105;169,98;140,88;110,75;82,63;58,45;28,25;0,0;15,25;33,48;50,68;70,88;92,105;117,120;145,132;174,142;194,140;209,132;224,122;239,115" o:connectangles="0,0,0,0,0,0,0,0,0,0,0,0,0,0,0,0,0,0,0,0,0"/>
                </v:shape>
                <v:shape id="Freeform 9019" o:spid="_x0000_s2954" style="position:absolute;left:5929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L/4MUA&#10;AADdAAAADwAAAGRycy9kb3ducmV2LnhtbESPQWvCQBCF7wX/wzKCt7rRg7SpqxRF6kEpieJ5yE6z&#10;odnZkN1q/Pedg+BthvfmvW+W68G36kp9bAIbmE0zUMRVsA3XBs6n3esbqJiQLbaBycCdIqxXo5cl&#10;5jbcuKBrmWolIRxzNOBS6nKtY+XIY5yGjli0n9B7TLL2tbY93iTct3qeZQvtsWFpcNjRxlH1W/55&#10;A1/6EhdlU8RLdSy+j9tZWx/czpjJePj8AJVoSE/z43pvBf99Lrj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Ev/gxQAAAN0AAAAPAAAAAAAAAAAAAAAAAJgCAABkcnMv&#10;ZG93bnJldi54bWxQSwUGAAAAAAQABAD1AAAAigMAAAAA&#10;" path="m,5l3,,,3,,5r,xe" fillcolor="#e15520" stroked="f">
                  <v:path arrowok="t" o:connecttype="custom" o:connectlocs="0,5;3,0;0,3;0,5;0,5" o:connectangles="0,0,0,0,0"/>
                </v:shape>
                <v:shape id="Freeform 9020" o:spid="_x0000_s2955" style="position:absolute;left:5929;top:876;width:1;height:5;visibility:visible;mso-wrap-style:square;v-text-anchor:top" coordsize="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jxsQA&#10;AADdAAAADwAAAGRycy9kb3ducmV2LnhtbERPS2vCQBC+F/wPywi9FN0oNmh0FS1a7NEHirchOybB&#10;7GzIrpr8+65Q6G0+vufMFo0pxYNqV1hWMOhHIIhTqwvOFBwPm94YhPPIGkvLpKAlB4t5522GibZP&#10;3tFj7zMRQtglqCD3vkqkdGlOBl3fVsSBu9raoA+wzqSu8RnCTSmHURRLgwWHhhwr+sopve3vRoFt&#10;B2k8Wn98t6sTrnaX+PN4tj9KvXeb5RSEp8b/i//cWx3mT4YTe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V48bEAAAA3QAAAA8AAAAAAAAAAAAAAAAAmAIAAGRycy9k&#10;b3ducmV2LnhtbFBLBQYAAAAABAAEAPUAAACJAwAAAAA=&#10;" path="m,l,,,5r,l,2,,xe" fillcolor="#e15820" stroked="f">
                  <v:path arrowok="t" o:connecttype="custom" o:connectlocs="0,0;0,0;0,5;0,5;0,2;0,0" o:connectangles="0,0,0,0,0,0"/>
                </v:shape>
                <v:shape id="Freeform 9021" o:spid="_x0000_s2956" style="position:absolute;left:5927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SI8cA&#10;AADdAAAADwAAAGRycy9kb3ducmV2LnhtbESPT0/DMAzF75P4DpGRuExbWhDTKMsmNATiwGV/BFcv&#10;8ZqKxqmasHXfHh+QdrP1nt/7ebEaQqtO1KcmsoFyWoAittE1XBvY794mc1ApIztsI5OBCyVYLW9G&#10;C6xcPPOGTttcKwnhVKEBn3NXaZ2sp4BpGjti0Y6xD5hl7WvtejxLeGj1fVHMdMCGpcFjR2tP9mf7&#10;GwzY73ey60M5PqbXr/Lz8bDRl5k35u52eHkGlWnIV/P/9YcT/KcH4ZdvZAS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LEiPHAAAA3QAAAA8AAAAAAAAAAAAAAAAAmAIAAGRy&#10;cy9kb3ducmV2LnhtbFBLBQYAAAAABAAEAPUAAACMAwAAAAA=&#10;" path="m2,r,l,5r2,l2,xe" fillcolor="#e25c20" stroked="f">
                  <v:path arrowok="t" o:connecttype="custom" o:connectlocs="2,0;2,0;0,5;2,5;2,0" o:connectangles="0,0,0,0,0"/>
                </v:shape>
                <v:shape id="Freeform 9022" o:spid="_x0000_s2957" style="position:absolute;left:5927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wHcQA&#10;AADdAAAADwAAAGRycy9kb3ducmV2LnhtbERP32vCMBB+F/Y/hBv4pqkKw3VGUUFUJjg7Ya+35taG&#10;NZfSRK3/vREE3+7j+3mTWWsrcabGG8cKBv0EBHHutOFCwfF71RuD8AFZY+WYFFzJw2z60plgqt2F&#10;D3TOQiFiCPsUFZQh1KmUPi/Jou+7mjhyf66xGCJsCqkbvMRwW8lhkrxJi4ZjQ4k1LUvK/7OTVbCf&#10;Z9vVcfHz9bu8fq4Pphp7a3ZKdV/b+QeIQG14ih/ujY7z30cDuH8TT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DcB3EAAAA3QAAAA8AAAAAAAAAAAAAAAAAmAIAAGRycy9k&#10;b3ducmV2LnhtbFBLBQYAAAAABAAEAPUAAACJAwAAAAA=&#10;" path="m2,r,l,5r2,l2,xe" fillcolor="#e35f20" stroked="f">
                  <v:path arrowok="t" o:connecttype="custom" o:connectlocs="2,0;2,0;0,5;2,5;2,0" o:connectangles="0,0,0,0,0"/>
                </v:shape>
                <v:shape id="Freeform 9023" o:spid="_x0000_s2958" style="position:absolute;left:5852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fkcMA&#10;AADdAAAADwAAAGRycy9kb3ducmV2LnhtbERP22oCMRB9L/gPYYS+1awXSrsaRQShgojaFvFt2Mxe&#10;cDNZkuiuf2+EQt/mcK4zW3SmFjdyvrKsYDhIQBBnVldcKPj5Xr99gPABWWNtmRTcycNi3nuZYapt&#10;ywe6HUMhYgj7FBWUITSplD4ryaAf2IY4crl1BkOErpDaYRvDTS1HSfIuDVYcG0psaFVSdjlejYJE&#10;59t26w5yv//Nd7zZnWhyHiv12u+WUxCBuvAv/nN/6Tj/czyC5zfx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qfkcMAAADdAAAADwAAAAAAAAAAAAAAAACYAgAAZHJzL2Rv&#10;d25yZXYueG1sUEsFBgAAAAAEAAQA9QAAAIgDAAAAAA==&#10;" path="m77,l75,r,5l75,5r2,l77,xm23,175r,l10,175,,170r13,2l23,175xe" fillcolor="#e36321" stroked="f">
                  <v:path arrowok="t" o:connecttype="custom" o:connectlocs="77,0;75,0;75,5;75,5;77,5;77,0;23,175;23,175;10,175;0,170;13,172;23,175" o:connectangles="0,0,0,0,0,0,0,0,0,0,0,0"/>
                  <o:lock v:ext="edit" verticies="t"/>
                </v:shape>
                <v:shape id="Freeform 9024" o:spid="_x0000_s2959" style="position:absolute;left:5827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V73cQA&#10;AADdAAAADwAAAGRycy9kb3ducmV2LnhtbERPTWvCQBC9F/oflhG8iG6q0troKqWgFPRiIoi3ITtN&#10;gtnZkF2T+O/dgtDbPN7nrDa9qURLjSstK3ibRCCIM6tLzhWc0u14AcJ5ZI2VZVJwJweb9evLCmNt&#10;Oz5Sm/hchBB2MSoovK9jKV1WkEE3sTVx4H5tY9AH2ORSN9iFcFPJaRS9S4Mlh4YCa/ouKLsmN6Ng&#10;Gl0/2v5yWCSjdNftU8+1m5+VGg76ryUIT73/Fz/dPzrM/5zN4O+bcIJ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Ve93EAAAA3QAAAA8AAAAAAAAAAAAAAAAAmAIAAGRycy9k&#10;b3ducmV2LnhtbFBLBQYAAAAABAAEAPUAAACJAwAAAAA=&#10;" path="m102,r-2,l97,5r3,l100,5,102,xm,154r3,l3,154r2,l3,154r-3,xm50,169r-2,l48,172r-10,l30,169r-5,-2l18,162r15,5l50,169xe" fillcolor="#e46721" stroked="f">
                  <v:path arrowok="t" o:connecttype="custom" o:connectlocs="102,0;100,0;97,5;100,5;100,5;102,0;0,154;3,154;3,154;5,154;3,154;0,154;50,169;48,169;48,172;38,172;30,169;25,167;18,162;33,167;50,169" o:connectangles="0,0,0,0,0,0,0,0,0,0,0,0,0,0,0,0,0,0,0,0,0"/>
                  <o:lock v:ext="edit" verticies="t"/>
                </v:shape>
                <v:shape id="Freeform 9025" o:spid="_x0000_s2960" style="position:absolute;left:5827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+Qo8IA&#10;AADdAAAADwAAAGRycy9kb3ducmV2LnhtbERPS2vCQBC+F/wPywheim60VdrUVYIg9VZ8XHobsmMS&#10;zM6G3VHjv+8WCr3Nx/ec5bp3rbpRiI1nA9NJBoq49LbhysDpuB2/gYqCbLH1TAYeFGG9GjwtMbf+&#10;znu6HaRSKYRjjgZqkS7XOpY1OYwT3xEn7uyDQ0kwVNoGvKdw1+pZli20w4ZTQ40dbWoqL4erMxDO&#10;p2eZfxNe+q/PopjuSqkwGjMa9sUHKKFe/sV/7p1N899fXuH3m3SC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5CjwgAAAN0AAAAPAAAAAAAAAAAAAAAAAJgCAABkcnMvZG93&#10;bnJldi54bWxQSwUGAAAAAAQABAD1AAAAhwMAAAAA&#10;" path="m102,r-2,l100,,97,5r3,l100,8,102,xm25,165r13,2l48,170r2,-3l53,165,38,162,28,160,15,155,5,150r-2,l,152r15,5l25,165xe" fillcolor="#e46a21" stroked="f">
                  <v:path arrowok="t" o:connecttype="custom" o:connectlocs="102,0;100,0;100,0;97,5;100,5;100,8;102,0;25,165;38,167;48,170;50,167;53,165;38,162;28,160;15,155;5,150;3,150;0,152;15,157;25,165" o:connectangles="0,0,0,0,0,0,0,0,0,0,0,0,0,0,0,0,0,0,0,0"/>
                  <o:lock v:ext="edit" verticies="t"/>
                </v:shape>
                <v:shape id="Freeform 9026" o:spid="_x0000_s2961" style="position:absolute;left:5830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55sMA&#10;AADdAAAADwAAAGRycy9kb3ducmV2LnhtbERPS2sCMRC+F/wPYQq9abYt2roaRQoFqfTg46C3YTMm&#10;y24mSxJ1++8bodDbfHzPmS9714orhVh7VvA8KkAQV17XbBQc9p/DdxAxIWtsPZOCH4qwXAwe5lhq&#10;f+MtXXfJiBzCsUQFNqWulDJWlhzGke+IM3f2wWHKMBipA95yuGvlS1FMpMOac4PFjj4sVc3u4hQ0&#10;+3hsvgKak31bmw19F+PL6aDU02O/moFI1Kd/8Z97rfP86esY7t/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Y55sMAAADdAAAADwAAAAAAAAAAAAAAAACYAgAAZHJzL2Rv&#10;d25yZXYueG1sUEsFBgAAAAAEAAQA9QAAAIgDAAAAAA==&#10;" path="m97,r,l94,r,5l94,5r3,2l97,xm,149r,l2,149r8,3l15,157r15,5l47,164r3,-2l52,159r-2,l50,159,37,157,25,154,15,152,2,144r,3l,149xe" fillcolor="#e56e21" stroked="f">
                  <v:path arrowok="t" o:connecttype="custom" o:connectlocs="97,0;97,0;94,0;94,5;94,5;97,7;97,0;0,149;0,149;2,149;10,152;15,157;30,162;47,164;50,162;52,159;50,159;50,159;37,157;25,154;15,152;2,144;2,147;0,149" o:connectangles="0,0,0,0,0,0,0,0,0,0,0,0,0,0,0,0,0,0,0,0,0,0,0,0"/>
                  <o:lock v:ext="edit" verticies="t"/>
                </v:shape>
                <v:shape id="Freeform 9027" o:spid="_x0000_s2962" style="position:absolute;left:5832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CK08IA&#10;AADdAAAADwAAAGRycy9kb3ducmV2LnhtbERPTWvCQBC9F/oflhF6qxstiI2uUgpCT6VNRettzI5J&#10;6O5syI4m/fddQehtHu9zluvBO3WhLjaBDUzGGSjiMtiGKwPbr83jHFQUZIsuMBn4pQjr1f3dEnMb&#10;ev6kSyGVSiEcczRQi7S51rGsyWMch5Y4cafQeZQEu0rbDvsU7p2eZtlMe2w4NdTY0mtN5U9x9gZ2&#10;VooD7fv47Y52H9z8/GHl3ZiH0fCyACU0yL/45n6zaf7z0wyu36QT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8IrTwgAAAN0AAAAPAAAAAAAAAAAAAAAAAJgCAABkcnMvZG93&#10;bnJldi54bWxQSwUGAAAAAAQABAD1AAAAhwMAAAAA&#10;" path="m95,3l95,,92,,90,5r2,l95,8r,-5xm,145r10,5l23,155r10,2l48,160r2,-3l50,155r,l48,155,35,152,25,150,13,147,3,142r-3,l,145xe" fillcolor="#e57222" stroked="f">
                  <v:path arrowok="t" o:connecttype="custom" o:connectlocs="95,3;95,0;92,0;90,5;92,5;95,8;95,3;0,145;10,150;23,155;33,157;48,160;50,157;50,155;50,155;48,155;35,152;25,150;13,147;3,142;0,142;0,145" o:connectangles="0,0,0,0,0,0,0,0,0,0,0,0,0,0,0,0,0,0,0,0,0,0"/>
                  <o:lock v:ext="edit" verticies="t"/>
                </v:shape>
                <v:shape id="Freeform 9028" o:spid="_x0000_s2963" style="position:absolute;left:5832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+E8YA&#10;AADdAAAADwAAAGRycy9kb3ducmV2LnhtbESPQWvCQBCF74X+h2UEb7qxUjXRVUQUivSiVuhxyI7Z&#10;YHY2ZFeT9te7BaG3Gd5737xZrDpbiTs1vnSsYDRMQBDnTpdcKPg67QYzED4ga6wck4If8rBavr4s&#10;MNOu5QPdj6EQEcI+QwUmhDqT0ueGLPqhq4mjdnGNxRDXppC6wTbCbSXfkmQiLZYcLxisaWMovx5v&#10;NlLOv+24nd0+U/m9fZ+czDld70dK9Xvdeg4iUBf+zc/0h4710/EU/r6JI8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x+E8YAAADdAAAADwAAAAAAAAAAAAAAAACYAgAAZHJz&#10;L2Rvd25yZXYueG1sUEsFBgAAAAAEAAQA9QAAAIsDAAAAAA==&#10;" path="m95,2l92,r,l90,5r2,l95,7r,-5xm,139r13,8l23,149r12,3l48,154r,l50,154r,-2l53,149r-3,l48,149r-13,l25,147,15,142,5,137r-2,2l,139xe" fillcolor="#e67523" stroked="f">
                  <v:path arrowok="t" o:connecttype="custom" o:connectlocs="95,2;92,0;92,0;90,5;92,5;95,7;95,2;0,139;13,147;23,149;35,152;48,154;48,154;50,154;50,152;53,149;50,149;48,149;35,149;25,147;15,142;5,137;3,139;0,139" o:connectangles="0,0,0,0,0,0,0,0,0,0,0,0,0,0,0,0,0,0,0,0,0,0,0,0"/>
                  <o:lock v:ext="edit" verticies="t"/>
                </v:shape>
                <v:shape id="Freeform 9029" o:spid="_x0000_s2964" style="position:absolute;left:58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f3HMcA&#10;AADdAAAADwAAAGRycy9kb3ducmV2LnhtbESPQWvCQBCF7wX/wzJCL0U3Rio2ukppKUiFQlWKxyE7&#10;TUKzsyG7Neu/7xyE3mZ4b977Zr1NrlUX6kPj2cBsmoEiLr1tuDJwOr5NlqBCRLbYeiYDVwqw3Yzu&#10;1lhYP/AnXQ6xUhLCoUADdYxdoXUoa3IYpr4jFu3b9w6jrH2lbY+DhLtW51m20A4bloYaO3qpqfw5&#10;/DoD6aG9zt7zofx4fdwtkj5/zfO9M+Z+nJ5XoCKl+G++Xe+s4D/NBVe+kRH0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H9xzHAAAA3QAAAA8AAAAAAAAAAAAAAAAAmAIAAGRy&#10;cy9kb3ducmV2LnhtbFBLBQYAAAAABAAEAPUAAACMAwAAAAA=&#10;" path="m92,3l89,,87,r,5l89,5r3,3l92,3xm,137r10,5l22,145r10,2l45,150r2,l47,150r3,-3l52,145r-5,l45,145r-10,l25,142,15,137,5,135r-3,l,137xe" fillcolor="#e67824" stroked="f">
                  <v:path arrowok="t" o:connecttype="custom" o:connectlocs="92,3;89,0;87,0;87,5;89,5;92,8;92,3;0,137;10,142;22,145;32,147;45,150;47,150;47,150;50,147;52,145;47,145;45,145;35,145;25,142;15,137;5,135;2,135;0,137" o:connectangles="0,0,0,0,0,0,0,0,0,0,0,0,0,0,0,0,0,0,0,0,0,0,0,0"/>
                  <o:lock v:ext="edit" verticies="t"/>
                </v:shape>
                <v:shape id="Freeform 9030" o:spid="_x0000_s2965" style="position:absolute;left:5837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6v1MUA&#10;AADdAAAADwAAAGRycy9kb3ducmV2LnhtbERPS2vCQBC+F/oflhF6qxsVao1upJRaPJRqbQW9DdnJ&#10;g2RnQ3Y18d+7BcHbfHzPWSx7U4szta60rGA0jEAQp1aXnCv4+109v4JwHlljbZkUXMjBMnl8WGCs&#10;bcc/dN75XIQQdjEqKLxvYildWpBBN7QNceAy2xr0Aba51C12IdzUchxFL9JgyaGhwIbeC0qr3cko&#10;oNPxo1zr7267HX9Vh6rZfE73mVJPg/5tDsJT7+/im3utw/zZZAb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q/UxQAAAN0AAAAPAAAAAAAAAAAAAAAAAJgCAABkcnMv&#10;ZG93bnJldi54bWxQSwUGAAAAAAQABAD1AAAAigMAAAAA&#10;" path="m90,2l87,,85,r,5l85,5r2,2l90,2xm,132r10,5l20,142r10,2l43,144r2,l48,144r2,-2l53,139r-5,l43,139,23,137,5,129r-2,3l,132xe" fillcolor="#e77c25" stroked="f">
                  <v:path arrowok="t" o:connecttype="custom" o:connectlocs="90,2;87,0;85,0;85,5;85,5;87,7;90,2;0,132;10,137;20,142;30,144;43,144;45,144;48,144;50,142;53,139;48,139;43,139;23,137;5,129;3,132;0,132" o:connectangles="0,0,0,0,0,0,0,0,0,0,0,0,0,0,0,0,0,0,0,0,0,0"/>
                  <o:lock v:ext="edit" verticies="t"/>
                </v:shape>
                <v:shape id="Freeform 9031" o:spid="_x0000_s2966" style="position:absolute;left:5840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5Xc8UA&#10;AADdAAAADwAAAGRycy9kb3ducmV2LnhtbESPwWrDQAxE74H+w6JCb/G6oZjW9SakKYWGQMBuP0B4&#10;FdvEqzXeTWL/fXUI9CYxo5mnYjO5Xl1pDJ1nA89JCoq49rbjxsDvz9fyFVSIyBZ7z2RgpgCb9cOi&#10;wNz6G5d0rWKjJIRDjgbaGIdc61C35DAkfiAW7eRHh1HWsdF2xJuEu16v0jTTDjuWhhYH2rVUn6uL&#10;MxBsllb7lf9stofyeDx8zDS5ypinx2n7DirSFP/N9+tvK/hvL8Iv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ldzxQAAAN0AAAAPAAAAAAAAAAAAAAAAAJgCAABkcnMv&#10;ZG93bnJldi54bWxQSwUGAAAAAAQABAD1AAAAigMAAAAA&#10;" path="m87,3l84,,82,,79,5r3,l84,8,87,3xm,130r10,2l20,137r10,3l40,140r2,l47,140r3,-3l50,132r-5,3l40,135,22,132,5,125r-3,2l,130xe" fillcolor="#e77f26" stroked="f">
                  <v:path arrowok="t" o:connecttype="custom" o:connectlocs="87,3;84,0;82,0;79,5;82,5;84,8;87,3;0,130;10,132;20,137;30,140;40,140;42,140;47,140;50,137;50,132;45,135;40,135;22,132;5,125;2,127;0,130" o:connectangles="0,0,0,0,0,0,0,0,0,0,0,0,0,0,0,0,0,0,0,0,0,0"/>
                  <o:lock v:ext="edit" verticies="t"/>
                </v:shape>
                <v:shape id="Freeform 9032" o:spid="_x0000_s2967" style="position:absolute;left:5842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cO8QA&#10;AADdAAAADwAAAGRycy9kb3ducmV2LnhtbESPS4sCMRCE7wv+h9CCN834YNVxosgusuLNB3htJz0P&#10;nXSGSdTZf28WhL31R1VXVyer1lTiQY0rLSsYDiIQxKnVJecKTsdNfwbCeWSNlWVS8EsOVsvOR4Kx&#10;tk/e0+PgcxFC2MWooPC+jqV0aUEG3cDWxEHLbGPQB2xyqRt8hnBTyVEUfUqDJYcLBdb0VVB6O9yN&#10;gt0Fv+dj+0NnX50n03UWaHdVqtdt1wsQnlr/b35vb3WoP58M4e+bMIJ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63DvEAAAA3QAAAA8AAAAAAAAAAAAAAAAAmAIAAGRycy9k&#10;b3ducmV2LnhtbFBLBQYAAAAABAAEAPUAAACJAwAAAAA=&#10;" path="m82,2l80,r,l77,5r3,2l82,7r,-5xm,124r18,8l38,134r5,l48,134r,-5l50,127r-7,2l38,129,20,127,5,122r-2,l,124xe" fillcolor="#e88327" stroked="f">
                  <v:path arrowok="t" o:connecttype="custom" o:connectlocs="82,2;80,0;80,0;77,5;80,7;82,7;82,2;0,124;18,132;38,134;43,134;48,134;48,129;50,127;43,129;38,129;20,127;5,122;3,122;0,124" o:connectangles="0,0,0,0,0,0,0,0,0,0,0,0,0,0,0,0,0,0,0,0"/>
                  <o:lock v:ext="edit" verticies="t"/>
                </v:shape>
                <v:shape id="Freeform 9033" o:spid="_x0000_s2968" style="position:absolute;left:5845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578MA&#10;AADdAAAADwAAAGRycy9kb3ducmV2LnhtbERPS2vCQBC+F/wPywi9NZsGkTZ1FREFLxVr056H7OTR&#10;ZmfD7tak/94VBG/z8T1nsRpNJ87kfGtZwXOSgiAurW65VlB87p5eQPiArLGzTAr+ycNqOXlYYK7t&#10;wB90PoVaxBD2OSpoQuhzKX3ZkEGf2J44cpV1BkOErpba4RDDTSezNJ1Lgy3HhgZ72jRU/p7+jIL1&#10;j3/fF+7bVUW1HWaHrzbD40apx+m4fgMRaAx38c2913H+6yyD6zfx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C578MAAADdAAAADwAAAAAAAAAAAAAAAACYAgAAZHJzL2Rv&#10;d25yZXYueG1sUEsFBgAAAAAEAAQA9QAAAIgDAAAAAA==&#10;" path="m79,3l77,,74,r,5l77,8r2,2l79,3xm,120r17,7l35,130r5,l45,127r2,-2l50,122r-8,3l35,125,20,122,5,117r-3,3l,120xe" fillcolor="#e88728" stroked="f">
                  <v:path arrowok="t" o:connecttype="custom" o:connectlocs="79,3;77,0;74,0;74,5;77,8;79,10;79,3;0,120;17,127;35,130;40,130;45,127;47,125;50,122;42,125;35,125;20,122;5,117;2,120;0,120" o:connectangles="0,0,0,0,0,0,0,0,0,0,0,0,0,0,0,0,0,0,0,0"/>
                  <o:lock v:ext="edit" verticies="t"/>
                </v:shape>
                <v:shape id="Freeform 9034" o:spid="_x0000_s2969" style="position:absolute;left:5847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uiMUA&#10;AADdAAAADwAAAGRycy9kb3ducmV2LnhtbERPTUsDMRC9C/6HMEJvNlstatemRQShVKF0LUJvw2ZM&#10;FjeTJUm72/56Iwi9zeN9znw5uFYcKcTGs4LJuABBXHvdsFGw+3y7fQIRE7LG1jMpOFGE5eL6ao6l&#10;9j1v6VglI3IIxxIV2JS6UspYW3IYx74jzty3Dw5ThsFIHbDP4a6Vd0XxIB02nBssdvRqqf6pDk6B&#10;Cfvqayt7+7EuzruT6d4fN5Og1OhmeHkGkWhIF/G/e6Xz/Nn0Hv6+y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+6IxQAAAN0AAAAPAAAAAAAAAAAAAAAAAJgCAABkcnMv&#10;ZG93bnJldi54bWxQSwUGAAAAAAQABAD1AAAAigMAAAAA&#10;" path="m77,2r-2,l72,,70,5r2,2l77,9r,-7xm,117r15,5l33,124r5,l45,122r3,-3l48,117r-8,2l33,119,18,117,5,112r-2,2l,117xe" fillcolor="#e98a29" stroked="f">
                  <v:path arrowok="t" o:connecttype="custom" o:connectlocs="77,2;75,2;72,0;70,5;72,7;77,9;77,2;0,117;15,122;33,124;38,124;45,122;48,119;48,117;40,119;33,119;18,117;5,112;3,114;0,117" o:connectangles="0,0,0,0,0,0,0,0,0,0,0,0,0,0,0,0,0,0,0,0"/>
                  <o:lock v:ext="edit" verticies="t"/>
                </v:shape>
                <v:shape id="Freeform 9035" o:spid="_x0000_s2970" style="position:absolute;left:5850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4gvMIA&#10;AADdAAAADwAAAGRycy9kb3ducmV2LnhtbERPS4vCMBC+L/gfwgh7W1Ol7NZqFBGFPe2yPu5DM7bF&#10;ZlKSVKu/3iwI3ubje8582ZtGXMj52rKC8SgBQVxYXXOp4LDffmQgfEDW2FgmBTfysFwM3uaYa3vl&#10;P7rsQiliCPscFVQhtLmUvqjIoB/ZljhyJ+sMhghdKbXDaww3jZwkyac0WHNsqLCldUXFedcZBZ37&#10;PZab+zrLNjd3WH2Fn7TBTqn3Yb+agQjUh5f46f7Wcf40TeH/m3iC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ziC8wgAAAN0AAAAPAAAAAAAAAAAAAAAAAJgCAABkcnMvZG93&#10;bnJldi54bWxQSwUGAAAAAAQABAD1AAAAhwMAAAAA&#10;" path="m74,5l72,3,69,,67,5r2,2l72,10,74,5xm,112r15,5l30,120r7,l45,117r,-2l47,112r-10,3l30,115,17,112,5,110r-3,l,112xe" fillcolor="#ea8e2b" stroked="f">
                  <v:path arrowok="t" o:connecttype="custom" o:connectlocs="74,5;72,3;69,0;67,5;69,7;72,10;74,5;0,112;15,117;30,120;37,120;45,117;45,115;47,112;37,115;30,115;17,112;5,110;2,110;0,112" o:connectangles="0,0,0,0,0,0,0,0,0,0,0,0,0,0,0,0,0,0,0,0"/>
                  <o:lock v:ext="edit" verticies="t"/>
                </v:shape>
                <v:shape id="Freeform 9036" o:spid="_x0000_s2971" style="position:absolute;left:5852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wCcQA&#10;AADdAAAADwAAAGRycy9kb3ducmV2LnhtbERPS2vCQBC+F/wPyxR6kbrxVdo0G5FCW0EvRik9Dtkx&#10;CWZnQ3YT47/vCkJv8/E9J1kNphY9ta6yrGA6iUAQ51ZXXCg4Hj6fX0E4j6yxtkwKruRglY4eEoy1&#10;vfCe+swXIoSwi1FB6X0TS+nykgy6iW2IA3eyrUEfYFtI3eIlhJtazqLoRRqsODSU2NBHSfk564yC&#10;it1257voG8fdbP71w4u+OP0q9fQ4rN9BeBr8v/ju3ugw/22xhNs34QS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sAnEAAAA3QAAAA8AAAAAAAAAAAAAAAAAmAIAAGRycy9k&#10;b3ducmV2LnhtbFBLBQYAAAAABAAEAPUAAACJAwAAAAA=&#10;" path="m72,4l67,2,65,r,4l67,7r3,2l72,4xm,107r13,5l28,114r7,l43,112r2,-3l48,107r-10,2l28,109,15,107,5,104r-2,3l,107xe" fillcolor="#eb912b" stroked="f">
                  <v:path arrowok="t" o:connecttype="custom" o:connectlocs="72,4;67,2;65,0;65,4;67,7;70,9;72,4;0,107;13,112;28,114;35,114;43,112;45,109;48,107;38,109;28,109;15,107;5,104;3,107;0,107" o:connectangles="0,0,0,0,0,0,0,0,0,0,0,0,0,0,0,0,0,0,0,0"/>
                  <o:lock v:ext="edit" verticies="t"/>
                </v:shape>
                <v:shape id="Freeform 9037" o:spid="_x0000_s2972" style="position:absolute;left:5855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IR5MIA&#10;AADdAAAADwAAAGRycy9kb3ducmV2LnhtbERPS4vCMBC+L/gfwgh7W1Mfq7UapQiCsKdVwevQjG0x&#10;mZQmatdfbxYEb/PxPWe57qwRN2p97VjBcJCAIC6crrlUcDxsv1IQPiBrNI5JwR95WK96H0vMtLvz&#10;L932oRQxhH2GCqoQmkxKX1Rk0Q9cQxy5s2sthgjbUuoW7zHcGjlKkqm0WHNsqLChTUXFZX+1Csyo&#10;mW3yvM6tN6fHT5qOafs9Vuqz3+ULEIG68Ba/3Dsd588nU/j/Jp4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shHkwgAAAN0AAAAPAAAAAAAAAAAAAAAAAJgCAABkcnMvZG93&#10;bnJldi54bWxQSwUGAAAAAAQABAD1AAAAhwMAAAAA&#10;" path="m67,5l64,2,62,,59,5r5,2l67,12r,-7xm,105r12,2l25,110r7,l42,107r3,-2l45,100r-10,2l25,105r-13,l2,100r,2l,105xe" fillcolor="#eb952b" stroked="f">
                  <v:path arrowok="t" o:connecttype="custom" o:connectlocs="67,5;64,2;62,0;59,5;64,7;67,12;67,5;0,105;12,107;25,110;32,110;42,107;45,105;45,100;35,102;25,105;12,105;2,100;2,102;0,105" o:connectangles="0,0,0,0,0,0,0,0,0,0,0,0,0,0,0,0,0,0,0,0"/>
                  <o:lock v:ext="edit" verticies="t"/>
                </v:shape>
                <v:shape id="Freeform 9038" o:spid="_x0000_s2973" style="position:absolute;left:5857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WazMUA&#10;AADdAAAADwAAAGRycy9kb3ducmV2LnhtbERPS2vCQBC+C/6HZYTedKOU1kY3IoW20pOPevA2ZMck&#10;JDsbdlcT++u7BcHbfHzPWa5604grOV9ZVjCdJCCIc6srLhT8HD7GcxA+IGtsLJOCG3lYZcPBElNt&#10;O97RdR8KEUPYp6igDKFNpfR5SQb9xLbEkTtbZzBE6AqpHXYx3DRyliQv0mDFsaHElt5Lyuv9xSjQ&#10;2+/PTTK7/X45XeeX+ak/dtudUk+jfr0AEagPD/HdvdFx/tvzK/x/E0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5ZrMxQAAAN0AAAAPAAAAAAAAAAAAAAAAAJgCAABkcnMv&#10;ZG93bnJldi54bWxQSwUGAAAAAAQABAD1AAAAigMAAAAA&#10;" path="m65,5l62,3,60,,57,5r3,3l65,13r,-8xm,100r10,3l23,105r10,l43,103r,-5l45,95,33,98r-10,2l13,100,3,98,,98r,2xe" fillcolor="#ec992a" stroked="f">
                  <v:path arrowok="t" o:connecttype="custom" o:connectlocs="65,5;62,3;60,0;57,5;60,8;65,13;65,5;0,100;10,103;23,105;33,105;43,103;43,98;45,95;33,98;23,100;13,100;3,98;0,98;0,100" o:connectangles="0,0,0,0,0,0,0,0,0,0,0,0,0,0,0,0,0,0,0,0"/>
                  <o:lock v:ext="edit" verticies="t"/>
                </v:shape>
                <v:shape id="Freeform 9039" o:spid="_x0000_s2974" style="position:absolute;left:5857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L//8YA&#10;AADdAAAADwAAAGRycy9kb3ducmV2LnhtbESPT2sCQQzF70K/wxDBm85arLSro1ihIL35p9Bj3Im7&#10;izOZZWfUtZ++OQjeEt7Le7/Ml5136kptrAMbGI8yUMRFsDWXBg77r+E7qJiQLbrAZOBOEZaLl94c&#10;cxtuvKXrLpVKQjjmaKBKqcm1jkVFHuMoNMSinULrMcnaltq2eJNw7/Rrlk21x5qlocKG1hUV593F&#10;G1j/HfDzZN8u2+P9+6f5nbjVeeqMGfS71QxUoi49zY/rjRX8j4ngyjcygl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L//8YAAADdAAAADwAAAAAAAAAAAAAAAACYAgAAZHJz&#10;L2Rvd25yZXYueG1sUEsFBgAAAAAEAAQA9QAAAIsDAAAAAA==&#10;" path="m65,7l62,2,57,r,5l60,7r5,5l65,7xm,95r10,5l23,100,33,97,43,95r2,-3l45,90,35,92,23,95r-10,l5,92,3,95,,95xe" fillcolor="#ec9c29" stroked="f">
                  <v:path arrowok="t" o:connecttype="custom" o:connectlocs="65,7;62,2;57,0;57,5;60,7;65,12;65,7;0,95;10,100;23,100;33,97;43,95;45,92;45,90;35,92;23,95;13,95;5,92;3,95;0,95" o:connectangles="0,0,0,0,0,0,0,0,0,0,0,0,0,0,0,0,0,0,0,0"/>
                  <o:lock v:ext="edit" verticies="t"/>
                </v:shape>
                <v:shape id="Freeform 9040" o:spid="_x0000_s2975" style="position:absolute;left:586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fAfsMA&#10;AADdAAAADwAAAGRycy9kb3ducmV2LnhtbERP24rCMBB9X/Afwgj7IpoqUrQaRWSVBS/gBZ+HZmyL&#10;zaTbZLX790YQ9m0O5zrTeWNKcafaFZYV9HsRCOLU6oIzBefTqjsC4TyyxtIyKfgjB/NZ62OKibYP&#10;PtD96DMRQtglqCD3vkqkdGlOBl3PVsSBu9raoA+wzqSu8RHCTSkHURRLgwWHhhwrWuaU3o6/RsHw&#10;Gl90tFmf3frLVj7eduTPbq/UZ7tZTEB4avy/+O3+1mH+eDiG1zfhB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fAfsMAAADdAAAADwAAAAAAAAAAAAAAAACYAgAAZHJzL2Rv&#10;d25yZXYueG1sUEsFBgAAAAAEAAQA9QAAAIgDAAAAAA==&#10;" path="m62,8l57,3,54,,52,5r5,5l59,15r3,-5l62,8xm,93r10,2l20,95,30,93,42,90r,-2l45,83,32,88,20,90r-8,l5,88,2,90,,93xe" fillcolor="#eda025" stroked="f">
                  <v:path arrowok="t" o:connecttype="custom" o:connectlocs="62,8;57,3;54,0;52,5;57,10;59,15;62,10;62,8;0,93;10,95;20,95;30,93;42,90;42,88;45,83;32,88;20,90;12,90;5,88;2,90;0,93" o:connectangles="0,0,0,0,0,0,0,0,0,0,0,0,0,0,0,0,0,0,0,0,0"/>
                  <o:lock v:ext="edit" verticies="t"/>
                </v:shape>
                <v:shape id="Freeform 9041" o:spid="_x0000_s2976" style="position:absolute;left:5862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ck+cYA&#10;AADdAAAADwAAAGRycy9kb3ducmV2LnhtbESPQUvDQBCF74L/YRnBm91YUTR2W0ohWPCirfQ8Zsdk&#10;MTsbstM09tc7B8HbDO/Ne98sVlPszEhDDokd3M4KMMR18oEbBx/76uYRTBZkj11icvBDGVbLy4sF&#10;lj6d+J3GnTRGQziX6KAV6Utrc91SxDxLPbFqX2mIKLoOjfUDnjQ8dnZeFA82YmBtaLGnTUv19+4Y&#10;HcjLUcbq7jPMw+H18LbO5221OTt3fTWtn8EITfJv/rveesV/uld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ck+cYAAADdAAAADwAAAAAAAAAAAAAAAACYAgAAZHJz&#10;L2Rvd25yZXYueG1sUEsFBgAAAAAEAAQA9QAAAIsDAAAAAA==&#10;" path="m60,7l55,2,52,,50,5r5,5l57,15r,-3l60,7xm,87r8,3l18,90,30,87,40,85r3,-5l43,77,30,82,18,85r-8,l5,82,3,85,,87xe" fillcolor="#eea421" stroked="f">
                  <v:path arrowok="t" o:connecttype="custom" o:connectlocs="60,7;55,2;52,0;50,5;55,10;57,15;57,12;60,7;0,87;8,90;18,90;30,87;40,85;43,80;43,77;30,82;18,85;10,85;5,82;3,85;0,87" o:connectangles="0,0,0,0,0,0,0,0,0,0,0,0,0,0,0,0,0,0,0,0,0"/>
                  <o:lock v:ext="edit" verticies="t"/>
                </v:shape>
                <v:shape id="Freeform 9042" o:spid="_x0000_s2977" style="position:absolute;left:5865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alcIA&#10;AADdAAAADwAAAGRycy9kb3ducmV2LnhtbERP3WrCMBS+H/gO4Qy8GTOx4NDOKKIIXg3s9gDH5tiU&#10;NSe1ibW+/SIIuzsf3+9ZrgfXiJ66UHvWMJ0oEMSlNzVXGn6+9+9zECEiG2w8k4Y7BVivRi9LzI2/&#10;8ZH6IlYihXDIUYONsc2lDKUlh2HiW+LEnX3nMCbYVdJ0eEvhrpGZUh/SYc2pwWJLW0vlb3F1GtTp&#10;+lVk6vSG/S6eZ/aeXY4m03r8Omw+QUQa4r/46T6YNH8xm8Ljm3SC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4RqVwgAAAN0AAAAPAAAAAAAAAAAAAAAAAJgCAABkcnMvZG93&#10;bnJldi54bWxQSwUGAAAAAAQABAD1AAAAhwMAAAAA&#10;" path="m54,10l52,5,47,,44,5r5,5l54,18r,-5l54,10xm,83r7,2l15,85,27,83,40,78r,-3l42,70r-5,5l30,78r-8,2l15,80r-5,l5,78,2,80,,83xe" fillcolor="#eea81d" stroked="f">
                  <v:path arrowok="t" o:connecttype="custom" o:connectlocs="54,10;52,5;47,0;44,5;49,10;54,18;54,13;54,10;0,83;7,85;15,85;27,83;40,78;40,75;42,70;37,75;30,78;22,80;15,80;10,80;5,78;2,80;0,83" o:connectangles="0,0,0,0,0,0,0,0,0,0,0,0,0,0,0,0,0,0,0,0,0,0,0"/>
                  <o:lock v:ext="edit" verticies="t"/>
                </v:shape>
                <v:shape id="Freeform 9043" o:spid="_x0000_s2978" style="position:absolute;left:5867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XSsIA&#10;AADdAAAADwAAAGRycy9kb3ducmV2LnhtbERPS2sCMRC+F/wPYYTealZBqatRZKVQqBcfeB4242Zx&#10;M1mSuLvtrzeFQm/z8T1nvR1sIzryoXasYDrJQBCXTtdcKbicP97eQYSIrLFxTAq+KcB2M3pZY65d&#10;z0fqTrESKYRDjgpMjG0uZSgNWQwT1xIn7ua8xZigr6T22Kdw28hZli2kxZpTg8GWCkPl/fSwCvrl&#10;9ezMvvDH7GducHeoF91XodTreNitQEQa4r/4z/2p0/zlfAa/36QT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VdKwgAAAN0AAAAPAAAAAAAAAAAAAAAAAJgCAABkcnMvZG93&#10;bnJldi54bWxQSwUGAAAAAAQABAD1AAAAhwMAAAAA&#10;" path="m52,10l50,5,45,,42,2r,3l47,12r5,8l52,15r,-5xm,77r5,3l13,80,25,77,38,72r2,-5l42,62r-7,5l28,72r-8,3l13,75r-5,l3,75r,l,77xe" fillcolor="#efac12" stroked="f">
                  <v:path arrowok="t" o:connecttype="custom" o:connectlocs="52,10;50,5;45,0;42,2;42,5;47,12;52,20;52,15;52,10;0,77;5,80;13,80;25,77;38,72;40,67;42,62;35,67;28,72;20,75;13,75;8,75;3,75;3,75;0,77" o:connectangles="0,0,0,0,0,0,0,0,0,0,0,0,0,0,0,0,0,0,0,0,0,0,0,0"/>
                  <o:lock v:ext="edit" verticies="t"/>
                </v:shape>
                <v:shape id="Freeform 9044" o:spid="_x0000_s2979" style="position:absolute;left:5870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j1pcUA&#10;AADdAAAADwAAAGRycy9kb3ducmV2LnhtbERPTWvCQBC9F/wPywi91Y0NkRpdRQtChYI2evE2ZMck&#10;mp0N2VWjv74rFHqbx/uc6bwztbhS6yrLCoaDCARxbnXFhYL9bvX2AcJ5ZI21ZVJwJwfzWe9liqm2&#10;N/6ha+YLEULYpaig9L5JpXR5SQbdwDbEgTva1qAPsC2kbvEWwk0t36NoJA1WHBpKbOizpPycXYyC&#10;x7Z6cDL6ji/xerVebg73fXLKlHrtd4sJCE+d/xf/ub90mD9OYnh+E0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PWlxQAAAN0AAAAPAAAAAAAAAAAAAAAAAJgCAABkcnMv&#10;ZG93bnJldi54bWxQSwUGAAAAAAQABAD1AAAAigMAAAAA&#10;" path="m49,13l44,5,39,r,3l39,5r5,8l47,23r2,-5l49,13xm,73r5,2l10,75r7,l25,73r7,-3l37,65r2,-5l39,55r-4,5l27,65,17,70r-7,l7,70r-5,l2,73,,73xe" fillcolor="#efb000" stroked="f">
                  <v:path arrowok="t" o:connecttype="custom" o:connectlocs="49,13;44,5;39,0;39,3;39,5;44,13;47,23;49,18;49,13;0,73;5,75;10,75;17,75;25,73;32,70;37,65;39,60;39,55;35,60;27,65;17,70;10,70;7,70;2,70;2,73;0,73" o:connectangles="0,0,0,0,0,0,0,0,0,0,0,0,0,0,0,0,0,0,0,0,0,0,0,0,0,0"/>
                  <o:lock v:ext="edit" verticies="t"/>
                </v:shape>
                <v:shape id="Freeform 9045" o:spid="_x0000_s2980" style="position:absolute;left:5870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+esQA&#10;AADdAAAADwAAAGRycy9kb3ducmV2LnhtbERPTWvCQBC9C/6HZQQvQTeKlZq6ihYET1JjkR6H7JgE&#10;s7MhuzXRX+8WCt7m8T5nue5MJW7UuNKygsk4BkGcWV1yruD7tBu9g3AeWWNlmRTcycF61e8tMdG2&#10;5SPdUp+LEMIuQQWF93UipcsKMujGtiYO3MU2Bn2ATS51g20IN5WcxvFcGiw5NBRY02dB2TX9NQrq&#10;9sttfx73SRSVtNils8M5byOlhoNu8wHCU+df4n/3Xof5i7cZ/H0TTp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avnrEAAAA3QAAAA8AAAAAAAAAAAAAAAAAmAIAAGRycy9k&#10;b3ducmV2LnhtbFBLBQYAAAAABAAEAPUAAACJAwAAAAA=&#10;" path="m49,15l44,7,39,r,2l37,5r7,10l47,27r,l47,22r2,-7xm,70r5,l10,70r7,l25,67r7,-5l39,57r,-7l42,42,37,52r-7,8l20,62,10,65r-3,l5,65,2,67,,70xe" fillcolor="#f0b300" stroked="f">
                  <v:path arrowok="t" o:connecttype="custom" o:connectlocs="49,15;44,7;39,0;39,2;37,5;44,15;47,27;47,27;47,22;49,15;0,70;5,70;10,70;17,70;25,67;32,62;39,57;39,50;42,42;37,52;30,60;20,62;10,65;7,65;5,65;2,67;0,70" o:connectangles="0,0,0,0,0,0,0,0,0,0,0,0,0,0,0,0,0,0,0,0,0,0,0,0,0,0,0"/>
                  <o:lock v:ext="edit" verticies="t"/>
                </v:shape>
                <v:shape id="Freeform 9046" o:spid="_x0000_s2981" style="position:absolute;left:5872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EycEA&#10;AADdAAAADwAAAGRycy9kb3ducmV2LnhtbERPzWoCMRC+F3yHMIK3mlXZoqtRRChUeqrtAwzJuLu4&#10;mSxJdKNPbwqF3ubj+53NLtlO3MiH1rGC2bQAQaydablW8PP9/roEESKywc4xKbhTgN129LLByriB&#10;v+h2irXIIRwqVNDE2FdSBt2QxTB1PXHmzs5bjBn6WhqPQw63nZwXxZu02HJuaLCnQ0P6crpaBbpL&#10;9315/DwsnH6kyzDrpT+WSk3Gab8GESnFf/Gf+8Pk+auyhN9v8gl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YRMnBAAAA3QAAAA8AAAAAAAAAAAAAAAAAmAIAAGRycy9kb3du&#10;cmV2LnhtbFBLBQYAAAAABAAEAPUAAACGAwAAAAA=&#10;" path="m45,18l42,8,37,,35,3r,2l40,15r2,10l40,33r-3,7l35,45r-2,5l25,55r-5,3l15,60r-7,l5,60r,l3,63,,65r5,l8,65r7,l25,60r8,-5l37,50,42,33,45,18xe" fillcolor="#f2b900" stroked="f">
                  <v:path arrowok="t" o:connecttype="custom" o:connectlocs="45,18;42,8;37,0;35,3;35,5;40,15;42,25;40,33;37,40;35,45;33,50;25,55;20,58;15,60;8,60;5,60;5,60;3,63;0,65;5,65;8,65;15,65;25,60;33,55;37,50;42,33;45,18" o:connectangles="0,0,0,0,0,0,0,0,0,0,0,0,0,0,0,0,0,0,0,0,0,0,0,0,0,0,0"/>
                </v:shape>
                <v:shape id="Freeform 9047" o:spid="_x0000_s2982" style="position:absolute;left:587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2nsQA&#10;AADdAAAADwAAAGRycy9kb3ducmV2LnhtbESPQYvCMBCF78L+hzCCN00VrFqbiqsIHvaiLnsem7Et&#10;NpPSRNv99xthwdsM731v3qSb3tTiSa2rLCuYTiIQxLnVFRcKvi+H8RKE88gaa8uk4JccbLKPQYqJ&#10;th2f6Hn2hQgh7BJUUHrfJFK6vCSDbmIb4qDdbGvQh7UtpG6xC+GmlrMoiqXBisOFEhvalZTfzw8T&#10;atzkDvc4+/rcPk77Lj4sup/lVanRsN+uQXjq/dv8Tx914FbzGF7fhBF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qtp7EAAAA3QAAAA8AAAAAAAAAAAAAAAAAmAIAAGRycy9k&#10;b3ducmV2LnhtbFBLBQYAAAAABAAEAPUAAACJAwAAAAA=&#10;" path="m42,22l39,10,32,r,2l32,5r2,7l37,22,34,35,27,45,17,52,5,55r,l2,57,,60r2,l5,60,15,57,25,55r7,-8l37,37r2,-7l42,22r,xe" fillcolor="#f3be00" stroked="f">
                  <v:path arrowok="t" o:connecttype="custom" o:connectlocs="42,22;39,10;32,0;32,2;32,5;34,12;37,22;34,35;27,45;17,52;5,55;5,55;2,57;0,60;2,60;5,60;15,57;25,55;32,47;37,37;39,30;42,22;42,22" o:connectangles="0,0,0,0,0,0,0,0,0,0,0,0,0,0,0,0,0,0,0,0,0,0,0"/>
                </v:shape>
                <v:shape id="Freeform 9048" o:spid="_x0000_s2983" style="position:absolute;left:5877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9d8IA&#10;AADdAAAADwAAAGRycy9kb3ducmV2LnhtbERPzWrCQBC+C32HZYTedGOLtY1ZpbRIi57UPMCQHZPg&#10;zmzIbjW+vVso9DYf3+8U64GdulAfWi8GZtMMFEnlbSu1gfK4mbyCChHFovNCBm4UYL16GBWYW3+V&#10;PV0OsVYpREKOBpoYu1zrUDXEGKa+I0ncyfeMMcG+1rbHawpnp5+y7EUztpIaGuzoo6HqfPhhAx3u&#10;B94e/azc7NzWPc/5M3yxMY/j4X0JKtIQ/8V/7m+b5r/NF/D7TTpBr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313wgAAAN0AAAAPAAAAAAAAAAAAAAAAAJgCAABkcnMvZG93&#10;bnJldi54bWxQSwUGAAAAAAQABAD1AAAAhwMAAAAA&#10;" path="m37,20l35,10,30,r,3l28,5r2,8l32,20,30,33r-7,7l15,48,3,50r,3l,55r,l3,55r7,l15,53r5,-3l28,45r2,-5l32,35r3,-7l37,20xe" fillcolor="#f4c200" stroked="f">
                  <v:path arrowok="t" o:connecttype="custom" o:connectlocs="37,20;35,10;30,0;30,3;28,5;30,13;32,20;30,33;23,40;15,48;3,50;3,53;0,55;0,55;3,55;10,55;15,53;20,50;28,45;30,40;32,35;35,28;37,20" o:connectangles="0,0,0,0,0,0,0,0,0,0,0,0,0,0,0,0,0,0,0,0,0,0,0"/>
                </v:shape>
                <v:shape id="Freeform 9049" o:spid="_x0000_s2984" style="position:absolute;left:588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j+sYA&#10;AADdAAAADwAAAGRycy9kb3ducmV2LnhtbESPQUvDQBCF70L/wzKCN7upoNi02yIVQRCRprn0NmSn&#10;2dDsbNzdpvHfOwfB2wzvzXvfrLeT79VIMXWBDSzmBSjiJtiOWwP14e3+GVTKyBb7wGTghxJsN7Ob&#10;NZY2XHlPY5VbJSGcSjTgch5KrVPjyGOah4FYtFOIHrOssdU24lXCfa8fiuJJe+xYGhwOtHPUnKuL&#10;N3CJ06H9HMNrVdOiPn58ue9q3Btzdzu9rEBlmvK/+e/63Qr+8lF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oj+sYAAADdAAAADwAAAAAAAAAAAAAAAACYAgAAZHJz&#10;L2Rvd25yZXYueG1sUEsFBgAAAAAEAAQA9QAAAIsDAAAAAA==&#10;" path="m32,17l29,7,27,,25,2r,5l25,12r2,5l25,27r-5,8l12,42,2,45r,2l,50r,l12,47,22,40,29,30,32,17xe" fillcolor="#f5c700" stroked="f">
                  <v:path arrowok="t" o:connecttype="custom" o:connectlocs="32,17;29,7;27,0;25,2;25,7;25,12;27,17;25,27;20,35;12,42;2,45;2,47;0,50;0,50;12,47;22,40;29,30;32,17" o:connectangles="0,0,0,0,0,0,0,0,0,0,0,0,0,0,0,0,0,0"/>
                </v:shape>
                <v:shape id="Freeform 9050" o:spid="_x0000_s2985" style="position:absolute;left:5880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ozMUA&#10;AADdAAAADwAAAGRycy9kb3ducmV2LnhtbERPTWvCQBC9F/oflil4qxsFbY3ZiKhtteRS68HjkB2T&#10;mOxsyG41/nu3UOhtHu9zkkVvGnGhzlWWFYyGEQji3OqKCwWH77fnVxDOI2tsLJOCGzlYpI8PCcba&#10;XvmLLntfiBDCLkYFpfdtLKXLSzLohrYlDtzJdgZ9gF0hdYfXEG4aOY6iqTRYcWgosaVVSXm9/zEK&#10;pu06q1/OH5t3f/wsskOU3Xa1U2rw1C/nIDz1/l/8597qMH82mcHvN+EE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ejMxQAAAN0AAAAPAAAAAAAAAAAAAAAAAJgCAABkcnMv&#10;ZG93bnJldi54bWxQSwUGAAAAAAQABAD1AAAAigMAAAAA&#10;" path="m29,15l27,8,25,r,5l22,8r,2l25,15r-3,8l17,30r-5,5l5,40,2,43,,45,12,43r8,-8l27,28,29,15xe" fillcolor="#f6cb00" stroked="f">
                  <v:path arrowok="t" o:connecttype="custom" o:connectlocs="29,15;27,8;25,0;25,5;22,8;22,10;25,15;22,23;17,30;12,35;5,40;2,43;0,45;12,43;20,35;27,28;29,15" o:connectangles="0,0,0,0,0,0,0,0,0,0,0,0,0,0,0,0,0"/>
                </v:shape>
                <v:shape id="Freeform 9051" o:spid="_x0000_s2986" style="position:absolute;left:5882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bf8cA&#10;AADdAAAADwAAAGRycy9kb3ducmV2LnhtbESPQUvDQBCF74L/YRnBm93EQ2hjt6UopYKXJgpex+yY&#10;xGZnQ3bbpP76zqHQ2wzvzXvfLNeT69SJhtB6NpDOElDElbct1wa+PrdPc1AhIlvsPJOBMwVYr+7v&#10;lphbP3JBpzLWSkI45GigibHPtQ5VQw7DzPfEov36wWGUdai1HXCUcNfp5yTJtMOWpaHBnl4bqg7l&#10;0RnIdh9FOh7S7m1Tjuf9989fkW3/jXl8mDYvoCJN8Wa+Xr9bwV9kwi/fyAh6d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7W3/HAAAA3QAAAA8AAAAAAAAAAAAAAAAAmAIAAGRy&#10;cy9kb3ducmV2LnhtbFBLBQYAAAAABAAEAPUAAACMAwAAAAA=&#10;" path="m25,10l23,5,23,,20,3,18,5r2,3l20,10r-2,8l15,23r-5,5l5,30,3,35,,38,10,35r8,-7l23,20,25,10xe" fillcolor="#f7d000" stroked="f">
                  <v:path arrowok="t" o:connecttype="custom" o:connectlocs="25,10;23,5;23,0;20,3;18,5;20,8;20,10;18,18;15,23;10,28;5,30;3,35;0,38;10,35;18,28;23,20;25,10" o:connectangles="0,0,0,0,0,0,0,0,0,0,0,0,0,0,0,0,0"/>
                </v:shape>
                <v:shape id="Freeform 9052" o:spid="_x0000_s2987" style="position:absolute;left:5885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EHsQA&#10;AADdAAAADwAAAGRycy9kb3ducmV2LnhtbERP32vCMBB+F/Y/hBvsTVNliKtGGZOxwVCxFZ/P5myr&#10;zaUkmXb+9ctA2Nt9fD9vtuhMIy7kfG1ZwXCQgCAurK65VLDL3/sTED4ga2wsk4If8rCYP/RmmGp7&#10;5S1dslCKGMI+RQVVCG0qpS8qMugHtiWO3NE6gyFCV0rt8BrDTSNHSTKWBmuODRW29FZRcc6+jYIt&#10;uvZjf1tnMn/eLA/n09cqI6fU02P3OgURqAv/4rv7U8f5L+Mh/H0TT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QRB7EAAAA3QAAAA8AAAAAAAAAAAAAAAAAmAIAAGRycy9k&#10;b3ducmV2LnhtbFBLBQYAAAAABAAEAPUAAACJAwAAAAA=&#10;" path="m20,7l17,2,17,,15,2r,5l15,7,12,17,5,25,2,27,,32,7,27r5,-5l17,15,20,7xe" fillcolor="#f7d400" stroked="f">
                  <v:path arrowok="t" o:connecttype="custom" o:connectlocs="20,7;17,2;17,0;15,2;15,7;15,7;12,17;5,25;2,27;0,32;7,27;12,22;17,15;20,7" o:connectangles="0,0,0,0,0,0,0,0,0,0,0,0,0,0"/>
                </v:shape>
                <v:shape id="Freeform 9053" o:spid="_x0000_s2988" style="position:absolute;left:5887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YGcQA&#10;AADdAAAADwAAAGRycy9kb3ducmV2LnhtbERPTWvCQBC9F/wPywi91U1zkBhdgxQtBS3StAePY3ZM&#10;0mZnw+5W47/vCkJv83ifsygG04kzOd9aVvA8SUAQV1a3XCv4+tw8ZSB8QNbYWSYFV/JQLEcPC8y1&#10;vfAHnctQixjCPkcFTQh9LqWvGjLoJ7YnjtzJOoMhQldL7fASw00n0ySZSoMtx4YGe3ppqPopf42C&#10;7YG/s6w/tuv3ytUnfN3vdk4q9TgeVnMQgYbwL76733ScP5um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2BnEAAAA3QAAAA8AAAAAAAAAAAAAAAAAmAIAAGRycy9k&#10;b3ducmV2LnhtbFBLBQYAAAAABAAEAPUAAACJAwAAAAA=&#10;" path="m15,5r,-2l13,,8,15,,25,5,23r5,-5l13,13,15,5xe" fillcolor="#f6d600" stroked="f">
                  <v:path arrowok="t" o:connecttype="custom" o:connectlocs="15,5;15,3;13,0;8,15;0,25;5,23;10,18;13,13;15,5" o:connectangles="0,0,0,0,0,0,0,0,0"/>
                </v:shape>
                <v:shape id="Freeform 9054" o:spid="_x0000_s2989" style="position:absolute;left:5890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6+8QA&#10;AADdAAAADwAAAGRycy9kb3ducmV2LnhtbERPS2vCQBC+F/wPywje6sZaUo2uUgqCgj2YCl4n2ckD&#10;s7NpdjXpv3cLhd7m43vOejuYRtypc7VlBbNpBII4t7rmUsH5a/e8AOE8ssbGMin4IQfbzehpjYm2&#10;PZ/onvpShBB2CSqovG8TKV1ekUE3tS1x4ArbGfQBdqXUHfYh3DTyJYpiabDm0FBhSx8V5df0ZhR8&#10;ZsVcm6OLD6/pJXvbfWeLos+UmoyH9xUIT4P/F/+59zrMX8Zz+P0mnC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OvvEAAAA3QAAAA8AAAAAAAAAAAAAAAAAmAIAAGRycy9k&#10;b3ducmV2LnhtbFBLBQYAAAAABAAEAPUAAACJAwAAAAA=&#10;" path="m10,r,l5,8,,18,7,10,10,xe" fillcolor="#f5d900" stroked="f">
                  <v:path arrowok="t" o:connecttype="custom" o:connectlocs="10,0;10,0;5,8;0,18;7,10;10,0" o:connectangles="0,0,0,0,0,0"/>
                </v:shape>
                <v:shape id="Freeform 9055" o:spid="_x0000_s2990" style="position:absolute;left:5827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Sl8MA&#10;AADdAAAADwAAAGRycy9kb3ducmV2LnhtbERPTWsCMRC9F/wPYYTeatZSrK5GsYLQQy+uHjwOm3E3&#10;upnETXTX/vqmUOhtHu9zFqveNuJObTCOFYxHGQji0mnDlYLDfvsyBREissbGMSl4UIDVcvC0wFy7&#10;jnd0L2IlUgiHHBXUMfpcylDWZDGMnCdO3Mm1FmOCbSV1i10Kt418zbKJtGg4NdToaVNTeSluVkG1&#10;9f4rK/j6bT66d7PrzPG8fij1POzXcxCR+vgv/nN/6jR/NnmD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Sl8MAAADdAAAADwAAAAAAAAAAAAAAAACYAgAAZHJzL2Rv&#10;d25yZXYueG1sUEsFBgAAAAAEAAQA9QAAAIgDAAAAAA==&#10;" path="m,167l23,152,43,135,58,120,68,100,85,57,105,,95,50r-8,50l82,122r-9,23l63,165,48,185,23,177,,167xe" filled="f" strokecolor="#e15520" strokeweight="0">
                  <v:path arrowok="t" o:connecttype="custom" o:connectlocs="0,167;23,152;43,135;58,120;68,100;85,57;105,0;95,50;87,100;82,122;73,145;63,165;48,185;23,177;0,167" o:connectangles="0,0,0,0,0,0,0,0,0,0,0,0,0,0,0"/>
                </v:shape>
                <v:shape id="Freeform 9056" o:spid="_x0000_s2991" style="position:absolute;left:5984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qHsMA&#10;AADdAAAADwAAAGRycy9kb3ducmV2LnhtbERPTWvCQBC9F/oflin0VjcWKhpdRQqBXlrQxtLjkB2z&#10;0exsyI6a/ntXEHqbx/ucxWrwrTpTH5vABsajDBRxFWzDtYHyu3iZgoqCbLENTAb+KMJq+fiwwNyG&#10;C2/ovJVapRCOORpwIl2udawceYyj0BEnbh96j5JgX2vb4yWF+1a/ZtlEe2w4NTjs6N1RddyevIHT&#10;Ydqsf3ZFqX+lnH254nO/y8SY56dhPQclNMi/+O7+sGn+bPIGt2/SCXp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iqHsMAAADdAAAADwAAAAAAAAAAAAAAAACYAgAAZHJzL2Rv&#10;d25yZXYueG1sUEsFBgAAAAAEAAQA9QAAAIgDAAAAAA==&#10;" path="m,20r,l,20r,xm164,r3,l169,r-5,3l164,3r,-3xe" fillcolor="#e15520" stroked="f">
                  <v:path arrowok="t" o:connecttype="custom" o:connectlocs="0,20;0,20;0,20;0,20;164,0;167,0;169,0;164,3;164,3;164,0" o:connectangles="0,0,0,0,0,0,0,0,0,0"/>
                  <o:lock v:ext="edit" verticies="t"/>
                </v:shape>
                <v:shape id="Freeform 9057" o:spid="_x0000_s2992" style="position:absolute;left:5984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xDcUA&#10;AADdAAAADwAAAGRycy9kb3ducmV2LnhtbERPS2vCQBC+F/oflin0Vjd6CG10FfFRPFRsreB1zI7J&#10;YnY2ZNck+uu7hUJv8/E9ZzLrbSVaarxxrGA4SEAQ504bLhQcvtcvryB8QNZYOSYFN/Iwmz4+TDDT&#10;ruMvavehEDGEfYYKyhDqTEqfl2TRD1xNHLmzayyGCJtC6ga7GG4rOUqSVFo0HBtKrGlRUn7ZX62C&#10;u5l/HLeX7Xm5e999nsKKzfDESj0/9fMxiEB9+Bf/uTc6zn9LU/j9Jp4gp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/ENxQAAAN0AAAAPAAAAAAAAAAAAAAAAAJgCAABkcnMv&#10;ZG93bnJldi54bWxQSwUGAAAAAAQABAD1AAAAigMAAAAA&#10;" path="m167,3r,-3l164,r-2,3l162,3r,2l167,3xm,20r3,l3,20r,3l3,25r,-2l,20xm8,52l3,45r,-8l5,45r3,7xe" fillcolor="#e25920" stroked="f">
                  <v:path arrowok="t" o:connecttype="custom" o:connectlocs="167,3;167,0;164,0;162,3;162,3;162,5;167,3;0,20;3,20;3,20;3,23;3,25;3,23;0,20;8,52;3,45;3,37;5,45;8,52" o:connectangles="0,0,0,0,0,0,0,0,0,0,0,0,0,0,0,0,0,0,0"/>
                  <o:lock v:ext="edit" verticies="t"/>
                </v:shape>
                <v:shape id="Freeform 9058" o:spid="_x0000_s2993" style="position:absolute;left:598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KUMMA&#10;AADdAAAADwAAAGRycy9kb3ducmV2LnhtbERPzU4CMRC+m/AOzZh4MdLFA+JCIYRA9OJB4AGG7bjd&#10;7Hba7BR2fXtrYuJtvny/s9qMvlM36qUJbGA2LUARV8E2XBs4nw5PC1CSkC12gcnANwls1pO7FZY2&#10;DPxJt2OqVQ5hKdGASymWWkvlyKNMQyTO3FfoPaYM+1rbHocc7jv9XBRz7bHh3OAw0s5R1R6v3oBs&#10;Y+cuH4f9TtqZPL7FPQ7SGvNwP26XoBKN6V/85363ef7r/AV+v8kn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AKUMMAAADdAAAADwAAAAAAAAAAAAAAAACYAgAAZHJzL2Rv&#10;d25yZXYueG1sUEsFBgAAAAAEAAQA9QAAAIgDAAAAAA==&#10;" path="m164,3r,l164,r-2,3l159,3r,2l159,5r5,-2xm,20r,l3,37r7,18l10,57,8,42,5,30r,-5l5,20r-2,l,20xe" fillcolor="#e25d20" stroked="f">
                  <v:path arrowok="t" o:connecttype="custom" o:connectlocs="164,3;164,3;164,0;162,3;159,3;159,5;159,5;164,3;0,20;0,20;3,37;10,55;10,57;8,42;5,30;5,25;5,20;3,20;0,20" o:connectangles="0,0,0,0,0,0,0,0,0,0,0,0,0,0,0,0,0,0,0"/>
                  <o:lock v:ext="edit" verticies="t"/>
                </v:shape>
                <v:shape id="Freeform 9059" o:spid="_x0000_s2994" style="position:absolute;left:5987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ppMYA&#10;AADdAAAADwAAAGRycy9kb3ducmV2LnhtbESPS2vDMBCE74X+B7GF3Bq5PQTHiRLSQqGQQtM87ou1&#10;fiTWykhK7P777iHQ2y4zO/Ptcj26Tt0oxNazgZdpBoq49Lbl2sDx8PGcg4oJ2WLnmQz8UoT16vFh&#10;iYX1A//QbZ9qJSEcCzTQpNQXWseyIYdx6nti0SofHCZZQ61twEHCXadfs2ymHbYsDQ329N5Qedlf&#10;nYH8GrL5+W04perIuK12+fm7+zJm8jRuFqASjenffL/+tII/nwmufCMj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xppMYAAADdAAAADwAAAAAAAAAAAAAAAACYAgAAZHJz&#10;L2Rvd25yZXYueG1sUEsFBgAAAAAEAAQA9QAAAIsDAAAAAA==&#10;" path="m159,2r,-2l159,r-3,l154,r,2l154,5r5,-3xm,17r,3l,22r2,5l,34r2,8l5,49r,3l7,52r,2l9,54,7,42,5,27r,-5l5,20,2,17,,17xe" fillcolor="#e36221" stroked="f">
                  <v:path arrowok="t" o:connecttype="custom" o:connectlocs="159,2;159,0;159,0;156,0;154,0;154,2;154,5;159,2;0,17;0,20;0,22;2,27;0,34;2,42;5,49;5,52;7,52;7,54;9,54;7,42;5,27;5,22;5,20;2,17;0,17" o:connectangles="0,0,0,0,0,0,0,0,0,0,0,0,0,0,0,0,0,0,0,0,0,0,0,0,0"/>
                  <o:lock v:ext="edit" verticies="t"/>
                </v:shape>
                <v:shape id="Freeform 9060" o:spid="_x0000_s2995" style="position:absolute;left:598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14icMA&#10;AADdAAAADwAAAGRycy9kb3ducmV2LnhtbERPTWsCMRC9F/ofwhS81Wx7EN0aRYRCQaFUPfQ4bsbN&#10;rslk2Yy6/vumUOhtHu9z5ssheHWlPjWRDbyMC1DEVbQN1wYO+/fnKagkyBZ9ZDJwpwTLxePDHEsb&#10;b/xF153UKodwKtGAE+lKrVPlKGAax444c6fYB5QM+1rbHm85PHj9WhQTHbDh3OCwo7Wj6ry7BAN+&#10;O+385jMej0W677+rVlrXijGjp2H1BkpokH/xn/vD5vmzyQx+v8kn6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14icMAAADdAAAADwAAAAAAAAAAAAAAAACYAgAAZHJzL2Rv&#10;d25yZXYueG1sUEsFBgAAAAAEAAQA9QAAAIgDAAAAAA==&#10;" path="m154,2r,l154,r-2,l149,r,2l152,7r2,-5xm,17r,5l,27,3,39,5,54r2,l10,54,7,42,5,27r,-2l5,20r-2,l,17xe" fillcolor="#e46621" stroked="f">
                  <v:path arrowok="t" o:connecttype="custom" o:connectlocs="154,2;154,2;154,0;152,0;149,0;149,2;152,7;154,2;0,17;0,22;0,27;3,39;5,54;7,54;10,54;7,42;5,27;5,25;5,20;3,20;0,17" o:connectangles="0,0,0,0,0,0,0,0,0,0,0,0,0,0,0,0,0,0,0,0,0"/>
                  <o:lock v:ext="edit" verticies="t"/>
                </v:shape>
                <v:shape id="Freeform 9061" o:spid="_x0000_s2996" style="position:absolute;left:5992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Tq8YA&#10;AADdAAAADwAAAGRycy9kb3ducmV2LnhtbESPQWvDMAyF74P9B6PBLmNxtkCbpnVLGQxyXJv2sJuI&#10;1SQ0lkPsNtm/nw6D3STe03ufNrvZ9epOY+g8G3hLUlDEtbcdNwZO1edrDipEZIu9ZzLwQwF228eH&#10;DRbWT3yg+zE2SkI4FGigjXEotA51Sw5D4gdi0S5+dBhlHRttR5wk3PX6PU0X2mHH0tDiQB8t1dfj&#10;zRkoz9mS0lOgbN9V9iW30/dw+zLm+Wner0FFmuO/+e+6tIK/Wgq/fCM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UTq8YAAADdAAAADwAAAAAAAAAAAAAAAACYAgAAZHJz&#10;L2Rvd25yZXYueG1sUEsFBgAAAAAEAAQA9QAAAIsDAAAAAA==&#10;" path="m149,5r,-3l149,r-3,l144,r,5l146,7r3,-2xm,20r,2l,27,2,42,4,54r3,l9,54,7,42,4,27r,-2l4,20r-2,l,20xe" fillcolor="#e46a21" stroked="f">
                  <v:path arrowok="t" o:connecttype="custom" o:connectlocs="149,5;149,2;149,0;146,0;144,0;144,5;146,7;149,5;0,20;0,22;0,27;2,42;4,54;7,54;9,54;7,42;4,27;4,25;4,20;2,20;0,20" o:connectangles="0,0,0,0,0,0,0,0,0,0,0,0,0,0,0,0,0,0,0,0,0"/>
                  <o:lock v:ext="edit" verticies="t"/>
                </v:shape>
                <v:shape id="Freeform 9062" o:spid="_x0000_s2997" style="position:absolute;left:5994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NMMQA&#10;AADdAAAADwAAAGRycy9kb3ducmV2LnhtbERPTUsDMRC9C/0PYQq92WxFunVtWmpFsBfBqngdN+Nm&#10;MZksSdrd/vumIPQ2j/c5y/XgrDhSiK1nBbNpAYK49rrlRsHnx8vtAkRMyBqtZ1Jwogjr1ehmiZX2&#10;Pb/TcZ8akUM4VqjApNRVUsbakMM49R1x5n59cJgyDI3UAfsc7qy8K4q5dNhybjDY0dZQ/bc/OAXd&#10;ov+6/6a5Le1P/7R9M+XmeReUmoyHzSOIREO6iv/drzrPfyhncPkmnyB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hTTDEAAAA3QAAAA8AAAAAAAAAAAAAAAAAmAIAAGRycy9k&#10;b3ducmV2LnhtbFBLBQYAAAAABAAEAPUAAACJAwAAAAA=&#10;" path="m147,7l144,2r,-2l142,r-3,2l139,5r3,5l147,7xm,20r,5l,27,2,42,5,54r2,l12,54,7,42,5,27r,-2l5,22,2,20,,20xe" fillcolor="#e56f21" stroked="f">
                  <v:path arrowok="t" o:connecttype="custom" o:connectlocs="147,7;144,2;144,0;142,0;139,2;139,5;142,10;147,7;0,20;0,25;0,27;2,42;5,54;7,54;12,54;7,42;5,27;5,25;5,22;2,20;0,20" o:connectangles="0,0,0,0,0,0,0,0,0,0,0,0,0,0,0,0,0,0,0,0,0"/>
                  <o:lock v:ext="edit" verticies="t"/>
                </v:shape>
                <v:shape id="Freeform 9063" o:spid="_x0000_s2998" style="position:absolute;left:5996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ulMUA&#10;AADdAAAADwAAAGRycy9kb3ducmV2LnhtbESPT2sCMRDF74V+hzCF3mpWC1VXo0hBKrQe/AN6HDbj&#10;7tJksiRR02/fCIK3Gd6b93sznSdrxIV8aB0r6PcKEMSV0y3XCva75dsIRIjIGo1jUvBHAeaz56cp&#10;ltpdeUOXbaxFDuFQooImxq6UMlQNWQw91xFn7eS8xZhXX0vt8ZrDrZGDoviQFlvOhAY7+myo+t2e&#10;beaa8e6YDmv7851MXy/oa7Xx70q9vqTFBESkFB/m+/VK5/rj4QBu3+QR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O6UxQAAAN0AAAAPAAAAAAAAAAAAAAAAAJgCAABkcnMv&#10;ZG93bnJldi54bWxQSwUGAAAAAAQABAD1AAAAigMAAAAA&#10;" path="m142,7l140,5r,-5l137,2r-2,l135,7r2,5l142,7xm,20r,5l,27,3,42,5,54r5,l13,57,8,42,5,27r,-2l5,22r-2,l,20xe" fillcolor="#e57322" stroked="f">
                  <v:path arrowok="t" o:connecttype="custom" o:connectlocs="142,7;140,5;140,0;137,2;135,2;135,7;137,12;142,7;0,20;0,25;0,27;3,42;5,54;10,54;13,57;8,42;5,27;5,25;5,22;3,22;0,20" o:connectangles="0,0,0,0,0,0,0,0,0,0,0,0,0,0,0,0,0,0,0,0,0"/>
                  <o:lock v:ext="edit" verticies="t"/>
                </v:shape>
                <v:shape id="Freeform 9064" o:spid="_x0000_s2999" style="position:absolute;left:5999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THsIA&#10;AADdAAAADwAAAGRycy9kb3ducmV2LnhtbERPzYrCMBC+C75DmAUvsqaroLZrFFcQFDzU6gMMzWxb&#10;2kxKE7X79htB8DYf3++sNr1pxJ06V1lW8DWJQBDnVldcKLhe9p9LEM4ja2wsk4I/crBZDwcrTLR9&#10;8JnumS9ECGGXoILS+zaR0uUlGXQT2xIH7td2Bn2AXSF1h48Qbho5jaK5NFhxaCixpV1JeZ3djAIs&#10;TjXFu2Oapj96HNfyNLu6XKnRR7/9BuGp92/xy33QYX68mMHz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NMewgAAAN0AAAAPAAAAAAAAAAAAAAAAAJgCAABkcnMvZG93&#10;bnJldi54bWxQSwUGAAAAAAQABAD1AAAAhwMAAAAA&#10;" path="m137,8l134,3r,-3l132,r-3,l132,5r,5l134,10r3,-2xm,20r,3l,25,2,40,7,52r3,3l12,55,7,40,5,25r,-2l5,20r-3,l,20xe" fillcolor="#e67723" stroked="f">
                  <v:path arrowok="t" o:connecttype="custom" o:connectlocs="137,8;134,3;134,0;132,0;129,0;132,5;132,10;134,10;137,8;0,20;0,23;0,25;2,40;7,52;10,55;12,55;7,40;5,25;5,23;5,20;2,20;0,20" o:connectangles="0,0,0,0,0,0,0,0,0,0,0,0,0,0,0,0,0,0,0,0,0,0"/>
                  <o:lock v:ext="edit" verticies="t"/>
                </v:shape>
                <v:shape id="Freeform 9065" o:spid="_x0000_s3000" style="position:absolute;left:6001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yzC8EA&#10;AADdAAAADwAAAGRycy9kb3ducmV2LnhtbERP24rCMBB9X/Afwgi+aaroaqtRRNTVN28fMDRjW20m&#10;pYla/36zIOzbHM51ZovGlOJJtSssK+j3IhDEqdUFZwou5013AsJ5ZI2lZVLwJgeLeetrhom2Lz7S&#10;8+QzEULYJagg975KpHRpTgZdz1bEgbva2qAPsM6krvEVwk0pB1H0LQ0WHBpyrGiVU3o/PYwC3Md0&#10;a9a7x7nYjA6uuuntzzVWqtNullMQnhr/L/64dzrMj8dD+PsmnC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MswvBAAAA3QAAAA8AAAAAAAAAAAAAAAAAmAIAAGRycy9kb3du&#10;cmV2LnhtbFBLBQYAAAAABAAEAPUAAACGAwAAAAA=&#10;" path="m132,10l130,5r,-5l127,r-2,l127,8r,5l130,10r2,xm,20r,3l,25,3,40,8,55r2,l13,55,8,40,5,25r,-2l5,20r-2,l,20xe" fillcolor="#e77b25" stroked="f">
                  <v:path arrowok="t" o:connecttype="custom" o:connectlocs="132,10;130,5;130,0;127,0;125,0;127,8;127,13;130,10;132,10;0,20;0,23;0,25;3,40;8,55;10,55;13,55;8,40;5,25;5,23;5,20;3,20;0,20" o:connectangles="0,0,0,0,0,0,0,0,0,0,0,0,0,0,0,0,0,0,0,0,0,0"/>
                  <o:lock v:ext="edit" verticies="t"/>
                </v:shape>
                <v:shape id="Freeform 9066" o:spid="_x0000_s3001" style="position:absolute;left:6004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CEnsUA&#10;AADdAAAADwAAAGRycy9kb3ducmV2LnhtbERP22rCQBB9L/gPywh9KbpR8ZZmI0UopCCFphJfh+yY&#10;hGZn0+xW07/vCkLf5nCuk+wG04oL9a6xrGA2jUAQl1Y3XCk4fr5ONiCcR9bYWiYFv+Rgl44eEoy1&#10;vfIHXXJfiRDCLkYFtfddLKUrazLoprYjDtzZ9gZ9gH0ldY/XEG5aOY+ilTTYcGiosaN9TeVX/mMU&#10;mOhUzA4Fvy++85XNije5yJ7OSj2Oh5dnEJ4G/y++uzMd5m/XS7h9E0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ISexQAAAN0AAAAPAAAAAAAAAAAAAAAAAJgCAABkcnMv&#10;ZG93bnJldi54bWxQSwUGAAAAAAQABAD1AAAAigMAAAAA&#10;" path="m127,10r,-5l124,r-2,l119,3r3,5l122,13r2,l127,10xm,20r,3l,25,2,40,7,55r3,l12,55,7,40,5,25r,-2l5,23,2,20,,20xe" fillcolor="#e77f26" stroked="f">
                  <v:path arrowok="t" o:connecttype="custom" o:connectlocs="127,10;127,5;124,0;122,0;119,3;122,8;122,13;124,13;127,10;0,20;0,23;0,25;2,40;7,55;10,55;12,55;7,40;5,25;5,23;5,23;2,20;0,20" o:connectangles="0,0,0,0,0,0,0,0,0,0,0,0,0,0,0,0,0,0,0,0,0,0"/>
                  <o:lock v:ext="edit" verticies="t"/>
                </v:shape>
                <v:shape id="Freeform 9067" o:spid="_x0000_s3002" style="position:absolute;left:6006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MIsIA&#10;AADdAAAADwAAAGRycy9kb3ducmV2LnhtbERPS4vCMBC+L/gfwgheFk314Go1ik8QwYMPPA/N2Bab&#10;SUmi1n+/WRD2Nh/fc6bzxlTiSc6XlhX0ewkI4szqknMFl/O2OwLhA7LGyjIpeJOH+az1NcVU2xcf&#10;6XkKuYgh7FNUUIRQp1L6rCCDvmdr4sjdrDMYInS51A5fMdxUcpAkQ2mw5NhQYE2rgrL76WEU7Cp3&#10;1cvH91uulutDSDZufz46pTrtZjEBEagJ/+KPe6fj/PHPEP6+iS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fgwiwgAAAN0AAAAPAAAAAAAAAAAAAAAAAJgCAABkcnMvZG93&#10;bnJldi54bWxQSwUGAAAAAAQABAD1AAAAhwMAAAAA&#10;" path="m122,13r,-5l120,r-3,3l115,3r2,5l117,15r3,-2l122,13xm,20r,3l,25,3,40,8,55r2,l13,55,8,40,5,25r,-2l5,23r-2,l,20xe" fillcolor="#e88427" stroked="f">
                  <v:path arrowok="t" o:connecttype="custom" o:connectlocs="122,13;122,8;120,0;117,3;115,3;117,8;117,15;120,13;122,13;0,20;0,23;0,25;3,40;8,55;10,55;13,55;8,40;5,25;5,23;5,23;3,23;0,20" o:connectangles="0,0,0,0,0,0,0,0,0,0,0,0,0,0,0,0,0,0,0,0,0,0"/>
                  <o:lock v:ext="edit" verticies="t"/>
                </v:shape>
                <v:shape id="Freeform 9068" o:spid="_x0000_s3003" style="position:absolute;left:6009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SKcMA&#10;AADdAAAADwAAAGRycy9kb3ducmV2LnhtbERPTWsCMRC9C/6HMEJvmq1QtVujiKBYT63bQo/DZtws&#10;3UyWJLrbf2+Egrd5vM9ZrnvbiCv5UDtW8DzJQBCXTtdcKfgqduMFiBCRNTaOScEfBVivhoMl5tp1&#10;/EnXU6xECuGQowITY5tLGUpDFsPEtcSJOztvMSboK6k9dincNnKaZTNpsebUYLClraHy93SxCiK+&#10;Vy/d8fyTLb4LXxz23WVvPpR6GvWbNxCR+vgQ/7sPOs1/nc/h/k06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rSKcMAAADdAAAADwAAAAAAAAAAAAAAAACYAgAAZHJzL2Rv&#10;d25yZXYueG1sUEsFBgAAAAAEAAQA9QAAAIgDAAAAAA==&#10;" path="m117,10r,-5l114,r-2,l109,r3,7l114,15r,-3l117,10xm,20r,l,22,2,37,7,52r3,l15,52,7,37,5,22r,-2l5,20r-3,l,20xe" fillcolor="#e98828" stroked="f">
                  <v:path arrowok="t" o:connecttype="custom" o:connectlocs="117,10;117,5;114,0;112,0;109,0;112,7;114,15;114,12;117,10;0,20;0,20;0,22;2,37;7,52;10,52;15,52;7,37;5,22;5,20;5,20;2,20;0,20" o:connectangles="0,0,0,0,0,0,0,0,0,0,0,0,0,0,0,0,0,0,0,0,0,0"/>
                  <o:lock v:ext="edit" verticies="t"/>
                </v:shape>
                <v:shape id="Freeform 9069" o:spid="_x0000_s3004" style="position:absolute;left:6011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kS6MYA&#10;AADdAAAADwAAAGRycy9kb3ducmV2LnhtbESPT0sDMRDF74LfIYzgzWZXxD9r0yJCURQPrZZeh83s&#10;ZulmsiRxG7+9cxC8zfDevPeb5br4Uc0U0xDYQL2oQBG3wQ7cG/j63Fzdg0oZ2eIYmAz8UIL16vxs&#10;iY0NJ97SvMu9khBODRpwOU+N1ql15DEtwkQsWheixyxr7LWNeJJwP+rrqrrVHgeWBocTPTtqj7tv&#10;b2D+6DZvh/5Y1/ju9iXcxPLSRWMuL8rTI6hMJf+b/65freA/3Am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kS6MYAAADdAAAADwAAAAAAAAAAAAAAAACYAgAAZHJz&#10;L2Rvd25yZXYueG1sUEsFBgAAAAAEAAQA9QAAAIsDAAAAAA==&#10;" path="m112,12r,-7l110,r-5,2l107,7r3,8l112,15r,-3xm,20r,l,22,3,37,8,52r5,l15,52,8,37,5,22r,l5,20r-2,l,20xe" fillcolor="#e98c2a" stroked="f">
                  <v:path arrowok="t" o:connecttype="custom" o:connectlocs="112,12;112,5;110,0;105,2;107,7;110,15;112,15;112,12;0,20;0,20;0,22;3,37;8,52;13,52;15,52;8,37;5,22;5,22;5,20;3,20;0,20" o:connectangles="0,0,0,0,0,0,0,0,0,0,0,0,0,0,0,0,0,0,0,0,0"/>
                  <o:lock v:ext="edit" verticies="t"/>
                </v:shape>
                <v:shape id="Freeform 9070" o:spid="_x0000_s3005" style="position:absolute;left:6014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1qcMA&#10;AADdAAAADwAAAGRycy9kb3ducmV2LnhtbERPzWrCQBC+F3yHZQRvdddQWo1uQtEKPfRS9QHG7LgJ&#10;ZmdDdmtin75bKPQ2H9/vbMrRteJGfWg8a1jMFQjiypuGrYbTcf+4BBEissHWM2m4U4CymDxsMDd+&#10;4E+6HaIVKYRDjhrqGLtcylDV5DDMfUecuIvvHcYEeytNj0MKd63MlHqWDhtODTV2tK2puh6+nIbq&#10;/L07Zgr32WCfaLv7UHbZvGk9m46vaxCRxvgv/nO/mzR/9bKC32/S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c1qcMAAADdAAAADwAAAAAAAAAAAAAAAACYAgAAZHJzL2Rv&#10;d25yZXYueG1sUEsFBgAAAAAEAAQA9QAAAIgDAAAAAA==&#10;" path="m109,15l107,7,104,r-2,2l99,2r3,8l104,17r3,-2l109,15xm,20r,l,22,2,37r8,15l12,52r3,l10,44,7,37,5,29r,-7l5,22r,-2l2,20,,20xe" fillcolor="#eb912b" stroked="f">
                  <v:path arrowok="t" o:connecttype="custom" o:connectlocs="109,15;107,7;104,0;102,2;99,2;102,10;104,17;107,15;109,15;0,20;0,20;0,22;2,37;10,52;12,52;15,52;10,44;7,37;5,29;5,22;5,22;5,20;2,20;0,20" o:connectangles="0,0,0,0,0,0,0,0,0,0,0,0,0,0,0,0,0,0,0,0,0,0,0,0"/>
                  <o:lock v:ext="edit" verticies="t"/>
                </v:shape>
                <v:shape id="Freeform 9071" o:spid="_x0000_s3006" style="position:absolute;left:6016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WGsYA&#10;AADdAAAADwAAAGRycy9kb3ducmV2LnhtbESPQW/CMAyF70j7D5EncZlGyg6IdQRUQEhwYRvb7lbj&#10;tdUap2oyGvbr5wMSN1vv+b3Pi1VyrTpTHxrPBqaTDBRx6W3DlYHPj93jHFSIyBZbz2TgQgFWy7vR&#10;AnPrB36n8ylWSkI45GigjrHLtQ5lTQ7DxHfEon373mGUta+07XGQcNfqpyybaYcNS0ONHW1qKn9O&#10;v85AW852/uizv7fXw1faumJ4SOvCmPF9Kl5ARUrxZr5e763gP8+F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5WGsYAAADdAAAADwAAAAAAAAAAAAAAAACYAgAAZHJz&#10;L2Rvd25yZXYueG1sUEsFBgAAAAAEAAQA9QAAAIsDAAAAAA==&#10;" path="m105,13l102,5,100,,97,,95,r2,8l100,15r2,l105,13xm,18r,2l,20,3,35r7,15l13,50r2,l10,42,8,35,5,27r,-7l5,18r-2,l,18xe" fillcolor="#eb952b" stroked="f">
                  <v:path arrowok="t" o:connecttype="custom" o:connectlocs="105,13;102,5;100,0;97,0;95,0;97,8;100,15;102,15;105,13;0,18;0,20;0,20;3,35;10,50;13,50;15,50;10,42;8,35;5,27;5,20;5,18;3,18;0,18" o:connectangles="0,0,0,0,0,0,0,0,0,0,0,0,0,0,0,0,0,0,0,0,0,0,0"/>
                  <o:lock v:ext="edit" verticies="t"/>
                </v:shape>
                <v:shape id="Freeform 9072" o:spid="_x0000_s3007" style="position:absolute;left:6019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33ZcUA&#10;AADdAAAADwAAAGRycy9kb3ducmV2LnhtbERP22rCQBB9F/oPyxR8kbqJoKSpq5SCokWsN/o8ZKdJ&#10;aHY2ZNcY+/WuIPRtDuc603lnKtFS40rLCuJhBII4s7rkXMHpuHhJQDiPrLGyTAqu5GA+e+pNMdX2&#10;wntqDz4XIYRdigoK7+tUSpcVZNANbU0cuB/bGPQBNrnUDV5CuKnkKIom0mDJoaHAmj4Kyn4PZ6Pg&#10;e7BZtu3g62/HyTa24+X4+tmtleo/d+9vIDx1/l/8cK90mP+axHD/Jp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fdlxQAAAN0AAAAPAAAAAAAAAAAAAAAAAJgCAABkcnMv&#10;ZG93bnJldi54bWxQSwUGAAAAAAQABAD1AAAAigMAAAAA&#10;" path="m99,15l97,8,94,,89,r3,10l94,18r3,-3l99,15xm,18r,2l,20r,7l2,35r3,7l10,50r2,l15,50,12,42,7,35,5,27r,-7l5,20,2,18,,18xe" fillcolor="#ec992a" stroked="f">
                  <v:path arrowok="t" o:connecttype="custom" o:connectlocs="99,15;97,8;94,0;89,0;92,10;94,18;97,15;99,15;0,18;0,20;0,20;0,27;2,35;5,42;10,50;12,50;15,50;12,42;7,35;5,27;5,20;5,20;2,18;0,18" o:connectangles="0,0,0,0,0,0,0,0,0,0,0,0,0,0,0,0,0,0,0,0,0,0,0,0"/>
                  <o:lock v:ext="edit" verticies="t"/>
                </v:shape>
                <v:shape id="Freeform 9073" o:spid="_x0000_s3008" style="position:absolute;left:6021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jTcIA&#10;AADdAAAADwAAAGRycy9kb3ducmV2LnhtbERPTWvCQBC9C/0PyxR6001TkJi6SisI9qBgFHodstNs&#10;MDubZFdN/70rCN7m8T5nvhxsIy7U+9qxgvdJAoK4dLrmSsHxsB5nIHxA1tg4JgX/5GG5eBnNMdfu&#10;ynu6FKESMYR9jgpMCG0upS8NWfQT1xJH7s/1FkOEfSV1j9cYbhuZJslUWqw5NhhsaWWoPBVnqyCr&#10;dt9yE37PfvZBXbc9pZ35sUq9vQ5fnyACDeEpfrg3Os6fZSncv4kn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1SNNwgAAAN0AAAAPAAAAAAAAAAAAAAAAAJgCAABkcnMvZG93&#10;bnJldi54bWxQSwUGAAAAAAQABAD1AAAAhwMAAAAA&#10;" path="m95,15l92,8,90,,85,3r2,7l90,20r2,-2l95,15xm,18r,2l,27r3,8l5,42r5,8l13,50r5,-3l13,42,8,35,5,27r,-7l5,20r-2,l,18xe" fillcolor="#ed9e27" stroked="f">
                  <v:path arrowok="t" o:connecttype="custom" o:connectlocs="95,15;92,8;90,0;85,3;87,10;90,20;92,18;95,15;0,18;0,20;0,27;3,35;5,42;10,50;13,50;18,47;13,42;8,35;5,27;5,20;5,20;3,20;0,18" o:connectangles="0,0,0,0,0,0,0,0,0,0,0,0,0,0,0,0,0,0,0,0,0,0,0"/>
                  <o:lock v:ext="edit" verticies="t"/>
                </v:shape>
                <v:shape id="Freeform 9074" o:spid="_x0000_s3009" style="position:absolute;left:6024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SddsEA&#10;AADdAAAADwAAAGRycy9kb3ducmV2LnhtbERPTWvCQBC9F/oflil4Ed2oUGx0FRFqc9UU2uOQHZNo&#10;djZkp5r+e1cQvM3jfc5y3btGXagLtWcDk3ECirjwtubSwHf+OZqDCoJssfFMBv4pwHr1+rLE1Por&#10;7+lykFLFEA4pGqhE2lTrUFTkMIx9Sxy5o+8cSoRdqW2H1xjuGj1NknftsObYUGFL24qK8+HPGfjV&#10;w+z0lRAGL/KzLYf5dJedjBm89ZsFKKFenuKHO7Nx/sd8Bvdv4gl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EnXbBAAAA3QAAAA8AAAAAAAAAAAAAAAAAmAIAAGRycy9kb3du&#10;cmV2LnhtbFBLBQYAAAAABAAEAPUAAACGAwAAAAA=&#10;" path="m89,18l87,10,84,,79,3r3,7l84,20r,l87,20r2,-2xm,20r,l,27r2,8l7,42r3,8l15,47r2,l12,42,7,35,5,27r,-7l5,20r-3,l,20xe" fillcolor="#eda223" stroked="f">
                  <v:path arrowok="t" o:connecttype="custom" o:connectlocs="89,18;87,10;84,0;79,3;82,10;84,20;84,20;87,20;89,18;0,20;0,20;0,27;2,35;7,42;10,50;15,47;17,47;12,42;7,35;5,27;5,20;5,20;2,20;0,20" o:connectangles="0,0,0,0,0,0,0,0,0,0,0,0,0,0,0,0,0,0,0,0,0,0,0,0"/>
                  <o:lock v:ext="edit" verticies="t"/>
                </v:shape>
                <v:shape id="Freeform 9075" o:spid="_x0000_s3010" style="position:absolute;left:6026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/yMEA&#10;AADdAAAADwAAAGRycy9kb3ducmV2LnhtbERPzYrCMBC+C75DmAVvmq6oaNcoIv7sxYPVBxib2baY&#10;TEoTtb69ERa8zcf3O/Nla424U+Mrxwq+BwkI4tzpigsF59O2PwXhA7JG45gUPMnDctHtzDHV7sFH&#10;umehEDGEfYoKyhDqVEqfl2TRD1xNHLk/11gMETaF1A0+Yrg1cpgkE2mx4thQYk3rkvJrdrMKdH24&#10;XnYbc9KXs7P7YMbVJBsr1ftqVz8gArXhI/53/+o4fzYdwfubeIJ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VP8jBAAAA3QAAAA8AAAAAAAAAAAAAAAAAmAIAAGRycy9kb3du&#10;cmV2LnhtbFBLBQYAAAAABAAEAPUAAACGAwAAAAA=&#10;" path="m85,17l82,7,80,,75,r2,7l80,17r,l80,20r2,-3l85,17xm,17r,l,24r3,8l8,39r5,5l15,44r3,l13,39,8,32,5,24r,-7l5,17r-2,l,17xe" fillcolor="#eea81d" stroked="f">
                  <v:path arrowok="t" o:connecttype="custom" o:connectlocs="85,17;82,7;80,0;75,0;77,7;80,17;80,17;80,20;82,17;85,17;0,17;0,17;0,24;3,32;8,39;13,44;15,44;18,44;13,39;8,32;5,24;5,17;5,17;3,17;0,17" o:connectangles="0,0,0,0,0,0,0,0,0,0,0,0,0,0,0,0,0,0,0,0,0,0,0,0,0"/>
                  <o:lock v:ext="edit" verticies="t"/>
                </v:shape>
                <v:shape id="Freeform 9076" o:spid="_x0000_s3011" style="position:absolute;left:6029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rNO8UA&#10;AADdAAAADwAAAGRycy9kb3ducmV2LnhtbERPTWsCMRC9C/0PYQpeimYr1OpqlGpbqNSLq+h12Iyb&#10;xc1k2URd/70pFLzN433OdN7aSlyo8aVjBa/9BARx7nTJhYLd9rs3AuEDssbKMSm4kYf57KkzxVS7&#10;K2/okoVCxBD2KSowIdSplD43ZNH3XU0cuaNrLIYIm0LqBq8x3FZykCRDabHk2GCwpqWh/JSdrYKv&#10;8vD5vnzZZ0Ne2dP5d79YDw5Gqe5z+zEBEagND/G/+0fH+ePRG/x9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s07xQAAAN0AAAAPAAAAAAAAAAAAAAAAAJgCAABkcnMv&#10;ZG93bnJldi54bWxQSwUGAAAAAAQABAD1AAAAigMAAAAA&#10;" path="m79,17l77,7,74,,69,2r3,8l74,17r,3l74,20r3,l79,17r,xm,17r,l,24r2,8l7,39r5,5l15,44r2,l12,39,7,32,5,24r,-7l5,17r-3,l,17xe" fillcolor="#efac12" stroked="f">
                  <v:path arrowok="t" o:connecttype="custom" o:connectlocs="79,17;77,7;74,0;69,2;72,10;74,17;74,20;74,20;77,20;79,17;79,17;0,17;0,17;0,24;2,32;7,39;12,44;15,44;17,44;12,39;7,32;5,24;5,17;5,17;2,17;0,17" o:connectangles="0,0,0,0,0,0,0,0,0,0,0,0,0,0,0,0,0,0,0,0,0,0,0,0,0,0"/>
                  <o:lock v:ext="edit" verticies="t"/>
                </v:shape>
                <v:shape id="Freeform 9077" o:spid="_x0000_s3012" style="position:absolute;left:6031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OpTb4A&#10;AADdAAAADwAAAGRycy9kb3ducmV2LnhtbERPvQrCMBDeBd8hnOCmqQ6i1VREEFz9WdzO5mxLm0tt&#10;Yq0+vREEt/v4fm+17kwlWmpcYVnBZByBIE6tLjhTcD7tRnMQziNrrCyTghc5WCf93gpjbZ98oPbo&#10;MxFC2MWoIPe+jqV0aU4G3djWxIG72cagD7DJpG7wGcJNJadRNJMGCw4NOda0zSktjw+j4PDQbMv6&#10;/r7LdEGX8/T6av1VqeGg2yxBeOr8X/xz73WYv5jP4PtNOEEm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tDqU2+AAAA3QAAAA8AAAAAAAAAAAAAAAAAmAIAAGRycy9kb3ducmV2&#10;LnhtbFBLBQYAAAAABAAEAPUAAACDAwAAAAA=&#10;" path="m75,17l72,7,70,,65,2r2,8l70,17r,3l70,22r2,-2l75,20r,-3l75,17xm,17r,l,24r3,8l8,39r5,5l15,44r3,-2l13,37,8,32,5,24r,-7l5,17r-2,l,17xe" fillcolor="#efb000" stroked="f">
                  <v:path arrowok="t" o:connecttype="custom" o:connectlocs="75,17;72,7;70,0;65,2;67,10;70,17;70,20;70,22;72,20;75,20;75,17;75,17;0,17;0,17;0,24;3,32;8,39;13,44;15,44;18,42;13,37;8,32;5,24;5,17;5,17;3,17;0,17" o:connectangles="0,0,0,0,0,0,0,0,0,0,0,0,0,0,0,0,0,0,0,0,0,0,0,0,0,0,0"/>
                  <o:lock v:ext="edit" verticies="t"/>
                </v:shape>
                <v:shape id="Freeform 9078" o:spid="_x0000_s3013" style="position:absolute;left:6034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huMMA&#10;AADdAAAADwAAAGRycy9kb3ducmV2LnhtbERPTWvCQBC9F/wPywi91Y0KNU1dRYRKvAhGDx6H7DRJ&#10;zc6G3a1J/31XELzN433Ocj2YVtzI+caygukkAUFcWt1wpeB8+npLQfiArLG1TAr+yMN6NXpZYqZt&#10;z0e6FaESMYR9hgrqELpMSl/WZNBPbEccuW/rDIYIXSW1wz6Gm1bOkuRdGmw4NtTY0bam8lr8GgVH&#10;fZl3/SK39OM2RXo9zPb7fKfU63jYfIIINISn+OHOdZz/kS7g/k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QhuMMAAADdAAAADwAAAAAAAAAAAAAAAACYAgAAZHJzL2Rv&#10;d25yZXYueG1sUEsFBgAAAAAEAAQA9QAAAIgDAAAAAA==&#10;" path="m69,15l67,8,64,,59,r3,8l64,15r,3l64,22r3,-2l69,18r,l69,15xm,15r,l,22r2,8l7,37r5,5l15,40r5,l12,35,10,30,5,22r,-7l5,15r-3,l,15xe" fillcolor="#f1b600" stroked="f">
                  <v:path arrowok="t" o:connecttype="custom" o:connectlocs="69,15;67,8;64,0;59,0;62,8;64,15;64,18;64,22;67,20;69,18;69,18;69,15;0,15;0,15;0,22;2,30;7,37;12,42;15,40;20,40;12,35;10,30;5,22;5,15;5,15;2,15;0,15" o:connectangles="0,0,0,0,0,0,0,0,0,0,0,0,0,0,0,0,0,0,0,0,0,0,0,0,0,0,0"/>
                  <o:lock v:ext="edit" verticies="t"/>
                </v:shape>
                <v:shape id="Freeform 9079" o:spid="_x0000_s3014" style="position:absolute;left:6036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aNL8YA&#10;AADdAAAADwAAAGRycy9kb3ducmV2LnhtbESPzW7CQAyE75X6DitX6q1syqGCwCaC0lYVPfEjuFpZ&#10;k0RkvVF2m4S3rw9Ivdma8cznZT66RvXUhdqzgddJAoq48Lbm0sDx8PkyAxUissXGMxm4UYA8e3xY&#10;Ymr9wDvq97FUEsIhRQNVjG2qdSgqchgmviUW7eI7h1HWrtS2w0HCXaOnSfKmHdYsDRW29F5Rcd3/&#10;OgPNeZh/2FPoN+FnKAu8rY/br9GY56dxtQAVaYz/5vv1txX8+Uxw5RsZQW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aNL8YAAADdAAAADwAAAAAAAAAAAAAAAACYAgAAZHJz&#10;L2Rvd25yZXYueG1sUEsFBgAAAAAEAAQA9QAAAIsDAAAAAA==&#10;" path="m65,15l62,8,60,,55,r2,8l60,15r,5l57,22r3,l65,20r,-2l65,15xm,15r,l,22r3,8l8,35r5,5l18,40r2,l15,35,10,30,5,22r,-7l5,15r,-2l3,15,,15xe" fillcolor="#f2bb00" stroked="f">
                  <v:path arrowok="t" o:connecttype="custom" o:connectlocs="65,15;62,8;60,0;55,0;57,8;60,15;60,20;57,22;60,22;65,20;65,18;65,15;0,15;0,15;0,22;3,30;8,35;13,40;18,40;20,40;15,35;10,30;5,22;5,15;5,15;5,13;3,15;0,15" o:connectangles="0,0,0,0,0,0,0,0,0,0,0,0,0,0,0,0,0,0,0,0,0,0,0,0,0,0,0,0"/>
                  <o:lock v:ext="edit" verticies="t"/>
                </v:shape>
                <v:shape id="Freeform 9080" o:spid="_x0000_s3015" style="position:absolute;left:6039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tPIMQA&#10;AADdAAAADwAAAGRycy9kb3ducmV2LnhtbERPTWsCMRC9F/wPYQq9aVIPrbsaRQSlPfSgLZTexs2Y&#10;XdxMliTVtb/eCEJv83ifM1v0rhUnCrHxrOF5pEAQV940bDV8fa6HExAxIRtsPZOGC0VYzAcPMyyN&#10;P/OWTrtkRQ7hWKKGOqWulDJWNTmMI98RZ+7gg8OUYbDSBDzncNfKsVIv0mHDuaHGjlY1Vcfdr9Pw&#10;uv/eqINt/96LoLb2hz9W8mK0fnrsl1MQifr0L76730yeX0wKuH2TT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LTyDEAAAA3QAAAA8AAAAAAAAAAAAAAAAAmAIAAGRycy9k&#10;b3ducmV2LnhtbFBLBQYAAAAABAAEAPUAAACJAwAAAAA=&#10;" path="m59,15l57,8,54,,49,3r3,5l54,15r,5l52,25r2,-3l59,22r,-4l59,15xm,15r,l,22r5,8l7,35r8,5l17,40r5,-3l15,35,10,30,5,22r,-7l5,15r,-2l2,13,,15xe" fillcolor="#f4c100" stroked="f">
                  <v:path arrowok="t" o:connecttype="custom" o:connectlocs="59,15;57,8;54,0;49,3;52,8;54,15;54,20;52,25;54,22;59,22;59,18;59,15;0,15;0,15;0,22;5,30;7,35;15,40;17,40;22,37;15,35;10,30;5,22;5,15;5,15;5,13;2,13;0,15" o:connectangles="0,0,0,0,0,0,0,0,0,0,0,0,0,0,0,0,0,0,0,0,0,0,0,0,0,0,0,0"/>
                  <o:lock v:ext="edit" verticies="t"/>
                </v:shape>
                <v:shape id="Freeform 9081" o:spid="_x0000_s3016" style="position:absolute;left:6041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KRFMQA&#10;AADdAAAADwAAAGRycy9kb3ducmV2LnhtbESPTWvCQBCG74X+h2UKvdVNexCNboIUhOJF60eptyE7&#10;JsHsbMiuuv33nYPgbYZ5P56Zl8l16kpDaD0beB9loIgrb1uuDex3y7cJqBCRLXaeycAfBSiL56c5&#10;5tbf+Juu21grCeGQo4Emxj7XOlQNOQwj3xPL7eQHh1HWodZ2wJuEu05/ZNlYO2xZGhrs6bOh6ry9&#10;OOk9HmyKWi/WtDmk1e/mZ+lbZ8zrS1rMQEVK8SG+u7+s4E+nwi/fyAi6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ikRTEAAAA3QAAAA8AAAAAAAAAAAAAAAAAmAIAAGRycy9k&#10;b3ducmV2LnhtbFBLBQYAAAAABAAEAPUAAACJAwAAAAA=&#10;" path="m55,15l52,8,50,,45,3r5,5l50,15r-3,7l45,27r5,-2l52,22r3,-2l55,15xm,13r,2l,15r,7l5,30r5,5l15,40r5,-3l23,37,15,35,10,30,8,22,5,15r,l5,13r-2,l,13xe" fillcolor="#f5c700" stroked="f">
                  <v:path arrowok="t" o:connecttype="custom" o:connectlocs="55,15;52,8;50,0;45,3;50,8;50,15;47,22;45,27;50,25;52,22;55,20;55,15;0,13;0,15;0,15;0,22;5,30;10,35;15,40;20,37;23,37;15,35;10,30;8,22;5,15;5,15;5,13;3,13;0,13" o:connectangles="0,0,0,0,0,0,0,0,0,0,0,0,0,0,0,0,0,0,0,0,0,0,0,0,0,0,0,0,0"/>
                  <o:lock v:ext="edit" verticies="t"/>
                </v:shape>
                <v:shape id="Freeform 9082" o:spid="_x0000_s3017" style="position:absolute;left:6044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7VgcEA&#10;AADdAAAADwAAAGRycy9kb3ducmV2LnhtbERPTWsCMRC9F/wPYYReiib2UOpqFBGEnirdqudhMyar&#10;m8myie7675tCobd5vM9ZrgffiDt1sQ6sYTZVIIirYGq2Gg7fu8k7iJiQDTaBScODIqxXo6clFib0&#10;/EX3MlmRQzgWqMGl1BZSxsqRxzgNLXHmzqHzmDLsrDQd9jncN/JVqTfpsebc4LClraPqWt68hstn&#10;mVxo9idVndDYl2OvdrbX+nk8bBYgEg3pX/zn/jB5/nw+g99v8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+1YHBAAAA3QAAAA8AAAAAAAAAAAAAAAAAmAIAAGRycy9kb3du&#10;cmV2LnhtbFBLBQYAAAAABAAEAPUAAACGAwAAAAA=&#10;" path="m49,12l47,5,44,,39,r5,7l44,12r-2,7l37,27r5,-3l47,22r2,-5l49,12xm,10r,2l,12r,7l5,27r5,5l17,34r5,l27,32r-2,l25,32,17,29,10,27,7,19,5,12r,-2l5,10r-3,l,10xe" fillcolor="#f6cc00" stroked="f">
                  <v:path arrowok="t" o:connecttype="custom" o:connectlocs="49,12;47,5;44,0;39,0;44,7;44,12;42,19;37,27;42,24;47,22;49,17;49,12;0,10;0,12;0,12;0,19;5,27;10,32;17,34;22,34;27,32;25,32;25,32;17,29;10,27;7,19;5,12;5,10;5,10;2,10;0,10" o:connectangles="0,0,0,0,0,0,0,0,0,0,0,0,0,0,0,0,0,0,0,0,0,0,0,0,0,0,0,0,0,0,0"/>
                  <o:lock v:ext="edit" verticies="t"/>
                </v:shape>
                <v:shape id="Freeform 9083" o:spid="_x0000_s3018" style="position:absolute;left:6046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03sMMA&#10;AADdAAAADwAAAGRycy9kb3ducmV2LnhtbERPyWrDMBC9F/IPYgK9NVLSUmLXcggOhUJPzdLzYE1k&#10;J9bIWEri/H1VKPQ2j7dOsRpdJ640hNazhvlMgSCuvWnZatjv3p+WIEJENth5Jg13CrAqJw8F5sbf&#10;+Iuu22hFCuGQo4Ymxj6XMtQNOQwz3xMn7ugHhzHBwUoz4C2Fu04ulHqVDltODQ32VDVUn7cXp6Gv&#10;9qeX7wyf1WZ9/1StsXV1sFo/Tsf1G4hIY/wX/7k/TJqfZQv4/Sa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03sMMAAADdAAAADwAAAAAAAAAAAAAAAACYAgAAZHJzL2Rv&#10;d25yZXYueG1sUEsFBgAAAAAEAAQA9QAAAIgDAAAAAA==&#10;" path="m45,12r,-7l40,,35,2r5,5l40,12r-3,7l35,24r-5,3l23,29,15,27,10,24,8,19,5,12r,-2l5,10r-2,l,10r,2l,12r3,7l5,27r5,5l18,34,30,29,40,24r2,-5l45,12xe" fillcolor="#f7d200" stroked="f">
                  <v:path arrowok="t" o:connecttype="custom" o:connectlocs="45,12;45,5;40,0;35,2;40,7;40,12;37,19;35,24;30,27;23,29;15,27;10,24;8,19;5,12;5,10;5,10;3,10;0,10;0,12;0,12;3,19;5,27;10,32;18,34;30,29;40,24;42,19;45,12" o:connectangles="0,0,0,0,0,0,0,0,0,0,0,0,0,0,0,0,0,0,0,0,0,0,0,0,0,0,0,0"/>
                </v:shape>
                <v:shape id="Freeform 9084" o:spid="_x0000_s3019" style="position:absolute;left:6049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5ezsIA&#10;AADdAAAADwAAAGRycy9kb3ducmV2LnhtbERPS2sCMRC+C/0PYQq9abYViq5GkdLCHm184HHcjLvL&#10;bibLJmr8902h0Nt8fM9ZrqPtxI0G3zhW8DrJQBCXzjRcKdjvvsYzED4gG+wck4IHeVivnkZLzI27&#10;8zfddKhECmGfo4I6hD6X0pc1WfQT1xMn7uIGiyHBoZJmwHsKt518y7J3abHh1FBjTx81la2+WgUc&#10;t1G3h0Ie9ed1I8P5pNtpodTLc9wsQASK4V/85y5Mmj+fT+H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l7OwgAAAN0AAAAPAAAAAAAAAAAAAAAAAJgCAABkcnMvZG93&#10;bnJldi54bWxQSwUGAAAAAAQABAD1AAAAhwMAAAAA&#10;" path="m39,12r,-5l34,,29,2r5,5l34,12r-2,5l29,22r-4,2l20,27,15,24,10,22,5,17r,-5l5,10r,l2,10,,10r,l,12r2,7l5,27r7,2l20,32r,l22,32r5,-3l32,27r5,-8l39,12xe" fillcolor="#f6d500" stroked="f">
                  <v:path arrowok="t" o:connecttype="custom" o:connectlocs="39,12;39,7;34,0;29,2;34,7;34,12;32,17;29,22;25,24;20,27;15,24;10,22;5,17;5,12;5,10;5,10;2,10;0,10;0,10;0,12;2,19;5,27;12,29;20,32;20,32;22,32;27,29;32,27;37,19;39,12" o:connectangles="0,0,0,0,0,0,0,0,0,0,0,0,0,0,0,0,0,0,0,0,0,0,0,0,0,0,0,0,0,0"/>
                </v:shape>
                <v:shape id="Freeform 9085" o:spid="_x0000_s3020" style="position:absolute;left:6051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4F8IA&#10;AADdAAAADwAAAGRycy9kb3ducmV2LnhtbERPyWrDMBC9F/oPYgq51bKbUmInSgiFkPTYLPeJNV5i&#10;a2QsxXb+vioUepvHW2e1mUwrBupdbVlBEsUgiHOray4VnE+71wUI55E1tpZJwYMcbNbPTyvMtB35&#10;m4ajL0UIYZehgsr7LpPS5RUZdJHtiANX2N6gD7Avpe5xDOGmlW9x/CEN1hwaKuzos6K8Od6NgiHm&#10;YjvuO3c1X7dB74qkOc8vSs1epu0ShKfJ/4v/3Acd5qfpO/x+E0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/gXwgAAAN0AAAAPAAAAAAAAAAAAAAAAAJgCAABkcnMvZG93&#10;bnJldi54bWxQSwUGAAAAAAQABAD1AAAAhwMAAAAA&#10;" path="m35,10r,-5l30,,27,,25,r5,5l30,10r,5l25,17r-2,3l18,22,13,20,8,17,5,15r,-5l5,8r,l3,8,,8r,l,10r3,7l5,22r5,3l18,27r7,-2l30,22r2,-5l35,10xe" fillcolor="#f5d800" stroked="f">
                  <v:path arrowok="t" o:connecttype="custom" o:connectlocs="35,10;35,5;30,0;27,0;25,0;30,5;30,10;30,15;25,17;23,20;18,22;13,20;8,17;5,15;5,10;5,8;5,8;3,8;0,8;0,8;0,10;3,17;5,22;10,25;18,27;25,25;30,22;32,17;35,10" o:connectangles="0,0,0,0,0,0,0,0,0,0,0,0,0,0,0,0,0,0,0,0,0,0,0,0,0,0,0,0,0"/>
                </v:shape>
                <v:shape id="Freeform 9086" o:spid="_x0000_s3021" style="position:absolute;left:6054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Iv8QA&#10;AADdAAAADwAAAGRycy9kb3ducmV2LnhtbERPS2vCQBC+C/0PyxR6041CrUldpZaI7dEXXsfsNBua&#10;nU2zq8b+elco9DYf33Om887W4kytrxwrGA4SEMSF0xWXCnbbZX8CwgdkjbVjUnAlD/PZQ2+KmXYX&#10;XtN5E0oRQ9hnqMCE0GRS+sKQRT9wDXHkvlxrMUTYllK3eInhtpajJBlLixXHBoMNvRsqvjcnq+Dl&#10;t9l/LvJi8pMf3NAdzWqXm5VST4/d2yuIQF34F/+5P3Scn6bPcP8mni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VSL/EAAAA3QAAAA8AAAAAAAAAAAAAAAAAmAIAAGRycy9k&#10;b3ducmV2LnhtbFBLBQYAAAAABAAEAPUAAACJAwAAAAA=&#10;" path="m29,10r,-5l24,,22,,20,3r2,2l24,10r,3l22,17r-5,3l15,20r-5,l7,17,5,13r,-3l5,8,5,5,2,8,,8r,l,10r,5l5,20r5,2l15,25r5,-3l24,20r3,-5l29,10xe" fillcolor="#f4dc00" stroked="f">
                  <v:path arrowok="t" o:connecttype="custom" o:connectlocs="29,10;29,5;24,0;22,0;20,3;22,5;24,10;24,13;22,17;17,20;15,20;10,20;7,17;5,13;5,10;5,8;5,5;2,8;0,8;0,8;0,10;0,15;5,20;10,22;15,25;20,22;24,20;27,15;29,10" o:connectangles="0,0,0,0,0,0,0,0,0,0,0,0,0,0,0,0,0,0,0,0,0,0,0,0,0,0,0,0,0"/>
                </v:shape>
                <v:shape id="Freeform 9087" o:spid="_x0000_s3022" style="position:absolute;left:6056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4yxr8A&#10;AADdAAAADwAAAGRycy9kb3ducmV2LnhtbERPTYvCMBC9C/6HMII3Td2DrNUoIi563Sqeh2Zsis2k&#10;JrHWf78RhL3N433OatPbRnTkQ+1YwWyagSAuna65UnA+/Uy+QYSIrLFxTApeFGCzHg5WmGv35F/q&#10;iliJFMIhRwUmxjaXMpSGLIapa4kTd3XeYkzQV1J7fKZw28ivLJtLizWnBoMt7QyVt+JhFfi+29nT&#10;8bJ38uCL9mD29+p6Vmo86rdLEJH6+C/+uI86zV8s5vD+Jp0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3jLGvwAAAN0AAAAPAAAAAAAAAAAAAAAAAJgCAABkcnMvZG93bnJl&#10;di54bWxQSwUGAAAAAAQABAD1AAAAhAMAAAAA&#10;" path="m25,10r,-5l20,,18,3r-3,l18,5r2,5l18,15r-5,2l8,15,5,10,5,8,8,5,3,5,,8r,l,10r,5l3,17r5,3l13,22r5,-2l20,17r5,-2l25,10xe" fillcolor="#f4de00" stroked="f">
                  <v:path arrowok="t" o:connecttype="custom" o:connectlocs="25,10;25,5;20,0;18,3;15,3;18,5;20,10;18,15;13,17;8,15;5,10;5,8;8,5;3,5;0,8;0,8;0,10;0,15;3,17;8,20;13,22;18,20;20,17;25,15;25,10" o:connectangles="0,0,0,0,0,0,0,0,0,0,0,0,0,0,0,0,0,0,0,0,0,0,0,0,0"/>
                </v:shape>
                <v:shape id="Freeform 9088" o:spid="_x0000_s3023" style="position:absolute;left:6059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m1H8QA&#10;AADdAAAADwAAAGRycy9kb3ducmV2LnhtbERPTWvCQBC9F/wPywi91Y21WI2uEiqFQg+l0YPHITtm&#10;g9nZmF2T+O+7gtDbPN7nrLeDrUVHra8cK5hOEhDEhdMVlwoO+8+XBQgfkDXWjknBjTxsN6OnNaba&#10;9fxLXR5KEUPYp6jAhNCkUvrCkEU/cQ1x5E6utRgibEupW+xjuK3la5LMpcWKY4PBhj4MFef8ahU0&#10;2Xwxc7e3vM/N98/F7ig7dlelnsdDtgIRaAj/4of7S8f5y+U73L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5tR/EAAAA3QAAAA8AAAAAAAAAAAAAAAAAmAIAAGRycy9k&#10;b3ducmV2LnhtbFBLBQYAAAAABAAEAPUAAACJAwAAAAA=&#10;" path="m19,7l17,2,15,,7,2,,2,,5,,7r,3l2,14r3,3l10,17r2,l17,14r2,-4l19,7xm15,7r-3,3l10,12,7,10,5,7,7,5,10,2r2,3l15,7xe" fillcolor="#f3e100" stroked="f">
                  <v:path arrowok="t" o:connecttype="custom" o:connectlocs="19,7;17,2;15,0;7,2;0,2;0,5;0,7;0,10;2,14;5,17;10,17;12,17;17,14;19,10;19,7;15,7;12,10;10,12;7,10;5,7;7,5;10,2;12,5;15,7" o:connectangles="0,0,0,0,0,0,0,0,0,0,0,0,0,0,0,0,0,0,0,0,0,0,0,0"/>
                  <o:lock v:ext="edit" verticies="t"/>
                </v:shape>
                <v:shape id="Freeform 9089" o:spid="_x0000_s3024" style="position:absolute;left:6061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BXcYA&#10;AADdAAAADwAAAGRycy9kb3ducmV2LnhtbESPQWvCQBCF74X+h2UK3uqmHqRGVxFBahEKjS14HLNj&#10;NpidDdltjP76zqHQ2wzvzXvfLFaDb1RPXawDG3gZZ6CIy2Brrgx8HbbPr6BiQrbYBCYDN4qwWj4+&#10;LDC34cqf1BepUhLCMUcDLqU21zqWjjzGcWiJRTuHzmOStau07fAq4b7Rkyybao81S4PDljaOykvx&#10;4w2U5Pxbf//e3zf7U7H9aPj9eGNjRk/Deg4q0ZD+zX/XOyv4s5n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7BXcYAAADdAAAADwAAAAAAAAAAAAAAAACYAgAAZHJz&#10;L2Rvd25yZXYueG1sUEsFBgAAAAAEAAQA9QAAAIsDAAAAAA==&#10;" path="m15,7l13,2,10,,5,2,3,2,,5,,7r3,5l8,14r5,-2l15,7xe" fillcolor="#f3e400" stroked="f">
                  <v:path arrowok="t" o:connecttype="custom" o:connectlocs="15,7;13,2;10,0;5,2;3,2;0,5;0,7;3,12;8,14;13,12;15,7" o:connectangles="0,0,0,0,0,0,0,0,0,0,0"/>
                </v:shape>
                <v:shape id="Freeform 9090" o:spid="_x0000_s3025" style="position:absolute;left:6064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T5sMA&#10;AADdAAAADwAAAGRycy9kb3ducmV2LnhtbERPTYvCMBC9C/sfwizsTVM9iK1GEZcFF0RYFfE4NGNT&#10;bCalibX6682C4G0e73Nmi85WoqXGl44VDAcJCOLc6ZILBYf9T38CwgdkjZVjUnAnD4v5R2+GmXY3&#10;/qN2FwoRQ9hnqMCEUGdS+tyQRT9wNXHkzq6xGCJsCqkbvMVwW8lRkoylxZJjg8GaVobyy+5qFZyO&#10;q8djvHXfv2SS9r7Zt+noeFbq67NbTkEE6sJb/HKvdZyfpin8fxN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dT5sMAAADdAAAADwAAAAAAAAAAAAAAAACYAgAAZHJzL2Rv&#10;d25yZXYueG1sUEsFBgAAAAAEAAQA9QAAAIgDAAAAAA==&#10;" path="m10,5l7,3,5,,2,3,,5,2,8r3,2l7,8,10,5xe" fillcolor="#f2e700" stroked="f">
                  <v:path arrowok="t" o:connecttype="custom" o:connectlocs="10,5;7,3;5,0;2,3;0,5;2,8;5,10;7,8;10,5" o:connectangles="0,0,0,0,0,0,0,0,0"/>
                </v:shape>
                <v:shape id="Freeform 9091" o:spid="_x0000_s3026" style="position:absolute;left:6066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q/uscA&#10;AADdAAAADwAAAGRycy9kb3ducmV2LnhtbESPwWrCQBCG70LfYRmhF6mbBhRJXUUsFg8tEttDj9Ps&#10;mASzsyG71e3bdw6Cx+Gf/5v5luvkOnWhIbSeDTxPM1DElbct1wa+PndPC1AhIlvsPJOBPwqwXj2M&#10;llhYf+WSLsdYK4FwKNBAE2NfaB2qhhyGqe+JJTv5wWGUcai1HfAqcNfpPMvm2mHLcqHBnrYNVefj&#10;rzPwkb/nZdpOJq+z+SwdvvfuZ1e+GfM4TpsXUJFSvC/f2ntrQIjyv9iICe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6v7rHAAAA3QAAAA8AAAAAAAAAAAAAAAAAmAIAAGRy&#10;cy9kb3ducmV2LnhtbFBLBQYAAAAABAAEAPUAAACMAwAAAAA=&#10;" path="m5,2l5,,3,,,,,2,,5r3,l5,5,5,2xe" fillcolor="#f1e900" stroked="f">
                  <v:path arrowok="t" o:connecttype="custom" o:connectlocs="5,2;5,0;3,0;0,0;0,2;0,5;3,5;5,5;5,2" o:connectangles="0,0,0,0,0,0,0,0,0"/>
                </v:shape>
                <v:shape id="Freeform 9092" o:spid="_x0000_s3027" style="position:absolute;left:5984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YWcQA&#10;AADdAAAADwAAAGRycy9kb3ducmV2LnhtbESP0WrCQBRE3wv+w3KFvtVNWiwaXUUUoQhSEvMBl+w1&#10;CWbvhuxWt369KxT6OMzMGWa5DqYTVxpca1lBOklAEFdWt1wrKE/7txkI55E1dpZJwS85WK9GL0vM&#10;tL1xTtfC1yJC2GWooPG+z6R0VUMG3cT2xNE728Ggj3KopR7wFuGmk+9J8ikNthwXGuxp21B1KX6M&#10;gj6l7zDblR+bQ5GX9+D19Dw/KvU6DpsFCE/B/4f/2l9aQSSm8HwTn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i2FnEAAAA3QAAAA8AAAAAAAAAAAAAAAAAmAIAAGRycy9k&#10;b3ducmV2LnhtbFBLBQYAAAAABAAEAPUAAACJAwAAAAA=&#10;" path="m,20r22,8l42,30,62,28,82,25,119,13,169,,134,25,94,45,75,55,52,57,32,60,10,55,3,37,,20xe" filled="f" strokecolor="#e15520" strokeweight="0">
                  <v:path arrowok="t" o:connecttype="custom" o:connectlocs="0,20;22,28;42,30;62,28;82,25;119,13;169,0;134,25;94,45;75,55;52,57;32,60;10,55;3,37;0,20" o:connectangles="0,0,0,0,0,0,0,0,0,0,0,0,0,0,0"/>
                </v:shape>
                <v:shape id="Freeform 9093" o:spid="_x0000_s3028" style="position:absolute;left:5721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uVJcYA&#10;AADdAAAADwAAAGRycy9kb3ducmV2LnhtbESPQWsCMRSE7wX/Q3iCt5qtB5HVKG3B1oMiaiv29rp5&#10;7i4mL2sSdfvvG6HQ4zAz3zCTWWuNuJIPtWMFT/0MBHHhdM2lgo/d/HEEIkRkjcYxKfihALNp52GC&#10;uXY33tB1G0uRIBxyVFDF2ORShqIii6HvGuLkHZ23GJP0pdQebwlujRxk2VBarDktVNjQa0XFaXux&#10;Csxwb943zry9+Gb9eT5+ue/l6qBUr9s+j0FEauN/+K+90AoScQD3N+kJ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uVJcYAAADdAAAADwAAAAAAAAAAAAAAAACYAgAAZHJz&#10;L2Rvd25yZXYueG1sUEsFBgAAAAAEAAQA9QAAAIsDAAAAAA==&#10;" path="m12,64l,,12,64xm12,64l10,79r,15l17,107r10,10l29,112r3,-8l32,97r,-8l29,82,24,74,20,69,12,64xe" fillcolor="#f3be00" stroked="f">
                  <v:path arrowok="t" o:connecttype="custom" o:connectlocs="12,64;0,0;12,64;12,64;10,79;10,94;17,107;27,117;29,112;32,104;32,97;32,89;29,82;24,74;20,69;12,64" o:connectangles="0,0,0,0,0,0,0,0,0,0,0,0,0,0,0,0"/>
                  <o:lock v:ext="edit" verticies="t"/>
                </v:shape>
                <v:shape id="Freeform 9094" o:spid="_x0000_s3029" style="position:absolute;left:5721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OGMIA&#10;AADdAAAADwAAAGRycy9kb3ducmV2LnhtbESPQYvCMBSE7wv+h/CEva2pyqpUo4gg9CRrtfdH82yD&#10;zUtpotZ/vxEEj8PMfMOsNr1txJ06bxwrGI8SEMSl04YrBefT/mcBwgdkjY1jUvAkD5v14GuFqXYP&#10;PtI9D5WIEPYpKqhDaFMpfVmTRT9yLXH0Lq6zGKLsKqk7fES4beQkSWbSouG4UGNLu5rKa36zCubF&#10;s8jOWVb83vI/uZ1exuZg9kp9D/vtEkSgPnzC73amFUTiFF5v4hO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U4YwgAAAN0AAAAPAAAAAAAAAAAAAAAAAJgCAABkcnMvZG93&#10;bnJldi54bWxQSwUGAAAAAAQABAD1AAAAhwMAAAAA&#10;" path="m12,64l,,12,64xe" filled="f" strokecolor="#e15520" strokeweight="0">
                  <v:path arrowok="t" o:connecttype="custom" o:connectlocs="12,64;0,0;12,64" o:connectangles="0,0,0"/>
                </v:shape>
                <v:shape id="Freeform 9095" o:spid="_x0000_s3030" style="position:absolute;left:5731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/HMQA&#10;AADdAAAADwAAAGRycy9kb3ducmV2LnhtbESPQYvCMBSE74L/ITzBm6aKu0o1iiiKh2WhraDHR/Ns&#10;i81LaaJ2//1mYcHjMDPfMKtNZ2rxpNZVlhVMxhEI4tzqigsF5+wwWoBwHlljbZkU/JCDzbrfW2Gs&#10;7YsTeqa+EAHCLkYFpfdNLKXLSzLoxrYhDt7NtgZ9kG0hdYuvADe1nEbRpzRYcVgosaFdSfk9fRgF&#10;CX5finvyFe0+5k19yo775EqZUsNBt12C8NT5d/i/fdIKAnEGf2/CE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vxzEAAAA3QAAAA8AAAAAAAAAAAAAAAAAmAIAAGRycy9k&#10;b3ducmV2LnhtbFBLBQYAAAAABAAEAPUAAACJAwAAAAA=&#10;" path="m2,l,15,,30,7,43,17,53r2,-5l22,40r,-7l22,25,19,18,14,10,10,5,2,e" filled="f" strokecolor="#e15520" strokeweight="0">
                  <v:path arrowok="t" o:connecttype="custom" o:connectlocs="2,0;0,15;0,30;7,43;17,53;19,48;22,40;22,33;22,25;19,18;14,10;10,5;2,0" o:connectangles="0,0,0,0,0,0,0,0,0,0,0,0,0"/>
                </v:shape>
                <v:shape id="Freeform 9096" o:spid="_x0000_s3031" style="position:absolute;left:5731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Ae8QA&#10;AADdAAAADwAAAGRycy9kb3ducmV2LnhtbESPT4vCMBTE74LfITxhL7Kmu+riVqPsHwSvtuL50bxt&#10;a5uX0sS2++2NIHgcZuY3zGY3mFp01LrSsoK3WQSCOLO65FzBKd2/rkA4j6yxtkwK/snBbjsebTDW&#10;tucjdYnPRYCwi1FB4X0TS+myggy6mW2Ig/dnW4M+yDaXusU+wE0t36PoQxosOSwU2NBPQVmVXE3Y&#10;nV4P03T+/bmoqt+uv9TJ2XaJUi+T4WsNwtPgn+FH+6AVBOIS7m/C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XAHvEAAAA3QAAAA8AAAAAAAAAAAAAAAAAmAIAAGRycy9k&#10;b3ducmV2LnhtbFBLBQYAAAAABAAEAPUAAACJAwAAAAA=&#10;" path="m44,47l,,44,47xm44,47r8,15l62,75r10,7l87,85r,-8l84,70,79,65,74,57,69,52,62,50,54,47r-10,xe" fillcolor="#f3be00" stroked="f">
                  <v:path arrowok="t" o:connecttype="custom" o:connectlocs="44,47;0,0;44,47;44,47;52,62;62,75;72,82;87,85;87,77;84,70;79,65;74,57;69,52;62,50;54,47;44,47" o:connectangles="0,0,0,0,0,0,0,0,0,0,0,0,0,0,0,0"/>
                  <o:lock v:ext="edit" verticies="t"/>
                </v:shape>
                <v:shape id="Freeform 9097" o:spid="_x0000_s3032" style="position:absolute;left:5731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mTDsQA&#10;AADdAAAADwAAAGRycy9kb3ducmV2LnhtbESPUWvCMBSF34X9h3AHe9N0G6irRpGB22AgVPcDLs1t&#10;U9fclCS23b9fBMHHwznnO5z1drSt6MmHxrGC51kGgrh0uuFawc9pP12CCBFZY+uYFPxRgO3mYbLG&#10;XLuBC+qPsRYJwiFHBSbGLpcylIYshpnriJNXOW8xJulrqT0OCW5b+ZJlc2mx4bRgsKN3Q+Xv8WIV&#10;9JdTdX59O3ywKeb74Vsvdp+VV+rpcdytQEQa4z18a39pBVciXN+k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Jkw7EAAAA3QAAAA8AAAAAAAAAAAAAAAAAmAIAAGRycy9k&#10;b3ducmV2LnhtbFBLBQYAAAAABAAEAPUAAACJAwAAAAA=&#10;" path="m44,47l,,44,47xe" filled="f" strokecolor="#e15520" strokeweight="0">
                  <v:path arrowok="t" o:connecttype="custom" o:connectlocs="44,47;0,0;44,47" o:connectangles="0,0,0"/>
                </v:shape>
                <v:shape id="Freeform 9098" o:spid="_x0000_s3033" style="position:absolute;left:5775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E8xMUA&#10;AADdAAAADwAAAGRycy9kb3ducmV2LnhtbESPzWrDMBCE74W8g9hAb42cHpLiRAnBpCX0UNr83DfW&#10;xnJirYylWu7bV4VCjsPMfMMs14NtRE+drx0rmE4yEMSl0zVXCo6H16cXED4ga2wck4If8rBejR6W&#10;mGsX+Yv6fahEgrDPUYEJoc2l9KUhi37iWuLkXVxnMSTZVVJ3GBPcNvI5y2bSYs1pwWBLhaHytv+2&#10;Cnwd28K8z+02fpyvn7E/FW/FVKnH8bBZgAg0hHv4v73TChJxD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TzExQAAAN0AAAAPAAAAAAAAAAAAAAAAAJgCAABkcnMv&#10;ZG93bnJldi54bWxQSwUGAAAAAAQABAD1AAAAigMAAAAA&#10;" path="m,l8,15,18,28r10,7l43,38r,-8l40,23,35,18,30,10,25,5,18,3,10,,,xe" filled="f" strokecolor="#e15520" strokeweight="0">
                  <v:path arrowok="t" o:connecttype="custom" o:connectlocs="0,0;8,15;18,28;28,35;43,38;43,30;40,23;35,18;30,10;25,5;18,3;10,0;0,0" o:connectangles="0,0,0,0,0,0,0,0,0,0,0,0,0"/>
                </v:shape>
                <v:shape id="Freeform 9099" o:spid="_x0000_s3034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f/cQA&#10;AADdAAAADwAAAGRycy9kb3ducmV2LnhtbESPwWrCQBCG74LvsIzQm25soUh0FRGFClLQBoq3ITsm&#10;0exs2F01ffvOodDj8M//zXyLVe9a9aAQG88GppMMFHHpbcOVgeJrN56BignZYuuZDPxQhNVyOFhg&#10;bv2Tj/Q4pUoJhGOOBuqUulzrWNbkME58RyzZxQeHScZQaRvwKXDX6tcse9cOG5YLNXa0qam8ne7O&#10;wKH4np1dtz++fV79htpQ+MN6a8zLqF/PQSXq0//yX/vDGhCivCs2YgJ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mX/3EAAAA3QAAAA8AAAAAAAAAAAAAAAAAmAIAAGRycy9k&#10;b3ducmV2LnhtbFBLBQYAAAAABAAEAPUAAACJAwAAAAA=&#10;" path="m,59l44,,,59xe" fillcolor="#f3be00" stroked="f">
                  <v:path arrowok="t" o:connecttype="custom" o:connectlocs="0,59;44,0;0,59" o:connectangles="0,0,0"/>
                </v:shape>
                <v:shape id="Freeform 9100" o:spid="_x0000_s3035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KpTsQA&#10;AADdAAAADwAAAGRycy9kb3ducmV2LnhtbESPT2sCMRTE7wW/Q3gFL0WzShHdGqUUBG+tfw4eH8nr&#10;7tLNy5rE3fjtm0LB4zAzv2HW22Rb0ZMPjWMFs2kBglg703Cl4HzaTZYgQkQ22DomBXcKsN2MntZY&#10;GjfwgfpjrESGcChRQR1jV0oZdE0Ww9R1xNn7dt5izNJX0ngcMty2cl4UC2mx4bxQY0cfNemf480q&#10;iNd09mmuv3Yv1UH3fLoMn/dXpcbP6f0NRKQUH+H/9t4oyMQV/L3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yqU7EAAAA3QAAAA8AAAAAAAAAAAAAAAAAmAIAAGRycy9k&#10;b3ducmV2LnhtbFBLBQYAAAAABAAEAPUAAACJAwAAAAA=&#10;" path="m,59l44,,,59xe" filled="f" strokecolor="#e15520" strokeweight="0">
                  <v:path arrowok="t" o:connecttype="custom" o:connectlocs="0,59;44,0;0,59" o:connectangles="0,0,0"/>
                </v:shape>
                <v:shape id="Freeform 9101" o:spid="_x0000_s3036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1Vx78A&#10;AADdAAAADwAAAGRycy9kb3ducmV2LnhtbERPz2vCMBS+C/4P4Qm7aVoHMqtRxCnsJGjF86N5NsXm&#10;pTRZ2v33y2Gw48f3e7sfbSsi9b5xrCBfZCCIK6cbrhXcy/P8A4QPyBpbx6Tghzzsd9PJFgvtBr5S&#10;vIVapBD2BSowIXSFlL4yZNEvXEecuKfrLYYE+1rqHocUblu5zLKVtNhwajDY0dFQ9bp9WwVrjMGb&#10;srzG94f9vJyGmJN7KvU2Gw8bEIHG8C/+c39pBcssT/vTm/Q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LVXHvwAAAN0AAAAPAAAAAAAAAAAAAAAAAJgCAABkcnMvZG93bnJl&#10;di54bWxQSwUGAAAAAAQABAD1AAAAhAMAAAAA&#10;" path="m35,62l65,,35,62r,l35,62,20,72,10,82,3,97,,112r8,l13,107r7,-5l25,97r5,-7l33,80r2,-8l35,62xe" fillcolor="#f3be00" stroked="f">
                  <v:path arrowok="t" o:connecttype="custom" o:connectlocs="35,62;65,0;35,62;35,62;35,62;20,72;10,82;3,97;0,112;8,112;13,107;20,102;25,97;30,90;33,80;35,72;35,62" o:connectangles="0,0,0,0,0,0,0,0,0,0,0,0,0,0,0,0,0"/>
                </v:shape>
                <v:shape id="Freeform 9102" o:spid="_x0000_s3037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+8u8UA&#10;AADdAAAADwAAAGRycy9kb3ducmV2LnhtbESPzWrDMBCE74G8g9hAbolsH9zgRg6lNFB6KGnSB9ha&#10;65/UWhlrmzhvXxUKOQ4z8w2z3U2uVxcaQ+fZQLpOQBFX3nbcGPg87VcbUEGQLfaeycCNAuzK+WyL&#10;hfVX/qDLURoVIRwKNNCKDIXWoWrJYVj7gTh6tR8dSpRjo+2I1wh3vc6SJNcOO44LLQ703FL1ffxx&#10;Bs5f3YPNp5dDvc/6d3+W/FDJmzHLxfT0CEpoknv4v/1qDWRJmsLfm/gEd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P7y7xQAAAN0AAAAPAAAAAAAAAAAAAAAAAJgCAABkcnMv&#10;ZG93bnJldi54bWxQSwUGAAAAAAQABAD1AAAAigMAAAAA&#10;" path="m35,62l65,,35,62r,l35,62,20,72,10,82,3,97,,112r8,l13,107r7,-5l25,97r5,-7l33,80r2,-8l35,62xe" filled="f" strokecolor="#e15520" strokeweight="0">
                  <v:path arrowok="t" o:connecttype="custom" o:connectlocs="35,62;65,0;35,62;35,62;35,62;20,72;10,82;3,97;0,112;8,112;13,107;20,102;25,97;30,90;33,80;35,72;35,62" o:connectangles="0,0,0,0,0,0,0,0,0,0,0,0,0,0,0,0,0"/>
                </v:shape>
              </v:group>
              <v:shape id="Freeform 9103" o:spid="_x0000_s3038" style="position:absolute;left:711;top:2870;width:139;height:711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eNMQA&#10;AADdAAAADwAAAGRycy9kb3ducmV2LnhtbESP3WrCQBSE7wu+w3KE3tWNaSsaXUUFoTe98OcBDtlj&#10;Es2eE7JrEt++Wyj0cpiZb5jVZnC16qj1lbCB6SQBRZyLrbgwcDkf3uagfEC2WAuTgSd52KxHLyvM&#10;rPR8pO4UChUh7DM0UIbQZFr7vCSHfiINcfSu0joMUbaFti32Ee5qnSbJTDusOC6U2NC+pPx+ejgD&#10;1TfKR39zu/xzceX3WnZb6Y7GvI6H7RJUoCH8h//aX9ZAmkxT+H0Tn4B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D3jTEAAAA3QAAAA8AAAAAAAAAAAAAAAAAmAIAAGRycy9k&#10;b3ducmV2LnhtbFBLBQYAAAAABAAEAPUAAACJAwAAAAA=&#10;" path="m2,62l2,r,62xm2,62l,77,,92r7,10l17,112r3,-5l22,99r,-7l22,84,17,77,15,72,7,67,2,62xe" fillcolor="#f3be00" stroked="f">
                <v:path arrowok="t" o:connecttype="custom" o:connectlocs="1270,39370;1270,0;1270,39370;1270,39370;0,48895;0,58420;4445,64770;10795,71120;12700,67945;13970,62865;13970,58420;13970,53340;10795,48895;9525,45720;4445,42545;1270,39370" o:connectangles="0,0,0,0,0,0,0,0,0,0,0,0,0,0,0,0"/>
                <o:lock v:ext="edit" verticies="t"/>
              </v:shape>
              <v:shape id="Freeform 9104" o:spid="_x0000_s3039" style="position:absolute;left:723;top:2870;width:7;height:393;visibility:visible;mso-wrap-style:square;v-text-anchor:top" coordsize="63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O5I8QA&#10;AADdAAAADwAAAGRycy9kb3ducmV2LnhtbESPzW7CMBCE75V4B2uRuBU7oFYoYBB/lXosPw+wxEsc&#10;Ea9DbEj69nWlSj2OZuYbzWLVu1o8qQ2VZw3ZWIEgLrypuNRwPn28zkCEiGyw9kwavinAajl4WWBu&#10;fMcHeh5jKRKEQ44abIxNLmUoLDkMY98QJ+/qW4cxybaUpsUuwV0tJ0q9S4cVpwWLDW0tFbfjw2lQ&#10;h+nbV7xvzK6+mFv3WGfS7jOtR8N+PQcRqY//4b/2p9EwUdkUft+kJ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DuSPEAAAA3QAAAA8AAAAAAAAAAAAAAAAAmAIAAGRycy9k&#10;b3ducmV2LnhtbFBLBQYAAAAABAAEAPUAAACJAwAAAAA=&#10;" path="m,62l,,,62xe" filled="f" strokecolor="#e15520" strokeweight="0">
                <v:path arrowok="t" o:connecttype="custom" o:connectlocs="0,39370;0,0;0,39370" o:connectangles="0,0,0"/>
              </v:shape>
              <v:shape id="Freeform 9105" o:spid="_x0000_s3040" style="position:absolute;left:711;top:3263;width:139;height:318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IedcYA&#10;AADdAAAADwAAAGRycy9kb3ducmV2LnhtbESPQWsCMRSE7wX/Q3iF3mpWqWJXo0ih1IuKWj0/kufu&#10;1s3LuknX9d8bQfA4zMw3zGTW2lI0VPvCsYJeNwFBrJ0pOFPwu/t+H4HwAdlg6ZgUXMnDbNp5mWBq&#10;3IU31GxDJiKEfYoK8hCqVEqvc7Lou64ijt7R1RZDlHUmTY2XCLel7CfJUFosOC7kWNFXTvq0/bcK&#10;RuvTIKwa/bM6nz/3y7/9YaPlQam313Y+BhGoDc/wo70wCvpJ7wPub+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IedcYAAADdAAAADwAAAAAAAAAAAAAAAACYAgAAZHJz&#10;L2Rvd25yZXYueG1sUEsFBgAAAAAEAAQA9QAAAIsDAAAAAA==&#10;" path="m2,l,15,,30,7,40,17,50r3,-5l22,37r,-7l22,22,17,15,15,10,7,5,2,e" filled="f" strokecolor="#e15520" strokeweight="0">
                <v:path arrowok="t" o:connecttype="custom" o:connectlocs="1270,0;0,9525;0,19050;4445,25400;10795,31750;12700,28575;13970,23495;13970,19050;13970,13970;10795,9525;9525,6350;4445,3175;1270,0" o:connectangles="0,0,0,0,0,0,0,0,0,0,0,0,0"/>
              </v:shape>
              <v:shape id="Freeform 9106" o:spid="_x0000_s3041" style="position:absolute;left:742;top:2628;width:159;height:731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yAMUA&#10;AADdAAAADwAAAGRycy9kb3ducmV2LnhtbESPT4vCMBTE7wv7HcJb8LYmit2VrlFEEPTov90eH82z&#10;LTYvpYla/fRGEPY4zMxvmMmss7W4UOsrxxoGfQWCOHem4kLDfrf8HIPwAdlg7Zg03MjDbPr+NsHU&#10;uCtv6LINhYgQ9ilqKENoUil9XpJF33cNcfSOrrUYomwLaVq8Rrit5VCpL2mx4rhQYkOLkvLT9mw1&#10;nObJOOuO9++/w26tfrN6lKxVpnXvo5v/gAjUhf/wq70yGoZqkMDzTXw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HIAxQAAAN0AAAAPAAAAAAAAAAAAAAAAAJgCAABkcnMv&#10;ZG93bnJldi54bWxQSwUGAAAAAAQABAD1AAAAigMAAAAA&#10;" path="m2,65l7,,2,65xm2,65l,80,2,92r8,13l20,115r2,-8l25,100r,-8l22,88,20,80,15,73,10,68,2,65xe" fillcolor="#f3be00" stroked="f">
                <v:path arrowok="t" o:connecttype="custom" o:connectlocs="1270,41275;4445,0;1270,41275;1270,41275;0,50800;1270,58420;6350,66675;12700,73025;13970,67945;15875,63500;15875,58420;13970,55880;12700,50800;9525,46355;6350,43180;1270,41275" o:connectangles="0,0,0,0,0,0,0,0,0,0,0,0,0,0,0,0"/>
                <o:lock v:ext="edit" verticies="t"/>
              </v:shape>
              <v:shape id="Freeform 9107" o:spid="_x0000_s3042" style="position:absolute;left:755;top:2628;width:32;height:413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U3xcQA&#10;AADdAAAADwAAAGRycy9kb3ducmV2LnhtbESPUWvCMBSF3wf7D+EO9jZTOxSpRhFlsD2IrPoDLs21&#10;qW1uShK1+/dGEPZ4OOd8h7NYDbYTV/KhcaxgPMpAEFdON1wrOB6+PmYgQkTW2DkmBX8UYLV8fVlg&#10;od2Nf+laxlokCIcCFZgY+0LKUBmyGEauJ07eyXmLMUlfS+3xluC2k3mWTaXFhtOCwZ42hqq2vFgF&#10;8my2uZnsG39sa/25ay8/ZyKl3t+G9RxEpCH+h5/tb60gz8ZTeLxJT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lN8XEAAAA3QAAAA8AAAAAAAAAAAAAAAAAmAIAAGRycy9k&#10;b3ducmV2LnhtbFBLBQYAAAAABAAEAPUAAACJAwAAAAA=&#10;" path="m,65l5,,,65xe" filled="f" strokecolor="#e15520" strokeweight="0">
                <v:path arrowok="t" o:connecttype="custom" o:connectlocs="0,41275;3175,0;0,41275" o:connectangles="0,0,0"/>
              </v:shape>
              <v:shape id="Freeform 9108" o:spid="_x0000_s3043" style="position:absolute;left:742;top:3041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EbqcUA&#10;AADdAAAADwAAAGRycy9kb3ducmV2LnhtbESPQWsCMRSE70L/Q3iF3jTRg8rWuGxLFbEHrW3vr5vX&#10;zeLmZdmkuv57UxA8DjPzDbPIe9eIE3Wh9qxhPFIgiEtvaq40fH2uhnMQISIbbDyThgsFyJcPgwVm&#10;xp/5g06HWIkE4ZChBhtjm0kZSksOw8i3xMn79Z3DmGRXSdPhOcFdIydKTaXDmtOCxZZeLZXHw5/T&#10;cHzbWrWqdmv70ipJ7262L75/tH567ItnEJH6eA/f2hujYaLGM/h/k5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RupxQAAAN0AAAAPAAAAAAAAAAAAAAAAAJgCAABkcnMv&#10;ZG93bnJldi54bWxQSwUGAAAAAAQABAD1AAAAigMAAAAA&#10;" path="m2,l,15,2,27r8,13l20,50r2,-8l25,35r,-8l22,23,20,15,15,8,10,3,2,e" filled="f" strokecolor="#e15520" strokeweight="0">
                <v:path arrowok="t" o:connecttype="custom" o:connectlocs="1270,0;0,9525;1270,17145;6350,25400;12700,31750;13970,26670;15875,22225;15875,17145;13970,14605;12700,9525;9525,5080;6350,1905;1270,0" o:connectangles="0,0,0,0,0,0,0,0,0,0,0,0,0"/>
              </v:shape>
              <v:shape id="Freeform 9109" o:spid="_x0000_s3044" style="position:absolute;left:787;top:2393;width:159;height:743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j5J8MA&#10;AADdAAAADwAAAGRycy9kb3ducmV2LnhtbERPz2vCMBS+D/Y/hCfsNpOWMaUaRQZug+FB3WW3R/Ns&#10;qs1LaWJb//vlIHj8+H4v16NrRE9dqD1ryKYKBHHpTc2Vht/j9nUOIkRkg41n0nCjAOvV89MSC+MH&#10;3lN/iJVIIRwK1GBjbAspQ2nJYZj6ljhxJ985jAl2lTQdDincNTJX6l06rDk1WGzpw1J5OVydhuPX&#10;afv3eZ7dej9kyv6cd/n1baf1y2TcLEBEGuNDfHd/Gw25ytLc9CY9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j5J8MAAADdAAAADwAAAAAAAAAAAAAAAACYAgAAZHJzL2Rv&#10;d25yZXYueG1sUEsFBgAAAAAEAAQA9QAAAIgDAAAAAA==&#10;" path="m3,67l,,3,67xm3,67l,82,3,95r5,12l18,117r5,-7l23,102r2,-5l23,90,20,82,15,75,10,70,3,67xe" fillcolor="#f3be00" stroked="f">
                <v:path arrowok="t" o:connecttype="custom" o:connectlocs="1905,42545;0,0;1905,42545;1905,42545;0,52070;1905,60325;5080,67945;11430,74295;14605,69850;14605,64770;15875,61595;14605,57150;12700,52070;9525,47625;6350,44450;1905,42545" o:connectangles="0,0,0,0,0,0,0,0,0,0,0,0,0,0,0,0"/>
                <o:lock v:ext="edit" verticies="t"/>
              </v:shape>
              <v:shape id="Freeform 9110" o:spid="_x0000_s3045" style="position:absolute;left:787;top:2393;width:19;height:426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O6kscA&#10;AADdAAAADwAAAGRycy9kb3ducmV2LnhtbESP3WrCQBSE74W+w3IKvdONAa2mruIPLUIV2ijt7SF7&#10;mgSzZ8PuVuPbdwuCl8PMfMPMFp1pxJmcry0rGA4SEMSF1TWXCo6H1/4EhA/IGhvLpOBKHhbzh94M&#10;M20v/EnnPJQiQthnqKAKoc2k9EVFBv3AtsTR+7HOYIjSlVI7vES4aWSaJGNpsOa4UGFL64qKU/5r&#10;FITnj6tbjZr35Vc7pdVun26+8zelnh675QuIQF24h2/trVaQJsMp/L+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jupLHAAAA3QAAAA8AAAAAAAAAAAAAAAAAmAIAAGRy&#10;cy9kb3ducmV2LnhtbFBLBQYAAAAABAAEAPUAAACMAwAAAAA=&#10;" path="m3,67l,,3,67xe" filled="f" strokecolor="#e15520" strokeweight="0">
                <v:path arrowok="t" o:connecttype="custom" o:connectlocs="1905,42545;0,0;1905,42545" o:connectangles="0,0,0"/>
              </v:shape>
              <v:shape id="Freeform 9111" o:spid="_x0000_s3046" style="position:absolute;left:787;top:2819;width:159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JYMEA&#10;AADdAAAADwAAAGRycy9kb3ducmV2LnhtbERPu27CMBTdkfoP1q3UDWwyFJRiEFSlqsrAo7Bf4ksc&#10;EV9HsQvh7/GAxHh03pNZ52pxoTZUnjUMBwoEceFNxaWG/d+yPwYRIrLB2jNpuFGA2fSlN8Hc+Ctv&#10;6bKLpUghHHLUYGNscilDYclhGPiGOHEn3zqMCbalNC1eU7irZabUu3RYcWqw2NCnpeK8+3cazl+/&#10;Vi3L9bddNErSyo0288NR67fXbv4BIlIXn+KH+8doyFSW9qc36QnI6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ESWDBAAAA3QAAAA8AAAAAAAAAAAAAAAAAmAIAAGRycy9kb3du&#10;cmV2LnhtbFBLBQYAAAAABAAEAPUAAACGAwAAAAA=&#10;" path="m3,l,15,3,28,8,40,18,50r5,-7l23,35r2,-5l23,23,20,15,15,8,10,3,3,e" filled="f" strokecolor="#e15520" strokeweight="0">
                <v:path arrowok="t" o:connecttype="custom" o:connectlocs="1905,0;0,9525;1905,17780;5080,25400;11430,31750;14605,27305;14605,22225;15875,19050;14605,14605;12700,9525;9525,5080;6350,1905;1905,0" o:connectangles="0,0,0,0,0,0,0,0,0,0,0,0,0"/>
              </v:shape>
              <v:shape id="Freeform 9112" o:spid="_x0000_s3047" style="position:absolute;left:819;top:2235;width:158;height:698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rjcUA&#10;AADdAAAADwAAAGRycy9kb3ducmV2LnhtbESPS2/CMBCE70j8B2uRegObHCqUYhCqitRLD7xEj9t4&#10;mwTidYidR/99jYTEcTQz32iW68FWoqPGl441zGcKBHHmTMm5huNhO12A8AHZYOWYNPyRh/VqPFpi&#10;alzPO+r2IRcRwj5FDUUIdSqlzwqy6GeuJo7er2sshiibXJoG+wi3lUyUepUWS44LBdb0XlB23bdW&#10;Q/tz+SL34b5P524h1eXWt2GXa/0yGTZvIAIN4Rl+tD+NhkQlc7i/i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WuNxQAAAN0AAAAPAAAAAAAAAAAAAAAAAJgCAABkcnMv&#10;ZG93bnJldi54bWxQSwUGAAAAAAQABAD1AAAAigMAAAAA&#10;" path="m5,60l,,5,60xm5,60l,75,3,90r5,10l18,110r5,-5l25,97r,-7l23,82,20,75,18,70,10,65,5,60xe" fillcolor="#f3be00" stroked="f">
                <v:path arrowok="t" o:connecttype="custom" o:connectlocs="3175,38100;0,0;3175,38100;3175,38100;0,47625;1905,57150;5080,63500;11430,69850;14605,66675;15875,61595;15875,57150;14605,52070;12700,47625;11430,44450;6350,41275;3175,38100" o:connectangles="0,0,0,0,0,0,0,0,0,0,0,0,0,0,0,0"/>
                <o:lock v:ext="edit" verticies="t"/>
              </v:shape>
              <v:shape id="Freeform 9113" o:spid="_x0000_s3048" style="position:absolute;left:819;top:2235;width:31;height:381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9f8UA&#10;AADdAAAADwAAAGRycy9kb3ducmV2LnhtbESPQWsCMRSE70L/Q3iF3mpiDrVdjSIWrdiTaxGPj81z&#10;d3Hzst2kuv33jVDwOMzMN8x03rtGXKgLtWcDo6ECQVx4W3Np4Gu/en4FESKyxcYzGfilAPPZw2CK&#10;mfVX3tElj6VIEA4ZGqhibDMpQ1GRwzD0LXHyTr5zGJPsSmk7vCa4a6RW6kU6rDktVNjSsqLinP84&#10;A+MtfuvF+3Gv9Ef5torLNa8/D8Y8PfaLCYhIfbyH/9sba0ArreH2Jj0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Fv1/xQAAAN0AAAAPAAAAAAAAAAAAAAAAAJgCAABkcnMv&#10;ZG93bnJldi54bWxQSwUGAAAAAAQABAD1AAAAigMAAAAA&#10;" path="m5,60l,,5,60xe" filled="f" strokecolor="#e15520" strokeweight="0">
                <v:path arrowok="t" o:connecttype="custom" o:connectlocs="3175,38100;0,0;3175,38100" o:connectangles="0,0,0"/>
              </v:shape>
              <v:shape id="Freeform 9114" o:spid="_x0000_s3049" style="position:absolute;left:819;top:2616;width:158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XP8MA&#10;AADdAAAADwAAAGRycy9kb3ducmV2LnhtbESPzWrDMBCE74W+g9hCb4lUBUJwo4RQWgi95eeQ4yJt&#10;LTfWyliq7b59FQj0OMzMN8x6O4VWDNSnJrKBl7kCQWyja7g2cD59zFYgUkZ22EYmA7+UYLt5fFhj&#10;5eLIBxqOuRYFwqlCAz7nrpIyWU8B0zx2xMX7in3AXGRfS9fjWOChlVqppQzYcFnw2NGbJ3s9/gQD&#10;9juMrPesJdqdugyf14Uf3415fpp2ryAyTfk/fG/vnQGt9AJub8oT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VXP8MAAADdAAAADwAAAAAAAAAAAAAAAACYAgAAZHJzL2Rv&#10;d25yZXYueG1sUEsFBgAAAAAEAAQA9QAAAIgDAAAAAA==&#10;" path="m5,l,15,3,30,8,40,18,50r5,-5l25,37r,-7l23,22,20,15,18,10,10,5,5,xe" filled="f" strokecolor="#e15520" strokeweight="0">
                <v:path arrowok="t" o:connecttype="custom" o:connectlocs="3175,0;0,9525;1905,19050;5080,25400;11430,31750;14605,28575;15875,23495;15875,19050;14605,13970;12700,9525;11430,6350;6350,3175;3175,0" o:connectangles="0,0,0,0,0,0,0,0,0,0,0,0,0"/>
              </v:shape>
              <v:shape id="Freeform 9115" o:spid="_x0000_s3050" style="position:absolute;left:869;top:1981;width:159;height:711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ZlE8gA&#10;AADdAAAADwAAAGRycy9kb3ducmV2LnhtbESPS2vDMBCE74X+B7GFXEIt16QPXMuhbRKSHHqo+6DH&#10;xdraptbKWEqi/PuoEOhxmJlvmGIeTC/2NLrOsoKbJAVBXFvdcaPg4311/QDCeWSNvWVScCQH8/Ly&#10;osBc2wO/0b7yjYgQdjkqaL0fcild3ZJBl9iBOHo/djTooxwbqUc8RLjpZZamd9Jgx3GhxYFeWqp/&#10;q51RgMfp4vP76/71tlrK7ZpsWO/Cs1KTq/D0CMJT8P/hc3ujFWRpNoO/N/EJyPIE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hmUTyAAAAN0AAAAPAAAAAAAAAAAAAAAAAJgCAABk&#10;cnMvZG93bnJldi54bWxQSwUGAAAAAAQABAD1AAAAjQMAAAAA&#10;" path="m5,62l10,,5,62xm2,62l,77,2,92r5,10l17,112r5,-5l22,100r3,-8l22,85,20,77,17,72,10,67,2,62xe" fillcolor="#f3be00" stroked="f">
                <v:path arrowok="t" o:connecttype="custom" o:connectlocs="3175,39370;6350,0;3175,39370;1270,39370;0,48895;1270,58420;4445,64770;10795,71120;13970,67945;13970,63500;15875,58420;13970,53975;12700,48895;10795,45720;6350,42545;1270,39370" o:connectangles="0,0,0,0,0,0,0,0,0,0,0,0,0,0,0,0"/>
                <o:lock v:ext="edit" verticies="t"/>
              </v:shape>
              <v:shape id="Freeform 9116" o:spid="_x0000_s3051" style="position:absolute;left:901;top:1981;width:32;height:393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8gosgA&#10;AADdAAAADwAAAGRycy9kb3ducmV2LnhtbESPQUsDMRSE74L/ITyhN5s1UJW1abHVgvWka6l6e26e&#10;m6Wbl3WTdtd/3xQEj8PMfMNM54NrxIG6UHvWcDXOQBCX3tRcadi8rS5vQYSIbLDxTBp+KcB8dn42&#10;xdz4nl/pUMRKJAiHHDXYGNtcylBachjGviVO3rfvHMYku0qaDvsEd41UWXYtHdacFiy2tLRU7oq9&#10;07C42Vcvz+8PP+tWWfXxWey++u2j1qOL4f4ORKQh/of/2k9Gg8rUBE5v0hOQsy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PyCiyAAAAN0AAAAPAAAAAAAAAAAAAAAAAJgCAABk&#10;cnMvZG93bnJldi54bWxQSwUGAAAAAAQABAD1AAAAjQMAAAAA&#10;" path="m,62l5,,,62xe" filled="f" strokecolor="#e15520" strokeweight="0">
                <v:path arrowok="t" o:connecttype="custom" o:connectlocs="0,39370;3175,0;0,39370" o:connectangles="0,0,0"/>
              </v:shape>
              <v:shape id="Freeform 9117" o:spid="_x0000_s3052" style="position:absolute;left:869;top:2374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0j8UA&#10;AADdAAAADwAAAGRycy9kb3ducmV2LnhtbESPQWsCMRSE74L/ITyht5q4ByurUVS0lPagru39dfO6&#10;Wdy8LJtUt/++KRQ8DjPzDbNY9a4RV+pC7VnDZKxAEJfe1FxpeD/vH2cgQkQ22HgmDT8UYLUcDhaY&#10;G3/jE12LWIkE4ZCjBhtjm0sZSksOw9i3xMn78p3DmGRXSdPhLcFdIzOlptJhzWnBYktbS+Wl+HYa&#10;LrtXq/bV4dluWiXpzT0d1x+fWj+M+vUcRKQ+3sP/7RejIVPZFP7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XSPxQAAAN0AAAAPAAAAAAAAAAAAAAAAAJgCAABkcnMv&#10;ZG93bnJldi54bWxQSwUGAAAAAAQABAD1AAAAigMAAAAA&#10;" path="m2,l,15,2,30,7,40,17,50r5,-5l22,38r3,-8l22,23,20,15,17,10,10,5,2,e" filled="f" strokecolor="#e15520" strokeweight="0">
                <v:path arrowok="t" o:connecttype="custom" o:connectlocs="1270,0;0,9525;1270,19050;4445,25400;10795,31750;13970,28575;13970,24130;15875,19050;13970,14605;12700,9525;10795,6350;6350,3175;1270,0" o:connectangles="0,0,0,0,0,0,0,0,0,0,0,0,0"/>
              </v:shape>
              <v:shape id="Freeform 9118" o:spid="_x0000_s3053" style="position:absolute;left:946;top:1758;width:139;height:762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P58QA&#10;AADdAAAADwAAAGRycy9kb3ducmV2LnhtbESPQYvCMBSE78L+h/AWvGlqDyrVKLKLsIsiWAWvj+Zt&#10;U7Z5KU3U6q83guBxmJlvmPmys7W4UOsrxwpGwwQEceF0xaWC42E9mILwAVlj7ZgU3MjDcvHRm2Om&#10;3ZX3dMlDKSKEfYYKTAhNJqUvDFn0Q9cQR+/PtRZDlG0pdYvXCLe1TJNkLC1WHBcMNvRlqPjPz1bB&#10;buW2m6nBw+8xvY++T2PWBk9K9T+71QxEoC68w6/2j1aQJukEnm/i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rz+fEAAAA3QAAAA8AAAAAAAAAAAAAAAAAmAIAAGRycy9k&#10;b3ducmV2LnhtbFBLBQYAAAAABAAEAPUAAACJAwAAAAA=&#10;" path="m8,65l20,,8,65xm8,65l3,82,,95r5,12l13,120r4,-8l20,105r2,-8l22,90,20,82,17,75,13,70,8,65xe" fillcolor="#f3be00" stroked="f">
                <v:path arrowok="t" o:connecttype="custom" o:connectlocs="5080,41275;12700,0;5080,41275;5080,41275;1905,52070;0,60325;3175,67945;8255,76200;10795,71120;12700,66675;13970,61595;13970,57150;12700,52070;10795,47625;8255,44450;5080,41275" o:connectangles="0,0,0,0,0,0,0,0,0,0,0,0,0,0,0,0"/>
                <o:lock v:ext="edit" verticies="t"/>
              </v:shape>
              <v:shape id="Freeform 9119" o:spid="_x0000_s3054" style="position:absolute;left:996;top:1758;width:77;height:413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QtU8IA&#10;AADdAAAADwAAAGRycy9kb3ducmV2LnhtbERPyWrDMBC9B/oPYgq9JXJNKY0TJZSWgnu0HUKOgzWx&#10;nVgjI6le/r46FHp8vH1/nE0vRnK+s6zgeZOAIK6t7rhRcKq+1m8gfEDW2FsmBQt5OB4eVnvMtJ24&#10;oLEMjYgh7DNU0IYwZFL6uiWDfmMH4shdrTMYInSN1A6nGG56mSbJqzTYcWxocaCPlup7+WMUoLts&#10;t59F9TL1OX5XF7mcb0Op1NPj/L4DEWgO/+I/d64VpEka58Y38QnIw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C1TwgAAAN0AAAAPAAAAAAAAAAAAAAAAAJgCAABkcnMvZG93&#10;bnJldi54bWxQSwUGAAAAAAQABAD1AAAAhwMAAAAA&#10;" path="m,65l12,,,65xe" filled="f" strokecolor="#e15520" strokeweight="0">
                <v:path arrowok="t" o:connecttype="custom" o:connectlocs="0,41275;7620,0;0,41275" o:connectangles="0,0,0"/>
              </v:shape>
              <v:shape id="Freeform 9120" o:spid="_x0000_s3055" style="position:absolute;left:946;top:2171;width:139;height:349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3v8cA&#10;AADdAAAADwAAAGRycy9kb3ducmV2LnhtbESPQWvCQBSE70L/w/IKvemmAUsTXSVILCn0UKMXb4/s&#10;M0nNvg3ZrUn/fbdQ8DjMzDfMejuZTtxocK1lBc+LCARxZXXLtYLTcT9/BeE8ssbOMin4IQfbzcNs&#10;jam2Ix/oVvpaBAi7FBU03veplK5qyKBb2J44eBc7GPRBDrXUA44BbjoZR9GLNNhyWGiwp11D1bX8&#10;NgreuvzrUBbvWX795KrE5PxxXC6VenqcshUIT5O/h//bhVYQR3ECf2/CE5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EN7/HAAAA3QAAAA8AAAAAAAAAAAAAAAAAmAIAAGRy&#10;cy9kb3ducmV2LnhtbFBLBQYAAAAABAAEAPUAAACMAwAAAAA=&#10;" path="m8,l3,17,,30,5,42r8,13l17,47r3,-7l22,32r,-7l20,17,17,10,13,5,8,e" filled="f" strokecolor="#e15520" strokeweight="0">
                <v:path arrowok="t" o:connecttype="custom" o:connectlocs="5080,0;1905,10795;0,19050;3175,26670;8255,34925;10795,29845;12700,25400;13970,20320;13970,15875;12700,10795;10795,6350;8255,3175;5080,0" o:connectangles="0,0,0,0,0,0,0,0,0,0,0,0,0"/>
              </v:shape>
              <v:shape id="Freeform 9121" o:spid="_x0000_s3056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2XsQA&#10;AADdAAAADwAAAGRycy9kb3ducmV2LnhtbERPz2vCMBS+C/sfwhvsIjOZk1GqUbahw5uog12fzbMp&#10;a166JtbOv94cBI8f3+/Zone16KgNlWcNLyMFgrjwpuJSw/d+9ZyBCBHZYO2ZNPxTgMX8YTDD3Pgz&#10;b6nbxVKkEA45arAxNrmUobDkMIx8Q5y4o28dxgTbUpoWzync1XKs1Jt0WHFqsNjQp6Xid3dyGtQk&#10;W/1kYXiyH8fl12F56YZ/+43WT4/9+xREpD7exTf32mgYq9e0P71JT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pNl7EAAAA3QAAAA8AAAAAAAAAAAAAAAAAmAIAAGRycy9k&#10;b3ducmV2LnhtbFBLBQYAAAAABAAEAPUAAACJAwAAAAA=&#10;" path="m34,l20,5,10,12,5,25,,37r5,l12,35r5,-5l22,25r5,-5l30,15,32,7,34,xe" fillcolor="#f3be00" stroked="f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9122" o:spid="_x0000_s3057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+6d8QA&#10;AADdAAAADwAAAGRycy9kb3ducmV2LnhtbESPQWvCQBSE74X+h+UVeqsbDYQSXUVKlepFGkvPj+wz&#10;CWbfxt01xn/vCoLHYWa+YWaLwbSiJ+cbywrGowQEcWl1w5WCv/3q4xOED8gaW8uk4EoeFvPXlxnm&#10;2l74l/oiVCJC2OeooA6hy6X0ZU0G/ch2xNE7WGcwROkqqR1eIty0cpIkmTTYcFyosaOvmspjcTYK&#10;dqd/Mt/Zpux9mjk+07Zdpyel3t+G5RREoCE8w4/2j1YwSdIx3N/EJ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PunfEAAAA3QAAAA8AAAAAAAAAAAAAAAAAmAIAAGRycy9k&#10;b3ducmV2LnhtbFBLBQYAAAAABAAEAPUAAACJAwAAAAA=&#10;" path="m34,l20,5,10,12,5,25,,37r5,l12,35r5,-5l22,25r5,-5l30,15,32,7,34,e" filled="f" strokecolor="#e15520" strokeweight="0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9123" o:spid="_x0000_s3058" style="position:absolute;left:838;top:3009;width:362;height:604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GHm8QA&#10;AADdAAAADwAAAGRycy9kb3ducmV2LnhtbESPQYvCMBSE78L+h/AWvIimVlDpGmVZEEQvWj3o7dG8&#10;bYvNS0midv/9RhA8DjPzDbNYdaYRd3K+tqxgPEpAEBdW11wqOB3XwzkIH5A1NpZJwR95WC0/egvM&#10;tH3wge55KEWEsM9QQRVCm0npi4oM+pFtiaP3a53BEKUrpXb4iHDTyDRJptJgzXGhwpZ+Kiqu+c0o&#10;2O5m7eaMg63dD2p3DUe8zHiqVP+z+/4CEagL7/CrvdEK0mSSwvN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hh5vEAAAA3QAAAA8AAAAAAAAAAAAAAAAAmAIAAGRycy9k&#10;b3ducmV2LnhtbFBLBQYAAAAABAAEAPUAAACJAwAAAAA=&#10;" path="m30,55l17,60,7,70,2,82,,95r5,l10,90r5,-3l20,82,27,70,30,55xm30,55l57,,30,55xe" fillcolor="#f3be00" stroked="f">
                <v:path arrowok="t" o:connecttype="custom" o:connectlocs="19050,34925;10795,38100;4445,44450;1270,52070;0,60325;3175,60325;6350,57150;9525,55245;12700,52070;17145,44450;19050,34925;19050,34925;36195,0;19050,34925" o:connectangles="0,0,0,0,0,0,0,0,0,0,0,0,0,0"/>
                <o:lock v:ext="edit" verticies="t"/>
              </v:shape>
              <v:shape id="Freeform 9124" o:spid="_x0000_s3059" style="position:absolute;left:838;top:3359;width:190;height:254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r6cIA&#10;AADdAAAADwAAAGRycy9kb3ducmV2LnhtbESPzQrCMBCE74LvEFbwpqkVVKpRRBAEQfAHwdvSrG2x&#10;2dQman17Iwgeh5n5hpktGlOKJ9WusKxg0I9AEKdWF5wpOB3XvQkI55E1lpZJwZscLObt1gwTbV+8&#10;p+fBZyJA2CWoIPe+SqR0aU4GXd9WxMG72tqgD7LOpK7xFeCmlHEUjaTBgsNCjhWtckpvh4dRcDlf&#10;t9vxe2R2p0l2Xu3M3cburlS30yynIDw1/h/+tTdaQRwNh/B9E56An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7KvpwgAAAN0AAAAPAAAAAAAAAAAAAAAAAJgCAABkcnMvZG93&#10;bnJldi54bWxQSwUGAAAAAAQABAD1AAAAhwMAAAAA&#10;" path="m30,l17,5,7,15,2,27,,40r5,l10,35r5,-3l20,27,27,15,30,e" filled="f" strokecolor="#e15520" strokeweight="0">
                <v:path arrowok="t" o:connecttype="custom" o:connectlocs="19050,0;10795,3175;4445,9525;1270,17145;0,25400;3175,25400;6350,22225;9525,20320;12700,17145;17145,9525;19050,0" o:connectangles="0,0,0,0,0,0,0,0,0,0,0"/>
              </v:shape>
              <v:shape id="Freeform 9125" o:spid="_x0000_s3060" style="position:absolute;left:1028;top:3009;width:172;height:350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lzZ8MA&#10;AADdAAAADwAAAGRycy9kb3ducmV2LnhtbESPzWoCMRSF94W+Q7iCu5pRi5TRKFIQVLqpWteXyXUy&#10;mNwMSRzHtzeFQpeH8/NxFqveWdFRiI1nBeNRAYK48rrhWsHpuHn7ABETskbrmRQ8KMJq+fqywFL7&#10;O39Td0i1yCMcS1RgUmpLKWNlyGEc+ZY4excfHKYsQy11wHsed1ZOimImHTacCQZb+jRUXQ83lyGd&#10;O+8v09t41oWtNYl/1l87q9Rw0K/nIBL16T/8195qBZNi+g6/b/IT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lzZ8MAAADdAAAADwAAAAAAAAAAAAAAAACYAgAAZHJzL2Rv&#10;d25yZXYueG1sUEsFBgAAAAAEAAQA9QAAAIgDAAAAAA==&#10;" path="m,55l27,,,55xe" filled="f" strokecolor="#e15520" strokeweight="0">
                <v:path arrowok="t" o:connecttype="custom" o:connectlocs="0,34925;17145,0;0,34925" o:connectangles="0,0,0"/>
              </v:shape>
              <v:shape id="Freeform 9126" o:spid="_x0000_s3061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NasQA&#10;AADdAAAADwAAAGRycy9kb3ducmV2LnhtbESPzYrCQBCE74LvMLTgTSfqKhoziisEvHjY6AM0mc4P&#10;ZnpiZtZk335nQdhjUVVfUclxMI14UedqywoW8wgEcW51zaWC+y2dbUE4j6yxsUwKfsjB8TAeJRhr&#10;2/MXvTJfigBhF6OCyvs2ltLlFRl0c9sSB6+wnUEfZFdK3WEf4KaRyyjaSIM1h4UKWzpXlD+yb6MA&#10;Vx/9pemLNEVaP+tru1uknzulppPhtAfhafD/4Xf7ohUso9Ua/t6EJy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aTWrEAAAA3QAAAA8AAAAAAAAAAAAAAAAAmAIAAGRycy9k&#10;b3ducmV2LnhtbFBLBQYAAAAABAAEAPUAAACJAwAAAAA=&#10;" path="m34,l20,5,10,13,2,23,,35r5,l12,33r5,-3l22,25r5,-5l29,15,32,8,34,xe" fillcolor="#f3be00" stroked="f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9127" o:spid="_x0000_s3062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n5RMQA&#10;AADdAAAADwAAAGRycy9kb3ducmV2LnhtbESPwWrDMBBE74H+g9hCbrFch4TGtWySQqE5Nskhx8Xa&#10;2mqtlbEU2/n7qlDocZiZN0xRzbYTIw3eOFbwlKQgiGunDTcKLue31TMIH5A1do5JwZ08VOXDosBc&#10;u4k/aDyFRkQI+xwVtCH0uZS+bsmiT1xPHL1PN1gMUQ6N1ANOEW47maXpVlo0HBda7Om1pfr7dLMK&#10;vq5+tzm6Wz3d9Xhw487M3dUotXyc9y8gAs3hP/zXftcKsnS9hd838QnI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Z+UTEAAAA3QAAAA8AAAAAAAAAAAAAAAAAmAIAAGRycy9k&#10;b3ducmV2LnhtbFBLBQYAAAAABAAEAPUAAACJAwAAAAA=&#10;" path="m34,l20,5,10,13,2,23,,35r5,l12,33r5,-3l22,25r5,-5l29,15,32,8,34,xe" filled="f" strokecolor="#e15520" strokeweight="0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9128" o:spid="_x0000_s3063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O9aMYA&#10;AADdAAAADwAAAGRycy9kb3ducmV2LnhtbESPQWvCQBSE7wX/w/IEb3WTSFWiq4gg9lJLbUvp7ZF9&#10;ZoPZtyG7NfHfuwXB4zAz3zDLdW9rcaHWV44VpOMEBHHhdMWlgq/P3fMchA/IGmvHpOBKHtarwdMS&#10;c+06/qDLMZQiQtjnqMCE0ORS+sKQRT92DXH0Tq61GKJsS6lb7CLc1jJLkqm0WHFcMNjQ1lBxPv5Z&#10;BT9vFe1xVzbdeT//fT+Y79n1JVVqNOw3CxCB+vAI39uvWkGWTGbw/y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O9aMYAAADdAAAADwAAAAAAAAAAAAAAAACYAgAAZHJz&#10;L2Rvd25yZXYueG1sUEsFBgAAAAAEAAQA9QAAAIsDAAAAAA==&#10;" path="m,50l30,,,50xe" fillcolor="#f3be00" stroked="f">
                <v:path arrowok="t" o:connecttype="custom" o:connectlocs="0,31750;19050,0;0,31750" o:connectangles="0,0,0"/>
              </v:shape>
              <v:shape id="Freeform 9129" o:spid="_x0000_s3064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tbqsQA&#10;AADdAAAADwAAAGRycy9kb3ducmV2LnhtbERPy2oCMRTdF/yHcAtupGZ8IGVqFPGFYCutFtrlZXI7&#10;GZzcDJOoo19vFkKXh/MeTxtbijPVvnCsoNdNQBBnThecK/g+rF5eQfiArLF0TAqu5GE6aT2NMdXu&#10;wl903odcxBD2KSowIVSplD4zZNF3XUUcuT9XWwwR1rnUNV5iuC1lP0lG0mLBscFgRXND2XF/sgrk&#10;tmPoZ/jxy7f15+F9Qcvtrlgq1X5uZm8gAjXhX/xwb7SCfjKIc+Ob+AT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W6rEAAAA3QAAAA8AAAAAAAAAAAAAAAAAmAIAAGRycy9k&#10;b3ducmV2LnhtbFBLBQYAAAAABAAEAPUAAACJAwAAAAA=&#10;" path="m,50l30,,,50xe" filled="f" strokecolor="#e15520" strokeweight="0">
                <v:path arrowok="t" o:connecttype="custom" o:connectlocs="0,31750;19050,0;0,31750" o:connectangles="0,0,0"/>
              </v:shape>
              <v:shape id="Freeform 9130" o:spid="_x0000_s3065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bXk8cA&#10;AADdAAAADwAAAGRycy9kb3ducmV2LnhtbESPT2vCQBTE74V+h+UVeim6MdKg0VWsUOjJUv+dn9ln&#10;Esy+jdlV12/vFgo9DjPzG2Y6D6YRV+pcbVnBoJ+AIC6srrlUsN189kYgnEfW2FgmBXdyMJ89P00x&#10;1/bGP3Rd+1JECLscFVTet7mUrqjIoOvbljh6R9sZ9FF2pdQd3iLcNDJNkkwarDkuVNjSsqLitL4Y&#10;BaPLKVsdQvOdnZcfg/CWtvvx7l2p15ewmIDwFPx/+K/9pRWkyXAMv2/i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215PHAAAA3QAAAA8AAAAAAAAAAAAAAAAAmAIAAGRy&#10;cy9kb3ducmV2LnhtbFBLBQYAAAAABAAEAPUAAACMAwAAAAA=&#10;" path="m35,l20,5,10,12,3,22,,35,10,32,22,25r5,-5l30,15,32,7,35,xe" fillcolor="#f3be00" stroked="f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9131" o:spid="_x0000_s3066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ze7cMA&#10;AADdAAAADwAAAGRycy9kb3ducmV2LnhtbERP3WrCMBS+F3yHcARvhiZzQ6QaxU0Gm7ua9gEOzbGN&#10;Niddk9n69uZi4OXH97/a9K4WV2qD9azheapAEBfeWC415MePyQJEiMgGa8+k4UYBNuvhYIWZ8R3/&#10;0PUQS5FCOGSooYqxyaQMRUUOw9Q3xIk7+dZhTLAtpWmxS+GuljOl5tKh5dRQYUPvFRWXw5/TUJzt&#10;k3rr7Hf+svs90Zff54vzXuvxqN8uQUTq40P87/40GmbqNe1Pb9IT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ze7cMAAADdAAAADwAAAAAAAAAAAAAAAACYAgAAZHJzL2Rv&#10;d25yZXYueG1sUEsFBgAAAAAEAAQA9QAAAIgDAAAAAA==&#10;" path="m35,l20,5,10,12,3,22,,35,10,32,22,25r5,-5l30,15,32,7,35,xe" filled="f" strokecolor="#e15520" strokeweight="0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9132" o:spid="_x0000_s3067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8GMUA&#10;AADdAAAADwAAAGRycy9kb3ducmV2LnhtbESPX2vCMBTF3wd+h3AHe1tTZUipRpG5gQ/zwW6w+XZp&#10;rm2xuQlJtPXbL8Jgj4fz58dZrkfTiyv50FlWMM1yEMS11R03Cr4+358LECEia+wtk4IbBVivJg9L&#10;LLUd+EDXKjYijXAoUUEboyulDHVLBkNmHXHyTtYbjEn6RmqPQxo3vZzl+Vwa7DgRWnT02lJ9ri4m&#10;Qfzhhm/bb+eK+fG8/xg6+VNUSj09jpsFiEhj/A//tXdawSx/mcL9TX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jwYxQAAAN0AAAAPAAAAAAAAAAAAAAAAAJgCAABkcnMv&#10;ZG93bnJldi54bWxQSwUGAAAAAAQABAD1AAAAigMAAAAA&#10;" path="m,45l32,,,45xe" fillcolor="#f3be00" stroked="f">
                <v:path arrowok="t" o:connecttype="custom" o:connectlocs="0,28575;20320,0;0,28575" o:connectangles="0,0,0"/>
              </v:shape>
              <v:shape id="Freeform 9133" o:spid="_x0000_s3068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O0wsUA&#10;AADdAAAADwAAAGRycy9kb3ducmV2LnhtbESPzWrDMBCE74G+g9hAbokUE0JxooQmbaEUcsjPAyzW&#10;1ja2Vq6k2u7bV4FAj8PMfMNs96NtRU8+1I41LBcKBHHhTM2lhtv1ff4MIkRkg61j0vBLAfa7p8kW&#10;c+MGPlN/iaVIEA45aqhi7HIpQ1GRxbBwHXHyvpy3GJP0pTQehwS3rcyUWkuLNaeFCjs6VlQ0lx+r&#10;wb+Vqvs+9u2Jh9dr83lowvlw03o2HV82ICKN8T/8aH8YDZlaZXB/k5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47TCxQAAAN0AAAAPAAAAAAAAAAAAAAAAAJgCAABkcnMv&#10;ZG93bnJldi54bWxQSwUGAAAAAAQABAD1AAAAigMAAAAA&#10;" path="m,45l32,,,45xe" filled="f" strokecolor="#e15520" strokeweight="0">
                <v:path arrowok="t" o:connecttype="custom" o:connectlocs="0,28575;20320,0;0,28575" o:connectangles="0,0,0"/>
              </v:shape>
              <v:shape id="Freeform 9134" o:spid="_x0000_s3069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+Ef8MA&#10;AADdAAAADwAAAGRycy9kb3ducmV2LnhtbERPy6rCMBTcC/5DOII7TX1wKdUoKogu7sbHQneH5tgW&#10;m5PaRK33641wwcUshnkx03ljSvGg2hWWFQz6EQji1OqCMwXHw7oXg3AeWWNpmRS8yMF81m5NMdH2&#10;yTt67H0mQgm7BBXk3leJlC7NyaDr24o4aBdbG/SB1pnUNT5DuSnlMIp+pMGCw0KOFa1ySq/7u1Fw&#10;yG7x6vfv1hTnAS/TzclfApTqdprFBISnxn/N/+mtVjCMxiP4vAlPQM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+Ef8MAAADdAAAADwAAAAAAAAAAAAAAAACYAgAAZHJzL2Rv&#10;d25yZXYueG1sUEsFBgAAAAAEAAQA9QAAAIgDAAAAAA==&#10;" path="m37,l25,3,13,10,5,20,,33,13,30,25,23r5,-5l35,13,37,8,37,xe" fillcolor="#f3be00" stroked="f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9135" o:spid="_x0000_s3070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TKysYA&#10;AADdAAAADwAAAGRycy9kb3ducmV2LnhtbESPQYvCMBSE74L/ITxhL6KpUkWqUdRFWA97sHrx9mie&#10;bbF5qU3U7v76zYLgcZiZb5jFqjWVeFDjSssKRsMIBHFmdcm5gtNxN5iBcB5ZY2WZFPyQg9Wy21lg&#10;ou2TD/RIfS4ChF2CCgrv60RKlxVk0A1tTRy8i20M+iCbXOoGnwFuKjmOoqk0WHJYKLCmbUHZNb0b&#10;Bd+Z2cSX31lfV+vP/Xk3ucV7N1Xqo9eu5yA8tf4dfrW/tIJxFMfw/yY8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TKysYAAADdAAAADwAAAAAAAAAAAAAAAACYAgAAZHJz&#10;L2Rvd25yZXYueG1sUEsFBgAAAAAEAAQA9QAAAIsDAAAAAA==&#10;" path="m37,l25,3,13,10,5,20,,33,13,30,25,23r5,-5l35,13,37,8,37,xe" filled="f" strokecolor="#e15520" strokeweight="0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9136" o:spid="_x0000_s3071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mz8AA&#10;AADdAAAADwAAAGRycy9kb3ducmV2LnhtbERPTWvCQBC9F/wPywje6kbbikRXkUKLh/bQKJ7H7JgE&#10;M7Nhd9X033cLgsf3zVuue27VlXxonBiYjDNQJKWzjVQG9ruP5zmoEFEstk7IwC8FWK8GT0vMrbvJ&#10;D12LWKlUIiFHA3WMXa51KGtiDGPXkSTt5DxjTNBX2nq8pXJu9TTLZpqxkbRQY0fvNZXn4sIG/HHO&#10;cigqftHy9d2GC3/uEm9Gw36zABWpjw/zPb21BqbZ6xv8v0lPQK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ymz8AAAADdAAAADwAAAAAAAAAAAAAAAACYAgAAZHJzL2Rvd25y&#10;ZXYueG1sUEsFBgAAAAAEAAQA9QAAAIUDAAAAAA==&#10;" path="m,47l40,,,47xe" fillcolor="#f3be00" stroked="f">
                <v:path arrowok="t" o:connecttype="custom" o:connectlocs="0,29845;25400,0;0,29845" o:connectangles="0,0,0"/>
              </v:shape>
              <v:shape id="Freeform 9137" o:spid="_x0000_s3072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kCsMA&#10;AADdAAAADwAAAGRycy9kb3ducmV2LnhtbESPT4vCMBTE7wt+h/CEva2JRVSqUUQQPCyCf8Dro3m2&#10;xealJtF2v/1mYcHjMDO/YZbr3jbiRT7UjjWMRwoEceFMzaWGy3n3NQcRIrLBxjFp+KEA69XgY4m5&#10;cR0f6XWKpUgQDjlqqGJscylDUZHFMHItcfJuzluMSfpSGo9dgttGZkpNpcWa00KFLW0rKu6np9Ug&#10;j13Irup7Zg+T6+ypHHp5eGj9Oew3CxCR+vgO/7f3RkOmJlP4e5Oe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jkCsMAAADdAAAADwAAAAAAAAAAAAAAAACYAgAAZHJzL2Rv&#10;d25yZXYueG1sUEsFBgAAAAAEAAQA9QAAAIgDAAAAAA==&#10;" path="m,47l40,,,47xe" filled="f" strokecolor="#e15520" strokeweight="0">
                <v:path arrowok="t" o:connecttype="custom" o:connectlocs="0,29845;25400,0;0,29845" o:connectangles="0,0,0"/>
              </v:shape>
              <v:shape id="Freeform 9138" o:spid="_x0000_s3073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fljcUA&#10;AADdAAAADwAAAGRycy9kb3ducmV2LnhtbESPQWsCMRSE70L/Q3gFL6VmtVbL1iitIHoTrfX82Lxu&#10;liYvSxJ1+++NUPA4zMw3zGzROSvOFGLjWcFwUIAgrrxuuFZw+Fo9v4GICVmj9UwK/ijCYv7Qm2Gp&#10;/YV3dN6nWmQIxxIVmJTaUspYGXIYB74lzt6PDw5TlqGWOuAlw52Vo6KYSIcN5wWDLS0NVb/7k1Ow&#10;/DysT8PjZJy+7dNrDC+7rWWjVP+x+3gHkahL9/B/e6MVjIrxFG5v8hO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l+WNxQAAAN0AAAAPAAAAAAAAAAAAAAAAAJgCAABkcnMv&#10;ZG93bnJldi54bWxQSwUGAAAAAAQABAD1AAAAigMAAAAA&#10;" path="m40,l25,5,12,10,5,20,,32,12,30,25,25r5,-5l35,15,37,7,40,xe" fillcolor="#f3be00" stroked="f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9139" o:spid="_x0000_s3074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JscIA&#10;AADdAAAADwAAAGRycy9kb3ducmV2LnhtbERPTWvCQBC9F/oflin0UnRTG7TEbKQIlh41lp6n2TEJ&#10;ZmdDdjTpv+8eBI+P951vJtepKw2h9WzgdZ6AIq68bbk28H3czd5BBUG22HkmA38UYFM8PuSYWT/y&#10;ga6l1CqGcMjQQCPSZ1qHqiGHYe574sid/OBQIhxqbQccY7jr9CJJltphy7GhwZ62DVXn8uIMjD/7&#10;35d6tR0PJ+ne9L6V9DO1xjw/TR9rUEKT3MU395c1sEjSODe+iU9A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9omxwgAAAN0AAAAPAAAAAAAAAAAAAAAAAJgCAABkcnMvZG93&#10;bnJldi54bWxQSwUGAAAAAAQABAD1AAAAhwMAAAAA&#10;" path="m40,l25,5,12,10,5,20,,32,12,30,25,25r5,-5l35,15,37,7,40,xe" filled="f" strokecolor="#e15520" strokeweight="0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9140" o:spid="_x0000_s3075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wkDMYA&#10;AADdAAAADwAAAGRycy9kb3ducmV2LnhtbESPwWrDMBBE74X+g9hCb42c1A2JEyWUQqkPvjTJIcfF&#10;2thurZWRVMv9+6oQyHGYmTfMdj+ZXozkfGdZwXyWgSCure64UXA6vj+tQPiArLG3TAp+ycN+d3+3&#10;xULbyJ80HkIjEoR9gQraEIZCSl+3ZNDP7ECcvIt1BkOSrpHaYUxw08tFli2lwY7TQosDvbVUfx9+&#10;jIIx/8i/YnWOL0MsSz+PVXDPlVKPD9PrBkSgKdzC13apFSyyfA3/b9IT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wkDMYAAADdAAAADwAAAAAAAAAAAAAAAACYAgAAZHJz&#10;L2Rvd25yZXYueG1sUEsFBgAAAAAEAAQA9QAAAIsDAAAAAA==&#10;" path="m,48l37,,,48xe" fillcolor="#f3be00" stroked="f">
                <v:path arrowok="t" o:connecttype="custom" o:connectlocs="0,30480;23495,0;0,30480" o:connectangles="0,0,0"/>
              </v:shape>
              <v:shape id="Freeform 9141" o:spid="_x0000_s3076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3JsQA&#10;AADdAAAADwAAAGRycy9kb3ducmV2LnhtbERPS0sDMRC+C/0PYQrebOKCD7ZNiwiiVUtpLfQ6bsbN&#10;1s1k2Yzt+u/NQejx43vPFkNo1ZH61ES2cD0xoIir6BquLew+nq7uQSVBdthGJgu/lGAxH13MsHTx&#10;xBs6bqVWOYRTiRa8SFdqnSpPAdMkdsSZ+4p9QMmwr7Xr8ZTDQ6sLY251wIZzg8eOHj1V39ufYOGz&#10;uHuVsG7374fd2/JgVv5ZlhtrL8fDwxSU0CBn8b/7xVkozE3en9/kJ6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S9ybEAAAA3QAAAA8AAAAAAAAAAAAAAAAAmAIAAGRycy9k&#10;b3ducmV2LnhtbFBLBQYAAAAABAAEAPUAAACJAwAAAAA=&#10;" path="m,48l37,,,48xe" filled="f" strokecolor="#e15520" strokeweight="0">
                <v:path arrowok="t" o:connecttype="custom" o:connectlocs="0,30480;23495,0;0,30480" o:connectangles="0,0,0"/>
              </v:shape>
              <v:shape id="Freeform 9142" o:spid="_x0000_s3077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L6scYA&#10;AADdAAAADwAAAGRycy9kb3ducmV2LnhtbESPQWvCQBSE7wX/w/IEb3WzQkSiq4ggFqoUrQjentln&#10;Esy+DdlV47/vFgo9DjPzDTNbdLYWD2p95ViDGiYgiHNnKi40HL/X7xMQPiAbrB2Thhd5WMx7bzPM&#10;jHvynh6HUIgIYZ+hhjKEJpPS5yVZ9EPXEEfv6lqLIcq2kKbFZ4TbWo6SZCwtVhwXSmxoVVJ+O9yt&#10;hos5qd14sk3TnXrtN+osz5/3L60H/W45BRGoC//hv/aH0TBKUgW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L6scYAAADdAAAADwAAAAAAAAAAAAAAAACYAgAAZHJz&#10;L2Rvd25yZXYueG1sUEsFBgAAAAAEAAQA9QAAAIsDAAAAAA==&#10;" path="m37,l30,,22,3,17,5,12,8,7,13,5,20,2,28,,35,12,33,25,25r5,-5l32,15,37,8,37,xe" fillcolor="#f3be00" stroked="f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9143" o:spid="_x0000_s3078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Q4ccA&#10;AADdAAAADwAAAGRycy9kb3ducmV2LnhtbESPX2vCMBTF3wd+h3CFvc3Ujv2hM4psiBMEUQdjb5fm&#10;Lu1sbkoS2/rtzWCwx8M553c4s8VgG9GRD7VjBdNJBoK4dLpmo+DjuLp7BhEissbGMSm4UIDFfHQz&#10;w0K7nvfUHaIRCcKhQAVVjG0hZSgrshgmriVO3rfzFmOS3kjtsU9w28g8yx6lxZrTQoUtvVZUng5n&#10;q+Cne9Kf5m29uvfHr67c6H653RmlbsfD8gVEpCH+h//a71pBnj3k8PsmP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YEOHHAAAA3QAAAA8AAAAAAAAAAAAAAAAAmAIAAGRy&#10;cy9kb3ducmV2LnhtbFBLBQYAAAAABAAEAPUAAACMAwAAAAA=&#10;" path="m37,l30,,22,3,17,5,12,8,7,13,5,20,2,28,,35,12,33,25,25r5,-5l32,15,37,8,37,e" filled="f" strokecolor="#e15520" strokeweight="0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9144" o:spid="_x0000_s3079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pcUcUA&#10;AADdAAAADwAAAGRycy9kb3ducmV2LnhtbESPQWvCQBSE74X+h+UVeqsbI5USXUVKlRSqkFTvj+wz&#10;CWbfxt1V03/fFQo9DjPzDTNfDqYTV3K+taxgPEpAEFdWt1wr2H+vX95A+ICssbNMCn7Iw3Lx+DDH&#10;TNsbF3QtQy0ihH2GCpoQ+kxKXzVk0I9sTxy9o3UGQ5SultrhLcJNJ9MkmUqDLceFBnt6b6g6lRej&#10;wLgPG8qTncpik58Pw3b3efkipZ6fhtUMRKAh/If/2rlWkCavE7i/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lxRxQAAAN0AAAAPAAAAAAAAAAAAAAAAAJgCAABkcnMv&#10;ZG93bnJldi54bWxQSwUGAAAAAAQABAD1AAAAigMAAAAA&#10;" path="m,52l28,,,52xe" fillcolor="#f3be00" stroked="f">
                <v:path arrowok="t" o:connecttype="custom" o:connectlocs="0,33020;17780,0;0,33020" o:connectangles="0,0,0"/>
              </v:shape>
              <v:shape id="Freeform 9145" o:spid="_x0000_s3080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CyXMIA&#10;AADdAAAADwAAAGRycy9kb3ducmV2LnhtbESPQYvCMBSE7wv+h/AEL4umFlekGkUExatdBY+P5tkW&#10;m5faxFr/vREEj8PMfMMsVp2pREuNKy0rGI8iEMSZ1SXnCo7/2+EMhPPIGivLpOBJDlbL3s8CE20f&#10;fKA29bkIEHYJKii8rxMpXVaQQTeyNXHwLrYx6INscqkbfAS4qWQcRVNpsOSwUGBNm4Kya3o3Cm7r&#10;2N7zbZvVz1Sffqvr7pxejFKDfreeg/DU+W/4095rBXH0N4H3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LJcwgAAAN0AAAAPAAAAAAAAAAAAAAAAAJgCAABkcnMvZG93&#10;bnJldi54bWxQSwUGAAAAAAQABAD1AAAAhwMAAAAA&#10;" path="m,52l28,,,52xe" filled="f" strokecolor="#e15520" strokeweight="0">
                <v:path arrowok="t" o:connecttype="custom" o:connectlocs="0,33020;17780,0;0,33020" o:connectangles="0,0,0"/>
              </v:shape>
              <v:shape id="Freeform 9146" o:spid="_x0000_s3081" style="position:absolute;left:1149;top:5213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WeZ8QA&#10;AADdAAAADwAAAGRycy9kb3ducmV2LnhtbESPQWsCMRSE74L/ITyht5qs1NKuRtFCadGTtgePj81z&#10;s7h5WZKo2/56Uyh4HGbmG2a+7F0rLhRi41lDMVYgiCtvGq41fH+9P76AiAnZYOuZNPxQhOViOJhj&#10;afyVd3TZp1pkCMcSNdiUulLKWFlyGMe+I87e0QeHKctQSxPwmuGulROlnqXDhvOCxY7eLFWn/dlp&#10;WG9efXHuKRiKT8WvP2w/rNpq/TDqVzMQifp0D/+3P42GiZpO4e9Nfg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lnmfEAAAA3QAAAA8AAAAAAAAAAAAAAAAAmAIAAGRycy9k&#10;b3ducmV2LnhtbFBLBQYAAAAABAAEAPUAAACJAwAAAAA=&#10;" path="m40,50l,,40,50xm40,50r5,15l55,75r12,5l82,80,80,72,77,67,72,60,67,55,63,52,55,50r-7,l40,50xe" fillcolor="#f3be00" stroked="f">
                <v:path arrowok="t" o:connecttype="custom" o:connectlocs="25400,31750;0,0;25400,31750;25400,31750;28575,41275;34925,47625;42545,50800;52070,50800;50800,45720;48895,42545;45720,38100;42545,34925;40005,33020;34925,31750;30480,31750;25400,31750" o:connectangles="0,0,0,0,0,0,0,0,0,0,0,0,0,0,0,0"/>
                <o:lock v:ext="edit" verticies="t"/>
              </v:shape>
              <v:shape id="Freeform 9147" o:spid="_x0000_s3082" style="position:absolute;left:1149;top:5213;width:254;height:317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zj7MYA&#10;AADdAAAADwAAAGRycy9kb3ducmV2LnhtbESPQWvCQBSE7wX/w/IEb7qpoC3RVapQ6KEUmtqCt2f2&#10;mQSzb+Puq6b/vlsQehxm5htmue5dqy4UYuPZwP0kA0VcettwZWD38Tx+BBUF2WLrmQz8UIT1anC3&#10;xNz6K7/TpZBKJQjHHA3UIl2udSxrchgnviNO3tEHh5JkqLQNeE1w1+ppls21w4bTQo0dbWsqT8W3&#10;M/DWfn2+bjcPzveH/ZELkXPYWWNGw/5pAUqol//wrf1iDUyz2Rz+3qQn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7zj7MYAAADdAAAADwAAAAAAAAAAAAAAAACYAgAAZHJz&#10;L2Rvd25yZXYueG1sUEsFBgAAAAAEAAQA9QAAAIsDAAAAAA==&#10;" path="m40,50l,,40,50xe" filled="f" strokecolor="#e15520" strokeweight=".1pt">
                <v:path arrowok="t" o:connecttype="custom" o:connectlocs="25400,31750;0,0;25400,31750" o:connectangles="0,0,0"/>
              </v:shape>
              <v:shape id="Freeform 9148" o:spid="_x0000_s3083" style="position:absolute;left:1403;top:5530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nWW8cA&#10;AADdAAAADwAAAGRycy9kb3ducmV2LnhtbESPW2sCMRSE34X+h3AKvmlSwQtbo7SllULB+0P7dtwc&#10;d5duTpZN1NVfbwTBx2FmvmHG08aW4ki1LxxreOkqEMSpMwVnGrabr84IhA/IBkvHpOFMHqaTp9YY&#10;E+NOvKLjOmQiQtgnqCEPoUqk9GlOFn3XVcTR27vaYoiyzqSp8RThtpQ9pQbSYsFxIceKPnJK/9cH&#10;q6G5LP4G+/7nYVf+WrX7WdL7YjbXuv3cvL2CCNSER/je/jYaeqo/hNub+ATk5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J1lvHAAAA3QAAAA8AAAAAAAAAAAAAAAAAmAIAAGRy&#10;cy9kb3ducmV2LnhtbFBLBQYAAAAABAAEAPUAAACMAwAAAAA=&#10;" path="m,l5,15,15,25r12,5l42,30,40,22,37,17,32,10,27,5,23,2,15,,8,,,xe" filled="f" strokecolor="#e15520" strokeweight=".1pt">
                <v:path arrowok="t" o:connecttype="custom" o:connectlocs="0,0;3175,9525;9525,15875;17145,19050;26670,19050;25400,13970;23495,10795;20320,6350;17145,3175;14605,1270;9525,0;5080,0;0,0" o:connectangles="0,0,0,0,0,0,0,0,0,0,0,0,0"/>
              </v:shape>
              <v:shape id="Freeform 9149" o:spid="_x0000_s3084" style="position:absolute;left:1073;top:4991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C7MQA&#10;AADdAAAADwAAAGRycy9kb3ducmV2LnhtbESPwWoCMRCG70LfIUyhN00UlLo1SitIS09WC+1x2Iyb&#10;xc1k2UR3+/adg+Bx+Of/Zr7VZgiNulKX6sgWphMDiriMrubKwvdxN34GlTKywyYyWfijBJv1w2iF&#10;hYs9f9H1kCslEE4FWvA5t4XWqfQUME1iSyzZKXYBs4xdpV2HvcBDo2fGLHTAmuWCx5a2nsrz4RIs&#10;DEvz85vCdH5887jt3z/3wq+sfXocXl9AZRryffnW/nAWZmYu74qNmIB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HAuzEAAAA3QAAAA8AAAAAAAAAAAAAAAAAmAIAAGRycy9k&#10;b3ducmV2LnhtbFBLBQYAAAAABAAEAPUAAACJAwAAAAA=&#10;" path="m35,52l,,35,52xm35,52r7,13l52,75r10,5l77,80,75,75,72,67,67,62,62,57,57,52,50,50r-8,l35,52xe" fillcolor="#f3be00" stroked="f">
                <v:path arrowok="t" o:connecttype="custom" o:connectlocs="22225,33020;0,0;22225,33020;22225,33020;26670,41275;33020,47625;39370,50800;48895,50800;47625,47625;45720,42545;42545,39370;39370,36195;36195,33020;31750,31750;26670,31750;22225,33020" o:connectangles="0,0,0,0,0,0,0,0,0,0,0,0,0,0,0,0"/>
                <o:lock v:ext="edit" verticies="t"/>
              </v:shape>
              <v:shape id="Freeform 9150" o:spid="_x0000_s3085" style="position:absolute;left:1073;top:4991;width:222;height:330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Rk8YA&#10;AADdAAAADwAAAGRycy9kb3ducmV2LnhtbESPQWsCMRSE70L/Q3iCN00ULHZrlFIpVKiHaint7bF5&#10;3SxuXpYkq2t/fVMQPA4z8w2zXPeuEScKsfasYTpRIIhLb2quNHwcXsYLEDEhG2w8k4YLRViv7gZL&#10;LIw/8zud9qkSGcKxQA02pbaQMpaWHMaJb4mz9+ODw5RlqKQJeM5w18iZUvfSYc15wWJLz5bK475z&#10;Gr539qvbdEl9+u1Oho18+zXHUuvRsH96BJGoT7fwtf1qNMzU/AH+3+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ERk8YAAADdAAAADwAAAAAAAAAAAAAAAACYAgAAZHJz&#10;L2Rvd25yZXYueG1sUEsFBgAAAAAEAAQA9QAAAIsDAAAAAA==&#10;" path="m35,52l,,35,52xe" filled="f" strokecolor="#e15520" strokeweight=".1pt">
                <v:path arrowok="t" o:connecttype="custom" o:connectlocs="22225,33020;0,0;22225,33020" o:connectangles="0,0,0"/>
              </v:shape>
              <v:shape id="Freeform 9151" o:spid="_x0000_s3086" style="position:absolute;left:1295;top:5308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yEksQA&#10;AADdAAAADwAAAGRycy9kb3ducmV2LnhtbERPy2oCMRTdC/5DuEJ3mih0KFOjtGKLINRXF7q7Tq4z&#10;g5ObYRJ16tebRcHl4bzH09ZW4kqNLx1rGA4UCOLMmZJzDb+7r/4bCB+QDVaOScMfeZhOup0xpsbd&#10;eEPXbchFDGGfooYihDqV0mcFWfQDVxNH7uQaiyHCJpemwVsMt5UcKZVIiyXHhgJrmhWUnbcXq6G9&#10;rw7J6XV+OVZ7q47LNX2uvn+0fum1H+8gArXhKf53L4yGkUri/vgmPgE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MhJLEAAAA3QAAAA8AAAAAAAAAAAAAAAAAmAIAAGRycy9k&#10;b3ducmV2LnhtbFBLBQYAAAAABAAEAPUAAACJAwAAAAA=&#10;" path="m,2l7,15,17,25r10,5l42,30,40,25,37,17,32,12,27,7,22,2,15,,7,,,2xe" filled="f" strokecolor="#e15520" strokeweight=".1pt">
                <v:path arrowok="t" o:connecttype="custom" o:connectlocs="0,1270;4445,9525;10795,15875;17145,19050;26670,19050;25400,15875;23495,10795;20320,7620;17145,4445;13970,1270;9525,0;4445,0;0,1270" o:connectangles="0,0,0,0,0,0,0,0,0,0,0,0,0"/>
              </v:shape>
              <v:shape id="Freeform 9152" o:spid="_x0000_s3087" style="position:absolute;left:933;top:4800;width:533;height:508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2jMYA&#10;AADdAAAADwAAAGRycy9kb3ducmV2LnhtbESPQUvDQBSE7wX/w/IEL8XuNodSYrdFA4pgLzYKPT6y&#10;zySYfRuzzzT9925B6HGYmW+YzW7ynRppiG1gC8uFAUVcBddybeGjfL5fg4qC7LALTBbOFGG3vZlt&#10;MHfhxO80HqRWCcIxRwuNSJ9rHauGPMZF6ImT9xUGj5LkUGs34CnBfaczY1baY8tpocGeioaq78Ov&#10;t1Ca4mfPBb9V86dPOcrx5dyNmbV3t9PjAyihSa7h//ars5CZ1RIub9IT0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l2jMYAAADdAAAADwAAAAAAAAAAAAAAAACYAgAAZHJz&#10;L2Rvd25yZXYueG1sUEsFBgAAAAAEAAQA9QAAAIsDAAAAAA==&#10;" path="m42,50l,,42,50xm42,50r5,12l57,72r12,5l84,80,82,72,79,65,74,60,69,55,64,50r-7,l49,47r-7,3xe" fillcolor="#f3be00" stroked="f">
                <v:path arrowok="t" o:connecttype="custom" o:connectlocs="26670,31750;0,0;26670,31750;26670,31750;29845,39370;36195,45720;43815,48895;53340,50800;52070,45720;50165,41275;46990,38100;43815,34925;40640,31750;36195,31750;31115,29845;26670,31750" o:connectangles="0,0,0,0,0,0,0,0,0,0,0,0,0,0,0,0"/>
                <o:lock v:ext="edit" verticies="t"/>
              </v:shape>
              <v:shape id="Freeform 9153" o:spid="_x0000_s3088" style="position:absolute;left:933;top:4800;width:267;height:318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htEccA&#10;AADdAAAADwAAAGRycy9kb3ducmV2LnhtbESPQWsCMRSE7wX/Q3iCF6lZt7C0W6OItCBiD9oWenxs&#10;XneXbl7iJsbtvzeFgsdhZr5hFqvBdCJS71vLCuazDARxZXXLtYKP99f7RxA+IGvsLJOCX/KwWo7u&#10;Flhqe+EDxWOoRYKwL1FBE4IrpfRVQwb9zDri5H3b3mBIsq+l7vGS4KaTeZYV0mDLaaFBR5uGqp/j&#10;2Sj4lA/u9PTiov+K8W13qPy0mO6VmoyH9TOIQEO4hf/bW60gz4oc/t6k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4bRHHAAAA3QAAAA8AAAAAAAAAAAAAAAAAmAIAAGRy&#10;cy9kb3ducmV2LnhtbFBLBQYAAAAABAAEAPUAAACMAwAAAAA=&#10;" path="m42,50l,,42,50xe" filled="f" strokecolor="#e15520" strokeweight=".1pt">
                <v:path arrowok="t" o:connecttype="custom" o:connectlocs="26670,31750;0,0;26670,31750" o:connectangles="0,0,0"/>
              </v:shape>
              <v:shape id="Freeform 9154" o:spid="_x0000_s3089" style="position:absolute;left:1200;top:5099;width:266;height:209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ShnsUA&#10;AADdAAAADwAAAGRycy9kb3ducmV2LnhtbESPT4vCMBTE74LfITxhb5qqUJZqlEUQPCi7/sM9Ppq3&#10;bdfmpSRRu356Iyx4HGbmN8x03ppaXMn5yrKC4SABQZxbXXGh4LBf9t9B+ICssbZMCv7Iw3zW7Uwx&#10;0/bGW7ruQiEihH2GCsoQmkxKn5dk0A9sQxy9H+sMhihdIbXDW4SbWo6SJJUGK44LJTa0KCk/7y5G&#10;QR7cMTXV50be5em7WHzt12x+lXrrtR8TEIHa8Ar/t1dawShJx/B8E5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5KGexQAAAN0AAAAPAAAAAAAAAAAAAAAAAJgCAABkcnMv&#10;ZG93bnJldi54bWxQSwUGAAAAAAQABAD1AAAAigMAAAAA&#10;" path="m,3l5,15,15,25r12,5l42,33,40,25,37,18,32,13,27,8,22,3r-7,l7,,,3xe" filled="f" strokecolor="#e15520" strokeweight=".1pt">
                <v:path arrowok="t" o:connecttype="custom" o:connectlocs="0,1905;3175,9525;9525,15875;17145,19050;26670,20955;25400,15875;23495,11430;20320,8255;17145,5080;13970,1905;9525,1905;4445,0;0,1905" o:connectangles="0,0,0,0,0,0,0,0,0,0,0,0,0"/>
              </v:shape>
              <v:shape id="Freeform 9155" o:spid="_x0000_s3090" style="position:absolute;left:850;top:4641;width:521;height:477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CKosYA&#10;AADdAAAADwAAAGRycy9kb3ducmV2LnhtbESPQWsCMRSE74X+h/AKvYhmK4vIahQrtLQX66rg9bF5&#10;7i4mL0uS6ra/3hQKHoeZ+YaZL3trxIV8aB0reBllIIgrp1uuFRz2b8MpiBCRNRrHpOCHAiwXjw9z&#10;LLS7ckmXXaxFgnAoUEETY1dIGaqGLIaR64iTd3LeYkzS11J7vCa4NXKcZRNpseW00GBH64aq8+7b&#10;Kti+++3XYJP/DtCY4ynH8nNdvir1/NSvZiAi9fEe/m9/aAXjbJLD35v0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CKosYAAADdAAAADwAAAAAAAAAAAAAAAACYAgAAZHJz&#10;L2Rvd25yZXYueG1sUEsFBgAAAAAEAAQA9QAAAIsDAAAAAA==&#10;" path="m40,45l,,40,45xm40,45r7,15l55,70r12,5l82,75,80,70,77,62,72,57,67,52,62,47,55,45r-8,l40,45xe" fillcolor="#f3be00" stroked="f">
                <v:path arrowok="t" o:connecttype="custom" o:connectlocs="25400,28575;0,0;25400,28575;25400,28575;29845,38100;34925,44450;42545,47625;52070,47625;50800,44450;48895,39370;45720,36195;42545,33020;39370,29845;34925,28575;29845,28575;25400,28575" o:connectangles="0,0,0,0,0,0,0,0,0,0,0,0,0,0,0,0"/>
                <o:lock v:ext="edit" verticies="t"/>
              </v:shape>
              <v:shape id="Freeform 9156" o:spid="_x0000_s3091" style="position:absolute;left:850;top:4641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XncUA&#10;AADdAAAADwAAAGRycy9kb3ducmV2LnhtbESP3YrCMBSE7wXfIRxh7zRVd0upRnEVdxf0xp8HODTH&#10;ttqclCZqfXuzIHg5zMw3zHTemkrcqHGlZQXDQQSCOLO65FzB8bDuJyCcR9ZYWSYFD3Iwn3U7U0y1&#10;vfOObnufiwBhl6KCwvs6ldJlBRl0A1sTB+9kG4M+yCaXusF7gJtKjqIolgZLDgsF1rQsKLvsr0ZB&#10;Pa4+D+PkvPm2q2wZr37c2f5ulfrotYsJCE+tf4df7T+tYBTFX/D/Jjw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NedxQAAAN0AAAAPAAAAAAAAAAAAAAAAAJgCAABkcnMv&#10;ZG93bnJldi54bWxQSwUGAAAAAAQABAD1AAAAigMAAAAA&#10;" path="m40,45l,,40,45xe" filled="f" strokecolor="#e15520" strokeweight="0">
                <v:path arrowok="t" o:connecttype="custom" o:connectlocs="25400,28575;0,0;25400,28575" o:connectangles="0,0,0"/>
              </v:shape>
              <v:shape id="Freeform 9157" o:spid="_x0000_s3092" style="position:absolute;left:1104;top:4927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XSj8QA&#10;AADdAAAADwAAAGRycy9kb3ducmV2LnhtbESP0YrCMBRE3xf2H8Jd8G1N9KFINcoiK7hCQasfcGmu&#10;bWlzU5pou39vBMHHYWbOMKvNaFtxp97XjjXMpgoEceFMzaWGy3n3vQDhA7LB1jFp+CcPm/XnxwpT&#10;4wY+0T0PpYgQ9ilqqELoUil9UZFFP3UdcfSurrcYouxLaXocIty2cq5UIi3WHBcq7GhbUdHkN6vh&#10;L0uK2bC9/ebn7OAPTaaaY2i0nnyNP0sQgcbwDr/ae6NhrpIEnm/iE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l0o/EAAAA3QAAAA8AAAAAAAAAAAAAAAAAmAIAAGRycy9k&#10;b3ducmV2LnhtbFBLBQYAAAAABAAEAPUAAACJAwAAAAA=&#10;" path="m,l7,15r8,10l27,30r15,l40,25,37,17,32,12,27,7,22,2,15,,7,,,e" filled="f" strokecolor="#e15520" strokeweight="0">
                <v:path arrowok="t" o:connecttype="custom" o:connectlocs="0,0;4445,9525;9525,15875;17145,19050;26670,19050;25400,15875;23495,10795;20320,7620;17145,4445;13970,1270;9525,0;4445,0;0,0" o:connectangles="0,0,0,0,0,0,0,0,0,0,0,0,0"/>
              </v:shape>
              <v:shape id="Freeform 9158" o:spid="_x0000_s3093" style="position:absolute;left:787;top:4375;width:476;height:533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Dv8YA&#10;AADdAAAADwAAAGRycy9kb3ducmV2LnhtbESP3WrCQBSE7wu+w3IKvZFmoxcqqatIRKo3/qR9gEP2&#10;NBvMng3ZjaZv3xWEXg4z8w2zXA+2ETfqfO1YwSRJQRCXTtdcKfj+2r0vQPiArLFxTAp+ycN6NXpZ&#10;YqbdnS90K0IlIoR9hgpMCG0mpS8NWfSJa4mj9+M6iyHKrpK6w3uE20ZO03QmLdYcFwy2lBsqr0Vv&#10;Fez7Q/65bYvx/GTOR33KN+NrXyn19jpsPkAEGsJ/+NneawXTdDaHx5v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IDv8YAAADdAAAADwAAAAAAAAAAAAAAAACYAgAAZHJz&#10;L2Rvd25yZXYueG1sUEsFBgAAAAAEAAQA9QAAAIsDAAAAAA==&#10;" path="m33,55l,,33,55xm33,52r7,15l50,77r10,5l75,84,72,77,70,69,67,65,62,60,55,55,47,52r-7,l33,52xe" fillcolor="#f3be00" stroked="f">
                <v:path arrowok="t" o:connecttype="custom" o:connectlocs="20955,34925;0,0;20955,34925;20955,33020;25400,42545;31750,48895;38100,52070;47625,53340;45720,48895;44450,43815;42545,41275;39370,38100;34925,34925;29845,33020;25400,33020;20955,33020" o:connectangles="0,0,0,0,0,0,0,0,0,0,0,0,0,0,0,0"/>
                <o:lock v:ext="edit" verticies="t"/>
              </v:shape>
              <v:shape id="Freeform 9159" o:spid="_x0000_s3094" style="position:absolute;left:787;top:4375;width:209;height:349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//e8MA&#10;AADdAAAADwAAAGRycy9kb3ducmV2LnhtbERPz2vCMBS+C/4P4Qm7jJlYpJudUXQq7CToBrs+mmdT&#10;1rzUJmr975fDwOPH93u+7F0jrtSF2rOGyViBIC69qbnS8P21e3kDESKywcYzabhTgOViOJhjYfyN&#10;D3Q9xkqkEA4FarAxtoWUobTkMIx9S5y4k+8cxgS7SpoObyncNTJTKpcOa04NFlv6sFT+Hi9OAz7P&#10;zrPNvjr93LN8vZ3u7KsKB62fRv3qHUSkPj7E/+5PoyFTeZqb3qQn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//e8MAAADdAAAADwAAAAAAAAAAAAAAAACYAgAAZHJzL2Rv&#10;d25yZXYueG1sUEsFBgAAAAAEAAQA9QAAAIgDAAAAAA==&#10;" path="m33,55l,,33,55xe" filled="f" strokecolor="#e15520" strokeweight="0">
                <v:path arrowok="t" o:connecttype="custom" o:connectlocs="20955,34925;0,0;20955,34925" o:connectangles="0,0,0"/>
              </v:shape>
              <v:shape id="Freeform 9160" o:spid="_x0000_s3095" style="position:absolute;left:996;top:4705;width:267;height:203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qWg8UA&#10;AADdAAAADwAAAGRycy9kb3ducmV2LnhtbESPQWvCQBSE7wX/w/KE3nSjtFKjq0igUMQWq4LXR/aZ&#10;BLNv4+4mpv++WxB6HGbmG2a57k0tOnK+sqxgMk5AEOdWV1woOB3fR28gfEDWWFsmBT/kYb0aPC0x&#10;1fbO39QdQiEihH2KCsoQmlRKn5dk0I9tQxy9i3UGQ5SukNrhPcJNLadJMpMGK44LJTaUlZRfD61R&#10;4D7rJsu6l3Mr6VXuu/b25XZbpZ6H/WYBIlAf/sOP9odWME1mc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apaDxQAAAN0AAAAPAAAAAAAAAAAAAAAAAJgCAABkcnMv&#10;ZG93bnJldi54bWxQSwUGAAAAAAQABAD1AAAAigMAAAAA&#10;" path="m,l7,15,17,25r10,5l42,32,39,25,37,17,34,13,29,8,22,3,14,,7,,,e" filled="f" strokecolor="#e15520" strokeweight="0">
                <v:path arrowok="t" o:connecttype="custom" o:connectlocs="0,0;4445,9525;10795,15875;17145,19050;26670,20320;24765,15875;23495,10795;21590,8255;18415,5080;13970,1905;8890,0;4445,0;0,0" o:connectangles="0,0,0,0,0,0,0,0,0,0,0,0,0"/>
              </v:shape>
              <v:shape id="Freeform 9161" o:spid="_x0000_s3096" style="position:absolute;left:755;top:4089;width:426;height:648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fuTb8A&#10;AADdAAAADwAAAGRycy9kb3ducmV2LnhtbERPy4rCMBTdD/gP4QqzGTS1Mz6oRlFBcDvqB1yba1Ns&#10;bkoStePXm8WAy8N5L1adbcSdfKgdKxgNMxDEpdM1VwpOx91gBiJEZI2NY1LwRwFWy97HAgvtHvxL&#10;90OsRArhUKACE2NbSBlKQxbD0LXEibs4bzEm6CupPT5SuG1knmUTabHm1GCwpa2h8nq4WQXR+5/x&#10;V8DSXZrvZ9gcz5wbr9Rnv1vPQUTq4lv8795rBXk2TfvTm/Q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B+5NvwAAAN0AAAAPAAAAAAAAAAAAAAAAAJgCAABkcnMvZG93bnJl&#10;di54bWxQSwUGAAAAAAQABAD1AAAAhAMAAAAA&#10;" path="m30,62l,,30,62xm30,62r5,18l45,90r10,7l67,102r,-7l65,87,60,80,57,72,50,67,45,65,38,62r-8,xe" fillcolor="#f3be00" stroked="f">
                <v:path arrowok="t" o:connecttype="custom" o:connectlocs="19050,39370;0,0;19050,39370;19050,39370;22225,50800;28575,57150;34925,61595;42545,64770;42545,60325;41275,55245;38100,50800;36195,45720;31750,42545;28575,41275;24130,39370;19050,39370" o:connectangles="0,0,0,0,0,0,0,0,0,0,0,0,0,0,0,0"/>
                <o:lock v:ext="edit" verticies="t"/>
              </v:shape>
              <v:shape id="Freeform 9162" o:spid="_x0000_s3097" style="position:absolute;left:755;top:4089;width:191;height:394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g0TcQA&#10;AADdAAAADwAAAGRycy9kb3ducmV2LnhtbESP32rCMBTG7wXfIRxhd5oqY0rXVHQwkE0o1j3AoTlr&#10;uzUnJYlaffpFEHb58fv+8GXrwXTiTM63lhXMZwkI4srqlmsFX8f36QqED8gaO8uk4Eoe1vl4lGGq&#10;7YUPdC5DLWIJ+xQVNCH0qZS+asign9meOLJv6wyGKF0ttcNLLDedXCTJizTYclxosKe3hqrf8mQU&#10;3CI6dp8fz9diW/J+dSsO7qdQ6mkybF5BBBrCv/mR3mkFi2Q5h/ub+AR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YNE3EAAAA3QAAAA8AAAAAAAAAAAAAAAAAmAIAAGRycy9k&#10;b3ducmV2LnhtbFBLBQYAAAAABAAEAPUAAACJAwAAAAA=&#10;" path="m30,62l,,30,62xe" filled="f" strokecolor="#e15520" strokeweight="0">
                <v:path arrowok="t" o:connecttype="custom" o:connectlocs="19050,39370;0,0;19050,39370" o:connectangles="0,0,0"/>
              </v:shape>
              <v:shape id="Freeform 9163" o:spid="_x0000_s3098" style="position:absolute;left:946;top:4483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cOQsYA&#10;AADdAAAADwAAAGRycy9kb3ducmV2LnhtbESP3WoCMRSE7wu+QziCdzXrXlRdjVIEobYFfx/guDnu&#10;xm5Olk3UrU9vhEIvh5n5hpnOW1uJKzXeOFYw6CcgiHOnDRcKDvvl6wiED8gaK8ek4Jc8zGedlylm&#10;2t14S9ddKESEsM9QQRlCnUnp85Is+r6riaN3co3FEGVTSN3gLcJtJdMkeZMWDceFEmtalJT/7C5W&#10;wfp+Xq3MejP6GgzDt/48He9jc1Sq123fJyACteE//Nf+0ArSZJjC8018An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cOQsYAAADdAAAADwAAAAAAAAAAAAAAAACYAgAAZHJz&#10;L2Rvd25yZXYueG1sUEsFBgAAAAAEAAQA9QAAAIsDAAAAAA==&#10;" path="m,l5,18,15,28r10,7l37,40r,-7l35,25,30,18,27,10,20,5,15,3,8,,,e" filled="f" strokecolor="#e15520" strokeweight="0">
                <v:path arrowok="t" o:connecttype="custom" o:connectlocs="0,0;3175,11430;9525,17780;15875,22225;23495,25400;23495,20955;22225,15875;19050,11430;17145,6350;12700,3175;9525,1905;5080,0;0,0" o:connectangles="0,0,0,0,0,0,0,0,0,0,0,0,0"/>
              </v:shape>
              <v:shape id="Freeform 9164" o:spid="_x0000_s3099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F+8QA&#10;AADdAAAADwAAAGRycy9kb3ducmV2LnhtbESPT4vCMBTE78J+h/AW9qbpVtBSjSILgrfVKi57ezSv&#10;f7B5KU2s9dsbQfA4zMxvmOV6MI3oqXO1ZQXfkwgEcW51zaWC03E7TkA4j6yxsUwK7uRgvfoYLTHV&#10;9sYH6jNfigBhl6KCyvs2ldLlFRl0E9sSB6+wnUEfZFdK3eEtwE0j4yiaSYM1h4UKW/qpKL9kV6Mg&#10;u+j4WCR6+Nv/Fv/+3JfTHe+V+vocNgsQngb/Dr/aO60gjuZTeL4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wRfvEAAAA3QAAAA8AAAAAAAAAAAAAAAAAmAIAAGRycy9k&#10;b3ducmV2LnhtbFBLBQYAAAAABAAEAPUAAACJAwAAAAA=&#10;" path="m10,l3,12,,25,3,37,7,50,12,40,17,27r,-7l15,12,12,5,10,xe" fillcolor="#f3be00" stroked="f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9165" o:spid="_x0000_s3100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UUvMUA&#10;AADdAAAADwAAAGRycy9kb3ducmV2LnhtbESPQWsCMRSE70L/Q3gFL0UTRWzZGqWoLUUPpWrvj81z&#10;s3TzsiRR139vCgWPw8x8w8wWnWvEmUKsPWsYDRUI4tKbmisNh/374AVETMgGG8+k4UoRFvOH3gwL&#10;4y/8TeddqkSGcCxQg02pLaSMpSWHcehb4uwdfXCYsgyVNAEvGe4aOVZqKh3WnBcstrS0VP7uTk7D&#10;1v4s5Vd4qtJ6033sV2p6Ok42Wvcfu7dXEIm6dA//tz+NhrF6nsDfm/w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RS8xQAAAN0AAAAPAAAAAAAAAAAAAAAAAJgCAABkcnMv&#10;ZG93bnJldi54bWxQSwUGAAAAAAQABAD1AAAAigMAAAAA&#10;" path="m10,l3,12,,25,3,37,7,50,12,40,17,27r,-7l15,12,12,5,10,xe" filled="f" strokecolor="#e15520" strokeweight="0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9166" o:spid="_x0000_s3101" style="position:absolute;left:1606;top:5003;width:127;height:731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tnEsQA&#10;AADdAAAADwAAAGRycy9kb3ducmV2LnhtbERPXWvCMBR9H/gfwhV8WxM/tmlnFBlMfBrY7cW3S3PX&#10;FpubkmS27tcbYTA4L4fzxVlvB9uKC/nQONYwzRQI4tKZhisNX5/vj0sQISIbbB2ThisF2G5GD2vM&#10;jev5SJciViKVcMhRQx1jl0sZyposhsx1xEn7dt5iTNRX0njsU7lt5UypZ2mx4bRQY0dvNZXn4sdq&#10;WMm9msZ+/ru8VgnN6fDhi4XWk/GwewURaYj/5r/0wWiYqZcnuL9JT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7ZxLEAAAA3QAAAA8AAAAAAAAAAAAAAAAAmAIAAGRycy9k&#10;b3ducmV2LnhtbFBLBQYAAAAABAAEAPUAAACJAwAAAAA=&#10;" path="m13,63l8,75,5,90r3,13l13,115r7,-10l20,90r,-15l13,63xm13,63l,,13,63xe" fillcolor="#f3be00" stroked="f">
                <v:path arrowok="t" o:connecttype="custom" o:connectlocs="8255,40005;5080,47625;3175,57150;5080,65405;8255,73025;12700,66675;12700,57150;12700,47625;8255,40005;8255,40005;0,0;8255,40005" o:connectangles="0,0,0,0,0,0,0,0,0,0,0,0"/>
                <o:lock v:ext="edit" verticies="t"/>
              </v:shape>
              <v:shape id="Freeform 9167" o:spid="_x0000_s3102" style="position:absolute;left:1638;top:5403;width:95;height:331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taIcYA&#10;AADdAAAADwAAAGRycy9kb3ducmV2LnhtbESPQWsCMRSE74L/ITyhF6mJFq1sjaIFoeCl1UKvr5tn&#10;dunmZdnE3W1/vSkIHoeZ+YZZbXpXiZaaUHrWMJ0oEMS5NyVbDZ+n/eMSRIjIBivPpOGXAmzWw8EK&#10;M+M7/qD2GK1IEA4ZaihirDMpQ16QwzDxNXHyzr5xGJNsrDQNdgnuKjlTaiEdlpwWCqzptaD853hx&#10;GpZf+7H7O9u5t/a73anDe3g6dVo/jPrtC4hIfbyHb+03o2Gmnhfw/yY9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taIcYAAADdAAAADwAAAAAAAAAAAAAAAACYAgAAZHJz&#10;L2Rvd25yZXYueG1sUEsFBgAAAAAEAAQA9QAAAIsDAAAAAA==&#10;" path="m8,l3,12,,27,3,40,8,52,15,42r,-15l15,12,8,e" filled="f" strokecolor="#e15520" strokeweight="0">
                <v:path arrowok="t" o:connecttype="custom" o:connectlocs="5080,0;1905,7620;0,17145;1905,25400;5080,33020;9525,26670;9525,17145;9525,7620;5080,0" o:connectangles="0,0,0,0,0,0,0,0,0"/>
              </v:shape>
              <v:shape id="Freeform 9168" o:spid="_x0000_s3103" style="position:absolute;left:1606;top:5003;width:83;height:400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8ja8UA&#10;AADdAAAADwAAAGRycy9kb3ducmV2LnhtbESPQWsCMRSE74X+h/AKvXWzemjK1igiCkIvam17fWye&#10;u6ublzVJ3fXfG6HQ4zAz3zCT2WBbcSEfGscaRlkOgrh0puFKw/5z9fIGIkRkg61j0nClALPp48ME&#10;C+N63tJlFyuRIBwK1FDH2BVShrImiyFzHXHyDs5bjEn6ShqPfYLbVo7z/FVabDgt1NjRoqbytPu1&#10;GtRGnXv7Uy6p/9pId5z779OH0vr5aZi/g4g0xP/wX3ttNIxzpeD+Jj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yNrxQAAAN0AAAAPAAAAAAAAAAAAAAAAAJgCAABkcnMv&#10;ZG93bnJldi54bWxQSwUGAAAAAAQABAD1AAAAigMAAAAA&#10;" path="m13,63l,,13,63xe" filled="f" strokecolor="#e15520" strokeweight="0">
                <v:path arrowok="t" o:connecttype="custom" o:connectlocs="8255,40005;0,0;8255,40005" o:connectangles="0,0,0"/>
              </v:shape>
              <v:shape id="Freeform 9169" o:spid="_x0000_s3104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0yP78A&#10;AADdAAAADwAAAGRycy9kb3ducmV2LnhtbERPy4rCMBTdD/gP4QruxlQXWqpRBkEYmJU6DC4vzZ22&#10;tLkpeWj8e7MQXB7Oe7tPZhA3cr6zrGAxL0AQ11Z33Cj4vRw/SxA+IGscLJOCB3nY7yYfW6y0vfOJ&#10;bufQiBzCvkIFbQhjJaWvWzLo53Ykzty/dQZDhq6R2uE9h5tBLotiJQ12nBtaHOnQUt2fo1HgY6zL&#10;dRP/Urx6W3Lq3fGnV2o2TV8bEIFSeItf7m+tYFms89z8Jj8BuX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LTI/vwAAAN0AAAAPAAAAAAAAAAAAAAAAAJgCAABkcnMvZG93bnJl&#10;di54bWxQSwUGAAAAAAQABAD1AAAAhAMAAAAA&#10;" path="m13,l3,13,,25,,38,5,50,13,40,18,28r,-8l18,13,15,8,13,xe" fillcolor="#f3be00" stroked="f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9170" o:spid="_x0000_s3105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xN8YA&#10;AADdAAAADwAAAGRycy9kb3ducmV2LnhtbESPT2sCMRTE7wW/Q3iCt5pV8E9Xo7QFqQeF1rbi8bF5&#10;btZuXtZN1PXbN4LgcZiZ3zDTeWNLcabaF44V9LoJCOLM6YJzBT/fi+cxCB+QNZaOScGVPMxnracp&#10;ptpd+IvOm5CLCGGfogITQpVK6TNDFn3XVcTR27vaYoiyzqWu8RLhtpT9JBlKiwXHBYMVvRvK/jYn&#10;q2C1LnSm+bD8DUfzth180Ppzd1Kq025eJyACNeERvreXWkE/Gb3A7U18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xN8YAAADdAAAADwAAAAAAAAAAAAAAAACYAgAAZHJz&#10;L2Rvd25yZXYueG1sUEsFBgAAAAAEAAQA9QAAAIsDAAAAAA==&#10;" path="m13,l3,13,,25,,38,5,50,13,40,18,28r,-8l18,13,15,8,13,xe" filled="f" strokecolor="#e15520" strokeweight="0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9171" o:spid="_x0000_s3106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H1MMA&#10;AADdAAAADwAAAGRycy9kb3ducmV2LnhtbERPz2vCMBS+C/4P4Q12s0lliHTG4sQxD+6wbgy8PZpn&#10;W9q8lCTT7r83h8GOH9/vTTnZQVzJh86xhjxTIIhrZzpuNHx9vi7WIEJENjg4Jg2/FKDczmcbLIy7&#10;8Qddq9iIFMKhQA1tjGMhZahbshgyNxIn7uK8xZigb6TxeEvhdpBLpVbSYsepocWR9i3VffVjNRzN&#10;S36i6jvf+dOe387vyj71B60fH6bdM4hIU/wX/7mPRsNSrdP+9CY9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hH1MMAAADdAAAADwAAAAAAAAAAAAAAAACYAgAAZHJzL2Rv&#10;d25yZXYueG1sUEsFBgAAAAAEAAQA9QAAAIgDAAAAAA==&#10;" path="m8,59l,,8,59xe" fillcolor="#f3be00" stroked="f">
                <v:path arrowok="t" o:connecttype="custom" o:connectlocs="5080,37465;0,0;5080,37465" o:connectangles="0,0,0"/>
              </v:shape>
              <v:shape id="Freeform 9172" o:spid="_x0000_s3107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R0dcUA&#10;AADdAAAADwAAAGRycy9kb3ducmV2LnhtbESPQWuDQBSE74X+h+UVeil1jZAoxk0IgdJccqgp7fXh&#10;vqjUfWvdrZp/nw0Uchxm5hum2M6mEyMNrrWsYBHFIIgrq1uuFXye3l4zEM4ja+wsk4ILOdhuHh8K&#10;zLWd+IPG0tciQNjlqKDxvs+ldFVDBl1ke+Lgne1g0Ac51FIPOAW46WQSxytpsOWw0GBP+4aqn/LP&#10;KOD0ZX+cEqzea/qi73LXp7/jUqnnp3m3BuFp9vfwf/ugFSRxtoDbm/A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HR1xQAAAN0AAAAPAAAAAAAAAAAAAAAAAJgCAABkcnMv&#10;ZG93bnJldi54bWxQSwUGAAAAAAQABAD1AAAAigMAAAAA&#10;" path="m8,59l,,8,59xe" filled="f" strokecolor="#e15520" strokeweight="0">
                <v:path arrowok="t" o:connecttype="custom" o:connectlocs="5080,37465;0,0;5080,37465" o:connectangles="0,0,0"/>
              </v:shape>
              <v:shape id="Freeform 9173" o:spid="_x0000_s3108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18sMA&#10;AADdAAAADwAAAGRycy9kb3ducmV2LnhtbESPT2vCQBTE7wW/w/IEb3XTHGyIrlIKguBJW4rHR/Y1&#10;Ccm+DftH12/vCoUeh5n5DbPZJTOKKznfW1bwtixAEDdW99wq+P7av1YgfEDWOFomBXfysNvOXjZY&#10;a3vjE13PoRUZwr5GBV0IUy2lbzoy6Jd2Is7er3UGQ5auldrhLcPNKMuiWEmDPeeFDif67KgZztEo&#10;8DE21Xsbf1K8eFtxGtz+OCi1mKePNYhAKfyH/9oHraAsqhKeb/IT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B18sMAAADdAAAADwAAAAAAAAAAAAAAAACYAgAAZHJzL2Rv&#10;d25yZXYueG1sUEsFBgAAAAAEAAQA9QAAAIgDAAAAAA==&#10;" path="m13,l5,13,,25,3,38,5,50,13,40,18,28r,-8l18,13,15,5,13,xe" fillcolor="#f3be00" stroked="f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9174" o:spid="_x0000_s3109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A2+sUA&#10;AADdAAAADwAAAGRycy9kb3ducmV2LnhtbESPT2sCMRTE74LfITyhN82qWGQ1ShWKHirUv/T42Lxu&#10;tm5etpuo67dvCoLHYWZ+w0znjS3FlWpfOFbQ7yUgiDOnC84VHPbv3TEIH5A1lo5JwZ08zGft1hRT&#10;7W68pesu5CJC2KeowIRQpVL6zJBF33MVcfS+XW0xRFnnUtd4i3BbykGSvEqLBccFgxUtDWXn3cUq&#10;+NgUOtP8sz6GX7M4jVa0+fy6KPXSad4mIAI14Rl+tNdawSAZD+H/TX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MDb6xQAAAN0AAAAPAAAAAAAAAAAAAAAAAJgCAABkcnMv&#10;ZG93bnJldi54bWxQSwUGAAAAAAQABAD1AAAAigMAAAAA&#10;" path="m13,l5,13,,25,3,38,5,50,13,40,18,28r,-8l18,13,15,5,13,xe" filled="f" strokecolor="#e15520" strokeweight="0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9175" o:spid="_x0000_s3110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DtZMUA&#10;AADdAAAADwAAAGRycy9kb3ducmV2LnhtbESPT2vCQBTE7wW/w/IEb3XXIBJSVymV/jl40bZ4fWSf&#10;2WD2bchuk7SfvisIHoeZ+Q2z3o6uET11ofasYTFXIIhLb2quNHx9vj7mIEJENth4Jg2/FGC7mTys&#10;sTB+4AP1x1iJBOFQoAYbY1tIGUpLDsPct8TJO/vOYUyyq6TpcEhw18hMqZV0WHNasNjSi6Xycvxx&#10;Gr7/bM/1sDe7k5Kxfc9KPr3lWs+m4/MTiEhjvIdv7Q+jIVP5Eq5v0hO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O1kxQAAAN0AAAAPAAAAAAAAAAAAAAAAAJgCAABkcnMv&#10;ZG93bnJldi54bWxQSwUGAAAAAAQABAD1AAAAigMAAAAA&#10;" path="m3,59l,,3,59xe" fillcolor="#f3be00" stroked="f">
                <v:path arrowok="t" o:connecttype="custom" o:connectlocs="1905,37465;0,0;1905,37465" o:connectangles="0,0,0"/>
              </v:shape>
              <v:shape id="Freeform 9176" o:spid="_x0000_s3111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r49sYA&#10;AADdAAAADwAAAGRycy9kb3ducmV2LnhtbESPQWsCMRSE70L/Q3gFL6JJlyqyNYoWCh681BbR22Pz&#10;3CzdvCybdF399U1B8DjMzDfMYtW7WnTUhsqzhpeJAkFceFNxqeH762M8BxEissHaM2m4UoDV8mmw&#10;wNz4C39St4+lSBAOOWqwMTa5lKGw5DBMfEOcvLNvHcYk21KaFi8J7mqZKTWTDitOCxYberdU/Ox/&#10;nQYnR7Num6mDOx1fd/Y8smxuG62Hz/36DUSkPj7C9/bWaMjUfAr/b9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r49sYAAADdAAAADwAAAAAAAAAAAAAAAACYAgAAZHJz&#10;L2Rvd25yZXYueG1sUEsFBgAAAAAEAAQA9QAAAIsDAAAAAA==&#10;" path="m3,59l,,3,59xe" filled="f" strokecolor="#e15520" strokeweight="0">
                <v:path arrowok="t" o:connecttype="custom" o:connectlocs="1905,37465;0,0;1905,37465" o:connectangles="0,0,0"/>
              </v:shape>
              <v:shape id="Freeform 9177" o:spid="_x0000_s3112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kd/sQA&#10;AADdAAAADwAAAGRycy9kb3ducmV2LnhtbESPQYvCMBSE74L/ITzBm6Z6EO0aZVcUPGrdFbw9mrdt&#10;tXmpTbT13xtB8DjMzDfMfNmaUtypdoVlBaNhBII4tbrgTMHvYTOYgnAeWWNpmRQ8yMFy0e3MMda2&#10;4T3dE5+JAGEXo4Lc+yqW0qU5GXRDWxEH79/WBn2QdSZ1jU2Am1KOo2giDRYcFnKsaJVTekluRkF6&#10;5R95mZ0KfftbNe3ueN6uk7NS/V77/QXCU+s/4Xd7qxWMo+kEXm/CE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ZHf7EAAAA3QAAAA8AAAAAAAAAAAAAAAAAmAIAAGRycy9k&#10;b3ducmV2LnhtbFBLBQYAAAAABAAEAPUAAACJAwAAAAA=&#10;" path="m15,l5,12,2,24,,37,5,49r7,-7l17,27r3,-5l20,15,17,7,15,xe" fillcolor="#f3be00" stroked="f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9178" o:spid="_x0000_s3113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Ut8cA&#10;AADdAAAADwAAAGRycy9kb3ducmV2LnhtbESP3WoCMRSE7wu+QziF3tWkVvzZGkUsBaUgVH2Aw+a4&#10;m7o5WTdx3fbpTUHo5TAz3zCzRecq0VITrGcNL30Fgjj3xnKh4bD/eJ6ACBHZYOWZNPxQgMW89zDD&#10;zPgrf1G7i4VIEA4ZaihjrDMpQ16Sw9D3NXHyjr5xGJNsCmkavCa4q+RAqZF0aDktlFjTqqT8tLs4&#10;De3w83X9/b7d2LMd/u6LVk2ry0nrp8du+QYiUhf/w/f22mgYqMkY/t6k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qlLfHAAAA3QAAAA8AAAAAAAAAAAAAAAAAmAIAAGRy&#10;cy9kb3ducmV2LnhtbFBLBQYAAAAABAAEAPUAAACMAwAAAAA=&#10;" path="m15,l5,12,2,24,,37,5,49r7,-7l17,27r3,-5l20,15,17,7,15,xe" filled="f" strokecolor="#e15520" strokeweight="0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9179" o:spid="_x0000_s3114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LVb8A&#10;AADdAAAADwAAAGRycy9kb3ducmV2LnhtbERPvQrCMBDeBd8hnOCmqQ6i1SgiKOogWAVxO5qzLTaX&#10;0kRb394MguPH979YtaYUb6pdYVnBaBiBIE6tLjhTcL1sB1MQziNrLC2Tgg85WC27nQXG2jZ8pnfi&#10;MxFC2MWoIPe+iqV0aU4G3dBWxIF72NqgD7DOpK6xCeGmlOMomkiDBYeGHCva5JQ+k5dRcNztZ0kx&#10;k+Xdjxpt09uhPa0rpfq9dj0H4an1f/HPvdcKxtE0zA1vwhO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Q4tVvwAAAN0AAAAPAAAAAAAAAAAAAAAAAJgCAABkcnMvZG93bnJl&#10;di54bWxQSwUGAAAAAAQABAD1AAAAhAMAAAAA&#10;" path="m,63l,,,63xe" fillcolor="#f3be00" stroked="f">
                <v:path arrowok="t" o:connecttype="custom" o:connectlocs="0,40005;0,0;0,40005" o:connectangles="0,0,0"/>
              </v:shape>
              <v:shape id="Freeform 9180" o:spid="_x0000_s3115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9068YA&#10;AADdAAAADwAAAGRycy9kb3ducmV2LnhtbESPT2vCQBTE70K/w/IK3nRTlZKkrlIEQdSLVnp+zb78&#10;odm3aXaN0U/vCgWPw8z8hpkve1OLjlpXWVbwNo5AEGdWV1woOH2tRzEI55E11pZJwZUcLBcvgzmm&#10;2l74QN3RFyJA2KWooPS+SaV0WUkG3dg2xMHLbWvQB9kWUrd4CXBTy0kUvUuDFYeFEhtalZT9Hs9G&#10;wU9+uk3jv13i/K5J6v13Hs+2nVLD1/7zA4Sn3j/D/+2NVjCJ4gQeb8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9068YAAADdAAAADwAAAAAAAAAAAAAAAACYAgAAZHJz&#10;L2Rvd25yZXYueG1sUEsFBgAAAAAEAAQA9QAAAIsDAAAAAA==&#10;" path="m,63l,,,63xe" filled="f" strokecolor="#e15520" strokeweight="0">
                <v:path arrowok="t" o:connecttype="custom" o:connectlocs="0,40005;0,0;0,40005" o:connectangles="0,0,0"/>
              </v:shape>
              <v:shape id="Freeform 9181" o:spid="_x0000_s3116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JvMAA&#10;AADdAAAADwAAAGRycy9kb3ducmV2LnhtbERPvW7CMBDekXgH6yp1AycMFQQMqirRMnQh8ACn+Eis&#10;xucoPkLy9vWAxPjp+98dRt+qgfroAhvIlxko4ipYx7WB6+W4WIOKgmyxDUwGJopw2M9nOyxsePCZ&#10;hlJqlUI4FmigEekKrWPVkMe4DB1x4m6h9ygJ9rW2PT5SuG/1Kss+tEfHqaHBjr4aqv7Kuzfwm+cn&#10;qVr3M2Cw3+XRTddBJmPe38bPLSihUV7ip/tkDayyTdqf3qQno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zJvMAAAADdAAAADwAAAAAAAAAAAAAAAACYAgAAZHJzL2Rvd25y&#10;ZXYueG1sUEsFBgAAAAAEAAQA9QAAAIUDAAAAAA==&#10;" path="m15,l5,10,,22,,35,2,49,12,40,17,27r,-7l17,12r,-7l15,xe" fillcolor="#f3be00" stroked="f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9182" o:spid="_x0000_s3117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ydsQA&#10;AADdAAAADwAAAGRycy9kb3ducmV2LnhtbESPQYvCMBSE78L+h/AWvIimishuNcoiCD0t2Hrw+Gie&#10;bbR56TZRu//eCILHYWa+YVab3jbiRp03jhVMJwkI4tJpw5WCQ7Ebf4HwAVlj45gU/JOHzfpjsMJU&#10;uzvv6ZaHSkQI+xQV1CG0qZS+rMmin7iWOHon11kMUXaV1B3eI9w2cpYkC2nRcFyosaVtTeUlv1oF&#10;Z5uPwijLiux3vpXH4s9Uu5NRavjZ/yxBBOrDO/xqZ1rBLPmewvNNf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/snbEAAAA3QAAAA8AAAAAAAAAAAAAAAAAmAIAAGRycy9k&#10;b3ducmV2LnhtbFBLBQYAAAAABAAEAPUAAACJAwAAAAA=&#10;" path="m15,l5,10,,22,,35,2,49,12,40,17,27r,-7l17,12r,-7l15,xe" filled="f" strokecolor="#e15520" strokeweight="0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9183" o:spid="_x0000_s3118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P9EMYA&#10;AADdAAAADwAAAGRycy9kb3ducmV2LnhtbESPQWvCQBSE7wX/w/IKXorZmEPR1FUkkFR7a/SQ4yP7&#10;moRm34bsVqO/3i0Uehxm5htms5tMLy40us6ygmUUgyCure64UXA+5YsVCOeRNfaWScGNHOy2s6cN&#10;ptpe+ZMupW9EgLBLUUHr/ZBK6eqWDLrIDsTB+7KjQR/k2Eg94jXATS+TOH6VBjsOCy0OlLVUf5c/&#10;RoE9lsXwccjfTXbKVrcXX+2Le6XU/Hnav4HwNPn/8F/7oBUk8TqB3zfhCcjt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P9EMYAAADdAAAADwAAAAAAAAAAAAAAAACYAgAAZHJz&#10;L2Rvd25yZXYueG1sUEsFBgAAAAAEAAQA9QAAAIsDAAAAAA==&#10;" path="m,65l,,,65xe" fillcolor="#f3be00" stroked="f">
                <v:path arrowok="t" o:connecttype="custom" o:connectlocs="0,41275;0,0;0,41275" o:connectangles="0,0,0"/>
              </v:shape>
              <v:shape id="Freeform 9184" o:spid="_x0000_s3119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y2UsYA&#10;AADdAAAADwAAAGRycy9kb3ducmV2LnhtbESP3WrCQBSE7wt9h+UUvGs2jb9NsxEpCKKoqH2A0+wx&#10;SZs9G7Krpm/fFQq9HGbmGyab96YRV+pcbVnBSxSDIC6srrlU8HFaPs9AOI+ssbFMCn7IwTx/fMgw&#10;1fbGB7oefSkChF2KCirv21RKV1Rk0EW2JQ7e2XYGfZBdKXWHtwA3jUzieCIN1hwWKmzpvaLi+3gx&#10;Crb7fjTmrVkvvjblWY+T6fBzt1Fq8NQv3kB46v1/+K+90gqS+HUI9zfhCc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y2UsYAAADdAAAADwAAAAAAAAAAAAAAAACYAgAAZHJz&#10;L2Rvd25yZXYueG1sUEsFBgAAAAAEAAQA9QAAAIsDAAAAAA==&#10;" path="m,65l,,,65xe" filled="f" strokecolor="#e15520" strokeweight="0">
                <v:path arrowok="t" o:connecttype="custom" o:connectlocs="0,41275;0,0;0,41275" o:connectangles="0,0,0"/>
              </v:shape>
              <v:shape id="Freeform 9185" o:spid="_x0000_s3120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bbsYA&#10;AADdAAAADwAAAGRycy9kb3ducmV2LnhtbESP3WoCMRSE7wu+QziCdzXrokVXo4ggFKRIrSxeHjZn&#10;f3BzsiSprn16Uyj0cpiZb5jVpjetuJHzjWUFk3ECgriwuuFKwflr/zoH4QOyxtYyKXiQh8168LLC&#10;TNs7f9LtFCoRIewzVFCH0GVS+qImg35sO+LoldYZDFG6SmqH9wg3rUyT5E0abDgu1NjRrqbievo2&#10;Cn4O85wneVnOqvyyd7OPY5ruSqVGw367BBGoD//hv/a7VpAmiyn8volPQK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fbbsYAAADdAAAADwAAAAAAAAAAAAAAAACYAgAAZHJz&#10;L2Rvd25yZXYueG1sUEsFBgAAAAAEAAQA9QAAAIsDAAAAAA==&#10;" path="m,l,10r5,7l10,22r13,5l20,20,15,12,10,5,,xe" fillcolor="#f3be00" stroked="f">
                <v:path arrowok="t" o:connecttype="custom" o:connectlocs="0,0;0,6350;3175,10795;6350,13970;14605,17145;12700,12700;9525,7620;6350,3175;0,0" o:connectangles="0,0,0,0,0,0,0,0,0"/>
              </v:shape>
              <v:shape id="Freeform 9186" o:spid="_x0000_s3121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4GQsYA&#10;AADdAAAADwAAAGRycy9kb3ducmV2LnhtbESPQWsCMRSE7wX/Q3hCbzVbacWuRqktBcWT24Ien5vn&#10;JnTzsmzSdf33RhB6HGbmG2a+7F0tOmqD9azgeZSBIC69tlwp+Pn+epqCCBFZY+2ZFFwowHIxeJhj&#10;rv2Zd9QVsRIJwiFHBSbGJpcylIYchpFviJN38q3DmGRbSd3iOcFdLcdZNpEOLacFgw19GCp/iz+n&#10;oNofVvq0eTGr4/Sz3HYTu1tfrFKPw/59BiJSH//D9/ZaKxhnb69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4GQsYAAADdAAAADwAAAAAAAAAAAAAAAACYAgAAZHJz&#10;L2Rvd25yZXYueG1sUEsFBgAAAAAEAAQA9QAAAIsDAAAAAA==&#10;" path="m,l,10r5,7l10,22r13,5l20,20,15,12,10,5,,e" filled="f" strokecolor="#e15520" strokeweight="0">
                <v:path arrowok="t" o:connecttype="custom" o:connectlocs="0,0;0,6350;3175,10795;6350,13970;14605,17145;12700,12700;9525,7620;6350,3175;0,0" o:connectangles="0,0,0,0,0,0,0,0,0"/>
              </v:shape>
              <v:shape id="Freeform 9187" o:spid="_x0000_s3122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2A7cYA&#10;AADdAAAADwAAAGRycy9kb3ducmV2LnhtbESP0WrCQBRE3wX/YbmFvgTdGKrUNKtIoRAoxTb1Ay7Z&#10;axKSvRuzG03/vlso+DjMzBkm20+mE1caXGNZwWoZgyAurW64UnD6fls8g3AeWWNnmRT8kIP9bj7L&#10;MNX2xl90LXwlAoRdigpq7/tUSlfWZNAtbU8cvLMdDPogh0rqAW8BbjqZxPFGGmw4LNTY02tNZVuM&#10;RsG6ff/Ap+JiomhL9vM05e44WqUeH6bDCwhPk7+H/9u5VpDE2w38vQlP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2A7cYAAADdAAAADwAAAAAAAAAAAAAAAACYAgAAZHJz&#10;L2Rvd25yZXYueG1sUEsFBgAAAAAEAAQA9QAAAIsDAAAAAA==&#10;" path="m10,60l,,10,60xe" fillcolor="#f3be00" stroked="f">
                <v:path arrowok="t" o:connecttype="custom" o:connectlocs="6350,38100;0,0;6350,38100" o:connectangles="0,0,0"/>
              </v:shape>
              <v:shape id="Freeform 9188" o:spid="_x0000_s3123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Lg18gA&#10;AADdAAAADwAAAGRycy9kb3ducmV2LnhtbESPQWvCQBSE74X+h+UVvEjdmEKtqatYQbAgSq2FHh/Z&#10;12w0+zbNrpr8e1co9DjMzDfMZNbaSpyp8aVjBcNBAoI4d7rkQsH+c/n4AsIHZI2VY1LQkYfZ9P5u&#10;gpl2F/6g8y4UIkLYZ6jAhFBnUvrckEU/cDVx9H5cYzFE2RRSN3iJcFvJNEmepcWS44LBmhaG8uPu&#10;ZBUsnn7f91/dYTv+Xncr89bfaJv2leo9tPNXEIHa8B/+a6+0gjQZj+D2Jj4BOb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MuDXyAAAAN0AAAAPAAAAAAAAAAAAAAAAAJgCAABk&#10;cnMvZG93bnJldi54bWxQSwUGAAAAAAQABAD1AAAAjQMAAAAA&#10;" path="m10,60l,,10,60xe" filled="f" strokecolor="#e15520" strokeweight="0">
                <v:path arrowok="t" o:connecttype="custom" o:connectlocs="6350,38100;0,0;6350,38100" o:connectangles="0,0,0"/>
              </v:shape>
              <v:shape id="Freeform 9189" o:spid="_x0000_s3124" style="position:absolute;left:2762;top:7016;width:711;height:191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lbRcAA&#10;AADdAAAADwAAAGRycy9kb3ducmV2LnhtbERPy4rCMBTdC/5DuII7TVVGnU5TUUFwN74+4E5zJy02&#10;N6VJtf69WQzM8nDe2aa3tXhQ6yvHCmbTBARx4XTFRsHtepisQfiArLF2TApe5GGTDwcZpto9+UyP&#10;SzAihrBPUUEZQpNK6YuSLPqpa4gj9+taiyHC1kjd4jOG21rOk2QpLVYcG0psaF9Scb90VsFu+0OL&#10;68ssPr459KcVmVvXGaXGo377BSJQH/7Ff+6jVjBPPuPc+CY+AZm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PlbRcAAAADdAAAADwAAAAAAAAAAAAAAAACYAgAAZHJzL2Rvd25y&#10;ZXYueG1sUEsFBgAAAAAEAAQA9QAAAIUDAAAAAA==&#10;" path="m60,20l,,60,20xm60,20r14,8l87,30,99,28r13,-8l107,15,99,13,92,10,87,8r-8,l72,10r-8,5l60,20xe" fillcolor="#f3be00" stroked="f">
                <v:path arrowok="t" o:connecttype="custom" o:connectlocs="38100,12700;0,0;38100,12700;38100,12700;46990,17780;55245,19050;62865,17780;71120,12700;67945,9525;62865,8255;58420,6350;55245,5080;50165,5080;45720,6350;40640,9525;38100,12700" o:connectangles="0,0,0,0,0,0,0,0,0,0,0,0,0,0,0,0"/>
                <o:lock v:ext="edit" verticies="t"/>
              </v:shape>
              <v:shape id="Freeform 9190" o:spid="_x0000_s3125" style="position:absolute;left:2762;top:7016;width:381;height:127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PiMQA&#10;AADdAAAADwAAAGRycy9kb3ducmV2LnhtbESPQWvCQBSE7wX/w/IK3uqmBoJGVxGp4NEmAXt8zT6T&#10;kOzbkN2a+O/dQqHHYeabYbb7yXTiToNrLCt4X0QgiEurG64UFPnpbQXCeWSNnWVS8CAH+93sZYup&#10;tiN/0j3zlQgl7FJUUHvfp1K6siaDbmF74uDd7GDQBzlUUg84hnLTyWUUJdJgw2Ghxp6ONZVt9mMU&#10;LIt81d4+8jbprPy+0ld8KYtYqfnrdNiA8DT5//AffdaBi9Zr+H0TnoD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Hj4jEAAAA3QAAAA8AAAAAAAAAAAAAAAAAmAIAAGRycy9k&#10;b3ducmV2LnhtbFBLBQYAAAAABAAEAPUAAACJAwAAAAA=&#10;" path="m60,20l,,60,20xe" filled="f" strokecolor="#e77817" strokeweight="0">
                <v:path arrowok="t" o:connecttype="custom" o:connectlocs="38100,12700;0,0;38100,12700" o:connectangles="0,0,0"/>
              </v:shape>
              <v:shape id="Freeform 9191" o:spid="_x0000_s3126" style="position:absolute;left:3143;top:7067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3kVMAA&#10;AADdAAAADwAAAGRycy9kb3ducmV2LnhtbERPS4vCMBC+C/sfwix402k9iFSjLIqL1/UBHodkbMs2&#10;k9LEWv315rCwx4/vvdoMrlE9d6H2oiGfZqBYjLe1lBrOp/1kASpEEkuNF9bw5ACb9cdoRYX1D/nh&#10;/hhLlUIkFKShirEtEIOp2FGY+pYlcTffOYoJdiXajh4p3DU4y7I5OqolNVTU8rZi83u8Ow0X8zLz&#10;RZ+/dlf8Ph+eLaKXm9bjz+FrCSryEP/Ff+6D1TDLs7Q/vUlPA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3kVMAAAADdAAAADwAAAAAAAAAAAAAAAACYAgAAZHJzL2Rvd25y&#10;ZXYueG1sUEsFBgAAAAAEAAQA9QAAAIUDAAAAAA==&#10;" path="m,12r14,8l27,22,39,20,52,12,47,7,39,5,32,2,27,,19,,12,2,4,7,,12xe" filled="f" strokecolor="#e77817" strokeweight="0">
                <v:path arrowok="t" o:connecttype="custom" o:connectlocs="0,7620;8890,12700;17145,13970;24765,12700;33020,7620;29845,4445;24765,3175;20320,1270;17145,0;12065,0;7620,1270;2540,4445;0,7620" o:connectangles="0,0,0,0,0,0,0,0,0,0,0,0,0"/>
              </v:shape>
              <v:shape id="Freeform 9192" o:spid="_x0000_s3127" style="position:absolute;left:2559;top:6877;width:692;height:203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TIWcQA&#10;AADdAAAADwAAAGRycy9kb3ducmV2LnhtbESPUUvDMBSF34X9h3AFX8QlnbKVumyIKPjquh9waW7T&#10;uuamS+La/XsjCD4ezjnf4Wz3sxvEhULsPWsolgoEceNNz1bDsX5/KEHEhGxw8EwarhRhv1vcbLEy&#10;fuJPuhySFRnCsUINXUpjJWVsOnIYl34kzl7rg8OUZbDSBJwy3A1ypdRaOuw5L3Q40mtHzenw7TTU&#10;tn1qN2FS9vHt/lqXX+dTiaj13e388gwi0Zz+w3/tD6NhVagCft/kJ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yFnEAAAA3QAAAA8AAAAAAAAAAAAAAAAAmAIAAGRycy9k&#10;b3ducmV2LnhtbFBLBQYAAAAABAAEAPUAAACJAwAAAAA=&#10;" path="m59,25l,,59,25xm59,25r13,5l87,32r12,l109,25r-5,-5l99,17,92,15,84,12r-7,l72,15r-8,5l59,25xe" fillcolor="#f3be00" stroked="f">
                <v:path arrowok="t" o:connecttype="custom" o:connectlocs="37465,15875;0,0;37465,15875;37465,15875;45720,19050;55245,20320;62865,20320;69215,15875;66040,12700;62865,10795;58420,9525;53340,7620;48895,7620;45720,9525;40640,12700;37465,15875" o:connectangles="0,0,0,0,0,0,0,0,0,0,0,0,0,0,0,0"/>
                <o:lock v:ext="edit" verticies="t"/>
              </v:shape>
              <v:shape id="Freeform 9193" o:spid="_x0000_s3128" style="position:absolute;left:2559;top:6877;width:374;height:158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Yf6sUA&#10;AADdAAAADwAAAGRycy9kb3ducmV2LnhtbESP3WoCMRSE7wu+QziCdzVxwR9Wo4ggtLQUqoK3h81x&#10;s7g5WTfR3b59IxR6OczMN8xq07taPKgNlWcNk7ECQVx4U3Gp4XTcvy5AhIhssPZMGn4owGY9eFlh&#10;bnzH3/Q4xFIkCIccNdgYm1zKUFhyGMa+IU7exbcOY5JtKU2LXYK7WmZKzaTDitOCxYZ2lorr4e40&#10;fFzPiu3n/Djv7resMl/vN6qnWo+G/XYJIlIf/8N/7TejIZuoDJ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h/q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9194" o:spid="_x0000_s3129" style="position:absolute;left:2933;top:6953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TJEsQA&#10;AADdAAAADwAAAGRycy9kb3ducmV2LnhtbESPQWvCQBSE7wX/w/KE3upGhRKjq4hgkd6qXrw9si+7&#10;0ezbkN0maX99t1DocZiZb5jNbnSN6KkLtWcF81kGgrj0umaj4Ho5vuQgQkTW2HgmBV8UYLedPG2w&#10;0H7gD+rP0YgE4VCgAhtjW0gZSksOw8y3xMmrfOcwJtkZqTscEtw1cpFlr9JhzWnBYksHS+Xj/OkU&#10;+Pf7zfV7Y/JY0aWyb6sh/14p9Twd92sQkcb4H/5rn7SCxTxbwu+b9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UyRLEAAAA3QAAAA8AAAAAAAAAAAAAAAAAmAIAAGRycy9k&#10;b3ducmV2LnhtbFBLBQYAAAAABAAEAPUAAACJAwAAAAA=&#10;" path="m,13r13,5l28,20r12,l50,13,45,8,40,5,33,3,25,,18,,13,3,5,8,,13e" filled="f" strokecolor="#e77817" strokeweight="0">
                <v:path arrowok="t" o:connecttype="custom" o:connectlocs="0,8255;8255,11430;17780,12700;25400,12700;31750,8255;28575,5080;25400,3175;20955,1905;15875,0;11430,0;8255,1905;3175,5080;0,8255" o:connectangles="0,0,0,0,0,0,0,0,0,0,0,0,0"/>
              </v:shape>
              <v:shape id="Freeform 9195" o:spid="_x0000_s3130" style="position:absolute;left:2336;top:6813;width:724;height:172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OFJsYA&#10;AADdAAAADwAAAGRycy9kb3ducmV2LnhtbESP3WrCQBSE7wu+w3KE3tWNUqRNXUUF/yhYYuv9MXtM&#10;gtmzSXZj0rfvFgq9HGbmG2a26E0p7tS4wrKC8SgCQZxaXXCm4Otz8/QCwnlkjaVlUvBNDhbzwcMM&#10;Y207Tuh+8pkIEHYxKsi9r2IpXZqTQTeyFXHwrrYx6INsMqkb7ALclHISRVNpsOCwkGNF65zS26k1&#10;Cuq+08ft6iPZtZfDu21XWJ9fa6Ueh/3yDYSn3v+H/9p7rWAyjp7h9014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OFJsYAAADdAAAADwAAAAAAAAAAAAAAAACYAgAAZHJz&#10;L2Rvd25yZXYueG1sUEsFBgAAAAAEAAQA9QAAAIsDAAAAAA==&#10;" path="m64,17l,,64,17xm62,17r15,8l89,27r13,-2l114,17r-5,-5l102,10,97,7,89,5r-7,l74,7r-5,5l62,17xe" fillcolor="#f3be00" stroked="f">
                <v:path arrowok="t" o:connecttype="custom" o:connectlocs="40640,10795;0,0;40640,10795;39370,10795;48895,15875;56515,17145;64770,15875;72390,10795;69215,7620;64770,6350;61595,4445;56515,3175;52070,3175;46990,4445;43815,7620;39370,10795" o:connectangles="0,0,0,0,0,0,0,0,0,0,0,0,0,0,0,0"/>
                <o:lock v:ext="edit" verticies="t"/>
              </v:shape>
              <v:shape id="Freeform 9196" o:spid="_x0000_s3131" style="position:absolute;left:2336;top:6813;width:407;height:108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v5scA&#10;AADdAAAADwAAAGRycy9kb3ducmV2LnhtbESPQUvDQBSE7wX/w/IEb+1ug60Suy1SFKyHlkQP7e2R&#10;fSbB7Nuwuzbx37tCocdhZr5hVpvRduJMPrSONcxnCgRx5UzLtYbPj9fpI4gQkQ12jknDLwXYrG8m&#10;K8yNG7igcxlrkSAcctTQxNjnUoaqIYth5nri5H05bzEm6WtpPA4JbjuZKbWUFltOCw32tG2o+i5/&#10;rIaX0/t2nxVDeThWOzXe+8WDtTut727H5ycQkcZ4DV/ab0ZDNlcL+H+Tno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fr+bHAAAA3QAAAA8AAAAAAAAAAAAAAAAAmAIAAGRy&#10;cy9kb3ducmV2LnhtbFBLBQYAAAAABAAEAPUAAACMAwAAAAA=&#10;" path="m64,17l,,64,17xe" filled="f" strokecolor="#e77817" strokeweight="0">
                <v:path arrowok="t" o:connecttype="custom" o:connectlocs="40640,10795;0,0;40640,10795" o:connectangles="0,0,0"/>
              </v:shape>
              <v:shape id="Freeform 9197" o:spid="_x0000_s3132" style="position:absolute;left:2730;top:6845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Zu8MA&#10;AADdAAAADwAAAGRycy9kb3ducmV2LnhtbESPQWvCQBSE70L/w/KE3vQlHoKkriJKxWutBY+P3WcS&#10;mn0bsmuM/vpuodDjMDPfMKvN6Fo1cB8aLxryeQaKxXjbSKXh/Pk+W4IKkcRS64U1PDjAZv0yWVFp&#10;/V0+eDjFSiWIhJI01DF2JWIwNTsKc9+xJO/qe0cxyb5C29M9wV2Liywr0FEjaaGmjnc1m+/TzWn4&#10;Mk9TLIf8ub/g4Xx8dIherlq/TsftG6jIY/wP/7WPVsMizwr4fZOeA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jZu8MAAADdAAAADwAAAAAAAAAAAAAAAACYAgAAZHJzL2Rv&#10;d25yZXYueG1sUEsFBgAAAAAEAAQA9QAAAIgDAAAAAA==&#10;" path="m,12r15,8l27,22,40,20,52,12,47,7,40,5,35,2,27,,20,,12,2,7,7,,12xe" filled="f" strokecolor="#e77817" strokeweight="0">
                <v:path arrowok="t" o:connecttype="custom" o:connectlocs="0,7620;9525,12700;17145,13970;25400,12700;33020,7620;29845,4445;25400,3175;22225,1270;17145,0;12700,0;7620,1270;4445,4445;0,7620" o:connectangles="0,0,0,0,0,0,0,0,0,0,0,0,0"/>
              </v:shape>
              <v:shape id="Freeform 9198" o:spid="_x0000_s3133" style="position:absolute;left:2190;top:6718;width:699;height:171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mZ8UA&#10;AADdAAAADwAAAGRycy9kb3ducmV2LnhtbESPQWsCMRSE70L/Q3gFb5oo1rZbo4hatBdpbaHXR/K6&#10;u7h5WTZRV3+9EYQeh5lvhpnMWleJIzWh9Kxh0FcgiI23Jecafr7fey8gQkS2WHkmDWcKMJs+dCaY&#10;WX/iLzruYi5SCYcMNRQx1pmUwRTkMPR9TZy8P984jEk2ubQNnlK5q+RQqbF0WHJaKLCmRUFmvzs4&#10;DcPxZvu7Gj1VuPxQr9vPtcFLMFp3H9v5G4hIbfwP3+mNTdxAPcPtTXoC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qZnxQAAAN0AAAAPAAAAAAAAAAAAAAAAAJgCAABkcnMv&#10;ZG93bnJldi54bWxQSwUGAAAAAAQABAD1AAAAigMAAAAA&#10;" path="m58,15l,,58,15xm58,15r14,7l85,27,97,25r13,-8l105,12,97,10,92,7,85,5r-8,l70,7r-7,3l58,15xe" fillcolor="#f3be00" stroked="f">
                <v:path arrowok="t" o:connecttype="custom" o:connectlocs="36830,9525;0,0;36830,9525;36830,9525;45720,13970;53975,17145;61595,15875;69850,10795;66675,7620;61595,6350;58420,4445;53975,3175;48895,3175;44450,4445;40005,6350;36830,9525" o:connectangles="0,0,0,0,0,0,0,0,0,0,0,0,0,0,0,0"/>
                <o:lock v:ext="edit" verticies="t"/>
              </v:shape>
              <v:shape id="Freeform 9199" o:spid="_x0000_s3134" style="position:absolute;left:2190;top:6718;width:369;height:9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4WWcIA&#10;AADdAAAADwAAAGRycy9kb3ducmV2LnhtbERPz2vCMBS+D/Y/hDfYbU2UMaUzihuIXgStBa+P5tkW&#10;m5euibb9781h4PHj+71YDbYRd+p87VjDJFEgiAtnai415KfNxxyED8gGG8ekYSQPq+XrywJT43o+&#10;0j0LpYgh7FPUUIXQplL6oiKLPnEtceQurrMYIuxKaTrsY7ht5FSpL2mx5thQYUu/FRXX7GY17C/7&#10;XB62Z27X4+bnz0g1C59Xrd/fhvU3iEBDeIr/3TujYTpRcW58E5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hZZwgAAAN0AAAAPAAAAAAAAAAAAAAAAAJgCAABkcnMvZG93&#10;bnJldi54bWxQSwUGAAAAAAQABAD1AAAAhwMAAAAA&#10;" path="m58,15l,,58,15xe" filled="f" strokecolor="#e77817" strokeweight="0">
                <v:path arrowok="t" o:connecttype="custom" o:connectlocs="36830,9525;0,0;36830,9525" o:connectangles="0,0,0"/>
              </v:shape>
              <v:shape id="Freeform 9200" o:spid="_x0000_s3135" style="position:absolute;left:2559;top:6750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3MsUA&#10;AADdAAAADwAAAGRycy9kb3ducmV2LnhtbESPwWrDMBBE74X8g9hCbo2cEErjWjYhYCiEHpwGQm5b&#10;a2sbWysjqbHz91Wh0OMwM2+YrJjNIG7kfGdZwXqVgCCure64UXD+KJ9eQPiArHGwTAru5KHIFw8Z&#10;ptpOXNHtFBoRIexTVNCGMKZS+rolg35lR+LofVlnMETpGqkdThFuBrlJkmdpsOO40OJIh5bq/vRt&#10;FOwn6UNTmk/cuvequh4v/bVkpZaP8/4VRKA5/If/2m9awWad7OD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ATcyxQAAAN0AAAAPAAAAAAAAAAAAAAAAAJgCAABkcnMv&#10;ZG93bnJldi54bWxQSwUGAAAAAAQABAD1AAAAigMAAAAA&#10;" path="m,10r14,7l27,22,39,20,52,12,47,7,39,5,34,2,27,,19,,12,2,5,5,,10e" filled="f" strokecolor="#e77817" strokeweight="0">
                <v:path arrowok="t" o:connecttype="custom" o:connectlocs="0,6350;8890,10795;17145,13970;24765,12700;33020,7620;29845,4445;24765,3175;21590,1270;17145,0;12065,0;7620,1270;3175,3175;0,6350" o:connectangles="0,0,0,0,0,0,0,0,0,0,0,0,0"/>
              </v:shape>
              <v:shape id="Freeform 9201" o:spid="_x0000_s3136" style="position:absolute;left:1974;top:6540;width:693;height:222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qxysQA&#10;AADdAAAADwAAAGRycy9kb3ducmV2LnhtbERPz2vCMBS+D/Y/hDfYTdOqjK0aZQwdk+HB1h12ezTP&#10;tpi81Car9b83B2HHj+/3YjVYI3rqfONYQTpOQBCXTjdcKTgUm9ErCB+QNRrHpOBKHlbLx4cFZtpd&#10;eE99HioRQ9hnqKAOoc2k9GVNFv3YtcSRO7rOYoiwq6Tu8BLDrZGTJHmRFhuODTW29FFTecr/rIL1&#10;OZXD98/s97Q9FHY37W1j3j6Ven4a3ucgAg3hX3x3f2kFkzSN++Ob+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6scrEAAAA3QAAAA8AAAAAAAAAAAAAAAAAmAIAAGRycy9k&#10;b3ducmV2LnhtbFBLBQYAAAAABAAEAPUAAACJAwAAAAA=&#10;" path="m59,25l,,59,25xm59,25r13,8l84,35,97,33r12,-5l104,23,99,18,92,15r-8,l77,15r-5,3l64,20r-5,5xe" fillcolor="#f3be00" stroked="f">
                <v:path arrowok="t" o:connecttype="custom" o:connectlocs="37465,15875;0,0;37465,15875;37465,15875;45720,20955;53340,22225;61595,20955;69215,17780;66040,14605;62865,11430;58420,9525;53340,9525;48895,9525;45720,11430;40640,12700;37465,15875" o:connectangles="0,0,0,0,0,0,0,0,0,0,0,0,0,0,0,0"/>
                <o:lock v:ext="edit" verticies="t"/>
              </v:shape>
              <v:shape id="Freeform 9202" o:spid="_x0000_s3137" style="position:absolute;left:1974;top:6540;width:375;height:159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0XQMUA&#10;AADdAAAADwAAAGRycy9kb3ducmV2LnhtbESPQWvCQBSE7wX/w/IEb3WTgFpSVymC0KIIjYVeH9nX&#10;bDD7NmZXE/+9Kwg9DjPzDbNcD7YRV+p87VhBOk1AEJdO11wp+DluX99A+ICssXFMCm7kYb0avSwx&#10;167nb7oWoRIRwj5HBSaENpfSl4Ys+qlriaP35zqLIcqukrrDPsJtI7MkmUuLNccFgy1tDJWn4mIV&#10;7E6/CZv94rjoL+es1oevMzUzpSbj4eMdRKAh/Ief7U+tIEvTFB5v4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RdA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9203" o:spid="_x0000_s3138" style="position:absolute;left:2349;top:6635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GtHcYA&#10;AADdAAAADwAAAGRycy9kb3ducmV2LnhtbESPS4vCQBCE74L/YWjB2zpJDiLRURZRfLAXH4ccezO9&#10;SdZMT8yMGv/9jrDgsaiqr6jZojO1uFPrKssK4lEEgji3uuJCwfm0/piAcB5ZY22ZFDzJwWLe780w&#10;1fbBB7offSEChF2KCkrvm1RKl5dk0I1sQxy8H9sa9EG2hdQtPgLc1DKJorE0WHFYKLGhZUn55Xgz&#10;Cmz2+726Tq77bL3Rm6zJt7vdV6bUcNB9TkF46vw7/N/eagVJHCfwehOe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GtHcYAAADdAAAADwAAAAAAAAAAAAAAAACYAgAAZHJz&#10;L2Rvd25yZXYueG1sUEsFBgAAAAAEAAQA9QAAAIsDAAAAAA==&#10;" path="m,10r13,8l25,20,38,18,50,13,45,8,40,3,33,,25,,18,,13,3,5,5,,10xe" filled="f" strokecolor="#e77817" strokeweight="0">
                <v:path arrowok="t" o:connecttype="custom" o:connectlocs="0,6350;8255,11430;15875,12700;24130,11430;31750,8255;28575,5080;25400,1905;20955,0;15875,0;11430,0;8255,1905;3175,3175;0,6350" o:connectangles="0,0,0,0,0,0,0,0,0,0,0,0,0"/>
              </v:shape>
              <v:shape id="Freeform 9204" o:spid="_x0000_s3139" style="position:absolute;left:1797;top:6337;width:711;height:298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9H68QA&#10;AADdAAAADwAAAGRycy9kb3ducmV2LnhtbESPQWvCQBSE74L/YXlCL6FukkrQ1FVEsHjopbbeH9nX&#10;bGj2bciuSdpf7xYKPQ4z8w2z3U+2FQP1vnGsIFumIIgrpxuuFXy8nx7XIHxA1tg6JgXf5GG/m8+2&#10;WGo38hsNl1CLCGFfogITQldK6StDFv3SdcTR+3S9xRBlX0vd4xjhtpV5mhbSYsNxwWBHR0PV1+Vm&#10;FXCRkPlpX4vJ0jXZ2BVu+KVQ6mExHZ5BBJrCf/ivfdYK8ix7gt838Qn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/R+vEAAAA3QAAAA8AAAAAAAAAAAAAAAAAmAIAAGRycy9k&#10;b3ducmV2LnhtbFBLBQYAAAAABAAEAPUAAACJAwAAAAA=&#10;" path="m60,32l,,60,32xm60,32l75,42r12,5l100,47r12,-2l107,37r-5,-5l95,30,87,27,80,25r-8,2l65,30r-5,2xe" fillcolor="#f3be00" stroked="f">
                <v:path arrowok="t" o:connecttype="custom" o:connectlocs="38100,20320;0,0;38100,20320;38100,20320;47625,26670;55245,29845;63500,29845;71120,28575;67945,23495;64770,20320;60325,19050;55245,17145;50800,15875;45720,17145;41275,19050;38100,20320" o:connectangles="0,0,0,0,0,0,0,0,0,0,0,0,0,0,0,0"/>
                <o:lock v:ext="edit" verticies="t"/>
              </v:shape>
              <v:shape id="Freeform 9205" o:spid="_x0000_s3140" style="position:absolute;left:1797;top:6337;width:381;height:203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vDAcYA&#10;AADdAAAADwAAAGRycy9kb3ducmV2LnhtbESP3WrCQBSE7wt9h+UUeqebSGk1uor4A4VCxSheH7In&#10;yWL2bMxuNb59tyD0cpiZb5jZoreNuFLnjWMF6TABQVw4bbhScDxsB2MQPiBrbByTgjt5WMyfn2aY&#10;aXfjPV3zUIkIYZ+hgjqENpPSFzVZ9EPXEkevdJ3FEGVXSd3hLcJtI0dJ8i4tGo4LNba0qqk45z9W&#10;wam6G9yYdanzr+3H4bIuvyfnnVKvL/1yCiJQH/7Dj/anVjBK0zf4e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vDAcYAAADdAAAADwAAAAAAAAAAAAAAAACYAgAAZHJz&#10;L2Rvd25yZXYueG1sUEsFBgAAAAAEAAQA9QAAAIsDAAAAAA==&#10;" path="m60,32l,,60,32xe" filled="f" strokecolor="#e77817" strokeweight="0">
                <v:path arrowok="t" o:connecttype="custom" o:connectlocs="38100,20320;0,0;38100,20320" o:connectangles="0,0,0"/>
              </v:shape>
              <v:shape id="Freeform 9206" o:spid="_x0000_s3141" style="position:absolute;left:2178;top:6496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Wr6sQA&#10;AADdAAAADwAAAGRycy9kb3ducmV2LnhtbESPQWvCQBSE74L/YXlCb7qJ2CLRVUQIFKSHWEG8PbPP&#10;JJh9G3a3Jv333YLgcZiZb5j1djCteJDzjWUF6SwBQVxa3XCl4PSdT5cgfEDW2FomBb/kYbsZj9aY&#10;adtzQY9jqESEsM9QQR1Cl0npy5oM+pntiKN3s85giNJVUjvsI9y0cp4kH9Jgw3Ghxo72NZX3449R&#10;sOulD1VurrhwX0VxOZzvl5yVepsMuxWIQEN4hZ/tT61gnqbv8P8mP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Vq+rEAAAA3QAAAA8AAAAAAAAAAAAAAAAAmAIAAGRycy9k&#10;b3ducmV2LnhtbFBLBQYAAAAABAAEAPUAAACJAwAAAAA=&#10;" path="m,7l15,17r12,5l40,22,52,20,47,12,42,7,35,5,27,2,20,,12,2,5,5,,7e" filled="f" strokecolor="#e77817" strokeweight="0">
                <v:path arrowok="t" o:connecttype="custom" o:connectlocs="0,4445;9525,10795;17145,13970;25400,13970;33020,12700;29845,7620;26670,4445;22225,3175;17145,1270;12700,0;7620,1270;3175,3175;0,4445" o:connectangles="0,0,0,0,0,0,0,0,0,0,0,0,0"/>
              </v:shape>
              <v:shape id="Freeform 9207" o:spid="_x0000_s3142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bWcMcA&#10;AADdAAAADwAAAGRycy9kb3ducmV2LnhtbESPQUvDQBSE74L/YXmCF7Gb9FBr7LaUiuJJMNVDb4/s&#10;azaYfRuyr0nqr3cFocdhZr5hVpvJt2qgPjaBDeSzDBRxFWzDtYHP/cv9ElQUZIttYDJwpgib9fXV&#10;CgsbRv6goZRaJQjHAg04ka7QOlaOPMZZ6IiTdwy9R0myr7XtcUxw3+p5li20x4bTgsOOdo6q7/Lk&#10;DcgPHk/T8/vQll+Hh7vD6+N5dGLM7c20fQIlNMkl/N9+swbmeb6AvzfpCe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G1nDHAAAA3QAAAA8AAAAAAAAAAAAAAAAAmAIAAGRy&#10;cy9kb3ducmV2LnhtbFBLBQYAAAAABAAEAPUAAACMAwAAAAA=&#10;" path="m,l3,12,7,25,17,35r10,7l27,30,22,17,12,5,,xe" fillcolor="#f3be00" stroked="f">
                <v:path arrowok="t" o:connecttype="custom" o:connectlocs="0,0;1905,7620;4445,15875;10795,22225;17145,26670;17145,19050;13970,10795;7620,3175;0,0" o:connectangles="0,0,0,0,0,0,0,0,0"/>
              </v:shape>
              <v:shape id="Freeform 9208" o:spid="_x0000_s3143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OpNsUA&#10;AADdAAAADwAAAGRycy9kb3ducmV2LnhtbESP0WrCQBRE34X+w3ILfRHdrFCV6CpqqBT0JeoHXLK3&#10;SWj2bsiuGv/eLRR8HGbmDLNc97YRN+p87ViDGicgiAtnai41XM5fozkIH5ANNo5Jw4M8rFdvgyWm&#10;xt05p9splCJC2KeooQqhTaX0RUUW/di1xNH7cZ3FEGVXStPhPcJtIydJMpUWa44LFba0q6j4PV2t&#10;hjLLj2o2PfM1V9vhYZ/12f5zq/XHe79ZgAjUh1f4v/1tNEyUmsHfm/gE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6k2xQAAAN0AAAAPAAAAAAAAAAAAAAAAAJgCAABkcnMv&#10;ZG93bnJldi54bWxQSwUGAAAAAAQABAD1AAAAigMAAAAA&#10;" path="m,l3,12,7,25,17,35r10,7l27,30,22,17,12,5,,xe" filled="f" strokecolor="#e77817" strokeweight="0">
                <v:path arrowok="t" o:connecttype="custom" o:connectlocs="0,0;1905,7620;4445,15875;10795,22225;17145,26670;17145,19050;13970,10795;7620,3175;0,0" o:connectangles="0,0,0,0,0,0,0,0,0"/>
              </v:shape>
              <v:shape id="Freeform 9209" o:spid="_x0000_s3144" style="position:absolute;left:3016;top:6604;width:470;height:539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oZZ8EA&#10;AADdAAAADwAAAGRycy9kb3ducmV2LnhtbERPTYvCMBC9C/sfwix4s2nLIlKNogvriuDB6sXb0Ixt&#10;sJmUJmr995vDgsfH+16sBtuKB/XeOFaQJSkI4sppw7WC8+lnMgPhA7LG1jEpeJGH1fJjtMBCuycf&#10;6VGGWsQQ9gUqaELoCil91ZBFn7iOOHJX11sMEfa11D0+Y7htZZ6mU2nRcGxosKPvhqpbebcK/Ndv&#10;6asch226vxw207257Tqj1PhzWM9BBBrCW/zv3mkFeZbFufFNfA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6GWfBAAAA3QAAAA8AAAAAAAAAAAAAAAAAmAIAAGRycy9kb3du&#10;cmV2LnhtbFBLBQYAAAAABAAEAPUAAACGAwAAAAA=&#10;" path="m44,43r3,15l54,68,64,78r10,7l74,75,69,63,59,50,44,43xm44,43l,,44,43xe" fillcolor="#f3be00" stroked="f">
                <v:path arrowok="t" o:connecttype="custom" o:connectlocs="27940,27305;29845,36830;34290,43180;40640,49530;46990,53975;46990,47625;43815,40005;37465,31750;27940,27305;27940,27305;0,0;27940,27305" o:connectangles="0,0,0,0,0,0,0,0,0,0,0,0"/>
                <o:lock v:ext="edit" verticies="t"/>
              </v:shape>
              <v:shape id="Freeform 9210" o:spid="_x0000_s3145" style="position:absolute;left:3295;top:6877;width:191;height:266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9sxsUA&#10;AADdAAAADwAAAGRycy9kb3ducmV2LnhtbESPwWrDMBBE74X+g9hCL6WRFUqw3SihFAruJSROPmCx&#10;1raItTKWmrh/XxUCOQ4z84ZZb2c3iAtNwXrWoBYZCOLGG8udhtPx6zUHESKywcEzafilANvN48Ma&#10;S+OvfKBLHTuRIBxK1NDHOJZShqYnh2HhR+LktX5yGJOcOmkmvCa4G+Qyy1bSoeW00ONInz015/rH&#10;adhXuyrP85fvt1rZ1qp2V6zOpPXz0/zxDiLSHO/hW7syGpZKFfD/Jj0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j2zGxQAAAN0AAAAPAAAAAAAAAAAAAAAAAJgCAABkcnMv&#10;ZG93bnJldi54bWxQSwUGAAAAAAQABAD1AAAAigMAAAAA&#10;" path="m,l3,15r7,10l20,35r10,7l30,32,25,20,15,7,,e" filled="f" strokecolor="#e77817" strokeweight="0">
                <v:path arrowok="t" o:connecttype="custom" o:connectlocs="0,0;1905,9525;6350,15875;12700,22225;19050,26670;19050,20320;15875,12700;9525,4445;0,0" o:connectangles="0,0,0,0,0,0,0,0,0"/>
              </v:shape>
              <v:shape id="Freeform 9211" o:spid="_x0000_s3146" style="position:absolute;left:3016;top:6604;width:279;height:27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43VMQA&#10;AADdAAAADwAAAGRycy9kb3ducmV2LnhtbERPz2vCMBS+D/wfwhN2m6kdiKtGUYfMCR5WvXh7NM+2&#10;2rzUJGr975fDYMeP7/d03plG3Mn52rKC4SABQVxYXXOp4LBfv41B+ICssbFMCp7kYT7rvUwx0/bB&#10;P3TPQyliCPsMFVQhtJmUvqjIoB/YljhyJ+sMhghdKbXDRww3jUyTZCQN1hwbKmxpVVFxyW9GwZdd&#10;X9Pluftc7g7HjXv/uH6721ap1363mIAI1IV/8Z97oxWkwzTuj2/iE5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+N1TEAAAA3QAAAA8AAAAAAAAAAAAAAAAAmAIAAGRycy9k&#10;b3ducmV2LnhtbFBLBQYAAAAABAAEAPUAAACJAwAAAAA=&#10;" path="m44,43l,,44,43xe" filled="f" strokecolor="#e77817" strokeweight="0">
                <v:path arrowok="t" o:connecttype="custom" o:connectlocs="27940,27305;0,0;27940,27305" o:connectangles="0,0,0"/>
              </v:shape>
              <v:shape id="Freeform 9212" o:spid="_x0000_s3147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3GyMIA&#10;AADdAAAADwAAAGRycy9kb3ducmV2LnhtbESPzarCMBSE9xd8h3AENxdN24VcqlFEUARX/q4PzbGt&#10;NicliVrf3gjCXQ4z8w0znXemEQ9yvrasIB0lIIgLq2suFRwPq+EfCB+QNTaWScGLPMxnvZ8p5to+&#10;eUePfShFhLDPUUEVQptL6YuKDPqRbYmjd7HOYIjSlVI7fEa4aWSWJGNpsOa4UGFLy4qK2/5uFJz9&#10;ub66Zkt20RanMllnv26zVmrQ7xYTEIG68B/+tjdaQZZmKXzexCc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rcbIwgAAAN0AAAAPAAAAAAAAAAAAAAAAAJgCAABkcnMvZG93&#10;bnJldi54bWxQSwUGAAAAAAQABAD1AAAAhwMAAAAA&#10;" path="m,l,12,5,25r8,10l25,42r,-12l20,17,13,7,,xe" fillcolor="#f3be00" stroked="f">
                <v:path arrowok="t" o:connecttype="custom" o:connectlocs="0,0;0,7620;3175,15875;8255,22225;15875,26670;15875,19050;12700,10795;8255,4445;0,0" o:connectangles="0,0,0,0,0,0,0,0,0"/>
              </v:shape>
              <v:shape id="Freeform 9213" o:spid="_x0000_s3148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OIMUA&#10;AADdAAAADwAAAGRycy9kb3ducmV2LnhtbESPQWsCMRSE7wX/Q3iCt5o1WC1bo4hQ6kWkVorH5+Z1&#10;d3HzsiTRXf99IxR6HGbmG2ax6m0jbuRD7VjDZJyBIC6cqbnUcPx6f34FESKywcYxabhTgNVy8LTA&#10;3LiOP+l2iKVIEA45aqhibHMpQ1GRxTB2LXHyfpy3GJP0pTQeuwS3jVRZNpMWa04LFba0qai4HK5W&#10;w1R9dN9qtr8bebq+0MWed2rutR4N+/UbiEh9/A//tbdGg5ooBY836Qn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ms4gxQAAAN0AAAAPAAAAAAAAAAAAAAAAAJgCAABkcnMv&#10;ZG93bnJldi54bWxQSwUGAAAAAAQABAD1AAAAigMAAAAA&#10;" path="m,l,12,5,25r8,10l25,42r,-12l20,17,13,7,,e" filled="f" strokecolor="#e77817" strokeweight="0">
                <v:path arrowok="t" o:connecttype="custom" o:connectlocs="0,0;0,7620;3175,15875;8255,22225;15875,26670;15875,19050;12700,10795;8255,4445;0,0" o:connectangles="0,0,0,0,0,0,0,0,0"/>
              </v:shape>
              <v:shape id="Freeform 9214" o:spid="_x0000_s3149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9IacYA&#10;AADdAAAADwAAAGRycy9kb3ducmV2LnhtbESPQWvCQBSE7wX/w/IEb3VjpKJpNiKBFin0UG0Vb4/s&#10;axLMvg3Z1cR/7xYKHoeZ+YZJ14NpxJU6V1tWMJtGIIgLq2suFXzv356XIJxH1thYJgU3crDORk8p&#10;Jtr2/EXXnS9FgLBLUEHlfZtI6YqKDLqpbYmD92s7gz7IrpS6wz7ATSPjKFpIgzWHhQpbyisqzruL&#10;UWCKVRMtTv3nMT/lLwfW7z8ffFBqMh42ryA8Df4R/m9vtYJ4Fs/h7014AjK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9IacYAAADdAAAADwAAAAAAAAAAAAAAAACYAgAAZHJz&#10;L2Rvd25yZXYueG1sUEsFBgAAAAAEAAQA9QAAAIsDAAAAAA==&#10;" path="m40,45l,,40,45xe" fillcolor="#f3be00" stroked="f">
                <v:path arrowok="t" o:connecttype="custom" o:connectlocs="25400,28575;0,0;25400,28575" o:connectangles="0,0,0"/>
              </v:shape>
              <v:shape id="Freeform 9215" o:spid="_x0000_s3150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/JiscA&#10;AADdAAAADwAAAGRycy9kb3ducmV2LnhtbESPT2vCQBTE74V+h+UVvIjZGP9QU1cRoaDtqVGw3h7Z&#10;1yRt9m3IbmP89l1B6HGYmd8wy3VvatFR6yrLCsZRDII4t7riQsHx8Dp6BuE8ssbaMim4koP16vFh&#10;iam2F/6gLvOFCBB2KSoovW9SKV1ekkEX2YY4eF+2NeiDbAupW7wEuKllEsdzabDisFBiQ9uS8p/s&#10;1yjIqtO71RPuPvf+jM3iG2eb4ZtSg6d+8wLCU+//w/f2TitIxskUbm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PyYrHAAAA3QAAAA8AAAAAAAAAAAAAAAAAmAIAAGRy&#10;cy9kb3ducmV2LnhtbFBLBQYAAAAABAAEAPUAAACMAwAAAAA=&#10;" path="m40,45l,,40,45xe" filled="f" strokecolor="#e77817" strokeweight="0">
                <v:path arrowok="t" o:connecttype="custom" o:connectlocs="25400,28575;0,0;25400,28575" o:connectangles="0,0,0"/>
              </v:shape>
              <v:shape id="Freeform 9216" o:spid="_x0000_s3151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+iXcMA&#10;AADdAAAADwAAAGRycy9kb3ducmV2LnhtbESPT4vCMBTE74LfITzBm6YtKEs1igiCx/UfXp/Ns602&#10;LyXJavXTm4WFPQ4z8xtmvuxMIx7kfG1ZQTpOQBAXVtdcKjgeNqMvED4ga2wsk4IXeVgu+r055to+&#10;eUePfShFhLDPUUEVQptL6YuKDPqxbYmjd7XOYIjSlVI7fEa4aWSWJFNpsOa4UGFL64qK+/7HKDjv&#10;6Hy9nLLtLX1/t8n95Kb6eFFqOOhWMxCBuvAf/mtvtYIszSbw+yY+Ab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+iXcMAAADdAAAADwAAAAAAAAAAAAAAAACYAgAAZHJzL2Rv&#10;d25yZXYueG1sUEsFBgAAAAAEAAQA9QAAAIgDAAAAAA==&#10;" path="m,l3,13,5,25r8,10l25,43r,-13l20,18,18,13,13,8,8,3,,xe" fillcolor="#f3be00" stroked="f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9217" o:spid="_x0000_s3152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lexMYA&#10;AADdAAAADwAAAGRycy9kb3ducmV2LnhtbESPQWvCQBSE7wX/w/KE3urGtISQugkiaFtvxkqvj+wz&#10;iWbfhuzWxH/fLRR6HGbmG2ZVTKYTNxpca1nBchGBIK6sbrlW8HncPqUgnEfW2FkmBXdyUOSzhxVm&#10;2o58oFvpaxEg7DJU0HjfZ1K6qiGDbmF74uCd7WDQBznUUg84BrjpZBxFiTTYclhosKdNQ9W1/DYK&#10;uvvLuKtOaXrdf1ze/PE5OR2+9ko9zqf1KwhPk/8P/7XftYJ4GSfw+yY8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lexMYAAADdAAAADwAAAAAAAAAAAAAAAACYAgAAZHJz&#10;L2Rvd25yZXYueG1sUEsFBgAAAAAEAAQA9QAAAIsDAAAAAA==&#10;" path="m,l3,13,5,25r8,10l25,43r,-13l20,18,18,13,13,8,8,3,,xe" filled="f" strokecolor="#e77817" strokeweight="0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9218" o:spid="_x0000_s3153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dJJ8gA&#10;AADdAAAADwAAAGRycy9kb3ducmV2LnhtbESPQUvDQBSE74L/YXlCL9JuEkRLzKaokFJ6sWlFr8/s&#10;Mwlm36bZbZv6611B6HGYmW+YbDGaThxpcK1lBfEsAkFcWd1yreBtV0znIJxH1thZJgVncrDIr68y&#10;TLU9cUnHra9FgLBLUUHjfZ9K6aqGDLqZ7YmD92UHgz7IoZZ6wFOAm04mUXQvDbYcFhrs6aWh6nt7&#10;MApui82neV2V+/j5rizsR2XWy593pSY349MjCE+jv4T/2yutIImTB/h7E56Az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h0knyAAAAN0AAAAPAAAAAAAAAAAAAAAAAJgCAABk&#10;cnMvZG93bnJldi54bWxQSwUGAAAAAAQABAD1AAAAjQMAAAAA&#10;" path="m37,44l,,37,44xe" fillcolor="#f3be00" stroked="f">
                <v:path arrowok="t" o:connecttype="custom" o:connectlocs="23495,27940;0,0;23495,27940" o:connectangles="0,0,0"/>
              </v:shape>
              <v:shape id="Freeform 9219" o:spid="_x0000_s3154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4ON8EA&#10;AADdAAAADwAAAGRycy9kb3ducmV2LnhtbERPyWrDMBC9B/oPYgq5JXJsKMWNEtJCaW9xFuh1Io0X&#10;Yo2MpDrO30eHQo+Pt6+3k+3FSD50jhWslhkIYu1Mx42C8+lz8QoiRGSDvWNScKcA283TbI2lcTc+&#10;0HiMjUghHEpU0MY4lFIG3ZLFsHQDceJq5y3GBH0jjcdbCre9zLPsRVrsODW0ONBHS/p6/LUK3sef&#10;iy52hav33tXefNlDVVml5s/T7g1EpCn+i//c30ZBvsrT3PQmPQG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uDjfBAAAA3QAAAA8AAAAAAAAAAAAAAAAAmAIAAGRycy9kb3du&#10;cmV2LnhtbFBLBQYAAAAABAAEAPUAAACGAwAAAAA=&#10;" path="m37,44l,,37,44xe" filled="f" strokecolor="#e77817" strokeweight="0">
                <v:path arrowok="t" o:connecttype="custom" o:connectlocs="23495,27940;0,0;23495,27940" o:connectangles="0,0,0"/>
              </v:shape>
              <v:shape id="Freeform 9220" o:spid="_x0000_s3155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m4MUA&#10;AADdAAAADwAAAGRycy9kb3ducmV2LnhtbESPUWvCQBCE3wv9D8cKfasXA4pJPUUKBUFKq7X0dcmt&#10;STS3l2avGv99TxB8HGbmG2a26F2jTtRJ7dnAaJiAIi68rbk0sPt6e56CkoBssfFMBi4ksJg/Psww&#10;t/7MGzptQ6kihCVHA1UIba61FBU5lKFviaO3953DEGVXatvhOcJdo9MkmWiHNceFClt6rag4bv+c&#10;gY/dMZPD76dr1tlm9T6eyo98izFPg375AipQH+7hW3tlDaSjNIPrm/gE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GbgxQAAAN0AAAAPAAAAAAAAAAAAAAAAAJgCAABkcnMv&#10;ZG93bnJldi54bWxQSwUGAAAAAAQABAD1AAAAigMAAAAA&#10;" path="m,l,15,4,27r8,10l22,45r,-13l19,20,17,15,12,7,7,2,,xe" fillcolor="#f3be00" stroked="f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9221" o:spid="_x0000_s3156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secEA&#10;AADdAAAADwAAAGRycy9kb3ducmV2LnhtbERPTYvCMBC9L/gfwgheRKe6sEg1igqCHoRVd+9DM7bV&#10;ZlKaaOu/N4eFPT7e92LV2Uo9ufGlEw2TcQKKJXOmlFzDz2U3moHygcRQ5YQ1vNjDatn7WFBqXCsn&#10;fp5DrmKI+JQ0FCHUKaLPCrbkx65midzVNZZChE2OpqE2htsKp0nyhZZKiQ0F1bwtOLufH1bD7XHh&#10;b2xvm8NwiKcOX3j8lavWg363noMK3IV/8Z97bzRMJ59xf3wTnw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FbHnBAAAA3QAAAA8AAAAAAAAAAAAAAAAAmAIAAGRycy9kb3du&#10;cmV2LnhtbFBLBQYAAAAABAAEAPUAAACGAwAAAAA=&#10;" path="m,l,15,4,27r8,10l22,45r,-13l19,20,17,15,12,7,7,2,,xe" filled="f" strokecolor="#e77817" strokeweight="0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9222" o:spid="_x0000_s3157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iR88YA&#10;AADdAAAADwAAAGRycy9kb3ducmV2LnhtbESPQWvCQBSE7wX/w/IEb3UTpUWiq8SI0ksPjT30+Mg+&#10;k2D2bciuMebXu4VCj8PMfMNsdoNpRE+dqy0riOcRCOLC6ppLBd/n4+sKhPPIGhvLpOBBDnbbycsG&#10;E23v/EV97ksRIOwSVFB53yZSuqIig25uW+LgXWxn0AfZlVJ3eA9w08hFFL1LgzWHhQpbyioqrvnN&#10;KEjP+i0ds1V82PenMf+040+2PCg1mw7pGoSnwf+H/9ofWsEiXsbw+yY8Abl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iR88YAAADdAAAADwAAAAAAAAAAAAAAAACYAgAAZHJz&#10;L2Rvd25yZXYueG1sUEsFBgAAAAAEAAQA9QAAAIsDAAAAAA==&#10;" path="m37,50l,,37,50xe" fillcolor="#f3be00" stroked="f">
                <v:path arrowok="t" o:connecttype="custom" o:connectlocs="23495,31750;0,0;23495,31750" o:connectangles="0,0,0"/>
              </v:shape>
              <v:shape id="Freeform 9223" o:spid="_x0000_s3158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5a5cgA&#10;AADdAAAADwAAAGRycy9kb3ducmV2LnhtbESPQWvCQBSE7wX/w/IKvZS6MVJpo6tIW6kXQaMVvT2y&#10;r0kw+zZkN5r+e1cQehxm5htmMutMJc7UuNKygkE/AkGcWV1yrmC3Xby8gXAeWWNlmRT8kYPZtPcw&#10;wUTbC2/onPpcBAi7BBUU3teJlC4ryKDr25o4eL+2MeiDbHKpG7wEuKlkHEUjabDksFBgTR8FZae0&#10;NQr26/Xz1/awWP2cjp9Z+163r9+7Vqmnx24+BuGp8//he3upFcSDYQy3N+EJy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HlrlyAAAAN0AAAAPAAAAAAAAAAAAAAAAAJgCAABk&#10;cnMvZG93bnJldi54bWxQSwUGAAAAAAQABAD1AAAAjQMAAAAA&#10;" path="m37,50l,,37,50xe" filled="f" strokecolor="#e77817" strokeweight="0">
                <v:path arrowok="t" o:connecttype="custom" o:connectlocs="23495,31750;0,0;23495,31750" o:connectangles="0,0,0"/>
              </v:shape>
              <v:shape id="Freeform 9224" o:spid="_x0000_s3159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v188YA&#10;AADdAAAADwAAAGRycy9kb3ducmV2LnhtbESPQWvCQBSE74X+h+UVvNVNFKREN6HYKnoKTdr7I/tM&#10;0mbfptlVo7++WxA8DjPzDbPKRtOJEw2utawgnkYgiCurW64VfJab5xcQziNr7CyTggs5yNLHhxUm&#10;2p75g06Fr0WAsEtQQeN9n0jpqoYMuqntiYN3sINBH+RQSz3gOcBNJ2dRtJAGWw4LDfa0bqj6KY5G&#10;wXtRbaP8+7eM6/xtXMft13Wfb5SaPI2vSxCeRn8P39o7rWAWz+fw/y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v188YAAADdAAAADwAAAAAAAAAAAAAAAACYAgAAZHJz&#10;L2Rvd25yZXYueG1sUEsFBgAAAAAEAAQA9QAAAIsDAAAAAA==&#10;" path="m,l,15,2,27r8,10l20,45r,-10l17,20,15,15,10,7,5,5,,xe" fillcolor="#f3be00" stroked="f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9225" o:spid="_x0000_s3160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FnMcA&#10;AADdAAAADwAAAGRycy9kb3ducmV2LnhtbESPQWvCQBSE74X+h+UVems2iVZK6hpKQdJLQY0Ve3tk&#10;n0kw+zZktxr/vSsUPA4z8w0zz0fTiRMNrrWsIIliEMSV1S3XCrbl8uUNhPPIGjvLpOBCDvLF48Mc&#10;M23PvKbTxtciQNhlqKDxvs+kdFVDBl1ke+LgHexg0Ac51FIPeA5w08k0jmfSYMthocGePhuqjps/&#10;o+D7MimWPv193bc/cVeUNe9W00Kp56fx4x2Ep9Hfw//tL60gTSZTuL0JT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hxZzHAAAA3QAAAA8AAAAAAAAAAAAAAAAAmAIAAGRy&#10;cy9kb3ducmV2LnhtbFBLBQYAAAAABAAEAPUAAACMAwAAAAA=&#10;" path="m,l,15,2,27r8,10l20,45r,-10l17,20,15,15,10,7,5,5,,xe" filled="f" strokecolor="#e77817" strokeweight="0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9226" o:spid="_x0000_s3161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YVscA&#10;AADdAAAADwAAAGRycy9kb3ducmV2LnhtbESPQWvCQBSE7wX/w/KEXopuNCoSXaUUpD1UoVHE4yP7&#10;TILZt2l2NfHfdwWhx2FmvmGW685U4kaNKy0rGA0jEMSZ1SXnCg77zWAOwnlkjZVlUnAnB+tV72WJ&#10;ibYt/9At9bkIEHYJKii8rxMpXVaQQTe0NXHwzrYx6INscqkbbAPcVHIcRTNpsOSwUGBNHwVll/Rq&#10;FLSb+3Vr47fjZHaKDrvpb9yW359Kvfa79wUIT53/Dz/bX1rBeBRP4fEmPA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X2FbHAAAA3QAAAA8AAAAAAAAAAAAAAAAAmAIAAGRy&#10;cy9kb3ducmV2LnhtbFBLBQYAAAAABAAEAPUAAACMAwAAAAA=&#10;" path="m38,50l,,38,50xe" fillcolor="#f3be00" stroked="f">
                <v:path arrowok="t" o:connecttype="custom" o:connectlocs="24130,31750;0,0;24130,31750" o:connectangles="0,0,0"/>
              </v:shape>
              <v:shape id="Freeform 9227" o:spid="_x0000_s3162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ynsYA&#10;AADdAAAADwAAAGRycy9kb3ducmV2LnhtbESPQWvCQBSE74L/YXlCL1I3RlBJXUUCQk/WqlB6e2Sf&#10;STD7Nu6umv57Vyh4HGbmG2ax6kwjbuR8bVnBeJSAIC6srrlUcDxs3ucgfEDW2FgmBX/kYbXs9xaY&#10;aXvnb7rtQykihH2GCqoQ2kxKX1Rk0I9sSxy9k3UGQ5SulNrhPcJNI9MkmUqDNceFClvKKyrO+6tR&#10;UCRd8PWX+/25pPPNLL8Ot/luq9TboFt/gAjUhVf4v/2pFaTjyRSe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OynsYAAADdAAAADwAAAAAAAAAAAAAAAACYAgAAZHJz&#10;L2Rvd25yZXYueG1sUEsFBgAAAAAEAAQA9QAAAIsDAAAAAA==&#10;" path="m38,50l,,38,50xe" filled="f" strokecolor="#e77817" strokeweight="0">
                <v:path arrowok="t" o:connecttype="custom" o:connectlocs="24130,31750;0,0;24130,31750" o:connectangles="0,0,0"/>
              </v:shape>
              <v:shape id="Freeform 9228" o:spid="_x0000_s3163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e7TcYA&#10;AADdAAAADwAAAGRycy9kb3ducmV2LnhtbESPT2vCQBTE74LfYXlCL6KbRPxDdBUtCKX0YvTi7ZF9&#10;JsHs25DdxtRP3y0UPA4z8xtms+tNLTpqXWVZQTyNQBDnVldcKLicj5MVCOeRNdaWScEPOdhth4MN&#10;pto++ERd5gsRIOxSVFB636RSurwkg25qG+Lg3Wxr0AfZFlK3+AhwU8skihbSYMVhocSG3kvK79m3&#10;UXD9Oprsc57IZPZ03e0w1vFz6ZV6G/X7NQhPvX+F/9sfWkESz5bw9yY8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e7TcYAAADdAAAADwAAAAAAAAAAAAAAAACYAgAAZHJz&#10;L2Rvd25yZXYueG1sUEsFBgAAAAAEAAQA9QAAAIsDAAAAAA==&#10;" path="m3,l,8r,7l,23r3,4l8,32r5,5l20,42r8,5l28,35,23,23,15,10,3,xe" fillcolor="#f3be00" stroked="f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9229" o:spid="_x0000_s3164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QQMMA&#10;AADdAAAADwAAAGRycy9kb3ducmV2LnhtbERPz2vCMBS+D/Y/hCd4GZpWYUg1igxEd3LVHXZ8Js+2&#10;2LyUJGrnX28Ogx0/vt+LVW9bcSMfGscK8nEGglg703Cl4Pu4Gc1AhIhssHVMCn4pwGr5+rLAwrg7&#10;l3Q7xEqkEA4FKqhj7Aopg67JYhi7jjhxZ+ctxgR9JY3Hewq3rZxk2bu02HBqqLGjj5r05XC1Ck7T&#10;cnv218fnPv/aGb19e/yU+qjUcNCv5yAi9fFf/OfeGQWTfJrmpjfp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zQQMMAAADdAAAADwAAAAAAAAAAAAAAAACYAgAAZHJzL2Rv&#10;d25yZXYueG1sUEsFBgAAAAAEAAQA9QAAAIgDAAAAAA==&#10;" path="m3,l,8r,7l,23r3,4l8,32r5,5l20,42r8,5l28,35,23,23,15,10,3,e" filled="f" strokecolor="#e77817" strokeweight="0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9230" o:spid="_x0000_s3165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Ne8ccA&#10;AADdAAAADwAAAGRycy9kb3ducmV2LnhtbESPQWvCQBSE74X+h+UVvBTdJILU1FXSguBBCk1be31k&#10;X5PQ7NuQXc3qr3cLBY/DzHzDrDbBdOJEg2stK0hnCQjiyuqWawWfH9vpEwjnkTV2lknBmRxs1vd3&#10;K8y1HfmdTqWvRYSwy1FB432fS+mqhgy6me2Jo/djB4M+yqGWesAxwk0nsyRZSIMtx4UGe3ptqPot&#10;j0ZBuX/5vqRvFB4Xh9Z9LbPiEsZCqclDKJ5BeAr+Fv5v77SCLJ0v4e9NfAJy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TXvHHAAAA3QAAAA8AAAAAAAAAAAAAAAAAmAIAAGRy&#10;cy9kb3ducmV2LnhtbFBLBQYAAAAABAAEAPUAAACMAwAAAAA=&#10;" path="m43,42l,,43,42xe" fillcolor="#f3be00" stroked="f">
                <v:path arrowok="t" o:connecttype="custom" o:connectlocs="27305,26670;0,0;27305,26670" o:connectangles="0,0,0"/>
              </v:shape>
              <v:shape id="Freeform 9231" o:spid="_x0000_s3166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pJ6cEA&#10;AADdAAAADwAAAGRycy9kb3ducmV2LnhtbERPz2vCMBS+C/sfwhvsIjOtDJHOtMhEqsyL3XZ/JG9t&#10;WfNSkkzrf28Ogx0/vt+barKDuJAPvWMF+SIDQayd6blV8Pmxf16DCBHZ4OCYFNwoQFU+zDZYGHfl&#10;M12a2IoUwqFABV2MYyFl0B1ZDAs3Eifu23mLMUHfSuPxmsLtIJdZtpIWe04NHY701pH+aX6tgq93&#10;O5cnvduiD/po67zWjayVenqctq8gIk3xX/znPhgFy/wl7U9v0hOQ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qSenBAAAA3QAAAA8AAAAAAAAAAAAAAAAAmAIAAGRycy9kb3du&#10;cmV2LnhtbFBLBQYAAAAABAAEAPUAAACGAwAAAAA=&#10;" path="m43,42l,,43,42xe" filled="f" strokecolor="#e77817" strokeweight="0">
                <v:path arrowok="t" o:connecttype="custom" o:connectlocs="27305,26670;0,0;27305,26670" o:connectangles="0,0,0"/>
              </v:shape>
              <v:shape id="Freeform 9232" o:spid="_x0000_s3167" style="position:absolute;left:3568;top:6953;width:32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qv98UA&#10;AADdAAAADwAAAGRycy9kb3ducmV2LnhtbESPQWsCMRSE7wX/Q3iCt5qsLG1ZjaJCUWgvtSJ4e2ye&#10;u4ublyVJdf33piB4HGbmG2a26G0rLuRD41hDNlYgiEtnGq407H8/Xz9AhIhssHVMGm4UYDEfvMyw&#10;MO7KP3TZxUokCIcCNdQxdoWUoazJYhi7jjh5J+ctxiR9JY3Ha4LbVk6UepMWG04LNXa0rqk87/6s&#10;BrVC9/6df219dTieunPOy1xttB4N++UURKQ+PsOP9tZomGR5Bv9v0hO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Oq/3xQAAAN0AAAAPAAAAAAAAAAAAAAAAAJgCAABkcnMv&#10;ZG93bnJldi54bWxQSwUGAAAAAAQABAD1AAAAigMAAAAA&#10;" path="m5,l2,,,,2,3r,2l5,3,5,xe" fillcolor="#e15520" stroked="f">
                <v:path arrowok="t" o:connecttype="custom" o:connectlocs="3175,0;1270,0;0,0;1270,1905;1270,3175;3175,1905;3175,0" o:connectangles="0,0,0,0,0,0,0"/>
              </v:shape>
              <v:shape id="Freeform 9233" o:spid="_x0000_s3168" style="position:absolute;left:2159;top:6953;width:1441;height:222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INMUA&#10;AADdAAAADwAAAGRycy9kb3ducmV2LnhtbESPQWvCQBSE70L/w/IK3urGWIpEVxExEG+tLS3entln&#10;Nph9G7JrjP++Wyh4HGbmG2a5Hmwjeup87VjBdJKAIC6drrlS8PWZv8xB+ICssXFMCu7kYb16Gi0x&#10;0+7GH9QfQiUihH2GCkwIbSalLw1Z9BPXEkfv7DqLIcqukrrDW4TbRqZJ8iYt1hwXDLa0NVReDler&#10;oD/tyJzf50X+LQs/+7nuL7k7KjV+HjYLEIGG8Aj/twutIJ2+pvD3Jj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8g0xQAAAN0AAAAPAAAAAAAAAAAAAAAAAJgCAABkcnMv&#10;ZG93bnJldi54bWxQSwUGAAAAAAQABAD1AAAAigMAAAAA&#10;" path="m227,3l224,r-2,l219,r3,3l222,5r2,l227,3xm3,35l,33r3,2l3,35xe" fillcolor="#e15820" stroked="f">
                <v:path arrowok="t" o:connecttype="custom" o:connectlocs="144145,1905;142240,0;140970,0;139065,0;140970,1905;140970,3175;142240,3175;144145,1905;1905,22225;0,20955;1905,22225;1905,22225" o:connectangles="0,0,0,0,0,0,0,0,0,0,0,0"/>
                <o:lock v:ext="edit" verticies="t"/>
              </v:shape>
              <v:shape id="Freeform 9234" o:spid="_x0000_s3169" style="position:absolute;left:2159;top:6953;width:1422;height:222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NQpMUA&#10;AADdAAAADwAAAGRycy9kb3ducmV2LnhtbESPT2vCQBTE70K/w/IK3nSjKVJS11AEIXqLEXt9zb7m&#10;T7Nv0+yq8dt3CwWPw8z8hlmno+nElQbXWFawmEcgiEurG64UnIrd7BWE88gaO8uk4E4O0s3TZI2J&#10;tjfO6Xr0lQgQdgkqqL3vEyldWZNBN7c9cfC+7GDQBzlUUg94C3DTyWUUraTBhsNCjT1tayq/jxej&#10;4KMviv0PUxu3522efWb5IfajUtPn8f0NhKfRP8L/7UwrWC5eYvh7E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E1CkxQAAAN0AAAAPAAAAAAAAAAAAAAAAAJgCAABkcnMv&#10;ZG93bnJldi54bWxQSwUGAAAAAAQABAD1AAAAigMAAAAA&#10;" path="m224,5r,-2l222,r-3,l217,3r2,2l219,8r3,l224,5xm5,35r-2,l,33r5,2l5,35xe" fillcolor="#e25b20" stroked="f">
                <v:path arrowok="t" o:connecttype="custom" o:connectlocs="142240,3175;142240,1905;140970,0;139065,0;137795,1905;139065,3175;139065,5080;140970,5080;142240,3175;3175,22225;1905,22225;0,20955;3175,22225;3175,22225" o:connectangles="0,0,0,0,0,0,0,0,0,0,0,0,0,0"/>
                <o:lock v:ext="edit" verticies="t"/>
              </v:shape>
              <v:shape id="Freeform 9235" o:spid="_x0000_s3170" style="position:absolute;left:2178;top:6953;width:1390;height:241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bRsMYA&#10;AADdAAAADwAAAGRycy9kb3ducmV2LnhtbESP0WrCQBRE34X+w3ILvkjdGENbo6uUgiIULE37AZfs&#10;NRuavZtmVxP/3hUKPg4zc4ZZbQbbiDN1vnasYDZNQBCXTtdcKfj53j69gvABWWPjmBRcyMNm/TBa&#10;Ya5dz190LkIlIoR9jgpMCG0upS8NWfRT1xJH7+g6iyHKrpK6wz7CbSPTJHmWFmuOCwZbejdU/hYn&#10;q+CIWYpmvvvoJ5/Fgv705EVfDkqNH4e3JYhAQ7iH/9t7rSCdZRnc3sQn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bRsMYAAADdAAAADwAAAAAAAAAAAAAAAACYAgAAZHJz&#10;L2Rvd25yZXYueG1sUEsFBgAAAAAEAAQA9QAAAIsDAAAAAA==&#10;" path="m219,5r,-2l216,r-2,3l211,3r3,5l216,13r,-3l219,5xm,35r,l5,38r,l5,35r-3,l,35xe" fillcolor="#e25e20" stroked="f">
                <v:path arrowok="t" o:connecttype="custom" o:connectlocs="139065,3175;139065,1905;137160,0;135890,1905;133985,1905;135890,5080;137160,8255;137160,6350;139065,3175;0,22225;0,22225;3175,24130;3175,24130;3175,22225;1270,22225;0,22225" o:connectangles="0,0,0,0,0,0,0,0,0,0,0,0,0,0,0,0"/>
                <o:lock v:ext="edit" verticies="t"/>
              </v:shape>
              <v:shape id="Freeform 9236" o:spid="_x0000_s3171" style="position:absolute;left:2190;top:6972;width:1359;height:235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ohzcUA&#10;AADdAAAADwAAAGRycy9kb3ducmV2LnhtbESPQYvCMBSE74L/ITzBm6aVXZFqKiK7i+BhUSt4fDTP&#10;trR5KU3U+u/NwoLHYWa+YVbr3jTiTp2rLCuIpxEI4tzqigsF2el7sgDhPLLGxjIpeJKDdTocrDDR&#10;9sEHuh99IQKEXYIKSu/bREqXl2TQTW1LHLyr7Qz6ILtC6g4fAW4aOYuiuTRYcVgosaVtSXl9vBkF&#10;vz/1KW/22aW67WLTX7Lz/Ks4KzUe9ZslCE+9f4f/2zutYBZ/fMLfm/AEZ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iHNxQAAAN0AAAAPAAAAAAAAAAAAAAAAAJgCAABkcnMv&#10;ZG93bnJldi54bWxQSwUGAAAAAAQABAD1AAAAigMAAAAA&#10;" path="m214,5r,-3l212,r-3,l207,r2,5l212,12r,-2l214,5xm,32r,l5,37r,-2l5,35r,-3l3,32,,32xe" fillcolor="#e36221" stroked="f">
                <v:path arrowok="t" o:connecttype="custom" o:connectlocs="135890,3175;135890,1270;134620,0;132715,0;131445,0;132715,3175;134620,7620;134620,6350;135890,3175;0,20320;0,20320;3175,23495;3175,22225;3175,22225;3175,20320;1905,20320;0,20320" o:connectangles="0,0,0,0,0,0,0,0,0,0,0,0,0,0,0,0,0"/>
                <o:lock v:ext="edit" verticies="t"/>
              </v:shape>
              <v:shape id="Freeform 9237" o:spid="_x0000_s3172" style="position:absolute;left:2209;top:6972;width:1340;height:235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RhscMA&#10;AADdAAAADwAAAGRycy9kb3ducmV2LnhtbESPT4vCMBTE74LfIbwFb5pWRd1uo0hhxZPgv/ujeduW&#10;Ni+lyWr99kYQPA4z8xsm3fSmETfqXGVZQTyJQBDnVldcKLicf8crEM4ja2wsk4IHOdish4MUE23v&#10;fKTbyRciQNglqKD0vk2kdHlJBt3EtsTB+7OdQR9kV0jd4T3ATSOnUbSQBisOCyW2lJWU16d/owB3&#10;cX7IlqvaZbPDjr/jaxNdrkqNvvrtDwhPvf+E3+29VjCN5wt4vQlP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RhscMAAADdAAAADwAAAAAAAAAAAAAAAACYAgAAZHJzL2Rv&#10;d25yZXYueG1sUEsFBgAAAAAEAAQA9QAAAIgDAAAAAA==&#10;" path="m211,10l209,5,206,r-2,l201,r3,7l206,17r3,-5l211,10xm,32r,3l,35r5,2l5,35r,l5,32r-3,l,32xe" fillcolor="#e46521" stroked="f">
                <v:path arrowok="t" o:connecttype="custom" o:connectlocs="133985,6350;132715,3175;130810,0;129540,0;127635,0;129540,4445;130810,10795;132715,7620;133985,6350;0,20320;0,22225;0,22225;3175,23495;3175,22225;3175,22225;3175,20320;1270,20320;0,20320" o:connectangles="0,0,0,0,0,0,0,0,0,0,0,0,0,0,0,0,0,0"/>
                <o:lock v:ext="edit" verticies="t"/>
              </v:shape>
              <v:shape id="Freeform 9238" o:spid="_x0000_s3173" style="position:absolute;left:2222;top:6972;width:1314;height:254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5z4sYA&#10;AADdAAAADwAAAGRycy9kb3ducmV2LnhtbESPW2vCQBSE3wv+h+UIvhTdqPVC6iqlVPCteEHi2yF7&#10;mgSzZ8PuGtN/7wqFPg4z3wyz2nSmFi05X1lWMB4lIIhzqysuFJyO2+EShA/IGmvLpOCXPGzWvZcV&#10;ptreeU/tIRQilrBPUUEZQpNK6fOSDPqRbYij92OdwRClK6R2eI/lppaTJJlLgxXHhRIb+iwpvx5u&#10;RsHk1X1tzbm9zBacTHff0+xaZ5lSg3738Q4iUBf+w3/0Tkdu/LaA55v4B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5z4sYAAADdAAAADwAAAAAAAAAAAAAAAACYAgAAZHJz&#10;L2Rvd25yZXYueG1sUEsFBgAAAAAEAAQA9QAAAIsDAAAAAA==&#10;" path="m207,12l204,5,202,r-3,l197,r5,12l204,25r,-5l207,12xm,32r,3l,35r,2l5,40r,-3l5,35r,l3,32,,32xe" fillcolor="#e46821" stroked="f">
                <v:path arrowok="t" o:connecttype="custom" o:connectlocs="131445,7620;129540,3175;128270,0;126365,0;125095,0;128270,7620;129540,15875;129540,12700;131445,7620;0,20320;0,22225;0,22225;0,23495;3175,25400;3175,23495;3175,22225;3175,22225;1905,20320;0,20320" o:connectangles="0,0,0,0,0,0,0,0,0,0,0,0,0,0,0,0,0,0,0"/>
                <o:lock v:ext="edit" verticies="t"/>
              </v:shape>
              <v:shape id="Freeform 9239" o:spid="_x0000_s3174" style="position:absolute;left:2241;top:6972;width:1276;height:254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uSQ8MA&#10;AADdAAAADwAAAGRycy9kb3ducmV2LnhtbERPy4rCMBTdC/5DuII7TVvKIB2jiCD4GAZ8MdtLc207&#10;09yUJmr1681iwOXhvKfzztTiRq2rLCuIxxEI4tzqigsFp+NqNAHhPLLG2jIpeJCD+azfm2Km7Z33&#10;dDv4QoQQdhkqKL1vMildXpJBN7YNceAutjXoA2wLqVu8h3BTyySKPqTBikNDiQ0tS8r/Dlej4Gv9&#10;+N2Yxa57uvNPeo4v2zT53io1HHSLTxCeOv8W/7vXWkESp2FueBOe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uSQ8MAAADdAAAADwAAAAAAAAAAAAAAAACYAgAAZHJzL2Rv&#10;d25yZXYueG1sUEsFBgAAAAAEAAQA9QAAAIgDAAAAAA==&#10;" path="m201,17l199,7,196,r-2,l191,r5,17l199,35r,l199,37r,-10l201,17xm,32r,3l,35r,2l5,40r,-3l5,35r,l2,35,,32xe" fillcolor="#e46b21" stroked="f">
                <v:path arrowok="t" o:connecttype="custom" o:connectlocs="127635,10795;126365,4445;124460,0;123190,0;121285,0;124460,10795;126365,22225;126365,22225;126365,23495;126365,17145;127635,10795;0,20320;0,22225;0,22225;0,23495;3175,25400;3175,23495;3175,22225;3175,22225;1270,22225;0,20320" o:connectangles="0,0,0,0,0,0,0,0,0,0,0,0,0,0,0,0,0,0,0,0,0"/>
                <o:lock v:ext="edit" verticies="t"/>
              </v:shape>
              <v:shape id="Freeform 9240" o:spid="_x0000_s3175" style="position:absolute;left:2254;top:6972;width:1263;height:298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47sUA&#10;AADdAAAADwAAAGRycy9kb3ducmV2LnhtbESPzWrDMBCE74G8g9hAb7Gc1JTGsRJCoFBoD62aQ46L&#10;tf5JrJWx1Nh5+6pQ6HGYmW+YYj/ZTtxo8K1jBaskBUFcOtNyreD09bJ8BuEDssHOMSm4k4f9bj4r&#10;MDdu5E+66VCLCGGfo4ImhD6X0pcNWfSJ64mjV7nBYohyqKUZcIxw28l1mj5Jiy3HhQZ7OjZUXvW3&#10;jZTs8qbNvXOPdSXT8eP9bLTOlHpYTIctiEBT+A//tV+NgvUq28Dvm/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bjuxQAAAN0AAAAPAAAAAAAAAAAAAAAAAJgCAABkcnMv&#10;ZG93bnJldi54bWxQSwUGAAAAAAQABAD1AAAAigMAAAAA&#10;" path="m199,25l197,12,192,r-3,l187,r5,17l194,35r,5l192,47r5,-10l199,25xm,35r,l,37r,3l5,42r,-5l5,35r-2,l,35xe" fillcolor="#e56f21" stroked="f">
                <v:path arrowok="t" o:connecttype="custom" o:connectlocs="126365,15875;125095,7620;121920,0;120015,0;118745,0;121920,10795;123190,22225;123190,25400;121920,29845;125095,23495;126365,15875;0,22225;0,22225;0,23495;0,25400;3175,26670;3175,23495;3175,22225;1905,22225;0,22225" o:connectangles="0,0,0,0,0,0,0,0,0,0,0,0,0,0,0,0,0,0,0,0"/>
                <o:lock v:ext="edit" verticies="t"/>
              </v:shape>
              <v:shape id="Freeform 9241" o:spid="_x0000_s3176" style="position:absolute;left:2273;top:6972;width:1232;height:330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778IA&#10;AADdAAAADwAAAGRycy9kb3ducmV2LnhtbERPTYvCMBC9L/gfwgh7W9MKu2g1ihaEuietIngbm7Et&#10;NpPSRK3/3hwW9vh43/NlbxrxoM7VlhXEowgEcWF1zaWC42HzNQHhPLLGxjIpeJGD5WLwMcdE2yfv&#10;6ZH7UoQQdgkqqLxvEyldUZFBN7ItceCutjPoA+xKqTt8hnDTyHEU/UiDNYeGCltKKypu+d0o0Lvs&#10;eGl/m32UntbpdBJn583WKvU57FczEJ56/y/+c2dawTj+DvvDm/AE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zvvwgAAAN0AAAAPAAAAAAAAAAAAAAAAAJgCAABkcnMvZG93&#10;bnJldi54bWxQSwUGAAAAAAQABAD1AAAAhwMAAAAA&#10;" path="m194,35l191,17,186,r-2,l181,r5,17l189,35r,10l186,52r5,-7l194,37r,-2l194,35xm,35r,l,37r,3l5,42r,-2l5,35r-3,l,35xe" fillcolor="#e57222" stroked="f">
                <v:path arrowok="t" o:connecttype="custom" o:connectlocs="123190,22225;121285,10795;118110,0;116840,0;114935,0;118110,10795;120015,22225;120015,28575;118110,33020;121285,28575;123190,23495;123190,22225;123190,22225;0,22225;0,22225;0,23495;0,25400;3175,26670;3175,25400;3175,22225;1270,22225;0,22225" o:connectangles="0,0,0,0,0,0,0,0,0,0,0,0,0,0,0,0,0,0,0,0,0,0"/>
                <o:lock v:ext="edit" verticies="t"/>
              </v:shape>
              <v:shape id="Freeform 9242" o:spid="_x0000_s3177" style="position:absolute;left:2286;top:6972;width:1200;height:362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g2CccA&#10;AADdAAAADwAAAGRycy9kb3ducmV2LnhtbESPT2vCQBTE7wW/w/IEb3UTraLRVWxRaAUP2np/ZF/+&#10;aPZtyK4x7afvCoUeh5n5DbNcd6YSLTWutKwgHkYgiFOrS84VfH3unmcgnEfWWFkmBd/kYL3qPS0x&#10;0fbOR2pPPhcBwi5BBYX3dSKlSwsy6Ia2Jg5eZhuDPsgml7rBe4CbSo6iaCoNlhwWCqzpraD0eroZ&#10;BZfzXu8+zi8/ezyMp9n2sJm8znOlBv1uswDhqfP/4b/2u1YwiicxPN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YNgnHAAAA3QAAAA8AAAAAAAAAAAAAAAAAmAIAAGRy&#10;cy9kb3ducmV2LnhtbFBLBQYAAAAABAAEAPUAAACMAwAAAAA=&#10;" path="m189,35l187,17,182,r-3,l177,r5,17l184,35r-2,10l182,57r2,-5l187,47r2,-7l189,35xm,35r,2l,42r5,3l5,40r,-5l3,35,,35xe" fillcolor="#e67523" stroked="f">
                <v:path arrowok="t" o:connecttype="custom" o:connectlocs="120015,22225;118745,10795;115570,0;113665,0;112395,0;115570,10795;116840,22225;115570,28575;115570,36195;116840,33020;118745,29845;120015,25400;120015,22225;0,22225;0,23495;0,26670;3175,28575;3175,25400;3175,22225;1905,22225;0,22225" o:connectangles="0,0,0,0,0,0,0,0,0,0,0,0,0,0,0,0,0,0,0,0,0"/>
                <o:lock v:ext="edit" verticies="t"/>
              </v:shape>
              <v:shape id="Freeform 9243" o:spid="_x0000_s3178" style="position:absolute;left:2305;top:6972;width:1168;height:381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Nec8YA&#10;AADdAAAADwAAAGRycy9kb3ducmV2LnhtbESPX2vCMBTF3wW/Q7gD3zS1w+E6o6hMEJGBOvD10tw1&#10;Zc1NTaJ2+/TLYLDHw/nz48wWnW3EjXyoHSsYjzIQxKXTNVcK3k+b4RREiMgaG8ek4IsCLOb93gwL&#10;7e58oNsxViKNcChQgYmxLaQMpSGLYeRa4uR9OG8xJukrqT3e07htZJ5lT9JizYlgsKW1ofLzeLWJ&#10;uzs/v+6X28dv9+b2l3xlzjt/UGrw0C1fQETq4n/4r73VCvLxJIffN+kJ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Nec8YAAADdAAAADwAAAAAAAAAAAAAAAACYAgAAZHJz&#10;L2Rvd25yZXYueG1sUEsFBgAAAAAEAAQA9QAAAIsDAAAAAA==&#10;" path="m184,35l181,17,176,r-2,l171,r5,17l179,35r-3,12l174,60r5,-3l181,52r3,-7l184,35xm,35r,5l,42r2,3l5,47r,-7l5,35r-3,l,35xe" fillcolor="#e67824" stroked="f">
                <v:path arrowok="t" o:connecttype="custom" o:connectlocs="116840,22225;114935,10795;111760,0;110490,0;108585,0;111760,10795;113665,22225;111760,29845;110490,38100;113665,36195;114935,33020;116840,28575;116840,22225;0,22225;0,25400;0,26670;1270,28575;3175,29845;3175,25400;3175,22225;1270,22225;0,22225" o:connectangles="0,0,0,0,0,0,0,0,0,0,0,0,0,0,0,0,0,0,0,0,0,0"/>
                <o:lock v:ext="edit" verticies="t"/>
              </v:shape>
              <v:shape id="Freeform 9244" o:spid="_x0000_s3179" style="position:absolute;left:2317;top:6972;width:1137;height:394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dJF8cA&#10;AADdAAAADwAAAGRycy9kb3ducmV2LnhtbESPQWvCQBSE70L/w/KEXqRutFhLdCMlUNJLQVN76O2Z&#10;fSYh2bchu5r033cLgsdhZr5htrvRtOJKvastK1jMIxDEhdU1lwqOX+9PryCcR9bYWiYFv+RglzxM&#10;thhrO/CBrrkvRYCwi1FB5X0XS+mKigy6ue2Ig3e2vUEfZF9K3eMQ4KaVyyh6kQZrDgsVdpRWVDT5&#10;xSjI1+40ZJTpjNPZ5eez3KfN96DU43R824DwNPp7+Nb+0AqWi9Uz/L8JT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XSRfHAAAA3QAAAA8AAAAAAAAAAAAAAAAAmAIAAGRy&#10;cy9kb3ducmV2LnhtbFBLBQYAAAAABAAEAPUAAACMAwAAAAA=&#10;" path="m179,35l177,17,172,r-3,l167,2r5,15l174,35r-2,12l169,62r3,-2l177,57r,-12l179,35xm,35r,5l,45r3,2l5,47r,-5l5,35r-2,l,35xe" fillcolor="#e77b25" stroked="f">
                <v:path arrowok="t" o:connecttype="custom" o:connectlocs="113665,22225;112395,10795;109220,0;107315,0;106045,1270;109220,10795;110490,22225;109220,29845;107315,39370;109220,38100;112395,36195;112395,28575;113665,22225;0,22225;0,25400;0,28575;1905,29845;3175,29845;3175,26670;3175,22225;1905,22225;0,22225" o:connectangles="0,0,0,0,0,0,0,0,0,0,0,0,0,0,0,0,0,0,0,0,0,0"/>
                <o:lock v:ext="edit" verticies="t"/>
              </v:shape>
              <v:shape id="Freeform 9245" o:spid="_x0000_s3180" style="position:absolute;left:2336;top:6972;width:1105;height:413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SocUA&#10;AADdAAAADwAAAGRycy9kb3ducmV2LnhtbESPQWvCQBSE74X+h+UJ3upGUZHoKlYQCqVF09DzI/vM&#10;BrNvY3Zr4r93C4LHYWa+YVab3tbiSq2vHCsYjxIQxIXTFZcK8p/92wKED8gaa8ek4EYeNuvXlxWm&#10;2nV8pGsWShEh7FNUYEJoUil9YciiH7mGOHon11oMUbal1C12EW5rOUmSubRYcVww2NDOUHHO/qyC&#10;9747mKS43L5/Pxf6Yr5yl83PSg0H/XYJIlAfnuFH+0MrmIxnU/h/E5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VKhxQAAAN0AAAAPAAAAAAAAAAAAAAAAAJgCAABkcnMv&#10;ZG93bnJldi54bWxQSwUGAAAAAAQABAD1AAAAigMAAAAA&#10;" path="m174,35l171,17,166,r-2,2l161,2r5,15l169,35r-3,15l164,65r2,-3l169,60r2,-13l174,35xm,35r,5l,47r2,l7,50,5,42r,-7l2,35,,35xe" fillcolor="#e77e26" stroked="f">
                <v:path arrowok="t" o:connecttype="custom" o:connectlocs="110490,22225;108585,10795;105410,0;104140,1270;102235,1270;105410,10795;107315,22225;105410,31750;104140,41275;105410,39370;107315,38100;108585,29845;110490,22225;0,22225;0,25400;0,29845;1270,29845;4445,31750;3175,26670;3175,22225;1270,22225;0,22225" o:connectangles="0,0,0,0,0,0,0,0,0,0,0,0,0,0,0,0,0,0,0,0,0,0"/>
                <o:lock v:ext="edit" verticies="t"/>
              </v:shape>
              <v:shape id="Freeform 9246" o:spid="_x0000_s3181" style="position:absolute;left:2349;top:6985;width:1073;height:400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VIlccA&#10;AADdAAAADwAAAGRycy9kb3ducmV2LnhtbESPQWvCQBSE70L/w/IKvdVNQlPa1I2UgsaDCtUientk&#10;X5Ng9m3Irhr/vVsoeBxm5htmMh1MK87Uu8aygngcgSAurW64UvCznT2/gXAeWWNrmRRcycE0fxhN&#10;MNP2wt903vhKBAi7DBXU3neZlK6syaAb2444eL+2N+iD7Cupe7wEuGllEkWv0mDDYaHGjr5qKo+b&#10;k1Gwl6f3YrW7Hl7mRWmWR5OucXtQ6ulx+PwA4Wnw9/B/e6EVJHGawt+b8ARk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FSJXHAAAA3QAAAA8AAAAAAAAAAAAAAAAAmAIAAGRy&#10;cy9kb3ducmV2LnhtbFBLBQYAAAAABAAEAPUAAACMAwAAAAA=&#10;" path="m169,33l167,15,162,r-3,l157,r5,15l164,33r-2,15l157,63r2,l162,60r2,l167,45r2,-12xm,33r,7l,45r5,3l8,48,5,43r,-8l3,33,,33xe" fillcolor="#e78126" stroked="f">
                <v:path arrowok="t" o:connecttype="custom" o:connectlocs="107315,20955;106045,9525;102870,0;100965,0;99695,0;102870,9525;104140,20955;102870,30480;99695,40005;100965,40005;102870,38100;104140,38100;106045,28575;107315,20955;0,20955;0,25400;0,28575;3175,30480;5080,30480;3175,27305;3175,22225;1905,20955;0,20955" o:connectangles="0,0,0,0,0,0,0,0,0,0,0,0,0,0,0,0,0,0,0,0,0,0,0"/>
                <o:lock v:ext="edit" verticies="t"/>
              </v:shape>
              <v:shape id="Freeform 9247" o:spid="_x0000_s3182" style="position:absolute;left:2368;top:6985;width:1041;height:400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OXu8AA&#10;AADdAAAADwAAAGRycy9kb3ducmV2LnhtbESPT4vCMBTE7wt+h/AEb2tqQVmqUfyD4NUqeH00z6ba&#10;vJQkav32G2Fhj8PM/IZZrHrbiif50DhWMBlnIIgrpxuuFZxP++8fECEia2wdk4I3BVgtB18LLLR7&#10;8ZGeZaxFgnAoUIGJsSukDJUhi2HsOuLkXZ23GJP0tdQeXwluW5ln2UxabDgtGOxoa6i6lw+roN/e&#10;7nb9YZXmUqLPjzvabJQaDfv1HESkPv6H/9oHrSCfTGfweZOe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OXu8AAAADdAAAADwAAAAAAAAAAAAAAAACYAgAAZHJzL2Rvd25y&#10;ZXYueG1sUEsFBgAAAAAEAAQA9QAAAIUDAAAAAA==&#10;" path="m164,33l161,15,156,r-2,l151,r5,15l159,33r-3,15l151,63r5,l159,63r2,-15l164,33xm,33r,7l2,48r3,l7,50,5,43r,-8l2,35,,33xe" fillcolor="#e88427" stroked="f">
                <v:path arrowok="t" o:connecttype="custom" o:connectlocs="104140,20955;102235,9525;99060,0;97790,0;95885,0;99060,9525;100965,20955;99060,30480;95885,40005;99060,40005;100965,40005;102235,30480;104140,20955;0,20955;0,25400;1270,30480;3175,30480;4445,31750;3175,27305;3175,22225;1270,22225;0,20955" o:connectangles="0,0,0,0,0,0,0,0,0,0,0,0,0,0,0,0,0,0,0,0,0,0"/>
                <o:lock v:ext="edit" verticies="t"/>
              </v:shape>
              <v:shape id="Freeform 9248" o:spid="_x0000_s3183" style="position:absolute;left:2381;top:6985;width:1009;height:400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GYNMgA&#10;AADdAAAADwAAAGRycy9kb3ducmV2LnhtbESPT2vCQBTE70K/w/IKvekmkVqbZiMiFi168Q+0vT2y&#10;r0kw+zZktxq/fVcQehxm5jdMNutNI87UudqygngUgSAurK65VHA8vA+nIJxH1thYJgVXcjDLHwYZ&#10;ptpeeEfnvS9FgLBLUUHlfZtK6YqKDLqRbYmD92M7gz7IrpS6w0uAm0YmUTSRBmsOCxW2tKioOO1/&#10;jYLt+tOPP5Jv677G13i1NZvX5Wqj1NNjP38D4an3/+F7e60VJPHzC9zehCcg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EZg0yAAAAN0AAAAPAAAAAAAAAAAAAAAAAJgCAABk&#10;cnMvZG93bnJldi54bWxQSwUGAAAAAAQABAD1AAAAjQMAAAAA&#10;" path="m159,33l157,15,152,r-3,l147,r5,15l154,33r-2,15l147,63r5,l157,48r2,-15xm,35r,8l3,48r2,2l8,53,5,43r,-8l3,35,,35xe" fillcolor="#e98828" stroked="f">
                <v:path arrowok="t" o:connecttype="custom" o:connectlocs="100965,20955;99695,9525;96520,0;94615,0;93345,0;96520,9525;97790,20955;96520,30480;93345,40005;96520,40005;99695,30480;100965,20955;0,22225;0,27305;1905,30480;3175,31750;5080,33655;3175,27305;3175,22225;1905,22225;0,22225" o:connectangles="0,0,0,0,0,0,0,0,0,0,0,0,0,0,0,0,0,0,0,0,0"/>
                <o:lock v:ext="edit" verticies="t"/>
              </v:shape>
              <v:shape id="Freeform 9249" o:spid="_x0000_s3184" style="position:absolute;left:2400;top:6985;width:978;height:400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w/z8MA&#10;AADdAAAADwAAAGRycy9kb3ducmV2LnhtbERPz2vCMBS+C/4P4Qm7aaqgSGeUTrbRg4J2O+z4aN7a&#10;YvNSklSrf705DHb8+H5vdoNpxZWcbywrmM8SEMSl1Q1XCr6/PqZrED4ga2wtk4I7edhtx6MNptre&#10;+EzXIlQihrBPUUEdQpdK6cuaDPqZ7Ygj92udwRChq6R2eIvhppWLJFlJgw3Hhho72tdUXoreKHjL&#10;s/x4Ojyy/lPvu5+le8e+uCj1MhmyVxCBhvAv/nPnWsFivoxz4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w/z8MAAADdAAAADwAAAAAAAAAAAAAAAACYAgAAZHJzL2Rv&#10;d25yZXYueG1sUEsFBgAAAAAEAAQA9QAAAIgDAAAAAA==&#10;" path="m154,33l151,15,146,r-2,l141,r5,15l149,33r-3,15l141,63r5,l151,48r3,-15xm,35r,8l2,50r3,3l7,53,5,45,5,35r-3,l,35xe" fillcolor="#e98b2a" stroked="f">
                <v:path arrowok="t" o:connecttype="custom" o:connectlocs="97790,20955;95885,9525;92710,0;91440,0;89535,0;92710,9525;94615,20955;92710,30480;89535,40005;92710,40005;95885,30480;97790,20955;0,22225;0,27305;1270,31750;3175,33655;4445,33655;3175,28575;3175,22225;1270,22225;0,22225" o:connectangles="0,0,0,0,0,0,0,0,0,0,0,0,0,0,0,0,0,0,0,0,0"/>
                <o:lock v:ext="edit" verticies="t"/>
              </v:shape>
              <v:shape id="Freeform 9250" o:spid="_x0000_s3185" style="position:absolute;left:2413;top:6985;width:946;height:400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shPcYA&#10;AADdAAAADwAAAGRycy9kb3ducmV2LnhtbESPQWvCQBSE70L/w/IK3nSjYKmpm9AGWlQ8qG3vj+xr&#10;Esy+TbOr2f57tyB4HGbmG2aVB9OKC/WusaxgNk1AEJdWN1wp+Pp8nzyDcB5ZY2uZFPyRgzx7GK0w&#10;1XbgA12OvhIRwi5FBbX3XSqlK2sy6Ka2I47ej+0N+ij7Suoehwg3rZwnyZM02HBcqLGjoqbydDwb&#10;BfudPf2W67fke9geNoFC8bEbCqXGj+H1BYSn4O/hW3utFcxniyX8v4lP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shPcYAAADdAAAADwAAAAAAAAAAAAAAAACYAgAAZHJz&#10;L2Rvd25yZXYueG1sUEsFBgAAAAAEAAQA9QAAAIsDAAAAAA==&#10;" path="m149,33l147,15,142,r-3,l137,3r5,12l144,33r-2,15l137,63r5,l147,48r2,-15xm,35r,8l3,53r2,l8,55,5,45,5,35r-2,l,35xe" fillcolor="#ea8e2b" stroked="f">
                <v:path arrowok="t" o:connecttype="custom" o:connectlocs="94615,20955;93345,9525;90170,0;88265,0;86995,1905;90170,9525;91440,20955;90170,30480;86995,40005;90170,40005;93345,30480;94615,20955;0,22225;0,27305;1905,33655;3175,33655;5080,34925;3175,28575;3175,22225;1905,22225;0,22225" o:connectangles="0,0,0,0,0,0,0,0,0,0,0,0,0,0,0,0,0,0,0,0,0"/>
                <o:lock v:ext="edit" verticies="t"/>
              </v:shape>
              <v:shape id="Freeform 9251" o:spid="_x0000_s3186" style="position:absolute;left:2432;top:6985;width:914;height:412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/MsIA&#10;AADdAAAADwAAAGRycy9kb3ducmV2LnhtbERPzYrCMBC+C/sOYRb2IprWQ5GuUVRwWRAEdR9gaMa2&#10;2kxqEm3XpzcHwePH9z9b9KYRd3K+tqwgHScgiAuray4V/B03oykIH5A1NpZJwT95WMw/BjPMte14&#10;T/dDKEUMYZ+jgiqENpfSFxUZ9GPbEkfuZJ3BEKErpXbYxXDTyEmSZNJgzbGhwpbWFRWXw80o2F5P&#10;3WN1y/SadulPOLuhuWSk1Ndnv/wGEagPb/HL/asVTNIs7o9v4hO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z8ywgAAAN0AAAAPAAAAAAAAAAAAAAAAAJgCAABkcnMvZG93&#10;bnJldi54bWxQSwUGAAAAAAQABAD1AAAAhwMAAAAA&#10;" path="m144,33l141,15,136,r-2,3l131,3r5,12l139,33r-3,15l131,65r5,-2l141,48r3,-15xm,35l,45r2,8l5,55r5,l7,45,5,35r-3,l,35xe" fillcolor="#eb912b" stroked="f">
                <v:path arrowok="t" o:connecttype="custom" o:connectlocs="91440,20955;89535,9525;86360,0;85090,1905;83185,1905;86360,9525;88265,20955;86360,30480;83185,41275;86360,40005;89535,30480;91440,20955;0,22225;0,28575;1270,33655;3175,34925;6350,34925;4445,28575;3175,22225;1270,22225;0,22225" o:connectangles="0,0,0,0,0,0,0,0,0,0,0,0,0,0,0,0,0,0,0,0,0"/>
                <o:lock v:ext="edit" verticies="t"/>
              </v:shape>
              <v:shape id="Freeform 9252" o:spid="_x0000_s3187" style="position:absolute;left:2444;top:7004;width:883;height:393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a+Q8UA&#10;AADdAAAADwAAAGRycy9kb3ducmV2LnhtbESPQWvCQBSE70L/w/IKvekmIlpSVymCEGgFjfb+2H0m&#10;abNvQ3aN8d93BcHjMDPfMMv1YBvRU+drxwrSSQKCWDtTc6ngdNyO30H4gGywcUwKbuRhvXoZLTEz&#10;7soH6otQighhn6GCKoQ2k9Lriiz6iWuJo3d2ncUQZVdK0+E1wm0jp0kylxZrjgsVtrSpSP8VF6tg&#10;tv/6+f49HXeX/DaT+0Xa61yflXp7HT4/QAQawjP8aOdGwTSdp3B/E5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r5DxQAAAN0AAAAPAAAAAAAAAAAAAAAAAJgCAABkcnMv&#10;ZG93bnJldi54bWxQSwUGAAAAAAQABAD1AAAAigMAAAAA&#10;" path="m139,30l137,12,132,r-3,l127,r5,15l134,30r-2,17l124,62r8,-2l137,45r2,-15xm,32l,42,3,52r5,l10,55,8,42,5,32r-2,l,32xe" fillcolor="#eb952b" stroked="f">
                <v:path arrowok="t" o:connecttype="custom" o:connectlocs="88265,19050;86995,7620;83820,0;81915,0;80645,0;83820,9525;85090,19050;83820,29845;78740,39370;83820,38100;86995,28575;88265,19050;0,20320;0,26670;1905,33020;5080,33020;6350,34925;5080,26670;3175,20320;1905,20320;0,20320" o:connectangles="0,0,0,0,0,0,0,0,0,0,0,0,0,0,0,0,0,0,0,0,0"/>
                <o:lock v:ext="edit" verticies="t"/>
              </v:shape>
              <v:shape id="Freeform 9253" o:spid="_x0000_s3188" style="position:absolute;left:2463;top:7004;width:851;height:393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A8McA&#10;AADdAAAADwAAAGRycy9kb3ducmV2LnhtbESPQUvDQBSE74X+h+UVems3zaFI7LaIoHixYLVib4/s&#10;M0mbfRuzr+3GX+8KgsdhZr5hVpvoWnWhPjSeDSzmGSji0tuGKwNvrw+zG1BBkC22nsnAQAE26/Fo&#10;hYX1V36hy04qlSAcCjRQi3SF1qGsyWGY+444eZ++dyhJ9pW2PV4T3LU6z7KldthwWqixo/uaytPu&#10;7Ax8fx22z+eD3sfjx7Bvh/guQo/GTCfx7haUUJT/8F/7yRrIF8scft+kJ6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oQPDHAAAA3QAAAA8AAAAAAAAAAAAAAAAAmAIAAGRy&#10;cy9kb3ducmV2LnhtbFBLBQYAAAAABAAEAPUAAACMAwAAAAA=&#10;" path="m134,30l131,12,126,r-2,l121,r5,15l129,30r-3,17l119,62r7,l131,45r3,-15xm,32l2,42,5,52r2,3l10,55,7,45,5,32r-3,l,32xe" fillcolor="#ec982a" stroked="f">
                <v:path arrowok="t" o:connecttype="custom" o:connectlocs="85090,19050;83185,7620;80010,0;78740,0;76835,0;80010,9525;81915,19050;80010,29845;75565,39370;80010,39370;83185,28575;85090,19050;0,20320;1270,26670;3175,33020;4445,34925;6350,34925;4445,28575;3175,20320;1270,20320;0,20320" o:connectangles="0,0,0,0,0,0,0,0,0,0,0,0,0,0,0,0,0,0,0,0,0"/>
                <o:lock v:ext="edit" verticies="t"/>
              </v:shape>
              <v:shape id="Freeform 9254" o:spid="_x0000_s3189" style="position:absolute;left:2476;top:7004;width:819;height:393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t08YA&#10;AADdAAAADwAAAGRycy9kb3ducmV2LnhtbESPUWuDQBCE3wP9D8cW8hLqGUuk2JxSAiF5aBNi+gMW&#10;b6NSb0+809h/3ysU+jjMzjc722I2nZhocK1lBesoBkFcWd1yreDzun96AeE8ssbOMin4JgdF/rDY&#10;YqbtnS80lb4WAcIuQwWN930mpasaMugi2xMH72YHgz7IoZZ6wHuAm04mcZxKgy2HhgZ72jVUfZWj&#10;CW9UqzRNOlNu3tv5tvs4nM61HpVaPs5vryA8zf7/+C991AqSdfoMv2sCAm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ft08YAAADdAAAADwAAAAAAAAAAAAAAAACYAgAAZHJz&#10;L2Rvd25yZXYueG1sUEsFBgAAAAAEAAQA9QAAAIsDAAAAAA==&#10;" path="m129,30l127,15,122,r-3,l117,r5,15l124,30r,7l122,47r-3,8l114,62r3,l119,62r8,-15l129,30xm,32l3,42,5,55r3,l13,57,8,45,5,32r-2,l,32xe" fillcolor="#ec9b29" stroked="f">
                <v:path arrowok="t" o:connecttype="custom" o:connectlocs="81915,19050;80645,9525;77470,0;75565,0;74295,0;77470,9525;78740,19050;78740,23495;77470,29845;75565,34925;72390,39370;74295,39370;75565,39370;80645,29845;81915,19050;0,20320;1905,26670;3175,34925;5080,34925;8255,36195;5080,28575;3175,20320;1905,20320;0,20320" o:connectangles="0,0,0,0,0,0,0,0,0,0,0,0,0,0,0,0,0,0,0,0,0,0,0,0"/>
                <o:lock v:ext="edit" verticies="t"/>
              </v:shape>
              <v:shape id="Freeform 9255" o:spid="_x0000_s3190" style="position:absolute;left:2495;top:7004;width:787;height:393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lkycQA&#10;AADdAAAADwAAAGRycy9kb3ducmV2LnhtbESPX2vCMBTF34V9h3AHe7OprhTpGmWIMsG9tA72emnu&#10;ms7mpjSZ1m9vBoM9Hs6fH6fcTLYXFxp951jBIklBEDdOd9wq+Djt5ysQPiBr7B2Tght52KwfZiUW&#10;2l25oksdWhFH2BeowIQwFFL6xpBFn7iBOHpfbrQYohxbqUe8xnHby2Wa5tJix5FgcKCtoeZc/1gF&#10;EVd9hmfzfbRvVbq1u3eTnRulnh6n1xcQgabwH/5rH7SC5SLP4PdNf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ZZMnEAAAA3QAAAA8AAAAAAAAAAAAAAAAAmAIAAGRycy9k&#10;b3ducmV2LnhtbFBLBQYAAAAABAAEAPUAAACJAwAAAAA=&#10;" path="m124,30l121,15,116,r-2,l111,2r5,13l119,30r,7l116,47r-5,8l109,62r2,l114,62r7,-15l124,30xm,32l2,45,5,55r5,2l12,57,7,45,5,32r-3,l,32xe" fillcolor="#ed9e27" stroked="f">
                <v:path arrowok="t" o:connecttype="custom" o:connectlocs="78740,19050;76835,9525;73660,0;72390,0;70485,1270;73660,9525;75565,19050;75565,23495;73660,29845;70485,34925;69215,39370;70485,39370;72390,39370;76835,29845;78740,19050;0,20320;1270,28575;3175,34925;6350,36195;7620,36195;4445,28575;3175,20320;1270,20320;0,20320" o:connectangles="0,0,0,0,0,0,0,0,0,0,0,0,0,0,0,0,0,0,0,0,0,0,0,0"/>
                <o:lock v:ext="edit" verticies="t"/>
              </v:shape>
              <v:shape id="Freeform 9256" o:spid="_x0000_s3191" style="position:absolute;left:2508;top:7004;width:755;height:393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zDqcYA&#10;AADdAAAADwAAAGRycy9kb3ducmV2LnhtbESPQWvCQBSE7wX/w/IKXkrdKChpdBUVhF48NAa8PrLP&#10;JE32bdhdNfbXu4VCj8PMfMOsNoPpxI2cbywrmE4SEMSl1Q1XCorT4T0F4QOyxs4yKXiQh8169LLC&#10;TNs7f9EtD5WIEPYZKqhD6DMpfVmTQT+xPXH0LtYZDFG6SmqH9wg3nZwlyUIabDgu1NjTvqayza9G&#10;QTV8529Fm57mu+KcONce05/zh1Lj12G7BBFoCP/hv/anVjCbLubw+yY+Abl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zDqcYAAADdAAAADwAAAAAAAAAAAAAAAACYAgAAZHJz&#10;L2Rvd25yZXYueG1sUEsFBgAAAAAEAAQA9QAAAIsDAAAAAA==&#10;" path="m119,30l117,15,112,r-3,2l107,2r5,13l114,30r-2,7l112,47r-5,8l102,62r2,l109,62r5,-7l117,47r2,-10l119,30xm,32l3,45,8,57r2,l15,60,8,47,5,32r-2,l,32xe" fillcolor="#eda223" stroked="f">
                <v:path arrowok="t" o:connecttype="custom" o:connectlocs="75565,19050;74295,9525;71120,0;69215,1270;67945,1270;71120,9525;72390,19050;71120,23495;71120,29845;67945,34925;64770,39370;66040,39370;69215,39370;72390,34925;74295,29845;75565,23495;75565,19050;0,20320;1905,28575;5080,36195;6350,36195;9525,38100;5080,29845;3175,20320;1905,20320;0,20320" o:connectangles="0,0,0,0,0,0,0,0,0,0,0,0,0,0,0,0,0,0,0,0,0,0,0,0,0,0"/>
                <o:lock v:ext="edit" verticies="t"/>
              </v:shape>
              <v:shape id="Freeform 9257" o:spid="_x0000_s3192" style="position:absolute;left:2527;top:7016;width:724;height:381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Q1fMUA&#10;AADdAAAADwAAAGRycy9kb3ducmV2LnhtbESPQYvCMBSE7wv+h/AEL4umulCkGqUKwqKnVRG8PZpn&#10;W21eSpNt67/fLAgeh5n5hlmue1OJlhpXWlYwnUQgiDOrS84VnE+78RyE88gaK8uk4EkO1qvBxxIT&#10;bTv+ofbocxEg7BJUUHhfJ1K6rCCDbmJr4uDdbGPQB9nkUjfYBbip5CyKYmmw5LBQYE3bgrLH8dco&#10;8PevTZemh8Onax+X6z6Kd5fbXqnRsE8XIDz1/h1+tb+1gtk0juH/TX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DV8xQAAAN0AAAAPAAAAAAAAAAAAAAAAAJgCAABkcnMv&#10;ZG93bnJldi54bWxQSwUGAAAAAAQABAD1AAAAigMAAAAA&#10;" path="m114,28l111,13,106,r-2,l101,r5,13l109,28r-3,10l104,45r-3,8l97,60r2,l104,60r2,-7l111,45r3,-10l114,28xm,30l2,43,7,55r5,3l15,58,7,45,5,30r-3,l,30xe" fillcolor="#eea520" stroked="f">
                <v:path arrowok="t" o:connecttype="custom" o:connectlocs="72390,17780;70485,8255;67310,0;66040,0;64135,0;67310,8255;69215,17780;67310,24130;66040,28575;64135,33655;61595,38100;62865,38100;66040,38100;67310,33655;70485,28575;72390,22225;72390,17780;0,19050;1270,27305;4445,34925;7620,36830;9525,36830;4445,28575;3175,19050;1270,19050;0,19050" o:connectangles="0,0,0,0,0,0,0,0,0,0,0,0,0,0,0,0,0,0,0,0,0,0,0,0,0,0"/>
                <o:lock v:ext="edit" verticies="t"/>
              </v:shape>
              <v:shape id="Freeform 9258" o:spid="_x0000_s3193" style="position:absolute;left:2540;top:7016;width:692;height:400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qsYA&#10;AADdAAAADwAAAGRycy9kb3ducmV2LnhtbESPT2vCQBTE70K/w/IKvUjd6CGG1FVKUbB40djS6yP7&#10;8odm38bsauK3dwXB4zAzv2EWq8E04kKdqy0rmE4iEMS51TWXCn6Om/cEhPPIGhvLpOBKDlbLl9EC&#10;U217PtAl86UIEHYpKqi8b1MpXV6RQTexLXHwCtsZ9EF2pdQd9gFuGjmLolgarDksVNjSV0X5f3Y2&#10;CtauKLLxdtd+/+3XmPyWJ3PqY6XeXofPDxCeBv8MP9pbrWA2jedwfx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vpqsYAAADdAAAADwAAAAAAAAAAAAAAAACYAgAAZHJz&#10;L2Rvd25yZXYueG1sUEsFBgAAAAAEAAQA9QAAAIsDAAAAAA==&#10;" path="m109,28l107,13,102,,99,,97,r5,13l104,28r-2,10l99,45,97,55r-7,8l95,60r2,l102,53r5,-8l107,35r2,-7xm,30l3,45r7,13l13,58r4,2l13,53,8,45,5,38r,-8l3,30,,30xe" fillcolor="#eea91a" stroked="f">
                <v:path arrowok="t" o:connecttype="custom" o:connectlocs="69215,17780;67945,8255;64770,0;62865,0;61595,0;64770,8255;66040,17780;64770,24130;62865,28575;61595,34925;57150,40005;60325,38100;61595,38100;64770,33655;67945,28575;67945,22225;69215,17780;0,19050;1905,28575;6350,36830;8255,36830;10795,38100;8255,33655;5080,28575;3175,24130;3175,19050;1905,19050;0,19050" o:connectangles="0,0,0,0,0,0,0,0,0,0,0,0,0,0,0,0,0,0,0,0,0,0,0,0,0,0,0,0"/>
                <o:lock v:ext="edit" verticies="t"/>
              </v:shape>
              <v:shape id="Freeform 9259" o:spid="_x0000_s3194" style="position:absolute;left:2559;top:7016;width:660;height:400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FqMMA&#10;AADdAAAADwAAAGRycy9kb3ducmV2LnhtbERPz2vCMBS+C/sfwhvsIppaWBnVKG5s4Elo3XZ+Nm9N&#10;WfPSNWmt//1yEDx+fL83u8m2YqTeN44VrJYJCOLK6YZrBZ+nj8ULCB+QNbaOScGVPOy2D7MN5tpd&#10;uKCxDLWIIexzVGBC6HIpfWXIol+6jjhyP663GCLsa6l7vMRw28o0STJpseHYYLCjN0PVbzlYBVYe&#10;T/vv9+HV+HNRPo80/zt/HZV6epz2axCBpnAX39wHrSBdZXFufBOf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WFqMMAAADdAAAADwAAAAAAAAAAAAAAAACYAgAAZHJzL2Rv&#10;d25yZXYueG1sUEsFBgAAAAAEAAQA9QAAAIgDAAAAAA==&#10;" path="m104,28l101,13,96,,94,,92,3r4,10l99,28,96,38r-2,7l89,55r-5,8l87,63r5,-3l96,53r3,-8l101,38r3,-10xm,30l2,45r8,13l14,60r3,l12,53,10,45,5,38r,-8l2,30,,30xe" fillcolor="#efac12" stroked="f">
                <v:path arrowok="t" o:connecttype="custom" o:connectlocs="66040,17780;64135,8255;60960,0;59690,0;58420,1905;60960,8255;62865,17780;60960,24130;59690,28575;56515,34925;53340,40005;55245,40005;58420,38100;60960,33655;62865,28575;64135,24130;66040,17780;0,19050;1270,28575;6350,36830;8890,38100;10795,38100;7620,33655;6350,28575;3175,24130;3175,19050;1270,19050;0,19050" o:connectangles="0,0,0,0,0,0,0,0,0,0,0,0,0,0,0,0,0,0,0,0,0,0,0,0,0,0,0,0"/>
                <o:lock v:ext="edit" verticies="t"/>
              </v:shape>
              <v:shape id="Freeform 9260" o:spid="_x0000_s3195" style="position:absolute;left:2571;top:7016;width:629;height:400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+ubcgA&#10;AADdAAAADwAAAGRycy9kb3ducmV2LnhtbESPQWsCMRSE74X+h/AKvdWsUq2uRpFCoaA97CqCt8fm&#10;mSzdvGw3qW776xtB6HGYmW+Yxap3jThTF2rPCoaDDARx5XXNRsF+9/Y0BREissbGMyn4oQCr5f3d&#10;AnPtL1zQuYxGJAiHHBXYGNtcylBZchgGviVO3sl3DmOSnZG6w0uCu0aOsmwiHdacFiy29Gqp+iy/&#10;nQI6Hk4vH2a7tmVxeDa/4824+Noo9fjQr+cgIvXxP3xrv2sFo+FkBtc36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z65tyAAAAN0AAAAPAAAAAAAAAAAAAAAAAJgCAABk&#10;cnMvZG93bnJldi54bWxQSwUGAAAAAAQABAD1AAAAjQMAAAAA&#10;" path="m99,28l97,13,92,,90,3r-3,l92,15r2,13l92,38,90,48r-5,7l77,63r5,l85,63r7,-8l94,45r3,-7l99,28xm,30r,8l3,45r5,8l12,60r3,l20,60,15,55,10,48,5,38,5,28,3,30,,30xe" fillcolor="#efb000" stroked="f">
                <v:path arrowok="t" o:connecttype="custom" o:connectlocs="62865,17780;61595,8255;58420,0;57150,1905;55245,1905;58420,9525;59690,17780;58420,24130;57150,30480;53975,34925;48895,40005;52070,40005;53975,40005;58420,34925;59690,28575;61595,24130;62865,17780;0,19050;0,24130;1905,28575;5080,33655;7620,38100;9525,38100;12700,38100;9525,34925;6350,30480;3175,24130;3175,17780;1905,19050;0,19050" o:connectangles="0,0,0,0,0,0,0,0,0,0,0,0,0,0,0,0,0,0,0,0,0,0,0,0,0,0,0,0,0,0"/>
                <o:lock v:ext="edit" verticies="t"/>
              </v:shape>
              <v:shape id="Freeform 9261" o:spid="_x0000_s3196" style="position:absolute;left:2590;top:7035;width:597;height:381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zcW8MA&#10;AADdAAAADwAAAGRycy9kb3ducmV2LnhtbERPTYvCMBC9C/6HMIIXWVNFdKlGEVHwJK4Ky97GZmyL&#10;zaRtoq3/3hwWPD7e92LVmkI8qXa5ZQWjYQSCOLE651TB5bz7+gbhPLLGwjIpeJGD1bLbWWCsbcM/&#10;9Dz5VIQQdjEqyLwvYyldkpFBN7QlceButjboA6xTqWtsQrgp5DiKptJgzqEhw5I2GSX308MoiP4m&#10;23JTbY/rq6wGVdoc8unvQal+r13PQXhq/Uf8795rBePRLOwPb8IT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zcW8MAAADdAAAADwAAAAAAAAAAAAAAAACYAgAAZHJzL2Rv&#10;d25yZXYueG1sUEsFBgAAAAAEAAQA9QAAAIgDAAAAAA==&#10;" path="m94,25l91,10,87,,84,,82,r5,12l89,25,87,35,84,45r-7,7l69,60r5,l79,60r5,-8l89,42r2,-7l94,25xm,27r,8l5,42r2,8l12,57r5,l22,60,14,52,9,45,7,35,5,25r-3,l,27xe" fillcolor="#f0b300" stroked="f">
                <v:path arrowok="t" o:connecttype="custom" o:connectlocs="59690,15875;57785,6350;55245,0;53340,0;52070,0;55245,7620;56515,15875;55245,22225;53340,28575;48895,33020;43815,38100;46990,38100;50165,38100;53340,33020;56515,26670;57785,22225;59690,15875;0,17145;0,22225;3175,26670;4445,31750;7620,36195;10795,36195;13970,38100;8890,33020;5715,28575;4445,22225;3175,15875;1270,15875;0,17145" o:connectangles="0,0,0,0,0,0,0,0,0,0,0,0,0,0,0,0,0,0,0,0,0,0,0,0,0,0,0,0,0,0"/>
                <o:lock v:ext="edit" verticies="t"/>
              </v:shape>
              <v:shape id="Freeform 9262" o:spid="_x0000_s3197" style="position:absolute;left:2603;top:7035;width:565;height:381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vc98YA&#10;AADdAAAADwAAAGRycy9kb3ducmV2LnhtbESP3UoDMRSE7wXfIRzBO5tNwR+2TYsIliKIdhV6e7o5&#10;3Q2bnKyb2G779EYQvBxm5htmvhy9Ewcaog2sQU0KEMR1MJYbDZ8fzzcPIGJCNugCk4YTRVguLi/m&#10;WJpw5A0dqtSIDOFYooY2pb6UMtYteYyT0BNnbx8GjynLoZFmwGOGeyenRXEnPVrOCy329NRS3VXf&#10;XsNrp8JKbc8vu+7r1oX3qrLuzWp9fTU+zkAkGtN/+K+9Nhqm6l7B75v8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vc98YAAADdAAAADwAAAAAAAAAAAAAAAACYAgAAZHJz&#10;L2Rvd25yZXYueG1sUEsFBgAAAAAEAAQA9QAAAIsDAAAAAA==&#10;" path="m89,25l87,12,82,,80,,77,2r5,10l85,25,82,35,77,45,72,55,62,60r5,l72,60r8,-8l85,45,87,35,89,25xm,25l,35,5,45r5,7l15,57r5,3l25,60,17,52,10,45,7,35,5,25r-2,l,25xe" fillcolor="#f1b700" stroked="f">
                <v:path arrowok="t" o:connecttype="custom" o:connectlocs="56515,15875;55245,7620;52070,0;50800,0;48895,1270;52070,7620;53975,15875;52070,22225;48895,28575;45720,34925;39370,38100;42545,38100;45720,38100;50800,33020;53975,28575;55245,22225;56515,15875;0,15875;0,22225;3175,28575;6350,33020;9525,36195;12700,38100;15875,38100;10795,33020;6350,28575;4445,22225;3175,15875;1905,15875;0,15875" o:connectangles="0,0,0,0,0,0,0,0,0,0,0,0,0,0,0,0,0,0,0,0,0,0,0,0,0,0,0,0,0,0"/>
                <o:lock v:ext="edit" verticies="t"/>
              </v:shape>
              <v:shape id="Freeform 9263" o:spid="_x0000_s3198" style="position:absolute;left:2622;top:7035;width:533;height:381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AfBsgA&#10;AADdAAAADwAAAGRycy9kb3ducmV2LnhtbESPQUvDQBSE74L/YXmCN7NphCqxm1AUQSotmIjQ2yP7&#10;moRm38bdNY3+ercgeBxm5htmVc5mEBM531tWsEhSEMSN1T23Ct7r55t7ED4gaxwsk4Jv8lAWlxcr&#10;zLU98RtNVWhFhLDPUUEXwphL6ZuODPrEjsTRO1hnMETpWqkdniLcDDJL06U02HNc6HCkx46aY/Vl&#10;FGw29bKtjh9P7vV2/7OrP7fDftoqdX01rx9ABJrDf/iv/aIVZIu7DM5v4hOQ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IB8GyAAAAN0AAAAPAAAAAAAAAAAAAAAAAJgCAABk&#10;cnMvZG93bnJldi54bWxQSwUGAAAAAAQABAD1AAAAjQMAAAAA&#10;" path="m84,25l82,12,77,,74,2r-2,l77,12r2,13l77,37,72,47,62,55,52,60r5,l64,60r8,-8l79,45,82,35,84,25xm,25l2,35,4,45r5,7l17,60r7,l32,60,19,55,12,47,7,37,4,25r-2,l,25xe" fillcolor="#f2bb00" stroked="f">
                <v:path arrowok="t" o:connecttype="custom" o:connectlocs="53340,15875;52070,7620;48895,0;46990,1270;45720,1270;48895,7620;50165,15875;48895,23495;45720,29845;39370,34925;33020,38100;36195,38100;40640,38100;45720,33020;50165,28575;52070,22225;53340,15875;0,15875;1270,22225;2540,28575;5715,33020;10795,38100;15240,38100;20320,38100;12065,34925;7620,29845;4445,23495;2540,15875;1270,15875;0,15875" o:connectangles="0,0,0,0,0,0,0,0,0,0,0,0,0,0,0,0,0,0,0,0,0,0,0,0,0,0,0,0,0,0"/>
                <o:lock v:ext="edit" verticies="t"/>
              </v:shape>
              <v:shape id="Freeform 9264" o:spid="_x0000_s3199" style="position:absolute;left:2635;top:7048;width:508;height:36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czNMUA&#10;AADdAAAADwAAAGRycy9kb3ducmV2LnhtbESPUWvCMBSF3wf7D+EKe5tpHTipRpGxsfni0PYHXJtr&#10;UmxuShNt9+8XYbDHwznnO5zVZnStuFEfGs8K8mkGgrj2umGjoCo/nhcgQkTW2HomBT8UYLN+fFhh&#10;of3AB7odoxEJwqFABTbGrpAy1JYchqnviJN39r3DmGRvpO5xSHDXylmWzaXDhtOCxY7eLNWX49Up&#10;eD/V1nzv87PnYXctS1OV+Fkp9TQZt0sQkcb4H/5rf2kFs/z1Be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zM0xQAAAN0AAAAPAAAAAAAAAAAAAAAAAJgCAABkcnMv&#10;ZG93bnJldi54bWxQSwUGAAAAAAQABAD1AAAAigMAAAAA&#10;" path="m80,23l77,10,72,,70,,67,r5,10l75,23r,7l72,35r-5,8l65,48r-5,2l52,55r-5,l40,58,32,55r-7,l20,50,15,48,10,43,7,35,5,30r,-7l2,23,,23,2,33,5,43r7,7l20,58r17,l57,58,67,53,72,43,77,33,80,23xe" fillcolor="#f4c100" stroked="f">
                <v:path arrowok="t" o:connecttype="custom" o:connectlocs="50800,14605;48895,6350;45720,0;44450,0;42545,0;45720,6350;47625,14605;47625,19050;45720,22225;42545,27305;41275,30480;38100,31750;33020,34925;29845,34925;25400,36830;20320,34925;15875,34925;12700,31750;9525,30480;6350,27305;4445,22225;3175,19050;3175,14605;1270,14605;0,14605;1270,20955;3175,27305;7620,31750;12700,36830;23495,36830;36195,36830;42545,33655;45720,27305;48895,20955;50800,14605" o:connectangles="0,0,0,0,0,0,0,0,0,0,0,0,0,0,0,0,0,0,0,0,0,0,0,0,0,0,0,0,0,0,0,0,0,0,0"/>
              </v:shape>
              <v:shape id="Freeform 9265" o:spid="_x0000_s3200" style="position:absolute;left:2647;top:7048;width:477;height:36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v88QA&#10;AADdAAAADwAAAGRycy9kb3ducmV2LnhtbESPQWuDQBSE74X8h+UFequrIm2wbkIISAs51YScX91X&#10;lbpvjbtR+++zhUKPw8x8wxS7xfRiotF1lhUkUQyCuLa640bB+VQ+bUA4j6yxt0wKfsjBbrt6KDDX&#10;duYPmirfiABhl6OC1vshl9LVLRl0kR2Ig/dlR4M+yLGResQ5wE0v0zh+lgY7DgstDnRoqf6ubkZB&#10;n1yOh+Htei3Tz6ac4qyjU10p9bhe9q8gPC3+P/zXftcK0uQlg9834Qn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+7/PEAAAA3QAAAA8AAAAAAAAAAAAAAAAAmAIAAGRycy9k&#10;b3ducmV2LnhtbFBLBQYAAAAABAAEAPUAAACJAwAAAAA=&#10;" path="m75,23l73,10,68,,65,,63,3r5,7l70,23,68,35,60,45,50,53,38,55,25,53,15,45,8,35,5,23r,l3,23,,23,3,35,8,45r7,8l28,58r10,l48,58,58,53,68,45,73,35,75,23xe" fillcolor="#f5c500" stroked="f">
                <v:path arrowok="t" o:connecttype="custom" o:connectlocs="47625,14605;46355,6350;43180,0;41275,0;40005,1905;43180,6350;44450,14605;43180,22225;38100,28575;31750,33655;24130,34925;15875,33655;9525,28575;5080,22225;3175,14605;3175,14605;1905,14605;0,14605;1905,22225;5080,28575;9525,33655;17780,36830;24130,36830;30480,36830;36830,33655;43180,28575;46355,22225;47625,14605" o:connectangles="0,0,0,0,0,0,0,0,0,0,0,0,0,0,0,0,0,0,0,0,0,0,0,0,0,0,0,0"/>
              </v:shape>
              <v:shape id="Freeform 9266" o:spid="_x0000_s3201" style="position:absolute;left:2667;top:7048;width:444;height:36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s38QA&#10;AADdAAAADwAAAGRycy9kb3ducmV2LnhtbESPQWvCQBSE7wX/w/IKXkrdmKKV1FWKIuRU0Oj9kX1m&#10;g9m3Mbs18d93C4LHYWa+YZbrwTbiRp2vHSuYThIQxKXTNVcKjsXufQHCB2SNjWNScCcP69XoZYmZ&#10;dj3v6XYIlYgQ9hkqMCG0mZS+NGTRT1xLHL2z6yyGKLtK6g77CLeNTJNkLi3WHBcMtrQxVF4Ov1ZB&#10;3hTbIqTmo78c89PPJsE36a9KjV+H7y8QgYbwDD/auVaQTj9n8P8mP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q7N/EAAAA3QAAAA8AAAAAAAAAAAAAAAAAmAIAAGRycy9k&#10;b3ducmV2LnhtbFBLBQYAAAAABAAEAPUAAACJAwAAAAA=&#10;" path="m70,23l67,10,62,,60,3r-3,l62,10r3,13l62,33,55,43r-8,7l35,53,22,50,12,43,7,33,5,23r,-3l2,23,,23r,7l2,35r3,8l10,48r5,2l20,55r7,l35,58r7,-3l47,55r8,-5l60,48r2,-5l67,35r3,-5l70,23xe" fillcolor="#f6c800" stroked="f">
                <v:path arrowok="t" o:connecttype="custom" o:connectlocs="44450,14605;42545,6350;39370,0;38100,1905;36195,1905;39370,6350;41275,14605;39370,20955;34925,27305;29845,31750;22225,33655;13970,31750;7620,27305;4445,20955;3175,14605;3175,12700;1270,14605;0,14605;0,19050;1270,22225;3175,27305;6350,30480;9525,31750;12700,34925;17145,34925;22225,36830;26670,34925;29845,34925;34925,31750;38100,30480;39370,27305;42545,22225;44450,19050;44450,14605" o:connectangles="0,0,0,0,0,0,0,0,0,0,0,0,0,0,0,0,0,0,0,0,0,0,0,0,0,0,0,0,0,0,0,0,0,0"/>
              </v:shape>
              <v:shape id="Freeform 9267" o:spid="_x0000_s3202" style="position:absolute;left:2679;top:7067;width:413;height:330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Ke8cA&#10;AADdAAAADwAAAGRycy9kb3ducmV2LnhtbESPT2vCQBTE70K/w/IKvYhuzME/qau0pYIVL7Ue7O2R&#10;fU1Cs2/D7jaJfvquIHgcZuY3zHLdm1q05HxlWcFknIAgzq2uuFBw/NqM5iB8QNZYWyYFZ/KwXj0M&#10;lphp2/EntYdQiAhhn6GCMoQmk9LnJRn0Y9sQR+/HOoMhSldI7bCLcFPLNEmm0mDFcaHEht5Kyn8P&#10;f0bBey135JPmQ2N6Gn6/pn5/WcyVenrsX55BBOrDPXxrb7WCdDKbwvVNf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TCnvHAAAA3QAAAA8AAAAAAAAAAAAAAAAAmAIAAGRy&#10;cy9kb3ducmV2LnhtbFBLBQYAAAAABAAEAPUAAACMAwAAAAA=&#10;" path="m65,20l63,7,58,,55,,53,r5,10l60,20,58,30,53,40,43,45,33,47,23,45,13,40,8,30,5,20r,-3l5,17r-2,l,20r,l3,32r7,10l20,50r13,2l45,50,55,42,63,32,65,20xe" fillcolor="#f6cc00" stroked="f">
                <v:path arrowok="t" o:connecttype="custom" o:connectlocs="41275,12700;40005,4445;36830,0;34925,0;33655,0;36830,6350;38100,12700;36830,19050;33655,25400;27305,28575;20955,29845;14605,28575;8255,25400;5080,19050;3175,12700;3175,10795;3175,10795;1905,10795;0,12700;0,12700;1905,20320;6350,26670;12700,31750;20955,33020;28575,31750;34925,26670;40005,20320;41275,12700" o:connectangles="0,0,0,0,0,0,0,0,0,0,0,0,0,0,0,0,0,0,0,0,0,0,0,0,0,0,0,0"/>
              </v:shape>
              <v:shape id="Freeform 9268" o:spid="_x0000_s3203" style="position:absolute;left:2698;top:7067;width:381;height:318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GcsMYA&#10;AADdAAAADwAAAGRycy9kb3ducmV2LnhtbESPQWvCQBSE7wX/w/KEXkrdaEFjdBURitaTxoJ4e2Rf&#10;k9Ds25Bdk7S/vlsQPA4z8w2zXPemEi01rrSsYDyKQBBnVpecK/g8v7/GIJxH1lhZJgU/5GC9Gjwt&#10;MdG24xO1qc9FgLBLUEHhfZ1I6bKCDLqRrYmD92Ubgz7IJpe6wS7ATSUnUTSVBksOCwXWtC0o+05v&#10;RkE8v7xddzj9tZXG/cexx/LldFDqedhvFiA89f4Rvrf3WsFkPJvB/5v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GcsMYAAADdAAAADwAAAAAAAAAAAAAAAACYAgAAZHJz&#10;L2Rvd25yZXYueG1sUEsFBgAAAAAEAAQA9QAAAIsDAAAAAA==&#10;" path="m60,20l57,7,52,,50,,47,2r5,8l55,20,52,30r-5,7l40,42,30,45,20,42,12,37,7,30,5,20r,-3l5,17r-3,l,17r,3l2,30,7,40r10,7l30,50,42,47r8,-7l57,30,60,20xe" fillcolor="#f8d100" stroked="f">
                <v:path arrowok="t" o:connecttype="custom" o:connectlocs="38100,12700;36195,4445;33020,0;31750,0;29845,1270;33020,6350;34925,12700;33020,19050;29845,23495;25400,26670;19050,28575;12700,26670;7620,23495;4445,19050;3175,12700;3175,10795;3175,10795;1270,10795;0,10795;0,12700;1270,19050;4445,25400;10795,29845;19050,31750;26670,29845;31750,25400;36195,19050;38100,12700" o:connectangles="0,0,0,0,0,0,0,0,0,0,0,0,0,0,0,0,0,0,0,0,0,0,0,0,0,0,0,0"/>
              </v:shape>
              <v:shape id="Freeform 9269" o:spid="_x0000_s3204" style="position:absolute;left:2711;top:7067;width:349;height:299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/HIsIA&#10;AADdAAAADwAAAGRycy9kb3ducmV2LnhtbERPz2vCMBS+C/4P4Qm7aaqgbp1Rimywm2g96O3RvDWl&#10;zUtJMlv/++Uw2PHj+707jLYTD/KhcaxguchAEFdON1wruJaf81cQISJr7ByTgicFOOynkx3m2g18&#10;pscl1iKFcMhRgYmxz6UMlSGLYeF64sR9O28xJuhrqT0OKdx2cpVlG2mx4dRgsKejoaq9/FgF6/X9&#10;7tvbsTwV9Yd5DrdMvhWtUi+zsXgHEWmM/+I/95dWsFpu09z0Jj0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8ciwgAAAN0AAAAPAAAAAAAAAAAAAAAAAJgCAABkcnMvZG93&#10;bnJldi54bWxQSwUGAAAAAAQABAD1AAAAhwMAAAAA&#10;" path="m55,20l53,10,48,,45,2r-2,l48,10r2,10l48,27r-5,8l35,40r-7,2l18,40,13,35,8,27,5,20r,-3l5,17r-2,l,17r,l,20,3,30,8,40r10,5l28,47,38,45,48,40,53,30,55,20xe" fillcolor="#f7d400" stroked="f">
                <v:path arrowok="t" o:connecttype="custom" o:connectlocs="34925,12700;33655,6350;30480,0;28575,1270;27305,1270;30480,6350;31750,12700;30480,17145;27305,22225;22225,25400;17780,26670;11430,25400;8255,22225;5080,17145;3175,12700;3175,10795;3175,10795;1905,10795;0,10795;0,10795;0,12700;1905,19050;5080,25400;11430,28575;17780,29845;24130,28575;30480,25400;33655,19050;34925,12700" o:connectangles="0,0,0,0,0,0,0,0,0,0,0,0,0,0,0,0,0,0,0,0,0,0,0,0,0,0,0,0,0"/>
              </v:shape>
              <v:shape id="Freeform 9270" o:spid="_x0000_s3205" style="position:absolute;left:2730;top:7080;width:318;height:27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p4usQA&#10;AADdAAAADwAAAGRycy9kb3ducmV2LnhtbESPT4vCMBTE74LfITzBm6aK+KcapQgLe/CyVcTjo3m2&#10;1ealNNFWP/1GWNjjMDO/YTa7zlTiSY0rLSuYjCMQxJnVJecKTsev0RKE88gaK8uk4EUOdtt+b4Ox&#10;ti3/0DP1uQgQdjEqKLyvYyldVpBBN7Y1cfCutjHog2xyqRtsA9xUchpFc2mw5LBQYE37grJ7+jAK&#10;3u+k1efUnOVNr1gfLjRLzEOp4aBL1iA8df4//Nf+1gqmk8UKPm/CE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aeLrEAAAA3QAAAA8AAAAAAAAAAAAAAAAAmAIAAGRycy9k&#10;b3ducmV2LnhtbFBLBQYAAAAABAAEAPUAAACJAwAAAAA=&#10;" path="m50,18l47,8,42,,40,,37,r5,8l45,18r-3,7l40,30r-8,5l25,38,17,35,10,30,7,25,5,18r,-3l5,13,2,15,,15r,l,18,2,28r5,7l15,40r10,3l35,40r7,-5l47,28,50,18xe" fillcolor="#f6d600" stroked="f">
                <v:path arrowok="t" o:connecttype="custom" o:connectlocs="31750,11430;29845,5080;26670,0;25400,0;23495,0;26670,5080;28575,11430;26670,15875;25400,19050;20320,22225;15875,24130;10795,22225;6350,19050;4445,15875;3175,11430;3175,9525;3175,8255;1270,9525;0,9525;0,9525;0,11430;1270,17780;4445,22225;9525,25400;15875,27305;22225,25400;26670,22225;29845,17780;31750,11430" o:connectangles="0,0,0,0,0,0,0,0,0,0,0,0,0,0,0,0,0,0,0,0,0,0,0,0,0,0,0,0,0"/>
              </v:shape>
              <v:shape id="Freeform 9271" o:spid="_x0000_s3206" style="position:absolute;left:2743;top:7080;width:285;height:254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TL88MA&#10;AADdAAAADwAAAGRycy9kb3ducmV2LnhtbERPy4rCMBTdD/gP4QqzG1Md0FKN4mMEBRe+Nu6uzbUt&#10;JjelyWj9+8liwOXhvCez1hrxoMZXjhX0ewkI4tzpigsF59P6KwXhA7JG45gUvMjDbNr5mGCm3ZMP&#10;9DiGQsQQ9hkqKEOoMyl9XpJF33M1ceRurrEYImwKqRt8xnBr5CBJhtJixbGhxJqWJeX3469VMNwW&#10;+GO2+9Po+r0yr92iXm/wotRnt52PQQRqw1v8795oBYN+GvfHN/EJ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TL88MAAADdAAAADwAAAAAAAAAAAAAAAACYAgAAZHJzL2Rv&#10;d25yZXYueG1sUEsFBgAAAAAEAAQA9QAAAIgDAAAAAA==&#10;" path="m45,18l43,8,38,,35,,33,3r5,5l40,18r-2,5l35,30r-5,3l23,35,15,33,10,30,5,23r,-5l5,15r,-2l3,13,,15r,l,18r3,7l8,33r5,5l23,40r7,-2l38,33r5,-8l45,18xe" fillcolor="#f5d800" stroked="f">
                <v:path arrowok="t" o:connecttype="custom" o:connectlocs="28575,11430;27305,5080;24130,0;22225,0;20955,1905;24130,5080;25400,11430;24130,14605;22225,19050;19050,20955;14605,22225;9525,20955;6350,19050;3175,14605;3175,11430;3175,9525;3175,8255;1905,8255;0,9525;0,9525;0,11430;1905,15875;5080,20955;8255,24130;14605,25400;19050,24130;24130,20955;27305,15875;28575,11430" o:connectangles="0,0,0,0,0,0,0,0,0,0,0,0,0,0,0,0,0,0,0,0,0,0,0,0,0,0,0,0,0"/>
              </v:shape>
              <v:shape id="Freeform 9272" o:spid="_x0000_s3207" style="position:absolute;left:2762;top:7080;width:254;height:241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YV8UA&#10;AADdAAAADwAAAGRycy9kb3ducmV2LnhtbESPQYvCMBSE78L+h/AWvGnaouJWo6yisuBFXcXro3nb&#10;FpuX0kSt/34jCB6HmfmGmc5bU4kbNa60rCDuRyCIM6tLzhUcf9e9MQjnkTVWlknBgxzMZx+dKaba&#10;3nlPt4PPRYCwS1FB4X2dSumyggy6vq2Jg/dnG4M+yCaXusF7gJtKJlE0kgZLDgsF1rQsKLscrkaB&#10;3Q4Wi8vp7Ab743moV1/5Jol3SnU/2+8JCE+tf4df7R+tIInHMTzfhCc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6RhXxQAAAN0AAAAPAAAAAAAAAAAAAAAAAJgCAABkcnMv&#10;ZG93bnJldi54bWxQSwUGAAAAAAQABAD1AAAAigMAAAAA&#10;" path="m40,18l37,8,32,,25,3r7,5l35,18r-3,5l30,28r-5,2l20,33,15,30,10,28,5,23r,-5l5,15r,-5l2,13,,13r,2l,18r2,7l5,30r7,5l20,38r7,-3l35,30r2,-5l40,18xe" fillcolor="#f4db00" stroked="f">
                <v:path arrowok="t" o:connecttype="custom" o:connectlocs="25400,11430;23495,5080;20320,0;15875,1905;20320,5080;22225,11430;20320,14605;19050,17780;15875,19050;12700,20955;9525,19050;6350,17780;3175,14605;3175,11430;3175,9525;3175,6350;1270,8255;0,8255;0,9525;0,11430;1270,15875;3175,19050;7620,22225;12700,24130;17145,22225;22225,19050;23495,15875;25400,11430" o:connectangles="0,0,0,0,0,0,0,0,0,0,0,0,0,0,0,0,0,0,0,0,0,0,0,0,0,0,0,0"/>
              </v:shape>
              <v:shape id="Freeform 9273" o:spid="_x0000_s3208" style="position:absolute;left:2774;top:7099;width:223;height:203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xuscA&#10;AADdAAAADwAAAGRycy9kb3ducmV2LnhtbESPQWvCQBSE7wX/w/KE3urGHEpI3YgIoqUtrdZLbs/s&#10;Mwlm34bsGpP++m6h4HGYmW+YxXIwjeipc7VlBfNZBIK4sLrmUsHxe/OUgHAeWWNjmRSM5GCZTR4W&#10;mGp74z31B1+KAGGXooLK+zaV0hUVGXQz2xIH72w7gz7IrpS6w1uAm0bGUfQsDdYcFipsaV1RcTlc&#10;jYK3r3F73X/08jQe8wut3l9/PpNcqcfpsHoB4Wnw9/B/e6cVxPMkhr834Qn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tcbrHAAAA3QAAAA8AAAAAAAAAAAAAAAAAmAIAAGRy&#10;cy9kb3ducmV2LnhtbFBLBQYAAAAABAAEAPUAAACMAwAAAAA=&#10;" path="m35,15l33,5,28,,23,,20,2r5,3l28,7r2,3l30,15r-2,5l25,22r-2,3l18,27,13,25,8,22,5,20r,-5l5,10,8,7,3,7,,10r,2l,15r,5l5,27r5,3l18,32r7,-2l30,27r3,-7l35,15xe" fillcolor="#f4dd00" stroked="f">
                <v:path arrowok="t" o:connecttype="custom" o:connectlocs="22225,9525;20955,3175;17780,0;14605,0;12700,1270;15875,3175;17780,4445;19050,6350;19050,9525;17780,12700;15875,13970;14605,15875;11430,17145;8255,15875;5080,13970;3175,12700;3175,9525;3175,6350;5080,4445;1905,4445;0,6350;0,7620;0,9525;0,12700;3175,17145;6350,19050;11430,20320;15875,19050;19050,17145;20955,12700;22225,9525" o:connectangles="0,0,0,0,0,0,0,0,0,0,0,0,0,0,0,0,0,0,0,0,0,0,0,0,0,0,0,0,0,0,0"/>
              </v:shape>
              <v:shape id="Freeform 9274" o:spid="_x0000_s3209" style="position:absolute;left:2794;top:7099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v3NMYA&#10;AADdAAAADwAAAGRycy9kb3ducmV2LnhtbESP3WrCQBSE7wt9h+UUelc3sVQkuoot9EcohaoPcMge&#10;s4nZs2F3m8S3dwWhl8PMfMMs16NtRU8+1I4V5JMMBHHpdM2VgsP+/WkOIkRkja1jUnCmAOvV/d0S&#10;C+0G/qV+FyuRIBwKVGBi7AopQ2nIYpi4jjh5R+ctxiR9JbXHIcFtK6dZNpMWa04LBjt6M1Sedn9W&#10;wXezHT5NPtN+eDm/jh8/h6bpT0o9PoybBYhIY/wP39pfWsE0nz/D9U16AnJ1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v3NMYAAADdAAAADwAAAAAAAAAAAAAAAACYAgAAZHJz&#10;L2Rvd25yZXYueG1sUEsFBgAAAAAEAAQA9QAAAIsDAAAAAA==&#10;" path="m30,15l27,5,20,,10,5,,7r,5l,15r,5l5,25r5,2l15,30r5,-3l25,25r2,-5l30,15xm25,15r,2l22,22r-5,l15,25,10,22r-3,l5,17r,-2l5,10,7,7,10,5r5,l17,5r5,2l25,10r,5xe" fillcolor="#f4df00" stroked="f">
                <v:path arrowok="t" o:connecttype="custom" o:connectlocs="19050,9525;17145,3175;12700,0;6350,3175;0,4445;0,7620;0,9525;0,12700;3175,15875;6350,17145;9525,19050;12700,17145;15875,15875;17145,12700;19050,9525;15875,9525;15875,10795;13970,13970;10795,13970;9525,15875;6350,13970;4445,13970;3175,10795;3175,9525;3175,6350;4445,4445;6350,3175;9525,3175;10795,3175;13970,4445;15875,6350;15875,9525" o:connectangles="0,0,0,0,0,0,0,0,0,0,0,0,0,0,0,0,0,0,0,0,0,0,0,0,0,0,0,0,0,0,0,0"/>
                <o:lock v:ext="edit" verticies="t"/>
              </v:shape>
              <v:shape id="Freeform 9275" o:spid="_x0000_s3210" style="position:absolute;left:2806;top:7112;width:159;height:158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1R5McA&#10;AADdAAAADwAAAGRycy9kb3ducmV2LnhtbESPQWvCQBSE7wX/w/KE3urGUDSNriLSUrEgrUp7fWSf&#10;STD7Ns2uSfz3bkHocZiZb5j5sjeVaKlxpWUF41EEgjizuuRcwfHw9pSAcB5ZY2WZFFzJwXIxeJhj&#10;qm3HX9TufS4ChF2KCgrv61RKlxVk0I1sTRy8k20M+iCbXOoGuwA3lYyjaCINlhwWCqxpXVB23l+M&#10;gv735WO7+mzb6Xe33v0k72cXJ69KPQ771QyEp97/h+/tjVYQj5Nn+Hs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9UeTHAAAA3QAAAA8AAAAAAAAAAAAAAAAAmAIAAGRy&#10;cy9kb3ducmV2LnhtbFBLBQYAAAAABAAEAPUAAACMAwAAAAA=&#10;" path="m25,13r,-5l23,5,20,3,15,,8,3,3,5,,8r,5l,18r3,2l8,23r5,2l18,23r2,-3l23,18r2,-5xm20,13r-2,5l13,20,8,18,5,13,8,8,13,5r5,3l20,13xe" fillcolor="#f3e100" stroked="f">
                <v:path arrowok="t" o:connecttype="custom" o:connectlocs="15875,8255;15875,5080;14605,3175;12700,1905;9525,0;5080,1905;1905,3175;0,5080;0,8255;0,11430;1905,12700;5080,14605;8255,15875;11430,14605;12700,12700;14605,11430;15875,8255;12700,8255;11430,11430;8255,12700;5080,11430;3175,8255;5080,5080;8255,3175;11430,5080;12700,8255" o:connectangles="0,0,0,0,0,0,0,0,0,0,0,0,0,0,0,0,0,0,0,0,0,0,0,0,0,0"/>
                <o:lock v:ext="edit" verticies="t"/>
              </v:shape>
              <v:shape id="Freeform 9276" o:spid="_x0000_s3211" style="position:absolute;left:2825;top:7131;width:127;height:127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piJcUA&#10;AADdAAAADwAAAGRycy9kb3ducmV2LnhtbESPQWvCQBSE74X+h+UVvOnGgEXSbKQVrCIqbSw9P7Kv&#10;2dDs25BdNf33riD0OMzMN0y+GGwrztT7xrGC6SQBQVw53XCt4Ou4Gs9B+ICssXVMCv7Iw6J4fMgx&#10;0+7Cn3QuQy0ihH2GCkwIXSalrwxZ9BPXEUfvx/UWQ5R9LXWPlwi3rUyT5FlabDguGOxoaaj6LU9W&#10;wV4ev70pU+wOu+1HWK2b9/ptqdToaXh9ARFoCP/he3ujFaTT+Qxub+ITk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mIlxQAAAN0AAAAPAAAAAAAAAAAAAAAAAJgCAABkcnMv&#10;ZG93bnJldi54bWxQSwUGAAAAAAQABAD1AAAAigMAAAAA&#10;" path="m20,10r,-5l17,2,12,,10,,5,,2,2,,5r,5l,12r2,5l5,17r5,3l12,17r5,l20,12r,-2xm15,10r-3,2l10,15,5,12r,-2l5,5r5,l12,5r3,5xe" fillcolor="#f3e400" stroked="f">
                <v:path arrowok="t" o:connecttype="custom" o:connectlocs="12700,6350;12700,3175;10795,1270;7620,0;6350,0;3175,0;1270,1270;0,3175;0,6350;0,7620;1270,10795;3175,10795;6350,12700;7620,10795;10795,10795;12700,7620;12700,6350;9525,6350;7620,7620;6350,9525;3175,7620;3175,6350;3175,3175;6350,3175;7620,3175;9525,6350" o:connectangles="0,0,0,0,0,0,0,0,0,0,0,0,0,0,0,0,0,0,0,0,0,0,0,0,0,0"/>
                <o:lock v:ext="edit" verticies="t"/>
              </v:shape>
              <v:shape id="Freeform 9277" o:spid="_x0000_s3212" style="position:absolute;left:2838;top:7143;width:95;height:96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thDsQA&#10;AADdAAAADwAAAGRycy9kb3ducmV2LnhtbESPwWrDMBBE74X8g9hAb42cQENwIwdTWig0lyYBXxdr&#10;IxtbK2HJsfv3VaCQ4zAzb5j9Yba9uNEQWscK1qsMBHHtdMtGweX8+bIDESKyxt4xKfilAIdi8bTH&#10;XLuJf+h2ikYkCIccFTQx+lzKUDdkMaycJ07e1Q0WY5KDkXrAKcFtLzdZtpUWW04LDXp6b6juTqNV&#10;4Ct/HbuYlWMlv48fr5Ux41Qq9bycyzcQkeb4CP+3v7SCzXq3hfub9AR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7YQ7EAAAA3QAAAA8AAAAAAAAAAAAAAAAAmAIAAGRycy9k&#10;b3ducmV2LnhtbFBLBQYAAAAABAAEAPUAAACJAwAAAAA=&#10;" path="m15,8l13,3,8,,3,3,,8r3,5l8,15r5,-2l15,8xe" fillcolor="#f2e500" stroked="f">
                <v:path arrowok="t" o:connecttype="custom" o:connectlocs="9525,5080;8255,1905;5080,0;1905,1905;0,5080;1905,8255;5080,9525;8255,8255;9525,5080" o:connectangles="0,0,0,0,0,0,0,0,0"/>
              </v:shape>
              <v:shape id="Freeform 9278" o:spid="_x0000_s3213" style="position:absolute;left:2857;top:7162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nQ8MYA&#10;AADdAAAADwAAAGRycy9kb3ducmV2LnhtbESPQWvCQBSE7wX/w/IEb3VjDtZGVxGloCBCVcTjI/vM&#10;BrNvQ3Ybo7++KxR6HGbmG2a26GwlWmp86VjBaJiAIM6dLrlQcDp+vU9A+ICssXJMCh7kYTHvvc0w&#10;0+7O39QeQiEihH2GCkwIdSalzw1Z9ENXE0fv6hqLIcqmkLrBe4TbSqZJMpYWS44LBmtaGcpvhx+r&#10;4HJePZ/jvVtvySTtY3dsP9PzValBv1tOQQTqwn/4r73RCtLR5ANeb+IT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nQ8MYAAADdAAAADwAAAAAAAAAAAAAAAACYAgAAZHJz&#10;L2Rvd25yZXYueG1sUEsFBgAAAAAEAAQA9QAAAIsDAAAAAA==&#10;" path="m10,5l7,,5,,,,,5,,7r5,3l7,7,10,5xe" fillcolor="#f2e700" stroked="f">
                <v:path arrowok="t" o:connecttype="custom" o:connectlocs="6350,3175;4445,0;3175,0;0,0;0,3175;0,4445;3175,6350;4445,4445;6350,3175" o:connectangles="0,0,0,0,0,0,0,0,0"/>
              </v:shape>
              <v:shape id="Freeform 9279" o:spid="_x0000_s3214" style="position:absolute;left:2870;top:7175;width:31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/e8MA&#10;AADdAAAADwAAAGRycy9kb3ducmV2LnhtbERPTYvCMBC9C/6HMIIX0dSCItUoi4viYUWqHjzONrNt&#10;2WZSmqxm/705CB4f73u1CaYRd+pcbVnBdJKAIC6srrlUcL3sxgsQziNrbCyTgn9ysFn3eyvMtH1w&#10;TvezL0UMYZehgsr7NpPSFRUZdBPbEkfux3YGfYRdKXWHjxhuGpkmyVwarDk2VNjStqLi9/xnFBzT&#10;rzQP29HoczafhdPtYL53+V6p4SB8LEF4Cv4tfrkPWkE6XcS58U18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6/e8MAAADdAAAADwAAAAAAAAAAAAAAAACYAgAAZHJzL2Rv&#10;d25yZXYueG1sUEsFBgAAAAAEAAQA9QAAAIgDAAAAAA==&#10;" path="m5,3l5,,3,,,,,3r,l3,5,5,3r,xe" fillcolor="#f1e900" stroked="f">
                <v:path arrowok="t" o:connecttype="custom" o:connectlocs="3175,1905;3175,0;1905,0;0,0;0,1905;0,1905;1905,3175;3175,1905;3175,1905" o:connectangles="0,0,0,0,0,0,0,0,0"/>
              </v:shape>
              <v:shape id="Freeform 9280" o:spid="_x0000_s3215" style="position:absolute;left:2159;top:6953;width:1441;height:46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wxMMA&#10;AADdAAAADwAAAGRycy9kb3ducmV2LnhtbESPQYvCMBSE7wv+h/CEva2pwopWo4h0YT2uil6fzbMp&#10;bV5KE2399xtB8DjMzDfMct3bWtyp9aVjBeNRAoI4d7rkQsHx8PM1A+EDssbaMSl4kIf1avCxxFS7&#10;jv/ovg+FiBD2KSowITSplD43ZNGPXEMcvatrLYYo20LqFrsIt7WcJMlUWiw5LhhsaGsor/Y3q+DK&#10;5rRrjll26apz5d33aZpVVqnPYb9ZgAjUh3f41f7VCibj2Ryeb+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qwxMMAAADdAAAADwAAAAAAAAAAAAAAAACYAgAAZHJzL2Rv&#10;d25yZXYueG1sUEsFBgAAAAAEAAQA9QAAAIgDAAAAAA==&#10;" path="m227,l187,5r-32,8l130,20r-20,8l90,35,65,40r-27,l,33,23,45,43,55,60,65r17,5l97,73r25,l152,70r37,-2l199,60r8,-7l209,45r3,-10l214,25r3,-10l222,8,227,xe" filled="f" strokecolor="#e77817" strokeweight="0">
                <v:path arrowok="t" o:connecttype="custom" o:connectlocs="144145,0;118745,3175;98425,8255;82550,12700;69850,17780;57150,22225;41275,25400;24130,25400;0,20955;14605,28575;27305,34925;38100,41275;48895,44450;61595,46355;77470,46355;96520,44450;120015,43180;126365,38100;131445,33655;132715,28575;134620,22225;135890,15875;137795,9525;140970,5080;144145,0" o:connectangles="0,0,0,0,0,0,0,0,0,0,0,0,0,0,0,0,0,0,0,0,0,0,0,0,0"/>
              </v:shape>
              <v:shape id="Freeform 9281" o:spid="_x0000_s3216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kCoMAA&#10;AADdAAAADwAAAGRycy9kb3ducmV2LnhtbERPTYvCMBC9L/gfwgje1rQVVq1GEWXB4+q6eB2asS0m&#10;k9Jk2/rvzUHw+Hjf6+1gjeio9bVjBek0AUFcOF1zqeDy+/25AOEDskbjmBQ8yMN2M/pYY65dzyfq&#10;zqEUMYR9jgqqEJpcSl9UZNFPXUMcuZtrLYYI21LqFvsYbo3MkuRLWqw5NlTY0L6i4n7+twr+sp+F&#10;P6R79yj67nqYe3MJM6PUZDzsViACDeEtfrmPWkGWLuP++CY+Ab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kCoMAAAADdAAAADwAAAAAAAAAAAAAAAACYAgAAZHJzL2Rvd25y&#10;ZXYueG1sUEsFBgAAAAAEAAQA9QAAAIUDAAAAAA==&#10;" path="m5,22l3,17,,10,15,5,30,,28,5r-5,7l13,17,5,22xe" fillcolor="#173c86" stroked="f">
                <v:path arrowok="t" o:connecttype="custom" o:connectlocs="3175,13970;1905,10795;0,6350;9525,3175;19050,0;17780,3175;14605,7620;8255,10795;3175,13970" o:connectangles="0,0,0,0,0,0,0,0,0"/>
              </v:shape>
              <v:shape id="Freeform 9282" o:spid="_x0000_s3217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vg8YA&#10;AADdAAAADwAAAGRycy9kb3ducmV2LnhtbESPQWsCMRSE7wX/Q3hCL6Vm14Po1igiFHqQ0t3Wnl83&#10;z83i5mVNom776xuh0OMwM98wy/VgO3EhH1rHCvJJBoK4drrlRsHH+/PjHESIyBo7x6TgmwKsV6O7&#10;JRbaXbmkSxUbkSAcClRgYuwLKUNtyGKYuJ44eQfnLcYkfSO1x2uC205Os2wmLbacFgz2tDVUH6uz&#10;VfDQm93PLPsqq1PpXy2+4f5Tn5S6Hw+bJxCRhvgf/mu/aAXTfJHD7U16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rvg8YAAADdAAAADwAAAAAAAAAAAAAAAACYAgAAZHJz&#10;L2Rvd25yZXYueG1sUEsFBgAAAAAEAAQA9QAAAIsDAAAAAA==&#10;" path="m5,22l3,17,,10,15,5,30,,28,5r-5,7l13,17,5,22e" filled="f" strokecolor="#e77817" strokeweight="0">
                <v:path arrowok="t" o:connecttype="custom" o:connectlocs="3175,13970;1905,10795;0,6350;9525,3175;19050,0;17780,3175;14605,7620;8255,10795;3175,13970" o:connectangles="0,0,0,0,0,0,0,0,0"/>
              </v:shape>
              <v:shape id="Freeform 9283" o:spid="_x0000_s3218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ui7MkA&#10;AADdAAAADwAAAGRycy9kb3ducmV2LnhtbESPW2sCMRSE3wX/QzhC3zTrVlrdGkV6oxRa8Pbg2+nm&#10;uFncnKybVLf99aZQ8HGYmW+Y6by1lThR40vHCoaDBARx7nTJhYLN+qU/BuEDssbKMSn4IQ/zWbcz&#10;xUy7My/ptAqFiBD2GSowIdSZlD43ZNEPXE0cvb1rLIYom0LqBs8RbiuZJsmdtFhyXDBY06Oh/LD6&#10;tpFyqLe37nU3+rp//jBPm+375/H3qNRNr108gAjUhmv4v/2mFaTDSQp/b+ITk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iui7MkAAADdAAAADwAAAAAAAAAAAAAAAACYAgAA&#10;ZHJzL2Rvd25yZXYueG1sUEsFBgAAAAAEAAQA9QAAAI4DAAAAAA==&#10;" path="m25,22r3,-5l33,10,15,5,,,3,5r5,7l18,17r7,5xe" fillcolor="#173c86" stroked="f">
                <v:path arrowok="t" o:connecttype="custom" o:connectlocs="15875,13970;17780,10795;20955,6350;9525,3175;0,0;1905,3175;5080,7620;11430,10795;15875,13970" o:connectangles="0,0,0,0,0,0,0,0,0"/>
              </v:shape>
              <v:shape id="Freeform 9284" o:spid="_x0000_s3219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VAcQA&#10;AADdAAAADwAAAGRycy9kb3ducmV2LnhtbESPwWrDMBBE74X+g9hCb7UcF0LqWg5NINAcckjSD1is&#10;rW1srYy1td2/jwqFHIeZecMU28X1aqIxtJ4NrJIUFHHlbcu1ga/r4WUDKgiyxd4zGfilANvy8aHA&#10;3PqZzzRdpFYRwiFHA43IkGsdqoYchsQPxNH79qNDiXKstR1xjnDX6yxN19phy3GhwYH2DVXd5ccZ&#10;OO3WgYe6ytJN2MuhO9vd0Ysxz0/LxzsooUXu4f/2pzWQrd5e4e9NfAK6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VQHEAAAA3QAAAA8AAAAAAAAAAAAAAAAAmAIAAGRycy9k&#10;b3ducmV2LnhtbFBLBQYAAAAABAAEAPUAAACJAwAAAAA=&#10;" path="m25,22r3,-5l33,10,15,5,,,3,5r5,7l18,17r7,5e" filled="f" strokecolor="#e77817" strokeweight="0">
                <v:path arrowok="t" o:connecttype="custom" o:connectlocs="15875,13970;17780,10795;20955,6350;9525,3175;0,0;1905,3175;5080,7620;11430,10795;15875,13970" o:connectangles="0,0,0,0,0,0,0,0,0"/>
              </v:shape>
              <v:shape id="Freeform 9285" o:spid="_x0000_s3220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+/BsgA&#10;AADdAAAADwAAAGRycy9kb3ducmV2LnhtbESPT2vCQBTE70K/w/IKvZmNfxCTuglFET30oi3V42v2&#10;NUmbfRuyW0399K4g9DjMzG+YRd6bRpyoc7VlBaMoBkFcWF1zqeD9bT2cg3AeWWNjmRT8kYM8exgs&#10;MNX2zDs67X0pAoRdigoq79tUSldUZNBFtiUO3pftDPogu1LqDs8Bbho5juOZNFhzWKiwpWVFxc/+&#10;1yj4vBzbj2T9audL3tJhJS+TZPOt1NNj//IMwlPv/8P39lYrGI+SKdzehCcg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L78GyAAAAN0AAAAPAAAAAAAAAAAAAAAAAJgCAABk&#10;cnMvZG93bnJldi54bWxQSwUGAAAAAAQABAD1AAAAjQMAAAAA&#10;" path="m,162l32,147r30,-7l91,135r30,-3l151,135r30,5l208,150r30,12l223,145,208,127,198,107,191,90,186,67r,-20l191,25,198,,178,10r-19,7l141,22r-22,l99,22,79,17,62,10,42,,52,27r5,25l57,75,54,95r-7,20l34,132,19,147,,162xe" fillcolor="#33f" stroked="f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9286" o:spid="_x0000_s3221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GmccA&#10;AADdAAAADwAAAGRycy9kb3ducmV2LnhtbESPQUvDQBSE74L/YXmCF7GbFpQYuwlSUHvwYltKj6/Z&#10;ZxLNvg27zzb667sFweMwM98w82p0vTpQiJ1nA9NJBoq49rbjxsBm/Xybg4qCbLH3TAZ+KEJVXl7M&#10;sbD+yO90WEmjEoRjgQZakaHQOtYtOYwTPxAn78MHh5JkaLQNeExw1+tZlt1rhx2nhRYHWrRUf62+&#10;nQFZ5C+4/HztxG1/d2u33d9s3oIx11fj0yMooVH+w3/tpTUwmz7cwflNegK6P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HRpnHAAAA3QAAAA8AAAAAAAAAAAAAAAAAmAIAAGRy&#10;cy9kb3ducmV2LnhtbFBLBQYAAAAABAAEAPUAAACMAwAAAAA=&#10;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9287" o:spid="_x0000_s3222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yQlcgA&#10;AADdAAAADwAAAGRycy9kb3ducmV2LnhtbESP3WrCQBSE7wu+w3IE7+omQm2NriItRVEQ/xC8O2SP&#10;STR7NmS3Gn36rlDo5TAz3zCjSWNKcaXaFZYVxN0IBHFqdcGZgv3u+/UDhPPIGkvLpOBODibj1ssI&#10;E21vvKHr1mciQNglqCD3vkqkdGlOBl3XVsTBO9naoA+yzqSu8RbgppS9KOpLgwWHhRwr+swpvWx/&#10;jIKvU/l+XLwdZ+fHar28HOJsv7xPleq0m+kQhKfG/4f/2nOtoBcP+vB8E56AH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DJCV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shape id="Freeform 9288" o:spid="_x0000_s3223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GdfMgA&#10;AADdAAAADwAAAGRycy9kb3ducmV2LnhtbESP3WrCQBSE7wu+w3KE3hTdaMGf1FW0pSC0tBhF8O6Q&#10;Pc0Gs2dDdmvi27sFoZfDzHzDLFadrcSFGl86VjAaJiCIc6dLLhQc9u+DGQgfkDVWjknBlTyslr2H&#10;BabatbyjSxYKESHsU1RgQqhTKX1uyKIfupo4ej+usRiibAqpG2wj3FZynCQTabHkuGCwpldD+Tn7&#10;tQrePnZT8/zU7q/HTfatT677+qw3Sj32u/ULiEBd+A/f21utYDyaT+HvTXwCc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4Z18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rect id="Rectangle 9289" o:spid="_x0000_s3224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1eU8EA&#10;AADdAAAADwAAAGRycy9kb3ducmV2LnhtbERPy4rCMBTdD/gP4QruxtSCw1iNIkJHwY2PgttLc22L&#10;zU1JMrX+vVkMzPJw3qvNYFrRk/ONZQWzaQKCuLS64UpBcc0/v0H4gKyxtUwKXuRhsx59rDDT9sln&#10;6i+hEjGEfYYK6hC6TEpf1mTQT21HHLm7dQZDhK6S2uEzhptWpknyJQ02HBtq7GhXU/m4/BoF9+Np&#10;kfauo9tVP37afV4c83mh1GQ8bJcgAg3hX/znPmgF6WwR58Y38Qn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9XlPBAAAA3QAAAA8AAAAAAAAAAAAAAAAAmAIAAGRycy9kb3du&#10;cmV2LnhtbFBLBQYAAAAABAAEAPUAAACGAwAAAAA=&#10;" fillcolor="#33f" stroked="f"/>
              <v:rect id="Rectangle 9290" o:spid="_x0000_s3225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RbU8UA&#10;AADdAAAADwAAAGRycy9kb3ducmV2LnhtbESP3YrCMBSE7wXfIRzBO01VlLUaRQRBUBZWRfDu0Jz+&#10;aHNSmljr25uFhb0cZuYbZrluTSkaql1hWcFoGIEgTqwuOFNwOe8GXyCcR9ZYWiYFb3KwXnU7S4y1&#10;ffEPNSefiQBhF6OC3PsqltIlORl0Q1sRBy+1tUEfZJ1JXeMrwE0px1E0kwYLDgs5VrTNKXmcnkZB&#10;m96i+/GwTc/fh5ku8Tpt3pOpUv1eu1mA8NT6//Bfe68VjEfzOfy+CU9Ar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ZFtTxQAAAN0AAAAPAAAAAAAAAAAAAAAAAJgCAABkcnMv&#10;ZG93bnJldi54bWxQSwUGAAAAAAQABAD1AAAAigMAAAAA&#10;" filled="f" strokecolor="#1f1a17" strokeweight=".1pt"/>
              <v:shape id="Freeform 9291" o:spid="_x0000_s3226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kpcUA&#10;AADdAAAADwAAAGRycy9kb3ducmV2LnhtbESPzWrDMBCE74W8g9hAb43sEFrjRAkhUGLwpXV66HFj&#10;bWwTa+Va8k/fvioUehxm5htmd5hNK0bqXWNZQbyKQBCXVjdcKfi4vD4lIJxH1thaJgXf5OCwXzzs&#10;MNV24ncaC1+JAGGXooLa+y6V0pU1GXQr2xEH72Z7gz7IvpK6xynATSvXUfQsDTYcFmrs6FRTeS8G&#10;o+Atp+uQJ4V7+Yox+cw5u5zjjVKPy/m4BeFp9v/hv3amFawDEn7fhCc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uSlxQAAAN0AAAAPAAAAAAAAAAAAAAAAAJgCAABkcnMv&#10;ZG93bnJldi54bWxQSwUGAAAAAAQABAD1AAAAigMAAAAA&#10;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xm266,22r2,-7l266,7,263,5r3,-3l268,5r3,2l271,12r-3,3l266,20r,2xm171,5r5,l181,7r3,l184,7,176,5r-5,xe" stroked="f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;168910,13970;168910,4445;168910,1270;172085,4445;170180,9525;168910,13970;111760,3175;116840,4445;111760,3175" o:connectangles="0,0,0,0,0,0,0,0,0,0,0,0,0,0,0,0,0,0,0,0,0,0,0,0,0,0,0,0,0,0,0,0,0,0,0,0,0,0,0,0,0,0,0,0,0,0,0,0,0,0"/>
                <o:lock v:ext="edit" verticies="t"/>
              </v:shape>
              <v:shape id="Freeform 9292" o:spid="_x0000_s3227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4SKsIA&#10;AADdAAAADwAAAGRycy9kb3ducmV2LnhtbESPQYvCMBSE78L+h/AEbza14rJWoyyyC151vfT2tnk2&#10;xealNLHWf28EweMwM98w6+1gG9FT52vHCmZJCoK4dLrmSsHp73f6BcIHZI2NY1JwJw/bzcdojbl2&#10;Nz5QfwyViBD2OSowIbS5lL40ZNEnriWO3tl1FkOUXSV1h7cIt43M0vRTWqw5LhhsaWeovByvVkFR&#10;0GLPcj705+V/Y370oiIqlJqMh+8ViEBDeIdf7b1WkGXpDJ5v4hO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7hIqwgAAAN0AAAAPAAAAAAAAAAAAAAAAAJgCAABkcnMvZG93&#10;bnJldi54bWxQSwUGAAAAAAQABAD1AAAAhwMAAAAA&#10;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e" filled="f" strokecolor="navy" strokeweight=".1pt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" o:connectangles="0,0,0,0,0,0,0,0,0,0,0,0,0,0,0,0,0,0,0,0,0,0,0,0,0,0,0,0,0,0,0,0,0,0,0,0,0,0,0,0,0"/>
              </v:shape>
              <v:shape id="Freeform 9293" o:spid="_x0000_s3228" style="position:absolute;left:5314;top:1739;width:51;height:127;visibility:visible;mso-wrap-style:square;v-text-anchor:top" coordsize="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EKRcQA&#10;AADdAAAADwAAAGRycy9kb3ducmV2LnhtbESPT2sCMRTE7wW/Q3iCl6JJA4qsRtEFoZce/HPw+Ng8&#10;dxeTl2WT6vbbm0Khx2FmfsOst4N34kF9bAMb+JgpEMRVsC3XBi7nw3QJIiZkiy4wGfihCNvN6G2N&#10;hQ1PPtLjlGqRIRwLNNCk1BVSxqohj3EWOuLs3ULvMWXZ19L2+Mxw76RWaiE9tpwXGuyobKi6n769&#10;ga/3g98vvZrPdSnxWl6cPipnzGQ87FYgEg3pP/zX/rQGtFYaft/kJ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RCkXEAAAA3QAAAA8AAAAAAAAAAAAAAAAAmAIAAGRycy9k&#10;b3ducmV2LnhtbFBLBQYAAAAABAAEAPUAAACJAwAAAAA=&#10;" path="m3,20l5,13,3,5,,3,3,r,l5,3,8,5r,5l5,13,3,18r,2e" filled="f" strokecolor="navy" strokeweight=".1pt">
                <v:path arrowok="t" o:connecttype="custom" o:connectlocs="1905,12700;3175,8255;1905,3175;0,1905;1905,0;1905,0;3175,1905;5080,3175;5080,6350;3175,8255;1905,11430;1905,12700" o:connectangles="0,0,0,0,0,0,0,0,0,0,0,0"/>
              </v:shape>
              <v:shape id="Freeform 9294" o:spid="_x0000_s3229" style="position:absolute;left:4730;top:1758;width:83;height:13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vR2McA&#10;AADdAAAADwAAAGRycy9kb3ducmV2LnhtbESPQWvCQBSE7wX/w/IEL9JsjFBK6kZEFNRDadUKvT2y&#10;zySYfRuya5L++25B6HGYmW+YxXIwteiodZVlBbMoBkGcW11xoeB82j6/gnAeWWNtmRT8kINlNnpa&#10;YKptz5/UHX0hAoRdigpK75tUSpeXZNBFtiEO3tW2Bn2QbSF1i32Am1omcfwiDVYcFkpsaF1Sfjve&#10;jYJLP9v7rtp8HfbT5qN7H9zl+5YrNRkPqzcQngb/H360d1pBksRz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r0djHAAAA3QAAAA8AAAAAAAAAAAAAAAAAmAIAAGRy&#10;cy9kb3ducmV2LnhtbFBLBQYAAAAABAAEAPUAAACMAwAAAAA=&#10;" path="m,l5,r5,2l13,2r,l13,2,5,,,e" filled="f" strokecolor="navy" strokeweight=".1pt">
                <v:path arrowok="t" o:connecttype="custom" o:connectlocs="0,0;3175,0;6350,1270;8255,1270;8255,1270;8255,1270;3175,0;0,0" o:connectangles="0,0,0,0,0,0,0,0"/>
              </v:shape>
              <v:shape id="Freeform 9295" o:spid="_x0000_s3230" style="position:absolute;left:4673;top:3244;width:1042;height:445;visibility:visible;mso-wrap-style:square;v-text-anchor:top" coordsize="16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oH8MA&#10;AADdAAAADwAAAGRycy9kb3ducmV2LnhtbESPQWvCQBSE74X+h+UVvNVNghUbXUUEsR6N4vmRfc0G&#10;s29jdqPpv3cLgsdhZr5hFqvBNuJGna8dK0jHCQji0umaKwWn4/ZzBsIHZI2NY1LwRx5Wy/e3Beba&#10;3flAtyJUIkLY56jAhNDmUvrSkEU/di1x9H5dZzFE2VVSd3iPcNvILEmm0mLNccFgSxtD5aXorYJ1&#10;vz1fpzvz1bvjYeLT77TYF6lSo49hPQcRaAiv8LP9oxVkWTKB/zfx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qoH8MAAADdAAAADwAAAAAAAAAAAAAAAACYAgAAZHJzL2Rv&#10;d25yZXYueG1sUEsFBgAAAAAEAAQA9QAAAIgDAAAAAA==&#10;" path="m,60l27,55,47,48,64,38,82,28,96,18,114,8,136,3,164,r,13l164,28,144,25r-20,l104,30,84,38,44,55,,70,,65,,60xe" fillcolor="#ccced1" stroked="f">
                <v:path arrowok="t" o:connecttype="custom" o:connectlocs="0,38100;17145,34925;29845,30480;40640,24130;52070,17780;60960,11430;72390,5080;86360,1905;104140,0;104140,8255;104140,17780;91440,15875;78740,15875;66040,19050;53340,24130;27940,34925;0,44450;0,41275;0,38100" o:connectangles="0,0,0,0,0,0,0,0,0,0,0,0,0,0,0,0,0,0,0"/>
              </v:shape>
              <v:shape id="Freeform 9296" o:spid="_x0000_s3231" style="position:absolute;left:4654;top:3028;width:1041;height:585;visibility:visible;mso-wrap-style:square;v-text-anchor:top" coordsize="16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gOYsUA&#10;AADdAAAADwAAAGRycy9kb3ducmV2LnhtbESPQWvCQBSE70L/w/IKvenGlBaJrkGqpb30UCt4fWSf&#10;SUj2bbq7JtFf3xWEHoeZ+YZZ5aNpRU/O15YVzGcJCOLC6ppLBYef9+kChA/IGlvLpOBCHvL1w2SF&#10;mbYDf1O/D6WIEPYZKqhC6DIpfVGRQT+zHXH0TtYZDFG6UmqHQ4SbVqZJ8ioN1hwXKuzoraKi2Z+N&#10;gm06avNrvna90x/2+Tg0u/Z6UOrpcdwsQQQaw3/43v7UCtI0eYHb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iA5ixQAAAN0AAAAPAAAAAAAAAAAAAAAAAJgCAABkcnMv&#10;ZG93bnJldi54bWxQSwUGAAAAAAQABAD1AAAAigMAAAAA&#10;" path="m,82l15,79,27,74,40,72,50,64,67,52,82,37,99,22,117,12,127,7,137,2,149,r15,l164,12r,13l142,27r-20,5l104,42,85,52,65,62,45,74,22,84,,92,,87,,82xe" fillcolor="#ccced1" stroked="f">
                <v:path arrowok="t" o:connecttype="custom" o:connectlocs="0,52070;9525,50165;17145,46990;25400,45720;31750,40640;42545,33020;52070,23495;62865,13970;74295,7620;80645,4445;86995,1270;94615,0;104140,0;104140,7620;104140,15875;90170,17145;77470,20320;66040,26670;53975,33020;41275,39370;28575,46990;13970,53340;0,58420;0,55245;0,52070" o:connectangles="0,0,0,0,0,0,0,0,0,0,0,0,0,0,0,0,0,0,0,0,0,0,0,0,0"/>
              </v:shape>
              <v:shape id="Freeform 9297" o:spid="_x0000_s3232" style="position:absolute;left:4654;top:2787;width:1041;height:699;visibility:visible;mso-wrap-style:square;v-text-anchor:top" coordsize="16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gmSMEA&#10;AADdAAAADwAAAGRycy9kb3ducmV2LnhtbESPQavCMBCE74L/IazgTVN7EKlGKUJBvNnnxdu2WdvS&#10;ZlOaqPXfG0F4x2FmvmF2h9F04kmDaywrWC0jEMSl1Q1XCq5/2WIDwnlkjZ1lUvAmB4f9dLLDRNsX&#10;X+iZ+0oECLsEFdTe94mUrqzJoFvanjh4dzsY9EEOldQDvgLcdDKOorU02HBYqLGnY01lmz+MglOR&#10;vzltZZa1qzS9FfdzcXugUvPZmG5BeBr9f/jXPmkFcRyt4fsmPAG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4JkjBAAAA3QAAAA8AAAAAAAAAAAAAAAAAmAIAAGRycy9kb3du&#10;cmV2LnhtbFBLBQYAAAAABAAEAPUAAACGAwAAAAA=&#10;" path="m,100l15,97,27,92,40,87,50,82,67,65,82,48,99,30,117,15,127,8,137,3,149,r15,l164,13r,12l154,28r-12,l132,33r-10,5l104,48,85,63,65,75,45,90,22,102,,110r,-5l,100xe" fillcolor="#ccced1" stroked="f">
                <v:path arrowok="t" o:connecttype="custom" o:connectlocs="0,63500;9525,61595;17145,58420;25400,55245;31750,52070;42545,41275;52070,30480;62865,19050;74295,9525;80645,5080;86995,1905;94615,0;104140,0;104140,8255;104140,15875;97790,17780;90170,17780;83820,20955;77470,24130;66040,30480;53975,40005;41275,47625;28575,57150;13970,64770;0,69850;0,66675;0,63500" o:connectangles="0,0,0,0,0,0,0,0,0,0,0,0,0,0,0,0,0,0,0,0,0,0,0,0,0,0,0"/>
              </v:shape>
              <v:shape id="Freeform 9298" o:spid="_x0000_s3233" style="position:absolute;left:4654;top:2552;width:1041;height:807;visibility:visible;mso-wrap-style:square;v-text-anchor:top" coordsize="164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Z3A8MA&#10;AADdAAAADwAAAGRycy9kb3ducmV2LnhtbERPy2rCQBTdC/2H4Ra600mzqCV1FK0W6koSu+nukrlN&#10;QjN3YmbyMF/vCIUuD+e92oymFj21rrKs4HkRgSDOra64UPB1/pi/gnAeWWNtmRRcycFm/TBbYaLt&#10;wCn1mS9ECGGXoILS+yaR0uUlGXQL2xAH7se2Bn2AbSF1i0MIN7WMo+hFGqw4NJTY0HtJ+W/WGQUH&#10;5GN9OaXFtP/OdtO5GQ5d2KOeHsftGwhPo/8X/7k/tYI4jpZwfxOe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Z3A8MAAADdAAAADwAAAAAAAAAAAAAAAACYAgAAZHJzL2Rv&#10;d25yZXYueG1sUEsFBgAAAAAEAAQA9QAAAIgDAAAAAA==&#10;" path="m,117r15,-3l27,109r13,-5l50,97,67,77,82,55,99,35,117,17r10,-7l137,5,149,r15,l164,12r,13l154,27r-12,3l132,32r-10,8l104,52,85,70,65,87,45,104r-10,8l22,119r-10,5l,127r,-5l,117xe" fillcolor="#ccced1" stroked="f">
                <v:path arrowok="t" o:connecttype="custom" o:connectlocs="0,74295;9525,72390;17145,69215;25400,66040;31750,61595;42545,48895;52070,34925;62865,22225;74295,10795;80645,6350;86995,3175;94615,0;104140,0;104140,7620;104140,15875;97790,17145;90170,19050;83820,20320;77470,25400;66040,33020;53975,44450;41275,55245;28575,66040;22225,71120;13970,75565;7620,78740;0,80645;0,77470;0,74295" o:connectangles="0,0,0,0,0,0,0,0,0,0,0,0,0,0,0,0,0,0,0,0,0,0,0,0,0,0,0,0,0"/>
              </v:shape>
              <v:shape id="Freeform 9299" o:spid="_x0000_s3234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9An8EA&#10;AADdAAAADwAAAGRycy9kb3ducmV2LnhtbERPyW7CMBC9V+IfrEHiVhwilJY0BkFVUK+l0PMonmZp&#10;PI5ik+Xv6wMSx6e3Z7vRNKKnzlWWFayWEQji3OqKCwWX7+PzKwjnkTU2lknBRA5229lThqm2A39R&#10;f/aFCCHsUlRQet+mUrq8JINuaVviwP3azqAPsCuk7nAI4aaRcRQl0mDFoaHElt5Lyv/ON6Ngj9Nt&#10;nbihqevryyb5uP4cquGk1GI+7t9AeBr9Q3x3f2oFcRyFueFNeAJ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PQJ/BAAAA3QAAAA8AAAAAAAAAAAAAAAAAmAIAAGRycy9kb3du&#10;cmV2LnhtbFBLBQYAAAAABAAEAPUAAACGAwAAAAA=&#10;" path="m25,47l44,57,59,70r5,7l69,90r3,15l77,122r15,l92,137r12,l104,272r-32,l69,140r-15,l54,122r-15,l34,95,27,77,15,65,,52,,32,,12r7,l7,,30,12r,13l25,25r,12l25,47xe" fillcolor="#131516" stroked="f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9300" o:spid="_x0000_s3235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8bTcUA&#10;AADdAAAADwAAAGRycy9kb3ducmV2LnhtbESP3WrCQBSE74W+w3IK3tVNg2hNXaUUFEGs9e/+kD1m&#10;g9mzIbvG+PZuoeDlMDPfMNN5ZyvRUuNLxwreBwkI4tzpkgsFx8Pi7QOED8gaK8ek4E4e5rOX3hQz&#10;7W68o3YfChEh7DNUYEKoMyl9bsiiH7iaOHpn11gMUTaF1A3eItxWMk2SkbRYclwwWNO3ofyyv1oF&#10;zreT7fiy/F3I9c+p2ozPw9JIpfqv3dcniEBdeIb/2yutIE2TCfy9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xtNxQAAAN0AAAAPAAAAAAAAAAAAAAAAAJgCAABkcnMv&#10;ZG93bnJldi54bWxQSwUGAAAAAAQABAD1AAAAigMAAAAA&#10;" path="m25,47l44,57,59,70r5,7l69,90r3,15l77,122r15,l92,137r12,l104,272r-32,l69,140r-15,l54,122r-15,l34,95,27,77,15,65,,52,,32,,12r7,l7,,30,12r,13l25,25r,12l25,47e" filled="f" strokeweight=".1pt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9301" o:spid="_x0000_s3236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VGcEA&#10;AADdAAAADwAAAGRycy9kb3ducmV2LnhtbERPu27CMBTdkfoP1q3EBjYZEKQYVFohwcDAY+l2G1+S&#10;iPg6sk0If48HJMaj816setuIjnyoHWuYjBUI4sKZmksN59NmNAMRIrLBxjFpeFCA1fJjsMDcuDsf&#10;qDvGUqQQDjlqqGJscylDUZHFMHYtceIuzluMCfpSGo/3FG4bmSk1lRZrTg0VtvRTUXE93qyG/73/&#10;W5vrRu1+L/N5p/yBb2Gt9fCz//4CEamPb/HLvTUasmyS9qc36Qn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2FRnBAAAA3QAAAA8AAAAAAAAAAAAAAAAAmAIAAGRycy9kb3du&#10;cmV2LnhtbFBLBQYAAAAABAAEAPUAAACGAwAAAAA=&#10;" path="m102,270r100,l202,138r-18,l184,120r-15,l164,93,157,75,145,63,130,50r,-20l130,10r7,l137,,100,r,l63,r,10l73,10r,20l73,50,58,63,45,75,38,93r-5,27l18,120r,18l,138,,270r102,xe" fillcolor="#989b9f" stroked="f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" o:connectangles="0,0,0,0,0,0,0,0,0,0,0,0,0,0,0,0,0,0,0,0,0,0,0,0,0,0,0,0,0,0"/>
              </v:shape>
              <v:shape id="Freeform 9302" o:spid="_x0000_s3237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nH8YA&#10;AADdAAAADwAAAGRycy9kb3ducmV2LnhtbESPwW7CMBBE75X4B2uReitOcihVwKDSFrUcoQg4LvGS&#10;pMTr1DYQ/h4jVepxNDNvNONpZxpxJudrywrSQQKCuLC65lLB+nv+9ALCB2SNjWVScCUP00nvYYy5&#10;thde0nkVShEh7HNUUIXQ5lL6oiKDfmBb4ugdrDMYonSl1A4vEW4amSXJszRYc1yosKW3iorj6mQU&#10;4K8fbnc++ZltF5vT/n3u0o/PoVKP/e51BCJQF/7Df+0vrSDL0hTub+IT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RnH8YAAADdAAAADwAAAAAAAAAAAAAAAACYAgAAZHJz&#10;L2Rvd25yZXYueG1sUEsFBgAAAAAEAAQA9QAAAIsDAAAAAA==&#10;" path="m102,270r100,l202,138r-18,l184,120r-15,l164,93,157,75,145,63,130,50r,-20l130,10r7,l137,,100,r,l63,r,10l73,10r,20l73,50,58,63,45,75,38,93r-5,27l18,120r,18l,138,,270r102,l102,270xe" filled="f" strokeweight=".25pt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;64770,171450" o:connectangles="0,0,0,0,0,0,0,0,0,0,0,0,0,0,0,0,0,0,0,0,0,0,0,0,0,0,0,0,0,0,0"/>
              </v:shape>
              <v:shape id="Freeform 9303" o:spid="_x0000_s3238" style="position:absolute;left:3251;top:2343;width:1117;height:1365;visibility:visible;mso-wrap-style:square;v-text-anchor:top" coordsize="176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TDzsYA&#10;AADdAAAADwAAAGRycy9kb3ducmV2LnhtbESPQWvCQBSE74X+h+UVetONoRQbXaVY1IonUwW9PbLP&#10;JJh9G7JrEv+9Kwg9DjPzDTOd96YSLTWutKxgNIxAEGdWl5wr2P8tB2MQziNrrCyTghs5mM9eX6aY&#10;aNvxjtrU5yJA2CWooPC+TqR0WUEG3dDWxME728agD7LJpW6wC3BTyTiKPqXBksNCgTUtCsou6dUo&#10;2C5+Vreu/Tiv6Wt7kEdzOuWXjVLvb/33BISn3v+Hn+1frSCORzE83o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TDzsYAAADdAAAADwAAAAAAAAAAAAAAAACYAgAAZHJz&#10;L2Rvd25yZXYueG1sUEsFBgAAAAAEAAQA9QAAAIsDAAAAAA==&#10;" path="m176,215r,-122l161,93r,-20l147,73,142,53,137,33r-5,-8l124,18r-7,-8l107,3,99,,89,,79,,67,3,60,8r-8,5l47,20r-5,8l32,48,27,73r-15,l12,93,,93,,215r176,xe" filled="f" strokecolor="#1f1a17" strokeweight=".1pt">
                <v:path arrowok="t" o:connecttype="custom" o:connectlocs="111760,136525;111760,59055;102235,59055;102235,46355;93345,46355;90170,33655;86995,20955;83820,15875;78740,11430;74295,6350;67945,1905;62865,0;56515,0;50165,0;42545,1905;38100,5080;33020,8255;29845,12700;26670,17780;20320,30480;17145,46355;7620,46355;7620,59055;0,59055;0,136525;111760,136525" o:connectangles="0,0,0,0,0,0,0,0,0,0,0,0,0,0,0,0,0,0,0,0,0,0,0,0,0,0"/>
              </v:shape>
              <v:line id="Line 9304" o:spid="_x0000_s3239" style="position:absolute;visibility:visible;mso-wrap-style:square" from="3632,2057" to="3994,2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Hj9McAAADdAAAADwAAAGRycy9kb3ducmV2LnhtbESPQWvCQBSE7wX/w/IKvZS6MQEJqavU&#10;SKkIPZj20OMj+5oNZt/G7Krpv3eFgsdhZr5hFqvRduJMg28dK5hNExDEtdMtNwq+v95fchA+IGvs&#10;HJOCP/KwWk4eFlhod+E9navQiAhhX6ACE0JfSOlrQxb91PXE0ft1g8UQ5dBIPeAlwm0n0ySZS4st&#10;xwWDPZWG6kN1sgo+DmtZbvw6fzbz40+e7TD7LFGpp8fx7RVEoDHcw//trVaQprMMbm/iE5DL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geP0xwAAAN0AAAAPAAAAAAAA&#10;AAAAAAAAAKECAABkcnMvZG93bnJldi54bWxQSwUGAAAAAAQABAD5AAAAlQMAAAAA&#10;" strokeweight=".1pt"/>
              <v:shape id="Freeform 9305" o:spid="_x0000_s3240" style="position:absolute;left:3632;top:2266;width:362;height:45;visibility:visible;mso-wrap-style:square;v-text-anchor:top" coordsize="5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1t8UA&#10;AADdAAAADwAAAGRycy9kb3ducmV2LnhtbESPzWrDMBCE74W+g9hCLqWRI0oIbpRgCg2BkEN+6Hlr&#10;bW0TaWUk1XHevioUchxm5htmuR6dFQOF2HnWMJsWIIhrbzpuNJxPHy8LEDEhG7SeScONIqxXjw9L&#10;LI2/8oGGY2pEhnAsUUObUl9KGeuWHMap74mz9+2Dw5RlaKQJeM1wZ6Uqirl02HFeaLGn95bqy/HH&#10;adjt7Wfgeq6ew2mjbl9DddnbSuvJ01i9gUg0pnv4v701GpSavcLfm/w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PW3xQAAAN0AAAAPAAAAAAAAAAAAAAAAAJgCAABkcnMv&#10;ZG93bnJldi54bWxQSwUGAAAAAAQABAD1AAAAigMAAAAA&#10;" path="m,7l12,2,27,,42,2,57,7e" filled="f" strokeweight=".1pt">
                <v:path arrowok="t" o:connecttype="custom" o:connectlocs="0,4445;7620,1270;17145,0;26670,1270;36195,4445" o:connectangles="0,0,0,0,0"/>
              </v:shape>
              <v:rect id="Rectangle 9306" o:spid="_x0000_s3241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KzQMYA&#10;AADdAAAADwAAAGRycy9kb3ducmV2LnhtbESPQWvCQBSE70L/w/IK3nRjwKJpVmltSz0Ioq33l+xr&#10;Esy+jdmtRn+9Kwgeh5n5hknnnanFkVpXWVYwGkYgiHOrKy4U/P58DSYgnEfWWFsmBWdyMJ899VJM&#10;tD3xho5bX4gAYZeggtL7JpHS5SUZdEPbEAfvz7YGfZBtIXWLpwA3tYyj6EUarDgslNjQoqR8v/03&#10;Ct599r2K15foMzs0+w/c7Kyd7pTqP3dvryA8df4RvreXWkEcj8ZwexOe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KzQMYAAADdAAAADwAAAAAAAAAAAAAAAACYAgAAZHJz&#10;L2Rvd25yZXYueG1sUEsFBgAAAAAEAAQA9QAAAIsDAAAAAA==&#10;" fillcolor="#989b9f" stroked="f"/>
              <v:rect id="Rectangle 9307" o:spid="_x0000_s3242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2tB8UA&#10;AADdAAAADwAAAGRycy9kb3ducmV2LnhtbESPW4vCMBSE34X9D+Es+KapFYtUoyzCwoIieGFh3w7N&#10;6cVtTkoTa/33RhB8HGbmG2a57k0tOmpdZVnBZByBIM6srrhQcD59j+YgnEfWWFsmBXdysF59DJaY&#10;anvjA3VHX4gAYZeigtL7JpXSZSUZdGPbEAcvt61BH2RbSN3iLcBNLeMoSqTBisNCiQ1tSsr+j1ej&#10;oM//ostuu8lP+22ia/yddffpTKnhZ/+1AOGp9+/wq/2jFcTxJIHnm/A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a0HxQAAAN0AAAAPAAAAAAAAAAAAAAAAAJgCAABkcnMv&#10;ZG93bnJldi54bWxQSwUGAAAAAAQABAD1AAAAigMAAAAA&#10;" filled="f" strokecolor="#1f1a17" strokeweight=".1pt"/>
              <v:line id="Line 9308" o:spid="_x0000_s3243" style="position:absolute;visibility:visible;mso-wrap-style:square" from="3689,2057" to="3695,2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rl98YAAADdAAAADwAAAGRycy9kb3ducmV2LnhtbESPQWvCQBSE7wX/w/IEL0U3RtCQuopG&#10;SqXgQe2hx0f2NRvMvo3Zrab/3i0Uehxm5htmue5tI27U+dqxgukkAUFcOl1zpeDj/DrOQPiArLFx&#10;TAp+yMN6NXhaYq7dnY90O4VKRAj7HBWYENpcSl8asugnriWO3pfrLIYou0rqDu8RbhuZJslcWqw5&#10;LhhsqTBUXk7fVsHbZSuLnd9mz2Z+/cxm7zg7FKjUaNhvXkAE6sN/+K+91wrSdLqA3zfxCcjV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65ffGAAAA3QAAAA8AAAAAAAAA&#10;AAAAAAAAoQIAAGRycy9kb3ducmV2LnhtbFBLBQYAAAAABAAEAPkAAACUAwAAAAA=&#10;" strokeweight=".1pt"/>
              <v:line id="Line 9309" o:spid="_x0000_s3244" style="position:absolute;visibility:visible;mso-wrap-style:square" from="3930,2057" to="3937,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VxhcMAAADdAAAADwAAAGRycy9kb3ducmV2LnhtbERPy4rCMBTdD/gP4QqzGTS1gpRqFK0M&#10;Mwiz8LFweWmuTbG5qU3Uzt9PFsIsD+e9WPW2EQ/qfO1YwWScgCAuna65UnA6fo4yED4ga2wck4Jf&#10;8rBaDt4WmGv35D09DqESMYR9jgpMCG0upS8NWfRj1xJH7uI6iyHCrpK6w2cMt41Mk2QmLdYcGwy2&#10;VBgqr4e7VfB13chi6zfZh5ndztl0h9OfApV6H/brOYhAffgXv9zfWkGaTuLc+CY+Ab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lcYXDAAAA3QAAAA8AAAAAAAAAAAAA&#10;AAAAoQIAAGRycy9kb3ducmV2LnhtbFBLBQYAAAAABAAEAPkAAACRAwAAAAA=&#10;" strokeweight=".1pt"/>
              <v:shape id="Freeform 9310" o:spid="_x0000_s3245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x0l8YA&#10;AADdAAAADwAAAGRycy9kb3ducmV2LnhtbESPT2vCQBTE7wW/w/IEb3VjBKmpq2ih6qEU/9Hza/aZ&#10;hGbfht3VJN/eLRR6HGbmN8xi1Zla3Mn5yrKCyTgBQZxbXXGh4HJ+f34B4QOyxtoyKejJw2o5eFpg&#10;pm3LR7qfQiEihH2GCsoQmkxKn5dk0I9tQxy9q3UGQ5SukNphG+GmlmmSzKTBiuNCiQ29lZT/nG5G&#10;wfxqmv5ycB/bz93Xd5hN2/2mb5UaDbv1K4hAXfgP/7X3WkGaTubw+yY+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x0l8YAAADdAAAADwAAAAAAAAAAAAAAAACYAgAAZHJz&#10;L2Rvd25yZXYueG1sUEsFBgAAAAAEAAQA9QAAAIsDAAAAAA==&#10;" path="m,125r42,l42,97r,-27l42,43r,-28l42,15r,-2l40,8,35,5,28,3,23,,15,3,8,5,5,8,,13r,2l,125xe" fillcolor="#131516" stroked="f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9311" o:spid="_x0000_s3246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BnMAA&#10;AADdAAAADwAAAGRycy9kb3ducmV2LnhtbERPPW/CMBDdK/EfrENiKw4ZEE0xqIpAwFiKYL3GRxIa&#10;n4NtQvj39YDE+PS+58veNKIj52vLCibjBARxYXXNpYLDz/p9BsIHZI2NZVLwIA/LxeBtjpm2d/6m&#10;bh9KEUPYZ6igCqHNpPRFRQb92LbEkTtbZzBE6EqpHd5juGlkmiRTabDm2FBhS3lFxd/+ZhRYN8uP&#10;+bX7XV2svtFpF/pm86HUaNh/fYII1IeX+OneagVpmsb98U18An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SBnMAAAADdAAAADwAAAAAAAAAAAAAAAACYAgAAZHJzL2Rvd25y&#10;ZXYueG1sUEsFBgAAAAAEAAQA9QAAAIUDAAAAAA==&#10;" path="m,125r42,l42,97r,-27l42,43r,-28l42,15r,-2l40,8,35,5,28,3,23,,15,3,8,5,5,8,,13r,2l,125xe" filled="f" strokecolor="#1f1a17" strokeweight=".1pt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9312" o:spid="_x0000_s3247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04sQA&#10;AADdAAAADwAAAGRycy9kb3ducmV2LnhtbESP0UoDMRRE3wX/IVzBN5vdqKVsmxapCAV9sd0PuGxu&#10;N0s3NyFJ2/XvG0HwcZiZM8xqM7lRXCimwbOGelaBIO68GbjX0B4+nhYgUkY2OHomDT+UYLO+v1th&#10;Y/yVv+myz70oEE4NarA5h0bK1FlymGY+EBfv6KPDXGTspYl4LXA3SlVVc+lw4LJgMdDWUnfan52G&#10;VD9XXfvVvr4MW2Xf4zkc7GfQ+vFheluCyDTl//Bfe2c0KKVq+H1Tn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xtOLEAAAA3QAAAA8AAAAAAAAAAAAAAAAAmAIAAGRycy9k&#10;b3ducmV2LnhtbFBLBQYAAAAABAAEAPUAAACJAwAAAAA=&#10;" path="m,125r43,l43,97r,-27l43,43r,-28l43,15r,-2l40,8,35,5,30,3,23,,15,3,8,5,5,8,,13r,2l,125xe" fillcolor="#131516" stroked="f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9313" o:spid="_x0000_s3248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Xkx8EA&#10;AADdAAAADwAAAGRycy9kb3ducmV2LnhtbERPTYvCMBS8C/sfwlvwpqmCRapR3AXZvXioiuDt0Tzb&#10;YvNSkmi7++uNIDi3Yb6Y5bo3jbiT87VlBZNxAoK4sLrmUsHxsB3NQfiArLGxTAr+yMN69TFYYqZt&#10;xznd96EUsYR9hgqqENpMSl9UZNCPbUsctYt1BkOkrpTaYRfLTSOnSZJKgzXHhQpb+q6ouO5vJu6m&#10;l//u55jTiWeTNHXnL9wdcqWGn/1mASJQH97mV/pXK5hGwPNNfA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F5MfBAAAA3QAAAA8AAAAAAAAAAAAAAAAAmAIAAGRycy9kb3du&#10;cmV2LnhtbFBLBQYAAAAABAAEAPUAAACGAwAAAAA=&#10;" path="m,125r43,l43,97r,-27l43,43r,-28l43,15r,-2l40,8,35,5,30,3,23,,15,3,8,5,5,8,,13r,2l,125xe" filled="f" strokecolor="#1f1a17" strokeweight=".1pt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9314" o:spid="_x0000_s3249" style="position:absolute;left:2127;top:2755;width:1016;height:870;visibility:visible;mso-wrap-style:square;v-text-anchor:top" coordsize="160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u2BcQA&#10;AADdAAAADwAAAGRycy9kb3ducmV2LnhtbESPQYvCMBSE7wv+h/AEb2tqxUWqUUQQVhDBqnh9bd62&#10;ZZuX0mRt/fdGEPY4zMw3zHLdm1rcqXWVZQWTcQSCOLe64kLB5bz7nINwHlljbZkUPMjBejX4WGKi&#10;bccnuqe+EAHCLkEFpfdNIqXLSzLoxrYhDt6PbQ36INtC6ha7ADe1jKPoSxqsOCyU2NC2pPw3/TMK&#10;prd0coyyR7a56Sbr9tf9QeYzpUbDfrMA4an3/+F3+1sriON4Cq834Qn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rtgXEAAAA3QAAAA8AAAAAAAAAAAAAAAAAmAIAAGRycy9k&#10;b3ducmV2LnhtbFBLBQYAAAAABAAEAPUAAACJAwAAAAA=&#10;" path="m160,137r-40,-5l82,130r-39,l,132,,100,,65,,33,,,18,,30,3,43,8r7,5l58,20r5,5l65,28r,l75,30r7,5l87,43r5,7l95,53r,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    <v:path arrowok="t" o:connecttype="custom" o:connectlocs="76200,83820;27305,82550;0,63500;0,20955;11430,0;27305,5080;36830,12700;41275,17780;47625,19050;55245,27305;60325,33655;66675,38100;76200,47625;79375,57150;88900,63500;99695,77470;58420,58420;71120,60325;82550,64770;95250,80645;71120,77470;66675,67945;58420,58420;9525,3175;19050,8255;15875,12700;3175,8255;3175,11430;17780,19050;25400,27305;3175,24130;3175,11430;58420,41275;71120,50800;67945,55245;60325,50800;53975,41275;20955,12700;41275,24130;50800,33655;31750,28575;20955,12700;19050,30480;40005,40005;50800,47625;47625,52070;25400,43180;3175,38100;3175,44450;41275,55245;55245,64770;64770,79375;36830,76200;3175,77470" o:connectangles="0,0,0,0,0,0,0,0,0,0,0,0,0,0,0,0,0,0,0,0,0,0,0,0,0,0,0,0,0,0,0,0,0,0,0,0,0,0,0,0,0,0,0,0,0,0,0,0,0,0,0,0,0,0"/>
                <o:lock v:ext="edit" verticies="t"/>
              </v:shape>
              <v:shape id="Freeform 9315" o:spid="_x0000_s3250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VgcQA&#10;AADdAAAADwAAAGRycy9kb3ducmV2LnhtbESPQWvCQBSE74X+h+UJ3urGRURSV2kFRUQQbS+9PbLP&#10;JJp9m2ZXE/+9Kwgeh5n5hpnOO1uJKzW+dKxhOEhAEGfOlJxr+P1ZfkxA+IBssHJMGm7kYT57f5ti&#10;alzLe7oeQi4ihH2KGooQ6lRKnxVk0Q9cTRy9o2sshiibXJoG2wi3lVRJMpYWS44LBda0KCg7Hy5W&#10;g/GnRaeOWRtk9fe922zH/6sLat3vdV+fIAJ14RV+ttdGg1JqBI838Qn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51YHEAAAA3QAAAA8AAAAAAAAAAAAAAAAAmAIAAGRycy9k&#10;b3ducmV2LnhtbFBLBQYAAAAABAAEAPUAAACJAwAAAAA=&#10;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9316" o:spid="_x0000_s3251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udpcIA&#10;AADdAAAADwAAAGRycy9kb3ducmV2LnhtbESPS6vCMBSE94L/IZwLbkRTC4r0GkUUwa2PjbtDc/q4&#10;tzmpTbTVX28EweUw880wi1VnKnGnxpWWFUzGEQji1OqScwXn0240B+E8ssbKMil4kIPVst9bYKJt&#10;ywe6H30uQgm7BBUU3teJlC4tyKAb25o4eJltDPogm1zqBttQbioZR9FMGiw5LBRY06ag9P94Mwri&#10;y7OtZqXP1lGN54yvp+H2b6vU4Kdb/4Lw1Plv+EPvdeDieArvN+E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52lwgAAAN0AAAAPAAAAAAAAAAAAAAAAAJgCAABkcnMvZG93&#10;bnJldi54bWxQSwUGAAAAAAQABAD1AAAAhwMAAAAA&#10;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9317" o:spid="_x0000_s3252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A8DcQA&#10;AADdAAAADwAAAGRycy9kb3ducmV2LnhtbESPQYvCMBSE7wv+h/AEb2tqD1qrUUQUlIVlrXp/NM+2&#10;2LyUJtb67zfCwh6HmfmGWa57U4uOWldZVjAZRyCIc6srLhRczvvPBITzyBpry6TgRQ7Wq8HHElNt&#10;n3yiLvOFCBB2KSoovW9SKV1ekkE3tg1x8G62NeiDbAupW3wGuKllHEVTabDisFBiQ9uS8nv2MAqS&#10;w/cpsvt5cjxfk3rHP1+Z7mZKjYb9ZgHCU+//w3/tg1YQx/EU3m/C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QPA3EAAAA3QAAAA8AAAAAAAAAAAAAAAAAmAIAAGRycy9k&#10;b3ducmV2LnhtbFBLBQYAAAAABAAEAPUAAACJAwAAAAA=&#10;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color="#006f38" stroked="f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9318" o:spid="_x0000_s3253" style="position:absolute;left:3441;top:4406;width:959;height:756;visibility:visible;mso-wrap-style:square;v-text-anchor:top" coordsize="151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OusUA&#10;AADdAAAADwAAAGRycy9kb3ducmV2LnhtbESPQWvCQBSE74X+h+UVvJS6MWBTU1cRRdSDh9j+gEf2&#10;mQ3Nvg3ZNcZ/7wpCj8PMfMPMl4NtRE+drx0rmIwTEMSl0zVXCn5/th9fIHxA1tg4JgU38rBcvL7M&#10;MdfuygX1p1CJCGGfowITQptL6UtDFv3YtcTRO7vOYoiyq6Tu8BrhtpFpknxKizXHBYMtrQ2Vf6eL&#10;VTDbZIeswMQdDzujm2lF0vfvSo3ehtU3iEBD+A8/23utIE3TDB5v4hO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866xQAAAN0AAAAPAAAAAAAAAAAAAAAAAJgCAABkcnMv&#10;ZG93bnJldi54bWxQSwUGAAAAAAQABAD1AAAAigMAAAAA&#10;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    <v:path arrowok="t" o:connecttype="custom" o:connectlocs="95885,26670;95885,19050;94615,12700;91440,6350;88265,0;86360,0;89535,6350;92710,12700;94615,19050;94615,26670;94615,36195;91440,45720;86360,53340;81915,59690;74295,66040;66040,71120;56515,72390;46990,74295;37465,72390;29845,71120;22225,66040;13970,59690;9525,53340;4445,45720;1270,36195;0,26670;1270,19050;3175,12700;4445,6350;9525,0;7620,0;4445,6350;1270,12700;0,19050;0,26670;0,36195;3175,45720;7620,53340;13970,61595;20320,66040;29845,71120;37465,74295;46990,75565;58420,74295;66040,71120;74295,66040;81915,61595;88265,53340;92710,45720;94615,36195;95885,26670" o:connectangles="0,0,0,0,0,0,0,0,0,0,0,0,0,0,0,0,0,0,0,0,0,0,0,0,0,0,0,0,0,0,0,0,0,0,0,0,0,0,0,0,0,0,0,0,0,0,0,0,0,0,0"/>
              </v:shape>
              <v:shape id="Freeform 9319" o:spid="_x0000_s3254" style="position:absolute;left:3441;top:4406;width:959;height:743;visibility:visible;mso-wrap-style:square;v-text-anchor:top" coordsize="151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J2psEA&#10;AADdAAAADwAAAGRycy9kb3ducmV2LnhtbERPz2vCMBS+C/4P4Qm7yEyXiUhnWkQY7Dp1zOOjeWvL&#10;kpeaRK3//XIYePz4fm/q0VlxpRB7zxpeFgUI4sabnlsNx8P78xpETMgGrWfScKcIdTWdbLA0/saf&#10;dN2nVuQQjiVq6FIaSilj05HDuPADceZ+fHCYMgytNAFvOdxZqYpiJR32nBs6HGjXUfO7vzgNpjnb&#10;pWrvg0zfp9dgzpevlZ1r/TQbt28gEo3pIf53fxgNSqk8N7/JT0B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ydqbBAAAA3QAAAA8AAAAAAAAAAAAAAAAAmAIAAGRycy9kb3du&#10;cmV2LnhtbFBLBQYAAAAABAAEAPUAAACGAwAAAAA=&#10;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    <v:path arrowok="t" o:connecttype="custom" o:connectlocs="95885,26670;94615,19050;92710,12700;91440,6350;88265,0;86360,0;89535,6350;92710,12700;94615,19050;94615,26670;92710,36195;91440,45720;86360,53340;80010,59690;74295,66040;66040,69215;56515,72390;46990,74295;37465,72390;29845,69215;22225,66040;13970,59690;9525,53340;4445,45720;1270,36195;1270,26670;1270,19050;3175,12700;6350,6350;9525,0;7620,0;4445,6350;1270,12700;0,19050;0,26670;1270,36195;4445,45720;7620,53340;13970,59690;20320,66040;29845,71120;37465,74295;46990,74295;56515,74295;66040,71120;74295,66040;81915,59690;86360,53340;91440,45720;94615,36195;95885,26670" o:connectangles="0,0,0,0,0,0,0,0,0,0,0,0,0,0,0,0,0,0,0,0,0,0,0,0,0,0,0,0,0,0,0,0,0,0,0,0,0,0,0,0,0,0,0,0,0,0,0,0,0,0,0"/>
              </v:shape>
              <v:shape id="Freeform 9320" o:spid="_x0000_s3255" style="position:absolute;left:3441;top:4406;width:946;height:743;visibility:visible;mso-wrap-style:square;v-text-anchor:top" coordsize="14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AOn8YA&#10;AADdAAAADwAAAGRycy9kb3ducmV2LnhtbESPQUsDMRSE74L/ITzBm5vtsi26Ni0iKD0V2iro7bF5&#10;3SwmL8smtml/vREKPQ4z8w0zXyZnxYHG0HtWMClKEMSt1z13Cj52bw+PIEJE1mg9k4ITBVgubm/m&#10;2Gh/5A0dtrETGcKhQQUmxqGRMrSGHIbCD8TZ2/vRYcxy7KQe8ZjhzsqqLGfSYc95weBAr4ban+2v&#10;U/C1ps1kb+w7n3dpmux3XX/WK6Xu79LLM4hIKV7Dl/ZKK6iq6gn+3+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AOn8YAAADdAAAADwAAAAAAAAAAAAAAAACYAgAAZHJz&#10;L2Rvd25yZXYueG1sUEsFBgAAAAAEAAQA9QAAAIsDAAAAAA==&#10;" path="m149,42r,-12l146,20,141,10,136,r,l141,10r3,10l146,30r3,12l146,57r-5,12l136,82,126,94r-9,8l104,109r-15,5l74,114r-15,l47,109,35,102,25,94,15,82,7,69,5,57,2,42,2,30,5,20,10,10,15,r,l7,10,5,20,2,30,,42,2,57,7,72r8,12l22,94r13,10l47,112r12,2l74,117r15,-3l104,112r13,-8l129,94r7,-10l144,72r5,-15l149,42xe" fillcolor="#007339" stroked="f">
                <v:path arrowok="t" o:connecttype="custom" o:connectlocs="94615,26670;94615,19050;92710,12700;89535,6350;86360,0;86360,0;89535,6350;91440,12700;92710,19050;94615,26670;92710,36195;89535,43815;86360,52070;80010,59690;74295,64770;66040,69215;56515,72390;46990,72390;37465,72390;29845,69215;22225,64770;15875,59690;9525,52070;4445,43815;3175,36195;1270,26670;1270,19050;3175,12700;6350,6350;9525,0;9525,0;4445,6350;3175,12700;1270,19050;0,26670;1270,36195;4445,45720;9525,53340;13970,59690;22225,66040;29845,71120;37465,72390;46990,74295;56515,72390;66040,71120;74295,66040;81915,59690;86360,53340;91440,45720;94615,36195;94615,26670" o:connectangles="0,0,0,0,0,0,0,0,0,0,0,0,0,0,0,0,0,0,0,0,0,0,0,0,0,0,0,0,0,0,0,0,0,0,0,0,0,0,0,0,0,0,0,0,0,0,0,0,0,0,0"/>
              </v:shape>
              <v:shape id="Freeform 9321" o:spid="_x0000_s3256" style="position:absolute;left:3454;top:4406;width:933;height:743;visibility:visible;mso-wrap-style:square;v-text-anchor:top" coordsize="14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r6MIA&#10;AADdAAAADwAAAGRycy9kb3ducmV2LnhtbERPTWvCQBC9F/wPyxS81U0TFEldQ1ACaS+irZ6H7DQJ&#10;ZmdDdjXpv+8eBI+P973JJtOJOw2utazgfRGBIK6sbrlW8PNdvK1BOI+ssbNMCv7IQbadvWww1Xbk&#10;I91PvhYhhF2KChrv+1RKVzVk0C1sTxy4XzsY9AEOtdQDjiHcdDKOopU02HJoaLCnXUPV9XQzCsri&#10;85YXl4Mtr7LaJ/LsePm1Vmr+OuUfIDxN/il+uEutII6TsD+8CU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6vowgAAAN0AAAAPAAAAAAAAAAAAAAAAAJgCAABkcnMvZG93&#10;bnJldi54bWxQSwUGAAAAAAQABAD1AAAAhwMAAAAA&#10;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    <v:path arrowok="t" o:connecttype="custom" o:connectlocs="93345,26670;93345,19050;91440,12700;88265,6350;85090,0;83820,0;86995,6350;90170,12700;91440,19050;91440,26670;91440,36195;88265,43815;83820,52070;78740,59690;73025,64770;64770,69215;55245,71120;45720,72390;38100,71120;28575,69215;20955,64770;14605,59690;8255,52070;5080,43815;1905,36195;0,26670;1905,19050;3175,12700;5080,6350;9525,0;8255,0;5080,6350;1905,12700;0,19050;0,26670;0,36195;3175,45720;8255,53340;12700,59690;20955,66040;28575,69215;36195,72390;45720,74295;55245,72390;64770,69215;73025,66040;78740,59690;85090,53340;90170,45720;91440,36195;93345,26670" o:connectangles="0,0,0,0,0,0,0,0,0,0,0,0,0,0,0,0,0,0,0,0,0,0,0,0,0,0,0,0,0,0,0,0,0,0,0,0,0,0,0,0,0,0,0,0,0,0,0,0,0,0,0"/>
              </v:shape>
              <v:shape id="Freeform 9322" o:spid="_x0000_s3257" style="position:absolute;left:3454;top:4406;width:933;height:724;visibility:visible;mso-wrap-style:square;v-text-anchor:top" coordsize="14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iOMcUA&#10;AADdAAAADwAAAGRycy9kb3ducmV2LnhtbESPQWvCQBSE70L/w/KE3nRjCqVEV9FSSasn00Kuj+wz&#10;iWbfht1V03/fFQoeh5n5hlmsBtOJKznfWlYwmyYgiCurW64V/HxvJ28gfEDW2FkmBb/kYbV8Gi0w&#10;0/bGB7oWoRYRwj5DBU0IfSalrxoy6Ke2J47e0TqDIUpXS+3wFuGmk2mSvEqDLceFBnt6b6g6Fxej&#10;oDQfu/zkysumsPv8a3vK93wolXoeD+s5iEBDeIT/259aQZq+zOD+Jj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I4xxQAAAN0AAAAPAAAAAAAAAAAAAAAAAJgCAABkcnMv&#10;ZG93bnJldi54bWxQSwUGAAAAAAQABAD1AAAAigMAAAAA&#10;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    <v:path arrowok="t" o:connecttype="custom" o:connectlocs="93345,26670;91440,19050;90170,12700;88265,6350;85090,0;83820,0;86995,6350;90170,12700;91440,19050;91440,26670;91440,36195;88265,43815;83820,52070;78740,58420;71120,64770;64770,67945;55245,71120;45720,72390;38100,71120;28575,67945;20955,64770;14605,58420;9525,52070;5080,43815;1905,36195;1905,26670;1905,19050;3175,12700;6350,6350;9525,0;8255,0;5080,6350;1905,12700;0,19050;0,26670;1905,36195;3175,43815;8255,52070;14605,59690;20955,64770;28575,69215;36195,72390;45720,72390;55245,72390;64770,69215;73025,64770;78740,59690;85090,52070;88265,43815;91440,36195;93345,26670" o:connectangles="0,0,0,0,0,0,0,0,0,0,0,0,0,0,0,0,0,0,0,0,0,0,0,0,0,0,0,0,0,0,0,0,0,0,0,0,0,0,0,0,0,0,0,0,0,0,0,0,0,0,0"/>
              </v:shape>
              <v:shape id="Freeform 9323" o:spid="_x0000_s3258" style="position:absolute;left:3454;top:4406;width:914;height:724;visibility:visible;mso-wrap-style:square;v-text-anchor:top" coordsize="144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QxdsQA&#10;AADdAAAADwAAAGRycy9kb3ducmV2LnhtbESPQWvCQBSE70L/w/IK3nTTSKykriKloh61evD2zL5m&#10;g9m3IbvV+O9dQfA4zMw3zHTe2VpcqPWVYwUfwwQEceF0xaWC/e9yMAHhA7LG2jEpuJGH+eytN8Vc&#10;uytv6bILpYgQ9jkqMCE0uZS+MGTRD11DHL0/11oMUbal1C1eI9zWMk2SsbRYcVww2NC3oeK8+7cK&#10;VuaULTIajX1xcFlG+8358+eoVP+9W3yBCNSFV/jZXmsFaTpK4fEmP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EMXbEAAAA3QAAAA8AAAAAAAAAAAAAAAAAmAIAAGRycy9k&#10;b3ducmV2LnhtbFBLBQYAAAAABAAEAPUAAACJAwAAAAA=&#10;" path="m144,42r,-12l142,20,137,10,132,r-3,l137,10r2,10l142,30r2,12l142,57r-3,12l132,82r-8,10l112,102r-12,5l87,112r-15,l60,112,45,107,33,102,23,92,15,82,8,69,5,57,3,42,3,30,5,20,10,10,15,r,l8,10,5,20,3,30,,42,3,57,8,69r5,13l23,94r10,8l45,109r15,3l72,114r15,-2l102,109r13,-7l124,94r8,-12l139,69r5,-12l144,42xe" fillcolor="#007739" stroked="f">
                <v:path arrowok="t" o:connecttype="custom" o:connectlocs="91440,26670;91440,19050;90170,12700;86995,6350;83820,0;81915,0;86995,6350;88265,12700;90170,19050;91440,26670;90170,36195;88265,43815;83820,52070;78740,58420;71120,64770;63500,67945;55245,71120;45720,71120;38100,71120;28575,67945;20955,64770;14605,58420;9525,52070;5080,43815;3175,36195;1905,26670;1905,19050;3175,12700;6350,6350;9525,0;9525,0;5080,6350;3175,12700;1905,19050;0,26670;1905,36195;5080,43815;8255,52070;14605,59690;20955,64770;28575,69215;38100,71120;45720,72390;55245,71120;64770,69215;73025,64770;78740,59690;83820,52070;88265,43815;91440,36195;91440,26670" o:connectangles="0,0,0,0,0,0,0,0,0,0,0,0,0,0,0,0,0,0,0,0,0,0,0,0,0,0,0,0,0,0,0,0,0,0,0,0,0,0,0,0,0,0,0,0,0,0,0,0,0,0,0"/>
              </v:shape>
              <v:shape id="Freeform 9324" o:spid="_x0000_s3259" style="position:absolute;left:3473;top:4406;width:895;height:724;visibility:visible;mso-wrap-style:square;v-text-anchor:top" coordsize="14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2FMMA&#10;AADdAAAADwAAAGRycy9kb3ducmV2LnhtbESPzWrCQBSF9wXfYbiCuzoxQqrRUUQouLG0xo27S+aa&#10;hGTuhJmpiW/fKRS6PJyfj7Pdj6YTD3K+saxgMU9AEJdWN1wpuBbvrysQPiBr7CyTgid52O8mL1vM&#10;tR34ix6XUIk4wj5HBXUIfS6lL2sy6Oe2J47e3TqDIUpXSe1wiOOmk2mSZNJgw5FQY0/Hmsr28m0i&#10;RDsKxce6qFr5yee3JGtvQ6bUbDoeNiACjeE//Nc+aQVpulzC75v4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2FMMAAADdAAAADwAAAAAAAAAAAAAAAACYAgAAZHJzL2Rv&#10;d25yZXYueG1sUEsFBgAAAAAEAAQA9QAAAIgDAAAAAA==&#10;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    <v:path arrowok="t" o:connecttype="custom" o:connectlocs="89535,26670;89535,19050;88265,12700;85090,6350;81915,0;80010,0;83185,6350;86360,12700;88265,19050;89535,26670;88265,36195;85090,43815;81915,52070;75565,58420;69215,62865;61595,67945;53340,71120;43815,71120;36195,71120;26670,67945;20320,62865;12700,58420;7620,52070;3175,43815;1270,36195;0,26670;1270,19050;3175,12700;4445,6350;9525,0;7620,0;4445,6350;1270,12700;0,19050;0,26670;0,36195;3175,43815;7620,52070;12700,58420;19050,64770;26670,67945;36195,71120;43815,72390;53340,71120;62865,67945;69215,64770;76835,58420;81915,52070;86360,43815;89535,36195;89535,26670" o:connectangles="0,0,0,0,0,0,0,0,0,0,0,0,0,0,0,0,0,0,0,0,0,0,0,0,0,0,0,0,0,0,0,0,0,0,0,0,0,0,0,0,0,0,0,0,0,0,0,0,0,0,0"/>
              </v:shape>
              <v:shape id="Freeform 9325" o:spid="_x0000_s3260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pW8YA&#10;AADdAAAADwAAAGRycy9kb3ducmV2LnhtbESPQWvCQBSE74X+h+UJ3nRjlLZEVwmFpqJ4qFXa4yP7&#10;zIZm34bsVuO/dwtCj8PMfMMsVr1txJk6XztWMBknIIhLp2uuFBw+30YvIHxA1tg4JgVX8rBaPj4s&#10;MNPuwh903odKRAj7DBWYENpMSl8asujHriWO3sl1FkOUXSV1h5cIt41Mk+RJWqw5Lhhs6dVQ+bP/&#10;tQp2pvoqys33e55vzXNx3NjQXgulhoM+n4MI1If/8L291grSdDqDvzfx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fpW8YAAADdAAAADwAAAAAAAAAAAAAAAACYAgAAZHJz&#10;L2Rvd25yZXYueG1sUEsFBgAAAAAEAAQA9QAAAIsDAAAAAA==&#10;" path="m141,42l139,30,136,20,134,10,126,r,l131,10r5,10l139,30r,12l139,57r-5,12l126,82r-7,10l109,99r-12,8l84,109r-15,3l57,109,44,107,32,99,22,92,12,82,7,69,2,57,2,42,2,30,5,20,10,10,15,,12,,7,10,2,20,,30,,42,2,57,5,69r7,13l20,92r10,10l42,107r15,5l69,112r15,l97,107r12,-5l121,92r8,-10l136,69r3,-12l141,42xe" fillcolor="#007a3a" stroked="f">
                <v:path arrowok="t" o:connecttype="custom" o:connectlocs="89535,26670;88265,19050;86360,12700;85090,6350;80010,0;80010,0;83185,6350;86360,12700;88265,19050;88265,26670;88265,36195;85090,43815;80010,52070;75565,58420;69215,62865;61595,67945;53340,69215;43815,71120;36195,69215;27940,67945;20320,62865;13970,58420;7620,52070;4445,43815;1270,36195;1270,26670;1270,19050;3175,12700;6350,6350;9525,0;7620,0;4445,6350;1270,12700;0,19050;0,26670;1270,36195;3175,43815;7620,52070;12700,58420;19050,64770;26670,67945;36195,71120;43815,71120;53340,71120;61595,67945;69215,64770;76835,58420;81915,52070;86360,43815;88265,36195;89535,26670" o:connectangles="0,0,0,0,0,0,0,0,0,0,0,0,0,0,0,0,0,0,0,0,0,0,0,0,0,0,0,0,0,0,0,0,0,0,0,0,0,0,0,0,0,0,0,0,0,0,0,0,0,0,0"/>
              </v:shape>
              <v:shape id="Freeform 9326" o:spid="_x0000_s3261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U5MYA&#10;AADdAAAADwAAAGRycy9kb3ducmV2LnhtbESPT2vCQBTE7wW/w/IEb3XjBkuNriIBtfRS/Hfw9sg+&#10;k2D2bciumn77bqHQ4zAzv2EWq9424kGdrx1rmIwTEMSFMzWXGk7Hzes7CB+QDTaOScM3eVgtBy8L&#10;zIx78p4eh1CKCGGfoYYqhDaT0hcVWfRj1xJH7+o6iyHKrpSmw2eE20aqJHmTFmuOCxW2lFdU3A53&#10;q2G7Vzu6pef8ulFymn4W9ezrkms9GvbrOYhAffgP/7U/jAal0in8vo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SU5MYAAADdAAAADwAAAAAAAAAAAAAAAACYAgAAZHJz&#10;L2Rvd25yZXYueG1sUEsFBgAAAAAEAAQA9QAAAIsDAAAAAA==&#10;" path="m141,42l139,30,136,20,131,10,126,r-2,l131,10r3,10l139,30r,12l136,57r-2,12l126,79r-7,10l109,99r-12,5l84,109r-15,3l57,109,44,104,32,99,22,89,15,79,7,69,2,57,2,42,2,30,5,20,10,10,15,r,l7,10,5,20,2,30,,42,2,57,5,69r7,13l20,92r12,7l42,107r15,5l69,112r15,l97,107r12,-8l119,92,129,82r5,-13l139,57r2,-15xe" fillcolor="#007b3a" stroked="f">
                <v:path arrowok="t" o:connecttype="custom" o:connectlocs="89535,26670;88265,19050;86360,12700;83185,6350;80010,0;78740,0;83185,6350;85090,12700;88265,19050;88265,26670;86360,36195;85090,43815;80010,50165;75565,56515;69215,62865;61595,66040;53340,69215;43815,71120;36195,69215;27940,66040;20320,62865;13970,56515;9525,50165;4445,43815;1270,36195;1270,26670;1270,19050;3175,12700;6350,6350;9525,0;9525,0;4445,6350;3175,12700;1270,19050;0,26670;1270,36195;3175,43815;7620,52070;12700,58420;20320,62865;26670,67945;36195,71120;43815,71120;53340,71120;61595,67945;69215,62865;75565,58420;81915,52070;85090,43815;88265,36195;89535,26670" o:connectangles="0,0,0,0,0,0,0,0,0,0,0,0,0,0,0,0,0,0,0,0,0,0,0,0,0,0,0,0,0,0,0,0,0,0,0,0,0,0,0,0,0,0,0,0,0,0,0,0,0,0,0"/>
              </v:shape>
              <v:shape id="Freeform 9327" o:spid="_x0000_s3262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4HY8YA&#10;AADdAAAADwAAAGRycy9kb3ducmV2LnhtbESP0WrCQBRE3wv+w3IFX0Q33Qap0VVKoSUILa36AZfs&#10;NYlm74bsqvHvXaHQx2FmzjDLdW8bcaHO1441PE8TEMSFMzWXGva7j8krCB+QDTaOScONPKxXg6cl&#10;ZsZd+Zcu21CKCGGfoYYqhDaT0hcVWfRT1xJH7+A6iyHKrpSmw2uE20aqJJlJizXHhQpbeq+oOG3P&#10;VkOepj/H+Wf4Ut9yfGzKTXpQ41zr0bB/W4AI1If/8F87NxqUepnB4018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4HY8YAAADdAAAADwAAAAAAAAAAAAAAAACYAgAAZHJz&#10;L2Rvd25yZXYueG1sUEsFBgAAAAAEAAQA9QAAAIsDAAAAAA==&#10;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    <v:path arrowok="t" o:connecttype="custom" o:connectlocs="86995,26670;86995,19050;85090,12700;81915,6350;78740,0;77470,0;80645,6350;83820,12700;85090,19050;86995,26670;85090,34925;83820,43815;78740,50165;74295,56515;67945,62865;60325,66040;52070,69215;42545,69215;34925,69215;26670,66040;19050,62865;12700,56515;8255,50165;3175,43815;1905,34925;0,26670;1905,19050;3175,12700;5080,6350;9525,0;8255,0;5080,6350;1905,12700;0,19050;0,26670;0,36195;3175,43815;6350,52070;12700,58420;19050,62865;26670,67945;34925,69215;42545,71120;52070,69215;60325,67945;67945,62865;74295,58420;78740,52070;83820,43815;86995,36195;86995,26670" o:connectangles="0,0,0,0,0,0,0,0,0,0,0,0,0,0,0,0,0,0,0,0,0,0,0,0,0,0,0,0,0,0,0,0,0,0,0,0,0,0,0,0,0,0,0,0,0,0,0,0,0,0,0"/>
              </v:shape>
              <v:shape id="Freeform 9328" o:spid="_x0000_s3263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3ARccA&#10;AADdAAAADwAAAGRycy9kb3ducmV2LnhtbESPQUvDQBSE74L/YXlCL8VukoJK7LZoS4uiF2N7f2Rf&#10;k8Xs27i7TeO/d4WCx2FmvmEWq9F2YiAfjGMF+SwDQVw7bbhRsP/c3j6ACBFZY+eYFPxQgNXy+mqB&#10;pXZn/qChio1IEA4lKmhj7EspQ92SxTBzPXHyjs5bjEn6RmqP5wS3nSyy7E5aNJwWWuxp3VL9VZ2s&#10;gqk/Fvl7fjLd9363Oby+meH5UCk1uRmfHkFEGuN/+NJ+0QqKYn4Pf2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dwEXHAAAA3QAAAA8AAAAAAAAAAAAAAAAAmAIAAGRy&#10;cy9kb3ducmV2LnhtbFBLBQYAAAAABAAEAPUAAACMAwAAAAA=&#10;" path="m137,42r,-12l132,20,129,10,122,r,l127,10r5,10l134,30r,12l134,55r-5,12l124,79,114,89r-9,8l95,104r-13,3l67,109,55,107,42,104,30,97,20,89,13,79,8,67,3,55,,42,3,30,5,20,10,10,15,r,l8,10,3,20,,30,,42,,57,5,69r8,10l20,89,30,99r12,5l55,109r12,3l82,109r13,-5l107,99,117,89r7,-10l132,69r2,-12l137,42xe" fillcolor="#007d3a" stroked="f">
                <v:path arrowok="t" o:connecttype="custom" o:connectlocs="86995,26670;86995,19050;83820,12700;81915,6350;77470,0;77470,0;80645,6350;83820,12700;85090,19050;85090,26670;85090,34925;81915,42545;78740,50165;72390,56515;66675,61595;60325,66040;52070,67945;42545,69215;34925,67945;26670,66040;19050,61595;12700,56515;8255,50165;5080,42545;1905,34925;0,26670;1905,19050;3175,12700;6350,6350;9525,0;9525,0;5080,6350;1905,12700;0,19050;0,26670;0,36195;3175,43815;8255,50165;12700,56515;19050,62865;26670,66040;34925,69215;42545,71120;52070,69215;60325,66040;67945,62865;74295,56515;78740,50165;83820,43815;85090,36195;86995,26670" o:connectangles="0,0,0,0,0,0,0,0,0,0,0,0,0,0,0,0,0,0,0,0,0,0,0,0,0,0,0,0,0,0,0,0,0,0,0,0,0,0,0,0,0,0,0,0,0,0,0,0,0,0,0"/>
              </v:shape>
              <v:shape id="Freeform 9329" o:spid="_x0000_s3264" style="position:absolute;left:3486;top:4406;width:870;height:693;visibility:visible;mso-wrap-style:square;v-text-anchor:top" coordsize="13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hqXcQA&#10;AADdAAAADwAAAGRycy9kb3ducmV2LnhtbERPz2vCMBS+D/Y/hDfwNlNbNmY1ShlMpbd1gh4fzbMt&#10;Ni9Zk2ndX78cBh4/vt/L9Wh6caHBd5YVzKYJCOLa6o4bBfuvj+c3ED4ga+wtk4IbeVivHh+WmGt7&#10;5U+6VKERMYR9jgraEFwupa9bMuin1hFH7mQHgyHCoZF6wGsMN71Mk+RVGuw4NrTo6L2l+lz9GAXl&#10;/mWbuUOxOWaV+701RTn7npdKTZ7GYgEi0Bju4n/3TitI0yzOjW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Ial3EAAAA3QAAAA8AAAAAAAAAAAAAAAAAmAIAAGRycy9k&#10;b3ducmV2LnhtbFBLBQYAAAAABAAEAPUAAACJAwAAAAA=&#10;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    <v:path arrowok="t" o:connecttype="custom" o:connectlocs="86995,26670;85090,19050;83820,12700;80645,6350;77470,0;75565,0;80645,6350;81915,12700;85090,19050;85090,26670;85090,34925;81915,42545;78740,50165;72390,56515;66675,61595;60325,66040;52070,67945;42545,69215;34925,67945;26670,66040;19050,61595;14605,56515;8255,50165;5080,42545;1905,34925;1905,26670;1905,19050;3175,12700;6350,6350;11430,0;9525,0;5080,6350;3175,12700;1905,19050;0,26670;1905,34925;3175,43815;8255,50165;12700,56515;19050,62865;26670,66040;34925,69215;42545,69215;52070,69215;60325,66040;67945,62865;74295,56515;78740,50165;83820,43815;85090,34925;86995,26670" o:connectangles="0,0,0,0,0,0,0,0,0,0,0,0,0,0,0,0,0,0,0,0,0,0,0,0,0,0,0,0,0,0,0,0,0,0,0,0,0,0,0,0,0,0,0,0,0,0,0,0,0,0,0"/>
              </v:shape>
              <v:shape id="Freeform 9330" o:spid="_x0000_s3265" style="position:absolute;left:3486;top:4406;width:851;height:693;visibility:visible;mso-wrap-style:square;v-text-anchor:top" coordsize="1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7fcYA&#10;AADdAAAADwAAAGRycy9kb3ducmV2LnhtbESPW2vCQBSE3wv9D8sp+KabRhAbXaUUWsQXb0X07ZA9&#10;udDs2ZhdY/TXu4LQx2FmvmGm885UoqXGlZYVvA8iEMSp1SXnCn533/0xCOeRNVaWScGVHMxnry9T&#10;TLS98Ibarc9FgLBLUEHhfZ1I6dKCDLqBrYmDl9nGoA+yyaVu8BLgppJxFI2kwZLDQoE1fRWU/m3P&#10;RkG6Kk/7NZ1v2B6yYXas8PRzXSrVe+s+JyA8df4//GwvtII4Hn7A4014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n7fcYAAADdAAAADwAAAAAAAAAAAAAAAACYAgAAZHJz&#10;L2Rvd25yZXYueG1sUEsFBgAAAAAEAAQA9QAAAIsDAAAAAA==&#10;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    <v:path arrowok="t" o:connecttype="custom" o:connectlocs="85090,26670;85090,19050;83820,12700;80645,6350;77470,0;75565,0;78740,6350;81915,12700;83820,19050;85090,26670;83820,34925;81915,42545;77470,50165;72390,56515;66675,61595;60325,64770;52070,67945;42545,67945;34925,67945;26670,64770;20320,61595;14605,56515;9525,50165;5080,42545;3175,34925;1905,26670;1905,19050;5080,12700;8255,6350;11430,0;9525,0;6350,6350;3175,12700;1905,19050;0,26670;1905,34925;5080,42545;8255,50165;12700,56515;19050,61595;26670,66040;34925,67945;42545,69215;52070,67945;60325,66040;66675,61595;72390,56515;78740,50165;81915,42545;85090,34925;85090,26670" o:connectangles="0,0,0,0,0,0,0,0,0,0,0,0,0,0,0,0,0,0,0,0,0,0,0,0,0,0,0,0,0,0,0,0,0,0,0,0,0,0,0,0,0,0,0,0,0,0,0,0,0,0,0"/>
              </v:shape>
              <v:shape id="Freeform 9331" o:spid="_x0000_s3266" style="position:absolute;left:3505;top:4406;width:832;height:693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UDsQA&#10;AADdAAAADwAAAGRycy9kb3ducmV2LnhtbERPTWvCQBC9F/oflil4qxuDphLdhBJRvFm1CN7G7DQJ&#10;zc6m2VXjv+8eCj0+3vcyH0wrbtS7xrKCyTgCQVxa3XCl4PO4fp2DcB5ZY2uZFDzIQZ49Py0x1fbO&#10;e7odfCVCCLsUFdTed6mUrqzJoBvbjjhwX7Y36APsK6l7vIdw08o4ihJpsOHQUGNHRU3l9+FqFFSb&#10;t+N0VkwuJz7PouTj/LNbFYlSo5fhfQHC0+D/xX/urVYQx9OwP7wJT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dFA7EAAAA3QAAAA8AAAAAAAAAAAAAAAAAmAIAAGRycy9k&#10;b3ducmV2LnhtbFBLBQYAAAAABAAEAPUAAACJAwAAAAA=&#10;" path="m131,42r,-12l126,20,124,10,116,r-2,l121,10r5,10l129,30r,12l129,55r-5,12l119,79r-8,8l102,97r-10,5l79,107r-15,l52,107,39,102,29,97,20,87,12,79,5,67,2,55,,42,2,30,5,20,10,10,15,r,l7,10,2,20,,30,,42,,55,5,67r5,12l20,89r7,8l39,104r13,3l64,109r15,-2l92,104r10,-7l111,89,121,79r5,-12l131,55r,-13xe" fillcolor="#00813b" stroked="f">
                <v:path arrowok="t" o:connecttype="custom" o:connectlocs="83185,26670;83185,19050;80010,12700;78740,6350;73660,0;72390,0;76835,6350;80010,12700;81915,19050;81915,26670;81915,34925;78740,42545;75565,50165;70485,55245;64770,61595;58420,64770;50165,67945;40640,67945;33020,67945;24765,64770;18415,61595;12700,55245;7620,50165;3175,42545;1270,34925;0,26670;1270,19050;3175,12700;6350,6350;9525,0;9525,0;4445,6350;1270,12700;0,19050;0,26670;0,34925;3175,42545;6350,50165;12700,56515;17145,61595;24765,66040;33020,67945;40640,69215;50165,67945;58420,66040;64770,61595;70485,56515;76835,50165;80010,42545;83185,34925;83185,26670" o:connectangles="0,0,0,0,0,0,0,0,0,0,0,0,0,0,0,0,0,0,0,0,0,0,0,0,0,0,0,0,0,0,0,0,0,0,0,0,0,0,0,0,0,0,0,0,0,0,0,0,0,0,0"/>
              </v:shape>
              <v:shape id="Freeform 9332" o:spid="_x0000_s3267" style="position:absolute;left:3505;top:4406;width:832;height:680;visibility:visible;mso-wrap-style:square;v-text-anchor:top" coordsize="131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tm3MYA&#10;AADdAAAADwAAAGRycy9kb3ducmV2LnhtbESPQWvCQBSE7wX/w/IKvZS6MUoJqauIUhBPagO9PrKv&#10;2bTZtyG7muivdwWhx2FmvmHmy8E24kydrx0rmIwTEMSl0zVXCoqvz7cMhA/IGhvHpOBCHpaL0dMc&#10;c+16PtD5GCoRIexzVGBCaHMpfWnIoh+7ljh6P66zGKLsKqk77CPcNjJNkndpsea4YLCltaHy73iy&#10;CmbTKtv3Gf9+780OT+H1WhTbjVIvz8PqA0SgIfyHH+2tVpCmswnc38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tm3MYAAADdAAAADwAAAAAAAAAAAAAAAACYAgAAZHJz&#10;L2Rvd25yZXYueG1sUEsFBgAAAAAEAAQA9QAAAIsDAAAAAA==&#10;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    <v:path arrowok="t" o:connecttype="custom" o:connectlocs="83185,26670;81915,19050;80010,12700;76835,6350;73660,0;72390,0;76835,6350;80010,12700;81915,19050;81915,26670;81915,34925;78740,42545;75565,48895;70485,55245;64770,59690;56515,64770;50165,66040;40640,67945;33020,66040;24765,64770;18415,59690;12700,55245;7620,48895;4445,42545;1270,34925;1270,26670;1270,19050;3175,12700;6350,6350;10795,0;9525,0;6350,6350;3175,12700;0,19050;0,26670;1270,34925;3175,42545;7620,50165;12700,56515;18415,61595;24765,64770;33020,67945;40640,67945;50165,67945;58420,64770;64770,61595;70485,56515;75565,50165;80010,42545;81915,34925;83185,26670" o:connectangles="0,0,0,0,0,0,0,0,0,0,0,0,0,0,0,0,0,0,0,0,0,0,0,0,0,0,0,0,0,0,0,0,0,0,0,0,0,0,0,0,0,0,0,0,0,0,0,0,0,0,0"/>
              </v:shape>
              <v:shape id="Freeform 9333" o:spid="_x0000_s3268" style="position:absolute;left:3505;top:4406;width:819;height:680;visibility:visible;mso-wrap-style:square;v-text-anchor:top" coordsize="12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LE2McA&#10;AADdAAAADwAAAGRycy9kb3ducmV2LnhtbESPT0sDMRTE70K/Q3iCN5s1qOi2aRFpUQ/SPxZ6fd28&#10;3SzdvCxJbFc/vREEj8PMb4aZzgfXiROF2HrWcDMuQBBX3rTcaNh9LK8fQMSEbLDzTBq+KMJ8NrqY&#10;Ymn8mTd02qZG5BKOJWqwKfWllLGy5DCOfU+cvdoHhynL0EgT8JzLXSdVUdxLhy3nBYs9PVuqjttP&#10;p0HVi3r1uHh5V+u3Q9ivk737Xm60vrocniYgEg3pP/xHv5rMqVsFv2/yE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ixNjHAAAA3QAAAA8AAAAAAAAAAAAAAAAAmAIAAGRy&#10;cy9kb3ducmV2LnhtbFBLBQYAAAAABAAEAPUAAACMAwAAAAA=&#10;" path="m129,42r,-12l126,20,121,10,114,r,l119,10r5,10l126,30r3,12l126,55r-2,12l119,77,109,87r-7,7l89,99r-10,5l64,104r-12,l39,99,29,94,20,87,12,77,7,67,2,55,2,42,2,30,7,20,12,10,17,,15,,10,10,5,20,2,30,,42,2,55,5,67r7,12l20,87r9,10l39,102r13,5l64,107r15,l92,102r10,-5l111,87r8,-8l124,67r5,-12l129,42xe" fillcolor="#03843c" stroked="f">
                <v:path arrowok="t" o:connecttype="custom" o:connectlocs="81915,26670;81915,19050;80010,12700;76835,6350;72390,0;72390,0;75565,6350;78740,12700;80010,19050;81915,26670;80010,34925;78740,42545;75565,48895;69215,55245;64770,59690;56515,62865;50165,66040;40640,66040;33020,66040;24765,62865;18415,59690;12700,55245;7620,48895;4445,42545;1270,34925;1270,26670;1270,19050;4445,12700;7620,6350;10795,0;9525,0;6350,6350;3175,12700;1270,19050;0,26670;1270,34925;3175,42545;7620,50165;12700,55245;18415,61595;24765,64770;33020,67945;40640,67945;50165,67945;58420,64770;64770,61595;70485,55245;75565,50165;78740,42545;81915,34925;81915,26670" o:connectangles="0,0,0,0,0,0,0,0,0,0,0,0,0,0,0,0,0,0,0,0,0,0,0,0,0,0,0,0,0,0,0,0,0,0,0,0,0,0,0,0,0,0,0,0,0,0,0,0,0,0,0"/>
              </v:shape>
              <v:shape id="Freeform 9334" o:spid="_x0000_s3269" style="position:absolute;left:3517;top:4406;width:807;height:680;visibility:visible;mso-wrap-style:square;v-text-anchor:top" coordsize="12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jm+8YA&#10;AADdAAAADwAAAGRycy9kb3ducmV2LnhtbESPT2vCQBTE74LfYXmCt7pptP5Js0pbEIsXWxW8vmZf&#10;k5Ds25DdavLtu4WCx2FmfsOkm87U4kqtKy0reJxEIIgzq0vOFZxP24clCOeRNdaWSUFPDjbr4SDF&#10;RNsbf9L16HMRIOwSVFB43yRSuqwgg25iG+LgfdvWoA+yzaVu8RbgppZxFM2lwZLDQoENvRWUVccf&#10;o+Cjr3S/+mqi14Mrdxd8wtki3is1HnUvzyA8df4e/m+/awVxPJvC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jm+8YAAADdAAAADwAAAAAAAAAAAAAAAACYAgAAZHJz&#10;L2Rvd25yZXYueG1sUEsFBgAAAAAEAAQA9QAAAIsDAAAAAA==&#10;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    <v:path arrowok="t" o:connecttype="custom" o:connectlocs="80645,26670;80645,19050;78740,12700;75565,6350;71120,0;69215,0;74295,6350;77470,12700;78740,19050;80645,26670;78740,34925;77470,42545;72390,48895;67945,55245;61595,59690;55245,62865;47625,66040;39370,66040;31750,66040;25400,62865;17145,59690;12700,55245;8255,48895;3175,42545;1905,34925;0,26670;1905,19050;3175,12700;6350,6350;11430,0;9525,0;5080,6350;1905,12700;0,19050;0,26670;0,34925;3175,42545;6350,48895;11430,55245;17145,59690;23495,64770;31750,66040;39370,67945;48895,66040;55245,64770;63500,59690;69215,55245;74295,48895;77470,42545;80645,34925;80645,26670" o:connectangles="0,0,0,0,0,0,0,0,0,0,0,0,0,0,0,0,0,0,0,0,0,0,0,0,0,0,0,0,0,0,0,0,0,0,0,0,0,0,0,0,0,0,0,0,0,0,0,0,0,0,0"/>
              </v:shape>
              <v:shape id="Freeform 9335" o:spid="_x0000_s3270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4LesUA&#10;AADdAAAADwAAAGRycy9kb3ducmV2LnhtbESPQWvCQBSE7wX/w/IEb3XTKK1EN6EUSj3WqNDjM/tM&#10;YrNvw+6qsb/eLRR6HGbmG2ZVDKYTF3K+tazgaZqAIK6sbrlWsNu+Py5A+ICssbNMCm7kochHDyvM&#10;tL3yhi5lqEWEsM9QQRNCn0npq4YM+qntiaN3tM5giNLVUju8RrjpZJokz9Jgy3GhwZ7eGqq+y7NR&#10;cJgdpHOnYf+RvMw+v/brc/mjSanJeHhdggg0hP/wX3utFaTpfA6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Dgt6xQAAAN0AAAAPAAAAAAAAAAAAAAAAAJgCAABkcnMv&#10;ZG93bnJldi54bWxQSwUGAAAAAAQABAD1AAAAigMAAAAA&#10;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    <v:path arrowok="t" o:connecttype="custom" o:connectlocs="80645,26670;78740,19050;77470,12700;74295,6350;71120,0;69215,0;72390,6350;77470,12700;78740,19050;78740,26670;78740,34925;75565,42545;72390,48895;67945,55245;61595,59690;55245,62865;47625,64770;39370,66040;31750,64770;25400,62865;17145,59690;12700,55245;8255,48895;3175,42545;1905,34925;1905,26670;1905,19050;3175,12700;6350,6350;11430,0;9525,0;6350,6350;3175,12700;0,19050;0,26670;0,34925;3175,42545;6350,48895;11430,55245;17145,59690;23495,62865;31750,66040;39370,66040;48895,66040;55245,62865;63500,59690;67945,55245;74295,48895;77470,42545;78740,34925;80645,26670" o:connectangles="0,0,0,0,0,0,0,0,0,0,0,0,0,0,0,0,0,0,0,0,0,0,0,0,0,0,0,0,0,0,0,0,0,0,0,0,0,0,0,0,0,0,0,0,0,0,0,0,0,0,0"/>
              </v:shape>
              <v:shape id="Freeform 9336" o:spid="_x0000_s3271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ATMcA&#10;AADdAAAADwAAAGRycy9kb3ducmV2LnhtbESPT2vCQBTE74V+h+UVequbhCoas5EqCN5s4x/w9si+&#10;Jmmzb2N21fjtu4VCj8PMb4bJFoNpxZV611hWEI8iEMSl1Q1XCva79csUhPPIGlvLpOBODhb540OG&#10;qbY3/qBr4SsRStilqKD2vkuldGVNBt3IdsTB+7S9QR9kX0nd4y2Um1YmUTSRBhsOCzV2tKqp/C4u&#10;RkESL6vT5F0Wu+lhO2u2Lvk6x0elnp+GtzkIT4P/D//RGx245HUMv2/CE5D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yQEzHAAAA3QAAAA8AAAAAAAAAAAAAAAAAmAIAAGRy&#10;cy9kb3ducmV2LnhtbFBLBQYAAAAABAAEAPUAAACMAwAAAAA=&#10;" path="m127,42l124,30,122,20,117,10,109,r-2,l114,10r5,10l124,30r,12l122,55r-3,12l114,77r-7,7l97,92,87,99r-12,3l62,104,50,102,40,99,30,92,20,84,13,77,8,67,3,55,3,42,3,30,8,20,13,10,18,r,l10,10,5,20,3,30,,42,3,55,5,67r8,10l20,87r7,7l40,99r10,5l62,104r13,l87,99,97,94r10,-7l114,77r8,-10l124,55r3,-13xe" fillcolor="#1d873e" stroked="f">
                <v:path arrowok="t" o:connecttype="custom" o:connectlocs="80645,26670;78740,19050;77470,12700;74295,6350;69215,0;67945,0;72390,6350;75565,12700;78740,19050;78740,26670;77470,34925;75565,42545;72390,48895;67945,53340;61595,58420;55245,62865;47625,64770;39370,66040;31750,64770;25400,62865;19050,58420;12700,53340;8255,48895;5080,42545;1905,34925;1905,26670;1905,19050;5080,12700;8255,6350;11430,0;11430,0;6350,6350;3175,12700;1905,19050;0,26670;1905,34925;3175,42545;8255,48895;12700,55245;17145,59690;25400,62865;31750,66040;39370,66040;47625,66040;55245,62865;61595,59690;67945,55245;72390,48895;77470,42545;78740,34925;80645,26670" o:connectangles="0,0,0,0,0,0,0,0,0,0,0,0,0,0,0,0,0,0,0,0,0,0,0,0,0,0,0,0,0,0,0,0,0,0,0,0,0,0,0,0,0,0,0,0,0,0,0,0,0,0,0"/>
              </v:shape>
              <v:shape id="Freeform 9337" o:spid="_x0000_s3272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KYTMUA&#10;AADdAAAADwAAAGRycy9kb3ducmV2LnhtbESP0WrCQBRE3wv+w3KFvohuTEvQ6CoSKFjoS40fcM1e&#10;s8Hs3ZBdY/z7bqHQx2FmzjDb/WhbMVDvG8cKlosEBHHldMO1gnP5MV+B8AFZY+uYFDzJw343edli&#10;rt2Dv2k4hVpECPscFZgQulxKXxmy6BeuI47e1fUWQ5R9LXWPjwi3rUyTJJMWG44LBjsqDFW3090q&#10;+CoLY7vLbC3f7styyIowSz+1Uq/T8bABEWgM/+G/9lErSNP3DH7fxCc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phMxQAAAN0AAAAPAAAAAAAAAAAAAAAAAJgCAABkcnMv&#10;ZG93bnJldi54bWxQSwUGAAAAAAQABAD1AAAAigMAAAAA&#10;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    <v:path arrowok="t" o:connecttype="custom" o:connectlocs="76835,26670;76835,19050;75565,12700;70485,6350;67310,0;66040,0;70485,6350;73660,12700;75565,19050;76835,26670;75565,34925;73660,40640;70485,48895;66040,53340;59690,58420;53340,61595;45720,64770;37465,64770;31115,64770;23495,61595;17145,58420;10795,53340;6350,48895;3175,40640;1270,34925;0,26670;1270,19050;3175,12700;6350,6350;10795,0;9525,0;4445,6350;1270,12700;0,19050;0,26670;0,34925;1270,42545;6350,48895;10795,55245;15240,59690;23495,62865;29845,64770;37465,66040;45720,64770;53340,62865;59690,59690;66040,55245;70485,48895;73660,42545;76835,34925;76835,26670" o:connectangles="0,0,0,0,0,0,0,0,0,0,0,0,0,0,0,0,0,0,0,0,0,0,0,0,0,0,0,0,0,0,0,0,0,0,0,0,0,0,0,0,0,0,0,0,0,0,0,0,0,0,0"/>
              </v:shape>
              <v:shape id="Freeform 9338" o:spid="_x0000_s3273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PJ18MA&#10;AADdAAAADwAAAGRycy9kb3ducmV2LnhtbESP32rCMBTG7we+QziCdzO1jjk6o4hFkN3I6h7g0Jw2&#10;Zc1JaWKtPr0ZDLz8+P78+Nbb0bZioN43jhUs5gkI4tLphmsFP+fD6wcIH5A1to5JwY08bDeTlzVm&#10;2l35m4Yi1CKOsM9QgQmhy6T0pSGLfu464uhVrrcYouxrqXu8xnHbyjRJ3qXFhiPBYEd7Q+VvcbGR&#10;uzT4lVd5ne6r4XjL6XTnpFJqNh13nyACjeEZ/m8ftYI0fVvB35v4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PJ18MAAADdAAAADwAAAAAAAAAAAAAAAACYAgAAZHJzL2Rv&#10;d25yZXYueG1sUEsFBgAAAAAEAAQA9QAAAIgDAAAAAA==&#10;" path="m121,42r,-12l116,20,111,10,104,r,l109,10r7,10l119,30r,12l119,55r-5,9l109,74r-7,10l94,92,84,97,72,99r-13,3l49,99,37,97,27,92,17,84,12,74,5,64,2,55,,42,2,30,5,20,10,10,17,,15,,10,10,5,20,,30,,42,,55,5,67r5,10l17,84r10,8l37,99r10,3l59,104r13,-2l84,99,94,92r10,-8l111,77r5,-10l119,55r2,-13xe" fillcolor="#298a3f" stroked="f">
                <v:path arrowok="t" o:connecttype="custom" o:connectlocs="76835,26670;76835,19050;73660,12700;70485,6350;66040,0;66040,0;69215,6350;73660,12700;75565,19050;75565,26670;75565,34925;72390,40640;69215,46990;64770,53340;59690,58420;53340,61595;45720,62865;37465,64770;31115,62865;23495,61595;17145,58420;10795,53340;7620,46990;3175,40640;1270,34925;0,26670;1270,19050;3175,12700;6350,6350;10795,0;9525,0;6350,6350;3175,12700;0,19050;0,26670;0,34925;3175,42545;6350,48895;10795,53340;17145,58420;23495,62865;29845,64770;37465,66040;45720,64770;53340,62865;59690,58420;66040,53340;70485,48895;73660,42545;75565,34925;76835,26670" o:connectangles="0,0,0,0,0,0,0,0,0,0,0,0,0,0,0,0,0,0,0,0,0,0,0,0,0,0,0,0,0,0,0,0,0,0,0,0,0,0,0,0,0,0,0,0,0,0,0,0,0,0,0"/>
              </v:shape>
              <v:shape id="Freeform 9339" o:spid="_x0000_s3274" style="position:absolute;left:3536;top:4406;width:769;height:648;visibility:visible;mso-wrap-style:square;v-text-anchor:top" coordsize="12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DY8QA&#10;AADdAAAADwAAAGRycy9kb3ducmV2LnhtbERPz2vCMBS+D/wfwhO8DE1bxjY6o4jS4U6yzIu3Z/PW&#10;FpuX0sS2+++Xw2DHj+/3ejvZVgzU+8axgnSVgCAunWm4UnD+KpavIHxANtg6JgU/5GG7mT2sMTdu&#10;5E8adKhEDGGfo4I6hC6X0pc1WfQr1xFH7tv1FkOEfSVNj2MMt63MkuRZWmw4NtTY0b6m8qbvVoF9&#10;PJXc6UNxPF10evk4v4R3fVVqMZ92byACTeFf/Oc+GgVZ9hTnxjfxCc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QA2PEAAAA3QAAAA8AAAAAAAAAAAAAAAAAmAIAAGRycy9k&#10;b3ducmV2LnhtbFBLBQYAAAAABAAEAPUAAACJAwAAAAA=&#10;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    <v:path arrowok="t" o:connecttype="custom" o:connectlocs="76835,26670;75565,19050;73660,12700;70485,6350;66040,0;64770,0;69215,6350;72390,12700;75565,19050;75565,26670;75565,34925;72390,40640;69215,46990;64770,53340;59690,58420;53340,61595;45720,62865;37465,64770;31115,62865;23495,61595;17145,58420;12700,53340;7620,46990;4445,40640;1270,34925;1270,26670;1270,19050;4445,12700;7620,6350;12700,0;10795,0;6350,6350;3175,12700;1270,19050;0,26670;1270,34925;3175,40640;6350,48895;10795,53340;17145,58420;23495,61595;31115,64770;37465,64770;45720,64770;53340,61595;59690,58420;66040,53340;70485,48895;73660,40640;75565,34925;76835,26670" o:connectangles="0,0,0,0,0,0,0,0,0,0,0,0,0,0,0,0,0,0,0,0,0,0,0,0,0,0,0,0,0,0,0,0,0,0,0,0,0,0,0,0,0,0,0,0,0,0,0,0,0,0,0"/>
              </v:shape>
              <v:shape id="Freeform 9340" o:spid="_x0000_s3275" style="position:absolute;left:3536;top:4406;width:756;height:648;visibility:visible;mso-wrap-style:square;v-text-anchor:top" coordsize="11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Sx8YA&#10;AADdAAAADwAAAGRycy9kb3ducmV2LnhtbESPQWvCQBSE7wX/w/KEXkrdGIrY1FVEKgrqwSjo8ZF9&#10;TYLZtzG7avrvXUHwOMzMN8xo0ppKXKlxpWUF/V4EgjizuuRcwX43/xyCcB5ZY2WZFPyTg8m48zbC&#10;RNsbb+ma+lwECLsEFRTe14mULivIoOvZmjh4f7Yx6INscqkbvAW4qWQcRQNpsOSwUGBNs4KyU3ox&#10;Clw+XJ+P8+3H4Xe6SPWBNquF10q9d9vpDwhPrX+Fn+2lVhDHX9/weBOegB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RSx8YAAADdAAAADwAAAAAAAAAAAAAAAACYAgAAZHJz&#10;L2Rvd25yZXYueG1sUEsFBgAAAAAEAAQA9QAAAIsDAAAAAA==&#10;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    <v:path arrowok="t" o:connecttype="custom" o:connectlocs="75565,26670;75565,19050;73660,12700;69215,6350;66040,0;64770,0;69215,6350;72390,12700;73660,19050;75565,26670;73660,34925;72390,40640;69215,46990;64770,53340;58420,56515;52070,61595;45720,62865;37465,62865;31115,62865;23495,61595;17145,56515;12700,53340;7620,46990;4445,40640;3175,34925;1270,26670;3175,19050;4445,12700;7620,6350;12700,0;10795,0;6350,6350;3175,12700;1270,19050;0,26670;1270,34925;3175,40640;7620,46990;10795,53340;17145,58420;23495,61595;31115,62865;37465,64770;45720,62865;53340,61595;59690,58420;64770,53340;69215,46990;72390,40640;75565,34925;75565,26670" o:connectangles="0,0,0,0,0,0,0,0,0,0,0,0,0,0,0,0,0,0,0,0,0,0,0,0,0,0,0,0,0,0,0,0,0,0,0,0,0,0,0,0,0,0,0,0,0,0,0,0,0,0,0"/>
              </v:shape>
              <v:shape id="Freeform 9341" o:spid="_x0000_s3276" style="position:absolute;left:3549;top:4406;width:743;height:648;visibility:visible;mso-wrap-style:square;v-text-anchor:top" coordsize="11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7CV8IA&#10;AADdAAAADwAAAGRycy9kb3ducmV2LnhtbERPz2vCMBS+D/wfwhvsNlM7nNIZpQ6KQ09WBY+P5q0t&#10;a15KktX63y8HYceP7/dqM5pODOR8a1nBbJqAIK6sbrlWcD4Vr0sQPiBr7CyTgjt52KwnTyvMtL3x&#10;kYYy1CKGsM9QQRNCn0npq4YM+qntiSP3bZ3BEKGrpXZ4i+Gmk2mSvEuDLceGBnv6bKj6KX+Ngos7&#10;H3aLw2xemiJct5hzsT++KfXyPOYfIAKN4V/8cH9pBWk6j/vjm/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jsJXwgAAAN0AAAAPAAAAAAAAAAAAAAAAAJgCAABkcnMvZG93&#10;bnJldi54bWxQSwUGAAAAAAQABAD1AAAAhwMAAAAA&#10;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    <v:path arrowok="t" o:connecttype="custom" o:connectlocs="74295,26670;74295,19050;71120,12700;67945,6350;63500,0;61595,0;66040,6350;71120,12700;72390,19050;72390,26670;72390,34925;71120,40640;67945,46990;63500,52070;57150,56515;50800,59690;44450,62865;36195,62865;29845,62865;22225,59690;17145,56515;11430,52070;6350,46990;3175,40640;1905,34925;0,26670;1905,19050;3175,12700;8255,6350;12700,0;11430,0;6350,6350;3175,12700;0,19050;0,26670;0,34925;3175,40640;6350,46990;11430,53340;15875,58420;22225,61595;29845,62865;36195,64770;44450,62865;52070,61595;58420,58420;63500,53340;67945,46990;71120,40640;74295,34925;74295,26670" o:connectangles="0,0,0,0,0,0,0,0,0,0,0,0,0,0,0,0,0,0,0,0,0,0,0,0,0,0,0,0,0,0,0,0,0,0,0,0,0,0,0,0,0,0,0,0,0,0,0,0,0,0,0"/>
              </v:shape>
              <v:shape id="Freeform 9342" o:spid="_x0000_s3277" style="position:absolute;left:3549;top:4406;width:743;height:629;visibility:visible;mso-wrap-style:square;v-text-anchor:top" coordsize="117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RGRcgA&#10;AADdAAAADwAAAGRycy9kb3ducmV2LnhtbESP3UoDMRSE7wu+QziCd212F5SybVqqoC0iYn8o9O6w&#10;Od1ENyfbTWy3b28EwcthZr5hpvPeNeJMXbCeFeSjDARx5bXlWsFu+zwcgwgRWWPjmRRcKcB8djOY&#10;Yqn9hdd03sRaJAiHEhWYGNtSylAZchhGviVO3tF3DmOSXS11h5cEd40ssuxBOrScFgy29GSo+tp8&#10;OwXLVW6u7x+HfCwfD3Zv306fL8dXpe5u+8UERKQ+/of/2iutoCjuc/h9k56An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pEZFyAAAAN0AAAAPAAAAAAAAAAAAAAAAAJgCAABk&#10;cnMvZG93bnJldi54bWxQSwUGAAAAAAQABAD1AAAAjQMAAAAA&#10;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    <v:path arrowok="t" o:connecttype="custom" o:connectlocs="74295,26670;72390,19050;71120,12700;67945,6350;63500,0;61595,0;66040,6350;69215,12700;72390,19050;72390,26670;72390,34925;69215,40640;66040,46990;61595,52070;57150,56515;50800,59690;44450,61595;36195,62865;29845,61595;23495,59690;17145,56515;11430,52070;8255,46990;3175,40640;1905,34925;1905,26670;1905,19050;5080,12700;8255,6350;12700,0;11430,0;6350,6350;3175,12700;1905,19050;0,26670;1905,34925;3175,40640;6350,46990;11430,53340;15875,56515;22225,61595;29845,62865;36195,62865;44450,62865;50800,61595;57150,56515;63500,53340;67945,46990;71120,40640;72390,34925;74295,26670" o:connectangles="0,0,0,0,0,0,0,0,0,0,0,0,0,0,0,0,0,0,0,0,0,0,0,0,0,0,0,0,0,0,0,0,0,0,0,0,0,0,0,0,0,0,0,0,0,0,0,0,0,0,0"/>
              </v:shape>
              <v:shape id="Freeform 9343" o:spid="_x0000_s3278" style="position:absolute;left:3549;top:4406;width:724;height:629;visibility:visible;mso-wrap-style:square;v-text-anchor:top" coordsize="11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ElMUA&#10;AADdAAAADwAAAGRycy9kb3ducmV2LnhtbESPQWsCMRSE7wX/Q3iCl6LZBqy6GkUKBW+2WvD63Dx3&#10;g5uXJUl121/fFAo9DjPzDbPa9K4VNwrRetbwNClAEFfeWK41fBxfx3MQMSEbbD2Thi+KsFkPHlZY&#10;Gn/nd7odUi0yhGOJGpqUulLKWDXkME58R5y9iw8OU5ahlibgPcNdK1VRPEuHlvNCgx29NFRdD59O&#10;w/XbSqsWb7FLx3N/moXL42K213o07LdLEIn69B/+a++MBqWmCn7f5Cc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0MSUxQAAAN0AAAAPAAAAAAAAAAAAAAAAAJgCAABkcnMv&#10;ZG93bnJldi54bWxQSwUGAAAAAAQABAD1AAAAigMAAAAA&#10;" path="m114,42r,-12l112,20,104,10,97,,95,r7,10l109,20r3,10l114,42r-2,13l109,64r-5,10l97,82r-7,7l80,94,70,97r-13,l47,97,37,94,27,89,20,82,13,74,8,64,3,55,3,42,3,30,8,20,13,10,20,r,l13,10,5,20,3,30,,42,3,55r2,9l10,74r8,8l27,89r8,5l47,99r10,l70,99,80,94,90,89r10,-7l107,74r5,-10l114,55r,-13xe" fillcolor="#3e9045" stroked="f">
                <v:path arrowok="t" o:connecttype="custom" o:connectlocs="72390,26670;72390,19050;71120,12700;66040,6350;61595,0;60325,0;64770,6350;69215,12700;71120,19050;72390,26670;71120,34925;69215,40640;66040,46990;61595,52070;57150,56515;50800,59690;44450,61595;36195,61595;29845,61595;23495,59690;17145,56515;12700,52070;8255,46990;5080,40640;1905,34925;1905,26670;1905,19050;5080,12700;8255,6350;12700,0;12700,0;8255,6350;3175,12700;1905,19050;0,26670;1905,34925;3175,40640;6350,46990;11430,52070;17145,56515;22225,59690;29845,62865;36195,62865;44450,62865;50800,59690;57150,56515;63500,52070;67945,46990;71120,40640;72390,34925;72390,26670" o:connectangles="0,0,0,0,0,0,0,0,0,0,0,0,0,0,0,0,0,0,0,0,0,0,0,0,0,0,0,0,0,0,0,0,0,0,0,0,0,0,0,0,0,0,0,0,0,0,0,0,0,0,0"/>
              </v:shape>
              <v:shape id="Freeform 9344" o:spid="_x0000_s3279" style="position:absolute;left:3568;top:4406;width:705;height:629;visibility:visible;mso-wrap-style:square;v-text-anchor:top" coordsize="111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A48QA&#10;AADdAAAADwAAAGRycy9kb3ducmV2LnhtbESPQWsCMRSE70L/Q3iF3jTriiJbo1hRKN6qHjy+bp6b&#10;xc3LNonu9t83BcHjMDPfMItVbxtxJx9qxwrGowwEcel0zZWC03E3nIMIEVlj45gU/FKA1fJlsMBC&#10;u46/6H6IlUgQDgUqMDG2hZShNGQxjFxLnLyL8xZjkr6S2mOX4LaReZbNpMWa04LBljaGyuvhZhWc&#10;v9uQz/abD9v5vdRbe5r+mEypt9d+/Q4iUh+f4Uf7UyvI8+kE/t+k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gAOPEAAAA3QAAAA8AAAAAAAAAAAAAAAAAmAIAAGRycy9k&#10;b3ducmV2LnhtbFBLBQYAAAAABAAEAPUAAACJAwAAAAA=&#10;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    <v:path arrowok="t" o:connecttype="custom" o:connectlocs="70485,26670;70485,19050;67310,12700;64135,6350;59690,0;58420,0;62865,6350;66040,12700;69215,19050;70485,26670;69215,33020;67310,40640;64135,45720;59690,52070;55245,55245;48895,58420;42545,61595;34290,61595;27940,61595;21590,58420;15240,55245;10795,52070;6350,45720;3175,40640;1270,33020;0,26670;1270,19050;3175,12700;7620,6350;12065,0;10795,0;6350,6350;3175,12700;0,19050;0,26670;0,34925;1270,40640;6350,46990;9525,52070;15240,56515;21590,59690;27940,61595;34290,62865;42545,61595;48895,59690;55245,56515;59690,52070;64135,46990;67310,40640;70485,34925;70485,26670" o:connectangles="0,0,0,0,0,0,0,0,0,0,0,0,0,0,0,0,0,0,0,0,0,0,0,0,0,0,0,0,0,0,0,0,0,0,0,0,0,0,0,0,0,0,0,0,0,0,0,0,0,0,0"/>
              </v:shape>
              <v:shape id="Freeform 9345" o:spid="_x0000_s3280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zdsYA&#10;AADdAAAADwAAAGRycy9kb3ducmV2LnhtbESPQWuDQBSE74X8h+UVcmvWSlOKzSaIIRi8lKY5xNvD&#10;fVGp+1bcbdR/ny0Uehxm5htms5tMJ240uNaygudVBIK4srrlWsH56/D0BsJ5ZI2dZVIwk4PddvGw&#10;wUTbkT/pdvK1CBB2CSpovO8TKV3VkEG3sj1x8K52MOiDHGqpBxwD3HQyjqJXabDlsNBgT1lD1ffp&#10;xygo02vui0OZF+PlI5e0t3OZWaWWj1P6DsLT5P/Df+2jVhDH6xf4fROegN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ozdsYAAADdAAAADwAAAAAAAAAAAAAAAACYAgAAZHJz&#10;L2Rvd25yZXYueG1sUEsFBgAAAAAEAAQA9QAAAIsDAAAAAA==&#10;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    <v:path arrowok="t" o:connecttype="custom" o:connectlocs="70485,26670;69215,19050;67310,12700;62865,6350;58420,0;56515,0;62865,6350;66040,12700;69215,19050;69215,26670;69215,33020;67310,39370;64135,45720;59690,50165;55245,55245;48895,58420;42545,59690;34290,61595;27940,59690;21590,58420;15240,55245;10795,50165;6350,45720;3175,39370;1270,33020;1270,26670;1270,19050;4445,12700;7620,6350;12065,0;10795,0;6350,6350;3175,12700;0,19050;0,26670;0,34925;3175,40640;6350,46990;10795,52070;15240,56515;21590,59690;27940,61595;34290,61595;42545,61595;48895,59690;55245,56515;59690,52070;64135,46990;67310,40640;69215,34925;70485,26670" o:connectangles="0,0,0,0,0,0,0,0,0,0,0,0,0,0,0,0,0,0,0,0,0,0,0,0,0,0,0,0,0,0,0,0,0,0,0,0,0,0,0,0,0,0,0,0,0,0,0,0,0,0,0"/>
              </v:shape>
              <v:shape id="Freeform 9346" o:spid="_x0000_s3281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dDcQA&#10;AADdAAAADwAAAGRycy9kb3ducmV2LnhtbESPW2vCQBCF34X+h2UKfdOJKUpJXUUEpdAXLy30cZqd&#10;JqHZ2bC7avz3riD4eDiXjzNb9LZVJ/ahcaJhPMpAsZTONFJp+Dqsh2+gQiQx1DphDRcOsJg/DWZU&#10;GHeWHZ/2sVJpREJBGuoYuwIxlDVbCiPXsSTvz3lLMUlfofF0TuO2xTzLpmipkUSoqeNVzeX//mgT&#10;ZPf7vTliidvu59XJCr2Ll0+tX5775TuoyH18hO/tD6MhzycTuL1JTw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WHQ3EAAAA3QAAAA8AAAAAAAAAAAAAAAAAmAIAAGRycy9k&#10;b3ducmV2LnhtbFBLBQYAAAAABAAEAPUAAACJAwAAAAA=&#10;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    <v:path arrowok="t" o:connecttype="custom" o:connectlocs="70485,26670;69215,19050;66040,12700;62865,6350;58420,0;56515,0;61595,6350;66040,12700;67310,19050;69215,26670;69215,33020;66040,39370;62865,45720;59690,50165;53340,55245;48895,58420;42545,59690;34290,61595;27940,59690;21590,58420;15240,55245;10795,50165;7620,45720;4445,39370;1270,33020;1270,26670;1270,19050;4445,12700;9525,6350;13970,0;12065,0;7620,6350;3175,12700;1270,19050;0,26670;1270,33020;3175,40640;6350,45720;10795,52070;15240,55245;21590,58420;27940,61595;34290,61595;42545,61595;48895,58420;55245,55245;59690,52070;64135,45720;67310,40640;69215,33020;70485,26670" o:connectangles="0,0,0,0,0,0,0,0,0,0,0,0,0,0,0,0,0,0,0,0,0,0,0,0,0,0,0,0,0,0,0,0,0,0,0,0,0,0,0,0,0,0,0,0,0,0,0,0,0,0,0"/>
              </v:shape>
              <v:shape id="Freeform 9347" o:spid="_x0000_s3282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pVMQA&#10;AADdAAAADwAAAGRycy9kb3ducmV2LnhtbESPQWvCQBSE7wX/w/IEb3VjwFCiq4hi0R4KRg8eH9ln&#10;Esy+DbtbE/+9Wyj0OMzMN8xyPZhWPMj5xrKC2TQBQVxa3XCl4HLev3+A8AFZY2uZFDzJw3o1elti&#10;rm3PJ3oUoRIRwj5HBXUIXS6lL2sy6Ke2I47ezTqDIUpXSe2wj3DTyjRJMmmw4bhQY0fbmsp78WMU&#10;7LLP+fVAp+LSHb+2d9mT4/Zbqcl42CxABBrCf/ivfdAK0nSewe+b+ATk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raVTEAAAA3QAAAA8AAAAAAAAAAAAAAAAAmAIAAGRycy9k&#10;b3ducmV2LnhtbFBLBQYAAAAABAAEAPUAAACJAwAAAAA=&#10;" path="m107,42r,-12l102,20,97,10,87,r,l95,10r4,10l104,30r3,12l104,52r-2,10l97,72r-7,7l82,87r-7,5l65,94r-13,l42,94,32,92,25,87,15,79,10,72,5,62,3,52,,42,3,30,5,20,13,10,20,,17,,10,10,5,20,,30,,42,,52,3,62,8,72r7,7l22,87r10,5l42,94r10,3l65,94,75,92,85,87r7,-8l99,72r5,-10l107,52r,-10xe" fillcolor="#4a964c" stroked="f">
                <v:path arrowok="t" o:connecttype="custom" o:connectlocs="67945,26670;67945,19050;64770,12700;61595,6350;55245,0;55245,0;60325,6350;62865,12700;66040,19050;67945,26670;66040,33020;64770,39370;61595,45720;57150,50165;52070,55245;47625,58420;41275,59690;33020,59690;26670,59690;20320,58420;15875,55245;9525,50165;6350,45720;3175,39370;1905,33020;0,26670;1905,19050;3175,12700;8255,6350;12700,0;10795,0;6350,6350;3175,12700;0,19050;0,26670;0,33020;1905,39370;5080,45720;9525,50165;13970,55245;20320,58420;26670,59690;33020,61595;41275,59690;47625,58420;53975,55245;58420,50165;62865,45720;66040,39370;67945,33020;67945,26670" o:connectangles="0,0,0,0,0,0,0,0,0,0,0,0,0,0,0,0,0,0,0,0,0,0,0,0,0,0,0,0,0,0,0,0,0,0,0,0,0,0,0,0,0,0,0,0,0,0,0,0,0,0,0"/>
              </v:shape>
              <v:shape id="Freeform 9348" o:spid="_x0000_s3283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DfNcEA&#10;AADdAAAADwAAAGRycy9kb3ducmV2LnhtbESPQYvCMBSE7wv+h/AEb2tqQVeqUXRB8GrV+6N5tsXm&#10;pSZZjf56s7Cwx2FmvmGW62g6cSfnW8sKJuMMBHFldcu1gtNx9zkH4QOyxs4yKXiSh/Vq8LHEQtsH&#10;H+hehlokCPsCFTQh9IWUvmrIoB/bnjh5F+sMhiRdLbXDR4KbTuZZNpMGW04LDfb03VB1LX+MguDM&#10;uby2r+3ZnKZRxuet4uNMqdEwbhYgAsXwH/5r77WCPJ9+we+b9AT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A3zXBAAAA3QAAAA8AAAAAAAAAAAAAAAAAmAIAAGRycy9kb3du&#10;cmV2LnhtbFBLBQYAAAAABAAEAPUAAACGAwAAAAA=&#10;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    <v:path arrowok="t" o:connecttype="custom" o:connectlocs="67945,26670;66040,19050;64770,12700;60325,6350;55245,0;53975,0;58420,6350;62865,10795;66040,19050;66040,26670;66040,33020;64770,39370;61595,45720;57150,50165;52070,53340;47625,56515;41275,59690;33020,59690;26670,59690;20320,56515;15875,53340;10795,50165;6350,45720;3175,39370;1905,33020;0,26670;1905,19050;5080,10795;8255,6350;13970,0;12700,0;8255,6350;3175,12700;0,19050;0,26670;0,33020;3175,39370;6350,45720;9525,50165;13970,55245;20320,58420;26670,59690;33020,61595;41275,59690;47625,58420;52070,55245;58420,50165;61595,45720;64770,39370;67945,33020;67945,26670" o:connectangles="0,0,0,0,0,0,0,0,0,0,0,0,0,0,0,0,0,0,0,0,0,0,0,0,0,0,0,0,0,0,0,0,0,0,0,0,0,0,0,0,0,0,0,0,0,0,0,0,0,0,0"/>
              </v:shape>
              <v:shape id="Freeform 9349" o:spid="_x0000_s3284" style="position:absolute;left:3581;top:4406;width:679;height:597;visibility:visible;mso-wrap-style:square;v-text-anchor:top" coordsize="10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YYpMAA&#10;AADdAAAADwAAAGRycy9kb3ducmV2LnhtbERPTYvCMBC9C/6HMMLeNN2CIl2jyEpxr9VVPA7NbFts&#10;JiWJGv+9OQh7fLzv1SaaXtzJ+c6ygs9ZBoK4trrjRsHvsZwuQfiArLG3TAqe5GGzHo9WWGj74Iru&#10;h9CIFMK+QAVtCEMhpa9bMuhndiBO3J91BkOCrpHa4SOFm17mWbaQBjtODS0O9N1SfT3cjILqsjyf&#10;jufd1u/n7hqrUMbsVir1MYnbLxCBYvgXv90/WkGez9Pc9CY9Ab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YYpMAAAADdAAAADwAAAAAAAAAAAAAAAACYAgAAZHJzL2Rvd25y&#10;ZXYueG1sUEsFBgAAAAAEAAQA9QAAAIUDAAAAAA==&#10;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    <v:path arrowok="t" o:connecttype="custom" o:connectlocs="67945,26670;66040,19050;62865,12700;60325,6350;55245,0;53975,0;58420,4445;62865,10795;64770,19050;66040,26670;66040,33020;62865,39370;61595,45720;57150,50165;52070,53340;45720,56515;41275,58420;33020,59690;26670,58420;20320,56515;15875,53340;10795,50165;6350,45720;3175,39370;1905,33020;1905,26670;1905,19050;5080,10795;9525,4445;13970,0;12700,0;8255,6350;3175,12700;1905,19050;0,26670;1905,33020;3175,39370;6350,45720;9525,50165;15875,55245;20320,58420;26670,59690;33020,59690;41275,59690;47625,58420;52070,55245;57150,50165;61595,45720;64770,39370;66040,33020;67945,26670" o:connectangles="0,0,0,0,0,0,0,0,0,0,0,0,0,0,0,0,0,0,0,0,0,0,0,0,0,0,0,0,0,0,0,0,0,0,0,0,0,0,0,0,0,0,0,0,0,0,0,0,0,0,0"/>
              </v:shape>
              <v:shape id="Freeform 9350" o:spid="_x0000_s3285" style="position:absolute;left:3581;top:4406;width:660;height:597;visibility:visible;mso-wrap-style:square;v-text-anchor:top" coordsize="10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49k8YA&#10;AADdAAAADwAAAGRycy9kb3ducmV2LnhtbESPUUvDMBSF3wX/Q7jC3mxqWXXWZWMK4thAdPMHXJNr&#10;U2xuapN13b9fBMHHwznnO5z5cnStGKgPjWcFN1kOglh703Ct4GP/fD0DESKywdYzKThRgOXi8mKO&#10;lfFHfqdhF2uRIBwqVGBj7Copg7bkMGS+I07el+8dxiT7WpoejwnuWlnk+a102HBasNjRkyX9vTs4&#10;BVtdvpWPd6vNi/55tcPUGHf4NEpNrsbVA4hIY/wP/7XXRkFRlPfw+yY9Ab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49k8YAAADdAAAADwAAAAAAAAAAAAAAAACYAgAAZHJz&#10;L2Rvd25yZXYueG1sUEsFBgAAAAAEAAQA9QAAAIsDAAAAAA==&#10;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    <v:path arrowok="t" o:connecttype="custom" o:connectlocs="66040,26670;66040,19050;62865,10795;58420,6350;53975,0;52070,0;58420,4445;61595,10795;64770,19050;66040,26670;64770,33020;62865,39370;60325,43815;57150,48895;52070,53340;45720,56515;41275,58420;33020,58420;26670,58420;20320,56515;15875,53340;10795,48895;8255,43815;5080,39370;1905,33020;1905,26670;3175,19050;5080,10795;9525,4445;15875,0;13970,0;8255,6350;5080,10795;1905,19050;0,26670;1905,33020;3175,39370;6350,45720;10795,50165;15875,53340;20320,56515;26670,59690;33020,59690;41275,59690;47625,56515;52070,53340;57150,50165;61595,45720;64770,39370;66040,33020;66040,26670" o:connectangles="0,0,0,0,0,0,0,0,0,0,0,0,0,0,0,0,0,0,0,0,0,0,0,0,0,0,0,0,0,0,0,0,0,0,0,0,0,0,0,0,0,0,0,0,0,0,0,0,0,0,0"/>
              </v:shape>
              <v:shape id="Freeform 9351" o:spid="_x0000_s3286" style="position:absolute;left:3600;top:4406;width:641;height:597;visibility:visible;mso-wrap-style:square;v-text-anchor:top" coordsize="101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Ii8MA&#10;AADdAAAADwAAAGRycy9kb3ducmV2LnhtbERPz2vCMBS+D/Y/hDfwMjS1BxnVKGMgKCiybhdvz+TZ&#10;VJuX0kRb/3tzGOz48f1erAbXiDt1ofasYDrJQBBrb2quFPz+rMcfIEJENth4JgUPCrBavr4ssDC+&#10;52+6l7ESKYRDgQpsjG0hZdCWHIaJb4kTd/adw5hgV0nTYZ/CXSPzLJtJhzWnBostfVnS1/LmFFz3&#10;Wu/K90o+2u0ls4d47NenrVKjt+FzDiLSEP/Ff+6NUZDns7Q/vU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aIi8MAAADdAAAADwAAAAAAAAAAAAAAAACYAgAAZHJzL2Rv&#10;d25yZXYueG1sUEsFBgAAAAAEAAQA9QAAAIgDAAAAAA==&#10;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    <v:path arrowok="t" o:connecttype="custom" o:connectlocs="64135,26670;62865,19050;60960,10795;56515,4445;52070,0;48895,0;55245,4445;59690,10795;62865,19050;62865,26670;62865,33020;60960,39370;58420,43815;55245,48895;50165,53340;43815,55245;37465,58420;31115,58420;24765,58420;20320,55245;13970,53340;8890,48895;6350,43815;3175,39370;1270,33020;0,26670;1270,19050;4445,10795;8890,4445;13970,0;12065,0;7620,4445;3175,10795;0,19050;0,26670;0,33020;1270,39370;4445,45720;8890,50165;13970,53340;18415,56515;24765,58420;31115,59690;39370,58420;43815,56515;50165,53340;55245,50165;59690,45720;60960,39370;64135,33020;64135,26670" o:connectangles="0,0,0,0,0,0,0,0,0,0,0,0,0,0,0,0,0,0,0,0,0,0,0,0,0,0,0,0,0,0,0,0,0,0,0,0,0,0,0,0,0,0,0,0,0,0,0,0,0,0,0"/>
              </v:shape>
              <v:shape id="Freeform 9352" o:spid="_x0000_s3287" style="position:absolute;left:3600;top:4406;width:641;height:585;visibility:visible;mso-wrap-style:square;v-text-anchor:top" coordsize="101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xfdMUA&#10;AADdAAAADwAAAGRycy9kb3ducmV2LnhtbESPQUvDQBSE70L/w/IEL2I3DVIk7bZIpVBvWj3o7ZF9&#10;zYZm38bd1yT+e1cQPA4z8w2z3k6+UwPF1AY2sJgXoIjrYFtuDLy/7e8eQCVBttgFJgPflGC7mV2t&#10;sbJh5FcajtKoDOFUoQEn0ldap9qRxzQPPXH2TiF6lCxjo23EMcN9p8uiWGqPLecFhz3tHNXn48Ub&#10;eHb6pWuexnGI9/qrPsnt54dcjLm5nh5XoIQm+Q//tQ/WQFkuF/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F90xQAAAN0AAAAPAAAAAAAAAAAAAAAAAJgCAABkcnMv&#10;ZG93bnJldi54bWxQSwUGAAAAAAQABAD1AAAAigMAAAAA&#10;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    <v:path arrowok="t" o:connecttype="custom" o:connectlocs="64135,26670;62865,19050;59690,10795;56515,4445;50165,0;48895,0;55245,4445;59690,10795;62865,19050;62865,26670;62865,33020;60960,39370;58420,43815;53340,48895;48895,52070;43815,55245;37465,56515;31115,58420;24765,56515;20320,55245;13970,52070;8890,48895;6350,43815;3175,39370;1270,33020;1270,26670;1270,19050;4445,10795;8890,4445;15240,0;13970,0;7620,4445;3175,10795;1270,19050;0,26670;0,33020;3175,39370;6350,43815;8890,48895;13970,53340;18415,56515;24765,58420;31115,58420;39370,58420;43815,56515;50165,53340;55245,48895;58420,43815;60960,39370;62865,33020;64135,26670" o:connectangles="0,0,0,0,0,0,0,0,0,0,0,0,0,0,0,0,0,0,0,0,0,0,0,0,0,0,0,0,0,0,0,0,0,0,0,0,0,0,0,0,0,0,0,0,0,0,0,0,0,0,0"/>
              </v:shape>
              <v:shape id="Freeform 9353" o:spid="_x0000_s3288" style="position:absolute;left:3600;top:4406;width:629;height:585;visibility:visible;mso-wrap-style:square;v-text-anchor:top" coordsize="99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8cQMcA&#10;AADdAAAADwAAAGRycy9kb3ducmV2LnhtbESPzWrDMBCE74W8g9hALqWR64MJbpRQQoID7cVpLr0t&#10;1vqHWisjqbbbp68KgRyHmfmG2e5n04uRnO8sK3heJyCIK6s7bhRcP05PGxA+IGvsLZOCH/Kw3y0e&#10;tphrO3FJ4yU0IkLY56igDWHIpfRVSwb92g7E0autMxiidI3UDqcIN71MkySTBjuOCy0OdGip+rp8&#10;GwWTe6yLsGnK38/6+DacisS/T1elVsv59QVEoDncw7f2WStI0yyF/zfxCc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vHEDHAAAA3QAAAA8AAAAAAAAAAAAAAAAAmAIAAGRy&#10;cy9kb3ducmV2LnhtbFBLBQYAAAAABAAEAPUAAACMAwAAAAA=&#10;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    <v:path arrowok="t" o:connecttype="custom" o:connectlocs="62865,26670;62865,19050;59690,10795;55245,4445;48895,0;46990,0;53340,4445;58420,10795;60960,19050;62865,26670;60960,33020;59690,39370;58420,43815;53340,48895;48895,52070;43815,55245;37465,56515;31115,56515;24765,56515;20320,55245;15240,52070;10795,48895;6350,43815;3175,39370;1270,33020;1270,26670;3175,19050;6350,10795;10795,4445;15240,0;13970,0;8890,4445;4445,10795;1270,19050;0,26670;1270,33020;3175,39370;6350,43815;8890,48895;13970,53340;20320,55245;24765,58420;31115,58420;37465,58420;43815,55245;50165,53340;55245,48895;58420,43815;60960,39370;62865,33020;62865,26670" o:connectangles="0,0,0,0,0,0,0,0,0,0,0,0,0,0,0,0,0,0,0,0,0,0,0,0,0,0,0,0,0,0,0,0,0,0,0,0,0,0,0,0,0,0,0,0,0,0,0,0,0,0,0"/>
              </v:shape>
              <v:shape id="Freeform 9354" o:spid="_x0000_s3289" style="position:absolute;left:3613;top:4406;width:616;height:585;visibility:visible;mso-wrap-style:square;v-text-anchor:top" coordsize="9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sZV8MA&#10;AADdAAAADwAAAGRycy9kb3ducmV2LnhtbESPUWvCMBSF3wf+h3AF32a6CmFUo0xF8HE6f8C1uWvK&#10;mpvaxLb798tA8PFwzvkOZ7UZXSN66kLtWcPbPANBXHpTc6Xh8nV4fQcRIrLBxjNp+KUAm/XkZYWF&#10;8QOfqD/HSiQIhwI12BjbQspQWnIY5r4lTt637xzGJLtKmg6HBHeNzLNMSYc1pwWLLe0slT/nu9Ow&#10;D2Udt2q40udtlP1NbdXuZLWeTcePJYhIY3yGH+2j0ZDnagH/b9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sZV8MAAADdAAAADwAAAAAAAAAAAAAAAACYAgAAZHJzL2Rv&#10;d25yZXYueG1sUEsFBgAAAAAEAAQA9QAAAIgDAAAAAA==&#10;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    <v:path arrowok="t" o:connecttype="custom" o:connectlocs="61595,26670;61595,19050;58420,10795;53975,4445;47625,0;45720,0;52070,4445;57150,10795;59690,19050;61595,26670;59690,33020;58420,38100;55245,43815;52070,48895;47625,52070;42545,55245;36195,56515;29845,56515;25400,56515;19050,55245;13970,52070;9525,48895;6350,43815;3175,38100;1905,33020;0,26670;1905,19050;5080,10795;9525,4445;15875,0;13970,0;7620,4445;3175,10795;0,19050;0,26670;0,33020;1905,39370;5080,43815;7620,48895;12700,52070;19050,55245;23495,56515;29845,58420;36195,56515;42545,55245;47625,52070;52070,48895;57150,43815;59690,39370;61595,33020;61595,26670" o:connectangles="0,0,0,0,0,0,0,0,0,0,0,0,0,0,0,0,0,0,0,0,0,0,0,0,0,0,0,0,0,0,0,0,0,0,0,0,0,0,0,0,0,0,0,0,0,0,0,0,0,0,0"/>
              </v:shape>
              <v:shape id="Freeform 9355" o:spid="_x0000_s3290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WMZ8UA&#10;AADdAAAADwAAAGRycy9kb3ducmV2LnhtbESPzWrDMBCE74G+g9hCb4kcU/LjWgmlUGgOhcbJAyzW&#10;WjaVVkZSE/fto0Chx2FmvmHq/eSsuFCIg2cFy0UBgrj1emCj4Hx6n29AxISs0XomBb8UYb97mNVY&#10;aX/lI12aZESGcKxQQZ/SWEkZ254cxoUfibPX+eAwZRmM1AGvGe6sLItiJR0OnBd6HOmtp/a7+XEK&#10;Ykhb+2ns+dA1m8PX0ayXcrtW6ulxen0BkWhK/+G/9odWUJarZ7i/yU9A7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NYxnxQAAAN0AAAAPAAAAAAAAAAAAAAAAAJgCAABkcnMv&#10;ZG93bnJldi54bWxQSwUGAAAAAAQABAD1AAAAigMAAAAA&#10;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    <v:path arrowok="t" o:connecttype="custom" o:connectlocs="61595,26670;59690,19050;57150,10795;52070,4445;45720,0;44450,0;50800,4445;55245,10795;59690,19050;59690,26670;59690,33020;58420,38100;55245,43815;52070,46990;47625,52070;42545,53340;36195,55245;29845,56515;25400,55245;19050,53340;13970,52070;9525,46990;6350,43815;3175,38100;1905,33020;1905,26670;1905,19050;5080,10795;10795,4445;17145,0;13970,0;9525,4445;5080,10795;1905,19050;0,26670;0,33020;1905,39370;5080,43815;9525,48895;13970,52070;19050,55245;23495,56515;29845,56515;36195,56515;42545,55245;47625,52070;52070,48895;57150,43815;58420,39370;59690,33020;61595,26670" o:connectangles="0,0,0,0,0,0,0,0,0,0,0,0,0,0,0,0,0,0,0,0,0,0,0,0,0,0,0,0,0,0,0,0,0,0,0,0,0,0,0,0,0,0,0,0,0,0,0,0,0,0,0"/>
              </v:shape>
              <v:shape id="Freeform 9356" o:spid="_x0000_s3291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pwcQA&#10;AADdAAAADwAAAGRycy9kb3ducmV2LnhtbESPUWvCMBSF3wf7D+EOfJtpi4p2RnETQfY29Qdcmtum&#10;rLmpSar13y+DwR4P55zvcNbb0XbiRj60jhXk0wwEceV0y42Cy/nwugQRIrLGzjEpeFCA7eb5aY2l&#10;dnf+otspNiJBOJSowMTYl1KGypDFMHU9cfJq5y3GJH0jtcd7gttOFlm2kBZbTgsGe/owVH2fBqvA&#10;H5t8MO9hvvrMs9m1rtthf3koNXkZd28gIo3xP/zXPmoFRbGYw++b9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YqcHEAAAA3QAAAA8AAAAAAAAAAAAAAAAAmAIAAGRycy9k&#10;b3ducmV2LnhtbFBLBQYAAAAABAAEAPUAAACJAwAAAAA=&#10;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    <v:path arrowok="t" o:connecttype="custom" o:connectlocs="61595,26670;59690,19050;57150,10795;52070,4445;45720,0;42545,0;50800,4445;55245,10795;58420,19050;59690,26670;59690,33020;58420,38100;55245,42545;52070,46990;47625,50165;42545,53340;36195,55245;29845,56515;25400,55245;19050,53340;13970,50165;9525,46990;6350,42545;3175,38100;1905,33020;1905,26670;3175,19050;6350,10795;10795,4445;17145,0;15875,0;9525,4445;5080,10795;1905,19050;0,26670;1905,33020;3175,38100;6350,43815;9525,48895;13970,52070;19050,55245;25400,56515;29845,56515;36195,56515;42545,55245;47625,52070;52070,48895;55245,43815;58420,38100;59690,33020;61595,26670" o:connectangles="0,0,0,0,0,0,0,0,0,0,0,0,0,0,0,0,0,0,0,0,0,0,0,0,0,0,0,0,0,0,0,0,0,0,0,0,0,0,0,0,0,0,0,0,0,0,0,0,0,0,0"/>
              </v:shape>
              <v:shape id="Freeform 9357" o:spid="_x0000_s3292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ah8QA&#10;AADdAAAADwAAAGRycy9kb3ducmV2LnhtbESPQYvCMBSE74L/ITxhb5rahSLVKKIouwgrVsHro3m2&#10;xealNFlb//1GWPA4zMw3zGLVm1o8qHWVZQXTSQSCOLe64kLB5bwbz0A4j6yxtkwKnuRgtRwOFphq&#10;2/GJHpkvRICwS1FB6X2TSunykgy6iW2Ig3ezrUEfZFtI3WIX4KaWcRQl0mDFYaHEhjYl5ffs1yj4&#10;eVbf16652b393PpZ3UeH8/Gi1MeoX89BeOr9O/zf/tIK4jhJ4PUmP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mofEAAAA3QAAAA8AAAAAAAAAAAAAAAAAmAIAAGRycy9k&#10;b3ducmV2LnhtbFBLBQYAAAAABAAEAPUAAACJAwAAAAA=&#10;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    <v:path arrowok="t" o:connecttype="custom" o:connectlocs="57785,26670;57785,19050;53340,10795;48895,4445;42545,0;40640,0;46990,4445;53340,10795;56515,19050;57785,26670;56515,33020;55245,38100;53340,42545;48895,46990;45720,50165;40640,53340;34290,55245;27940,55245;23495,55245;17145,53340;12065,50165;7620,46990;4445,42545;3175,38100;1270,33020;0,26670;1270,19050;4445,10795;10795,4445;17145,0;15240,0;8890,4445;3175,10795;0,19050;0,26670;0,33020;1270,38100;4445,43815;7620,46990;12065,52070;17145,53340;23495,55245;27940,56515;34290,55245;40640,53340;45720,52070;50165,46990;53340,43815;56515,38100;57785,33020;57785,26670" o:connectangles="0,0,0,0,0,0,0,0,0,0,0,0,0,0,0,0,0,0,0,0,0,0,0,0,0,0,0,0,0,0,0,0,0,0,0,0,0,0,0,0,0,0,0,0,0,0,0,0,0,0,0"/>
              </v:shape>
              <v:shape id="Freeform 9358" o:spid="_x0000_s3293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CpuMUA&#10;AADdAAAADwAAAGRycy9kb3ducmV2LnhtbESPT2sCMRTE7wW/Q3iCl6JZF6uyGkUKgthe/HPx9tg8&#10;N4ublyVJdf32plDocZiZ3zDLdWcbcScfascKxqMMBHHpdM2VgvNpO5yDCBFZY+OYFDwpwHrVe1ti&#10;od2DD3Q/xkokCIcCFZgY20LKUBqyGEauJU7e1XmLMUlfSe3xkeC2kXmWTaXFmtOCwZY+DZW3449V&#10;sJ9/43P/bvRl58svzYeP3E0uSg363WYBIlIX/8N/7Z1WkOfTGfy+SU9Ar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oKm4xQAAAN0AAAAPAAAAAAAAAAAAAAAAAJgCAABkcnMv&#10;ZG93bnJldi54bWxQSwUGAAAAAAQABAD1AAAAigMAAAAA&#10;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    <v:path arrowok="t" o:connecttype="custom" o:connectlocs="57785,26670;56515,19050;53340,10795;48895,4445;40640,0;39370,0;46990,4445;52070,10795;56515,19050;56515,26670;56515,33020;55245,38100;52070,42545;48895,46990;43815,50165;39370,53340;34290,55245;27940,55245;23495,55245;17145,53340;12065,50165;8890,46990;4445,42545;3175,38100;1270,33020;0,26670;1270,19050;5715,10795;10795,4445;18415,0;15240,0;8890,4445;4445,10795;1270,19050;0,26670;0,33020;1270,38100;4445,42545;7620,46990;12065,50165;17145,53340;23495,55245;27940,56515;34290,55245;40640,53340;45720,50165;50165,46990;53340,42545;56515,38100;57785,33020;57785,26670" o:connectangles="0,0,0,0,0,0,0,0,0,0,0,0,0,0,0,0,0,0,0,0,0,0,0,0,0,0,0,0,0,0,0,0,0,0,0,0,0,0,0,0,0,0,0,0,0,0,0,0,0,0,0"/>
              </v:shape>
              <v:shape id="Freeform 9359" o:spid="_x0000_s3294" style="position:absolute;left:3632;top:4406;width:578;height:553;visibility:visible;mso-wrap-style:square;v-text-anchor:top" coordsize="91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zU6cIA&#10;AADdAAAADwAAAGRycy9kb3ducmV2LnhtbERPyW7CMBC9I/UfrEHiUoHTHFgCBqECFXBAYruP4iEJ&#10;jcchNpD+PT5U4vj09smsMaV4UO0Kywq+ehEI4tTqgjMFp+OqOwThPLLG0jIp+CMHs+lHa4KJtk/e&#10;0+PgMxFC2CWoIPe+SqR0aU4GXc9WxIG72NqgD7DOpK7xGcJNKeMo6kuDBYeGHCv6zin9PdyNgvR2&#10;xVHjl4s1z8+7zabY/nwOUKlOu5mPQXhq/Fv8715rBXHcD3PDm/AE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NTpwgAAAN0AAAAPAAAAAAAAAAAAAAAAAJgCAABkcnMvZG93&#10;bnJldi54bWxQSwUGAAAAAAQABAD1AAAAhwMAAAAA&#10;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    <v:path arrowok="t" o:connecttype="custom" o:connectlocs="57785,26670;56515,19050;53340,10795;46990,4445;40640,0;37465,0;45720,4445;52070,10795;55245,17145;56515,26670;56515,33020;55245,38100;52070,42545;48895,45720;43815,50165;39370,52070;34290,53340;27940,55245;23495,53340;18415,52070;13970,50165;8890,45720;5715,42545;3175,38100;1270,33020;1270,26670;3175,17145;5715,10795;12065,4445;20320,0;17145,0;10795,4445;4445,10795;1270,19050;0,26670;0,33020;3175,38100;4445,42545;7620,46990;12065,50165;17145,53340;23495,55245;27940,55245;34290,55245;40640,53340;45720,50165;48895,46990;53340,42545;55245,38100;56515,33020;57785,26670" o:connectangles="0,0,0,0,0,0,0,0,0,0,0,0,0,0,0,0,0,0,0,0,0,0,0,0,0,0,0,0,0,0,0,0,0,0,0,0,0,0,0,0,0,0,0,0,0,0,0,0,0,0,0"/>
              </v:shape>
              <v:shape id="Freeform 9360" o:spid="_x0000_s3295" style="position:absolute;left:3632;top:4406;width:565;height:553;visibility:visible;mso-wrap-style:square;v-text-anchor:top" coordsize="89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fowMcA&#10;AADdAAAADwAAAGRycy9kb3ducmV2LnhtbESPT2vCQBTE70K/w/IKvenGUKRGV2kF/6CH0lRtj4/s&#10;Mwlm34bdVdNv3xUKPQ4z8xtmOu9MI67kfG1ZwXCQgCAurK65VLD/XPZfQPiArLGxTAp+yMN89tCb&#10;YqbtjT/omodSRAj7DBVUIbSZlL6oyKAf2JY4eifrDIYoXSm1w1uEm0amSTKSBmuOCxW2tKioOOcX&#10;o+BZjr9Ph6+wOHZ69bYdnt17ut4p9fTYvU5ABOrCf/ivvdEK0nQ0hvub+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0X6MDHAAAA3QAAAA8AAAAAAAAAAAAAAAAAmAIAAGRy&#10;cy9kb3ducmV2LnhtbFBLBQYAAAAABAAEAPUAAACMAwAAAAA=&#10;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    <v:path arrowok="t" o:connecttype="custom" o:connectlocs="56515,26670;56515,19050;52070,10795;46990,4445;39370,0;36195,0;43815,4445;50165,9525;55245,17145;56515,26670;55245,31750;53340,38100;52070,42545;48895,45720;43815,48895;39370,52070;34290,53340;27940,53340;23495,53340;18415,52070;13970,48895;8890,45720;5715,42545;3175,38100;1270,31750;1270,26670;3175,17145;7620,9525;13970,4445;21590,0;18415,0;10795,4445;5715,10795;1270,19050;0,26670;1270,33020;3175,38100;4445,42545;8890,46990;12065,50165;17145,53340;23495,55245;27940,55245;34290,55245;39370,53340;43815,50165;48895,46990;52070,42545;55245,38100;56515,33020;56515,26670" o:connectangles="0,0,0,0,0,0,0,0,0,0,0,0,0,0,0,0,0,0,0,0,0,0,0,0,0,0,0,0,0,0,0,0,0,0,0,0,0,0,0,0,0,0,0,0,0,0,0,0,0,0,0"/>
              </v:shape>
              <v:shape id="Freeform 9361" o:spid="_x0000_s3296" style="position:absolute;left:3644;top:4406;width:553;height:553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0vQ8MA&#10;AADdAAAADwAAAGRycy9kb3ducmV2LnhtbERPTWuDQBC9B/Iflgn0FtdYSFvrRqRQyCGUaArtcXCn&#10;KnVnxV2N+ffdQ6DHx/vO8sX0YqbRdZYV7KIYBHFtdceNgs/L+/YZhPPIGnvLpOBGDvLDepVhqu2V&#10;S5or34gQwi5FBa33Qyqlq1sy6CI7EAfux44GfYBjI/WI1xBuepnE8V4a7Dg0tDjQW0v1bzUZBfH+&#10;JZlO39TvyHx80WN5LqtjodTDZileQXha/L/47j5qBUnyFPaHN+EJ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0vQ8MAAADdAAAADwAAAAAAAAAAAAAAAACYAgAAZHJzL2Rv&#10;d25yZXYueG1sUEsFBgAAAAAEAAQA9QAAAIgDAAAAAA==&#10;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    <v:path arrowok="t" o:connecttype="custom" o:connectlocs="55245,26670;53975,17145;50800,10795;44450,4445;36195,0;33020,0;41275,3175;48895,9525;50800,12700;52070,17145;53975,22225;53975,26670;53975,31750;52070,38100;50800,42545;45720,45720;42545,48895;38100,52070;33020,53340;26670,53340;22225,53340;17145,52070;12700,48895;7620,45720;4445,42545;3175,38100;1905,31750;0,26670;1905,22225;1905,17145;4445,12700;6350,9525;13970,3175;22225,0;19050,0;10795,4445;4445,10795;1905,17145;0,26670;0,33020;1905,38100;4445,42545;7620,45720;12700,50165;17145,52070;22225,53340;26670,55245;33020,53340;38100,52070;42545,50165;47625,45720;50800,42545;53975,38100;55245,33020;55245,26670" o:connectangles="0,0,0,0,0,0,0,0,0,0,0,0,0,0,0,0,0,0,0,0,0,0,0,0,0,0,0,0,0,0,0,0,0,0,0,0,0,0,0,0,0,0,0,0,0,0,0,0,0,0,0,0,0,0,0"/>
              </v:shape>
              <v:shape id="Freeform 9362" o:spid="_x0000_s3297" style="position:absolute;left:3644;top:4406;width:553;height:53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zmbscA&#10;AADdAAAADwAAAGRycy9kb3ducmV2LnhtbESPS0/DMBCE75X4D9YicWud5gAorRMhJAonRB8cuG3j&#10;zUPEa9c2aeivx0hIHEcz841mXU1mECP50FtWsFxkIIhrq3tuFRz2T/N7ECEiaxwsk4JvClCVV7M1&#10;FtqeeUvjLrYiQTgUqKCL0RVShrojg2FhHXHyGusNxiR9K7XHc4KbQeZZdisN9pwWOnT02FH9ufsy&#10;Ci7vH0f//HZx203cvx5OY+MaL5W6uZ4eViAiTfE//Nd+0Qry/G4Jv2/SE5D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s5m7HAAAA3QAAAA8AAAAAAAAAAAAAAAAAmAIAAGRy&#10;cy9kb3ducmV2LnhtbFBLBQYAAAAABAAEAPUAAACMAwAAAAA=&#10;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    <v:path arrowok="t" o:connecttype="custom" o:connectlocs="55245,26670;53975,17145;48895,9525;42545,4445;34925,0;28575,0;34925,1270;39370,3175;42545,4445;47625,7620;48895,12700;52070,17145;53975,22225;53975,26670;53975,31750;52070,38100;48895,40640;45720,45720;42545,48895;38100,50165;33020,52070;26670,53340;22225,52070;17145,50165;12700,48895;9525,45720;4445,40640;3175,38100;1905,31750;1905,26670;1905,22225;3175,17145;4445,12700;7620,7620;12700,4445;15875,3175;20320,1270;25400,0;20320,0;12700,4445;6350,9525;1905,17145;0,26670;0,31750;1905,38100;4445,42545;7620,45720;12700,48895;17145,52070;22225,53340;26670,53340;33020,53340;38100,52070;42545,48895;47625,45720;50800,42545;52070,38100;53975,31750;55245,26670" o:connectangles="0,0,0,0,0,0,0,0,0,0,0,0,0,0,0,0,0,0,0,0,0,0,0,0,0,0,0,0,0,0,0,0,0,0,0,0,0,0,0,0,0,0,0,0,0,0,0,0,0,0,0,0,0,0,0,0,0,0,0"/>
              </v:shape>
              <v:shape id="Freeform 9363" o:spid="_x0000_s3298" style="position:absolute;left:3644;top:4406;width:540;height:534;visibility:visible;mso-wrap-style:square;v-text-anchor:top" coordsize="8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2AZMcA&#10;AADdAAAADwAAAGRycy9kb3ducmV2LnhtbESPQWvCQBSE7wX/w/IKvUjdNARboquIpMWDIFov3h7Z&#10;ZzY0+zZmt5r6611B6HGYmW+Y6by3jThT52vHCt5GCQji0umaKwX778/XDxA+IGtsHJOCP/Iwnw2e&#10;pphrd+EtnXehEhHCPkcFJoQ2l9KXhiz6kWuJo3d0ncUQZVdJ3eElwm0j0yQZS4s1xwWDLS0NlT+7&#10;X6ugGK6/Ns7oQ5LtQ1bUx+xanFZKvTz3iwmIQH34Dz/aK60gTd9TuL+JT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NgGTHAAAA3QAAAA8AAAAAAAAAAAAAAAAAmAIAAGRy&#10;cy9kb3ducmV2LnhtbFBLBQYAAAAABAAEAPUAAACMAwAAAAA=&#10;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    <v:path arrowok="t" o:connecttype="custom" o:connectlocs="53975,22225;50800,12700;41275,3175;26670,0;13970,3175;4445,12700;1905,22225;1905,31750;4445,42545;12700,48895;22225,53340;33020,53340;42545,48895;50800,42545;53975,31750;53975,26670;52070,36195;45720,45720;38100,50165;26670,52070;17145,50165;9525,45720;3175,36195;1905,26670;3175,17145;9525,7620;17145,3175;26670,0;38100,3175;45720,7620;52070,17145;53975,26670" o:connectangles="0,0,0,0,0,0,0,0,0,0,0,0,0,0,0,0,0,0,0,0,0,0,0,0,0,0,0,0,0,0,0,0"/>
                <o:lock v:ext="edit" verticies="t"/>
              </v:shape>
              <v:shape id="Freeform 9364" o:spid="_x0000_s3299" style="position:absolute;left:3663;top:4406;width:521;height:534;visibility:visible;mso-wrap-style:square;v-text-anchor:top" coordsize="8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ZccQA&#10;AADdAAAADwAAAGRycy9kb3ducmV2LnhtbESPT4vCMBTE74LfITzBi6ypXdHSNYosK3gS/7HnR/Ns&#10;wzYvpYlav71ZEDwOM/MbZrHqbC1u1HrjWMFknIAgLpw2XCo4nzYfGQgfkDXWjknBgzyslv3eAnPt&#10;7nyg2zGUIkLY56igCqHJpfRFRRb92DXE0bu41mKIsi2lbvEe4baWaZLMpEXDcaHChr4rKv6OV6sg&#10;yMZkv/o0H2XdZZo8prv9j7kqNRx06y8QgbrwDr/aW60gTeef8P8mP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WXHEAAAA3QAAAA8AAAAAAAAAAAAAAAAAmAIAAGRycy9k&#10;b3ducmV2LnhtbFBLBQYAAAAABAAEAPUAAACJAwAAAAA=&#10;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    <v:path arrowok="t" o:connecttype="custom" o:connectlocs="52070,22225;46990,12700;40640,4445;33020,1270;24765,0;18415,1270;10795,4445;2540,12700;0,22225;0,31750;2540,40640;10795,48895;20320,52070;31115,52070;40640,48895;46990,40640;52070,31750;52070,26670;48895,36195;43815,43815;36195,50165;24765,52070;15240,50165;7620,43815;1270,36195;0,26670;1270,17145;7620,9525;15240,3175;24765,1270;36195,3175;43815,9525;48895,17145;52070,26670" o:connectangles="0,0,0,0,0,0,0,0,0,0,0,0,0,0,0,0,0,0,0,0,0,0,0,0,0,0,0,0,0,0,0,0,0,0"/>
                <o:lock v:ext="edit" verticies="t"/>
              </v:shape>
              <v:shape id="Freeform 9365" o:spid="_x0000_s3300" style="position:absolute;left:3663;top:4406;width:521;height:521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2uNMUA&#10;AADdAAAADwAAAGRycy9kb3ducmV2LnhtbESPQWvCQBSE74X+h+UJvdWNodgSXcUWIuLN2EKPj+xz&#10;E5J9m2a3Sfz3XUHocZiZb5j1drKtGKj3tWMFi3kCgrh0umaj4POcP7+B8AFZY+uYFFzJw3bz+LDG&#10;TLuRTzQUwYgIYZ+hgiqELpPSlxVZ9HPXEUfv4nqLIcreSN3jGOG2lWmSLKXFmuNChR19VFQ2xa9V&#10;sC8O9Zdc/phrvsAmb94tHr/3Sj3Npt0KRKAp/Ifv7YNWkKavL3B7E5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a40xQAAAN0AAAAPAAAAAAAAAAAAAAAAAJgCAABkcnMv&#10;ZG93bnJldi54bWxQSwUGAAAAAAQABAD1AAAAigMAAAAA&#10;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    <v:path arrowok="t" o:connecttype="custom" o:connectlocs="52070,22225;46990,12700;40640,4445;31115,1270;20320,1270;10795,4445;4445,12700;0,22225;0,31750;4445,40640;10795,48895;20320,52070;31115,52070;40640,48895;46990,40640;52070,31750;50165,26670;48895,36195;43815,43815;36195,50165;24765,52070;15240,50165;7620,43815;2540,36195;1270,26670;2540,17145;7620,9525;15240,3175;24765,1270;36195,3175;43815,9525;48895,17145;50165,26670" o:connectangles="0,0,0,0,0,0,0,0,0,0,0,0,0,0,0,0,0,0,0,0,0,0,0,0,0,0,0,0,0,0,0,0,0"/>
                <o:lock v:ext="edit" verticies="t"/>
              </v:shape>
              <v:shape id="Freeform 9366" o:spid="_x0000_s3301" style="position:absolute;left:3663;top:4419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tT2cMA&#10;AADdAAAADwAAAGRycy9kb3ducmV2LnhtbESPQYvCMBSE7wv+h/AEb2tqcVepRhFBUDytevD4bJ5p&#10;sXkpSdT6783Cwh6HmfmGmS8724gH+VA7VjAaZiCIS6drNgpOx83nFESIyBobx6TgRQGWi97HHAvt&#10;nvxDj0M0IkE4FKigirEtpAxlRRbD0LXEybs6bzEm6Y3UHp8JbhuZZ9m3tFhzWqiwpXVF5e1wtwqC&#10;eZ3P691JX4wPfrfK9+4+vig16HerGYhIXfwP/7W3WkGeT77g9016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tT2cMAAADdAAAADwAAAAAAAAAAAAAAAACYAgAAZHJzL2Rv&#10;d25yZXYueG1sUEsFBgAAAAAEAAQA9QAAAIgDAAAAAA==&#10;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    <v:path arrowok="t" o:connecttype="custom" o:connectlocs="50165,20955;46990,11430;39370,5080;31115,0;20320,0;10795,5080;4445,11430;1270,20955;1270,30480;4445,39370;10795,45720;20320,50800;31115,50800;39370,45720;46990,39370;50165,30480;50165,25400;48895,34925;42545,42545;34290,47625;24765,50800;15240,47625;7620,42545;2540,34925;1270,25400;2540,15875;7620,8255;15240,3175;24765,0;34290,3175;42545,8255;48895,15875;50165,25400" o:connectangles="0,0,0,0,0,0,0,0,0,0,0,0,0,0,0,0,0,0,0,0,0,0,0,0,0,0,0,0,0,0,0,0,0"/>
                <o:lock v:ext="edit" verticies="t"/>
              </v:shape>
              <v:shape id="Freeform 9367" o:spid="_x0000_s3302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CW5cQA&#10;AADdAAAADwAAAGRycy9kb3ducmV2LnhtbESPwWrDMBBE74X8g9hAb7VsUeLEsWJCoNBbaZocclus&#10;jW1irYylOm6/vioUehxm5g1TVrPtxUSj7xxryJIUBHHtTMeNhtPHy9MahA/IBnvHpOGLPFS7xUOJ&#10;hXF3fqfpGBoRIewL1NCGMBRS+roliz5xA3H0rm60GKIcG2lGvEe47aVK05W02HFcaHGgQ0v17fhp&#10;NXBKF5+f+W3zrDLzfWtkrvyk9eNy3m9BBJrDf/iv/Wo0KJWv4PdNf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gluXEAAAA3QAAAA8AAAAAAAAAAAAAAAAAmAIAAGRycy9k&#10;b3ducmV2LnhtbFBLBQYAAAAABAAEAPUAAACJAwAAAAA=&#10;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    <v:path arrowok="t" o:connecttype="custom" o:connectlocs="48895,20955;45720,11430;38100,5080;29845,0;19050,0;10795,5080;3175,11430;0,20955;0,30480;3175,39370;10795,45720;19050,50800;29845,50800;38100,45720;45720,39370;48895,30480;48895,25400;45720,34925;41275,42545;33020,47625;23495,48895;13970,47625;7620,42545;1270,34925;0,25400;1270,15875;7620,8255;13970,3175;23495,1905;33020,3175;41275,8255;45720,15875;48895,25400" o:connectangles="0,0,0,0,0,0,0,0,0,0,0,0,0,0,0,0,0,0,0,0,0,0,0,0,0,0,0,0,0,0,0,0,0"/>
                <o:lock v:ext="edit" verticies="t"/>
              </v:shape>
              <v:shape id="Freeform 9368" o:spid="_x0000_s3303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SBZ8QA&#10;AADdAAAADwAAAGRycy9kb3ducmV2LnhtbESPQWuDQBSE74X8h+UFcmvWCMZis0opCSm9aUrOr+6L&#10;St234m6j/ffdQCDHYWa+YXbFbHpxpdF1lhVs1hEI4trqjhsFX6fD8wsI55E19pZJwR85KPLF0w4z&#10;bScu6Vr5RgQIuwwVtN4PmZSubsmgW9uBOHgXOxr0QY6N1CNOAW56GUfRVhrsOCy0ONB7S/VP9WsU&#10;yPOmuZzk55Tob9ofzv2+PCaRUqvl/PYKwtPsH+F7+0MriOM0hdub8AR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kgWfEAAAA3QAAAA8AAAAAAAAAAAAAAAAAmAIAAGRycy9k&#10;b3ducmV2LnhtbFBLBQYAAAAABAAEAPUAAACJAwAAAAA=&#10;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    <v:path arrowok="t" o:connecttype="custom" o:connectlocs="48895,20955;44450,11430;38100,5080;29845,1905;19050,1905;10795,5080;3175,11430;0,20955;0,30480;3175,39370;10795,45720;19050,48895;29845,48895;38100,45720;44450,39370;48895,30480;47625,25400;45720,34925;41275,42545;33020,47625;23495,48895;15875,47625;7620,42545;3175,34925;0,25400;3175,15875;7620,8255;15875,3175;23495,1905;33020,3175;41275,8255;45720,15875;47625,25400" o:connectangles="0,0,0,0,0,0,0,0,0,0,0,0,0,0,0,0,0,0,0,0,0,0,0,0,0,0,0,0,0,0,0,0,0"/>
                <o:lock v:ext="edit" verticies="t"/>
              </v:shape>
              <v:shape id="Freeform 9369" o:spid="_x0000_s3304" style="position:absolute;left:3676;top:4438;width:489;height:470;visibility:visible;mso-wrap-style:square;v-text-anchor:top" coordsize="7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YjsMA&#10;AADdAAAADwAAAGRycy9kb3ducmV2LnhtbERPW2vCMBR+F/YfwhnsTdOV4aQaZQjKYHN4w+dDc9pG&#10;m5OSZNr9++VB8PHju88WvW3FlXwwjhW8jjIQxKXThmsFx8NqOAERIrLG1jEp+KMAi/nTYIaFdjfe&#10;0XUfa5FCOBSooImxK6QMZUMWw8h1xImrnLcYE/S11B5vKdy2Ms+ysbRoODU02NGyofKy/7UKNodz&#10;dnr7rqpVPd59mR9vW7NdK/Xy3H9MQUTq40N8d39qBXn+nuamN+k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UYjsMAAADdAAAADwAAAAAAAAAAAAAAAACYAgAAZHJzL2Rv&#10;d25yZXYueG1sUEsFBgAAAAAEAAQA9QAAAIgDAAAAAA==&#10;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    <v:path arrowok="t" o:connecttype="custom" o:connectlocs="47625,19050;44450,9525;38100,3175;28575,0;19050,0;10795,3175;4445,9525;0,19050;0,28575;4445,37465;10795,43815;19050,46990;28575,46990;38100,43815;44450,37465;47625,28575;47625,23495;45720,33020;41275,39370;33020,45720;23495,46990;15875,45720;7620,39370;3175,33020;1270,23495;3175,13970;7620,7620;15875,1270;23495,0;33020,1270;41275,7620;45720,13970;47625,23495" o:connectangles="0,0,0,0,0,0,0,0,0,0,0,0,0,0,0,0,0,0,0,0,0,0,0,0,0,0,0,0,0,0,0,0,0"/>
                <o:lock v:ext="edit" verticies="t"/>
              </v:shape>
              <v:shape id="Freeform 9370" o:spid="_x0000_s3305" style="position:absolute;left:3676;top:4438;width:476;height:470;visibility:visible;mso-wrap-style:square;v-text-anchor:top" coordsize="7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XDscA&#10;AADdAAAADwAAAGRycy9kb3ducmV2LnhtbESPW2vCQBSE3wv+h+UIfSm6MVCrqauE3rRv9QK+nmaP&#10;STB7NuxuTfz3bqHQx2FmvmEWq9404kLO15YVTMYJCOLC6ppLBYf9+2gGwgdkjY1lUnAlD6vl4G6B&#10;mbYdb+myC6WIEPYZKqhCaDMpfVGRQT+2LXH0TtYZDFG6UmqHXYSbRqZJMpUGa44LFbb0UlFx3v0Y&#10;Bev8e+Pe0q9P93DM3evp2Obdx6NS98M+fwYRqA//4b/2RitI06c5/L6JT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fVw7HAAAA3QAAAA8AAAAAAAAAAAAAAAAAmAIAAGRy&#10;cy9kb3ducmV2LnhtbFBLBQYAAAAABAAEAPUAAACMAwAAAAA=&#10;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    <v:path arrowok="t" o:connecttype="custom" o:connectlocs="47625,19050;44450,10795;38100,4445;28575,0;19050,0;10795,4445;4445,10795;1270,19050;1270,28575;4445,36195;10795,42545;19050,46990;28575,46990;38100,42545;44450,36195;47625,28575;47625,23495;45720,33020;41275,39370;33020,43815;23495,45720;15875,43815;7620,39370;3175,33020;1270,23495;3175,13970;7620,7620;15875,3175;23495,1270;33020,3175;41275,7620;45720,13970;47625,23495" o:connectangles="0,0,0,0,0,0,0,0,0,0,0,0,0,0,0,0,0,0,0,0,0,0,0,0,0,0,0,0,0,0,0,0,0"/>
                <o:lock v:ext="edit" verticies="t"/>
              </v:shape>
              <v:shape id="Freeform 9371" o:spid="_x0000_s3306" style="position:absolute;left:3689;top:4438;width:463;height:470;visibility:visible;mso-wrap-style:square;v-text-anchor:top" coordsize="73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3gK8EA&#10;AADdAAAADwAAAGRycy9kb3ducmV2LnhtbERPy4rCMBTdD8w/hDvgbkymCym1UYZ5gAiCVWG2l+ZO&#10;W2xuShJt/XuzEFwezrtcT7YXV/Khc6zhY65AENfOdNxoOB1/33MQISIb7B2ThhsFWK9eX0osjBu5&#10;oushNiKFcChQQxvjUEgZ6pYshrkbiBP377zFmKBvpPE4pnDby0yphbTYcWpocaCvlurz4WI15H6z&#10;3Y1/+/q7imeV7ZVpqp+d1rO36XMJItIUn+KHe2M0ZFme9qc36Qn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N4CvBAAAA3QAAAA8AAAAAAAAAAAAAAAAAmAIAAGRycy9kb3du&#10;cmV2LnhtbFBLBQYAAAAABAAEAPUAAACGAwAAAAA=&#10;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    <v:path arrowok="t" o:connecttype="custom" o:connectlocs="46355,19050;43180,10795;36830,4445;27305,1270;17780,1270;9525,4445;3175,10795;0,19050;0,28575;3175,36195;9525,42545;17780,45720;27305,45720;36830,42545;43180,36195;46355,28575;44450,23495;43180,31750;38100,39370;31750,43815;22225,45720;14605,43815;6350,39370;1905,31750;0,23495;1905,13970;6350,7620;14605,3175;22225,1270;31750,3175;38100,7620;43180,13970;44450,23495" o:connectangles="0,0,0,0,0,0,0,0,0,0,0,0,0,0,0,0,0,0,0,0,0,0,0,0,0,0,0,0,0,0,0,0,0"/>
                <o:lock v:ext="edit" verticies="t"/>
              </v:shape>
              <v:shape id="Freeform 9372" o:spid="_x0000_s3307" style="position:absolute;left:3689;top:4451;width:463;height:444;visibility:visible;mso-wrap-style:square;v-text-anchor:top" coordsize="7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Iai8gA&#10;AADdAAAADwAAAGRycy9kb3ducmV2LnhtbESPQUvDQBSE74L/YXlCb3bTHNqQdltEkC4iYqstPb5m&#10;X5No9m3IbtPUX+8KgsdhZr5hFqvBNqKnzteOFUzGCQjiwpmaSwUf70/3GQgfkA02jknBlTyslrc3&#10;C8yNu/CG+m0oRYSwz1FBFUKbS+mLiiz6sWuJo3dyncUQZVdK0+Elwm0j0ySZSos1x4UKW3qsqPja&#10;nq2Ct90me1kfP7/X0+dZqg+9ft1rrdTobniYgwg0hP/wX1sbBWmaTeD3TXwCc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QhqLyAAAAN0AAAAPAAAAAAAAAAAAAAAAAJgCAABk&#10;cnMvZG93bnJldi54bWxQSwUGAAAAAAQABAD1AAAAjQMAAAAA&#10;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    <v:path arrowok="t" o:connecttype="custom" o:connectlocs="44450,17780;41275,9525;34925,3175;27305,0;19050,0;9525,3175;3175,9525;0,17780;0,27305;3175,34925;9525,41275;19050,44450;27305,44450;34925,41275;41275,34925;44450,27305;44450,22225;43180,30480;38100,38100;31750,42545;22225,44450;14605,42545;8255,38100;3175,30480;1905,22225;3175,14605;8255,6350;14605,1905;22225,0;31750,1905;38100,6350;43180,14605;44450,22225" o:connectangles="0,0,0,0,0,0,0,0,0,0,0,0,0,0,0,0,0,0,0,0,0,0,0,0,0,0,0,0,0,0,0,0,0"/>
                <o:lock v:ext="edit" verticies="t"/>
              </v:shape>
              <v:shape id="Freeform 9373" o:spid="_x0000_s3308" style="position:absolute;left:3689;top:4451;width:444;height:444;visibility:visible;mso-wrap-style:square;v-text-anchor:top" coordsize="7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+DMUA&#10;AADdAAAADwAAAGRycy9kb3ducmV2LnhtbESPQWvCQBSE74L/YXmCN91kISWkrtJqBUE81JaeH9ln&#10;Esy+DdltjP/eLQg9DjPzDbPajLYVA/W+cawhXSYgiEtnGq40fH/tFzkIH5ANto5Jw508bNbTyQoL&#10;4278ScM5VCJC2BeooQ6hK6T0ZU0W/dJ1xNG7uN5iiLKvpOnxFuG2lSpJXqTFhuNCjR1tayqv51+r&#10;4WM3ZHl1UEn6fjrKtPnJLtd7pvV8Nr69ggg0hv/ws30wGpTKFfy9iU9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f4MxQAAAN0AAAAPAAAAAAAAAAAAAAAAAJgCAABkcnMv&#10;ZG93bnJldi54bWxQSwUGAAAAAAQABAD1AAAAigMAAAAA&#10;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    <v:path arrowok="t" o:connecttype="custom" o:connectlocs="44450,17780;41275,9525;34925,3175;27305,0;19050,0;11430,3175;5080,9525;1905,17780;1905,27305;5080,34925;11430,41275;19050,44450;27305,44450;34925,41275;41275,34925;44450,27305;44450,22225;43180,30480;38100,38100;31750,41275;22225,42545;14605,41275;8255,38100;3175,30480;1905,22225;3175,14605;8255,6350;14605,3175;22225,0;31750,3175;38100,6350;43180,14605;44450,22225" o:connectangles="0,0,0,0,0,0,0,0,0,0,0,0,0,0,0,0,0,0,0,0,0,0,0,0,0,0,0,0,0,0,0,0,0"/>
                <o:lock v:ext="edit" verticies="t"/>
              </v:shape>
              <v:shape id="Freeform 9374" o:spid="_x0000_s3309" style="position:absolute;left:3708;top:4451;width:425;height:444;visibility:visible;mso-wrap-style:square;v-text-anchor:top" coordsize="6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wysUA&#10;AADdAAAADwAAAGRycy9kb3ducmV2LnhtbESPQWsCMRSE74X+h/AK3mrWFUS3RpFCQe3Jtb0/Nq+b&#10;xeRl3cR19dc3QqHHYWa+YZbrwVnRUxcazwom4wwEceV1w7WCr+PH6xxEiMgarWdScKMA69Xz0xIL&#10;7a98oL6MtUgQDgUqMDG2hZShMuQwjH1LnLwf3zmMSXa11B1eE9xZmWfZTDpsOC0YbOndUHUqL07B&#10;9yK3n4e+vg9TU577iT3vFre9UqOXYfMGItIQ/8N/7a1WkOfzKTz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Z7DKxQAAAN0AAAAPAAAAAAAAAAAAAAAAAJgCAABkcnMv&#10;ZG93bnJldi54bWxQSwUGAAAAAAQABAD1AAAAigMAAAAA&#10;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    <v:path arrowok="t" o:connecttype="custom" o:connectlocs="42545,17780;39370,9525;33020,5080;25400,0;17145,0;9525,5080;3175,9525;0,17780;0,27305;3175,34925;9525,39370;17145,42545;25400,42545;33020,39370;39370,34925;42545,27305;42545,22225;41275,30480;36195,36195;29845,41275;20320,42545;12700,41275;6350,36195;1270,30480;0,22225;1270,14605;6350,8255;12700,3175;20320,1905;29845,3175;36195,8255;41275,14605;42545,22225" o:connectangles="0,0,0,0,0,0,0,0,0,0,0,0,0,0,0,0,0,0,0,0,0,0,0,0,0,0,0,0,0,0,0,0,0"/>
                <o:lock v:ext="edit" verticies="t"/>
              </v:shape>
              <v:shape id="Freeform 9375" o:spid="_x0000_s3310" style="position:absolute;left:3708;top:4451;width:425;height:425;visibility:visible;mso-wrap-style:square;v-text-anchor:top" coordsize="6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bEsUA&#10;AADdAAAADwAAAGRycy9kb3ducmV2LnhtbESP3WrCQBSE7wu+w3IE7+omwdYQXUWkSntXfx7gmD0m&#10;wezZsLuNsU/fLRR6OczMN8xyPZhW9OR8Y1lBOk1AEJdWN1wpOJ92zzkIH5A1tpZJwYM8rFejpyUW&#10;2t75QP0xVCJC2BeooA6hK6T0ZU0G/dR2xNG7WmcwROkqqR3eI9y0MkuSV2mw4bhQY0fbmsrb8cso&#10;4D5L8Tvdv1Szj3n5qS9vLs1vSk3Gw2YBItAQ/sN/7XetIMvyGfy+iU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1xsSxQAAAN0AAAAPAAAAAAAAAAAAAAAAAJgCAABkcnMv&#10;ZG93bnJldi54bWxQSwUGAAAAAAQABAD1AAAAigMAAAAA&#10;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    <v:path arrowok="t" o:connecttype="custom" o:connectlocs="42545,22225;42545,17780;41275,14605;39370,9525;36195,6350;33020,5080;29845,3175;25400,1905;20320,0;17145,1905;12700,3175;9525,5080;6350,6350;3175,9525;1270,14605;0,17780;0,22225;0,27305;1270,30480;3175,34925;6350,38100;9525,39370;12700,41275;17145,42545;20320,42545;25400,42545;29845,41275;33020,39370;36195,38100;39370,34925;41275,30480;42545,27305;42545,22225;41275,22225;39370,30480;36195,36195;28575,41275;20320,42545;12700,41275;6350,36195;3175,30480;1270,22225;3175,14605;6350,8255;12700,3175;20320,1905;28575,3175;36195,8255;39370,14605;41275,22225" o:connectangles="0,0,0,0,0,0,0,0,0,0,0,0,0,0,0,0,0,0,0,0,0,0,0,0,0,0,0,0,0,0,0,0,0,0,0,0,0,0,0,0,0,0,0,0,0,0,0,0,0,0"/>
                <o:lock v:ext="edit" verticies="t"/>
              </v:shape>
              <v:shape id="Freeform 9376" o:spid="_x0000_s3311" style="position:absolute;left:3708;top:4470;width:425;height:406;visibility:visible;mso-wrap-style:square;v-text-anchor:top" coordsize="6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EDWsYA&#10;AADdAAAADwAAAGRycy9kb3ducmV2LnhtbESPT2vCQBTE7wW/w/KE3uomKS0hupEiaAvtpSri8bH7&#10;8odm34bsqtFP3y0UPA4z8xtmsRxtJ840+NaxgnSWgCDWzrRcK9jv1k85CB+QDXaOScGVPCzLycMC&#10;C+Mu/E3nbahFhLAvUEETQl9I6XVDFv3M9cTRq9xgMUQ51NIMeIlw28ksSV6lxZbjQoM9rRrSP9uT&#10;VXB6Tt8/6+p42IyrYFHffMr6S6nH6fg2BxFoDPfwf/vDKMiy/AX+3sQn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EDWsYAAADdAAAADwAAAAAAAAAAAAAAAACYAgAAZHJz&#10;L2Rvd25yZXYueG1sUEsFBgAAAAAEAAQA9QAAAIsDAAAAAA==&#10;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    <v:path arrowok="t" o:connecttype="custom" o:connectlocs="42545,20320;41275,15875;41275,12700;38100,9525;36195,6350;33020,3175;29845,1270;25400,0;20320,0;17145,0;12700,1270;9525,3175;6350,6350;3175,9525;1270,12700;0,15875;0,20320;0,25400;1270,28575;3175,31750;6350,34290;9525,37465;12700,39370;17145,40640;20320,40640;25400,40640;29845,39370;33020,37465;36195,34290;38100,31750;41275,28575;41275,25400;42545,20320;41275,20320;39370,28575;34925,34290;28575,39370;20320,40640;13970,39370;7620,34290;3175,28575;1270,20320;3175,12700;7620,6350;13970,1270;20320,0;28575,1270;34925,6350;39370,12700;41275,20320" o:connectangles="0,0,0,0,0,0,0,0,0,0,0,0,0,0,0,0,0,0,0,0,0,0,0,0,0,0,0,0,0,0,0,0,0,0,0,0,0,0,0,0,0,0,0,0,0,0,0,0,0,0"/>
                <o:lock v:ext="edit" verticies="t"/>
              </v:shape>
              <v:shape id="Freeform 9377" o:spid="_x0000_s3312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pDsQA&#10;AADdAAAADwAAAGRycy9kb3ducmV2LnhtbESP0WrCQBRE34X+w3ILfTMbAw0hdRURizZvVT/gkr1m&#10;Q7N3Y3Yb4993BaGPw8ycYZbryXZipMG3jhUskhQEce10y42C8+lzXoDwAVlj55gU3MnDevUyW2Kp&#10;3Y2/aTyGRkQI+xIVmBD6UkpfG7LoE9cTR+/iBoshyqGResBbhNtOZmmaS4stxwWDPW0N1T/HX6vg&#10;UjX5+74tqlDhphi/7lezy3Kl3l6nzQeIQFP4Dz/bB60gy4ocHm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aaQ7EAAAA3QAAAA8AAAAAAAAAAAAAAAAAmAIAAGRycy9k&#10;b3ducmV2LnhtbFBLBQYAAAAABAAEAPUAAACJAwAAAAA=&#10;" path="m63,32l60,20,55,10,43,2,30,,18,2,8,10,3,20,,32,3,45r5,9l18,62r12,2l43,62,55,54r5,-9l63,32xm63,32l60,45r-7,9l43,59,30,62,20,59,10,54,3,45,,32,3,20,10,10,20,5,30,2,43,5r10,5l60,20r3,12xe" fillcolor="#93c095" stroked="f">
                <v:path arrowok="t" o:connecttype="custom" o:connectlocs="40005,20320;38100,12700;34925,6350;27305,1270;19050,0;11430,1270;5080,6350;1905,12700;0,20320;1905,28575;5080,34290;11430,39370;19050,40640;27305,39370;34925,34290;38100,28575;40005,20320;40005,20320;38100,28575;33655,34290;27305,37465;19050,39370;12700,37465;6350,34290;1905,28575;0,20320;1905,12700;6350,6350;12700,3175;19050,1270;27305,3175;33655,6350;38100,12700;40005,20320" o:connectangles="0,0,0,0,0,0,0,0,0,0,0,0,0,0,0,0,0,0,0,0,0,0,0,0,0,0,0,0,0,0,0,0,0,0"/>
                <o:lock v:ext="edit" verticies="t"/>
              </v:shape>
              <v:shape id="Freeform 9378" o:spid="_x0000_s3313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1hnsYA&#10;AADdAAAADwAAAGRycy9kb3ducmV2LnhtbESPQUsDMRSE74L/ITzBm812D+26Ni3SIlSpB7devD02&#10;z2Rx87Iksbv996ZQ8DjMzDfMajO5XpwoxM6zgvmsAEHcet2xUfB5fHmoQMSErLH3TArOFGGzvr1Z&#10;Ya39yB90apIRGcKxRgU2paGWMraWHMaZH4iz9+2Dw5RlMFIHHDPc9bIsioV02HFesDjQ1lL70/w6&#10;Bce3x9f38+FrbNIY7M6YeeVkr9T93fT8BCLRlP7D1/ZeKyjLagmXN/k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1hnsYAAADdAAAADwAAAAAAAAAAAAAAAACYAgAAZHJz&#10;L2Rvd25yZXYueG1sUEsFBgAAAAAEAAQA9QAAAIsDAAAAAA==&#10;" path="m63,32l60,20,53,10,43,2,30,,20,2,10,10,3,20,,32,3,45r7,9l20,62r10,2l43,62,53,54r7,-9l63,32xm60,32l58,45r-5,7l43,59,30,62,20,59,10,52,3,45,,32,3,20r7,-8l20,5,30,2,43,5r10,7l58,20r2,12xe" fillcolor="#95c197" stroked="f">
                <v:path arrowok="t" o:connecttype="custom" o:connectlocs="40005,20320;38100,12700;33655,6350;27305,1270;19050,0;12700,1270;6350,6350;1905,12700;0,20320;1905,28575;6350,34290;12700,39370;19050,40640;27305,39370;33655,34290;38100,28575;40005,20320;38100,20320;36830,28575;33655,33020;27305,37465;19050,39370;12700,37465;6350,33020;1905,28575;0,20320;1905,12700;6350,7620;12700,3175;19050,1270;27305,3175;33655,7620;36830,12700;38100,20320" o:connectangles="0,0,0,0,0,0,0,0,0,0,0,0,0,0,0,0,0,0,0,0,0,0,0,0,0,0,0,0,0,0,0,0,0,0"/>
                <o:lock v:ext="edit" verticies="t"/>
              </v:shape>
              <v:shape id="Freeform 9379" o:spid="_x0000_s3314" style="position:absolute;left:3721;top:4483;width:400;height:381;visibility:visible;mso-wrap-style:square;v-text-anchor:top" coordsize="63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n5bcMA&#10;AADdAAAADwAAAGRycy9kb3ducmV2LnhtbERPTYvCMBC9C/sfwix403QriFSjyC6CsCJovXgbm7Gt&#10;NpNuk63VX28OgsfH+54tOlOJlhpXWlbwNYxAEGdWl5wrOKSrwQSE88gaK8uk4E4OFvOP3gwTbW+8&#10;o3bvcxFC2CWooPC+TqR0WUEG3dDWxIE728agD7DJpW7wFsJNJeMoGkuDJYeGAmv6Lii77v+Ngssh&#10;/Umzo93cu/jxd92OTrRtf5Xqf3bLKQhPnX+LX+61VhDHk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n5bcMAAADdAAAADwAAAAAAAAAAAAAAAACYAgAAZHJzL2Rv&#10;d25yZXYueG1sUEsFBgAAAAAEAAQA9QAAAIgDAAAAAA==&#10;" path="m63,30l60,18,53,8,43,3,30,,20,3,10,8,3,18,,30,3,43r7,9l20,57r10,3l43,57,53,52r7,-9l63,30xm60,30l58,43r-5,7l43,57,30,60,20,57,10,50,5,43,3,30,5,18r5,-8l20,3,30,,43,3r10,7l58,18r2,12xe" fillcolor="#98c29a" stroked="f">
                <v:path arrowok="t" o:connecttype="custom" o:connectlocs="40005,19050;38100,11430;33655,5080;27305,1905;19050,0;12700,1905;6350,5080;1905,11430;0,19050;1905,27305;6350,33020;12700,36195;19050,38100;27305,36195;33655,33020;38100,27305;40005,19050;38100,19050;36830,27305;33655,31750;27305,36195;19050,38100;12700,36195;6350,31750;3175,27305;1905,19050;3175,11430;6350,6350;12700,1905;19050,0;27305,1905;33655,6350;36830,11430;38100,19050" o:connectangles="0,0,0,0,0,0,0,0,0,0,0,0,0,0,0,0,0,0,0,0,0,0,0,0,0,0,0,0,0,0,0,0,0,0"/>
                <o:lock v:ext="edit" verticies="t"/>
              </v:shape>
              <v:shape id="Freeform 9380" o:spid="_x0000_s3315" style="position:absolute;left:3721;top:4483;width:381;height:381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a+Y8UA&#10;AADdAAAADwAAAGRycy9kb3ducmV2LnhtbESPQWvCQBSE74X+h+UJvdWNKYiJboK0FHpoEWMPPT6y&#10;z2ww+zbNbk38911B8DjMzDfMppxsJ840+NaxgsU8AUFcO91yo+D78P68AuEDssbOMSm4kIeyeHzY&#10;YK7dyHs6V6EREcI+RwUmhD6X0teGLPq564mjd3SDxRDl0Eg94BjhtpNpkiylxZbjgsGeXg3Vp+rP&#10;KnjbfY6+/+n4UrW/OjMvxtkvo9TTbNquQQSawj18a39oBWm6yuD6Jj4BW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Zr5jxQAAAN0AAAAPAAAAAAAAAAAAAAAAAJgCAABkcnMv&#10;ZG93bnJldi54bWxQSwUGAAAAAAQABAD1AAAAigMAAAAA&#10;" path="m60,30l58,18,53,10,43,3,30,,20,3,10,10,3,18,,30,3,43r7,7l20,57r10,3l43,57,53,50r5,-7l60,30xm60,30l58,40,50,50r-7,5l30,57,20,55,10,50,5,40,3,30,5,20,10,10,20,3r10,l43,3r7,7l58,20r2,10xe" fillcolor="#9ac39c" stroked="f">
                <v:path arrowok="t" o:connecttype="custom" o:connectlocs="38100,19050;36830,11430;33655,6350;27305,1905;19050,0;12700,1905;6350,6350;1905,11430;0,19050;1905,27305;6350,31750;12700,36195;19050,38100;27305,36195;33655,31750;36830,27305;38100,19050;38100,19050;36830,25400;31750,31750;27305,34925;19050,36195;12700,34925;6350,31750;3175,25400;1905,19050;3175,12700;6350,6350;12700,1905;19050,1905;27305,1905;31750,6350;36830,12700;38100,19050" o:connectangles="0,0,0,0,0,0,0,0,0,0,0,0,0,0,0,0,0,0,0,0,0,0,0,0,0,0,0,0,0,0,0,0,0,0"/>
                <o:lock v:ext="edit" verticies="t"/>
              </v:shape>
              <v:shape id="Freeform 9381" o:spid="_x0000_s3316" style="position:absolute;left:3740;top:4483;width:362;height:381;visibility:visible;mso-wrap-style:square;v-text-anchor:top" coordsize="5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rvMMA&#10;AADdAAAADwAAAGRycy9kb3ducmV2LnhtbERPy4rCMBTdD/gP4QruxtQuRDtGGQTxtShWFy4vzZ22&#10;Y3NTmrTWvzeLgVkeznu1GUwtempdZVnBbBqBIM6trrhQcLvuPhcgnEfWWFsmBS9ysFmPPlaYaPvk&#10;C/WZL0QIYZeggtL7JpHS5SUZdFPbEAfux7YGfYBtIXWLzxBuahlH0VwarDg0lNjQtqT8kXVGQfM4&#10;33+rY5ymx2x/mnd9+ko7qdRkPHx/gfA0+H/xn/ugFcTxMuwPb8IT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lrvMMAAADdAAAADwAAAAAAAAAAAAAAAACYAgAAZHJzL2Rv&#10;d25yZXYueG1sUEsFBgAAAAAEAAQA9QAAAIgDAAAAAA==&#10;" path="m57,30l55,18,50,10,40,3,27,,17,3,7,10,2,18,,30,2,43r5,7l17,57r10,3l40,57,50,50r5,-7l57,30xm55,30r,10l47,50r-7,5l27,57,17,55,10,50,2,40,,30,2,20,10,10,17,5,27,3,40,5r7,5l55,20r,10xe" fillcolor="#9dc59f" stroked="f">
                <v:path arrowok="t" o:connecttype="custom" o:connectlocs="36195,19050;34925,11430;31750,6350;25400,1905;17145,0;10795,1905;4445,6350;1270,11430;0,19050;1270,27305;4445,31750;10795,36195;17145,38100;25400,36195;31750,31750;34925,27305;36195,19050;34925,19050;34925,25400;29845,31750;25400,34925;17145,36195;10795,34925;6350,31750;1270,25400;0,19050;1270,12700;6350,6350;10795,3175;17145,1905;25400,3175;29845,6350;34925,12700;34925,19050" o:connectangles="0,0,0,0,0,0,0,0,0,0,0,0,0,0,0,0,0,0,0,0,0,0,0,0,0,0,0,0,0,0,0,0,0,0"/>
                <o:lock v:ext="edit" verticies="t"/>
              </v:shape>
              <v:shape id="Freeform 9382" o:spid="_x0000_s3317" style="position:absolute;left:3740;top:4502;width:362;height:343;visibility:visible;mso-wrap-style:square;v-text-anchor:top" coordsize="5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QIG8QA&#10;AADdAAAADwAAAGRycy9kb3ducmV2LnhtbESPT2vCQBTE70K/w/IKvZmNwT81dRURhF6rEXp8Zl+T&#10;1OzbNLsm6bd3BcHjMDO/YVabwdSio9ZVlhVMohgEcW51xYWC7Lgfv4NwHlljbZkU/JODzfpltMJU&#10;256/qDv4QgQIuxQVlN43qZQuL8mgi2xDHLwf2xr0QbaF1C32AW5qmcTxXBqsOCyU2NCupPxyuBoF&#10;OKMpL/5O1774rpLzcImz7jdT6u112H6A8DT4Z/jR/tQKkmQ5gfub8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0CBvEAAAA3QAAAA8AAAAAAAAAAAAAAAAAmAIAAGRycy9k&#10;b3ducmV2LnhtbFBLBQYAAAAABAAEAPUAAACJAwAAAAA=&#10;" path="m57,27l55,17,47,7,40,,27,,17,,7,7,2,17,,27,2,37,7,47r10,5l27,54,40,52r7,-5l55,37,57,27xm55,27l52,37,47,47r-7,5l27,54,17,52,10,47,2,37,2,27,2,17,10,7,17,2,27,,40,2r7,5l52,17r3,10xe" fillcolor="#9fc5a0" stroked="f">
                <v:path arrowok="t" o:connecttype="custom" o:connectlocs="36195,17145;34925,10795;29845,4445;25400,0;17145,0;10795,0;4445,4445;1270,10795;0,17145;1270,23495;4445,29845;10795,33020;17145,34290;25400,33020;29845,29845;34925,23495;36195,17145;34925,17145;33020,23495;29845,29845;25400,33020;17145,34290;10795,33020;6350,29845;1270,23495;1270,17145;1270,10795;6350,4445;10795,1270;17145,0;25400,1270;29845,4445;33020,10795;34925,17145" o:connectangles="0,0,0,0,0,0,0,0,0,0,0,0,0,0,0,0,0,0,0,0,0,0,0,0,0,0,0,0,0,0,0,0,0,0"/>
                <o:lock v:ext="edit" verticies="t"/>
              </v:shape>
              <v:shape id="Freeform 9383" o:spid="_x0000_s3318" style="position:absolute;left:3740;top:4502;width:349;height:343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Lg78UA&#10;AADdAAAADwAAAGRycy9kb3ducmV2LnhtbESP3WoCMRSE7wu+QzhC72rWhZa6GkULooVC8e/+uDlu&#10;Fjcn2yS627dvCoVeDjPzDTNb9LYRd/KhdqxgPMpAEJdO11wpOB7WT68gQkTW2DgmBd8UYDEfPMyw&#10;0K7jHd33sRIJwqFABSbGtpAylIYshpFriZN3cd5iTNJXUnvsEtw2Ms+yF2mx5rRgsKU3Q+V1f7MK&#10;3rvT5/PZYHPcHD68+ZrE1Zi0Uo/DfjkFEamP/+G/9lYryPNJDr9v0hO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4uDvxQAAAN0AAAAPAAAAAAAAAAAAAAAAAJgCAABkcnMv&#10;ZG93bnJldi54bWxQSwUGAAAAAAQABAD1AAAAigMAAAAA&#10;" path="m55,27r,-10l47,7,40,2,27,,17,2,10,7,2,17,,27,2,37r8,10l17,52r10,2l40,52r7,-5l55,37r,-10xm55,27l52,37r-5,8l37,52r-10,l17,52,10,45,5,37,2,27,5,17r5,-7l17,2,27,,37,2r10,8l52,17r3,10xe" fillcolor="#a1c7a3" stroked="f">
                <v:path arrowok="t" o:connecttype="custom" o:connectlocs="34925,17145;34925,10795;29845,4445;25400,1270;17145,0;10795,1270;6350,4445;1270,10795;0,17145;1270,23495;6350,29845;10795,33020;17145,34290;25400,33020;29845,29845;34925,23495;34925,17145;34925,17145;33020,23495;29845,28575;23495,33020;17145,33020;10795,33020;6350,28575;3175,23495;1270,17145;3175,10795;6350,6350;10795,1270;17145,0;23495,1270;29845,6350;33020,10795;34925,17145" o:connectangles="0,0,0,0,0,0,0,0,0,0,0,0,0,0,0,0,0,0,0,0,0,0,0,0,0,0,0,0,0,0,0,0,0,0"/>
                <o:lock v:ext="edit" verticies="t"/>
              </v:shape>
              <v:shape id="Freeform 9384" o:spid="_x0000_s3319" style="position:absolute;left:3752;top:4502;width:337;height:343;visibility:visible;mso-wrap-style:square;v-text-anchor:top" coordsize="53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SU8QA&#10;AADdAAAADwAAAGRycy9kb3ducmV2LnhtbESPwWrDMBBE74X+g9hCbrUchxbbtRJCIRBya2pIjou1&#10;sU2tlSOpjvP3VaHQ4zAzb5hqM5tBTOR8b1nBMklBEDdW99wqqD93zzkIH5A1DpZJwZ08bNaPDxWW&#10;2t74g6ZjaEWEsC9RQRfCWErpm44M+sSOxNG7WGcwROlaqR3eItwMMkvTV2mw57jQ4UjvHTVfx2+j&#10;YBpDXi/T++pcaGZ3eNFXPhVKLZ7m7RuIQHP4D/+191pBlhUr+H0Tn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LUlPEAAAA3QAAAA8AAAAAAAAAAAAAAAAAmAIAAGRycy9k&#10;b3ducmV2LnhtbFBLBQYAAAAABAAEAPUAAACJAwAAAAA=&#10;" path="m53,27l50,17,45,7,38,2,25,,15,2,8,7,,17,,27,,37,8,47r7,5l25,54,38,52r7,-5l50,37,53,27xm53,27l50,37r-5,8l35,49,25,52,15,49,8,45,3,37,,27,3,17,8,10,15,5,25,2,35,5r10,5l50,17r3,10xe" fillcolor="#a3c8a5" stroked="f">
                <v:path arrowok="t" o:connecttype="custom" o:connectlocs="33655,17145;31750,10795;28575,4445;24130,1270;15875,0;9525,1270;5080,4445;0,10795;0,17145;0,23495;5080,29845;9525,33020;15875,34290;24130,33020;28575,29845;31750,23495;33655,17145;33655,17145;31750,23495;28575,28575;22225,31115;15875,33020;9525,31115;5080,28575;1905,23495;0,17145;1905,10795;5080,6350;9525,3175;15875,1270;22225,3175;28575,6350;31750,10795;33655,17145" o:connectangles="0,0,0,0,0,0,0,0,0,0,0,0,0,0,0,0,0,0,0,0,0,0,0,0,0,0,0,0,0,0,0,0,0,0"/>
                <o:lock v:ext="edit" verticies="t"/>
              </v:shape>
              <v:shape id="Freeform 9385" o:spid="_x0000_s3320" style="position:absolute;left:3752;top:4502;width:337;height:330;visibility:visible;mso-wrap-style:square;v-text-anchor:top" coordsize="5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JIvsYA&#10;AADdAAAADwAAAGRycy9kb3ducmV2LnhtbESPzWrDMBCE74W8g9hALiGRY0riuFFCKAm0p+anD7BY&#10;W9vUWhlJjZw+fVUo9DjMzDfMZjeYTtzI+daygsU8A0FcWd1yreD9epwVIHxA1thZJgV38rDbjh42&#10;WGob+Uy3S6hFgrAvUUETQl9K6auGDPq57YmT92GdwZCkq6V2GBPcdDLPsqU02HJaaLCn54aqz8uX&#10;UbCU3hWxWx2+p2+nKRfr6F59VGoyHvZPIAIN4T/8137RCvJ8/Qi/b9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JIvsYAAADdAAAADwAAAAAAAAAAAAAAAACYAgAAZHJz&#10;L2Rvd25yZXYueG1sUEsFBgAAAAAEAAQA9QAAAIsDAAAAAA==&#10;" path="m53,27l50,17,45,10,35,2,25,,15,2,8,10,3,17,,27,3,37r5,8l15,52r10,l35,52,45,45r5,-8l53,27xm50,27r,10l43,45r-8,4l25,52,18,49,8,45,3,37,3,27,3,17,8,10,18,5,25,2,35,5r8,5l50,17r,10xe" fillcolor="#a6caa8" stroked="f">
                <v:path arrowok="t" o:connecttype="custom" o:connectlocs="33655,17145;31750,10795;28575,6350;22225,1270;15875,0;9525,1270;5080,6350;1905,10795;0,17145;1905,23495;5080,28575;9525,33020;15875,33020;22225,33020;28575,28575;31750,23495;33655,17145;31750,17145;31750,23495;27305,28575;22225,31115;15875,33020;11430,31115;5080,28575;1905,23495;1905,17145;1905,10795;5080,6350;11430,3175;15875,1270;22225,3175;27305,6350;31750,10795;31750,17145" o:connectangles="0,0,0,0,0,0,0,0,0,0,0,0,0,0,0,0,0,0,0,0,0,0,0,0,0,0,0,0,0,0,0,0,0,0"/>
                <o:lock v:ext="edit" verticies="t"/>
              </v:shape>
              <v:shape id="Freeform 9386" o:spid="_x0000_s3321" style="position:absolute;left:3752;top:4514;width:337;height:318;visibility:visible;mso-wrap-style:square;v-text-anchor:top" coordsize="5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1ijcYA&#10;AADdAAAADwAAAGRycy9kb3ducmV2LnhtbESPQWvCQBSE74X+h+UJvZS6adSi0VVKS4sXBW0PHh/Z&#10;t0kw+zbNbjT++64geBxm5htmseptLU7U+sqxgtdhAoI4d7riQsHvz9fLFIQPyBprx6TgQh5Wy8eH&#10;BWbanXlHp30oRISwz1BBGUKTSenzkiz6oWuIo2dcazFE2RZSt3iOcFvLNEnepMWK40KJDX2UlB/3&#10;nVUw6uzEmOfPv3xsvjfWUBcOtFXqadC/z0EE6sM9fGuvtYI0nU3g+iY+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1ijcYAAADdAAAADwAAAAAAAAAAAAAAAACYAgAAZHJz&#10;L2Rvd25yZXYueG1sUEsFBgAAAAAEAAQA9QAAAIsDAAAAAA==&#10;" path="m53,25l50,15,45,8,35,3,25,,15,3,8,8,3,15,,25,3,35r5,8l15,47r10,3l35,47,45,43r5,-8l53,25xm50,25l48,35r-5,8l35,47,25,50,18,47,10,43,5,35,3,25,5,15,10,8,18,3,25,,35,3r8,5l48,15r2,10xe" fillcolor="#a8cbaa" stroked="f">
                <v:path arrowok="t" o:connecttype="custom" o:connectlocs="33655,15875;31750,9525;28575,5080;22225,1905;15875,0;9525,1905;5080,5080;1905,9525;0,15875;1905,22225;5080,27305;9525,29845;15875,31750;22225,29845;28575,27305;31750,22225;33655,15875;31750,15875;30480,22225;27305,27305;22225,29845;15875,31750;11430,29845;6350,27305;3175,22225;1905,15875;3175,9525;6350,5080;11430,1905;15875,0;22225,1905;27305,5080;30480,9525;31750,15875" o:connectangles="0,0,0,0,0,0,0,0,0,0,0,0,0,0,0,0,0,0,0,0,0,0,0,0,0,0,0,0,0,0,0,0,0,0"/>
                <o:lock v:ext="edit" verticies="t"/>
              </v:shape>
              <v:shape id="Freeform 9387" o:spid="_x0000_s3322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QnT8QA&#10;AADdAAAADwAAAGRycy9kb3ducmV2LnhtbESPQYvCMBSE78L+h/AWvMia2oNoNcqy4uJBBat7fzTP&#10;tti8lCSr9d8bQfA4zMw3zHzZmUZcyfnasoLRMAFBXFhdc6ngdFx/TUD4gKyxsUwK7uRhufjozTHT&#10;9sYHuuahFBHCPkMFVQhtJqUvKjLoh7Yljt7ZOoMhSldK7fAW4aaRaZKMpcGa40KFLf1UVFzyf6Og&#10;Oxg65X/ud7vzLa3Ok32zSgdK9T+77xmIQF14h1/tjVaQptMxPN/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0J0/EAAAA3QAAAA8AAAAAAAAAAAAAAAAAmAIAAGRycy9k&#10;b3ducmV2LnhtbFBLBQYAAAAABAAEAPUAAACJAwAAAAA=&#10;" path="m47,25r,-10l40,8,32,3,22,,15,3,5,8,,15,,25,,35r5,8l15,47r7,3l32,47r8,-4l47,35r,-10xm47,25l45,35r-5,8l32,47r-10,l15,47,7,43,2,35,,25,2,15,7,8,15,3r7,l32,3r8,5l45,15r2,10xe" fillcolor="#abccac" stroked="f">
                <v:path arrowok="t" o:connecttype="custom" o:connectlocs="29845,15875;29845,9525;25400,5080;20320,1905;13970,0;9525,1905;3175,5080;0,9525;0,15875;0,22225;3175,27305;9525,29845;13970,31750;20320,29845;25400,27305;29845,22225;29845,15875;29845,15875;28575,22225;25400,27305;20320,29845;13970,29845;9525,29845;4445,27305;1270,22225;0,15875;1270,9525;4445,5080;9525,1905;13970,1905;20320,1905;25400,5080;28575,9525;29845,15875" o:connectangles="0,0,0,0,0,0,0,0,0,0,0,0,0,0,0,0,0,0,0,0,0,0,0,0,0,0,0,0,0,0,0,0,0,0"/>
                <o:lock v:ext="edit" verticies="t"/>
              </v:shape>
              <v:shape id="Freeform 9388" o:spid="_x0000_s3323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qPccA&#10;AADdAAAADwAAAGRycy9kb3ducmV2LnhtbESPQWvCQBSE74X+h+UVehHdGLS1qatIUVAohagXb4/s&#10;a5KafRuyaxL/vSsIPQ4z8w0zX/amEi01rrSsYDyKQBBnVpecKzgeNsMZCOeRNVaWScGVHCwXz09z&#10;TLTtOKV273MRIOwSVFB4XydSuqwgg25ka+Lg/drGoA+yyaVusAtwU8k4it6kwZLDQoE1fRWUnfcX&#10;o+CSynYwmKSrw9/3Ov3xbjeV3Ump15d+9QnCU+//w4/2ViuI4493uL8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7Kj3HAAAA3QAAAA8AAAAAAAAAAAAAAAAAmAIAAGRy&#10;cy9kb3ducmV2LnhtbFBLBQYAAAAABAAEAPUAAACMAwAAAAA=&#10;" path="m47,25l45,15,40,8,32,3,22,,15,3,7,8,2,15,,25,2,35r5,8l15,47r7,3l32,47r8,-4l45,35,47,25xm45,25r,8l40,40r-8,5l22,47,15,45,7,40,2,33,,25,2,15,7,10,15,5,22,3,32,5r8,5l45,15r,10xe" fillcolor="#adcdae" stroked="f">
                <v:path arrowok="t" o:connecttype="custom" o:connectlocs="29845,15875;28575,9525;25400,5080;20320,1905;13970,0;9525,1905;4445,5080;1270,9525;0,15875;1270,22225;4445,27305;9525,29845;13970,31750;20320,29845;25400,27305;28575,22225;29845,15875;28575,15875;28575,20955;25400,25400;20320,28575;13970,29845;9525,28575;4445,25400;1270,20955;0,15875;1270,9525;4445,6350;9525,3175;13970,1905;20320,3175;25400,6350;28575,9525;28575,15875" o:connectangles="0,0,0,0,0,0,0,0,0,0,0,0,0,0,0,0,0,0,0,0,0,0,0,0,0,0,0,0,0,0,0,0,0,0"/>
                <o:lock v:ext="edit" verticies="t"/>
              </v:shape>
              <v:shape id="Freeform 9389" o:spid="_x0000_s3324" style="position:absolute;left:3771;top:4533;width:299;height:280;visibility:visible;mso-wrap-style:square;v-text-anchor:top" coordsize="4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l50cEA&#10;AADdAAAADwAAAGRycy9kb3ducmV2LnhtbERPTYvCMBC9C/6HMII3Te1BtBpFBVH24Gr1oLehGdti&#10;MylN1O6/N4cFj4/3PV+2phIvalxpWcFoGIEgzqwuOVdwOW8HExDOI2usLJOCP3KwXHQ7c0y0ffOJ&#10;XqnPRQhhl6CCwvs6kdJlBRl0Q1sTB+5uG4M+wCaXusF3CDeVjKNoLA2WHBoKrGlTUPZIn0bBZM27&#10;o7390mF8TUePn8s9tUepVL/XrmYgPLX+K/5377WCOJ6GueFNeAJy8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pedHBAAAA3QAAAA8AAAAAAAAAAAAAAAAAmAIAAGRycy9kb3du&#10;cmV2LnhtbFBLBQYAAAAABAAEAPUAAACGAwAAAAA=&#10;" path="m47,22l45,12,40,5,32,,22,,15,,7,5,2,12,,22,2,32r5,8l15,44r7,l32,44r8,-4l45,32,47,22xm45,22r-3,8l40,37r-8,5l22,44,15,42,7,37,2,30r,-8l2,15,7,7,15,2,22,,32,2r8,5l42,15r3,7xe" fillcolor="#afcfb1" stroked="f">
                <v:path arrowok="t" o:connecttype="custom" o:connectlocs="29845,13970;28575,7620;25400,3175;20320,0;13970,0;9525,0;4445,3175;1270,7620;0,13970;1270,20320;4445,25400;9525,27940;13970,27940;20320,27940;25400,25400;28575,20320;29845,13970;28575,13970;26670,19050;25400,23495;20320,26670;13970,27940;9525,26670;4445,23495;1270,19050;1270,13970;1270,9525;4445,4445;9525,1270;13970,0;20320,1270;25400,4445;26670,9525;28575,13970" o:connectangles="0,0,0,0,0,0,0,0,0,0,0,0,0,0,0,0,0,0,0,0,0,0,0,0,0,0,0,0,0,0,0,0,0,0"/>
                <o:lock v:ext="edit" verticies="t"/>
              </v:shape>
              <v:shape id="Freeform 9390" o:spid="_x0000_s3325" style="position:absolute;left:3771;top:4533;width:286;height:280;visibility:visible;mso-wrap-style:square;v-text-anchor:top" coordsize="4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Pg2sUA&#10;AADdAAAADwAAAGRycy9kb3ducmV2LnhtbESPQWvCQBSE74L/YXlCb7ox0Fajq4hQsLRgY8XzI/vc&#10;RLNvQ3Zr0n/fFQoeh5n5hlmue1uLG7W+cqxgOklAEBdOV2wUHL/fxjMQPiBrrB2Tgl/ysF4NB0vM&#10;tOs4p9shGBEh7DNUUIbQZFL6oiSLfuIa4uidXWsxRNkaqVvsItzWMk2SF2mx4rhQYkPbkorr4ccq&#10;2IXzzOw3p/z184s74/P3j8vxWamnUb9ZgAjUh0f4v73TCtJ0Pof7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+DaxQAAAN0AAAAPAAAAAAAAAAAAAAAAAJgCAABkcnMv&#10;ZG93bnJldi54bWxQSwUGAAAAAAQABAD1AAAAigMAAAAA&#10;" path="m45,22r,-10l40,7,32,2,22,,15,2,7,7,2,12,,22r2,8l7,37r8,5l22,44,32,42r8,-5l45,30r,-8xm45,22r-3,8l37,37r-5,5l22,42r-7,l7,37,5,30,2,22,5,15,7,7,15,2r7,l32,2r5,5l42,15r3,7xe" fillcolor="#b1cfb3" stroked="f">
                <v:path arrowok="t" o:connecttype="custom" o:connectlocs="28575,13970;28575,7620;25400,4445;20320,1270;13970,0;9525,1270;4445,4445;1270,7620;0,13970;1270,19050;4445,23495;9525,26670;13970,27940;20320,26670;25400,23495;28575,19050;28575,13970;28575,13970;26670,19050;23495,23495;20320,26670;13970,26670;9525,26670;4445,23495;3175,19050;1270,13970;3175,9525;4445,4445;9525,1270;13970,1270;20320,1270;23495,4445;26670,9525;28575,13970" o:connectangles="0,0,0,0,0,0,0,0,0,0,0,0,0,0,0,0,0,0,0,0,0,0,0,0,0,0,0,0,0,0,0,0,0,0"/>
                <o:lock v:ext="edit" verticies="t"/>
              </v:shape>
              <v:shape id="Freeform 9391" o:spid="_x0000_s3326" style="position:absolute;left:3784;top:4533;width:273;height:280;visibility:visible;mso-wrap-style:square;v-text-anchor:top" coordsize="4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HfSMQA&#10;AADdAAAADwAAAGRycy9kb3ducmV2LnhtbERPTWvCQBC9F/oflin0ppumwZbUNYhUUfBg0l56G7Jj&#10;kiY7G7JbE/+9exB6fLzvZTaZTlxocI1lBS/zCARxaXXDlYLvr+3sHYTzyBo7y6TgSg6y1ePDElNt&#10;R87pUvhKhBB2KSqove9TKV1Zk0E3tz1x4M52MOgDHCqpBxxDuOlkHEULabDh0FBjT5uayrb4MwpO&#10;n2d9fEu2Sd/m1BV+cWh/dz9KPT9N6w8Qnib/L76791pB/BqF/eFNe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x30jEAAAA3QAAAA8AAAAAAAAAAAAAAAAAmAIAAGRycy9k&#10;b3ducmV2LnhtbFBLBQYAAAAABAAEAPUAAACJAwAAAAA=&#10;" path="m43,22l40,15,38,7,30,2,20,,13,2,5,7,,15r,7l,30r5,7l13,42r7,2l30,42r8,-5l40,30r3,-8xm40,22r,8l35,37r-5,3l20,42,13,40,8,37,3,30,,22,3,15,8,7,13,5,20,2,30,5r5,2l40,15r,7xe" fillcolor="#b4d1b5" stroked="f">
                <v:path arrowok="t" o:connecttype="custom" o:connectlocs="27305,13970;25400,9525;24130,4445;19050,1270;12700,0;8255,1270;3175,4445;0,9525;0,13970;0,19050;3175,23495;8255,26670;12700,27940;19050,26670;24130,23495;25400,19050;27305,13970;25400,13970;25400,19050;22225,23495;19050,25400;12700,26670;8255,25400;5080,23495;1905,19050;0,13970;1905,9525;5080,4445;8255,3175;12700,1270;19050,3175;22225,4445;25400,9525;25400,13970" o:connectangles="0,0,0,0,0,0,0,0,0,0,0,0,0,0,0,0,0,0,0,0,0,0,0,0,0,0,0,0,0,0,0,0,0,0"/>
                <o:lock v:ext="edit" verticies="t"/>
              </v:shape>
              <v:shape id="Freeform 9392" o:spid="_x0000_s3327" style="position:absolute;left:3784;top:4546;width:273;height:254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8L98cA&#10;AADdAAAADwAAAGRycy9kb3ducmV2LnhtbESPQWvCQBSE74L/YXmF3sxGJSLRVYq0WAq1auvB2yP7&#10;TILZt2F3q2l/fVcQehxm5htmvuxMIy7kfG1ZwTBJQRAXVtdcKvj6fBlMQfiArLGxTAp+yMNy0e/N&#10;Mdf2yju67EMpIoR9jgqqENpcSl9UZNAntiWO3sk6gyFKV0rt8BrhppGjNJ1IgzXHhQpbWlVUnPff&#10;RsFz+37aZsz0tsnW8vAbjh/n3VGpx4fuaQYiUBf+w/f2q1YwGqdDuL2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vC/fHAAAA3QAAAA8AAAAAAAAAAAAAAAAAmAIAAGRy&#10;cy9kb3ducmV2LnhtbFBLBQYAAAAABAAEAPUAAACMAwAAAAA=&#10;" path="m43,20l40,13,35,5,30,,20,,13,,5,5,3,13,,20r3,8l5,35r8,5l20,40r10,l35,35r5,-7l43,20xm40,20r,8l35,33r-7,5l20,40,13,38,8,33,3,28r,-8l3,13,8,5,13,3,20,r8,3l35,5r5,8l40,20xe" fillcolor="#b6d2b7" stroked="f">
                <v:path arrowok="t" o:connecttype="custom" o:connectlocs="27305,12700;25400,8255;22225,3175;19050,0;12700,0;8255,0;3175,3175;1905,8255;0,12700;1905,17780;3175,22225;8255,25400;12700,25400;19050,25400;22225,22225;25400,17780;27305,12700;25400,12700;25400,17780;22225,20955;17780,24130;12700,25400;8255,24130;5080,20955;1905,17780;1905,12700;1905,8255;5080,3175;8255,1905;12700,0;17780,1905;22225,3175;25400,8255;25400,12700" o:connectangles="0,0,0,0,0,0,0,0,0,0,0,0,0,0,0,0,0,0,0,0,0,0,0,0,0,0,0,0,0,0,0,0,0,0"/>
                <o:lock v:ext="edit" verticies="t"/>
              </v:shape>
              <v:shape id="Freeform 9393" o:spid="_x0000_s3328" style="position:absolute;left:3784;top:4546;width:254;height:254;visibility:visible;mso-wrap-style:square;v-text-anchor:top" coordsize="4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gut8cA&#10;AADdAAAADwAAAGRycy9kb3ducmV2LnhtbESPQWvCQBSE70L/w/IKvUjdNILY1FVKS9FCLia99PbI&#10;viYhu29DdtXor3cLgsdhZr5hVpvRGnGkwbeOFbzMEhDEldMt1wp+yq/nJQgfkDUax6TgTB4264fJ&#10;CjPtTrynYxFqESHsM1TQhNBnUvqqIYt+5nri6P25wWKIcqilHvAU4dbINEkW0mLLcaHBnj4aqrri&#10;YBVMi8O8upT57+fr5TvvzHZZdiZX6ulxfH8DEWgM9/CtvdMK0nmSwv+b+ATk+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oLrfHAAAA3QAAAA8AAAAAAAAAAAAAAAAAmAIAAGRy&#10;cy9kb3ducmV2LnhtbFBLBQYAAAAABAAEAPUAAACMAwAAAAA=&#10;" path="m40,20r,-7l35,5,30,3,20,,13,3,8,5,3,13,,20r3,8l8,35r5,3l20,40,30,38r5,-3l40,28r,-8xm40,20r-2,8l35,33r-7,5l20,38r-7,l8,33,5,28,3,20,5,13,8,8,13,3,20,r8,3l35,8r3,5l40,20xe" fillcolor="#b8d3ba" stroked="f">
                <v:path arrowok="t" o:connecttype="custom" o:connectlocs="25400,12700;25400,8255;22225,3175;19050,1905;12700,0;8255,1905;5080,3175;1905,8255;0,12700;1905,17780;5080,22225;8255,24130;12700,25400;19050,24130;22225,22225;25400,17780;25400,12700;25400,12700;24130,17780;22225,20955;17780,24130;12700,24130;8255,24130;5080,20955;3175,17780;1905,12700;3175,8255;5080,5080;8255,1905;12700,0;17780,1905;22225,5080;24130,8255;25400,12700" o:connectangles="0,0,0,0,0,0,0,0,0,0,0,0,0,0,0,0,0,0,0,0,0,0,0,0,0,0,0,0,0,0,0,0,0,0"/>
                <o:lock v:ext="edit" verticies="t"/>
              </v:shape>
              <v:shape id="Freeform 9394" o:spid="_x0000_s3329" style="position:absolute;left:3803;top:4546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mybcUA&#10;AADdAAAADwAAAGRycy9kb3ducmV2LnhtbESPT4vCMBTE7wt+h/AEb2uq1SLVKLKwugf34B88P5pn&#10;W2xeShPb+u03grDHYWZ+w6w2valES40rLSuYjCMQxJnVJecKLufvzwUI55E1VpZJwZMcbNaDjxWm&#10;2nZ8pPbkcxEg7FJUUHhfp1K6rCCDbmxr4uDdbGPQB9nkUjfYBbip5DSKEmmw5LBQYE1fBWX308Mo&#10;SLpk8fs42LlMrru4qvdmPmuvSo2G/XYJwlPv/8Pv9o9WMI2jGF5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bJtxQAAAN0AAAAPAAAAAAAAAAAAAAAAAJgCAABkcnMv&#10;ZG93bnJldi54bWxQSwUGAAAAAAQABAD1AAAAigMAAAAA&#10;" path="m37,20r,-7l32,5,25,3,17,,10,3,5,5,,13r,7l,28r5,5l10,38r7,2l25,38r7,-5l37,28r,-8xm37,20r-2,8l30,33r-5,5l17,38r-5,l5,33,2,28,,20,2,13,5,8,12,3r5,l25,3r5,5l35,13r2,7xe" fillcolor="#bad4bc" stroked="f">
                <v:path arrowok="t" o:connecttype="custom" o:connectlocs="23495,12700;23495,8255;20320,3175;15875,1905;10795,0;6350,1905;3175,3175;0,8255;0,12700;0,17780;3175,20955;6350,24130;10795,25400;15875,24130;20320,20955;23495,17780;23495,12700;23495,12700;22225,17780;19050,20955;15875,24130;10795,24130;7620,24130;3175,20955;1270,17780;0,12700;1270,8255;3175,5080;7620,1905;10795,1905;15875,1905;19050,5080;22225,8255;23495,12700" o:connectangles="0,0,0,0,0,0,0,0,0,0,0,0,0,0,0,0,0,0,0,0,0,0,0,0,0,0,0,0,0,0,0,0,0,0"/>
                <o:lock v:ext="edit" verticies="t"/>
              </v:shape>
              <v:shape id="Freeform 9395" o:spid="_x0000_s3330" style="position:absolute;left:3803;top:4546;width:235;height:241;visibility:visible;mso-wrap-style:square;v-text-anchor:top" coordsize="3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uuMMA&#10;AADdAAAADwAAAGRycy9kb3ducmV2LnhtbESPS4sCMRCE78L+h9AL3jRZX+holEUQPAk+QI/NpJ0J&#10;O+kMk+w4++83guCxqKqvqNWmc5VoqQnWs4avoQJBnHtjudBwOe8GcxAhIhusPJOGPwqwWX/0VpgZ&#10;/+AjtadYiAThkKGGMsY6kzLkJTkMQ18TJ+/uG4cxyaaQpsFHgrtKjpSaSYeW00KJNW1Lyn9Ov05D&#10;tb8djMWZtYvdVLbtdauOZLXuf3bfSxCRuvgOv9p7o2E0VhN4vk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fuuMMAAADdAAAADwAAAAAAAAAAAAAAAACYAgAAZHJzL2Rv&#10;d25yZXYueG1sUEsFBgAAAAAEAAQA9QAAAIgDAAAAAA==&#10;" path="m37,20l35,13,32,8,25,3,17,,10,3,5,8,,13r,7l,28r5,5l10,38r7,l25,38r7,-5l35,28r2,-8xm35,20r,8l30,33r-5,2l17,38,12,35,7,33,2,28r,-8l2,13,7,8,12,5,17,3r8,2l30,8r5,5l35,20xe" fillcolor="#bcd5be" stroked="f">
                <v:path arrowok="t" o:connecttype="custom" o:connectlocs="23495,12700;22225,8255;20320,5080;15875,1905;10795,0;6350,1905;3175,5080;0,8255;0,12700;0,17780;3175,20955;6350,24130;10795,24130;15875,24130;20320,20955;22225,17780;23495,12700;22225,12700;22225,17780;19050,20955;15875,22225;10795,24130;7620,22225;4445,20955;1270,17780;1270,12700;1270,8255;4445,5080;7620,3175;10795,1905;15875,3175;19050,5080;22225,8255;22225,12700" o:connectangles="0,0,0,0,0,0,0,0,0,0,0,0,0,0,0,0,0,0,0,0,0,0,0,0,0,0,0,0,0,0,0,0,0,0"/>
                <o:lock v:ext="edit" verticies="t"/>
              </v:shape>
              <v:shape id="Freeform 9396" o:spid="_x0000_s3331" style="position:absolute;left:3803;top:4565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E6d8YA&#10;AADdAAAADwAAAGRycy9kb3ducmV2LnhtbESPQWvCQBSE70L/w/IKvemmihKiq4RS0YoItR48PrLP&#10;JDT7NuyumvbXu4LgcZiZb5jZojONuJDztWUF74MEBHFhdc2lgsPPsp+C8AFZY2OZFPyRh8X8pTfD&#10;TNsrf9NlH0oRIewzVFCF0GZS+qIig35gW+LonawzGKJ0pdQOrxFuGjlMkok0WHNcqLClj4qK3/3Z&#10;KBiH4r9b7/J0tU0/j2Xebr52DpV6e+3yKYhAXXiGH+21VjAcJW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E6d8YAAADdAAAADwAAAAAAAAAAAAAAAACYAgAAZHJz&#10;L2Rvd25yZXYueG1sUEsFBgAAAAAEAAQA9QAAAIsDAAAAAA==&#10;" path="m37,17l35,10,30,5,25,,17,,12,,5,5,2,10,,17r2,8l5,30r7,5l17,35r8,l30,30r5,-5l37,17xm35,17r-3,8l30,30r-5,2l17,35,12,32,7,30,2,25r,-8l2,10,7,5,12,2,17,r8,2l30,5r2,5l35,17xe" fillcolor="#bed6c0" stroked="f">
                <v:path arrowok="t" o:connecttype="custom" o:connectlocs="23495,10795;22225,6350;19050,3175;15875,0;10795,0;7620,0;3175,3175;1270,6350;0,10795;1270,15875;3175,19050;7620,22225;10795,22225;15875,22225;19050,19050;22225,15875;23495,10795;22225,10795;20320,15875;19050,19050;15875,20320;10795,22225;7620,20320;4445,19050;1270,15875;1270,10795;1270,6350;4445,3175;7620,1270;10795,0;15875,1270;19050,3175;20320,6350;22225,10795" o:connectangles="0,0,0,0,0,0,0,0,0,0,0,0,0,0,0,0,0,0,0,0,0,0,0,0,0,0,0,0,0,0,0,0,0,0"/>
                <o:lock v:ext="edit" verticies="t"/>
              </v:shape>
              <v:shape id="Freeform 9397" o:spid="_x0000_s3332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voSsUA&#10;AADdAAAADwAAAGRycy9kb3ducmV2LnhtbESP0WoCMRRE3wv+Q7iFvkjNqmBlNYqIolShVP2Ay+Z2&#10;s5jcLEmq6983hUIfh5k5w8yXnbPiRiE2nhUMBwUI4srrhmsFl/P2dQoiJmSN1jMpeFCE5aL3NMdS&#10;+zt/0u2UapEhHEtUYFJqSyljZchhHPiWOHtfPjhMWYZa6oD3DHdWjopiIh02nBcMtrQ2VF1P304B&#10;b94f1m1M/wPP+8PuGLbTt6tV6uW5W81AJOrSf/ivvdcKRuNiAr9v8hO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O+hKxQAAAN0AAAAPAAAAAAAAAAAAAAAAAJgCAABkcnMv&#10;ZG93bnJldi54bWxQSwUGAAAAAAQABAD1AAAAigMAAAAA&#10;" path="m33,17r,-7l28,5,23,2,15,,10,2,5,5,,10r,7l,25r5,5l10,32r5,3l23,32r5,-2l33,25r,-8xm33,17r-3,5l28,27r-5,5l15,32r-5,l5,27,3,22,,17,3,12,5,7,10,2r5,l23,2r5,5l30,12r3,5xe" fillcolor="#c1d8c3" stroked="f">
                <v:path arrowok="t" o:connecttype="custom" o:connectlocs="20955,10795;20955,6350;17780,3175;14605,1270;9525,0;6350,1270;3175,3175;0,6350;0,10795;0,15875;3175,19050;6350,20320;9525,22225;14605,20320;17780,19050;20955,15875;20955,10795;20955,10795;19050,13970;17780,17145;14605,20320;9525,20320;6350,20320;3175,17145;1905,13970;0,10795;1905,7620;3175,4445;6350,1270;9525,1270;14605,1270;17780,4445;19050,7620;20955,10795" o:connectangles="0,0,0,0,0,0,0,0,0,0,0,0,0,0,0,0,0,0,0,0,0,0,0,0,0,0,0,0,0,0,0,0,0,0"/>
                <o:lock v:ext="edit" verticies="t"/>
              </v:shape>
              <v:shape id="Freeform 9398" o:spid="_x0000_s3333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YaMQA&#10;AADdAAAADwAAAGRycy9kb3ducmV2LnhtbESPQYvCMBSE78L+h/CEvWmqgkq3qYioeFnEVvD6tnm2&#10;xealNFnt/vuNIHgcZuYbJln1phF36lxtWcFkHIEgLqyuuVRwznejJQjnkTU2lknBHzlYpR+DBGNt&#10;H3yie+ZLESDsYlRQed/GUrqiIoNubFvi4F1tZ9AH2ZVSd/gIcNPIaRTNpcGaw0KFLW0qKm7Zr1Gw&#10;yfBoL9u5/8nl93532Da9Pk+U+hz26y8Qnnr/Dr/aB61gOosW8HwTnoB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WmGjEAAAA3QAAAA8AAAAAAAAAAAAAAAAAmAIAAGRycy9k&#10;b3ducmV2LnhtbFBLBQYAAAAABAAEAPUAAACJAwAAAAA=&#10;" path="m33,17l30,10,28,5,23,2,15,,10,2,5,5,,10r,7l,25r5,5l10,32r5,3l23,32r5,-2l30,25r3,-8xm30,17r,5l28,27r-5,5l15,32r-5,l5,27,3,22,,17,3,12,5,7,10,2r5,l23,2r5,5l30,12r,5xe" fillcolor="#c3d9c5" stroked="f">
                <v:path arrowok="t" o:connecttype="custom" o:connectlocs="20955,10795;19050,6350;17780,3175;14605,1270;9525,0;6350,1270;3175,3175;0,6350;0,10795;0,15875;3175,19050;6350,20320;9525,22225;14605,20320;17780,19050;19050,15875;20955,10795;19050,10795;19050,13970;17780,17145;14605,20320;9525,20320;6350,20320;3175,17145;1905,13970;0,10795;1905,7620;3175,4445;6350,1270;9525,1270;14605,1270;17780,4445;19050,7620;19050,10795" o:connectangles="0,0,0,0,0,0,0,0,0,0,0,0,0,0,0,0,0,0,0,0,0,0,0,0,0,0,0,0,0,0,0,0,0,0"/>
                <o:lock v:ext="edit" verticies="t"/>
              </v:shape>
              <v:shape id="Freeform 9399" o:spid="_x0000_s3334" style="position:absolute;left:3816;top:4578;width:209;height:190;visibility:visible;mso-wrap-style:square;v-text-anchor:top" coordsize="3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C9cMA&#10;AADdAAAADwAAAGRycy9kb3ducmV2LnhtbERPy2rCQBTdC/2H4Ra6ETPRgLQxo4itWndtLF1fMjcP&#10;nLkTMlNN/76zKLg8nHexGa0RVxp851jBPElBEFdOd9wo+DrvZ88gfEDWaByTgl/ysFk/TArMtbvx&#10;J13L0IgYwj5HBW0IfS6lr1qy6BPXE0eudoPFEOHQSD3gLYZbIxdpupQWO44NLfa0a6m6lD9WweHj&#10;O6O3fpodTy/H+vQ6mmY5N0o9PY7bFYhAY7iL/93vWsEiS+Pc+CY+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C9cMAAADdAAAADwAAAAAAAAAAAAAAAACYAgAAZHJzL2Rv&#10;d25yZXYueG1sUEsFBgAAAAAEAAQA9QAAAIgDAAAAAA==&#10;" path="m33,15l30,10,28,5,23,,15,,10,,5,5,3,10,,15r3,5l5,25r5,5l15,30r8,l28,25r2,-5l33,15xm30,15r,5l25,25r-2,3l15,30,10,28,5,25,3,20r,-5l3,10,5,5,10,3,15,r8,3l25,5r5,5l30,15xe" fillcolor="#c6dac7" stroked="f">
                <v:path arrowok="t" o:connecttype="custom" o:connectlocs="20955,9525;19050,6350;17780,3175;14605,0;9525,0;6350,0;3175,3175;1905,6350;0,9525;1905,12700;3175,15875;6350,19050;9525,19050;14605,19050;17780,15875;19050,12700;20955,9525;19050,9525;19050,12700;15875,15875;14605,17780;9525,19050;6350,17780;3175,15875;1905,12700;1905,9525;1905,6350;3175,3175;6350,1905;9525,0;14605,1905;15875,3175;19050,6350;19050,9525" o:connectangles="0,0,0,0,0,0,0,0,0,0,0,0,0,0,0,0,0,0,0,0,0,0,0,0,0,0,0,0,0,0,0,0,0,0"/>
                <o:lock v:ext="edit" verticies="t"/>
              </v:shape>
              <v:shape id="Freeform 9400" o:spid="_x0000_s3335" style="position:absolute;left:3816;top:4578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iLMsUA&#10;AADdAAAADwAAAGRycy9kb3ducmV2LnhtbESPzWrDMBCE74W8g9hAb41cF0zjRAkhuFAKJdTJAyzW&#10;xja1VsJS/PP2VSGQ4zAz3zDb/WQ6MVDvW8sKXlcJCOLK6pZrBZfzx8s7CB+QNXaWScFMHva7xdMW&#10;c21H/qGhDLWIEPY5KmhCcLmUvmrIoF9ZRxy9q+0Nhij7Wuoexwg3nUyTJJMGW44LDTo6NlT9ljej&#10;AIfTVddn932YK1cU5SkrbPul1PNyOmxABJrCI3xvf2oF6Vuyhv838Qn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IsyxQAAAN0AAAAPAAAAAAAAAAAAAAAAAJgCAABkcnMv&#10;ZG93bnJldi54bWxQSwUGAAAAAAQABAD1AAAAigMAAAAA&#10;" path="m30,15r,-5l28,5,23,,15,,10,,5,5,3,10,,15r3,5l5,25r5,5l15,30r8,l28,25r2,-5l30,15xm30,15r-2,5l25,25r-5,3l15,28r-5,l8,25,3,20r,-5l3,10,8,5,10,3r5,l20,3r5,2l28,10r2,5xe" fillcolor="#c8dbc9" stroked="f">
                <v:path arrowok="t" o:connecttype="custom" o:connectlocs="19050,9525;19050,6350;17780,3175;14605,0;9525,0;6350,0;3175,3175;1905,6350;0,9525;1905,12700;3175,15875;6350,19050;9525,19050;14605,19050;17780,15875;19050,12700;19050,9525;19050,9525;17780,12700;15875,15875;12700,17780;9525,17780;6350,17780;5080,15875;1905,12700;1905,9525;1905,6350;5080,3175;6350,1905;9525,1905;12700,1905;15875,3175;17780,6350;19050,9525" o:connectangles="0,0,0,0,0,0,0,0,0,0,0,0,0,0,0,0,0,0,0,0,0,0,0,0,0,0,0,0,0,0,0,0,0,0"/>
                <o:lock v:ext="edit" verticies="t"/>
              </v:shape>
              <v:shape id="Freeform 9401" o:spid="_x0000_s3336" style="position:absolute;left:3835;top:4578;width:171;height:190;visibility:visible;mso-wrap-style:square;v-text-anchor:top" coordsize="2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rXcEA&#10;AADdAAAADwAAAGRycy9kb3ducmV2LnhtbERPz2vCMBS+D/wfwhO8zbTqRKtRZGywm9gWz4/m2RSb&#10;l9JE2/33y0HY8eP7vT+OthVP6n3jWEE6T0AQV043XCsoi+/3DQgfkDW2jknBL3k4HiZve8y0G/hC&#10;zzzUIoawz1CBCaHLpPSVIYt+7jriyN1cbzFE2NdS9zjEcNvKRZKspcWGY4PBjj4NVff8YRVgWaw+&#10;ysGa9Pq1bfT5kW9uRa7UbDqediACjeFf/HL/aAWLZRr3xzfxCc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B613BAAAA3QAAAA8AAAAAAAAAAAAAAAAAmAIAAGRycy9kb3du&#10;cmV2LnhtbFBLBQYAAAAABAAEAPUAAACGAwAAAAA=&#10;" path="m27,15r,-5l22,5,20,3,12,,7,3,2,5,,10r,5l,20r2,5l7,28r5,2l20,28r2,-3l27,20r,-5xm25,15r,5l22,25r-5,3l12,28r-5,l5,25,2,20,,15,2,10,5,5,7,3r5,l17,3r5,2l25,10r,5xe" fillcolor="#cbddcc" stroked="f">
                <v:path arrowok="t" o:connecttype="custom" o:connectlocs="17145,9525;17145,6350;13970,3175;12700,1905;7620,0;4445,1905;1270,3175;0,6350;0,9525;0,12700;1270,15875;4445,17780;7620,19050;12700,17780;13970,15875;17145,12700;17145,9525;15875,9525;15875,12700;13970,15875;10795,17780;7620,17780;4445,17780;3175,15875;1270,12700;0,9525;1270,6350;3175,3175;4445,1905;7620,1905;10795,1905;13970,3175;15875,6350;15875,9525" o:connectangles="0,0,0,0,0,0,0,0,0,0,0,0,0,0,0,0,0,0,0,0,0,0,0,0,0,0,0,0,0,0,0,0,0,0"/>
                <o:lock v:ext="edit" verticies="t"/>
              </v:shape>
              <v:shape id="Freeform 9402" o:spid="_x0000_s3337" style="position:absolute;left:3835;top:4597;width:171;height:159;visibility:visible;mso-wrap-style:square;v-text-anchor:top" coordsize="2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mMcQA&#10;AADdAAAADwAAAGRycy9kb3ducmV2LnhtbESPQWsCMRSE74L/ITyhN82uQmlXo0ihxUsp2hY8PpLn&#10;ZnHzsiTp7vrvm4LQ4zAz3zCb3eha0VOIjWcF5aIAQay9abhW8PX5On8CEROywdYzKbhRhN12Otlg&#10;ZfzAR+pPqRYZwrFCBTalrpIyaksO48J3xNm7+OAwZRlqaQIOGe5auSyKR+mw4bxgsaMXS/p6+nEK&#10;og/2zZb9Nz+/6/GsP+qLuw1KPczG/RpEojH9h+/tg1GwXJUl/L3JT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LJjHEAAAA3QAAAA8AAAAAAAAAAAAAAAAAmAIAAGRycy9k&#10;b3ducmV2LnhtbFBLBQYAAAAABAAEAPUAAACJAwAAAAA=&#10;" path="m27,12l25,7,22,2,17,,12,,7,,5,2,,7r,5l,17r5,5l7,25r5,l17,25r5,-3l25,17r2,-5xm25,12r,5l22,20r-5,2l12,25,10,22,5,20,2,17r,-5l2,7,5,5,10,2,12,r5,2l22,5r3,2l25,12xe" fillcolor="#cddece" stroked="f">
                <v:path arrowok="t" o:connecttype="custom" o:connectlocs="17145,7620;15875,4445;13970,1270;10795,0;7620,0;4445,0;3175,1270;0,4445;0,7620;0,10795;3175,13970;4445,15875;7620,15875;10795,15875;13970,13970;15875,10795;17145,7620;15875,7620;15875,10795;13970,12700;10795,13970;7620,15875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9403" o:spid="_x0000_s3338" style="position:absolute;left:3835;top:4597;width:159;height:159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NBscA&#10;AADdAAAADwAAAGRycy9kb3ducmV2LnhtbESPQWvCQBSE70L/w/IEL6KbpKWU6CqiFnoogqnYHh/Z&#10;ZxK7+zZkt5r+e1co9DjMzDfMfNlbIy7U+caxgnSagCAunW64UnD4eJ28gPABWaNxTAp+ycNy8TCY&#10;Y67dlfd0KUIlIoR9jgrqENpcSl/WZNFPXUscvZPrLIYou0rqDq8Rbo3MkuRZWmw4LtTY0rqm8rv4&#10;sQo+zdGkoSBzkLv3r6f19jxOdxulRsN+NQMRqA//4b/2m1aQPaYZ3N/EJ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ZjQbHAAAA3QAAAA8AAAAAAAAAAAAAAAAAmAIAAGRy&#10;cy9kb3ducmV2LnhtbFBLBQYAAAAABAAEAPUAAACMAwAAAAA=&#10;" path="m25,12r,-5l22,2,17,,12,,7,,5,2,2,7,,12r2,5l5,22r2,3l12,25r5,l22,22r3,-5l25,12xm25,12r,5l22,20r-5,2l12,22r-2,l5,20,2,17r,-5l2,7,5,5,10,2,12,r5,2l22,5r3,2l25,12xe" fillcolor="#d0e0d1" stroked="f">
                <v:path arrowok="t" o:connecttype="custom" o:connectlocs="15875,7620;15875,4445;13970,1270;10795,0;7620,0;4445,0;3175,1270;1270,4445;0,7620;1270,10795;3175,13970;4445,15875;7620,15875;10795,15875;13970,13970;15875,10795;15875,7620;15875,7620;15875,10795;13970,12700;10795,13970;7620,13970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9404" o:spid="_x0000_s3339" style="position:absolute;left:3848;top:4597;width:146;height:159;visibility:visible;mso-wrap-style:square;v-text-anchor:top" coordsize="2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/pB8cA&#10;AADdAAAADwAAAGRycy9kb3ducmV2LnhtbESPT2vCQBTE7wW/w/KE3uomihJSVylCsB4qNP13fWRf&#10;k5Ds25jdxvjt3YLgcZiZ3zDr7WhaMVDvassK4lkEgriwuuZSwedH9pSAcB5ZY2uZFFzIwXYzeVhj&#10;qu2Z32nIfSkChF2KCirvu1RKV1Rk0M1sRxy8X9sb9EH2pdQ9ngPctHIeRStpsOawUGFHu4qKJv8z&#10;CnY/+1M+JG9feZ19N26ZHeLmeFDqcTq+PIPwNPp7+NZ+1Qrmi3gB/2/CE5C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P6QfHAAAA3QAAAA8AAAAAAAAAAAAAAAAAmAIAAGRy&#10;cy9kb3ducmV2LnhtbFBLBQYAAAAABAAEAPUAAACMAwAAAAA=&#10;" path="m23,12r,-5l20,5,15,2,10,,8,2,3,5,,7r,5l,17r3,3l8,22r2,3l15,22r5,-2l23,17r,-5xm23,12r-3,5l18,20r-3,2l10,22r-2,l3,20r,-3l,12,3,7,3,5,8,2r2,l15,2r3,3l20,7r3,5xe" fillcolor="#d2e1d3" stroked="f">
                <v:path arrowok="t" o:connecttype="custom" o:connectlocs="14605,7620;14605,4445;12700,3175;9525,1270;6350,0;5080,1270;1905,3175;0,4445;0,7620;0,10795;1905,12700;5080,13970;6350,15875;9525,13970;12700,12700;14605,10795;14605,7620;14605,7620;12700,10795;11430,12700;9525,13970;6350,13970;5080,13970;1905,12700;1905,10795;0,7620;1905,4445;1905,3175;5080,1270;6350,1270;9525,1270;11430,3175;12700,4445;14605,7620" o:connectangles="0,0,0,0,0,0,0,0,0,0,0,0,0,0,0,0,0,0,0,0,0,0,0,0,0,0,0,0,0,0,0,0,0,0"/>
                <o:lock v:ext="edit" verticies="t"/>
              </v:shape>
              <v:shape id="Freeform 9405" o:spid="_x0000_s3340" style="position:absolute;left:3848;top:4597;width:146;height:140;visibility:visible;mso-wrap-style:square;v-text-anchor:top" coordsize="2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pvfcUA&#10;AADdAAAADwAAAGRycy9kb3ducmV2LnhtbESP3YrCMBSE74V9h3AWvNNUV9faNUoRBH/Yi6oPcGiO&#10;bdnmpDRZrW9vBMHLYWa+YRarztTiSq2rLCsYDSMQxLnVFRcKzqfNIAbhPLLG2jIpuJOD1fKjt8BE&#10;2xtndD36QgQIuwQVlN43iZQuL8mgG9qGOHgX2xr0QbaF1C3eAtzUchxF39JgxWGhxIbWJeV/x3+j&#10;IN3tp7/xId5WepbFc8qKyWydKtX/7NIfEJ46/w6/2lutYPw1msD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m99xQAAAN0AAAAPAAAAAAAAAAAAAAAAAJgCAABkcnMv&#10;ZG93bnJldi54bWxQSwUGAAAAAAQABAD1AAAAigMAAAAA&#10;" path="m23,12r,-5l20,5,15,2,10,,8,2,3,5,,7r,5l,17r3,3l8,22r2,l15,22r5,-2l23,17r,-5xm20,12r,3l18,20r-3,2l10,22r-2,l5,20,3,15r,-3l3,7,5,5,8,2r2,l15,2r3,3l20,7r,5xe" fillcolor="#d5e3d5" stroked="f">
                <v:path arrowok="t" o:connecttype="custom" o:connectlocs="14605,7620;14605,4445;12700,3175;9525,1270;6350,0;5080,1270;1905,3175;0,4445;0,7620;0,10795;1905,12700;5080,13970;6350,13970;9525,13970;12700,12700;14605,10795;14605,7620;12700,7620;12700,9525;11430,12700;9525,13970;6350,13970;5080,13970;3175,12700;1905,9525;1905,7620;1905,4445;3175,3175;5080,1270;6350,1270;9525,1270;11430,3175;12700,4445;12700,7620" o:connectangles="0,0,0,0,0,0,0,0,0,0,0,0,0,0,0,0,0,0,0,0,0,0,0,0,0,0,0,0,0,0,0,0,0,0"/>
                <o:lock v:ext="edit" verticies="t"/>
              </v:shape>
              <v:shape id="Freeform 9406" o:spid="_x0000_s3341" style="position:absolute;left:3848;top:4610;width:146;height:127;visibility:visible;mso-wrap-style:square;v-text-anchor:top" coordsize="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4msUA&#10;AADdAAAADwAAAGRycy9kb3ducmV2LnhtbESP3WoCMRSE7wu+QziCdzWr0lJWo4ggSMHCqtTbw+bs&#10;D25OliRdV5/eCEIvh5n5hlmsetOIjpyvLSuYjBMQxLnVNZcKTsft+xcIH5A1NpZJwY08rJaDtwWm&#10;2l45o+4QShEh7FNUUIXQplL6vCKDfmxb4ugV1hkMUbpSaofXCDeNnCbJpzRYc1yosKVNRfnl8GcU&#10;5F12252zo77/Zu7UJj/F/v5dKDUa9us5iEB9+A+/2jutYDqbfMDzTX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ZniaxQAAAN0AAAAPAAAAAAAAAAAAAAAAAJgCAABkcnMv&#10;ZG93bnJldi54bWxQSwUGAAAAAAQABAD1AAAAigMAAAAA&#10;" path="m23,10l20,5,18,3,15,,10,,8,,3,3r,2l,10r3,5l3,18r5,2l10,20r5,l18,18r2,-3l23,10xm20,10r,3l18,18r-3,l10,20,8,18r-3,l3,13r,-3l3,8,5,3r3,l10,r5,3l18,3r2,5l20,10xe" fillcolor="#d8e4d8" stroked="f">
                <v:path arrowok="t" o:connecttype="custom" o:connectlocs="14605,6350;12700,3175;11430,1905;9525,0;6350,0;5080,0;1905,1905;1905,3175;0,6350;1905,9525;1905,11430;5080,12700;6350,12700;9525,12700;11430,11430;12700,9525;14605,6350;12700,6350;12700,8255;11430,11430;9525,11430;6350,12700;5080,11430;3175,11430;1905,8255;1905,6350;1905,5080;3175,1905;5080,1905;6350,0;9525,1905;11430,1905;12700,5080;12700,6350" o:connectangles="0,0,0,0,0,0,0,0,0,0,0,0,0,0,0,0,0,0,0,0,0,0,0,0,0,0,0,0,0,0,0,0,0,0"/>
                <o:lock v:ext="edit" verticies="t"/>
              </v:shape>
              <v:shape id="Freeform 9407" o:spid="_x0000_s3342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7BcMA&#10;AADdAAAADwAAAGRycy9kb3ducmV2LnhtbESPQYvCMBSE7wv+h/AEb2uqYpFqFNEVPAlbBa/P5tkU&#10;m5faZLX+e7OwsMdhZr5hFqvO1uJBra8cKxgNExDEhdMVlwpOx93nDIQPyBprx6TgRR5Wy97HAjPt&#10;nvxNjzyUIkLYZ6jAhNBkUvrCkEU/dA1x9K6utRiibEupW3xGuK3lOElSabHiuGCwoY2h4pb/WAXy&#10;MFtv7/kl/SJ/PRxNcp6+7qzUoN+t5yACdeE//NfeawXjySiF3zfxCc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7BcMAAADdAAAADwAAAAAAAAAAAAAAAACYAgAAZHJzL2Rv&#10;d25yZXYueG1sUEsFBgAAAAAEAAQA9QAAAIgDAAAAAA==&#10;" path="m17,10r,-5l15,3,12,,7,,5,,2,3,,5r,5l,13r2,5l5,20r2,l12,20r3,-2l17,13r,-3xm17,10r-2,5l7,18,2,15,,10,2,5,7,3r8,2l17,10xe" fillcolor="#dbe6db" stroked="f">
                <v:path arrowok="t" o:connecttype="custom" o:connectlocs="10795,6350;10795,3175;9525,1905;7620,0;4445,0;3175,0;1270,1905;0,3175;0,6350;0,8255;1270,11430;3175,12700;4445,12700;7620,12700;9525,11430;10795,8255;10795,6350;10795,6350;9525,9525;4445,11430;1270,9525;0,6350;1270,3175;4445,1905;9525,3175;10795,6350" o:connectangles="0,0,0,0,0,0,0,0,0,0,0,0,0,0,0,0,0,0,0,0,0,0,0,0,0,0"/>
                <o:lock v:ext="edit" verticies="t"/>
              </v:shape>
              <v:shape id="Freeform 9408" o:spid="_x0000_s3343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tM/sQA&#10;AADdAAAADwAAAGRycy9kb3ducmV2LnhtbESPzYoCMRCE78K+Q+iFvciaUUFlNIooguDB3wfonfT8&#10;4KQTJtGZfXsjLOyxqKqvqMWqM7V4UuMrywqGgwQEcWZ1xYWC23X3PQPhA7LG2jIp+CUPq+VHb4Gp&#10;ti2f6XkJhYgQ9ikqKENwqZQ+K8mgH1hHHL3cNgZDlE0hdYNthJtajpJkIg1WHBdKdLQpKbtfHkbB&#10;+KBdmz1+1tuN619P+5Af8ZYr9fXZrecgAnXhP/zX3msFo/FwCu838Qn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LTP7EAAAA3QAAAA8AAAAAAAAAAAAAAAAAmAIAAGRycy9k&#10;b3ducmV2LnhtbFBLBQYAAAAABAAEAPUAAACJAwAAAAA=&#10;" path="m17,10r,-2l15,3r-3,l7,,5,3,2,3,,8r,2l,13r2,5l5,18r2,2l12,18r3,l17,13r,-3xm15,10r,5l7,18,2,15,,10,2,5,7,3r8,2l15,10xe" fillcolor="#dde8dd" stroked="f">
                <v:path arrowok="t" o:connecttype="custom" o:connectlocs="10795,6350;10795,5080;9525,1905;7620,1905;4445,0;3175,1905;1270,1905;0,5080;0,6350;0,8255;1270,11430;3175,11430;4445,12700;7620,11430;9525,11430;10795,8255;10795,6350;9525,6350;9525,9525;4445,11430;1270,9525;0,6350;1270,3175;4445,1905;9525,3175;9525,6350" o:connectangles="0,0,0,0,0,0,0,0,0,0,0,0,0,0,0,0,0,0,0,0,0,0,0,0,0,0"/>
                <o:lock v:ext="edit" verticies="t"/>
              </v:shape>
              <v:shape id="Freeform 9409" o:spid="_x0000_s3344" style="position:absolute;left:3867;top:4629;width:108;height:9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Rs7MUA&#10;AADdAAAADwAAAGRycy9kb3ducmV2LnhtbERPTWvCQBC9C/6HZQpepNkYbdqmriItFi8NNO3B45Cd&#10;JsHsbMiuMf777kHw+Hjf6+1oWjFQ7xrLChZRDIK4tLrhSsHvz/7xBYTzyBpby6TgSg62m+lkjZm2&#10;F/6mofCVCCHsMlRQe99lUrqyJoMush1x4P5sb9AH2FdS93gJ4aaVSRyn0mDDoaHGjt5rKk/F2Sj4&#10;pPnxtI+r/Lh6Lj/SL5O/Pq1ypWYP4+4NhKfR38U390ErSJaLMDe8CU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5GzsxQAAAN0AAAAPAAAAAAAAAAAAAAAAAJgCAABkcnMv&#10;ZG93bnJldi54bWxQSwUGAAAAAAQABAD1AAAAigMAAAAA&#10;" path="m17,7l15,2,7,,2,2,,7r2,5l7,15r8,-3l17,7xm15,7r-3,5l7,15,2,12,2,7,2,2,7,r5,2l15,7xe" fillcolor="#e1eae1" stroked="f">
                <v:path arrowok="t" o:connecttype="custom" o:connectlocs="10795,4445;9525,1270;4445,0;1270,1270;0,4445;1270,7620;4445,9525;9525,7620;10795,4445;9525,4445;7620,7620;4445,9525;1270,7620;1270,4445;1270,1270;4445,0;7620,1270;9525,4445" o:connectangles="0,0,0,0,0,0,0,0,0,0,0,0,0,0,0,0,0,0"/>
                <o:lock v:ext="edit" verticies="t"/>
              </v:shape>
              <v:shape id="Freeform 9410" o:spid="_x0000_s3345" style="position:absolute;left:3867;top:4629;width:95;height:9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H+T8cA&#10;AADdAAAADwAAAGRycy9kb3ducmV2LnhtbESPQWvCQBSE7wX/w/KEXqRuktKi0VXEtuChUGK9eHtk&#10;n0kw+zbdXTX+e1cQehxm5htmvuxNK87kfGNZQTpOQBCXVjdcKdj9fr1MQPiArLG1TAqu5GG5GDzN&#10;Mdf2wgWdt6ESEcI+RwV1CF0upS9rMujHtiOO3sE6gyFKV0nt8BLhppVZkrxLgw3HhRo7WtdUHrcn&#10;o8BPil3y/fe2H60+f47Fae3S7MMp9TzsVzMQgfrwH360N1pB9ppO4f4mP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x/k/HAAAA3QAAAA8AAAAAAAAAAAAAAAAAmAIAAGRy&#10;cy9kb3ducmV2LnhtbFBLBQYAAAAABAAEAPUAAACMAwAAAAA=&#10;" path="m15,7r,-5l7,,2,2,,7r2,5l7,15r8,-3l15,7xm15,7r-3,5l7,12r-2,l2,7,5,2r2,l12,2r3,5xe" fillcolor="#e3ebe3" stroked="f">
                <v:path arrowok="t" o:connecttype="custom" o:connectlocs="9525,4445;9525,1270;4445,0;1270,1270;0,4445;1270,7620;4445,9525;9525,7620;9525,4445;9525,4445;7620,7620;4445,7620;3175,7620;1270,4445;3175,1270;4445,1270;7620,1270;9525,4445" o:connectangles="0,0,0,0,0,0,0,0,0,0,0,0,0,0,0,0,0,0"/>
                <o:lock v:ext="edit" verticies="t"/>
              </v:shape>
              <v:shape id="Freeform 9411" o:spid="_x0000_s3346" style="position:absolute;left:3879;top:4629;width:83;height:95;visibility:visible;mso-wrap-style:square;v-text-anchor:top" coordsize="1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XDcYA&#10;AADdAAAADwAAAGRycy9kb3ducmV2LnhtbERPy0rDQBTdC/2H4Ra6KXbSCD5iJqUtlepCwfjo9jJz&#10;TUIzd0JmbKJf7ywKLg/nna9G24oT9b5xrGC5SEAQa2carhS8vz1c3oLwAdlg65gU/JCHVTG5yDEz&#10;buBXOpWhEjGEfYYK6hC6TEqva7LoF64jjtyX6y2GCPtKmh6HGG5bmSbJtbTYcGyosaNtTfpYflsF&#10;d92n1je7/WEzf34ampffj/3u0Co1m47rexCBxvAvPrsfjYL0Ko3745v4BGT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fXDcYAAADdAAAADwAAAAAAAAAAAAAAAACYAgAAZHJz&#10;L2Rvd25yZXYueG1sUEsFBgAAAAAEAAQA9QAAAIsDAAAAAA==&#10;" path="m13,7l10,2,5,,,2,,7r,5l5,15r5,-3l13,7xm10,7r,3l5,12,3,10,,7,3,5,5,2r5,3l10,7xe" fillcolor="#e7eee7" stroked="f">
                <v:path arrowok="t" o:connecttype="custom" o:connectlocs="8255,4445;6350,1270;3175,0;0,1270;0,4445;0,7620;3175,9525;6350,7620;8255,4445;6350,4445;6350,6350;3175,7620;1905,6350;0,4445;1905,3175;3175,1270;6350,3175;6350,4445" o:connectangles="0,0,0,0,0,0,0,0,0,0,0,0,0,0,0,0,0,0"/>
                <o:lock v:ext="edit" verticies="t"/>
              </v:shape>
              <v:shape id="Freeform 9412" o:spid="_x0000_s3347" style="position:absolute;left:3879;top:4641;width:83;height:64;visibility:visible;mso-wrap-style:square;v-text-anchor:top" coordsize="1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jbsYA&#10;AADdAAAADwAAAGRycy9kb3ducmV2LnhtbESPzWrDMBCE74W+g9hCb41spxjHiRJCS5rQS8jffbE2&#10;lqm1ci0lcd8+KhR6HGbmG2a2GGwrrtT7xrGCdJSAIK6cbrhWcDysXgoQPiBrbB2Tgh/ysJg/Psyw&#10;1O7GO7ruQy0ihH2JCkwIXSmlrwxZ9CPXEUfv7HqLIcq+lrrHW4TbVmZJkkuLDccFgx29Gaq+9her&#10;YP3+OhkXxccqz3Kz/f5cn5b+kir1/DQspyACDeE//NfeaAXZOEvh9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wjbsYAAADdAAAADwAAAAAAAAAAAAAAAACYAgAAZHJz&#10;L2Rvd25yZXYueG1sUEsFBgAAAAAEAAQA9QAAAIsDAAAAAA==&#10;" path="m13,5l10,,5,,3,,,5r3,5l5,10r5,l13,5xm10,5r,3l5,10,3,8,3,5,3,3,5,r5,3l10,5xe" fillcolor="#e9f0ea" stroked="f">
                <v:path arrowok="t" o:connecttype="custom" o:connectlocs="8255,3175;6350,0;3175,0;1905,0;0,3175;1905,6350;3175,6350;6350,6350;8255,3175;6350,3175;6350,5080;3175,6350;1905,5080;1905,3175;1905,1905;3175,0;6350,1905;6350,3175" o:connectangles="0,0,0,0,0,0,0,0,0,0,0,0,0,0,0,0,0,0"/>
                <o:lock v:ext="edit" verticies="t"/>
              </v:shape>
              <v:shape id="Freeform 9413" o:spid="_x0000_s3348" style="position:absolute;left:3879;top:4641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Vv8MA&#10;AADdAAAADwAAAGRycy9kb3ducmV2LnhtbESPUWsCMRCE3wX/Q1ihb5rzRCtXo6ggFN+q/oAlWe9O&#10;L5sjiee1v94UCn0cZuebndWmt43oyIfasYLpJANBrJ2puVRwOR/GSxAhIhtsHJOCbwqwWQ8HKyyM&#10;e/IXdadYigThUKCCKsa2kDLoiiyGiWuJk3d13mJM0pfSeHwmuG1knmULabHm1FBhS/uK9P30sOkN&#10;nM+721VPtd/p93b3c1zyYaHU26jffoCI1Mf/47/0p1GQz/IcftckB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xVv8MAAADdAAAADwAAAAAAAAAAAAAAAACYAgAAZHJzL2Rv&#10;d25yZXYueG1sUEsFBgAAAAAEAAQA9QAAAIgDAAAAAA==&#10;" path="m10,5r,-2l5,,3,3,,5,3,8r2,2l10,8r,-3xm10,5l8,8,5,8,3,8,3,5,3,3,5,,8,3r2,2xe" fillcolor="#edf2ed" stroked="f">
                <v:path arrowok="t" o:connecttype="custom" o:connectlocs="6350,3175;6350,1905;3175,0;1905,1905;0,3175;1905,5080;3175,6350;6350,5080;6350,3175;6350,3175;5080,5080;3175,5080;1905,5080;1905,3175;1905,1905;3175,0;5080,1905;6350,3175" o:connectangles="0,0,0,0,0,0,0,0,0,0,0,0,0,0,0,0,0,0"/>
                <o:lock v:ext="edit" verticies="t"/>
              </v:shape>
              <v:shape id="Freeform 9414" o:spid="_x0000_s3349" style="position:absolute;left:3898;top:4641;width:45;height:64;visibility:visible;mso-wrap-style:square;v-text-anchor:top" coordsize="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s0S8YA&#10;AADdAAAADwAAAGRycy9kb3ducmV2LnhtbESPS2vCQBSF90L/w3AL3emkSRCbOkoplLbgxgfa5W3m&#10;mgQzd8LM1KT/3hEEl4fz+Djz5WBacSbnG8sKnicJCOLS6oYrBbvtx3gGwgdkja1lUvBPHpaLh9Ec&#10;C217XtN5EyoRR9gXqKAOoSuk9GVNBv3EdsTRO1pnMETpKqkd9nHctDJNkqk02HAk1NjRe03lafNn&#10;ImS1zvKk+dlPf409fH8e8vBSWqWeHoe3VxCBhnAP39pfWkGapRlc38Qn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s0S8YAAADdAAAADwAAAAAAAAAAAAAAAACYAgAAZHJz&#10;L2Rvd25yZXYueG1sUEsFBgAAAAAEAAQA9QAAAIsDAAAAAA==&#10;" path="m7,5l7,3,2,,,3,,5,,8r2,2l7,8,7,5xm7,5l5,8,2,8r,l,5,2,3r,l5,3,7,5xe" fillcolor="#eff4ef" stroked="f">
                <v:path arrowok="t" o:connecttype="custom" o:connectlocs="4445,3175;4445,1905;1270,0;0,1905;0,3175;0,5080;1270,6350;4445,5080;4445,3175;4445,3175;3175,5080;1270,5080;1270,5080;0,3175;1270,1905;1270,1905;3175,1905;4445,3175" o:connectangles="0,0,0,0,0,0,0,0,0,0,0,0,0,0,0,0,0,0"/>
                <o:lock v:ext="edit" verticies="t"/>
              </v:shape>
              <v:shape id="Freeform 9415" o:spid="_x0000_s3350" style="position:absolute;left:3898;top:4641;width:45;height:51;visibility:visible;mso-wrap-style:square;v-text-anchor:top" coordsize="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xBc8QA&#10;AADdAAAADwAAAGRycy9kb3ducmV2LnhtbESPT4vCMBTE7wt+h/AEb2tqXUSqUdwVwev65/5onmlt&#10;81KbWOt++s3CgsdhZn7DLNe9rUVHrS8dK5iMExDEudMlGwWn4+59DsIHZI21Y1LwJA/r1eBtiZl2&#10;D/6m7hCMiBD2GSooQmgyKX1ekEU/dg1x9C6utRiibI3ULT4i3NYyTZKZtFhyXCiwoa+C8upwtwrM&#10;z+zZ7xMz+bzW1W3XnDuuthelRsN+swARqA+v8H97rxWk0/QD/t7E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XPEAAAA3QAAAA8AAAAAAAAAAAAAAAAAmAIAAGRycy9k&#10;b3ducmV2LnhtbFBLBQYAAAAABAAEAPUAAACJAwAAAAA=&#10;" path="m7,5l5,3,2,,,3,,5,,8r2,l5,8,7,5xm5,5r,3l2,8r,l2,5,2,3r,l5,3r,2xe" fillcolor="#f3f6f3" stroked="f">
                <v:path arrowok="t" o:connecttype="custom" o:connectlocs="4445,3175;3175,1905;1270,0;0,1905;0,3175;0,5080;1270,5080;3175,5080;4445,3175;3175,3175;3175,5080;1270,5080;1270,5080;1270,3175;1270,1905;1270,1905;3175,1905;3175,3175" o:connectangles="0,0,0,0,0,0,0,0,0,0,0,0,0,0,0,0,0,0"/>
                <o:lock v:ext="edit" verticies="t"/>
              </v:shape>
              <v:shape id="Freeform 9416" o:spid="_x0000_s3351" style="position:absolute;left:3898;top:4660;width:45;height:32;visibility:visible;mso-wrap-style:square;v-text-anchor:top" coordsize="7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uqe8QA&#10;AADdAAAADwAAAGRycy9kb3ducmV2LnhtbESPQWvCQBSE7wX/w/IEb3VjpEWiq2ghYI81otdH9rkJ&#10;Zt+G7NZEf31XEHocZuYbZrUZbCNu1PnasYLZNAFBXDpds1FwLPL3BQgfkDU2jknBnTxs1qO3FWba&#10;9fxDt0MwIkLYZ6igCqHNpPRlRRb91LXE0bu4zmKIsjNSd9hHuG1kmiSf0mLNcaHClr4qKq+HX6ug&#10;uJ53oT8XuZ77x/dpe+lNro1Sk/GwXYIINIT/8Ku91wrSefoBzzfx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rqnvEAAAA3QAAAA8AAAAAAAAAAAAAAAAAmAIAAGRycy9k&#10;b3ducmV2LnhtbFBLBQYAAAAABAAEAPUAAACJAwAAAAA=&#10;" path="m7,2l5,,2,r,l,2,2,5r,l5,5,7,2xm5,2r,l2,5,2,2r,l2,2,2,,5,2r,xe" fillcolor="#f5f8f5" stroked="f">
                <v:path arrowok="t" o:connecttype="custom" o:connectlocs="4445,1270;3175,0;1270,0;1270,0;0,1270;1270,3175;1270,3175;3175,3175;4445,1270;3175,1270;3175,1270;1270,3175;1270,1270;1270,1270;1270,1270;1270,0;3175,1270;3175,1270" o:connectangles="0,0,0,0,0,0,0,0,0,0,0,0,0,0,0,0,0,0"/>
                <o:lock v:ext="edit" verticies="t"/>
              </v:shape>
              <v:shape id="Freeform 9417" o:spid="_x0000_s3352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Fov8YA&#10;AADdAAAADwAAAGRycy9kb3ducmV2LnhtbESPQWvCQBSE7wX/w/IEL6KbppBIdBURBHvwoPbQ4zP7&#10;TILZt2F3G9N/7xaEHoeZ+YZZbQbTip6cbywreJ8nIIhLqxuuFHxd9rMFCB+QNbaWScEvedisR28r&#10;LLR98In6c6hEhLAvUEEdQldI6cuaDPq57Yijd7POYIjSVVI7fES4aWWaJJk02HBcqLGjXU3l/fxj&#10;FEw/b995t+2PF3No82nur0nWOKUm42G7BBFoCP/hV/ugFaQfaQZ/b+ITkO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Fov8YAAADdAAAADwAAAAAAAAAAAAAAAACYAgAAZHJz&#10;L2Rvd25yZXYueG1sUEsFBgAAAAAEAAQA9QAAAIsDAAAAAA==&#10;" path="m3,2l3,,,,,,,2,,5r,l3,5,3,2xe" fillcolor="#f9fbf9" stroked="f">
                <v:path arrowok="t" o:connecttype="custom" o:connectlocs="1905,1270;1905,0;0,0;0,0;0,1270;0,3175;0,3175;1905,3175;1905,1270" o:connectangles="0,0,0,0,0,0,0,0,0"/>
              </v:shape>
              <v:shape id="Freeform 9418" o:spid="_x0000_s3353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gqsgA&#10;AADdAAAADwAAAGRycy9kb3ducmV2LnhtbESPT2sCMRTE7wW/Q3hCbzXr+qdlaxQrFCrUg7ZFvT2S&#10;183SzcuySXXtpzeFQo/DzPyGmS06V4sTtaHyrGA4yEAQa28qLhW8vz3fPYAIEdlg7ZkUXCjAYt67&#10;mWFh/Jm3dNrFUiQIhwIV2BibQsqgLTkMA98QJ+/Ttw5jkm0pTYvnBHe1zLNsKh1WnBYsNrSypL92&#10;306BHh83+aT+2Q9fnw5L+4F6PdlrpW773fIRRKQu/of/2i9GQT7K7+H3TXo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F6CqyAAAAN0AAAAPAAAAAAAAAAAAAAAAAJgCAABk&#10;cnMvZG93bnJldi54bWxQSwUGAAAAAAQABAD1AAAAjQMAAAAA&#10;" path="m3,2r,l,,,2r,l,2,,5,3,2r,xe" fillcolor="#fbfcfc" stroked="f">
                <v:path arrowok="t" o:connecttype="custom" o:connectlocs="1905,1270;1905,1270;0,0;0,1270;0,1270;0,1270;0,3175;1905,1270;1905,1270" o:connectangles="0,0,0,0,0,0,0,0,0"/>
              </v:shape>
              <v:shape id="Freeform 9419" o:spid="_x0000_s3354" style="position:absolute;left:3911;top:4673;width:19;height:6;visibility:visible;mso-wrap-style:square;v-text-anchor:top" coordsize="3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HfMIA&#10;AADdAAAADwAAAGRycy9kb3ducmV2LnhtbERPy2qDQBTdF/IPww1014w1oQTrKBJICSWF5kHXF+dW&#10;ReeOcabR/H1nEcjycN5pPplOXGlwjWUFr4sIBHFpdcOVgvNp+7IG4Tyyxs4yKbiRgzybPaWYaDvy&#10;ga5HX4kQwi5BBbX3fSKlK2sy6Ba2Jw7crx0M+gCHSuoBxxBuOhlH0Zs02HBoqLGnTU1le/wzCn5W&#10;NNLt6+OzPU/7y6g331a2hVLP86l4B+Fp8g/x3b3TCuJlHOaGN+EJ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kd8wgAAAN0AAAAPAAAAAAAAAAAAAAAAAJgCAABkcnMvZG93&#10;bnJldi54bWxQSwUGAAAAAAQABAD1AAAAhwMAAAAA&#10;" path="m3,r,l,,,,,,,,,,3,r,xe" stroked="f">
                <v:path arrowok="t" o:connecttype="custom" o:connectlocs="1905,0;1905,0;0,0;0,0;0,0;0,0;0,0;1905,0;1905,0" o:connectangles="0,0,0,0,0,0,0,0,0"/>
              </v:shape>
              <v:shape id="Freeform 9420" o:spid="_x0000_s3355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hCMUA&#10;AADdAAAADwAAAGRycy9kb3ducmV2LnhtbESP0WoCMRRE3wv+Q7hC3zTrFsSuRrGlgl2EUusHXDbX&#10;zermZtmkmv69EYQ+DjNzhlmsom3FhXrfOFYwGWcgiCunG64VHH42oxkIH5A1to5JwR95WC0HTwss&#10;tLvyN132oRYJwr5ABSaErpDSV4Ys+rHriJN3dL3FkGRfS93jNcFtK/Msm0qLDacFgx29G6rO+1+r&#10;4HjS5eRtXW4/wlc0O7OJn+XUKPU8jOs5iEAx/Icf7a1WkL/kr3B/k5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16EIxQAAAN0AAAAPAAAAAAAAAAAAAAAAAJgCAABkcnMv&#10;ZG93bnJldi54bWxQSwUGAAAAAAQABAD1AAAAigMAAAAA&#10;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ed="f" strokecolor="#1f1a17" strokeweight=".1pt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9421" o:spid="_x0000_s3356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UocEA&#10;AADdAAAADwAAAGRycy9kb3ducmV2LnhtbERPz2vCMBS+D/wfwhN2m6ktjFmNooOBO84N5vHZPNtq&#10;8xKS2Nb/3hwGO358v1eb0XSiJx9aywrmswwEcWV1y7WCn++PlzcQISJr7CyTgjsF2KwnTysstR34&#10;i/pDrEUK4VCigiZGV0oZqoYMhpl1xIk7W28wJuhrqT0OKdx0Ms+yV2mw5dTQoKP3hqrr4WYUfF52&#10;Z9cWfORu8ds7c1rkftBKPU/H7RJEpDH+i//ce60gL4q0P71JT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NVKHBAAAA3QAAAA8AAAAAAAAAAAAAAAAAmAIAAGRycy9kb3du&#10;cmV2LnhtbFBLBQYAAAAABAAEAPUAAACGAwAAAAA=&#10;" path="m20,r,5l20,10r-7,2l8,17,5,22,,30r23,l23,42,13,45,8,47,5,52,3,55r,l3,57r,l5,60r,l5,60,25,77,55,94r20,8l97,112r28,7l155,124r-5,5l147,137r10,l164,139r5,3l169,144r3,5l169,154r-2,5l162,162r-5,5l150,167r-13,2l127,172r-7,5l115,182r-13,l102,209r92,l194,209r92,l286,182r-12,l269,177r-8,-5l251,169r-12,-2l232,167r-5,-5l222,159r-3,-5l217,149r2,-5l219,142r5,-3l232,137r9,l239,129r-5,-5l264,119r27,-7l314,102r19,-8l363,77,383,60r,l383,60r3,-3l386,57r,l386,55r-3,-3l381,47r-5,-2l366,42r,-12l388,30r-5,-8l381,17r-5,-5l368,10r,-5l368,,194,,20,e" filled="f" strokecolor="#1f1a17" strokeweight=".1pt">
                <v:path arrowok="t" o:connecttype="custom" o:connectlocs="12700,3175;8255,7620;3175,13970;14605,19050;8255,28575;3175,33020;1905,34925;1905,36195;3175,38100;15875,48895;47625,64770;79375,75565;95250,81915;99695,86995;107315,90170;109220,94615;106045,100965;99695,106045;86995,107315;76200,112395;64770,115570;123190,132715;181610,132715;173990,115570;165735,109220;151765,106045;144145,102870;139065,97790;139065,91440;142240,88265;153035,86995;148590,78740;184785,71120;211455,59690;243205,38100;243205,38100;245110,36195;245110,34925;241935,29845;232410,26670;246380,19050;241935,10795;233680,6350;233680,0;12700,0" o:connectangles="0,0,0,0,0,0,0,0,0,0,0,0,0,0,0,0,0,0,0,0,0,0,0,0,0,0,0,0,0,0,0,0,0,0,0,0,0,0,0,0,0,0,0,0,0"/>
              </v:shape>
              <v:line id="Line 9422" o:spid="_x0000_s3357" style="position:absolute;visibility:visible;mso-wrap-style:square" from="2794,4470" to="5016,4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rovcUAAADdAAAADwAAAGRycy9kb3ducmV2LnhtbESPT4vCMBTE74LfITxhb5paQbQaRXSF&#10;XTyIf/D8bN42ZZuX0kSt394sLHgcZuY3zHzZ2krcqfGlYwXDQQKCOHe65ELB+bTtT0D4gKyxckwK&#10;nuRhueh25php9+AD3Y+hEBHCPkMFJoQ6k9Lnhiz6gauJo/fjGoshyqaQusFHhNtKpkkylhZLjgsG&#10;a1obyn+PN6tgn1hMd5fn6Xt8M9Pp52p79ZtKqY9eu5qBCNSGd/i//aUVpKPREP7exCcgF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rovcUAAADdAAAADwAAAAAAAAAA&#10;AAAAAAChAgAAZHJzL2Rvd25yZXYueG1sUEsFBgAAAAAEAAQA+QAAAJMDAAAAAA==&#10;" strokecolor="#1f1a17" strokeweight=".1pt"/>
              <v:line id="Line 9423" o:spid="_x0000_s3358" style="position:absolute;visibility:visible;mso-wrap-style:square" from="2762,4597" to="5035,4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h2ysUAAADdAAAADwAAAGRycy9kb3ducmV2LnhtbESPW4vCMBSE34X9D+Es+KbpVhCtRhEv&#10;sIsP4gWfj82xKduclCZq/fdmYcHHYWa+Yabz1lbiTo0vHSv46icgiHOnSy4UnI6b3giED8gaK8ek&#10;4Eke5rOPzhQz7R68p/shFCJC2GeowIRQZ1L63JBF33c1cfSurrEYomwKqRt8RLitZJokQ2mx5Lhg&#10;sKalofz3cLMKdonFdHt+Hn+GNzMerxebi19VSnU/28UERKA2vMP/7W+tIB0MUvh7E5+AnL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h2ysUAAADdAAAADwAAAAAAAAAA&#10;AAAAAAChAgAAZHJzL2Rvd25yZXYueG1sUEsFBgAAAAAEAAQA+QAAAJMDAAAAAA==&#10;" strokecolor="#1f1a17" strokeweight=".1pt"/>
              <v:line id="Line 9424" o:spid="_x0000_s3359" style="position:absolute;visibility:visible;mso-wrap-style:square" from="2825,4673" to="5035,4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TTUcUAAADdAAAADwAAAGRycy9kb3ducmV2LnhtbESPT4vCMBTE74LfITxhb5puC6Jdo4iu&#10;sMsexD/s+dk8m7LNS2mi1m+/EQSPw8z8hpktOluLK7W+cqzgfZSAIC6crrhUcDxshhMQPiBrrB2T&#10;gjt5WMz7vRnm2t14R9d9KEWEsM9RgQmhyaX0hSGLfuQa4uidXWsxRNmWUrd4i3BbyzRJxtJixXHB&#10;YEMrQ8Xf/mIVbBOL6c/v/fA9vpjp9HO5Ofl1rdTboFt+gAjUhVf42f7SCtIsy+DxJj4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TTUcUAAADdAAAADwAAAAAAAAAA&#10;AAAAAAChAgAAZHJzL2Rvd25yZXYueG1sUEsFBgAAAAAEAAQA+QAAAJMDAAAAAA==&#10;" strokecolor="#1f1a17" strokeweight=".1pt"/>
              <v:line id="Line 9425" o:spid="_x0000_s3360" style="position:absolute;visibility:visible;mso-wrap-style:square" from="3632,5276" to="4197,5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1LJcYAAADdAAAADwAAAGRycy9kb3ducmV2LnhtbESPQWvCQBSE70L/w/IK3nRjFGlSV5FW&#10;wdJDqRbPz+xrNph9G7Ibjf++WxA8DjPzDbNY9bYWF2p95VjBZJyAIC6crrhU8HPYjl5A+ICssXZM&#10;Cm7kYbV8Giww1+7K33TZh1JECPscFZgQmlxKXxiy6MeuIY7er2sthijbUuoWrxFua5kmyVxarDgu&#10;GGzozVBx3ndWwVdiMf083g4f885k2Wa9Pfn3Wqnhc79+BRGoD4/wvb3TCtLpdAb/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NSyXGAAAA3QAAAA8AAAAAAAAA&#10;AAAAAAAAoQIAAGRycy9kb3ducmV2LnhtbFBLBQYAAAAABAAEAPkAAACUAwAAAAA=&#10;" strokecolor="#1f1a17" strokeweight=".1pt"/>
              <v:shape id="Freeform 9426" o:spid="_x0000_s3361" style="position:absolute;left:3663;top:5118;width:502;height:76;visibility:visible;mso-wrap-style:square;v-text-anchor:top" coordsize="7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JwcMYA&#10;AADdAAAADwAAAGRycy9kb3ducmV2LnhtbESPQWvCQBSE7wX/w/KE3urG2BaJ2YiIFumtqajHR/aZ&#10;RLNvQ3aryb/vFgoeh5n5hkmXvWnEjTpXW1YwnUQgiAuray4V7L+3L3MQziNrbCyTgoEcLLPRU4qJ&#10;tnf+olvuSxEg7BJUUHnfJlK6oiKDbmJb4uCdbWfQB9mVUnd4D3DTyDiK3qXBmsNChS2tKyqu+Y9R&#10;0FI+mE18WZ2O8/VncZK7w/DxqtTzuF8tQHjq/SP8395pBfFs9gZ/b8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JwcMYAAADdAAAADwAAAAAAAAAAAAAAAACYAgAAZHJz&#10;L2Rvd25yZXYueG1sUEsFBgAAAAAEAAQA9QAAAIsDAAAAAA==&#10;" path="m,12l9,7,19,2,29,,39,,49,,59,2,69,7r10,5e" filled="f" strokecolor="#1f1a17" strokeweight=".1pt">
                <v:path arrowok="t" o:connecttype="custom" o:connectlocs="0,7620;5715,4445;12065,1270;18415,0;24765,0;31115,0;37465,1270;43815,4445;50165,7620" o:connectangles="0,0,0,0,0,0,0,0,0"/>
              </v:shape>
              <v:line id="Line 9427" o:spid="_x0000_s3362" style="position:absolute;visibility:visible;mso-wrap-style:square" from="3600,5480" to="4229,5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DQ5L4AAADdAAAADwAAAGRycy9kb3ducmV2LnhtbESPSwvCMBCE74L/IazgTVMVRKpRfCB4&#10;9YHnpVnbYrMJTdTWX28EweMwM98wi1VjKvGk2peWFYyGCQjizOqScwWX834wA+EDssbKMiloycNq&#10;2e0sMNX2xUd6nkIuIoR9igqKEFwqpc8KMuiH1hFH72ZrgyHKOpe6xleEm0qOk2QqDZYcFwp0tC0o&#10;u58eRsG2dUzebRo7s9fNu+V3aKudUv1es56DCNSEf/jXPmgF48lkCt838Qn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INDkvgAAAN0AAAAPAAAAAAAAAAAAAAAAAKEC&#10;AABkcnMvZG93bnJldi54bWxQSwUGAAAAAAQABAD5AAAAjAMAAAAA&#10;" strokecolor="#1f1a17" strokeweight="0"/>
              <v:line id="Line 9428" o:spid="_x0000_s3363" style="position:absolute;visibility:visible;mso-wrap-style:square" from="3390,5562" to="4419,5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x1f8IAAADdAAAADwAAAGRycy9kb3ducmV2LnhtbESPQWvCQBSE74L/YXkFb2bTCK2krlIt&#10;Ba+14vmRfc2GZt8u2TUm/npXEDwOM/MNs9oMthU9daFxrOA1y0EQV043XCs4/n7PlyBCRNbYOiYF&#10;IwXYrKeTFZbaXfiH+kOsRYJwKFGBidGXUobKkMWQOU+cvD/XWYxJdrXUHV4S3LayyPM3abHhtGDQ&#10;085Q9X84WwW70TMFvx3c0p2215GvcWy/lJq9DJ8fICIN8Rl+tPdaQbFYvMP9TXoCcn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x1f8IAAADdAAAADwAAAAAAAAAAAAAA&#10;AAChAgAAZHJzL2Rvd25yZXYueG1sUEsFBgAAAAAEAAQA+QAAAJADAAAAAA==&#10;" strokecolor="#1f1a17" strokeweight="0"/>
              <v:line id="Line 9429" o:spid="_x0000_s3364" style="position:absolute;visibility:visible;mso-wrap-style:square" from="3327,5607" to="4495,5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PhDbwAAADdAAAADwAAAGRycy9kb3ducmV2LnhtbERPyQrCMBC9C/5DGMGbTVUQqUZxQfDq&#10;guehGdtiMwlN1NavNwfB4+Pty3VravGixleWFYyTFARxbnXFhYLr5TCag/ABWWNtmRR05GG96veW&#10;mGn75hO9zqEQMYR9hgrKEFwmpc9LMugT64gjd7eNwRBhU0jd4DuGm1pO0nQmDVYcG0p0tCspf5yf&#10;RsGuc0zebVs7t7ftp+NP6Oq9UsNBu1mACNSGv/jnPmoFk+k0zo1v4hO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fPhDbwAAADdAAAADwAAAAAAAAAAAAAAAAChAgAA&#10;ZHJzL2Rvd25yZXYueG1sUEsFBgAAAAAEAAQA+QAAAIoDAAAAAA==&#10;" strokecolor="#1f1a17" strokeweight="0"/>
              <v:shape id="Freeform 9430" o:spid="_x0000_s3365" style="position:absolute;left:3911;top:4673;width:191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z9gcUA&#10;AADdAAAADwAAAGRycy9kb3ducmV2LnhtbESPT4vCMBTE74LfITxhb5r6B3e3axQRFkS92F3B46N5&#10;ttXmpTSx1m9vBMHjMDO/YWaL1pSiodoVlhUMBxEI4tTqgjMF/3+//S8QziNrLC2Tgjs5WMy7nRnG&#10;2t54T03iMxEg7GJUkHtfxVK6NCeDbmAr4uCdbG3QB1lnUtd4C3BTylEUTaXBgsNCjhWtckovydUo&#10;8FW6myzd+nzYEDf2WKy22eddqY9eu/wB4an17/CrvdYKRuPxNzzfh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P2BxQAAAN0AAAAPAAAAAAAAAAAAAAAAAJgCAABkcnMv&#10;ZG93bnJldi54bWxQSwUGAAAAAAQABAD1AAAAigMAAAAA&#10;" path="m18,l13,3,8,5,3,13,,22r,8l,42,,62r3,8l10,62,20,45,25,35,28,25,30,15r,-7l25,3,18,e" filled="f" strokecolor="#1f1a17" strokeweight=".1pt">
                <v:path arrowok="t" o:connecttype="custom" o:connectlocs="11430,0;8255,1905;5080,3175;1905,8255;0,13970;0,19050;0,26670;0,39370;1905,44450;6350,39370;12700,28575;15875,22225;17780,15875;19050,9525;19050,5080;15875,1905;11430,0" o:connectangles="0,0,0,0,0,0,0,0,0,0,0,0,0,0,0,0,0"/>
              </v:shape>
              <v:shape id="Freeform 9431" o:spid="_x0000_s3366" style="position:absolute;left:3943;top:4673;width:330;height:445;visibility:visible;mso-wrap-style:square;v-text-anchor:top" coordsize="5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lWlccA&#10;AADdAAAADwAAAGRycy9kb3ducmV2LnhtbESPwWoCQQyG74W+w5CCtzpbFS1bR2lFoYIUqra9hp10&#10;d+1OZpmZ6urTm0Ohx/Dn/5JvOu9co44UYu3ZwEM/A0VceFtzaWC/W90/gooJ2WLjmQycKcJ8dnsz&#10;xdz6E7/TcZtKJRCOORqoUmpzrWNRkcPY9y2xZN8+OEwyhlLbgCeBu0YPsmysHdYsFypsaVFR8bP9&#10;dUJ5WX9sav15mejQXL7cYb96OyyN6d11z0+gEnXpf/mv/WoNDIYj+V9sxAT0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pVpXHAAAA3QAAAA8AAAAAAAAAAAAAAAAAmAIAAGRy&#10;cy9kb3ducmV2LnhtbFBLBQYAAAAABAAEAPUAAACMAwAAAAA=&#10;" path="m42,l35,3,30,8,25,18,20,32,8,57,,70r5,l13,65,23,55,33,47,40,35,47,25,52,15r,-7l50,3,42,e" filled="f" strokecolor="#1f1a17" strokeweight=".1pt">
                <v:path arrowok="t" o:connecttype="custom" o:connectlocs="26670,0;22225,1905;19050,5080;15875,11430;12700,20320;5080,36195;0,44450;3175,44450;8255,41275;14605,34925;20955,29845;25400,22225;29845,15875;33020,9525;33020,5080;31750,1905;26670,0" o:connectangles="0,0,0,0,0,0,0,0,0,0,0,0,0,0,0,0,0"/>
              </v:shape>
              <v:shape id="Freeform 9432" o:spid="_x0000_s3367" style="position:absolute;left:3975;top:4673;width:489;height:445;visibility:visible;mso-wrap-style:square;v-text-anchor:top" coordsize="7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9KLcYA&#10;AADdAAAADwAAAGRycy9kb3ducmV2LnhtbESPT2sCMRTE74V+h/AKvYhmtaKyGkXEQk+C/8DjY/Pc&#10;3bp52SZZXf30TUHocZiZ3zCzRWsqcSXnS8sK+r0EBHFmdcm5gsP+szsB4QOyxsoyKbiTh8X89WWG&#10;qbY33tJ1F3IRIexTVFCEUKdS+qwgg75na+Lona0zGKJ0udQObxFuKjlIkpE0WHJcKLCmVUHZZdcY&#10;BZOfy3fn3mHXZkdaN81jvNycnFLvb+1yCiJQG/7Dz/aXVjD4GPbh701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/9KLcYAAADdAAAADwAAAAAAAAAAAAAAAACYAgAAZHJz&#10;L2Rvd25yZXYueG1sUEsFBgAAAAAEAAQA9QAAAIsDAAAAAA==&#10;" path="m62,l57,,52,5,47,18,40,30,25,50,8,65,,70r,l13,67,28,60,45,50,60,37,70,25,77,13r,-5l75,5,70,3,62,xe" filled="f" strokecolor="#1f1a17" strokeweight=".1pt">
                <v:path arrowok="t" o:connecttype="custom" o:connectlocs="39370,0;36195,0;33020,3175;29845,11430;25400,19050;15875,31750;5080,41275;0,44450;0,44450;8255,42545;17780,38100;28575,31750;38100,23495;44450,15875;48895,8255;48895,5080;47625,3175;44450,1905;39370,0" o:connectangles="0,0,0,0,0,0,0,0,0,0,0,0,0,0,0,0,0,0,0"/>
              </v:shape>
              <v:shape id="Freeform 9433" o:spid="_x0000_s3368" style="position:absolute;left:4006;top:4692;width:635;height:438;visibility:visible;mso-wrap-style:square;v-text-anchor:top" coordsize="10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cQ8cUA&#10;AADdAAAADwAAAGRycy9kb3ducmV2LnhtbESP0WrCQBRE3wv9h+UW+qYbE1sluootKj4Jpn7AJXtN&#10;gtm7Mbs10a93C0Ifh5k5w8yXvanFlVpXWVYwGkYgiHOrKy4UHH82gykI55E11pZJwY0cLBevL3NM&#10;te34QNfMFyJA2KWooPS+SaV0eUkG3dA2xME72dagD7ItpG6xC3BTyziKPqXBisNCiQ19l5Sfs1+j&#10;oHFfyaWP7vtdkneTNW2PH4VZK/X+1q9mIDz1/j/8bO+0gjgZx/D3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1xDxxQAAAN0AAAAPAAAAAAAAAAAAAAAAAJgCAABkcnMv&#10;ZG93bnJldi54bWxQSwUGAAAAAAQABAD1AAAAigMAAAAA&#10;" path="m90,l85,,80,,77,5,75,7,65,22,55,34,42,44,30,54,8,64,,69,20,67,42,59,62,49,77,39,92,27r8,-12l100,10r,-5l95,2,90,xe" filled="f" strokecolor="#1f1a17" strokeweight=".1pt">
                <v:path arrowok="t" o:connecttype="custom" o:connectlocs="57150,0;53975,0;50800,0;48895,3175;47625,4445;41275,13970;34925,21590;26670,27940;19050,34290;5080,40640;0,43815;12700,42545;26670,37465;39370,31115;48895,24765;58420,17145;63500,9525;63500,6350;63500,3175;60325,1270;57150,0" o:connectangles="0,0,0,0,0,0,0,0,0,0,0,0,0,0,0,0,0,0,0,0,0"/>
              </v:shape>
              <v:shape id="Freeform 9434" o:spid="_x0000_s3369" style="position:absolute;left:4070;top:4673;width:775;height:457;visibility:visible;mso-wrap-style:square;v-text-anchor:top" coordsize="12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+0NcMA&#10;AADdAAAADwAAAGRycy9kb3ducmV2LnhtbESPT4vCMBTE78J+h/CEvWnqH9yla5RFEPaoVcoeH82z&#10;LTYvJYm1+umNIHgcZuY3zHLdm0Z05HxtWcFknIAgLqyuuVRwPGxH3yB8QNbYWCYFN/KwXn0Mlphq&#10;e+U9dVkoRYSwT1FBFUKbSumLigz6sW2Jo3eyzmCI0pVSO7xGuGnkNEkW0mDNcaHCljYVFefsYhRs&#10;6t1/d5JWZnebuK+iNJN8lyv1Oex/f0AE6sM7/Gr/aQXT2XwGzzfx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+0NcMAAADdAAAADwAAAAAAAAAAAAAAAACYAgAAZHJzL2Rv&#10;d25yZXYueG1sUEsFBgAAAAAEAAQA9QAAAIgDAAAAAA==&#10;" path="m112,l102,3r-7,7l85,25,70,40,55,50,37,60,10,70,,72r20,l40,67,60,62,80,55,95,45,107,35,117,25r5,-10l122,10r,-5l117,3,112,xe" filled="f" strokecolor="#1f1a17" strokeweight=".1pt">
                <v:path arrowok="t" o:connecttype="custom" o:connectlocs="71120,0;64770,1905;60325,6350;53975,15875;44450,25400;34925,31750;23495,38100;6350,44450;0,45720;12700,45720;25400,42545;38100,39370;50800,34925;60325,28575;67945,22225;74295,15875;77470,9525;77470,6350;77470,3175;74295,1905;71120,0" o:connectangles="0,0,0,0,0,0,0,0,0,0,0,0,0,0,0,0,0,0,0,0,0"/>
              </v:shape>
              <v:shape id="Freeform 9435" o:spid="_x0000_s3370" style="position:absolute;left:4102;top:4673;width:965;height:489;visibility:visible;mso-wrap-style:square;v-text-anchor:top" coordsize="15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DYecEA&#10;AADdAAAADwAAAGRycy9kb3ducmV2LnhtbESPQWvCQBSE7wX/w/IK3uqmMYikrlKUgletB4+P7DMJ&#10;5r0NuxuN/74rCD0OM/MNs9qM3Kkb+dA6MfA5y0CRVM62Uhs4/f58LEGFiGKxc0IGHhRgs568rbC0&#10;7i4Huh1jrRJEQokGmhj7UutQNcQYZq4nSd7FecaYpK+19XhPcO50nmULzdhKWmiwp21D1fU4sIEC&#10;dzxc8t21Yv/wbO154NoZM30fv79ARRrjf/jV3lsD+bwo4PkmPQG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g2HnBAAAA3QAAAA8AAAAAAAAAAAAAAAAAmAIAAGRycy9kb3du&#10;cmV2LnhtbFBLBQYAAAAABAAEAPUAAACGAwAAAAA=&#10;" path="m139,r-5,l129,3r-5,2l122,10r-5,10l109,27r-7,8l95,42,75,52,52,62,17,72,,77r13,l25,77,37,75,52,72,82,62,112,50,134,35,149,22r3,-7l152,10,149,5,139,e" filled="f" strokecolor="#1f1a17" strokeweight=".1pt">
                <v:path arrowok="t" o:connecttype="custom" o:connectlocs="88265,0;85090,0;81915,1905;78740,3175;77470,6350;74295,12700;69215,17145;64770,22225;60325,26670;47625,33020;33020,39370;10795,45720;0,48895;8255,48895;15875,48895;23495,47625;33020,45720;52070,39370;71120,31750;85090,22225;94615,13970;96520,9525;96520,6350;94615,3175;88265,0" o:connectangles="0,0,0,0,0,0,0,0,0,0,0,0,0,0,0,0,0,0,0,0,0,0,0,0,0"/>
              </v:shape>
              <v:shape id="Freeform 9436" o:spid="_x0000_s3371" style="position:absolute;left:3721;top:4673;width:190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E+cUA&#10;AADdAAAADwAAAGRycy9kb3ducmV2LnhtbESPQWvCQBSE70L/w/IK3upGG9uSuooECqF60Vbw+Mg+&#10;k2j2bciuSfz3XaHgcZiZb5jFajC16Kh1lWUF00kEgji3uuJCwe/P18sHCOeRNdaWScGNHKyWT6MF&#10;Jtr2vKNu7wsRIOwSVFB63yRSurwkg25iG+LgnWxr0AfZFlK32Ae4qeUsit6kwYrDQokNpSXll/3V&#10;KPBNvo3XLjsfvok7e6zSTfF+U2r8PKw/QXga/CP83860gtlrPIf7m/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4T5xQAAAN0AAAAPAAAAAAAAAAAAAAAAAJgCAABkcnMv&#10;ZG93bnJldi54bWxQSwUGAAAAAAQABAD1AAAAigMAAAAA&#10;" path="m13,r5,3l23,5r5,8l30,20r,12l30,42r,20l28,70,20,62,10,45,5,35,3,25,,15,,8,5,3,13,e" filled="f" strokecolor="#1f1a17" strokeweight=".1pt">
                <v:path arrowok="t" o:connecttype="custom" o:connectlocs="8255,0;11430,1905;14605,3175;17780,8255;19050,12700;19050,20320;19050,26670;19050,39370;17780,44450;12700,39370;6350,28575;3175,22225;1905,15875;0,9525;0,5080;3175,1905;8255,0" o:connectangles="0,0,0,0,0,0,0,0,0,0,0,0,0,0,0,0,0"/>
              </v:shape>
              <v:shape id="Freeform 9437" o:spid="_x0000_s3372" style="position:absolute;left:3549;top:4673;width:349;height:445;visibility:visible;mso-wrap-style:square;v-text-anchor:top" coordsize="5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fyMYA&#10;AADdAAAADwAAAGRycy9kb3ducmV2LnhtbESPQWvCQBSE74X+h+UVvNWNaQkluooGi16qaPX+yD6T&#10;YPZtyK5u/PfdQqHHYWa+YWaLwbTiTr1rLCuYjBMQxKXVDVcKTt+frx8gnEfW2FomBQ9ysJg/P80w&#10;1zbwge5HX4kIYZejgtr7LpfSlTUZdGPbEUfvYnuDPsq+krrHEOGmlWmSZNJgw3Ghxo6Kmsrr8WYU&#10;7PbLdfG1PoewO2SXLFw3q2q7UWr0MiynIDwN/j/8195qBenbewa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GfyMYAAADdAAAADwAAAAAAAAAAAAAAAACYAgAAZHJz&#10;L2Rvd25yZXYueG1sUEsFBgAAAAAEAAQA9QAAAIsDAAAAAA==&#10;" path="m13,r5,3l22,8r5,10l32,32,45,57,55,70r-8,l40,65,32,55,22,47,13,35,5,25,,15,,8,5,3,13,e" filled="f" strokecolor="#1f1a17" strokeweight=".1pt">
                <v:path arrowok="t" o:connecttype="custom" o:connectlocs="8255,0;11430,1905;13970,5080;17145,11430;20320,20320;28575,36195;34925,44450;29845,44450;25400,41275;20320,34925;13970,29845;8255,22225;3175,15875;0,9525;0,5080;3175,1905;8255,0" o:connectangles="0,0,0,0,0,0,0,0,0,0,0,0,0,0,0,0,0"/>
              </v:shape>
              <v:shape id="Freeform 9438" o:spid="_x0000_s3373" style="position:absolute;left:3378;top:4673;width:470;height:445;visibility:visible;mso-wrap-style:square;v-text-anchor:top" coordsize="7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T4MUA&#10;AADdAAAADwAAAGRycy9kb3ducmV2LnhtbESPQWsCMRSE7wX/Q3iCl6LZbovKahQpCEKh0NWDx8fm&#10;uVncvCxJdNd/bwqFHoeZ+YZZbwfbijv50DhW8DbLQBBXTjdcKzgd99MliBCRNbaOScGDAmw3o5c1&#10;Ftr1/EP3MtYiQTgUqMDE2BVShsqQxTBzHXHyLs5bjEn6WmqPfYLbVuZZNpcWG04LBjv6NFRdy5tV&#10;cPSZcUt7wy9vzo/+Oy9f675UajIedisQkYb4H/5rH7SC/P1jAb9v0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jNPgxQAAAN0AAAAPAAAAAAAAAAAAAAAAAJgCAABkcnMv&#10;ZG93bnJldi54bWxQSwUGAAAAAAQABAD1AAAAigMAAAAA&#10;" path="m12,r8,l22,5r8,13l37,30,52,50,67,65r7,5l74,70,62,67,47,60,32,50,17,37,5,25,,13,,8,2,5,5,3,12,xe" filled="f" strokecolor="#1f1a17" strokeweight=".1pt">
                <v:path arrowok="t" o:connecttype="custom" o:connectlocs="7620,0;12700,0;13970,3175;19050,11430;23495,19050;33020,31750;42545,41275;46990,44450;46990,44450;39370,42545;29845,38100;20320,31750;10795,23495;3175,15875;0,8255;0,5080;1270,3175;3175,1905;7620,0" o:connectangles="0,0,0,0,0,0,0,0,0,0,0,0,0,0,0,0,0,0,0"/>
              </v:shape>
              <v:shape id="Freeform 9439" o:spid="_x0000_s3374" style="position:absolute;left:3187;top:4692;width:629;height:438;visibility:visible;mso-wrap-style:square;v-text-anchor:top" coordsize="99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zN8MA&#10;AADdAAAADwAAAGRycy9kb3ducmV2LnhtbERPy2oCMRTdC/5DuEJ3mvHRUkajiGgpWFq0/YDL5JqM&#10;Tm6GSaqjX28WgsvDec8WravEmZpQelYwHGQgiAuvSzYK/n43/XcQISJrrDyTgisFWMy7nRnm2l94&#10;R+d9NCKFcMhRgY2xzqUMhSWHYeBr4sQdfOMwJtgYqRu8pHBXyVGWvUmHJacGizWtLBWn/b9T8N2a&#10;Tbxt17vq5xXr4uPrZlfmqNRLr11OQURq41P8cH9qBaPxJM1Nb9IT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czN8MAAADdAAAADwAAAAAAAAAAAAAAAACYAgAAZHJzL2Rv&#10;d25yZXYueG1sUEsFBgAAAAAEAAQA9QAAAIgDAAAAAA==&#10;" path="m12,r3,l20,r5,5l27,7r8,15l45,34,57,44,70,54,92,64r7,5l79,67,60,59,40,49,22,39,10,27,2,15,,10,2,5,5,2,12,xe" filled="f" strokecolor="#1f1a17" strokeweight=".1pt">
                <v:path arrowok="t" o:connecttype="custom" o:connectlocs="7620,0;9525,0;12700,0;15875,3175;17145,4445;22225,13970;28575,21590;36195,27940;44450,34290;58420,40640;62865,43815;50165,42545;38100,37465;25400,31115;13970,24765;6350,17145;1270,9525;0,6350;1270,3175;3175,1270;7620,0" o:connectangles="0,0,0,0,0,0,0,0,0,0,0,0,0,0,0,0,0,0,0,0,0"/>
              </v:shape>
              <v:shape id="Freeform 9440" o:spid="_x0000_s3375" style="position:absolute;left:2984;top:4673;width:787;height:457;visibility:visible;mso-wrap-style:square;v-text-anchor:top" coordsize="12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Pw8UA&#10;AADdAAAADwAAAGRycy9kb3ducmV2LnhtbESPX2vCQBDE34V+h2MLfRHdaINo6ikiFIQi1D8PPi65&#10;NQnN7cXcqem37wkFH4eZ+Q0zX3a2VjdufeVEw2iYgGLJnamk0HA8fA6moHwgMVQ7YQ2/7GG5eOnN&#10;KTPuLju+7UOhIkR8RhrKEJoM0eclW/JD17BE7+xaSyHKtkDT0j3CbY3jJJmgpUriQkkNr0vOf/ZX&#10;qyHfIvt0gyeU9Ve/v7qMfPpda/322q0+QAXuwjP8394YDeP3dAaPN/EJ4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lY/DxQAAAN0AAAAPAAAAAAAAAAAAAAAAAJgCAABkcnMv&#10;ZG93bnJldi54bWxQSwUGAAAAAAQABAD1AAAAigMAAAAA&#10;" path="m12,l22,3r7,7l39,25,52,40,67,50,84,60r27,10l124,72r-20,l82,67,62,62,44,55,27,45,15,35,5,25,,15,,10,2,5,5,3,12,xe" filled="f" strokecolor="#1f1a17" strokeweight=".1pt">
                <v:path arrowok="t" o:connecttype="custom" o:connectlocs="7620,0;13970,1905;18415,6350;24765,15875;33020,25400;42545,31750;53340,38100;70485,44450;78740,45720;66040,45720;52070,42545;39370,39370;27940,34925;17145,28575;9525,22225;3175,15875;0,9525;0,6350;1270,3175;3175,1905;7620,0" o:connectangles="0,0,0,0,0,0,0,0,0,0,0,0,0,0,0,0,0,0,0,0,0"/>
              </v:shape>
              <v:shape id="Freeform 9441" o:spid="_x0000_s3376" style="position:absolute;left:2762;top:4673;width:959;height:489;visibility:visible;mso-wrap-style:square;v-text-anchor:top" coordsize="15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Bel8IA&#10;AADdAAAADwAAAGRycy9kb3ducmV2LnhtbERPz2vCMBS+D/wfwhO8zdTKyuhMZQrCjs5Nz8/mrWnX&#10;vJQms9W/3hyEHT++36v1aFtxod7XjhUs5gkI4tLpmisF31+751cQPiBrbB2Tgit5WBeTpxXm2g38&#10;SZdDqEQMYZ+jAhNCl0vpS0MW/dx1xJH7cb3FEGFfSd3jEMNtK9MkyaTFmmODwY62hsrfw59VYMPW&#10;Nua8aY77m8+OfEt3Q3ZSajYd399ABBrDv/jh/tAK0uVL3B/fxCc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4F6XwgAAAN0AAAAPAAAAAAAAAAAAAAAAAJgCAABkcnMvZG93&#10;bnJldi54bWxQSwUGAAAAAAQABAD1AAAAhwMAAAAA&#10;" path="m12,r5,l22,3r5,2l32,10r5,10l42,27r8,8l60,42,79,52,99,62r38,10l151,77r-9,l129,77,114,75,99,72,69,62,42,50,20,35,5,22,,15,,10,5,5,12,e" filled="f" strokecolor="#1f1a17" strokeweight=".1pt">
                <v:path arrowok="t" o:connecttype="custom" o:connectlocs="7620,0;10795,0;13970,1905;17145,3175;20320,6350;23495,12700;26670,17145;31750,22225;38100,26670;50165,33020;62865,39370;86995,45720;95885,48895;90170,48895;81915,48895;72390,47625;62865,45720;43815,39370;26670,31750;12700,22225;3175,13970;0,9525;0,6350;3175,3175;7620,0" o:connectangles="0,0,0,0,0,0,0,0,0,0,0,0,0,0,0,0,0,0,0,0,0,0,0,0,0"/>
              </v:shape>
              <v:shape id="Freeform 9442" o:spid="_x0000_s3377" style="position:absolute;left:7162;top:2965;width:267;height:679;visibility:visible;mso-wrap-style:square;v-text-anchor:top" coordsize="42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amMYA&#10;AADdAAAADwAAAGRycy9kb3ducmV2LnhtbESPQWvCQBSE7wX/w/KE3nSjtUWjqxSJ4KVoo4LHR/aZ&#10;RLNvQ3Zr0n/vFoQeh5n5hlmsOlOJOzWutKxgNIxAEGdWl5wrOB42gykI55E1VpZJwS85WC17LwuM&#10;tW35m+6pz0WAsItRQeF9HUvpsoIMuqGtiYN3sY1BH2STS91gG+CmkuMo+pAGSw4LBda0Lii7pT9G&#10;QdIlM3fZfZ31NV0n6Wa2byenVqnXfvc5B+Gp8//hZ3urFYzf3kfw9yY8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NamMYAAADdAAAADwAAAAAAAAAAAAAAAACYAgAAZHJz&#10;L2Rvd25yZXYueG1sUEsFBgAAAAAEAAQA9QAAAIsDAAAAAA==&#10;" path="m30,62l42,,30,62xm30,62l28,77,23,89,15,99,,107,,99,,92,3,84,5,77r5,-5l15,67r8,-3l30,62xe" fillcolor="#f3be00" stroked="f">
                <v:path arrowok="t" o:connecttype="custom" o:connectlocs="19050,39370;26670,0;19050,39370;19050,39370;17780,48895;14605,56515;9525,62865;0,67945;0,62865;0,58420;1905,53340;3175,48895;6350,45720;9525,42545;14605,40640;19050,39370" o:connectangles="0,0,0,0,0,0,0,0,0,0,0,0,0,0,0,0"/>
                <o:lock v:ext="edit" verticies="t"/>
              </v:shape>
              <v:shape id="Freeform 9443" o:spid="_x0000_s3378" style="position:absolute;left:7353;top:2965;width:76;height:394;visibility:visible;mso-wrap-style:square;v-text-anchor:top" coordsize="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xh8cA&#10;AADdAAAADwAAAGRycy9kb3ducmV2LnhtbESPQWsCMRSE70L/Q3gFb5p1pSJbo4hUtIe2aFva4+vm&#10;dXft5mVJUo3/3hQKHoeZ+YaZLaJpxZGcbywrGA0zEMSl1Q1XCt5e14MpCB+QNbaWScGZPCzmN70Z&#10;FtqeeEfHfahEgrAvUEEdQldI6cuaDPqh7YiT922dwZCkq6R2eEpw08o8yybSYMNpocaOVjWVP/tf&#10;o+Dj/O407p6e7WbycHj5/Irb9WNUqn8bl/cgAsVwDf+3t1pBPr7L4e9Neg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a8YfHAAAA3QAAAA8AAAAAAAAAAAAAAAAAmAIAAGRy&#10;cy9kb3ducmV2LnhtbFBLBQYAAAAABAAEAPUAAACMAwAAAAA=&#10;" path="m,62l12,,,62xe" filled="f" strokecolor="#e15520" strokeweight="0">
                <v:path arrowok="t" o:connecttype="custom" o:connectlocs="0,39370;7620,0;0,39370" o:connectangles="0,0,0"/>
              </v:shape>
              <v:shape id="Freeform 9444" o:spid="_x0000_s3379" style="position:absolute;left:7162;top:3359;width:191;height:28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iOsUA&#10;AADdAAAADwAAAGRycy9kb3ducmV2LnhtbESPT4vCMBTE74LfITzBm6ZatkjXKCIIIsvC+uewt0fz&#10;bLrbvJQm1vrtNwuCx2FmfsMs172tRUetrxwrmE0TEMSF0xWXCs6n3WQBwgdkjbVjUvAgD+vVcLDE&#10;XLs7f1F3DKWIEPY5KjAhNLmUvjBk0U9dQxy9q2sthijbUuoW7xFuazlPkkxarDguGGxoa6j4Pd6s&#10;gvSaHvT3xWY+OyWue/x8kPn0So1H/eYdRKA+vMLP9l4rmKdvKfy/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M6I6xQAAAN0AAAAPAAAAAAAAAAAAAAAAAJgCAABkcnMv&#10;ZG93bnJldi54bWxQSwUGAAAAAAQABAD1AAAAigMAAAAA&#10;" path="m30,l28,15,23,27,15,37,,45,,37,,30,3,22,5,15r5,-5l15,5,23,2,30,e" filled="f" strokecolor="#e15520" strokeweight="0">
                <v:path arrowok="t" o:connecttype="custom" o:connectlocs="19050,0;17780,9525;14605,17145;9525,23495;0,28575;0,23495;0,19050;1905,13970;3175,9525;6350,6350;9525,3175;14605,1270;19050,0" o:connectangles="0,0,0,0,0,0,0,0,0,0,0,0,0"/>
              </v:shape>
              <v:shape id="Freeform 9445" o:spid="_x0000_s3380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R4cYA&#10;AADdAAAADwAAAGRycy9kb3ducmV2LnhtbESPQWsCMRSE70L/Q3gFL1KzXbUtW6MUseBBClXb8+vm&#10;dbN087Ik0d3+eyMIHoeZ+YaZL3vbiBP5UDtW8DjOQBCXTtdcKTjs3x9eQISIrLFxTAr+KcBycTeY&#10;Y6Fdx5902sVKJAiHAhWYGNtCylAashjGriVO3q/zFmOSvpLaY5fgtpF5lj1JizWnBYMtrQyVf7uj&#10;VfBlDuXH6Hni1z+jsKWN+e54mys1vO/fXkFE6uMtfG1vtIJ8MpvC5U16AnJ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GR4cYAAADdAAAADwAAAAAAAAAAAAAAAACYAgAAZHJz&#10;L2Rvd25yZXYueG1sUEsFBgAAAAAEAAQA9QAAAIsDAAAAAA==&#10;" path="m49,l44,7r-5,5l34,17r-5,3l22,22r-7,l7,22,,20,7,10,20,2,34,,49,xe" fillcolor="#f3be00" stroked="f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9446" o:spid="_x0000_s3381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sybMQA&#10;AADdAAAADwAAAGRycy9kb3ducmV2LnhtbESPQWvCQBSE7wX/w/KE3uomFotEV5FCoT02Ss+P7GsS&#10;zb5ds88k/vtuodDjMDPfMNv95Do1UB9bzwbyRQaKuPK25drA6fj2tAYVBdli55kM3CnCfjd72GJh&#10;/cifNJRSqwThWKCBRiQUWseqIYdx4QNx8r5971CS7GttexwT3HV6mWUv2mHLaaHBQK8NVZfy5gyE&#10;azgdz4dMvoa7jGV+yz94nRvzOJ8OG1BCk/yH/9rv1sDyebWC3zfpCe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rMmzEAAAA3QAAAA8AAAAAAAAAAAAAAAAAmAIAAGRycy9k&#10;b3ducmV2LnhtbFBLBQYAAAAABAAEAPUAAACJAwAAAAA=&#10;" path="m49,l44,7r-5,5l34,17r-5,3l22,22r-7,l7,22,,20,7,10,20,2,34,,49,e" filled="f" strokecolor="#e15520" strokeweight="0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9447" o:spid="_x0000_s3382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f+cUA&#10;AADdAAAADwAAAGRycy9kb3ducmV2LnhtbESPQWsCMRSE74X+h/AKvdVsLYqsRnEtLV5d9eDtsXlu&#10;Fjcv2ySu679vhEKPw8x8wyxWg21FTz40jhW8jzIQxJXTDdcKDvuvtxmIEJE1to5JwZ0CrJbPTwvM&#10;tbvxjvoy1iJBOOSowMTY5VKGypDFMHIdcfLOzluMSfpaao+3BLetHGfZVFpsOC0Y7GhjqLqUV6vg&#10;+2QrUxzPPxtT3EvfT3bXz6ZQ6vVlWM9BRBrif/ivvdUKxh+TKTz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q9/5xQAAAN0AAAAPAAAAAAAAAAAAAAAAAJgCAABkcnMv&#10;ZG93bnJldi54bWxQSwUGAAAAAAQABAD1AAAAigMAAAAA&#10;" path="m,2r5,8l8,12r5,5l18,20r12,l45,15,37,7,27,2,13,,,2xe" fillcolor="#f3be00" stroked="f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9448" o:spid="_x0000_s3383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3LcUA&#10;AADdAAAADwAAAGRycy9kb3ducmV2LnhtbESP0WrCQBRE3wv9h+UW+lY3KlWJrmKDBfMkUT/gmr0m&#10;0ezdkN2a9O9dQfBxmJkzzGLVm1rcqHWVZQXDQQSCOLe64kLB8fD7NQPhPLLG2jIp+CcHq+X72wJj&#10;bTvO6Lb3hQgQdjEqKL1vYildXpJBN7ANcfDOtjXog2wLqVvsAtzUchRFE2mw4rBQYkNJSfl1/2cU&#10;pD9JvltX6UVvL6cunQyzQ7LJlPr86NdzEJ56/wo/21utYDT+nsLjTX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7ctxQAAAN0AAAAPAAAAAAAAAAAAAAAAAJgCAABkcnMv&#10;ZG93bnJldi54bWxQSwUGAAAAAAQABAD1AAAAigMAAAAA&#10;" path="m,2r5,8l8,12r5,5l18,20r12,l45,15,37,7,27,2,13,,,2xe" filled="f" strokecolor="#e15520" strokeweight="0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9449" o:spid="_x0000_s3384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1TXsIA&#10;AADdAAAADwAAAGRycy9kb3ducmV2LnhtbERPTWvCQBC9C/0PyxR6Ed3UmlZSVylCaS8eNJVeh+yY&#10;hGZnQ3Y1yb/vHASPj/e93g6uUVfqQu3ZwPM8AUVceFtzaeAn/5ytQIWIbLHxTAZGCrDdPEzWmFnf&#10;84Gux1gqCeGQoYEqxjbTOhQVOQxz3xILd/adwyiwK7XtsJdw1+hFkrxqhzVLQ4Ut7Soq/o4XJ71x&#10;nGp9atEO/i1Nfg+c75dfxjw9Dh/voCIN8S6+ub+tgcVLKnPljTwBv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VNewgAAAN0AAAAPAAAAAAAAAAAAAAAAAJgCAABkcnMvZG93&#10;bnJldi54bWxQSwUGAAAAAAQABAD1AAAAhwMAAAAA&#10;" path="m,l,5r,7l3,17r2,5l18,27r12,3l28,22,23,12,13,2,,xe" fillcolor="#f3be00" stroked="f">
                <v:path arrowok="t" o:connecttype="custom" o:connectlocs="0,0;0,3175;0,7620;1905,10795;3175,13970;11430,17145;19050,19050;17780,13970;14605,7620;8255,1270;0,0" o:connectangles="0,0,0,0,0,0,0,0,0,0,0"/>
              </v:shape>
              <v:shape id="Freeform 9450" o:spid="_x0000_s3385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PWpMYA&#10;AADdAAAADwAAAGRycy9kb3ducmV2LnhtbESPQWsCMRSE70L/Q3gFL6JZlYquRlFR8NCDtR709ti8&#10;bpZuXtZN1PXfm0LB4zAz3zCzRWNLcaPaF44V9HsJCOLM6YJzBcfvbXcMwgdkjaVjUvAgD4v5W2uG&#10;qXZ3/qLbIeQiQtinqMCEUKVS+syQRd9zFXH0flxtMURZ51LXeI9wW8pBkoykxYLjgsGK1oay38PV&#10;KginB5nzZXQ9mU4zXH3uNxWuN0q135vlFESgJrzC/+2dVjAYfkzg7018AnL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PWpMYAAADdAAAADwAAAAAAAAAAAAAAAACYAgAAZHJz&#10;L2Rvd25yZXYueG1sUEsFBgAAAAAEAAQA9QAAAIsDAAAAAA==&#10;" path="m,l,5r,7l3,17r2,5l18,27r12,3l28,22,23,12,13,2,,xe" filled="f" strokecolor="#e15520" strokeweight="0">
                <v:path arrowok="t" o:connecttype="custom" o:connectlocs="0,0;0,3175;0,7620;1905,10795;3175,13970;11430,17145;19050,19050;17780,13970;14605,7620;8255,1270;0,0" o:connectangles="0,0,0,0,0,0,0,0,0,0,0"/>
              </v:shape>
            </v:group>
          </w:pict>
        </mc:Fallback>
      </mc:AlternateContent>
    </w:r>
  </w:p>
  <w:p w:rsidR="007D3C35" w:rsidRPr="007D3C35" w:rsidRDefault="007D3C35" w:rsidP="007D3C35">
    <w:pPr>
      <w:rPr>
        <w:vanish/>
      </w:rPr>
    </w:pPr>
  </w:p>
  <w:p w:rsidR="007D3C35" w:rsidRPr="007D3C35" w:rsidRDefault="007D3C35" w:rsidP="007D3C35">
    <w:pPr>
      <w:spacing w:before="120"/>
      <w:ind w:left="-181"/>
      <w:jc w:val="center"/>
      <w:rPr>
        <w:rFonts w:ascii="Garamond" w:hAnsi="Garamond"/>
        <w:vanish/>
        <w:sz w:val="44"/>
        <w:szCs w:val="44"/>
      </w:rPr>
    </w:pPr>
    <w:r w:rsidRPr="007D3C35">
      <w:rPr>
        <w:rFonts w:ascii="Monotype Corsiva" w:hAnsi="Monotype Corsiva"/>
        <w:vanish/>
        <w:color w:val="333399"/>
        <w:sz w:val="52"/>
        <w:szCs w:val="52"/>
      </w:rPr>
      <w:t xml:space="preserve"> </w:t>
    </w:r>
    <w:r w:rsidRPr="007D3C35">
      <w:rPr>
        <w:rFonts w:ascii="Garamond" w:hAnsi="Garamond"/>
        <w:vanish/>
        <w:sz w:val="44"/>
        <w:szCs w:val="44"/>
      </w:rPr>
      <w:t>Губернатор Алтайского края</w:t>
    </w:r>
  </w:p>
  <w:p w:rsidR="007D3C35" w:rsidRPr="007D3C35" w:rsidRDefault="00CF1099" w:rsidP="007D3C35">
    <w:pPr>
      <w:ind w:left="-180"/>
      <w:rPr>
        <w:vanish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A62ABB" wp14:editId="19C2400C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5943600" cy="0"/>
              <wp:effectExtent l="32385" t="35560" r="34290" b="31115"/>
              <wp:wrapNone/>
              <wp:docPr id="1" name="Line 70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5731202C" id="Line 709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" strokeweight="4.5pt">
              <v:stroke linestyle="thinThick"/>
            </v:line>
          </w:pict>
        </mc:Fallback>
      </mc:AlternateContent>
    </w:r>
  </w:p>
  <w:p w:rsidR="007D3C35" w:rsidRPr="007D3C35" w:rsidRDefault="007D3C35" w:rsidP="007D3C35">
    <w:pPr>
      <w:spacing w:line="240" w:lineRule="exact"/>
      <w:ind w:left="-180"/>
      <w:jc w:val="center"/>
      <w:rPr>
        <w:rFonts w:ascii="Garamond" w:hAnsi="Garamond"/>
        <w:vanish/>
      </w:rPr>
    </w:pPr>
    <w:r w:rsidRPr="007D3C35">
      <w:rPr>
        <w:rFonts w:ascii="Garamond" w:hAnsi="Garamond"/>
        <w:vanish/>
      </w:rPr>
      <w:t>просп. Ленина, д. 59, г. Барнаул, 656035</w:t>
    </w:r>
  </w:p>
  <w:p w:rsidR="007D3C35" w:rsidRPr="007D3C35" w:rsidRDefault="007D3C35" w:rsidP="007D3C35">
    <w:pPr>
      <w:spacing w:line="240" w:lineRule="exact"/>
      <w:ind w:left="-180"/>
      <w:jc w:val="center"/>
      <w:rPr>
        <w:rFonts w:ascii="Garamond" w:hAnsi="Garamond"/>
        <w:vanish/>
      </w:rPr>
    </w:pPr>
    <w:r w:rsidRPr="007D3C35">
      <w:rPr>
        <w:rFonts w:ascii="Garamond" w:hAnsi="Garamond"/>
        <w:vanish/>
      </w:rPr>
      <w:t xml:space="preserve">телефон: (3852) 36-31-15, факс: (3852) 36-38-63, </w:t>
    </w:r>
    <w:proofErr w:type="gramStart"/>
    <w:r w:rsidRPr="007D3C35">
      <w:rPr>
        <w:rFonts w:ascii="Garamond" w:hAnsi="Garamond"/>
        <w:vanish/>
      </w:rPr>
      <w:t>е</w:t>
    </w:r>
    <w:proofErr w:type="gramEnd"/>
    <w:r w:rsidRPr="007D3C35">
      <w:rPr>
        <w:rFonts w:ascii="Garamond" w:hAnsi="Garamond"/>
        <w:vanish/>
      </w:rPr>
      <w:t>-</w:t>
    </w:r>
    <w:r w:rsidRPr="007D3C35">
      <w:rPr>
        <w:rFonts w:ascii="Garamond" w:hAnsi="Garamond"/>
        <w:vanish/>
        <w:lang w:val="en-US"/>
      </w:rPr>
      <w:t>mail</w:t>
    </w:r>
    <w:r w:rsidRPr="007D3C35">
      <w:rPr>
        <w:rFonts w:ascii="Garamond" w:hAnsi="Garamond"/>
        <w:vanish/>
      </w:rPr>
      <w:t xml:space="preserve">: </w:t>
    </w:r>
    <w:r w:rsidRPr="007D3C35">
      <w:rPr>
        <w:rFonts w:ascii="Garamond" w:hAnsi="Garamond"/>
        <w:vanish/>
        <w:lang w:val="en-US"/>
      </w:rPr>
      <w:t>gubernator</w:t>
    </w:r>
    <w:r w:rsidRPr="007D3C35">
      <w:rPr>
        <w:rFonts w:ascii="Garamond" w:hAnsi="Garamond"/>
        <w:vanish/>
      </w:rPr>
      <w:t>@</w:t>
    </w:r>
    <w:proofErr w:type="spellStart"/>
    <w:r w:rsidRPr="007D3C35">
      <w:rPr>
        <w:rFonts w:ascii="Garamond" w:hAnsi="Garamond"/>
        <w:vanish/>
        <w:lang w:val="en-US"/>
      </w:rPr>
      <w:t>alregn</w:t>
    </w:r>
    <w:proofErr w:type="spellEnd"/>
    <w:r w:rsidRPr="007D3C35">
      <w:rPr>
        <w:rFonts w:ascii="Garamond" w:hAnsi="Garamond"/>
        <w:vanish/>
      </w:rPr>
      <w:t>.</w:t>
    </w:r>
    <w:proofErr w:type="spellStart"/>
    <w:r w:rsidRPr="007D3C35">
      <w:rPr>
        <w:rFonts w:ascii="Garamond" w:hAnsi="Garamond"/>
        <w:vanish/>
        <w:lang w:val="en-US"/>
      </w:rPr>
      <w:t>ru</w:t>
    </w:r>
    <w:proofErr w:type="spellEnd"/>
  </w:p>
  <w:p w:rsidR="007D3C35" w:rsidRDefault="007D3C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F9F"/>
    <w:rsid w:val="00001B82"/>
    <w:rsid w:val="0002227A"/>
    <w:rsid w:val="00066C30"/>
    <w:rsid w:val="00072DA6"/>
    <w:rsid w:val="000814D6"/>
    <w:rsid w:val="00082536"/>
    <w:rsid w:val="000E5807"/>
    <w:rsid w:val="00133DCC"/>
    <w:rsid w:val="00143CF0"/>
    <w:rsid w:val="001448F3"/>
    <w:rsid w:val="001562B3"/>
    <w:rsid w:val="00165DB4"/>
    <w:rsid w:val="00177A4D"/>
    <w:rsid w:val="001B7938"/>
    <w:rsid w:val="00202CB2"/>
    <w:rsid w:val="00210108"/>
    <w:rsid w:val="00211A18"/>
    <w:rsid w:val="002148AE"/>
    <w:rsid w:val="00227454"/>
    <w:rsid w:val="002471C2"/>
    <w:rsid w:val="002625B4"/>
    <w:rsid w:val="002638C0"/>
    <w:rsid w:val="0029658A"/>
    <w:rsid w:val="002B1F47"/>
    <w:rsid w:val="002C1538"/>
    <w:rsid w:val="002F1EFC"/>
    <w:rsid w:val="0030048E"/>
    <w:rsid w:val="00306CC1"/>
    <w:rsid w:val="00324AAF"/>
    <w:rsid w:val="003346A4"/>
    <w:rsid w:val="00334FDC"/>
    <w:rsid w:val="0034196C"/>
    <w:rsid w:val="003450C8"/>
    <w:rsid w:val="003733D4"/>
    <w:rsid w:val="00373D15"/>
    <w:rsid w:val="003822DD"/>
    <w:rsid w:val="00393BDD"/>
    <w:rsid w:val="003B1626"/>
    <w:rsid w:val="003B5B1A"/>
    <w:rsid w:val="00405766"/>
    <w:rsid w:val="004057A1"/>
    <w:rsid w:val="0041638F"/>
    <w:rsid w:val="00423C0A"/>
    <w:rsid w:val="00464FCA"/>
    <w:rsid w:val="00466B9C"/>
    <w:rsid w:val="00467155"/>
    <w:rsid w:val="00476910"/>
    <w:rsid w:val="00476E95"/>
    <w:rsid w:val="004B7383"/>
    <w:rsid w:val="004D055E"/>
    <w:rsid w:val="004D6A3A"/>
    <w:rsid w:val="004F6844"/>
    <w:rsid w:val="004F73A6"/>
    <w:rsid w:val="00500A18"/>
    <w:rsid w:val="00523C43"/>
    <w:rsid w:val="00525320"/>
    <w:rsid w:val="00550FB4"/>
    <w:rsid w:val="0055280B"/>
    <w:rsid w:val="00580DD6"/>
    <w:rsid w:val="0058593E"/>
    <w:rsid w:val="00592987"/>
    <w:rsid w:val="00593479"/>
    <w:rsid w:val="00593DF5"/>
    <w:rsid w:val="005E03DE"/>
    <w:rsid w:val="005E4864"/>
    <w:rsid w:val="005F5D2C"/>
    <w:rsid w:val="006004AE"/>
    <w:rsid w:val="00611DA6"/>
    <w:rsid w:val="006210BD"/>
    <w:rsid w:val="00623C8C"/>
    <w:rsid w:val="00626853"/>
    <w:rsid w:val="0063050A"/>
    <w:rsid w:val="00643A40"/>
    <w:rsid w:val="00650807"/>
    <w:rsid w:val="006603E1"/>
    <w:rsid w:val="006740DF"/>
    <w:rsid w:val="006765AB"/>
    <w:rsid w:val="00682B81"/>
    <w:rsid w:val="00683953"/>
    <w:rsid w:val="006A52D8"/>
    <w:rsid w:val="006B5AC3"/>
    <w:rsid w:val="006B70DB"/>
    <w:rsid w:val="006C44F0"/>
    <w:rsid w:val="006D0739"/>
    <w:rsid w:val="006D2400"/>
    <w:rsid w:val="006E5E0E"/>
    <w:rsid w:val="006F204D"/>
    <w:rsid w:val="00704199"/>
    <w:rsid w:val="007204FB"/>
    <w:rsid w:val="0076425E"/>
    <w:rsid w:val="007674BB"/>
    <w:rsid w:val="00770662"/>
    <w:rsid w:val="00773174"/>
    <w:rsid w:val="00793A4F"/>
    <w:rsid w:val="007B3282"/>
    <w:rsid w:val="007C1332"/>
    <w:rsid w:val="007C6713"/>
    <w:rsid w:val="007C7745"/>
    <w:rsid w:val="007D3C35"/>
    <w:rsid w:val="007E567A"/>
    <w:rsid w:val="00812F22"/>
    <w:rsid w:val="00825F6A"/>
    <w:rsid w:val="00840BF0"/>
    <w:rsid w:val="00842788"/>
    <w:rsid w:val="0085133D"/>
    <w:rsid w:val="008C6221"/>
    <w:rsid w:val="008E5C1A"/>
    <w:rsid w:val="008F2DFC"/>
    <w:rsid w:val="008F573A"/>
    <w:rsid w:val="00902737"/>
    <w:rsid w:val="009229B5"/>
    <w:rsid w:val="009249EB"/>
    <w:rsid w:val="009315E6"/>
    <w:rsid w:val="00940179"/>
    <w:rsid w:val="009433E4"/>
    <w:rsid w:val="00953151"/>
    <w:rsid w:val="009603CA"/>
    <w:rsid w:val="00966B79"/>
    <w:rsid w:val="00974275"/>
    <w:rsid w:val="00976EF3"/>
    <w:rsid w:val="00983CEC"/>
    <w:rsid w:val="00984836"/>
    <w:rsid w:val="00986427"/>
    <w:rsid w:val="00992A49"/>
    <w:rsid w:val="009B0889"/>
    <w:rsid w:val="009C4B15"/>
    <w:rsid w:val="00A20696"/>
    <w:rsid w:val="00A251FA"/>
    <w:rsid w:val="00A75AD6"/>
    <w:rsid w:val="00A92285"/>
    <w:rsid w:val="00AB1FE0"/>
    <w:rsid w:val="00AB2947"/>
    <w:rsid w:val="00AD2048"/>
    <w:rsid w:val="00AD2C64"/>
    <w:rsid w:val="00AF1070"/>
    <w:rsid w:val="00AF58AF"/>
    <w:rsid w:val="00B03A4B"/>
    <w:rsid w:val="00B26FA6"/>
    <w:rsid w:val="00B562DB"/>
    <w:rsid w:val="00B710F8"/>
    <w:rsid w:val="00B77804"/>
    <w:rsid w:val="00B81658"/>
    <w:rsid w:val="00B93B8B"/>
    <w:rsid w:val="00B95987"/>
    <w:rsid w:val="00BC5F2B"/>
    <w:rsid w:val="00C5013F"/>
    <w:rsid w:val="00C54116"/>
    <w:rsid w:val="00C541EF"/>
    <w:rsid w:val="00C67B34"/>
    <w:rsid w:val="00C81626"/>
    <w:rsid w:val="00C855D5"/>
    <w:rsid w:val="00C914A4"/>
    <w:rsid w:val="00CA181D"/>
    <w:rsid w:val="00CA33E2"/>
    <w:rsid w:val="00CA56A2"/>
    <w:rsid w:val="00CB0857"/>
    <w:rsid w:val="00CC592A"/>
    <w:rsid w:val="00CD600D"/>
    <w:rsid w:val="00CF1099"/>
    <w:rsid w:val="00D15773"/>
    <w:rsid w:val="00D30CF9"/>
    <w:rsid w:val="00D452DE"/>
    <w:rsid w:val="00D5781B"/>
    <w:rsid w:val="00D600F1"/>
    <w:rsid w:val="00D7712F"/>
    <w:rsid w:val="00DE6A81"/>
    <w:rsid w:val="00E03F65"/>
    <w:rsid w:val="00E23CAF"/>
    <w:rsid w:val="00E271AC"/>
    <w:rsid w:val="00E30F59"/>
    <w:rsid w:val="00E6536D"/>
    <w:rsid w:val="00E824D1"/>
    <w:rsid w:val="00EA06C9"/>
    <w:rsid w:val="00EA4B49"/>
    <w:rsid w:val="00EE2523"/>
    <w:rsid w:val="00EE4C47"/>
    <w:rsid w:val="00F1323E"/>
    <w:rsid w:val="00F2564F"/>
    <w:rsid w:val="00F415B7"/>
    <w:rsid w:val="00F4480A"/>
    <w:rsid w:val="00F51F9F"/>
    <w:rsid w:val="00F6693E"/>
    <w:rsid w:val="00F72AC4"/>
    <w:rsid w:val="00FA2CDC"/>
    <w:rsid w:val="00FA651E"/>
    <w:rsid w:val="00FB1ECF"/>
    <w:rsid w:val="00FB54BE"/>
    <w:rsid w:val="00FB6B31"/>
    <w:rsid w:val="00FD4FA2"/>
    <w:rsid w:val="00FE3095"/>
    <w:rsid w:val="00FE5053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6A52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aa">
    <w:name w:val="Знак Знак Знак Знак Знак Знак Знак Знак Знак Знак Знак Знак Знак Знак Знак Знак Знак Знак Знак Знак"/>
    <w:basedOn w:val="a"/>
    <w:rsid w:val="003B16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83953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6A52D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b">
    <w:name w:val="Normal (Web)"/>
    <w:basedOn w:val="a"/>
    <w:uiPriority w:val="99"/>
    <w:unhideWhenUsed/>
    <w:rsid w:val="006A52D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6A52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aa">
    <w:name w:val="Знак Знак Знак Знак Знак Знак Знак Знак Знак Знак Знак Знак Знак Знак Знак Знак Знак Знак Знак Знак"/>
    <w:basedOn w:val="a"/>
    <w:rsid w:val="003B16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83953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6A52D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b">
    <w:name w:val="Normal (Web)"/>
    <w:basedOn w:val="a"/>
    <w:uiPriority w:val="99"/>
    <w:unhideWhenUsed/>
    <w:rsid w:val="006A52D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6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1414">
          <w:marLeft w:val="0"/>
          <w:marRight w:val="0"/>
          <w:marTop w:val="1695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71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3390">
                  <w:marLeft w:val="0"/>
                  <w:marRight w:val="0"/>
                  <w:marTop w:val="0"/>
                  <w:marBottom w:val="285"/>
                  <w:divBdr>
                    <w:top w:val="single" w:sz="6" w:space="11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nikov\Desktop\&#1041;&#1083;&#1072;&#1085;&#1082;&#1080;%20&#1085;&#1072;%20&#1087;&#1086;&#1088;&#1090;&#1072;&#1083;\pism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4E835-F652-474D-8E81-22EDFD428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pismo.dot</Template>
  <TotalTime>1275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Санников А. В.</dc:creator>
  <cp:lastModifiedBy>infra</cp:lastModifiedBy>
  <cp:revision>29</cp:revision>
  <cp:lastPrinted>2019-12-02T10:33:00Z</cp:lastPrinted>
  <dcterms:created xsi:type="dcterms:W3CDTF">2019-02-13T05:59:00Z</dcterms:created>
  <dcterms:modified xsi:type="dcterms:W3CDTF">2019-12-02T10:35:00Z</dcterms:modified>
</cp:coreProperties>
</file>